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P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Усиление конструкций</w:t>
            </w:r>
          </w:p>
        </w:tc>
      </w:tr>
      <w:tr w:rsid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P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46-1. Усиление конструкций</w:t>
            </w:r>
          </w:p>
        </w:tc>
      </w:tr>
      <w:tr w:rsid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P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ограждение места работ деревянными щитами (нормы 1, 2, 4);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и установка временных креплений (нормы 1, 4);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и подготовка поверхности усиливаемых конструкций (нормы 1-3, 5);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пробивка борозд с расчисткой (нормы 4, 5);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и разборка опалубки;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арматуры;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бетона.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C5AB9" w:rsidRDefault="00DC5AB9" w:rsidP="00DC5AB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C5AB9" w:rsidRDefault="00DC5AB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C5AB9" w:rsidRPr="00DC5AB9" w:rsidTr="00DC5AB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монолитными железобетонными обоймами фундаментов</w:t>
            </w:r>
          </w:p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5AB9">
              <w:rPr>
                <w:rFonts w:ascii="Arial" w:hAnsi="Arial" w:cs="Arial"/>
              </w:rPr>
              <w:t>(единица измерения - 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  <w:r w:rsidRPr="00DC5AB9">
              <w:rPr>
                <w:rFonts w:ascii="Arial" w:hAnsi="Arial" w:cs="Arial"/>
              </w:rPr>
              <w:t xml:space="preserve"> обоймы)</w:t>
            </w:r>
          </w:p>
        </w:tc>
      </w:tr>
      <w:tr w:rsidR="00DC5AB9" w:rsidRPr="00DC5AB9" w:rsidTr="00650B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DC5AB9" w:rsidRPr="00DC5AB9" w:rsidTr="001418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DC5AB9" w:rsidRPr="00DC5AB9" w:rsidTr="0057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C5AB9" w:rsidRPr="00DC5AB9" w:rsidTr="00810C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C5AB9" w:rsidRPr="00DC5AB9" w:rsidTr="00242B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1/10-260-210-1/84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DC5AB9" w:rsidRPr="00DC5AB9" w:rsidTr="00045E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C5AB9" w:rsidRPr="00DC5AB9" w:rsidTr="006D40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DC5AB9" w:rsidRPr="00DC5AB9" w:rsidTr="001722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C5AB9" w:rsidRPr="00DC5AB9" w:rsidTr="002A0C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300,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C5AB9" w:rsidRPr="00DC5AB9" w:rsidTr="004A7A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C5AB9" w:rsidRPr="00DC5AB9" w:rsidTr="002870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C5AB9" w:rsidRPr="00DC5AB9" w:rsidTr="003E4A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монолитными железобетонными обоймами колонн</w:t>
            </w:r>
          </w:p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5AB9">
              <w:rPr>
                <w:rFonts w:ascii="Arial" w:hAnsi="Arial" w:cs="Arial"/>
              </w:rPr>
              <w:t>(единица измерения - 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  <w:r w:rsidRPr="00DC5AB9">
              <w:rPr>
                <w:rFonts w:ascii="Arial" w:hAnsi="Arial" w:cs="Arial"/>
              </w:rPr>
              <w:t xml:space="preserve"> обоймы)</w:t>
            </w:r>
          </w:p>
        </w:tc>
      </w:tr>
      <w:tr w:rsidR="00DC5AB9" w:rsidRPr="00DC5AB9" w:rsidTr="00C849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96,66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DC5AB9" w:rsidRPr="00DC5AB9" w:rsidTr="00104A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DC5AB9" w:rsidRPr="00DC5AB9" w:rsidTr="00AB78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C5AB9" w:rsidRPr="00DC5AB9" w:rsidTr="00BB27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C5AB9" w:rsidRPr="00DC5AB9" w:rsidTr="004E42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0,00051</w:t>
            </w:r>
          </w:p>
        </w:tc>
      </w:tr>
      <w:tr w:rsidR="00DC5AB9" w:rsidRPr="00DC5AB9" w:rsidTr="00AC7C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C5AB9" w:rsidRPr="00DC5AB9" w:rsidTr="008411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DC5AB9" w:rsidRPr="00DC5AB9" w:rsidTr="00C813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C5AB9" w:rsidRPr="00DC5AB9" w:rsidTr="00CF67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C5AB9" w:rsidRPr="00DC5AB9" w:rsidTr="00FD63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C5AB9" w:rsidRPr="00DC5AB9" w:rsidTr="001E03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C5AB9" w:rsidRPr="00DC5AB9" w:rsidTr="00EB48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монолитными железобетонными обоймами стен кирпичных</w:t>
            </w:r>
          </w:p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5AB9">
              <w:rPr>
                <w:rFonts w:ascii="Arial" w:hAnsi="Arial" w:cs="Arial"/>
              </w:rPr>
              <w:t>(единица измерения - 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  <w:r w:rsidRPr="00DC5AB9">
              <w:rPr>
                <w:rFonts w:ascii="Arial" w:hAnsi="Arial" w:cs="Arial"/>
              </w:rPr>
              <w:t xml:space="preserve"> обоймы)</w:t>
            </w:r>
          </w:p>
        </w:tc>
      </w:tr>
      <w:tr w:rsidR="00DC5AB9" w:rsidRPr="00DC5AB9" w:rsidTr="00BA55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41,62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DC5AB9" w:rsidRPr="00DC5AB9" w:rsidTr="009261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C5AB9" w:rsidRPr="00DC5AB9" w:rsidTr="002E37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C5AB9" w:rsidRPr="00DC5AB9" w:rsidTr="00D436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C5AB9" w:rsidRPr="00DC5AB9" w:rsidTr="005B6A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периодического профиля для железобетонных конструкций, класса S500,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DC5AB9" w:rsidRPr="00DC5AB9" w:rsidTr="00921B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C5AB9" w:rsidRPr="00DC5AB9" w:rsidTr="004310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DC5AB9" w:rsidRPr="00DC5AB9" w:rsidTr="007766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C5AB9" w:rsidRPr="00DC5AB9" w:rsidTr="00CA0E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DC5AB9" w:rsidRPr="00DC5AB9" w:rsidTr="00465B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DC5AB9" w:rsidRPr="00DC5AB9" w:rsidTr="002244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40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C5AB9" w:rsidRPr="00DC5AB9" w:rsidTr="004308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C5AB9" w:rsidRPr="00DC5AB9" w:rsidTr="00BD2C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C5AB9" w:rsidRPr="00DC5AB9" w:rsidTr="00FB6F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монолитными железобетонными сердечниками (вставками) кирпичных простенков</w:t>
            </w:r>
          </w:p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5AB9">
              <w:rPr>
                <w:rFonts w:ascii="Arial" w:hAnsi="Arial" w:cs="Arial"/>
              </w:rPr>
              <w:t>(единица измерения - 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  <w:r w:rsidRPr="00DC5AB9">
              <w:rPr>
                <w:rFonts w:ascii="Arial" w:hAnsi="Arial" w:cs="Arial"/>
              </w:rPr>
              <w:t xml:space="preserve"> обоймы)</w:t>
            </w:r>
          </w:p>
        </w:tc>
      </w:tr>
      <w:tr w:rsidR="00DC5AB9" w:rsidRPr="00DC5AB9" w:rsidTr="009D1F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59,75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15,33</w:t>
            </w:r>
          </w:p>
        </w:tc>
      </w:tr>
      <w:tr w:rsidR="00DC5AB9" w:rsidRPr="00DC5AB9" w:rsidTr="00DF71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C5AB9" w:rsidRPr="00DC5AB9" w:rsidTr="00FF65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C5AB9" w:rsidRPr="00DC5AB9" w:rsidTr="00137B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C5AB9" w:rsidRPr="00DC5AB9" w:rsidTr="005053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0,00131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0,00131</w:t>
            </w:r>
          </w:p>
        </w:tc>
      </w:tr>
      <w:tr w:rsidR="00DC5AB9" w:rsidRPr="00DC5AB9" w:rsidTr="00F239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C5AB9" w:rsidRPr="00DC5AB9" w:rsidTr="00E47A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DC5AB9" w:rsidRPr="00DC5AB9" w:rsidTr="00D639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C5AB9" w:rsidRPr="00DC5AB9" w:rsidTr="00DF39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C5AB9" w:rsidRPr="00DC5AB9" w:rsidTr="009D3E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C5AB9" w:rsidRPr="00DC5AB9" w:rsidTr="00AD73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C5AB9" w:rsidRPr="00DC5AB9" w:rsidTr="009B0C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перекрытий железобетоном сверху</w:t>
            </w:r>
          </w:p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5AB9">
              <w:rPr>
                <w:rFonts w:ascii="Arial" w:hAnsi="Arial" w:cs="Arial"/>
              </w:rPr>
              <w:t>(единица измерения - 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  <w:r w:rsidRPr="00DC5AB9">
              <w:rPr>
                <w:rFonts w:ascii="Arial" w:hAnsi="Arial" w:cs="Arial"/>
              </w:rPr>
              <w:t xml:space="preserve"> обоймы)</w:t>
            </w:r>
          </w:p>
        </w:tc>
      </w:tr>
      <w:tr w:rsidR="00DC5AB9" w:rsidRPr="00DC5AB9" w:rsidTr="006559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24,26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13,17</w:t>
            </w:r>
          </w:p>
        </w:tc>
      </w:tr>
      <w:tr w:rsidR="00DC5AB9" w:rsidRPr="00DC5AB9" w:rsidTr="004440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C5AB9" w:rsidRPr="00DC5AB9" w:rsidTr="00AA5B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C5AB9" w:rsidRPr="00DC5AB9" w:rsidTr="00CB08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C5AB9" w:rsidRPr="00DC5AB9" w:rsidTr="00615E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DC5AB9" w:rsidRPr="00DC5AB9" w:rsidTr="002529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C5AB9" w:rsidRPr="00DC5AB9" w:rsidTr="00EE42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5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C5AB9" w:rsidRPr="00DC5AB9" w:rsidTr="007356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C5AB9" w:rsidRPr="00DC5AB9" w:rsidTr="00352B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C5AB9" w:rsidRPr="00DC5AB9" w:rsidTr="002D0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DC5AB9" w:rsidRPr="00DC5AB9" w:rsidTr="00DC5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DC5A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C5AB9" w:rsidRPr="00DC5AB9" w:rsidRDefault="00DC5AB9" w:rsidP="002850C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AB9" w:rsidRPr="00DC5AB9" w:rsidRDefault="00DC5AB9" w:rsidP="002850C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DC5AB9" w:rsidRDefault="00DC5AB9" w:rsidP="0040791D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DC5AB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94996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46-2. Усиление существующих железобетонных балок монолитными железобетонными обоймами набрызгом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94996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инвентарных лесов и подмостей;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защитного металлического листа;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поверхности балки от пыли и грязи;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расчистка и удаление дефектных участков бетона;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и промывка водой усиляемых поверхностей балки;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насечка бетона;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усиление балки цементно-песчаным раствором;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разборка лесов и подмостей.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494996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существующих железобетонных балок монолитными железобетонными обоймами набрызгом</w:t>
            </w:r>
          </w:p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4996">
              <w:rPr>
                <w:rFonts w:ascii="Arial" w:hAnsi="Arial" w:cs="Arial"/>
              </w:rPr>
              <w:t>(единица измерения - м</w:t>
            </w:r>
            <w:r w:rsidRPr="00494996">
              <w:rPr>
                <w:rFonts w:ascii="Arial" w:hAnsi="Arial" w:cs="Arial"/>
                <w:vertAlign w:val="superscript"/>
              </w:rPr>
              <w:t>3</w:t>
            </w:r>
            <w:r w:rsidRPr="00494996">
              <w:rPr>
                <w:rFonts w:ascii="Arial" w:hAnsi="Arial" w:cs="Arial"/>
              </w:rPr>
              <w:t xml:space="preserve"> обоймы)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81,42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30,88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949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Бетононасосы передвижные 10 м</w:t>
            </w:r>
            <w:r w:rsidRPr="004949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49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цинконаполненная "ЦинкоЛид"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499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49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49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6/20-50-40/129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57 мм, толщиной стенки 4,0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9,24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4949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949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949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6B2660" w:rsidRPr="00494996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D5B96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46-3. Усиление существующих железобетонных подкрановых балок металлическими стяжками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D5B96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инвентарных лесов;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тупиков на подкрановых балках;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балки от пыли и грязи;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 металлоконструкций;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и установка металлоконструкций;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разборка лесов;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рабочей площадки.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7D5B96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существующих железобетонных подкрановых балок металлическими стяжками</w:t>
            </w:r>
          </w:p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B96">
              <w:rPr>
                <w:rFonts w:ascii="Arial" w:hAnsi="Arial" w:cs="Arial"/>
              </w:rPr>
              <w:t>(единица измерения - т металлоконструкций)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257,82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47,21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6,31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13,81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0,006322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B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44,45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B9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6/20-50-40/129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57 мм, толщиной стенки 4,0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7D5B9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D5B9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D5B9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B2660" w:rsidRPr="007D5B96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D72BC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46-4. Усиление конструктивных элементов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D72BC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гнезд, борозд, отверстий (нормы 1-5), отбивка штукатурки, срубка углов простенка (норма 4),;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заготовка, резка металлических элементов;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(сварка) металлических элементов (нормы 1, 2, 4);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(натяжение) металлических элементов (норма 3);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металлических разгрузочных балок с обматыванием их проволокой (норма 5);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гнезд, борозд и отверстий.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DD72BC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фундаментов стальными балками</w:t>
            </w:r>
          </w:p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72BC">
              <w:rPr>
                <w:rFonts w:ascii="Arial" w:hAnsi="Arial" w:cs="Arial"/>
              </w:rPr>
              <w:t>(единица измерения - т стальных конструкций)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174,43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1/10-260-160-4/3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профиль 16 - 20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стен кирпичных стальными обоймами</w:t>
            </w:r>
          </w:p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72BC">
              <w:rPr>
                <w:rFonts w:ascii="Arial" w:hAnsi="Arial" w:cs="Arial"/>
              </w:rPr>
              <w:t>(единица измерения - т стальных конструкций)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195,63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37,06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периодического профиля для железобетонных конструкций, класса S500,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25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стен кирпичных стальными тяжами</w:t>
            </w:r>
          </w:p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72BC">
              <w:rPr>
                <w:rFonts w:ascii="Arial" w:hAnsi="Arial" w:cs="Arial"/>
              </w:rPr>
              <w:t>(единица измерения - т стальных конструкций)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202,93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периодического профиля для железобетонных конструкций, класса А400,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16 - 24 из стали углеродистой С245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40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стен кирпичных металлическим каркасом</w:t>
            </w:r>
          </w:p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72BC">
              <w:rPr>
                <w:rFonts w:ascii="Arial" w:hAnsi="Arial" w:cs="Arial"/>
              </w:rPr>
              <w:t>(единица измерения - т стальных конструкций)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202,93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С255,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стен кирпичных металлическими разгрузочными балками</w:t>
            </w:r>
          </w:p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72BC">
              <w:rPr>
                <w:rFonts w:ascii="Arial" w:hAnsi="Arial" w:cs="Arial"/>
              </w:rPr>
              <w:t>(единица измерения - т стальных конструкций)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202,93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32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0,0408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16 - 24 из стали углеродистой С245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0,205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DD72B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D72B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2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D72B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B2660" w:rsidRPr="00DD72BC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8230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46-5. Наращивание железобетонных фундаментов под оборудование при объеме в одном месте до 10 м</w:t>
            </w:r>
            <w:r w:rsidRPr="00A8230E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8230E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поверхностей в местах наращивания;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опалубки;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арматуры;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бетона.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8230E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Наращивание железобетонных фундаментов под оборудование при объеме в одном месте до 10 м</w:t>
            </w:r>
            <w:r w:rsidRPr="00A8230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8230E">
              <w:rPr>
                <w:rFonts w:ascii="Arial" w:hAnsi="Arial" w:cs="Arial"/>
              </w:rPr>
              <w:t>(единица измерения - м</w:t>
            </w:r>
            <w:r w:rsidRPr="00A8230E">
              <w:rPr>
                <w:rFonts w:ascii="Arial" w:hAnsi="Arial" w:cs="Arial"/>
                <w:vertAlign w:val="superscript"/>
              </w:rPr>
              <w:t>3</w:t>
            </w:r>
            <w:r w:rsidRPr="00A8230E">
              <w:rPr>
                <w:rFonts w:ascii="Arial" w:hAnsi="Arial" w:cs="Arial"/>
              </w:rPr>
              <w:t>)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8230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230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230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230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230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A82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2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2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B2660" w:rsidRPr="00A8230E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43024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46-6. Усиление конструктивных элементов проходных тоннелей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43024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дренажной трубы с установкой распорок, пробивка проемов в железобетонном перекрытии для подачи бетона с последующим замоноличиванием, устройство и разборка временных глиняных перемычек (норма 1);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арматуры (нормы 1, 3, 5);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набетонок (нормы 1, 4, 5);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сборных железобетонных плит (норма 4);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насечка бетонных поверхностей в местах укладки бетонной смеси с очисткой;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разборка опалубки;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бетона.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E43024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в проходных тоннелях днищ монолитным железобетоном</w:t>
            </w:r>
          </w:p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3024">
              <w:rPr>
                <w:rFonts w:ascii="Arial" w:hAnsi="Arial" w:cs="Arial"/>
              </w:rPr>
              <w:t>(единица измерения -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 w:rsidRPr="00E43024">
              <w:rPr>
                <w:rFonts w:ascii="Arial" w:hAnsi="Arial" w:cs="Arial"/>
              </w:rPr>
              <w:t>)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18,52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9,48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6/20-100-10-20/11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сварные для магистральных газонефтепроводов, класс прочности К 42, наружным диаметром 168 мм, толщиной стенки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в проходных тоннелях стен монолитным железобетоном</w:t>
            </w:r>
          </w:p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3024">
              <w:rPr>
                <w:rFonts w:ascii="Arial" w:hAnsi="Arial" w:cs="Arial"/>
              </w:rPr>
              <w:t>(единица измерения -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 w:rsidRPr="00E43024">
              <w:rPr>
                <w:rFonts w:ascii="Arial" w:hAnsi="Arial" w:cs="Arial"/>
              </w:rPr>
              <w:t>)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в проходных тоннелях перекрытий монолитным железобетоном</w:t>
            </w:r>
          </w:p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3024">
              <w:rPr>
                <w:rFonts w:ascii="Arial" w:hAnsi="Arial" w:cs="Arial"/>
              </w:rPr>
              <w:t>(единица измерения -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 w:rsidRPr="00E43024">
              <w:rPr>
                <w:rFonts w:ascii="Arial" w:hAnsi="Arial" w:cs="Arial"/>
              </w:rPr>
              <w:t>)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9,27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в проходных тоннелях перекрытий сборными железобетонными плитами</w:t>
            </w:r>
          </w:p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3024">
              <w:rPr>
                <w:rFonts w:ascii="Arial" w:hAnsi="Arial" w:cs="Arial"/>
              </w:rPr>
              <w:t>(единица измерения -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 w:rsidRPr="00E43024">
              <w:rPr>
                <w:rFonts w:ascii="Arial" w:hAnsi="Arial" w:cs="Arial"/>
              </w:rPr>
              <w:t>)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железобетонных перекрытий тоннелей на месте разобранных</w:t>
            </w:r>
          </w:p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43024">
              <w:rPr>
                <w:rFonts w:ascii="Arial" w:hAnsi="Arial" w:cs="Arial"/>
              </w:rPr>
              <w:t>(единица измерения -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 w:rsidRPr="00E43024">
              <w:rPr>
                <w:rFonts w:ascii="Arial" w:hAnsi="Arial" w:cs="Arial"/>
              </w:rPr>
              <w:t>)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12,37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E4302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302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302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B2660" w:rsidRPr="00E43024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D771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46-7. Усиление железобетонных колонн эстакад стальными обоймами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D771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конструкций к месту производства работ с сортировкой и комплектованием;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деталей и узлов усиления со сваркой элементов в различных пространственных положениях.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8D771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железобетонных колонн эстакад стальными обоймами</w:t>
            </w:r>
          </w:p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712">
              <w:rPr>
                <w:rFonts w:ascii="Arial" w:hAnsi="Arial" w:cs="Arial"/>
              </w:rPr>
              <w:t>(единица измерения - т стальных конструкций)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12,43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Приспособления для монтажа конструкций усиления-натяжные устройства (4 штуки)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6B2660" w:rsidRPr="008D771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771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771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B2660" w:rsidRPr="008D771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91109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46-8. Обетонирование металлических элементов, заполнение бетоном отдельных мест в перекрытиях конструкций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91109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открытых поверхностей колонн, балок и прогонов (нормы 1, 2);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 разборка опалубки;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обмотка балок проволокой (нормы 1, 2);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обетонирование конструкций.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91109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Обетонирование металлических элементов каркасов колонн</w:t>
            </w:r>
          </w:p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1092">
              <w:rPr>
                <w:rFonts w:ascii="Arial" w:hAnsi="Arial" w:cs="Arial"/>
              </w:rPr>
              <w:t>(единица измерения - 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  <w:r w:rsidRPr="00911092">
              <w:rPr>
                <w:rFonts w:ascii="Arial" w:hAnsi="Arial" w:cs="Arial"/>
              </w:rPr>
              <w:t>)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28,89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Обетонирование металлических элементов каркасов балок и прогонов</w:t>
            </w:r>
          </w:p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1092">
              <w:rPr>
                <w:rFonts w:ascii="Arial" w:hAnsi="Arial" w:cs="Arial"/>
              </w:rPr>
              <w:t>(единица измерения - 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  <w:r w:rsidRPr="00911092">
              <w:rPr>
                <w:rFonts w:ascii="Arial" w:hAnsi="Arial" w:cs="Arial"/>
              </w:rPr>
              <w:t>)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22,94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бетоном отдельных мест в перекрытиях</w:t>
            </w:r>
          </w:p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1092">
              <w:rPr>
                <w:rFonts w:ascii="Arial" w:hAnsi="Arial" w:cs="Arial"/>
              </w:rPr>
              <w:t>(единица измерения - 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  <w:r w:rsidRPr="00911092">
              <w:rPr>
                <w:rFonts w:ascii="Arial" w:hAnsi="Arial" w:cs="Arial"/>
              </w:rPr>
              <w:t>)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26,82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10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9110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110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110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6B2660" w:rsidRPr="0091109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126E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46-9. Усиление металлических конструкций стропильных и подстропильных ферм, решетчатых ригелей пролетом до 48 м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126E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подъем на подмости элементов усиления, установка их, прикрепление элементов для их крепления, выверка, подгонка, электроприхватка и окончательное закрепление при помощи электросварки и постановки болтов;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срезка сборочных приспособлений и зачистка мест среза.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126E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стропильных и подстропильных ферм, решетчатых ригелей пролетом до 48 м профильной сталью: верхнего пояса</w:t>
            </w:r>
          </w:p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26E2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252,45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106,02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6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стропильных и подстропильных ферм, решетчатых ригелей пролетом до 48 м профильной сталью: нижнего пояса</w:t>
            </w:r>
          </w:p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26E2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194,11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73,2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6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стропильных и подстропильных ферм, решетчатых ригелей пролетом до 48 м профильной сталью: решетки</w:t>
            </w:r>
          </w:p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26E2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338,84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162,4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6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стропильных и подстропильных ферм, решетчатых ригелей пролетом до 48 м шпренгелем: нижнего пояса</w:t>
            </w:r>
          </w:p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26E2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109,28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6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стропильных и подстропильных ферм, решетчатых ригелей пролетом до 48 м шпренгелем: решетки</w:t>
            </w:r>
          </w:p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26E2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341,09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123,42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6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стропильных и подстропильных ферм, решетчатых ригелей пролетом до 48 м: решетки с увеличением сечений двух раскосов листовой сталью с постановкой болтов в стыках поясов</w:t>
            </w:r>
          </w:p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26E2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345,58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53,24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65,86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6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стропильных и подстропильных ферм, решетчатых ригелей пролетом до 48 м: решетки с увеличением сечения нижнего пояса элементами из круглой стали</w:t>
            </w:r>
          </w:p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26E2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232,25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67,98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33,57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0,000262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6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A126E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126E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126E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6B2660" w:rsidRPr="00A126E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0E0858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46-10. Усиление металлических конструкций подкрановых балок и ригелей сплошного сечения пролетом 12 м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0E0858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тормозного настила, ограждения, рельсов и последующий их монтаж после усиления конструкций (нормы 1, 2);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на подмости элементов усиления, установка их, прикрепление элементов для их крепления, выверка, подгонка, электроприхватка и окончательное закрепление при помощи электросварки;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и постановка болтов (норма 2, 3);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срезка сборочных приспособлений.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0E0858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подкрановых балок и ригелей сплошного сечения пролетом 12 м, верхнего пояса с рельсами типа Р</w:t>
            </w:r>
          </w:p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0858">
              <w:rPr>
                <w:rFonts w:ascii="Arial" w:hAnsi="Arial" w:cs="Arial"/>
              </w:rPr>
              <w:t>(единица измерения - м</w:t>
            </w:r>
            <w:r w:rsidRPr="000E0858">
              <w:rPr>
                <w:rFonts w:ascii="Arial" w:hAnsi="Arial" w:cs="Arial"/>
                <w:vertAlign w:val="superscript"/>
              </w:rPr>
              <w:t>2</w:t>
            </w:r>
            <w:r w:rsidRPr="000E0858">
              <w:rPr>
                <w:rFonts w:ascii="Arial" w:hAnsi="Arial" w:cs="Arial"/>
              </w:rPr>
              <w:t xml:space="preserve"> усиляемой конструкции)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31,31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0,000327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08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приспособления для монтажа усиления конструктивных элементов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крановые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подкрановых балок и ригелей сплошного сечения пролетом 12 м, верхнего пояса с рельсами типа КР</w:t>
            </w:r>
          </w:p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0858">
              <w:rPr>
                <w:rFonts w:ascii="Arial" w:hAnsi="Arial" w:cs="Arial"/>
              </w:rPr>
              <w:t>(единица измерения - м</w:t>
            </w:r>
            <w:r w:rsidRPr="000E0858">
              <w:rPr>
                <w:rFonts w:ascii="Arial" w:hAnsi="Arial" w:cs="Arial"/>
                <w:vertAlign w:val="superscript"/>
              </w:rPr>
              <w:t>2</w:t>
            </w:r>
            <w:r w:rsidRPr="000E0858">
              <w:rPr>
                <w:rFonts w:ascii="Arial" w:hAnsi="Arial" w:cs="Arial"/>
              </w:rPr>
              <w:t xml:space="preserve"> усиляемой конструкции)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29,73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0,000283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08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П1/35-10-10-35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крепления рельсов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приспособления для монтажа усиления конструктивных элементов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крановые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металлических конструкций подкрановых балок и ригелей сплошного сечения пролетом 12 м, нижнего пояса</w:t>
            </w:r>
          </w:p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0858">
              <w:rPr>
                <w:rFonts w:ascii="Arial" w:hAnsi="Arial" w:cs="Arial"/>
              </w:rPr>
              <w:t>(единица измерения - м</w:t>
            </w:r>
            <w:r w:rsidRPr="000E0858">
              <w:rPr>
                <w:rFonts w:ascii="Arial" w:hAnsi="Arial" w:cs="Arial"/>
                <w:vertAlign w:val="superscript"/>
              </w:rPr>
              <w:t>2</w:t>
            </w:r>
            <w:r w:rsidRPr="000E0858">
              <w:rPr>
                <w:rFonts w:ascii="Arial" w:hAnsi="Arial" w:cs="Arial"/>
              </w:rPr>
              <w:t xml:space="preserve"> усиляемой конструкции)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9,16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0,000305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08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0E08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E08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E08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6B2660" w:rsidRPr="000E0858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FC2D93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46-11. Усиление конструкций подкрановых балок и ригелей сплошного сечения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FC2D93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подъем на подмости элементов усиления, установка их, прикрепление элементов для их крепления, выверка, подгонка, электроприхватка и окончательное закрепление при помощи электросварки и постановка болтов;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срезка сборочных приспособлений и зачистка мест среза.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FC2D93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конструкций подкрановых балок и ригелей сплошного сечения трапециевидным шпренгелем нижнего пояса</w:t>
            </w:r>
          </w:p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2D93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23,07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4,87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0,000654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D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конструкций подкрановых балок и ригелей сплошного сечения преобразованием многопролетных ригелей в неразрезную систему</w:t>
            </w:r>
          </w:p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2D93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448,44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25,17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51,85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123,64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54,77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0,000469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2D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высокопрочные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FC2D9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2D9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2D9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B2660" w:rsidRPr="00FC2D93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D49CC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46-12. Усиление колонн, стоек, рамных конструкций различного назначения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D49CC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подъем на подмости элементов усиления, установка их, прикрепление элементов для их крепления, выверка, подгонка, электроприхватка и окончательное закрепление при помощи электросварки;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постановка высокопрочных болтов (норма 4);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срезка сборочных приспособлений и зачистка мест среза.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2D49CC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колонн, стоек, рамных конструкций различного назначения: подкрановой части</w:t>
            </w:r>
          </w:p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49CC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92,18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20,28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0,000447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49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колонн, стоек, рамных конструкций различного назначения: надкрановой части</w:t>
            </w:r>
          </w:p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49CC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101,75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37,58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7,29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0,000425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49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колонн, стоек, рамных конструкций различного назначения: решетки</w:t>
            </w:r>
          </w:p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49CC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42,22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21,69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0,000218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49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колонн, стоек, рамных конструкций различного назначения: узла сопряжения колонны с подкрановой балкой с креплением на высокопрочных болтах</w:t>
            </w:r>
          </w:p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49CC">
              <w:rPr>
                <w:rFonts w:ascii="Arial" w:hAnsi="Arial" w:cs="Arial"/>
              </w:rPr>
              <w:t>(единица измерения - т усиления)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320,1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24,59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67,16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33,29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0,000632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49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высокопрочные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B2660" w:rsidRPr="002D49C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D49C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усиления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D49C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B2660" w:rsidRPr="002D49CC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46549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46-13. Усиление сварных швов и устранение трещин в конструкциях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46549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с помощью шлифмашинки и наплавка усиливаемых сварных швов (норма 1);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с помощью шлифмашинки, разделка, заварка трещин, разметка отверстий, рассверловка их, установка ребер жесткости и их проектное закрепление (норма 2).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E46549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сварных швов (наплавкой)</w:t>
            </w:r>
          </w:p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6549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Устранение электросваркой трещин в элементах конструкций при толщине металла до 16 мм с постановкой ребер жесткости</w:t>
            </w:r>
          </w:p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6549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26,71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12,23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E4654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4654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4654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0,129</w:t>
            </w:r>
          </w:p>
        </w:tc>
      </w:tr>
    </w:tbl>
    <w:p w:rsidR="006B2660" w:rsidRPr="00E46549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8138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46-14. Устройство въездов в металлических каркасах стен при установке в цехах негабаритного оборудования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8138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колонн при помощи крана и приварка столиков к колоннам (норма 1);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снятие домкратов (нормы 1, 2);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демонтаж подкрановых балок, связей и тормозного настила с резкой швов демонтируемых конструкций;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снятие инвентарных лестниц (нормы 2-4);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сортировка конструкций (нормы 3, 4);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укрупнительная сборка подкрановых балок, укладка подкрановых балок, связей, тормозного настила, крановых рельсов (норма 4).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78138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въездов в металлических каркасах стен при установке в цехах негабаритного оборудования, демонтаж промежуточных колонн</w:t>
            </w:r>
          </w:p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1382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19,36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13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0,000008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13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въездов в металлических каркасах стен при установке в цехах негабаритного оборудования, демонтаж подкрановых балок</w:t>
            </w:r>
          </w:p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1382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11,23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13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0,000022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13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въездов в металлических каркасах стен при установке в цехах негабаритного оборудования, усиление крайних колонн</w:t>
            </w:r>
          </w:p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1382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138,07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19,62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61,88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8138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15,19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32,92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15,19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13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0,000654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13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АНО-4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Упоры тупиков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въездов в металлических каркасах стен при установке в цехах негабаритного оборудования, монтаж подкрановых балок</w:t>
            </w:r>
          </w:p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1382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11,64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13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13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78138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8138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8138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B2660" w:rsidRPr="0078138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A4CDC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46-15. Рихтовка подкрановых балок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A4CDC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разборка инвентарных подмостей;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снятие тупиковых упоров;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столиков под домкраты;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подъем и опускание подкрановых балок с предварительным снятием болтов крепления и последующей их установкой.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A4CDC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Рихтовка подкрановых балок</w:t>
            </w:r>
          </w:p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CDC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61,98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4CD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4CD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0,000033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4CD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A4C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C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C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6B2660" w:rsidRPr="00AA4CDC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D669D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Замена конструкций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D669D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46-16. Замена деревянных междуэтажных и чердачных перекрытий на железобетонные монолитные ребристые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D669D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временное ограждение помещений (норма 1);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временное раскрепление существующих колонн (норма 1);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подмостей (норма 1);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элементов деревянных перекрытий (прогоны, балки, настилы, подшивки, смазки, утеплители) (норма 1);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пробивка и заделка гнезд и борозд (норма 1);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опалубки и арматуры, укладка бетона.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ED669D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деревянных междуэтажных и чердачных перекрытий на железобетонные монолитные ребристые приведенной толщиной до 11 см</w:t>
            </w:r>
          </w:p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D669D">
              <w:rPr>
                <w:rFonts w:ascii="Arial" w:hAnsi="Arial" w:cs="Arial"/>
              </w:rPr>
              <w:t>(единица измерения - 100 м</w:t>
            </w:r>
            <w:r w:rsidRPr="00ED669D">
              <w:rPr>
                <w:rFonts w:ascii="Arial" w:hAnsi="Arial" w:cs="Arial"/>
                <w:vertAlign w:val="superscript"/>
              </w:rPr>
              <w:t>2</w:t>
            </w:r>
            <w:r w:rsidRPr="00ED669D">
              <w:rPr>
                <w:rFonts w:ascii="Arial" w:hAnsi="Arial" w:cs="Arial"/>
              </w:rPr>
              <w:t>)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453,58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14,78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9,03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4-6,5 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24,01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4/1-4-10-20-40/60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С16/20 (В20)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Инвентарные стойки деревометаллические раздвижные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деревянных междуэтажных и чердачных перекрытий на железобетонные монолитные ребристые: на каждый 1 см увеличения толщины добавлять</w:t>
            </w:r>
          </w:p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D669D">
              <w:rPr>
                <w:rFonts w:ascii="Arial" w:hAnsi="Arial" w:cs="Arial"/>
              </w:rPr>
              <w:t>(единица измерения - 100 м</w:t>
            </w:r>
            <w:r w:rsidRPr="00ED669D">
              <w:rPr>
                <w:rFonts w:ascii="Arial" w:hAnsi="Arial" w:cs="Arial"/>
                <w:vertAlign w:val="superscript"/>
              </w:rPr>
              <w:t>2</w:t>
            </w:r>
            <w:r w:rsidRPr="00ED669D">
              <w:rPr>
                <w:rFonts w:ascii="Arial" w:hAnsi="Arial" w:cs="Arial"/>
              </w:rPr>
              <w:t>)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23,41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С16/20 (В20)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66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ED669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D669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D669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B2660" w:rsidRPr="00ED669D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21E6B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46-17. Замена перекрытий на монолитные железобетонные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21E6B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временное раскрепление существующих колонн (норма 2);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подмостей (норма 2);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кирпичных сводов (норма 1);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настила из гофрированной стали, кирпичной забутки и бетона, уложенного по гофрированной стали (норма 2);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утеплителей;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пробивка гнезд и борозд;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опалубки и арматуры;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укладка бетона.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D21E6B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перекрытий на монолитные железобетонные из кирпичных сводов</w:t>
            </w:r>
          </w:p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1E6B">
              <w:rPr>
                <w:rFonts w:ascii="Arial" w:hAnsi="Arial" w:cs="Arial"/>
              </w:rPr>
              <w:t>(единица измерения - 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  <w:r w:rsidRPr="00D21E6B">
              <w:rPr>
                <w:rFonts w:ascii="Arial" w:hAnsi="Arial" w:cs="Arial"/>
              </w:rPr>
              <w:t xml:space="preserve"> монолитных конструкций)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48,09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Автобетононасосы 65 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С16/20 (В20)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Инвентарные стойки деревометаллические раздвижные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перекрытий на монолитные железобетонные из гофрированной стали</w:t>
            </w:r>
          </w:p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1E6B">
              <w:rPr>
                <w:rFonts w:ascii="Arial" w:hAnsi="Arial" w:cs="Arial"/>
              </w:rPr>
              <w:t>(единица измерения - 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  <w:r w:rsidRPr="00D21E6B">
              <w:rPr>
                <w:rFonts w:ascii="Arial" w:hAnsi="Arial" w:cs="Arial"/>
              </w:rPr>
              <w:t xml:space="preserve"> монолитных конструкций)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45,47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7,15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Автобетононасосы 65 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7,15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4-6,5 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С16/20 (В20)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E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D21E6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21E6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Инвентарные стойки деревометаллические раздвижные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21E6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6B2660" w:rsidRPr="00D21E6B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E2501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46-18. Укладка металлических балок при смене перекрытий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E2501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гнезд и борозд;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металлических балок с заделкой гнезд и борозд.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E2501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металлических балок при смене перекрытий</w:t>
            </w:r>
          </w:p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2501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13,53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25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E250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E250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E250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B2660" w:rsidRPr="00AE2501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85F3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46-19. Демонтаж металлоконструкций покрытий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85F3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заменяемых конструкций покрытий (кровли из волнистого железа, прогонов, фонаря и связей) с резкой фасонок, фиксаторов, срезкой болтов;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по кровле и опускание вниз демонтированных конструкций.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85F3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металлоконструкций покрытий</w:t>
            </w:r>
          </w:p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F32">
              <w:rPr>
                <w:rFonts w:ascii="Arial" w:hAnsi="Arial" w:cs="Arial"/>
              </w:rPr>
              <w:t>(единица измерения - т демонтированных конструкций)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10,84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F3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85F3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85F3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85F3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6B2660" w:rsidRPr="00A85F3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B0BC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46-20. Монтаж металлоконструкций покрытия, зенитных фонарей, прогонов профилированного настила, светоаэрационной стенки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B0BCE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подъем и перемещение по кровле монтируемых конструкций, закрепление их сборочными приспособлениями, электроприхватка и проектное закрепление;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укрупнение зенитных фонарей и светоаэрационной стенки (нормы 2, 5).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CB0BCE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металлоконструкций покрытия</w:t>
            </w:r>
          </w:p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BCE">
              <w:rPr>
                <w:rFonts w:ascii="Arial" w:hAnsi="Arial" w:cs="Arial"/>
              </w:rPr>
              <w:t>(единица измерения - т монтируемых конструкций)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B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прессшайбой для крепления листов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зенитных фонарей</w:t>
            </w:r>
          </w:p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BCE">
              <w:rPr>
                <w:rFonts w:ascii="Arial" w:hAnsi="Arial" w:cs="Arial"/>
              </w:rPr>
              <w:t>(единица измерения - т монтируемых конструкций)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34,27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B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прессшайбой для крепления листов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прогонов</w:t>
            </w:r>
          </w:p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BCE">
              <w:rPr>
                <w:rFonts w:ascii="Arial" w:hAnsi="Arial" w:cs="Arial"/>
              </w:rPr>
              <w:t>(единица измерения - т монтируемых конструкций)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B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профилированного настила</w:t>
            </w:r>
          </w:p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BCE">
              <w:rPr>
                <w:rFonts w:ascii="Arial" w:hAnsi="Arial" w:cs="Arial"/>
              </w:rPr>
              <w:t>(единица измерения - т монтируемых конструкций)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B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прессшайбой для крепления листов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светоаэрационной стенки</w:t>
            </w:r>
          </w:p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BCE">
              <w:rPr>
                <w:rFonts w:ascii="Arial" w:hAnsi="Arial" w:cs="Arial"/>
              </w:rPr>
              <w:t>(единица измерения - т монтируемых конструкций)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32,37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B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CB0B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B0B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B0B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6B2660" w:rsidRPr="00CB0BCE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687E98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46-21. Замена бутовых фундаментов под существующими стенами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687E98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 креплением временных подкосов и опорных подушек для разгрузки фундаментов;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фундаментов отдельными участками;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основания и кладка бутовых фундаментов отдельными участками с устройством гидроизоляции;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временных подкосов и опорных подушек.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687E98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бутовых фундаментов под существующими стенами</w:t>
            </w:r>
          </w:p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7E98">
              <w:rPr>
                <w:rFonts w:ascii="Arial" w:hAnsi="Arial" w:cs="Arial"/>
              </w:rPr>
              <w:t>(единица измерения - м</w:t>
            </w:r>
            <w:r w:rsidRPr="00687E98">
              <w:rPr>
                <w:rFonts w:ascii="Arial" w:hAnsi="Arial" w:cs="Arial"/>
                <w:vertAlign w:val="superscript"/>
              </w:rPr>
              <w:t>3</w:t>
            </w:r>
            <w:r w:rsidRPr="00687E98">
              <w:rPr>
                <w:rFonts w:ascii="Arial" w:hAnsi="Arial" w:cs="Arial"/>
              </w:rPr>
              <w:t>)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34,17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87E9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4-6,5 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7E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7E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1/10-130-5/164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битумно-резиновая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0,00233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7E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7E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6B2660" w:rsidRPr="00687E9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87E9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40 до 80 (70)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7E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87E9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6B2660" w:rsidRPr="00687E98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115F9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46-22. Кладка отдельных участков кирпичных стен и заделка проемов в кирпичных стенах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115F9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кладка отдельных участков стен или заделка проемов кирпичом с перевязкой новой кладки со старой.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115F90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отдельных участков кирпичных стен и заделка проемов в кирпичных стенах при объеме кладки в одном месте до 5 м</w:t>
            </w:r>
            <w:r w:rsidRPr="00115F9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5F90">
              <w:rPr>
                <w:rFonts w:ascii="Arial" w:hAnsi="Arial" w:cs="Arial"/>
              </w:rPr>
              <w:t>(единица измерения - м</w:t>
            </w:r>
            <w:r w:rsidRPr="00115F90">
              <w:rPr>
                <w:rFonts w:ascii="Arial" w:hAnsi="Arial" w:cs="Arial"/>
                <w:vertAlign w:val="superscript"/>
              </w:rPr>
              <w:t>3</w:t>
            </w:r>
            <w:r w:rsidRPr="00115F90">
              <w:rPr>
                <w:rFonts w:ascii="Arial" w:hAnsi="Arial" w:cs="Arial"/>
              </w:rPr>
              <w:t>)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15,87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F9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отдельных участков кирпичных стен и заделка проемов в кирпичных стенах при объеме кладки в одном месте до 15 м</w:t>
            </w:r>
            <w:r w:rsidRPr="00115F9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5F90">
              <w:rPr>
                <w:rFonts w:ascii="Arial" w:hAnsi="Arial" w:cs="Arial"/>
              </w:rPr>
              <w:t>(единица измерения - м</w:t>
            </w:r>
            <w:r w:rsidRPr="00115F90">
              <w:rPr>
                <w:rFonts w:ascii="Arial" w:hAnsi="Arial" w:cs="Arial"/>
                <w:vertAlign w:val="superscript"/>
              </w:rPr>
              <w:t>3</w:t>
            </w:r>
            <w:r w:rsidRPr="00115F90">
              <w:rPr>
                <w:rFonts w:ascii="Arial" w:hAnsi="Arial" w:cs="Arial"/>
              </w:rPr>
              <w:t>)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F9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115F9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5F9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5F9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6B2660" w:rsidRPr="00115F90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24C0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46-23. Замена ступеней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24C0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негодных ступеней с пробивкой в стене гнезд и борозд;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ступеней на месте с подгонкой;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раствором щелей между ступенями;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концов ступеней в стенах.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824C0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ступеней на косоурах</w:t>
            </w:r>
          </w:p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C02">
              <w:rPr>
                <w:rFonts w:ascii="Arial" w:hAnsi="Arial" w:cs="Arial"/>
              </w:rPr>
              <w:t>(единица измерения - 100 м ступеней)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191,18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24C0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C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Ступени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ступеней на сплошном основании</w:t>
            </w:r>
          </w:p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C02">
              <w:rPr>
                <w:rFonts w:ascii="Arial" w:hAnsi="Arial" w:cs="Arial"/>
              </w:rPr>
              <w:t>(единица измерения - 100 м ступеней)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342,94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24C0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C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824C0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4C0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Ступени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4C0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6B2660" w:rsidRPr="00824C0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3D787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46-24. Замена конструкций и элементов конструкций резервуаров стальных вертикальных цилиндрических для нефти и нефтепродуктов, гидравлические испытания корпусов резервуаров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3D787E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монтажного проема (нормы 1-16), усиление монтажного проема (нормы 1-10);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монтажных механизмов и такелажной оснастки, обстройка подмостями (нормы 1-16);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демонтаж днища резервуара и окраек (нормы 1-5);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 и монтаж днища резервуара и окраек (нормы 1-5);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демонтаж днища резервуара, первого пояса и окраек (нормы 6-10);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изготовление и монтаж днища резервуара, первого пояса и окраек (нормы 6-10);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демонтаж дефектного участка днища (нормы 11, 14), стенки (нормы 12, 15), крыши (нормы 13, 16) резервуара;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монтаж ремонтной марки днища (нормы 11, 14), стенки (нормы 12, 15), крыши (нормы 13, 16) резервуара;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гидравлическое испытание корпуса резервуара (нормы 17-23);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контроль герметичности монтажных соединений (нормы 1-16);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контроль сварных швов просвечиванием рентгеновскими и гамма лучами (нормы 1-16).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3D787E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резервуаров стальных вертикальных цилиндрических для нефти и нефтепродуктов вместимостью до 1000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299,57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108,31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0,1793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резервуаров стальных вертикальных цилиндрических для нефти и нефтепродуктов вместимостью до 2000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74,33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резервуаров стальных вертикальных цилиндрических для нефти и нефтепродуктов вместимостью до 3000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218,34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72,06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резервуаров стальных вертикальных цилиндрических для нефти и нефтепродуктов вместимостью до 5000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178,29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резервуаров стальных вертикальных цилиндрических для нефти и нефтепродуктов вместимостью до 10000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169,14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61,56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и первого пояса резервуаров стальных вертикальных цилиндрических для нефти и нефтепродуктов вместимостью до 1000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321,16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102,97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0,8668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и первого пояса резервуаров стальных вертикальных цилиндрических для нефти и нефтепродуктов вместимостью до 2000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244,02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0,5009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и первого пояса резервуаров стальных вертикальных цилиндрических для нефти и нефтепродуктов вместимостью до 3000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215,73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71,36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0,4317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0,0809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и первого пояса резервуаров стальных вертикальных цилиндрических для нефти и нефтепродуктов вместимостью до 5000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194,44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0,2935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днища и первого пояса резервуаров стальных вертикальных цилиндрических для нефти и нефтепродуктов вместимостью до 10000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160,08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0,2677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маркировочная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металлоконструкций днища резервуаров стальных вертикальных цилиндрических для нефти и нефтепродуктов вместимостью 20000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151,08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63,05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9,966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металлоконструкций стенки резервуаров стальных вертикальных цилиндрических для нефти и нефтепродуктов вместимостью 20000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металлоконструкций крыши резервуаров стальных вертикальных цилиндрических для нефти и нефтепродуктов вместимостью 20000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164,43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металлоконструкций днища резервуаров стальных вертикальных цилиндрических для нефти и нефтепродуктов вместимостью 50000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111,94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55,27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металлоконструкций стенки резервуаров стальных вертикальных цилиндрических для нефти и нефтепродуктов вместимостью 50000 м</w:t>
            </w:r>
            <w:r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B10F71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10F71">
              <w:rPr>
                <w:rFonts w:ascii="Arial" w:hAnsi="Arial" w:cs="Arial"/>
                <w:b/>
              </w:rPr>
              <w:t>Замена металлоконструкций крыши плавающей при ремонте резервуаров стальных вертикальных цилиндрических для нефти и нефтепродуктов вместимостью</w:t>
            </w:r>
            <w:r w:rsidR="006B2660">
              <w:rPr>
                <w:rFonts w:ascii="Arial" w:hAnsi="Arial" w:cs="Arial"/>
                <w:b/>
              </w:rPr>
              <w:t xml:space="preserve"> 50000 м</w:t>
            </w:r>
            <w:r w:rsidR="006B2660"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т)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184,73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38,02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М042400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Узлы вакуумные испытательные для контроля герметичности шва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90,28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радиографическая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Гидравлические испытания резервуаров стальных вертикальных цилиндрических для нефти и нефтепродуктов вместимостью 1000 </w:t>
            </w:r>
            <w:r w:rsidR="009468AE">
              <w:rPr>
                <w:rFonts w:ascii="Arial" w:hAnsi="Arial" w:cs="Arial"/>
                <w:b/>
              </w:rPr>
              <w:t>м</w:t>
            </w:r>
            <w:r w:rsidR="009468AE"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испытание)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Гидравлические испытания резервуаров стальных вертикальных цилиндрических для нефти и нефтепродуктов вместимостью 2000 </w:t>
            </w:r>
            <w:r w:rsidR="009468AE">
              <w:rPr>
                <w:rFonts w:ascii="Arial" w:hAnsi="Arial" w:cs="Arial"/>
                <w:b/>
              </w:rPr>
              <w:t>м</w:t>
            </w:r>
            <w:r w:rsidR="009468AE"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испытание)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Гидравлические испытания резервуаров стальных вертикальных цилиндрических для нефти и нефтепродуктов вместимостью 3000 </w:t>
            </w:r>
            <w:r w:rsidR="009468AE">
              <w:rPr>
                <w:rFonts w:ascii="Arial" w:hAnsi="Arial" w:cs="Arial"/>
                <w:b/>
              </w:rPr>
              <w:t>м</w:t>
            </w:r>
            <w:r w:rsidR="009468AE"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испытание)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44,03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29,87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Гидравлические испытания резервуаров стальных вертикальных цилиндрических для нефти и нефтепродуктов вместимостью 5000 </w:t>
            </w:r>
            <w:r w:rsidR="009468AE">
              <w:rPr>
                <w:rFonts w:ascii="Arial" w:hAnsi="Arial" w:cs="Arial"/>
                <w:b/>
              </w:rPr>
              <w:t>м</w:t>
            </w:r>
            <w:r w:rsidR="009468AE"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испытание)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Гидравлические испытания резервуаров стальных вертикальных цилиндрических для нефти и нефтепродуктов вместимостью 10000 </w:t>
            </w:r>
            <w:r w:rsidR="009468AE">
              <w:rPr>
                <w:rFonts w:ascii="Arial" w:hAnsi="Arial" w:cs="Arial"/>
                <w:b/>
              </w:rPr>
              <w:t>м</w:t>
            </w:r>
            <w:r w:rsidR="009468AE"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испытание)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146,75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Гидравлические испытания резервуаров стальных вертикальных цилиндрических для нефти и нефтепродуктов вместимостью 20000 </w:t>
            </w:r>
            <w:r w:rsidR="009468AE">
              <w:rPr>
                <w:rFonts w:ascii="Arial" w:hAnsi="Arial" w:cs="Arial"/>
                <w:b/>
              </w:rPr>
              <w:t>м</w:t>
            </w:r>
            <w:r w:rsidR="009468AE"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испытание)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293,5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199,11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20000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Гидравлические испытания резервуаров стальных вертикальных цилиндрических для нефти и нефтепродуктов вместимостью 50000 </w:t>
            </w:r>
            <w:r w:rsidR="009468AE">
              <w:rPr>
                <w:rFonts w:ascii="Arial" w:hAnsi="Arial" w:cs="Arial"/>
                <w:b/>
              </w:rPr>
              <w:t>м</w:t>
            </w:r>
            <w:r w:rsidR="009468AE" w:rsidRPr="003D787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87E">
              <w:rPr>
                <w:rFonts w:ascii="Arial" w:hAnsi="Arial" w:cs="Arial"/>
              </w:rPr>
              <w:t>(единица измерения - испытание)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612,86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497,78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D78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78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8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78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50000</w:t>
            </w:r>
          </w:p>
        </w:tc>
      </w:tr>
    </w:tbl>
    <w:p w:rsidR="006B2660" w:rsidRPr="003D787E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A4899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Сверление и пробивка отверстий, проемов в конструкциях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A4899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46-25. Сверление кольцевыми алмазными сверлами в железобетонных конструкциях вертикальных отверстий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A4899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сверления отверстий;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выверка и крепление станка с присоединением к электро- и водопроводным сетям (нормы 1-32, 165-196), с присоединением к электросетям (нормы 101-164);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опускание привода со сверлом к месту сверления;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сверление отверстий;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привода со сверлом;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удаление и уборка керна;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удлинителей при сверлении отверстий на глубину свыше 500 мм;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смена сверл;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перестановка станка.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A4899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20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32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45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50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55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70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80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90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100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110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125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140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 глубиной 200 мм, диаметром 160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20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32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45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50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55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70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80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90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100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110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125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140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вертикальных отверстий: на каждые 10 мм изменения глубины добавляется или исключается, диаметром 160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20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32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Е46-25-104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Е46-25-105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45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Е46-25-106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50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Е46-25-107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55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Е46-25-108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Е46-25-109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70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80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90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100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110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125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140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 глубиной 200 мм, диаметром 160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20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32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45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50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55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отверстий:на каждые 10 мм изменения глубины добавляется или исключается, диаметром 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70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80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90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100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110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125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140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(давление менее 0,2 МПа) вертикальных отверстий: на каждые 10 мм изменения глубины добавляется или исключается, диаметром 160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20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32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77,93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45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77,93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50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77,93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55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77,93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77,93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70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134,18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111,18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80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90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100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110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139,82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125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169,83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140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304,49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252,29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 глубиной 200 мм, диаметром 160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304,49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252,29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20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32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45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50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55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70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80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90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100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110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125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140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вертикальных отверстий: на каждые 10 мм изменения глубины добавляется или исключается, диаметром 160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20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32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45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50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55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70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80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90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100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110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Е46-25-178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125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Е46-25-179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140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 глубиной 200 мм, диаметром 160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20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32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45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50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55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Е46-25-188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Е46-25-189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70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Е46-25-190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80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Е46-25-191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90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Е46-25-192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100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Е46-25-193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110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Е46-25-194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125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8,41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Е46-25-195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140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Е46-25-196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вертикальных отверстий: на каждые 10 мм изменения глубины добавляется или исключается, диаметром 160 мм</w:t>
            </w:r>
          </w:p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899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489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489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489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6B2660" w:rsidRPr="00AA4899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9388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46-26. Сверление кольцевыми алмазными сверлами в железобетонных конструкциях горизонтальных отверстий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93885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сверления отверстий;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выверка и крепление станка с присоединением к электро- и водопроводным сетям (нормы 1-32, 167-198), с присоединением к электросетям (нормы 101-132, 134-165);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опускание привода со сверлом к месту сверления;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сверление отверстий;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привода со сверлом;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удаление и уборка керна;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удлинителей при сверлении отверстий на глубину свыше 350 мм;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смена сверл;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перестановка станка;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перестановка подмостей (нормы 33, 133,166,199).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93885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20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32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45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50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55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70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80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90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100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110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125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140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 глубиной 200 мм, диаметром 160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20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32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45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50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55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70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80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90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100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110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125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140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на каждые 10 мм изменения глубины добавляется или исключается, диаметром 160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с применением охлаждающей жидкости (воды) горизонтальных отверстий: добавляется на высоте от опорной площадки более 1 м к нормам с Е46-26-1 по Е46-26-16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20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32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Е46-26-104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Е46-26-105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45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Е46-26-106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50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Е46-26-107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55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Е46-26-108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Е46-26-109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70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80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90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100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110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125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140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 глубиной 200 мм, диаметром 160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20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32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45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50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55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70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80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90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100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110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125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140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на каждые 10 мм изменения глубины добавляется или исключается, диаметром 160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с арматурой диаметром до 16 мм без применения напорного водопровода (до 0,2 МПа) горизонтальных отверстий: добавляется на высоте от опорной площадки более 1 м к нормам с Е46-26-101 по Е46-26-116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20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100,79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83,51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100,79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83,51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32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123,47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185,33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45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185,33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50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185,33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55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213,67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218,13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180,74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70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247,4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204,99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80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247,4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204,99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90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260,54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215,88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100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260,54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215,88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110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349,12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289,27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125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349,12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289,27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140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517,04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428,41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 глубиной 200 мм, диаметром 160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517,04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428,41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20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32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45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50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55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70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80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90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100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110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125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140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на каждые 10 мм изменения глубины добавляется или исключается, диаметром 160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без применения напорного водопровода (до 0,2 МПа) горизонтальных отверстий: добавляется на высоте от опорной площадки более 1 м к нормам с Е46-26-134 по Е46-26-149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20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32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106,64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45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106,64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50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106,64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55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122,95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122,95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70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168,29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80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168,29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139,44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90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162,24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Е46-26-178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100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162,24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Е46-26-179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110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262,49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217,49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125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262,49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217,49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140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388,76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 глубиной 200 мм, диаметром 160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388,76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322,11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20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32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45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Е46-26-188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50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Е46-26-189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55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70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80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90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100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110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125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140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Е46-26-198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на каждые 10 мм изменения глубины добавляется или исключается, диаметром 160 мм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11,59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Е46-26-199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кольцевыми алмазными сверлами в железобетонных конструкциях диам. арматуры от 16-40 мм с применением напорного водопровода (более 0,2 МПа) горизонтальных отверстий: добавляется на высоте от опорной площадки более 1 м к нормам с Е46-26-167 по Е46-26-182</w:t>
            </w:r>
          </w:p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88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A9388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88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88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15,51</w:t>
            </w:r>
          </w:p>
        </w:tc>
      </w:tr>
    </w:tbl>
    <w:p w:rsidR="006B2660" w:rsidRPr="00A93885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BA6913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46-27. Пробивка проемов в конструкциях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BA6913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проемов с зачисткой откосов.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BA6913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конструкциях из бутового камня</w:t>
            </w:r>
          </w:p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6913">
              <w:rPr>
                <w:rFonts w:ascii="Arial" w:hAnsi="Arial" w:cs="Arial"/>
              </w:rPr>
              <w:t>(единица измерения - м</w:t>
            </w:r>
            <w:r w:rsidRPr="00BA6913">
              <w:rPr>
                <w:rFonts w:ascii="Arial" w:hAnsi="Arial" w:cs="Arial"/>
                <w:vertAlign w:val="superscript"/>
              </w:rPr>
              <w:t>3</w:t>
            </w:r>
            <w:r w:rsidRPr="00BA6913">
              <w:rPr>
                <w:rFonts w:ascii="Arial" w:hAnsi="Arial" w:cs="Arial"/>
              </w:rPr>
              <w:t>)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11,07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A691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конструкциях из бетона</w:t>
            </w:r>
          </w:p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6913">
              <w:rPr>
                <w:rFonts w:ascii="Arial" w:hAnsi="Arial" w:cs="Arial"/>
              </w:rPr>
              <w:t>(единица измерения - м</w:t>
            </w:r>
            <w:r w:rsidRPr="00BA6913">
              <w:rPr>
                <w:rFonts w:ascii="Arial" w:hAnsi="Arial" w:cs="Arial"/>
                <w:vertAlign w:val="superscript"/>
              </w:rPr>
              <w:t>3</w:t>
            </w:r>
            <w:r w:rsidRPr="00BA6913">
              <w:rPr>
                <w:rFonts w:ascii="Arial" w:hAnsi="Arial" w:cs="Arial"/>
              </w:rPr>
              <w:t>)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27,61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25,14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A691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25,14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25,14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конструкциях из кирпича</w:t>
            </w:r>
          </w:p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6913">
              <w:rPr>
                <w:rFonts w:ascii="Arial" w:hAnsi="Arial" w:cs="Arial"/>
              </w:rPr>
              <w:t>(единица измерения - м</w:t>
            </w:r>
            <w:r w:rsidRPr="00BA6913">
              <w:rPr>
                <w:rFonts w:ascii="Arial" w:hAnsi="Arial" w:cs="Arial"/>
                <w:vertAlign w:val="superscript"/>
              </w:rPr>
              <w:t>3</w:t>
            </w:r>
            <w:r w:rsidRPr="00BA6913">
              <w:rPr>
                <w:rFonts w:ascii="Arial" w:hAnsi="Arial" w:cs="Arial"/>
              </w:rPr>
              <w:t>)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A691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6B2660" w:rsidRPr="00BA69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A69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A69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</w:tbl>
    <w:p w:rsidR="006B2660" w:rsidRPr="00BA6913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64D5F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46-28. Устройство ниш в кирпичных стенах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64D5F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ниш с зачисткой поверхности.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D64D5F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ниш в кирпичных стенах глубиной до 12 см</w:t>
            </w:r>
          </w:p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4D5F">
              <w:rPr>
                <w:rFonts w:ascii="Arial" w:hAnsi="Arial" w:cs="Arial"/>
              </w:rPr>
              <w:t>(единица измерения - 10 м</w:t>
            </w:r>
            <w:r w:rsidRPr="00D64D5F">
              <w:rPr>
                <w:rFonts w:ascii="Arial" w:hAnsi="Arial" w:cs="Arial"/>
                <w:vertAlign w:val="superscript"/>
              </w:rPr>
              <w:t>2</w:t>
            </w:r>
            <w:r w:rsidRPr="00D64D5F">
              <w:rPr>
                <w:rFonts w:ascii="Arial" w:hAnsi="Arial" w:cs="Arial"/>
              </w:rPr>
              <w:t xml:space="preserve"> ниш)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13,15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64D5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13,15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13,15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ниш в кирпичных стенах глубиной до 25 см</w:t>
            </w:r>
          </w:p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4D5F">
              <w:rPr>
                <w:rFonts w:ascii="Arial" w:hAnsi="Arial" w:cs="Arial"/>
              </w:rPr>
              <w:t>(единица измерения - 10 м</w:t>
            </w:r>
            <w:r w:rsidRPr="00D64D5F">
              <w:rPr>
                <w:rFonts w:ascii="Arial" w:hAnsi="Arial" w:cs="Arial"/>
                <w:vertAlign w:val="superscript"/>
              </w:rPr>
              <w:t>2</w:t>
            </w:r>
            <w:r w:rsidRPr="00D64D5F">
              <w:rPr>
                <w:rFonts w:ascii="Arial" w:hAnsi="Arial" w:cs="Arial"/>
              </w:rPr>
              <w:t xml:space="preserve"> ниш)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21,95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64D5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21,95</w:t>
            </w:r>
          </w:p>
        </w:tc>
      </w:tr>
      <w:tr w:rsidR="006B2660" w:rsidRPr="00D64D5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64D5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64D5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21,95</w:t>
            </w:r>
          </w:p>
        </w:tc>
      </w:tr>
    </w:tbl>
    <w:p w:rsidR="006B2660" w:rsidRPr="00D64D5F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17C17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46-29. Пробивка в кирпичных стенах гнезд и отверстий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17C17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гнезд и отверстий.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717C17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гнезд размером до 130 х 130 мм</w:t>
            </w:r>
          </w:p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7C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39,28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25,01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7C1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25,01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25,01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гнезд размером до 260 х 260 мм</w:t>
            </w:r>
          </w:p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7C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57,81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7C1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 круглых диаметром до 25 мм при толщине стен до 25 см</w:t>
            </w:r>
          </w:p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7C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32,15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7C1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32,15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32,15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 круглых диаметром до 25 мм при толщине стен до 38 см</w:t>
            </w:r>
          </w:p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7C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7C1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 круглых диаметром до 25 мм при толщине стен до 51 см</w:t>
            </w:r>
          </w:p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7C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95,05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62,52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7C1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62,52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62,52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 круглых диаметром до 50 мм при толщине стен до 25 см</w:t>
            </w:r>
          </w:p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7C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32,15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7C1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32,15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32,15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 круглых диаметром до 50 мм при толщине стен до 38 см</w:t>
            </w:r>
          </w:p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7C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81,12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7C1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 круглых диаметром до 50 мм при толщине стен до 51 см</w:t>
            </w:r>
          </w:p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7C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105,34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62,52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7C1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62,52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62,52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Е46-29-9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гнезд размером до 380 х 380 мм</w:t>
            </w:r>
          </w:p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7C1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96,34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74,83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7C1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74,83</w:t>
            </w:r>
          </w:p>
        </w:tc>
      </w:tr>
      <w:tr w:rsidR="006B2660" w:rsidRPr="00717C1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7C1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7C1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74,83</w:t>
            </w:r>
          </w:p>
        </w:tc>
      </w:tr>
    </w:tbl>
    <w:p w:rsidR="006B2660" w:rsidRPr="00717C17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F5CFB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46-30. Пробивка отверстий в бетонных стенах, полах и потолках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F5CFB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отверстий.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CF5CFB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бетонных стенах, полах толщиной 100 мм, площадью до 20 см</w:t>
            </w:r>
            <w:r w:rsidRPr="00CF5CF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CFB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15,17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F5CF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бетонных стенах, полах толщиной 100 мм, площадью до 100 см</w:t>
            </w:r>
            <w:r w:rsidRPr="00CF5CF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CFB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F5CF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19,78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бетонных стенах, полах толщиной 100 мм, площадью до 500 см</w:t>
            </w:r>
            <w:r w:rsidRPr="00CF5CF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CFB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110,64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67,25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F5CF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67,25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67,25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бетонных потолках толщиной 100 мм, площадью до 20 см</w:t>
            </w:r>
            <w:r w:rsidRPr="00CF5CF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CFB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F5CF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бетонных потолках толщиной 100 мм, площадью до 100 см</w:t>
            </w:r>
            <w:r w:rsidRPr="00CF5CF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CFB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F5CF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бетонных потолках толщиной 100 мм, площадью до 500 см</w:t>
            </w:r>
            <w:r w:rsidRPr="00CF5CF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CFB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90,21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F5CF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90,21</w:t>
            </w:r>
          </w:p>
        </w:tc>
      </w:tr>
      <w:tr w:rsidR="006B2660" w:rsidRPr="00CF5CF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F5CF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F5CF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90,21</w:t>
            </w:r>
          </w:p>
        </w:tc>
      </w:tr>
    </w:tbl>
    <w:p w:rsidR="006B2660" w:rsidRPr="00CF5CFB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5539CA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46-31. Пробивка борозд в кирпичных стенах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5539CA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и зачистка борозд.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5539CA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кирпичных стенах площадью сечения до 20 см</w:t>
            </w:r>
            <w:r w:rsidRPr="005539C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9CA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15,64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539C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кирпичных стенах площадью сечения до 50 см</w:t>
            </w:r>
            <w:r w:rsidRPr="005539C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9CA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13,01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539C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13,01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13,01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кирпичных стенах площадью сечения до 100 см</w:t>
            </w:r>
            <w:r w:rsidRPr="005539C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9CA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47,25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26,41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539C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26,41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26,41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кирпичных стенах: добавляется на каждые 20 см</w:t>
            </w:r>
            <w:r w:rsidRPr="005539C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сверх 100 см</w:t>
            </w:r>
            <w:r w:rsidRPr="005539CA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39CA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16,74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9,83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539C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9,83</w:t>
            </w:r>
          </w:p>
        </w:tc>
      </w:tr>
      <w:tr w:rsidR="006B2660" w:rsidRPr="005539C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539C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539C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9,83</w:t>
            </w:r>
          </w:p>
        </w:tc>
      </w:tr>
    </w:tbl>
    <w:p w:rsidR="006B2660" w:rsidRPr="005539CA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56AC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46-32. Пробивка борозд в бетонных конструкциях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56AC5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борозд.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756AC5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бетонных конструкциях полов, стен площадью сечения до 20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6AC5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28,06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56A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бетонных конструкциях полов, стен площадью сечения до 50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6AC5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23,22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56A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23,22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23,22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бетонных конструкциях полов, стен площадью сечения до 100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6AC5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85,07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47,59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56A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47,59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47,59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бетонных конструкциях потолков площадью сечения до 20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6AC5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56A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бетонных конструкциях потолков площадью сечения до 50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6AC5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82,06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44,66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56A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44,66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44,66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бетонных конструкциях потолков площадью сечения до 100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6AC5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142,46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76,81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56A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76,81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76,81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бетонных конструкциях: добавлять на каждые 20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сверх 100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стенах и полах</w:t>
            </w:r>
          </w:p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6AC5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29,32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17,86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56A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17,86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17,86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бетонных конструкциях: добавлять на каждые 20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сверх 100 см</w:t>
            </w:r>
            <w:r w:rsidRPr="00756A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потолках</w:t>
            </w:r>
          </w:p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6AC5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46,95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25,01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56A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25,01</w:t>
            </w:r>
          </w:p>
        </w:tc>
      </w:tr>
      <w:tr w:rsidR="006B2660" w:rsidRPr="00756A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56A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56A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25,01</w:t>
            </w:r>
          </w:p>
        </w:tc>
      </w:tr>
    </w:tbl>
    <w:p w:rsidR="006B2660" w:rsidRPr="00756AC5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77DE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Заделка отверстий, гнезд и борозд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77DE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46-33. Заделка отверстий, гнезд и борозд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77DEE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отверстий, гнезд и борозд;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опалубки (нормы 1-6);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арматуры (нормы 1-4);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бетона (нормы 1-6);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отверстий, гнезд и борозд.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477DEE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отверстий, гнезд и борозд в перекрытиях железобетонных площадью до 0,1 м</w:t>
            </w:r>
            <w:r w:rsidRPr="00477DE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7DEE">
              <w:rPr>
                <w:rFonts w:ascii="Arial" w:hAnsi="Arial" w:cs="Arial"/>
              </w:rPr>
              <w:t>(единица измерения - 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  <w:r w:rsidRPr="00477DEE">
              <w:rPr>
                <w:rFonts w:ascii="Arial" w:hAnsi="Arial" w:cs="Arial"/>
              </w:rPr>
              <w:t xml:space="preserve"> заделки)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59,82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отверстий, гнезд и борозд в перекрытиях железобетонных площадью до 0,2 м</w:t>
            </w:r>
            <w:r w:rsidRPr="00477DE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7DEE">
              <w:rPr>
                <w:rFonts w:ascii="Arial" w:hAnsi="Arial" w:cs="Arial"/>
              </w:rPr>
              <w:t>(единица измерения - 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  <w:r w:rsidRPr="00477DEE">
              <w:rPr>
                <w:rFonts w:ascii="Arial" w:hAnsi="Arial" w:cs="Arial"/>
              </w:rPr>
              <w:t xml:space="preserve"> заделки)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отверстий, гнезд и борозд в стенах и перегородках железобетонных площадью до 0,1 м</w:t>
            </w:r>
            <w:r w:rsidRPr="00477DE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7DEE">
              <w:rPr>
                <w:rFonts w:ascii="Arial" w:hAnsi="Arial" w:cs="Arial"/>
              </w:rPr>
              <w:t>(единица измерения - 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  <w:r w:rsidRPr="00477DEE">
              <w:rPr>
                <w:rFonts w:ascii="Arial" w:hAnsi="Arial" w:cs="Arial"/>
              </w:rPr>
              <w:t xml:space="preserve"> заделки)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81,97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отверстий, гнезд и борозд в стенах и перегородках железобетонных площадью до 0,2 м</w:t>
            </w:r>
            <w:r w:rsidRPr="00477DE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7DEE">
              <w:rPr>
                <w:rFonts w:ascii="Arial" w:hAnsi="Arial" w:cs="Arial"/>
              </w:rPr>
              <w:t>(единица измерения - 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  <w:r w:rsidRPr="00477DEE">
              <w:rPr>
                <w:rFonts w:ascii="Arial" w:hAnsi="Arial" w:cs="Arial"/>
              </w:rPr>
              <w:t xml:space="preserve"> заделки)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66,28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отверстий, гнезд и борозд в стенах и перегородках бетонных площадью до 0,1 м</w:t>
            </w:r>
            <w:r w:rsidRPr="00477DE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7DEE">
              <w:rPr>
                <w:rFonts w:ascii="Arial" w:hAnsi="Arial" w:cs="Arial"/>
              </w:rPr>
              <w:t>(единица измерения - 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  <w:r w:rsidRPr="00477DEE">
              <w:rPr>
                <w:rFonts w:ascii="Arial" w:hAnsi="Arial" w:cs="Arial"/>
              </w:rPr>
              <w:t xml:space="preserve"> заделки)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81,58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отверстий, гнезд и борозд в стенах и перегородках бетонных площадью до 0,2 м</w:t>
            </w:r>
            <w:r w:rsidRPr="00477DE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7DEE">
              <w:rPr>
                <w:rFonts w:ascii="Arial" w:hAnsi="Arial" w:cs="Arial"/>
              </w:rPr>
              <w:t>(единица измерения - 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  <w:r w:rsidRPr="00477DEE">
              <w:rPr>
                <w:rFonts w:ascii="Arial" w:hAnsi="Arial" w:cs="Arial"/>
              </w:rPr>
              <w:t xml:space="preserve"> заделки)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65,94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кирпичом гнезд, борозд и концов балок</w:t>
            </w:r>
          </w:p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7DEE">
              <w:rPr>
                <w:rFonts w:ascii="Arial" w:hAnsi="Arial" w:cs="Arial"/>
              </w:rPr>
              <w:t>(единица измерения - 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  <w:r w:rsidRPr="00477DEE">
              <w:rPr>
                <w:rFonts w:ascii="Arial" w:hAnsi="Arial" w:cs="Arial"/>
              </w:rPr>
              <w:t xml:space="preserve"> заделки)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31,32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D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477DE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DE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DE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</w:tbl>
    <w:p w:rsidR="006B2660" w:rsidRPr="00477DEE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759C8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Разборка конструкций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759C8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46-34. Разборка фундаментов и стен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759C8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конструкций;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арматуры и выбивание анкерных болтов (норма 3).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7759C8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фундаментов бутовых</w:t>
            </w:r>
          </w:p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59C8">
              <w:rPr>
                <w:rFonts w:ascii="Arial" w:hAnsi="Arial" w:cs="Arial"/>
              </w:rPr>
              <w:t>(единица измерения -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 w:rsidRPr="007759C8">
              <w:rPr>
                <w:rFonts w:ascii="Arial" w:hAnsi="Arial" w:cs="Arial"/>
              </w:rPr>
              <w:t>)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фундаментов бетонных</w:t>
            </w:r>
          </w:p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59C8">
              <w:rPr>
                <w:rFonts w:ascii="Arial" w:hAnsi="Arial" w:cs="Arial"/>
              </w:rPr>
              <w:t>(единица измерения -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 w:rsidRPr="007759C8">
              <w:rPr>
                <w:rFonts w:ascii="Arial" w:hAnsi="Arial" w:cs="Arial"/>
              </w:rPr>
              <w:t>)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9,59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фундаментов железобетонных</w:t>
            </w:r>
          </w:p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59C8">
              <w:rPr>
                <w:rFonts w:ascii="Arial" w:hAnsi="Arial" w:cs="Arial"/>
              </w:rPr>
              <w:t>(единица измерения -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 w:rsidRPr="007759C8">
              <w:rPr>
                <w:rFonts w:ascii="Arial" w:hAnsi="Arial" w:cs="Arial"/>
              </w:rPr>
              <w:t>)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15,45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0,000294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стен кирпичных</w:t>
            </w:r>
          </w:p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59C8">
              <w:rPr>
                <w:rFonts w:ascii="Arial" w:hAnsi="Arial" w:cs="Arial"/>
              </w:rPr>
              <w:t>(единица измерения -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 w:rsidRPr="007759C8">
              <w:rPr>
                <w:rFonts w:ascii="Arial" w:hAnsi="Arial" w:cs="Arial"/>
              </w:rPr>
              <w:t>)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8,24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стен мелкоблочных</w:t>
            </w:r>
          </w:p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59C8">
              <w:rPr>
                <w:rFonts w:ascii="Arial" w:hAnsi="Arial" w:cs="Arial"/>
              </w:rPr>
              <w:t>(единица измерения -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 w:rsidRPr="007759C8">
              <w:rPr>
                <w:rFonts w:ascii="Arial" w:hAnsi="Arial" w:cs="Arial"/>
              </w:rPr>
              <w:t>)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759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6B2660" w:rsidRPr="007759C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759C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759C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</w:tbl>
    <w:p w:rsidR="006B2660" w:rsidRPr="007759C8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B1B6C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46-35. Разборка монолитных перекрытий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B1B6C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бетонных и железобетонных перекрытий;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арматуры (норма 2).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8B1B6C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монолитных перекрытий бетонных</w:t>
            </w:r>
          </w:p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B1B6C">
              <w:rPr>
                <w:rFonts w:ascii="Arial" w:hAnsi="Arial" w:cs="Arial"/>
              </w:rPr>
              <w:t>(единица измерения - м</w:t>
            </w:r>
            <w:r w:rsidRPr="008B1B6C">
              <w:rPr>
                <w:rFonts w:ascii="Arial" w:hAnsi="Arial" w:cs="Arial"/>
                <w:vertAlign w:val="superscript"/>
              </w:rPr>
              <w:t>3</w:t>
            </w:r>
            <w:r w:rsidRPr="008B1B6C">
              <w:rPr>
                <w:rFonts w:ascii="Arial" w:hAnsi="Arial" w:cs="Arial"/>
              </w:rPr>
              <w:t>)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11,01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B1B6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монолитных перекрытий железобетонных</w:t>
            </w:r>
          </w:p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B1B6C">
              <w:rPr>
                <w:rFonts w:ascii="Arial" w:hAnsi="Arial" w:cs="Arial"/>
              </w:rPr>
              <w:t>(единица измерения - м</w:t>
            </w:r>
            <w:r w:rsidRPr="008B1B6C">
              <w:rPr>
                <w:rFonts w:ascii="Arial" w:hAnsi="Arial" w:cs="Arial"/>
                <w:vertAlign w:val="superscript"/>
              </w:rPr>
              <w:t>3</w:t>
            </w:r>
            <w:r w:rsidRPr="008B1B6C">
              <w:rPr>
                <w:rFonts w:ascii="Arial" w:hAnsi="Arial" w:cs="Arial"/>
              </w:rPr>
              <w:t>)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12,16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7,79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B1B6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7,79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7,79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0,000294</w:t>
            </w:r>
          </w:p>
        </w:tc>
      </w:tr>
      <w:tr w:rsidR="006B2660" w:rsidRPr="008B1B6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B1B6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B1B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B1B6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6B2660" w:rsidRPr="008B1B6C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193CF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46-36. Выбивка сборных железобетонных колонн при увеличении шага колонн в действующих цехах промышленных зданий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193CF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тупиков на подкрановых путях;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направляющих металлоконструкций;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временных приспособлений для демонтажа;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выбивка бетона на всех ветвях колонны;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резка арматуры;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демонтаж временных приспособлений.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193CF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Выбивка сборных железобетонных колонн при увеличении шага колонн в действующих цехах промышленных зданий</w:t>
            </w:r>
          </w:p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3CF2">
              <w:rPr>
                <w:rFonts w:ascii="Arial" w:hAnsi="Arial" w:cs="Arial"/>
              </w:rPr>
              <w:t>(единица измерения - м</w:t>
            </w:r>
            <w:r w:rsidRPr="00193CF2">
              <w:rPr>
                <w:rFonts w:ascii="Arial" w:hAnsi="Arial" w:cs="Arial"/>
                <w:vertAlign w:val="superscript"/>
              </w:rPr>
              <w:t>3</w:t>
            </w:r>
            <w:r w:rsidRPr="00193CF2">
              <w:rPr>
                <w:rFonts w:ascii="Arial" w:hAnsi="Arial" w:cs="Arial"/>
              </w:rPr>
              <w:t>)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53,15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Автоматы сварочные с номинальным сварочным током 450-1250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13,53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93CF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0,000447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3C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193C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93C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приспособления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93C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6B2660" w:rsidRPr="00193CF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9B051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46-37. Разборка монолитных перегородок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9B0515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перегородок;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арматуры (норма 2).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9B0515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монолитных перегородок бетонных</w:t>
            </w:r>
          </w:p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0515">
              <w:rPr>
                <w:rFonts w:ascii="Arial" w:hAnsi="Arial" w:cs="Arial"/>
              </w:rPr>
              <w:t>(единица измерения - м</w:t>
            </w:r>
            <w:r w:rsidRPr="009B0515">
              <w:rPr>
                <w:rFonts w:ascii="Arial" w:hAnsi="Arial" w:cs="Arial"/>
                <w:vertAlign w:val="superscript"/>
              </w:rPr>
              <w:t>3</w:t>
            </w:r>
            <w:r w:rsidRPr="009B0515">
              <w:rPr>
                <w:rFonts w:ascii="Arial" w:hAnsi="Arial" w:cs="Arial"/>
              </w:rPr>
              <w:t>)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B051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монолитных перегородок железобетонных</w:t>
            </w:r>
          </w:p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0515">
              <w:rPr>
                <w:rFonts w:ascii="Arial" w:hAnsi="Arial" w:cs="Arial"/>
              </w:rPr>
              <w:t>(единица измерения - м</w:t>
            </w:r>
            <w:r w:rsidRPr="009B0515">
              <w:rPr>
                <w:rFonts w:ascii="Arial" w:hAnsi="Arial" w:cs="Arial"/>
                <w:vertAlign w:val="superscript"/>
              </w:rPr>
              <w:t>3</w:t>
            </w:r>
            <w:r w:rsidRPr="009B0515">
              <w:rPr>
                <w:rFonts w:ascii="Arial" w:hAnsi="Arial" w:cs="Arial"/>
              </w:rPr>
              <w:t>)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7,01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B051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7,01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7,01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0,000294</w:t>
            </w:r>
          </w:p>
        </w:tc>
      </w:tr>
      <w:tr w:rsidR="006B2660" w:rsidRPr="009B051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B051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5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B051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6B2660" w:rsidRPr="009B0515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A1AEF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46-38. Разборка деревянных перегородок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A1AEF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перегородок со снятием креплений;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отбивка штукатурки (нормы 1, 2).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A1AEF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перегородок оштукатуренных щитовых и дощатых однослойных</w:t>
            </w:r>
          </w:p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AEF">
              <w:rPr>
                <w:rFonts w:ascii="Arial" w:hAnsi="Arial" w:cs="Arial"/>
              </w:rPr>
              <w:t>(единица измерения - 100 м</w:t>
            </w:r>
            <w:r w:rsidRPr="00AA1AEF">
              <w:rPr>
                <w:rFonts w:ascii="Arial" w:hAnsi="Arial" w:cs="Arial"/>
                <w:vertAlign w:val="superscript"/>
              </w:rPr>
              <w:t>2</w:t>
            </w:r>
            <w:r w:rsidRPr="00AA1AEF">
              <w:rPr>
                <w:rFonts w:ascii="Arial" w:hAnsi="Arial" w:cs="Arial"/>
              </w:rPr>
              <w:t>)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42,86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перегородок оштукатуренных двухслойных с изоляционной прокладкой или засыпкой</w:t>
            </w:r>
          </w:p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AEF">
              <w:rPr>
                <w:rFonts w:ascii="Arial" w:hAnsi="Arial" w:cs="Arial"/>
              </w:rPr>
              <w:t>(единица измерения - 100 м</w:t>
            </w:r>
            <w:r w:rsidRPr="00AA1AEF">
              <w:rPr>
                <w:rFonts w:ascii="Arial" w:hAnsi="Arial" w:cs="Arial"/>
                <w:vertAlign w:val="superscript"/>
              </w:rPr>
              <w:t>2</w:t>
            </w:r>
            <w:r w:rsidRPr="00AA1AEF">
              <w:rPr>
                <w:rFonts w:ascii="Arial" w:hAnsi="Arial" w:cs="Arial"/>
              </w:rPr>
              <w:t>)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53,88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перегородок чистых щитовых дощатых</w:t>
            </w:r>
          </w:p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AEF">
              <w:rPr>
                <w:rFonts w:ascii="Arial" w:hAnsi="Arial" w:cs="Arial"/>
              </w:rPr>
              <w:t>(единица измерения - 100 м</w:t>
            </w:r>
            <w:r w:rsidRPr="00AA1AEF">
              <w:rPr>
                <w:rFonts w:ascii="Arial" w:hAnsi="Arial" w:cs="Arial"/>
                <w:vertAlign w:val="superscript"/>
              </w:rPr>
              <w:t>2</w:t>
            </w:r>
            <w:r w:rsidRPr="00AA1AEF">
              <w:rPr>
                <w:rFonts w:ascii="Arial" w:hAnsi="Arial" w:cs="Arial"/>
              </w:rPr>
              <w:t>)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34,84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перегородок из гипсовых, шлакобетонных и фибролитовых плит</w:t>
            </w:r>
          </w:p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AEF">
              <w:rPr>
                <w:rFonts w:ascii="Arial" w:hAnsi="Arial" w:cs="Arial"/>
              </w:rPr>
              <w:t>(единица измерения - 100 м</w:t>
            </w:r>
            <w:r w:rsidRPr="00AA1AEF">
              <w:rPr>
                <w:rFonts w:ascii="Arial" w:hAnsi="Arial" w:cs="Arial"/>
                <w:vertAlign w:val="superscript"/>
              </w:rPr>
              <w:t>2</w:t>
            </w:r>
            <w:r w:rsidRPr="00AA1AEF">
              <w:rPr>
                <w:rFonts w:ascii="Arial" w:hAnsi="Arial" w:cs="Arial"/>
              </w:rPr>
              <w:t>)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101,95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1A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A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A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</w:tbl>
    <w:p w:rsidR="006B2660" w:rsidRPr="00AA1AEF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942E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46-39. Разборка деревянных конструкций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942E5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засыпок, изоляционных прокладок (нормы 1-3);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отбивка штукатурки (норма 1);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балок, накатов и подшивок (нормы 1-3), прогонов, защитного и рабочего настилов (норма 4);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потолка с отвинчиванием шурупов и снятием болтов с несущих балок и деревянных направляющих брусков (нормы 5, 6);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плит со сдвижкой их по направляющим и срезка алюминиевых гребенок с направляющими, снятие подвесок со скобами с резкой несущих уголков и разбалчиванием (норма 6).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D942E5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перекрытий оштукатуренных</w:t>
            </w:r>
          </w:p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2E5">
              <w:rPr>
                <w:rFonts w:ascii="Arial" w:hAnsi="Arial" w:cs="Arial"/>
              </w:rPr>
              <w:t>(единица измерения - 100 м</w:t>
            </w:r>
            <w:r w:rsidRPr="00D942E5">
              <w:rPr>
                <w:rFonts w:ascii="Arial" w:hAnsi="Arial" w:cs="Arial"/>
                <w:vertAlign w:val="superscript"/>
              </w:rPr>
              <w:t>2</w:t>
            </w:r>
            <w:r w:rsidRPr="00D942E5">
              <w:rPr>
                <w:rFonts w:ascii="Arial" w:hAnsi="Arial" w:cs="Arial"/>
              </w:rPr>
              <w:t>)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133,53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перекрытий неоштукатуренных</w:t>
            </w:r>
          </w:p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2E5">
              <w:rPr>
                <w:rFonts w:ascii="Arial" w:hAnsi="Arial" w:cs="Arial"/>
              </w:rPr>
              <w:t>(единица измерения - 100 м</w:t>
            </w:r>
            <w:r w:rsidRPr="00D942E5">
              <w:rPr>
                <w:rFonts w:ascii="Arial" w:hAnsi="Arial" w:cs="Arial"/>
                <w:vertAlign w:val="superscript"/>
              </w:rPr>
              <w:t>2</w:t>
            </w:r>
            <w:r w:rsidRPr="00D942E5">
              <w:rPr>
                <w:rFonts w:ascii="Arial" w:hAnsi="Arial" w:cs="Arial"/>
              </w:rPr>
              <w:t>)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115,76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перекрытий по балкам с накатами из досок</w:t>
            </w:r>
          </w:p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2E5">
              <w:rPr>
                <w:rFonts w:ascii="Arial" w:hAnsi="Arial" w:cs="Arial"/>
              </w:rPr>
              <w:t>(единица измерения - 100 м</w:t>
            </w:r>
            <w:r w:rsidRPr="00D942E5">
              <w:rPr>
                <w:rFonts w:ascii="Arial" w:hAnsi="Arial" w:cs="Arial"/>
                <w:vertAlign w:val="superscript"/>
              </w:rPr>
              <w:t>2</w:t>
            </w:r>
            <w:r w:rsidRPr="00D942E5">
              <w:rPr>
                <w:rFonts w:ascii="Arial" w:hAnsi="Arial" w:cs="Arial"/>
              </w:rPr>
              <w:t>)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132,22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прогонов, защитного и рабочего настила покрытия</w:t>
            </w:r>
          </w:p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2E5">
              <w:rPr>
                <w:rFonts w:ascii="Arial" w:hAnsi="Arial" w:cs="Arial"/>
              </w:rPr>
              <w:t>(единица измерения - 100 м</w:t>
            </w:r>
            <w:r w:rsidRPr="00D942E5">
              <w:rPr>
                <w:rFonts w:ascii="Arial" w:hAnsi="Arial" w:cs="Arial"/>
                <w:vertAlign w:val="superscript"/>
              </w:rPr>
              <w:t>2</w:t>
            </w:r>
            <w:r w:rsidRPr="00D942E5">
              <w:rPr>
                <w:rFonts w:ascii="Arial" w:hAnsi="Arial" w:cs="Arial"/>
              </w:rPr>
              <w:t>)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подвесных потолков из плит асбоцементных</w:t>
            </w:r>
          </w:p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2E5">
              <w:rPr>
                <w:rFonts w:ascii="Arial" w:hAnsi="Arial" w:cs="Arial"/>
              </w:rPr>
              <w:t>(единица измерения - 100 м</w:t>
            </w:r>
            <w:r w:rsidRPr="00D942E5">
              <w:rPr>
                <w:rFonts w:ascii="Arial" w:hAnsi="Arial" w:cs="Arial"/>
                <w:vertAlign w:val="superscript"/>
              </w:rPr>
              <w:t>2</w:t>
            </w:r>
            <w:r w:rsidRPr="00D942E5">
              <w:rPr>
                <w:rFonts w:ascii="Arial" w:hAnsi="Arial" w:cs="Arial"/>
              </w:rPr>
              <w:t>)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подвесных потолков из плит АКМИГРАН</w:t>
            </w:r>
          </w:p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42E5">
              <w:rPr>
                <w:rFonts w:ascii="Arial" w:hAnsi="Arial" w:cs="Arial"/>
              </w:rPr>
              <w:t>(единица измерения - 100 м</w:t>
            </w:r>
            <w:r w:rsidRPr="00D942E5">
              <w:rPr>
                <w:rFonts w:ascii="Arial" w:hAnsi="Arial" w:cs="Arial"/>
                <w:vertAlign w:val="superscript"/>
              </w:rPr>
              <w:t>2</w:t>
            </w:r>
            <w:r w:rsidRPr="00D942E5">
              <w:rPr>
                <w:rFonts w:ascii="Arial" w:hAnsi="Arial" w:cs="Arial"/>
              </w:rPr>
              <w:t>)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66,87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B2660" w:rsidRPr="00D942E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942E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942E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</w:tbl>
    <w:p w:rsidR="006B2660" w:rsidRPr="00D942E5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00B81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46-40. Разборка покрытий кровель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400B81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кровель из рулонных материалов</w:t>
            </w:r>
          </w:p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0B81">
              <w:rPr>
                <w:rFonts w:ascii="Arial" w:hAnsi="Arial" w:cs="Arial"/>
              </w:rPr>
              <w:t>(единица измерения - 100 м</w:t>
            </w:r>
            <w:r w:rsidRPr="00400B81">
              <w:rPr>
                <w:rFonts w:ascii="Arial" w:hAnsi="Arial" w:cs="Arial"/>
                <w:vertAlign w:val="superscript"/>
              </w:rPr>
              <w:t>2</w:t>
            </w:r>
            <w:r w:rsidRPr="00400B81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кровель из листовой стали</w:t>
            </w:r>
          </w:p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0B81">
              <w:rPr>
                <w:rFonts w:ascii="Arial" w:hAnsi="Arial" w:cs="Arial"/>
              </w:rPr>
              <w:t>(единица измерения - 100 м</w:t>
            </w:r>
            <w:r w:rsidRPr="00400B81">
              <w:rPr>
                <w:rFonts w:ascii="Arial" w:hAnsi="Arial" w:cs="Arial"/>
                <w:vertAlign w:val="superscript"/>
              </w:rPr>
              <w:t>2</w:t>
            </w:r>
            <w:r w:rsidRPr="00400B81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кровель из асбестоцементных плит и черепицы</w:t>
            </w:r>
          </w:p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0B81">
              <w:rPr>
                <w:rFonts w:ascii="Arial" w:hAnsi="Arial" w:cs="Arial"/>
              </w:rPr>
              <w:t>(единица измерения - 100 м</w:t>
            </w:r>
            <w:r w:rsidRPr="00400B81">
              <w:rPr>
                <w:rFonts w:ascii="Arial" w:hAnsi="Arial" w:cs="Arial"/>
                <w:vertAlign w:val="superscript"/>
              </w:rPr>
              <w:t>2</w:t>
            </w:r>
            <w:r w:rsidRPr="00400B81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60,22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кровель из волнистых и полуволнистых асбестоцементных листов</w:t>
            </w:r>
          </w:p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0B81">
              <w:rPr>
                <w:rFonts w:ascii="Arial" w:hAnsi="Arial" w:cs="Arial"/>
              </w:rPr>
              <w:t>(единица измерения - 100 м</w:t>
            </w:r>
            <w:r w:rsidRPr="00400B81">
              <w:rPr>
                <w:rFonts w:ascii="Arial" w:hAnsi="Arial" w:cs="Arial"/>
                <w:vertAlign w:val="superscript"/>
              </w:rPr>
              <w:t>2</w:t>
            </w:r>
            <w:r w:rsidRPr="00400B81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16,03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B2660" w:rsidRPr="00400B8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00B8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00B8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</w:tbl>
    <w:p w:rsidR="006B2660" w:rsidRPr="00400B81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FB660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46-41. Разборка бетонных оснований под полы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FB6605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оснований из бетона на гравии под полы</w:t>
            </w:r>
          </w:p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6605">
              <w:rPr>
                <w:rFonts w:ascii="Arial" w:hAnsi="Arial" w:cs="Arial"/>
              </w:rPr>
              <w:t>(единица измерения - м</w:t>
            </w:r>
            <w:r w:rsidRPr="00FB6605">
              <w:rPr>
                <w:rFonts w:ascii="Arial" w:hAnsi="Arial" w:cs="Arial"/>
                <w:vertAlign w:val="superscript"/>
              </w:rPr>
              <w:t>3</w:t>
            </w:r>
            <w:r w:rsidRPr="00FB6605">
              <w:rPr>
                <w:rFonts w:ascii="Arial" w:hAnsi="Arial" w:cs="Arial"/>
              </w:rPr>
              <w:t>)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B660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оснований из бетона на кирпичном щебне под полы</w:t>
            </w:r>
          </w:p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6605">
              <w:rPr>
                <w:rFonts w:ascii="Arial" w:hAnsi="Arial" w:cs="Arial"/>
              </w:rPr>
              <w:t>(единица измерения - м</w:t>
            </w:r>
            <w:r w:rsidRPr="00FB6605">
              <w:rPr>
                <w:rFonts w:ascii="Arial" w:hAnsi="Arial" w:cs="Arial"/>
                <w:vertAlign w:val="superscript"/>
              </w:rPr>
              <w:t>3</w:t>
            </w:r>
            <w:r w:rsidRPr="00FB6605">
              <w:rPr>
                <w:rFonts w:ascii="Arial" w:hAnsi="Arial" w:cs="Arial"/>
              </w:rPr>
              <w:t>)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B660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B2660" w:rsidRPr="00FB660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B660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B660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</w:tbl>
    <w:p w:rsidR="006B2660" w:rsidRPr="00FB6605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3D3BDC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46-42. Разборка покрытий полов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3D3BDC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асфальтовых и асфальтобетонных</w:t>
            </w:r>
          </w:p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BDC">
              <w:rPr>
                <w:rFonts w:ascii="Arial" w:hAnsi="Arial" w:cs="Arial"/>
              </w:rPr>
              <w:t>(единица измерения - 100 м</w:t>
            </w:r>
            <w:r w:rsidRPr="003D3BDC">
              <w:rPr>
                <w:rFonts w:ascii="Arial" w:hAnsi="Arial" w:cs="Arial"/>
                <w:vertAlign w:val="superscript"/>
              </w:rPr>
              <w:t>2</w:t>
            </w:r>
            <w:r w:rsidRPr="003D3BDC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32,49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D3BD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дощатых</w:t>
            </w:r>
          </w:p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BDC">
              <w:rPr>
                <w:rFonts w:ascii="Arial" w:hAnsi="Arial" w:cs="Arial"/>
              </w:rPr>
              <w:t>(единица измерения - 100 м</w:t>
            </w:r>
            <w:r w:rsidRPr="003D3BDC">
              <w:rPr>
                <w:rFonts w:ascii="Arial" w:hAnsi="Arial" w:cs="Arial"/>
                <w:vertAlign w:val="superscript"/>
              </w:rPr>
              <w:t>2</w:t>
            </w:r>
            <w:r w:rsidRPr="003D3BDC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паркетных</w:t>
            </w:r>
          </w:p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BDC">
              <w:rPr>
                <w:rFonts w:ascii="Arial" w:hAnsi="Arial" w:cs="Arial"/>
              </w:rPr>
              <w:t>(единица измерения - 100 м</w:t>
            </w:r>
            <w:r w:rsidRPr="003D3BDC">
              <w:rPr>
                <w:rFonts w:ascii="Arial" w:hAnsi="Arial" w:cs="Arial"/>
                <w:vertAlign w:val="superscript"/>
              </w:rPr>
              <w:t>2</w:t>
            </w:r>
            <w:r w:rsidRPr="003D3BDC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46,01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торцовой деревянной шашки</w:t>
            </w:r>
          </w:p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BDC">
              <w:rPr>
                <w:rFonts w:ascii="Arial" w:hAnsi="Arial" w:cs="Arial"/>
              </w:rPr>
              <w:t>(единица измерения - 100 м</w:t>
            </w:r>
            <w:r w:rsidRPr="003D3BDC">
              <w:rPr>
                <w:rFonts w:ascii="Arial" w:hAnsi="Arial" w:cs="Arial"/>
                <w:vertAlign w:val="superscript"/>
              </w:rPr>
              <w:t>2</w:t>
            </w:r>
            <w:r w:rsidRPr="003D3BDC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45,66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каменной шашки</w:t>
            </w:r>
          </w:p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BDC">
              <w:rPr>
                <w:rFonts w:ascii="Arial" w:hAnsi="Arial" w:cs="Arial"/>
              </w:rPr>
              <w:t>(единица измерения - 100 м</w:t>
            </w:r>
            <w:r w:rsidRPr="003D3BDC">
              <w:rPr>
                <w:rFonts w:ascii="Arial" w:hAnsi="Arial" w:cs="Arial"/>
                <w:vertAlign w:val="superscript"/>
              </w:rPr>
              <w:t>2</w:t>
            </w:r>
            <w:r w:rsidRPr="003D3BDC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металлических плит со стороной квадрата 300 мм</w:t>
            </w:r>
          </w:p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BDC">
              <w:rPr>
                <w:rFonts w:ascii="Arial" w:hAnsi="Arial" w:cs="Arial"/>
              </w:rPr>
              <w:t>(единица измерения - 100 м</w:t>
            </w:r>
            <w:r w:rsidRPr="003D3BDC">
              <w:rPr>
                <w:rFonts w:ascii="Arial" w:hAnsi="Arial" w:cs="Arial"/>
                <w:vertAlign w:val="superscript"/>
              </w:rPr>
              <w:t>2</w:t>
            </w:r>
            <w:r w:rsidRPr="003D3BDC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82,43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12,14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12,14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металлических плит со стороной квадрата 1000 мм</w:t>
            </w:r>
          </w:p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BDC">
              <w:rPr>
                <w:rFonts w:ascii="Arial" w:hAnsi="Arial" w:cs="Arial"/>
              </w:rPr>
              <w:t>(единица измерения - 100 м</w:t>
            </w:r>
            <w:r w:rsidRPr="003D3BDC">
              <w:rPr>
                <w:rFonts w:ascii="Arial" w:hAnsi="Arial" w:cs="Arial"/>
                <w:vertAlign w:val="superscript"/>
              </w:rPr>
              <w:t>2</w:t>
            </w:r>
            <w:r w:rsidRPr="003D3BDC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100,67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17,72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D3BD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D3BD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D3BD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17,72</w:t>
            </w:r>
          </w:p>
        </w:tc>
      </w:tr>
    </w:tbl>
    <w:p w:rsidR="006B2660" w:rsidRPr="003D3BDC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941BF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46-43. Разборка покрытий полов в зданиях и сооружениях с агрессивными средами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941BF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покрытия полов с очисткой годных плиток и кирпича от раствора.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941BF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плиток, уложенных на битумной мастике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46,63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плиток, уложенных на растворе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плиток, уложенных на силикатных замазках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30,86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плиток, уложенных на АРЗАМИТ- замазке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плиток, уложенных на ПЛАСТ-замазках или серном цементе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17,25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плиток, уложенных на разных подстилающих слоях с расшивкой швов АРЗАМИТ или ПЛАСТ-замазками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26,03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кирпича, уложенного на битумной мастике или кислотоупорном растворе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152,89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кирпича, уложенного на цементном кислотоупорном растворе или кислотоупорных замазках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104,52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кирпича, уложенного на серном цементе или на ПЛАСТ-замазках, или на АРЗАМИТ-замазках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кирпича, уложенного на разных подстилающих слоях с расшивкой швов АРЗАМИТ или ПЛАСТ-замазками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72,78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полимерцементных и на основе эпоксидных композиций толщиной 5 мм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цементных и бетонных толщиной 25 мм (кислото и жароупорных бетонов)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28,54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средами: добавлять или уменьшать на каждые 5 мм изменения толщины по норме 12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в зданиях и сооружениях с агрессивными средами из поливинилхлоридных листовых рулонных материалов</w:t>
            </w:r>
          </w:p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1BF2">
              <w:rPr>
                <w:rFonts w:ascii="Arial" w:hAnsi="Arial" w:cs="Arial"/>
              </w:rPr>
              <w:t>(единица измерения - 100 м</w:t>
            </w:r>
            <w:r w:rsidRPr="00941BF2">
              <w:rPr>
                <w:rFonts w:ascii="Arial" w:hAnsi="Arial" w:cs="Arial"/>
                <w:vertAlign w:val="superscript"/>
              </w:rPr>
              <w:t>2</w:t>
            </w:r>
            <w:r w:rsidRPr="00941BF2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941BF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941BF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941BF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35,79</w:t>
            </w:r>
          </w:p>
        </w:tc>
      </w:tr>
    </w:tbl>
    <w:p w:rsidR="006B2660" w:rsidRPr="00941BF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1546A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46-44. Разборка деревянных заполнений проемов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1546A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створок (нормы 1, 2);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дверных и воротных полотен (норма 3);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выемка коробок со снятием наличников, отбивкой откосов и четвертей в проемах.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C1546A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заполнений проемов оконных с подоконными досками</w:t>
            </w:r>
          </w:p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546A">
              <w:rPr>
                <w:rFonts w:ascii="Arial" w:hAnsi="Arial" w:cs="Arial"/>
              </w:rPr>
              <w:t>(единица измерения - 100 м</w:t>
            </w:r>
            <w:r w:rsidRPr="00C1546A">
              <w:rPr>
                <w:rFonts w:ascii="Arial" w:hAnsi="Arial" w:cs="Arial"/>
                <w:vertAlign w:val="superscript"/>
              </w:rPr>
              <w:t>2</w:t>
            </w:r>
            <w:r w:rsidRPr="00C1546A">
              <w:rPr>
                <w:rFonts w:ascii="Arial" w:hAnsi="Arial" w:cs="Arial"/>
              </w:rPr>
              <w:t xml:space="preserve"> проемов)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188,54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заполнений проемов оконных без подоконных досок</w:t>
            </w:r>
          </w:p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546A">
              <w:rPr>
                <w:rFonts w:ascii="Arial" w:hAnsi="Arial" w:cs="Arial"/>
              </w:rPr>
              <w:t>(единица измерения - 100 м</w:t>
            </w:r>
            <w:r w:rsidRPr="00C1546A">
              <w:rPr>
                <w:rFonts w:ascii="Arial" w:hAnsi="Arial" w:cs="Arial"/>
                <w:vertAlign w:val="superscript"/>
              </w:rPr>
              <w:t>2</w:t>
            </w:r>
            <w:r w:rsidRPr="00C1546A">
              <w:rPr>
                <w:rFonts w:ascii="Arial" w:hAnsi="Arial" w:cs="Arial"/>
              </w:rPr>
              <w:t xml:space="preserve"> проемов)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172,76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заполнений проемов дверных и воротных</w:t>
            </w:r>
          </w:p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546A">
              <w:rPr>
                <w:rFonts w:ascii="Arial" w:hAnsi="Arial" w:cs="Arial"/>
              </w:rPr>
              <w:t>(единица измерения - 100 м</w:t>
            </w:r>
            <w:r w:rsidRPr="00C1546A">
              <w:rPr>
                <w:rFonts w:ascii="Arial" w:hAnsi="Arial" w:cs="Arial"/>
                <w:vertAlign w:val="superscript"/>
              </w:rPr>
              <w:t>2</w:t>
            </w:r>
            <w:r w:rsidRPr="00C1546A">
              <w:rPr>
                <w:rFonts w:ascii="Arial" w:hAnsi="Arial" w:cs="Arial"/>
              </w:rPr>
              <w:t xml:space="preserve"> проемов)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103,91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1546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546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546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</w:tbl>
    <w:p w:rsidR="006B2660" w:rsidRPr="00C1546A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93F31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46-45. Разборка лестничных маршей и площадок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93F31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последующая разборка лесов и подмостей (нормы 1, 2, 4, 5);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борозд и гнезд в местах заделки ступеней, площадок, балок;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поручней и лестничных решеток;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косоуров и балок площадок.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93F31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конструкций маршей на одном косоуре</w:t>
            </w:r>
          </w:p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F31">
              <w:rPr>
                <w:rFonts w:ascii="Arial" w:hAnsi="Arial" w:cs="Arial"/>
              </w:rPr>
              <w:t>(единица измерения - 100 м</w:t>
            </w:r>
            <w:r w:rsidRPr="00A93F31">
              <w:rPr>
                <w:rFonts w:ascii="Arial" w:hAnsi="Arial" w:cs="Arial"/>
                <w:vertAlign w:val="superscript"/>
              </w:rPr>
              <w:t>2</w:t>
            </w:r>
            <w:r w:rsidRPr="00A93F31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526,34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11,48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18,94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10,41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11,48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0,001439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3F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конструкций маршей на двух косоурах</w:t>
            </w:r>
          </w:p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F31">
              <w:rPr>
                <w:rFonts w:ascii="Arial" w:hAnsi="Arial" w:cs="Arial"/>
              </w:rPr>
              <w:t>(единица измерения - 100 м</w:t>
            </w:r>
            <w:r w:rsidRPr="00A93F31">
              <w:rPr>
                <w:rFonts w:ascii="Arial" w:hAnsi="Arial" w:cs="Arial"/>
                <w:vertAlign w:val="superscript"/>
              </w:rPr>
              <w:t>2</w:t>
            </w:r>
            <w:r w:rsidRPr="00A93F31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409,24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12,04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19,84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12,04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0,002823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3F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конструкций маршей по основанию на грунте</w:t>
            </w:r>
          </w:p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F31">
              <w:rPr>
                <w:rFonts w:ascii="Arial" w:hAnsi="Arial" w:cs="Arial"/>
              </w:rPr>
              <w:t>(единица измерения - 100 м</w:t>
            </w:r>
            <w:r w:rsidRPr="00A93F31">
              <w:rPr>
                <w:rFonts w:ascii="Arial" w:hAnsi="Arial" w:cs="Arial"/>
                <w:vertAlign w:val="superscript"/>
              </w:rPr>
              <w:t>2</w:t>
            </w:r>
            <w:r w:rsidRPr="00A93F31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587,92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конструкций площадок по металлическим балкам, монолитных железобетонных</w:t>
            </w:r>
          </w:p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F31">
              <w:rPr>
                <w:rFonts w:ascii="Arial" w:hAnsi="Arial" w:cs="Arial"/>
              </w:rPr>
              <w:t>(единица измерения - 100 м</w:t>
            </w:r>
            <w:r w:rsidRPr="00A93F31">
              <w:rPr>
                <w:rFonts w:ascii="Arial" w:hAnsi="Arial" w:cs="Arial"/>
                <w:vertAlign w:val="superscript"/>
              </w:rPr>
              <w:t>2</w:t>
            </w:r>
            <w:r w:rsidRPr="00A93F31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451,95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196,12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93F3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196,12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196,12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0,002082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3F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конструкций площадок по металлическим балкам, сборных железобетонных</w:t>
            </w:r>
          </w:p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F31">
              <w:rPr>
                <w:rFonts w:ascii="Arial" w:hAnsi="Arial" w:cs="Arial"/>
              </w:rPr>
              <w:t>(единица измерения - 100 м</w:t>
            </w:r>
            <w:r w:rsidRPr="00A93F31">
              <w:rPr>
                <w:rFonts w:ascii="Arial" w:hAnsi="Arial" w:cs="Arial"/>
                <w:vertAlign w:val="superscript"/>
              </w:rPr>
              <w:t>2</w:t>
            </w:r>
            <w:r w:rsidRPr="00A93F31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382,32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91,36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93F3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91,36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91,36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0,002082</w:t>
            </w:r>
          </w:p>
        </w:tc>
      </w:tr>
      <w:tr w:rsidR="006B2660" w:rsidRPr="00A93F3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93F3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3F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93F3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</w:tbl>
    <w:p w:rsidR="006B2660" w:rsidRPr="00A93F31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FC74B9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46-46. Разборка ступеней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FC74B9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FC74B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FC74B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ступеней на косоурах</w:t>
            </w:r>
          </w:p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74B9">
              <w:rPr>
                <w:rFonts w:ascii="Arial" w:hAnsi="Arial" w:cs="Arial"/>
              </w:rPr>
              <w:t>(единица измерения - 100 м ступеней)</w:t>
            </w:r>
          </w:p>
        </w:tc>
      </w:tr>
      <w:tr w:rsidR="006B2660" w:rsidRPr="00FC74B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C74B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FC74B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66,1</w:t>
            </w:r>
          </w:p>
        </w:tc>
      </w:tr>
      <w:tr w:rsidR="006B2660" w:rsidRPr="00FC74B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ступеней на сплошном основании</w:t>
            </w:r>
          </w:p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74B9">
              <w:rPr>
                <w:rFonts w:ascii="Arial" w:hAnsi="Arial" w:cs="Arial"/>
              </w:rPr>
              <w:t>(единица измерения - 100 м ступеней)</w:t>
            </w:r>
          </w:p>
        </w:tc>
      </w:tr>
      <w:tr w:rsidR="006B2660" w:rsidRPr="00FC74B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C74B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FC74B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C74B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C74B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92,12</w:t>
            </w:r>
          </w:p>
        </w:tc>
      </w:tr>
    </w:tbl>
    <w:p w:rsidR="006B2660" w:rsidRPr="00FC74B9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A0E9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46-47. Разборка облицовки из тесаного камня и отбивка штукатурки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A0E9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облицовки с очисткой от раствора (норма 1);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отбивка штукатурки (нормы 2-5);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отбивка драни (нормы 2, 4).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DA0E9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облицовки из тесаного камня</w:t>
            </w:r>
          </w:p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0E92">
              <w:rPr>
                <w:rFonts w:ascii="Arial" w:hAnsi="Arial" w:cs="Arial"/>
              </w:rPr>
              <w:t>(единица измерения - 100 м</w:t>
            </w:r>
            <w:r w:rsidRPr="00DA0E92">
              <w:rPr>
                <w:rFonts w:ascii="Arial" w:hAnsi="Arial" w:cs="Arial"/>
                <w:vertAlign w:val="superscript"/>
              </w:rPr>
              <w:t>2</w:t>
            </w:r>
            <w:r w:rsidRPr="00DA0E92">
              <w:rPr>
                <w:rFonts w:ascii="Arial" w:hAnsi="Arial" w:cs="Arial"/>
              </w:rPr>
              <w:t xml:space="preserve"> облицовки)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469,55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 поверхностей стен и потолков деревянных</w:t>
            </w:r>
          </w:p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0E92">
              <w:rPr>
                <w:rFonts w:ascii="Arial" w:hAnsi="Arial" w:cs="Arial"/>
              </w:rPr>
              <w:t>(единица измерения - 100 м</w:t>
            </w:r>
            <w:r w:rsidRPr="00DA0E92">
              <w:rPr>
                <w:rFonts w:ascii="Arial" w:hAnsi="Arial" w:cs="Arial"/>
                <w:vertAlign w:val="superscript"/>
              </w:rPr>
              <w:t>2</w:t>
            </w:r>
            <w:r w:rsidRPr="00DA0E92">
              <w:rPr>
                <w:rFonts w:ascii="Arial" w:hAnsi="Arial" w:cs="Arial"/>
              </w:rPr>
              <w:t>)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32,02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 поверхностей стен и потолков кирпичных</w:t>
            </w:r>
          </w:p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0E92">
              <w:rPr>
                <w:rFonts w:ascii="Arial" w:hAnsi="Arial" w:cs="Arial"/>
              </w:rPr>
              <w:t>(единица измерения - 100 м</w:t>
            </w:r>
            <w:r w:rsidRPr="00DA0E92">
              <w:rPr>
                <w:rFonts w:ascii="Arial" w:hAnsi="Arial" w:cs="Arial"/>
                <w:vertAlign w:val="superscript"/>
              </w:rPr>
              <w:t>2</w:t>
            </w:r>
            <w:r w:rsidRPr="00DA0E92">
              <w:rPr>
                <w:rFonts w:ascii="Arial" w:hAnsi="Arial" w:cs="Arial"/>
              </w:rPr>
              <w:t>)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24,75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 поверхностей столбов, колонн, пилястр деревянных</w:t>
            </w:r>
          </w:p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0E92">
              <w:rPr>
                <w:rFonts w:ascii="Arial" w:hAnsi="Arial" w:cs="Arial"/>
              </w:rPr>
              <w:t>(единица измерения - 100 м</w:t>
            </w:r>
            <w:r w:rsidRPr="00DA0E92">
              <w:rPr>
                <w:rFonts w:ascii="Arial" w:hAnsi="Arial" w:cs="Arial"/>
                <w:vertAlign w:val="superscript"/>
              </w:rPr>
              <w:t>2</w:t>
            </w:r>
            <w:r w:rsidRPr="00DA0E92">
              <w:rPr>
                <w:rFonts w:ascii="Arial" w:hAnsi="Arial" w:cs="Arial"/>
              </w:rPr>
              <w:t>)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47,66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 поверхностей столбов, колонн, пилястр кирпичных</w:t>
            </w:r>
          </w:p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0E92">
              <w:rPr>
                <w:rFonts w:ascii="Arial" w:hAnsi="Arial" w:cs="Arial"/>
              </w:rPr>
              <w:t>(единица измерения - 100 м</w:t>
            </w:r>
            <w:r w:rsidRPr="00DA0E92">
              <w:rPr>
                <w:rFonts w:ascii="Arial" w:hAnsi="Arial" w:cs="Arial"/>
                <w:vertAlign w:val="superscript"/>
              </w:rPr>
              <w:t>2</w:t>
            </w:r>
            <w:r w:rsidRPr="00DA0E92">
              <w:rPr>
                <w:rFonts w:ascii="Arial" w:hAnsi="Arial" w:cs="Arial"/>
              </w:rPr>
              <w:t>)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A0E9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A0E9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A0E9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36,49</w:t>
            </w:r>
          </w:p>
        </w:tc>
      </w:tr>
    </w:tbl>
    <w:p w:rsidR="006B2660" w:rsidRPr="00DA0E9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04CC7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Временные защитные ограждения и устройства при производстве работ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04CC7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46-48. Устройство временных защитных ограждений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D04CC7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каркаса из бревен и досок;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настила с покрытием толем в два слоя (нормы 1,2);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обшивка досками по каркасу с покрытием толем в один слой (норма 3);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ограждений.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D04CC7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временных защитных ограждений горизонтальных с настилом по нижним поясам ферм</w:t>
            </w:r>
          </w:p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4CC7">
              <w:rPr>
                <w:rFonts w:ascii="Arial" w:hAnsi="Arial" w:cs="Arial"/>
              </w:rPr>
              <w:t>(единица измерения - 100 м</w:t>
            </w:r>
            <w:r w:rsidRPr="00D04CC7">
              <w:rPr>
                <w:rFonts w:ascii="Arial" w:hAnsi="Arial" w:cs="Arial"/>
                <w:vertAlign w:val="superscript"/>
              </w:rPr>
              <w:t>2</w:t>
            </w:r>
            <w:r w:rsidRPr="00D04CC7">
              <w:rPr>
                <w:rFonts w:ascii="Arial" w:hAnsi="Arial" w:cs="Arial"/>
              </w:rPr>
              <w:t xml:space="preserve"> ограждения)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85,23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временных защитных ограждений горизонтальных с настилом по балкам на стойках из бревен</w:t>
            </w:r>
          </w:p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4CC7">
              <w:rPr>
                <w:rFonts w:ascii="Arial" w:hAnsi="Arial" w:cs="Arial"/>
              </w:rPr>
              <w:t>(единица измерения - 100 м</w:t>
            </w:r>
            <w:r w:rsidRPr="00D04CC7">
              <w:rPr>
                <w:rFonts w:ascii="Arial" w:hAnsi="Arial" w:cs="Arial"/>
                <w:vertAlign w:val="superscript"/>
              </w:rPr>
              <w:t>2</w:t>
            </w:r>
            <w:r w:rsidRPr="00D04CC7">
              <w:rPr>
                <w:rFonts w:ascii="Arial" w:hAnsi="Arial" w:cs="Arial"/>
              </w:rPr>
              <w:t xml:space="preserve"> ограждения)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105,46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0,0171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временных защитных ограждений вертикальных с обшивкой по каркасу из досок</w:t>
            </w:r>
          </w:p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4CC7">
              <w:rPr>
                <w:rFonts w:ascii="Arial" w:hAnsi="Arial" w:cs="Arial"/>
              </w:rPr>
              <w:t>(единица измерения - 100 м</w:t>
            </w:r>
            <w:r w:rsidRPr="00D04CC7">
              <w:rPr>
                <w:rFonts w:ascii="Arial" w:hAnsi="Arial" w:cs="Arial"/>
                <w:vertAlign w:val="superscript"/>
              </w:rPr>
              <w:t>2</w:t>
            </w:r>
            <w:r w:rsidRPr="00D04CC7">
              <w:rPr>
                <w:rFonts w:ascii="Arial" w:hAnsi="Arial" w:cs="Arial"/>
              </w:rPr>
              <w:t xml:space="preserve"> ограждения)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52,44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4CC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6B2660" w:rsidRPr="00D04CC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D04CC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D04CC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</w:t>
            </w:r>
          </w:p>
        </w:tc>
      </w:tr>
    </w:tbl>
    <w:p w:rsidR="006B2660" w:rsidRPr="00D04CC7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3E54C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46-49. Установка монтажных механизмов и такелажной оснастки, обстройка подмостями стропильных, подстропильных ферм, решетчатых ригелей пролетом до 48 м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3E54C5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лебедок и такелажной оснастки;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перестановка и снятие приставных инвентарных лестниц;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подъем, навеска, перенавеска и снятие навесных инвентарных лестниц и люлек, сборно-разборных подмостей индивидуального изготовления, страховочного каната.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3E54C5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стропильных, подстропильных ферм, решетчатых ригелей пролетом до 48 м при усилении поясов</w:t>
            </w:r>
          </w:p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4C5">
              <w:rPr>
                <w:rFonts w:ascii="Arial" w:hAnsi="Arial" w:cs="Arial"/>
              </w:rPr>
              <w:t>(единица измерения - м фермы)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0,00136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54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стропильных, подстропильных ферм, решетчатых ригелей пролетом до 48 м при усилении решетки</w:t>
            </w:r>
          </w:p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4C5">
              <w:rPr>
                <w:rFonts w:ascii="Arial" w:hAnsi="Arial" w:cs="Arial"/>
              </w:rPr>
              <w:t>(единица измерения - м фермы)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10,09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0,00273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3E54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E54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54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E54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6B2660" w:rsidRPr="003E54C5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1D647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46-50. Установка монтажных механизмов и такелажной оснастки, обстройка подмостями стропильных, подстропильных ферм, решетчатых ригелей пролетом до 48 м при усилении отдельных элементов решетки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1D647E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лебедок и такелажной оснастки;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перестановка и снятие приставных инвентарных лестниц;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подъем, навеска, перенавеска и снятие навесных инвентарных лестниц и люлек, сборно-разборных подмостей индивидуального изготовления, страховочного каната.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1D647E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стропильных, подстропильных ферм, решетчатых ригелей пролетом до 48 м при усилении отдельных элементов решетки: первого</w:t>
            </w:r>
          </w:p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647E">
              <w:rPr>
                <w:rFonts w:ascii="Arial" w:hAnsi="Arial" w:cs="Arial"/>
              </w:rPr>
              <w:t>(единица измерения - элемент фермы)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31,72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0,0109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64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стропильных, подстропильных ферм, решетчатых ригелей пролетом до 48 м при усилении отдельных элементов решетки: каждого последующего</w:t>
            </w:r>
          </w:p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647E">
              <w:rPr>
                <w:rFonts w:ascii="Arial" w:hAnsi="Arial" w:cs="Arial"/>
              </w:rPr>
              <w:t>(единица измерения - элемент фермы)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20,93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0,00881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1D647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D647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64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D647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</w:tbl>
    <w:p w:rsidR="006B2660" w:rsidRPr="001D647E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665B61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46-51. Установка монтажных механизмов и такелажной оснастки, обстройка подмостями стропильных, подстропильных ферм, решетчатых ригелей пролетом до 48 м при усилении узлов ферм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665B61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лебедок и такелажной оснастки;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перестановка и снятие приставных инвентарных лестниц;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подъем, навеска, перенавеска и снятие навесных инвентарных лестниц и люлек, сборно-разборных подмостей индивидуального изготовления, страховочного каната.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665B61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стропильных, подстропильных ферм, решетчатых ригелей пролетом до 48 м при усилении узлов ферм</w:t>
            </w:r>
          </w:p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5B61">
              <w:rPr>
                <w:rFonts w:ascii="Arial" w:hAnsi="Arial" w:cs="Arial"/>
              </w:rPr>
              <w:t>(единица измерения - узел фермы)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35,64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0,00515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665B6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65B6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5B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65B6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</w:tbl>
    <w:p w:rsidR="006B2660" w:rsidRPr="00665B61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05986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46-52. Установка монтажных механизмов и такелажной оснастки, обстройка подмостями подкрановых балок и ригелей сплошного сечения пролетом 12 м при усилении поясов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05986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лебедок и такелажной оснастки;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перестановка и снятие приставных инвентарных лестниц;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подъем, навеска, перестановка и снятие инвентарных лестниц, люлек, сборно-разборных подмостей индивидуального изготовления, страховочного каната.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205986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подкрановых балок и ригелей сплошного сечения пролетом 12 м при усилении поясов: верхнего</w:t>
            </w:r>
          </w:p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5986">
              <w:rPr>
                <w:rFonts w:ascii="Arial" w:hAnsi="Arial" w:cs="Arial"/>
              </w:rPr>
              <w:t>(единица измерения - м балки)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59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подкрановых балок и ригелей сплошного сечения пролетом 12 м при усилении поясов: нижнего</w:t>
            </w:r>
          </w:p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5986">
              <w:rPr>
                <w:rFonts w:ascii="Arial" w:hAnsi="Arial" w:cs="Arial"/>
              </w:rPr>
              <w:t>(единица измерения - м балки)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13,52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59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205986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05986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05986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6B2660" w:rsidRPr="00205986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F726FA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46-53. Установка монтажных механизмов и такелажной оснастки, обстройка подмостями подкрановых балок и ригелей сплошного сечения пролетом 12 м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F726FA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лебедок и такелажной оснастки;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перестановка и снятие приставных инвентарных лестниц;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подъем, навеска, перенавеска и снятие навесных инвентарных лестниц и люлек, сборно-разборных подмостей индивидуального изготовления, страховочного каната.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F726FA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подкрановых балок и ригелей сплошного сечения пролетом 12 м при усилении опорных узлов многопролетных ригелей</w:t>
            </w:r>
          </w:p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26FA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75,32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26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подкрановых балок и ригелей сплошного сечения пролетом 12 м при заделке трещин в стенах</w:t>
            </w:r>
          </w:p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26FA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37,28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26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F726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726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726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6B2660" w:rsidRPr="00F726FA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A2B57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46-54. Установка монтажных механизмов и такелажной оснастки, обстройка подмостями колонн различного назначения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A2B57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лебедок и такелажной оснастки;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навеска, перенавеска и снятие приставных лестниц, страховочного каната.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CA2B57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колонн различного назначения: инвентарными вертикальными приставными лестницами</w:t>
            </w:r>
          </w:p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A2B57">
              <w:rPr>
                <w:rFonts w:ascii="Arial" w:hAnsi="Arial" w:cs="Arial"/>
              </w:rPr>
              <w:t>(единица измерения - м колонны)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B2660" w:rsidRPr="00CA2B5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A2B5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A2B5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B2660" w:rsidRPr="00CA2B57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4773C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46-55. Установка монтажных механизмов и такелажной оснастки, обстройка подмостями колонн различного назначения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4773C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лебедок и такелажной оснастки;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навеска, перенавеска и снятие приставных лестниц, стоечных трубчатых лесов, страховочного каната.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84773C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монтажных механизмов и такелажной оснастки, обстройка подмостями колонн различного назначения: инвентарными лестницами и стоечными трубчатыми лесами</w:t>
            </w:r>
          </w:p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773C">
              <w:rPr>
                <w:rFonts w:ascii="Arial" w:hAnsi="Arial" w:cs="Arial"/>
              </w:rPr>
              <w:t>(единица измерения - м</w:t>
            </w:r>
            <w:r w:rsidRPr="0084773C">
              <w:rPr>
                <w:rFonts w:ascii="Arial" w:hAnsi="Arial" w:cs="Arial"/>
                <w:vertAlign w:val="superscript"/>
              </w:rPr>
              <w:t>2</w:t>
            </w:r>
            <w:r w:rsidRPr="0084773C">
              <w:rPr>
                <w:rFonts w:ascii="Arial" w:hAnsi="Arial" w:cs="Arial"/>
              </w:rPr>
              <w:t xml:space="preserve"> вертикальной проекции лесов)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84773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4773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773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4773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6B2660" w:rsidRPr="0084773C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A1CAC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46-56. Установка защитного горизонтального ограждения из профнастила под верхними поясами ферм при замене конструкций покрытия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A1CAC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лебедок и такелажной оснастки;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подъем, установка и снятие лестниц, люлек, защитного настила по прогонам под верхними поясами ферм, переходных мостиков;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путей для крышного крана и грузовой тележки.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A1CAC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защитного горизонтального ограждения из профнастила под верхними поясами ферм при замене конструкций покрытия</w:t>
            </w:r>
          </w:p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1CAC">
              <w:rPr>
                <w:rFonts w:ascii="Arial" w:hAnsi="Arial" w:cs="Arial"/>
              </w:rPr>
              <w:t>(единица измерения - 100 м</w:t>
            </w:r>
            <w:r w:rsidRPr="00AA1CAC">
              <w:rPr>
                <w:rFonts w:ascii="Arial" w:hAnsi="Arial" w:cs="Arial"/>
                <w:vertAlign w:val="superscript"/>
              </w:rPr>
              <w:t>2</w:t>
            </w:r>
            <w:r w:rsidRPr="00AA1CAC">
              <w:rPr>
                <w:rFonts w:ascii="Arial" w:hAnsi="Arial" w:cs="Arial"/>
              </w:rPr>
              <w:t xml:space="preserve"> покрытия)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77,37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прессшайбой для крепления листов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1CA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Неоцинкованный профнастил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Основные несущие конструкции каркасов зданий производственного и непроизводственного назначения высотой до 100 м: колонны, опорные плиты, балки перекрытий под установку оборудования и покрытий, фермы покрытий и междуэтажных перекрытий, связи, фахверки стен при реконструкции зданий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B2660" w:rsidRPr="00AA1CAC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A1CAC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1,0 до 3,0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A1CAC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6B2660" w:rsidRPr="00AA1CAC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17479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46-57. Работы по обеспечению устойчивости и безопасности ведения работ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17479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опорных стоек (нормы 1, 2);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мелких металлических конструкций массой до 10 кг, срезка их и зачистка (норма 3).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C17479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Работы по обеспечению устойчивости и безопасности ведения работ: установка, снятие временных опорных стоек для обеспечения устойчивости ферм</w:t>
            </w:r>
          </w:p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7479">
              <w:rPr>
                <w:rFonts w:ascii="Arial" w:hAnsi="Arial" w:cs="Arial"/>
              </w:rPr>
              <w:t>(единица измерения - т металлоконструкций)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37,06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Стойки металлические опорные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Работы по обеспечению устойчивости и безопасности ведения работ: установка, снятие временных опорных стоек для обеспечения устойчивости подкрановых балок</w:t>
            </w:r>
          </w:p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7479">
              <w:rPr>
                <w:rFonts w:ascii="Arial" w:hAnsi="Arial" w:cs="Arial"/>
              </w:rPr>
              <w:t>(единица измерения - т металлоконструкций)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41,64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9,53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Стойки металлические опорные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Работы по обеспечению устойчивости и безопасности ведения работ: монтаж мелких металлоконструкций массой до 10 кг</w:t>
            </w:r>
          </w:p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7479">
              <w:rPr>
                <w:rFonts w:ascii="Arial" w:hAnsi="Arial" w:cs="Arial"/>
              </w:rPr>
              <w:t>(единица измерения - т металлоконструкций)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84,69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25,93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Шлифкруги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C1747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1747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Мелкие металлические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1747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B2660" w:rsidRPr="00C17479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6558F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46-58. Установка и снятие временных тупиков, упоров, ограждений, создание предварительного напряжения в подстропильных фермах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6558FE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тупиков, упоров, стоечного ограждения (норма 1);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гидравлического домкрата, сборка и разборка монтажного приспособления (норма 2).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6558FE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 снятие временных тупиков, упоров, ограждений</w:t>
            </w:r>
          </w:p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58FE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29,98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5/40-10-7/3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6х19(1+9+9)+1 о.с., без покрытия, из проволок марки В, маркировочная группа 1570 Н/мм</w:t>
            </w:r>
            <w:r w:rsidRPr="006558F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менее,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тупиков и упоров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Создание предварительного напряжения в подстропильной ферме с помощью гидравлического домкрата</w:t>
            </w:r>
          </w:p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58FE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32,05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B2660" w:rsidRPr="006558F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558F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558F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6B2660" w:rsidRPr="006558FE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B77DE7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Разборка жилых и общественных зданий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B77DE7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46-59. Разборка надземной части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B77DE7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зданий с применением строительных машин и механизмов;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выборка годных для повторного применения материалов с очисткой и укладкой в штабели (нормы 1-3);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перевозка материалов, полученных от разборки, на промежуточный склад (нормы 1-3).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B77DE7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надземной части с сохранением годных материалов: деревянных зданий любой этажности</w:t>
            </w:r>
          </w:p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7DE7">
              <w:rPr>
                <w:rFonts w:ascii="Arial" w:hAnsi="Arial" w:cs="Arial"/>
              </w:rPr>
              <w:t>(единица измерения - 10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 w:rsidRPr="00B77DE7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13,97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надземной части с сохранением годных материалов: кирпичных зданий 1-2-этажных</w:t>
            </w:r>
          </w:p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7DE7">
              <w:rPr>
                <w:rFonts w:ascii="Arial" w:hAnsi="Arial" w:cs="Arial"/>
              </w:rPr>
              <w:t>(единица измерения - 10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 w:rsidRPr="00B77DE7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14,56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6,69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6,69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надземной части с сохранением годных материалов: кирпичных зданий 3- и более этажных</w:t>
            </w:r>
          </w:p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7DE7">
              <w:rPr>
                <w:rFonts w:ascii="Arial" w:hAnsi="Arial" w:cs="Arial"/>
              </w:rPr>
              <w:t>(единица измерения - 10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 w:rsidRPr="00B77DE7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15,01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11,85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7,83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7,83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надземной части без сохранения годных материалов: деревянных зданий любой этажности</w:t>
            </w:r>
          </w:p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7DE7">
              <w:rPr>
                <w:rFonts w:ascii="Arial" w:hAnsi="Arial" w:cs="Arial"/>
              </w:rPr>
              <w:t>(единица измерения - 10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 w:rsidRPr="00B77DE7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11,63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надземной части без сохранения годных материалов: кирпичных зданий 1-2-этажных</w:t>
            </w:r>
          </w:p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7DE7">
              <w:rPr>
                <w:rFonts w:ascii="Arial" w:hAnsi="Arial" w:cs="Arial"/>
              </w:rPr>
              <w:t>(единица измерения - 10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 w:rsidRPr="00B77DE7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12,29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Е46-59-6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надземной части без сохранения годных материалов: кирпичных зданий 3- и более этажных</w:t>
            </w:r>
          </w:p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7DE7">
              <w:rPr>
                <w:rFonts w:ascii="Arial" w:hAnsi="Arial" w:cs="Arial"/>
              </w:rPr>
              <w:t>(единица измерения - 10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 w:rsidRPr="00B77DE7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7,41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B77D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B77DE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77DE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77DE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</w:tbl>
    <w:p w:rsidR="006B2660" w:rsidRPr="00B77DE7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4677B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46-60. Разборка надземной части сараев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4677B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зданий с применением строительных машин и механизмов (нормы 1-2);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выборка годных для повторного применения материалов с очисткой и укладкой в штабели (норма 1);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перевозка материалов, полученных от разборки, на промежуточный склад (норма 1).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44677B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надземной части с сохранением годных материалов: сараев кирпичных</w:t>
            </w:r>
          </w:p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677B">
              <w:rPr>
                <w:rFonts w:ascii="Arial" w:hAnsi="Arial" w:cs="Arial"/>
              </w:rPr>
              <w:t>(единица измерения - 10 м</w:t>
            </w:r>
            <w:r w:rsidRPr="0044677B">
              <w:rPr>
                <w:rFonts w:ascii="Arial" w:hAnsi="Arial" w:cs="Arial"/>
                <w:vertAlign w:val="superscript"/>
              </w:rPr>
              <w:t>2</w:t>
            </w:r>
            <w:r w:rsidRPr="0044677B">
              <w:rPr>
                <w:rFonts w:ascii="Arial" w:hAnsi="Arial" w:cs="Arial"/>
              </w:rPr>
              <w:t xml:space="preserve"> площади застройки)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47,17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26,09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677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18,77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4467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18,77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надземной части без сохранения годных материалов: сараев кирпичных</w:t>
            </w:r>
          </w:p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677B">
              <w:rPr>
                <w:rFonts w:ascii="Arial" w:hAnsi="Arial" w:cs="Arial"/>
              </w:rPr>
              <w:t>(единица измерения - 10 м</w:t>
            </w:r>
            <w:r w:rsidRPr="0044677B">
              <w:rPr>
                <w:rFonts w:ascii="Arial" w:hAnsi="Arial" w:cs="Arial"/>
                <w:vertAlign w:val="superscript"/>
              </w:rPr>
              <w:t>2</w:t>
            </w:r>
            <w:r w:rsidRPr="0044677B">
              <w:rPr>
                <w:rFonts w:ascii="Arial" w:hAnsi="Arial" w:cs="Arial"/>
              </w:rPr>
              <w:t xml:space="preserve"> площади застройки)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42,33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12,95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677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44677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надземной части без сохранения годных материалов: сараев тесовых</w:t>
            </w:r>
          </w:p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677B">
              <w:rPr>
                <w:rFonts w:ascii="Arial" w:hAnsi="Arial" w:cs="Arial"/>
              </w:rPr>
              <w:t>(единица измерения - 10 м</w:t>
            </w:r>
            <w:r w:rsidRPr="0044677B">
              <w:rPr>
                <w:rFonts w:ascii="Arial" w:hAnsi="Arial" w:cs="Arial"/>
                <w:vertAlign w:val="superscript"/>
              </w:rPr>
              <w:t>2</w:t>
            </w:r>
            <w:r w:rsidRPr="0044677B">
              <w:rPr>
                <w:rFonts w:ascii="Arial" w:hAnsi="Arial" w:cs="Arial"/>
              </w:rPr>
              <w:t xml:space="preserve"> площади застройки)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44677B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4677B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4677B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15,14</w:t>
            </w:r>
          </w:p>
        </w:tc>
      </w:tr>
    </w:tbl>
    <w:p w:rsidR="006B2660" w:rsidRPr="0044677B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A0E7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46-61. Разборка санитарно-технических систем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A0E7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санитарно- технических систем;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отвозка металлолома автотранспортом с погрузкой и выгрузкой.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EA0E70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санитарно-технических систем водопровода</w:t>
            </w:r>
          </w:p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0E70">
              <w:rPr>
                <w:rFonts w:ascii="Arial" w:hAnsi="Arial" w:cs="Arial"/>
              </w:rPr>
              <w:t>(единица измерения - 10 м</w:t>
            </w:r>
            <w:r w:rsidRPr="00EA0E70">
              <w:rPr>
                <w:rFonts w:ascii="Arial" w:hAnsi="Arial" w:cs="Arial"/>
                <w:vertAlign w:val="superscript"/>
              </w:rPr>
              <w:t>3</w:t>
            </w:r>
            <w:r w:rsidRPr="00EA0E70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0,000017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0E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санитарно-технических систем центрального отопления</w:t>
            </w:r>
          </w:p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0E70">
              <w:rPr>
                <w:rFonts w:ascii="Arial" w:hAnsi="Arial" w:cs="Arial"/>
              </w:rPr>
              <w:t>(единица измерения - 10 м</w:t>
            </w:r>
            <w:r w:rsidRPr="00EA0E70">
              <w:rPr>
                <w:rFonts w:ascii="Arial" w:hAnsi="Arial" w:cs="Arial"/>
                <w:vertAlign w:val="superscript"/>
              </w:rPr>
              <w:t>3</w:t>
            </w:r>
            <w:r w:rsidRPr="00EA0E70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0,000022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0E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санитарно-технических систем канализации при отсутствии ванн</w:t>
            </w:r>
          </w:p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0E70">
              <w:rPr>
                <w:rFonts w:ascii="Arial" w:hAnsi="Arial" w:cs="Arial"/>
              </w:rPr>
              <w:t>(единица измерения - 10 м</w:t>
            </w:r>
            <w:r w:rsidRPr="00EA0E70">
              <w:rPr>
                <w:rFonts w:ascii="Arial" w:hAnsi="Arial" w:cs="Arial"/>
                <w:vertAlign w:val="superscript"/>
              </w:rPr>
              <w:t>3</w:t>
            </w:r>
            <w:r w:rsidRPr="00EA0E70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санитарно-технических систем канализации при наличии ванн</w:t>
            </w:r>
          </w:p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0E70">
              <w:rPr>
                <w:rFonts w:ascii="Arial" w:hAnsi="Arial" w:cs="Arial"/>
              </w:rPr>
              <w:t>(единица измерения - 10 м</w:t>
            </w:r>
            <w:r w:rsidRPr="00EA0E70">
              <w:rPr>
                <w:rFonts w:ascii="Arial" w:hAnsi="Arial" w:cs="Arial"/>
                <w:vertAlign w:val="superscript"/>
              </w:rPr>
              <w:t>3</w:t>
            </w:r>
            <w:r w:rsidRPr="00EA0E70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B2660" w:rsidRPr="00EA0E70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A0E70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A0E70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</w:tbl>
    <w:p w:rsidR="006B2660" w:rsidRPr="00EA0E70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1614D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46-62. Разборка фундаментов жилых зданий из бутового камня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E1614D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фундаментов жилых зданий из бутового камня</w:t>
            </w:r>
          </w:p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614D">
              <w:rPr>
                <w:rFonts w:ascii="Arial" w:hAnsi="Arial" w:cs="Arial"/>
              </w:rPr>
              <w:t>(единица измерения - 10 м</w:t>
            </w:r>
            <w:r w:rsidRPr="00E1614D">
              <w:rPr>
                <w:rFonts w:ascii="Arial" w:hAnsi="Arial" w:cs="Arial"/>
                <w:vertAlign w:val="superscript"/>
              </w:rPr>
              <w:t>2</w:t>
            </w:r>
            <w:r w:rsidRPr="00E1614D">
              <w:rPr>
                <w:rFonts w:ascii="Arial" w:hAnsi="Arial" w:cs="Arial"/>
              </w:rPr>
              <w:t xml:space="preserve"> площади застройки)</w:t>
            </w: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24,32</w:t>
            </w: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1614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E161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6B2660" w:rsidRPr="00E1614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1614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1614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</w:tbl>
    <w:p w:rsidR="006B2660" w:rsidRPr="00E1614D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539EF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46-63. Разборка лестниц подземной части жилых зданий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539EF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лестниц подземной части жилых зданий</w:t>
            </w:r>
          </w:p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39EF">
              <w:rPr>
                <w:rFonts w:ascii="Arial" w:hAnsi="Arial" w:cs="Arial"/>
              </w:rPr>
              <w:t>(единица измерения - 10 м</w:t>
            </w:r>
            <w:r w:rsidRPr="00A539EF">
              <w:rPr>
                <w:rFonts w:ascii="Arial" w:hAnsi="Arial" w:cs="Arial"/>
                <w:vertAlign w:val="superscript"/>
              </w:rPr>
              <w:t>2</w:t>
            </w:r>
            <w:r w:rsidRPr="00A539EF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539E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A539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B2660" w:rsidRPr="00A539E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539E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539E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6B2660" w:rsidRPr="00A539EF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17F43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46-64. Разборка полов с основанием подземной части жилых зданий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217F43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полов с основанием подземной части жилых зданий</w:t>
            </w:r>
          </w:p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7F43">
              <w:rPr>
                <w:rFonts w:ascii="Arial" w:hAnsi="Arial" w:cs="Arial"/>
              </w:rPr>
              <w:t>(единица измерения - 10 м</w:t>
            </w:r>
            <w:r w:rsidRPr="00217F43">
              <w:rPr>
                <w:rFonts w:ascii="Arial" w:hAnsi="Arial" w:cs="Arial"/>
                <w:vertAlign w:val="superscript"/>
              </w:rPr>
              <w:t>2</w:t>
            </w:r>
            <w:r w:rsidRPr="00217F43">
              <w:rPr>
                <w:rFonts w:ascii="Arial" w:hAnsi="Arial" w:cs="Arial"/>
              </w:rPr>
              <w:t>)</w:t>
            </w: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17F4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217F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B2660" w:rsidRPr="00217F4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7F4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7F4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</w:tbl>
    <w:p w:rsidR="006B2660" w:rsidRPr="00217F43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22E23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46-65. Разборка стен из кирпича подземной части жилых зданий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222E23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стен из кирпича подземной части жилых зданий</w:t>
            </w:r>
          </w:p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2E23">
              <w:rPr>
                <w:rFonts w:ascii="Arial" w:hAnsi="Arial" w:cs="Arial"/>
              </w:rPr>
              <w:t>(единица измерения - 10 м</w:t>
            </w:r>
            <w:r w:rsidRPr="00222E23">
              <w:rPr>
                <w:rFonts w:ascii="Arial" w:hAnsi="Arial" w:cs="Arial"/>
                <w:vertAlign w:val="superscript"/>
              </w:rPr>
              <w:t>3</w:t>
            </w:r>
            <w:r w:rsidRPr="00222E23">
              <w:rPr>
                <w:rFonts w:ascii="Arial" w:hAnsi="Arial" w:cs="Arial"/>
              </w:rPr>
              <w:t xml:space="preserve"> строительного объема)</w:t>
            </w: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22,79</w:t>
            </w: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22E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0,5 м</w:t>
            </w:r>
            <w:r w:rsidRPr="00222E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6B2660" w:rsidRPr="00222E2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22E2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22E2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</w:tbl>
    <w:p w:rsidR="006B2660" w:rsidRPr="00222E23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116B58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46-66. Разборка индивидуальных металлических гаражей с вывозкой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116B58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индивидуальных металлических гаражей с вывозкой</w:t>
            </w:r>
          </w:p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6B58">
              <w:rPr>
                <w:rFonts w:ascii="Arial" w:hAnsi="Arial" w:cs="Arial"/>
              </w:rPr>
              <w:t>(единица измерения - гараж)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27,67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0,000059</w:t>
            </w:r>
          </w:p>
        </w:tc>
      </w:tr>
      <w:tr w:rsidR="006B2660" w:rsidRPr="00116B58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116B58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6B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116B58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6B2660" w:rsidRPr="00116B58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231AF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46-67. Сверление сквозных отверстий диаметром до 20 мм в кирпичных стенах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231AF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сверления отверстий;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отверстий.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7231AF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20 мм электроперфоратором (электродрелью) в кирпичных стенах глубиной 130 мм</w:t>
            </w:r>
          </w:p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31A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20 мм электроперфоратором (электродрелью) в кирпичных стенах глубиной 250 мм</w:t>
            </w:r>
          </w:p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31A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7,53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20 мм электроперфоратором (электродрелью) в кирпичных стенах глубиной 380 мм</w:t>
            </w:r>
          </w:p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31A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11,33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10,76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20 мм электроперфоратором (электродрелью) в кирпичных стенах глубиной 510 мм</w:t>
            </w:r>
          </w:p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31A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20 мм электроперфоратором (электродрелью) в кирпичных стенах глубиной 640 мм</w:t>
            </w:r>
          </w:p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31A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19,86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20 мм электроперфоратором (электродрелью) в кирпичных стенах глубиной 760 мм</w:t>
            </w:r>
          </w:p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31A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24,72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23,48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20 мм электроперфоратором (электродрелью) в кирпичных стенах глубиной 890 мм</w:t>
            </w:r>
          </w:p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31A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29,36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20 мм электроперфоратором (электродрелью) в кирпичных стенах глубиной 1020 мм</w:t>
            </w:r>
          </w:p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31A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37,08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35,23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7231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231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231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</w:tbl>
    <w:p w:rsidR="006B2660" w:rsidRPr="007231AF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B16FFA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46-68. Сверление сквозных отверстий диаметром до 30 мм в кирпичных стенах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B16FFA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сверления отверстий;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отверстий.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B16FFA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30 мм электроперфоратором (электродрелью) в кирпичных стенах глубиной 130 мм</w:t>
            </w:r>
          </w:p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FF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6,46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30 мм электроперфоратором (электродрелью) в кирпичных стенах глубиной 250 мм</w:t>
            </w:r>
          </w:p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FF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10,09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9,59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30 мм электроперфоратором (электродрелью) в кирпичных стенах глубиной 380 мм</w:t>
            </w:r>
          </w:p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FF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14,42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30 мм электроперфоратором (электродрелью) в кирпичных стенах глубиной 510 мм</w:t>
            </w:r>
          </w:p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FF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19,06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18,11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30 мм электроперфоратором (электродрелью) в кирпичных стенах глубиной 640 мм</w:t>
            </w:r>
          </w:p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FF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24,72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23,48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30 мм электроперфоратором (электродрелью) в кирпичных стенах глубиной 760 мм</w:t>
            </w:r>
          </w:p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FF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31,93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30,33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6,33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30 мм электроперфоратором (электродрелью) в кирпичных стенах глубиной 890 мм</w:t>
            </w:r>
          </w:p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FF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39,14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37,18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7,42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сквозных отверстий диаметром до 30 мм электроперфоратором (электродрелью) в кирпичных стенах глубиной 1020 мм</w:t>
            </w:r>
          </w:p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FF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47,39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45,02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16FFA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16FFA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16FFA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</w:t>
            </w:r>
          </w:p>
        </w:tc>
      </w:tr>
    </w:tbl>
    <w:p w:rsidR="006B2660" w:rsidRPr="00B16FFA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7797F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46-69. Резка строительных конструкций бетонорезными машинами с использованием отрезных сегментных кругов диаметром 250 мм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7797F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линий расположения шва;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швов;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смена режущих кругов;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перемещение нарезчика;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присоединение и отключение сетей электроснабжения и водопровода.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47797F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строительных конструкций бетонорезными машинами с использованием отрезных сегментных кругов диаметром 250 мм, глубиной резки до 40 мм</w:t>
            </w:r>
          </w:p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97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97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сегментные,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строительных конструкций бетонорезными машинами с использованием отрезных сегментных кругов диаметром 250 мм, глубиной резки до 50 мм</w:t>
            </w:r>
          </w:p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97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97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сегментные,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строительных конструкций бетонорезными машинами с использованием отрезных сегментных кругов диаметром 250 мм, глубиной резки до 60 мм</w:t>
            </w:r>
          </w:p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97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97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сегментные,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Е46-69-4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строительных конструкций бетонорезными машинами с использованием отрезных сегментных кругов диаметром 250 мм, глубиной резки до 70 мм</w:t>
            </w:r>
          </w:p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797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797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779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779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сегментные,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779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</w:tbl>
    <w:p w:rsidR="006B2660" w:rsidRPr="0047797F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5D42D9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46-70. Резка строительных конструкций бетонорезными машинами с использованием отрезных сегментных кругов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5D42D9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линий расположения шва;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швов;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смена режущих кругов;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перемещение нарезчика;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присоединение и отключение сетей электроснабжения и водопровода.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5D42D9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строительных конструкций бетонорезными машинами с использованием отрезных сегментных кругов диаметром 500 мм, глубиной резки 150 мм</w:t>
            </w:r>
          </w:p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2D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8,63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4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сегментные,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строительных конструкций бетонорезными машинами с использованием отрезных сегментных кругов диаметром 600 мм, глубиной резки 200 мм</w:t>
            </w:r>
          </w:p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2D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12,12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11,51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4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сегментные,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строительных конструкций бетонорезными машинами с использованием отрезных сегментных кругов диаметром 800 мм, глубиной резки 300 мм</w:t>
            </w:r>
          </w:p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2D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18,18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17,27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42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D42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D42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сегментные,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D42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6B2660" w:rsidRPr="005D42D9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5502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Сверление отверстий в бетонных и кирпичных конструкциях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5502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46-71. Сверление отверстий глубиной 200 мм электроперфоратором с применением спиральных шнеков в бетонных конструкциях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55025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осей монтажных отверстий;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закрепление спирального шнека;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сверление отверстий;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отверстий от шлама;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перестановка шнеков;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извлечение спирального шнека из патрона перфоратора;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шнека и перфоратора.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255025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бетонных конструкциях на глубину 200 мм электроперфоратором с применением спиральных шнеков диаметром отверстий до 20 мм</w:t>
            </w:r>
          </w:p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02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20,18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18,49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Спиральные шнеки (сверла с твердосплавными наконечниками)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бетонных конструкциях на глубину 200 мм электроперфоратором с применением спиральных шнеков диаметром отверстий до 30 мм</w:t>
            </w:r>
          </w:p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02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24,56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22,87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Спиральные шнеки (сверла с твердосплавными наконечниками)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бетонных конструкциях на глубину 200 мм электроперфоратором с применением спиральных шнеков диаметром отверстий до 40 мм</w:t>
            </w:r>
          </w:p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02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29,27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27,54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Спиральные шнеки (сверла с твердосплавными наконечниками)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бетонных конструкциях на глубину 200 мм электроперфоратором с применением спиральных шнеков диаметром отверстий до 70 мм</w:t>
            </w:r>
          </w:p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02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44,12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42,33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Спиральные шнеки (сверла с твердосплавными наконечниками)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46-71-1</w:t>
            </w:r>
          </w:p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02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Спиральные шнеки (сверла с твердосплавными наконечниками)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46-71-2</w:t>
            </w:r>
          </w:p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02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Спиральные шнеки (сверла с твердосплавными наконечниками)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46-71-3</w:t>
            </w:r>
          </w:p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02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Спиральные шнеки (сверла с твердосплавными наконечниками)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46-71-4</w:t>
            </w:r>
          </w:p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5025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2550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550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Спиральные шнеки (сверла с твердосплавными наконечниками)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550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6B2660" w:rsidRPr="00255025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73321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46-72. Сверление горизонтальных отверстий глубиной 200 мм кольцевыми алмазными сверлами с охлаждением сверл от напорного водопровода (более 0,2 МПа) в кирпичных конструкциях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E73321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осей монтажных отверстий;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выверка и крепление установки с помощью цангового устройства с присоединением к электро - водопроводным сетям;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закрепление и подача привода сверла к плоскости сверления;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сверление отверстий с охлаждением сверл от напорного водопровода;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удаление керна;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смена сверл;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удлинителей при сверлении отверстий на глубину свыше 200 мм;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отсоединение шланга подачи воды от установки и водопровода;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перемещение установки вручную;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перестановка подмостей.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E73321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(более 0,2 МПа) в кирпичных конструкциях диаметром отверстий 50 мм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(более 0,2 МПа) в кирпичных конструкциях диаметром отверстий 60 мм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80,49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(более 0,2 МПа) в кирпичных конструкциях диаметром отверстий 80 мм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88,82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(более 0,2 МПа) в кирпичных конструкциях диаметром отверстий 100 мм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104,97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(более 0,2 МПа) в кирпичных конструкциях диаметром отверстий 125 мм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137,52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(более 0,2 МПа) в кирпичных конструкциях диаметром отверстий 160 мм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137,95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Е46-72-7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46-72-1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46-72-2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46-72-3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46-72-4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46-72-5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46-72-6</w:t>
            </w:r>
          </w:p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332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</w:t>
            </w:r>
          </w:p>
        </w:tc>
      </w:tr>
      <w:tr w:rsidR="006B2660" w:rsidRPr="00E7332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E7332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3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E7332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6B2660" w:rsidRPr="00E73321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507A13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46-73. Сверление горизонтальных отверстий глубиной 200 мм кольцевыми алмазными сверлами с охлаждением сверл от напорного водопровода (до 0,2 МПа) в кирпичных конструкциях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507A13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осей монтажных отверстий;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выверка и крепление установки с помощью цангового устройства с присоединением к электро - водопроводным сетям;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закрепление и подача привода сверла к плоскости сверления;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сверление отверстий с охлаждением сверл от напорного водопровода;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удаление керна;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смена сверл;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удлинителей при сверлении отверстий на глубину свыше 200 мм;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отсоединение шланга подачи воды от установки и водопровода;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перемещение установки вручную;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перестановка подмостей.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507A13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(до 0,2 МПа) в кирпичных конструкциях диаметром отверстий 50 мм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93,43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42,01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(до 0,2 МПа) в кирпичных конструкциях диаметром отверстий 60 мм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105,76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(до 0,2 МПа) в кирпичных конструкциях диаметром отверстий 80 мм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113,07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(до 0,2 МПа) в кирпичных конструкциях диаметром отверстий 100 мм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138,06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68,01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(до 0,2 МПа) в кирпичных конструкциях диаметром отверстий 125 мм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177,41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горизонтальных отверстий глубиной 200 мм кольцевыми алмазными сверлами с охлаждением сверл от напорного водопровода (до 0,2 МПа) в кирпичных конструкциях диаметром отверстий 160 мм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178,35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91,51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Е46-73-7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46-73-1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46-73-2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46-73-3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46-73-4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46-73-5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10 мм изменения глубины сверления отверстий добавляется или исключается к норме 46-73-6</w:t>
            </w:r>
          </w:p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7A1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5,98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6B2660" w:rsidRPr="00507A1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07A1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7A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07A1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6B2660" w:rsidRPr="00507A13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08242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Устройство штраб в кирпичных и бетонных конструкциях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08242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46-74. Устройство штраб в кирпичных стенах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082425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линий пропила пазов;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прорезка пазов;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штраб между пазами;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штраб от остатков кирпича вручную;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перестановка подмостей.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082425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штраб в кирпичных стенах площадью сечения до 20 см</w:t>
            </w:r>
            <w:r w:rsidRPr="0008242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8242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Бур SDS D8 х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Зубила SDS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штраб в кирпичных стенах площадью сечения до 50 см</w:t>
            </w:r>
            <w:r w:rsidRPr="0008242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8242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Бур SDS D8 х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Зубила SDS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штраб в кирпичных стенах площадью сечения до 100 см</w:t>
            </w:r>
            <w:r w:rsidRPr="0008242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8242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Бур SDS D8 х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Зубила SDS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B2660" w:rsidRPr="0008242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8242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8242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</w:tbl>
    <w:p w:rsidR="006B2660" w:rsidRPr="00082425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572CF3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46-75. Устройство штраб в бетонных конструкциях стен, полов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572CF3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линий пропила пазов;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прорезка пазов;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штраб между пазами;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штраб от остатков бетона вручную;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перестановка подмостей (норма 4).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572CF3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штраб в бетонных конструкциях полов, стен площадью сечения до 20 см</w:t>
            </w:r>
            <w:r w:rsidRPr="00572C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2CF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Бур SDS D8 х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Зубила SDS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штраб в бетонных конструкциях полов, стен площадью сечения до 50 см</w:t>
            </w:r>
            <w:r w:rsidRPr="00572C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2CF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Бур SDS D8 х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Зубила SDS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штраб в бетонных конструкциях полов, стен площадью сечения до 100 см</w:t>
            </w:r>
            <w:r w:rsidRPr="00572C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2CF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Бур SDS D8 х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Зубила SDS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диаметром 230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Е46-75-4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Добавляется при выполнении работ с подмостей</w:t>
            </w:r>
          </w:p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2CF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572CF3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572CF3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572CF3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</w:tbl>
    <w:p w:rsidR="006B2660" w:rsidRPr="00572CF3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31DC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Резка бетонных конструкций гидромониторно-насосным агрегатом НDР-164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31DC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46-76. Резка гидромониторно-насосным агрегатом НDP-164 без абразива и с подачей воды от гидранта бетонных конструкций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C31DCE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разметки линии реза;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бетонных конструкций.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C31DCE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гидранта бетонных конструкций толщиной 100 мм</w:t>
            </w:r>
          </w:p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1DCE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D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гидранта бетонных конструкций толщиной 200 мм</w:t>
            </w:r>
          </w:p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1DCE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D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0,756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гидранта бетонных конструкций толщиной 300 мм</w:t>
            </w:r>
          </w:p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1DCE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D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гидранта бетонных конструкций толщиной 400 мм</w:t>
            </w:r>
          </w:p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1DCE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D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1,785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гидранта бетонных конструкций толщиной 500 мм</w:t>
            </w:r>
          </w:p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1DCE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C31DC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C31DC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1D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C31DC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3,612</w:t>
            </w:r>
          </w:p>
        </w:tc>
      </w:tr>
    </w:tbl>
    <w:p w:rsidR="006B2660" w:rsidRPr="00C31DCE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D02C5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46-77. Резка гидромониторно-насосным агрегатом НDP-164 без абразива и с подачей воды от водоподающего комплекса бетонных конструкций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D02C5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разметки линии реза;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бетонных конструкций;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дозаправка водоподающего комплекса.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8D02C5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водоподающего комплекса бетонных конструкций толщиной 100 мм</w:t>
            </w:r>
          </w:p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2C5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0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0,483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водоподающего комплекса бетонных конструкций толщиной 200 мм</w:t>
            </w:r>
          </w:p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2C5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0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0,756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водоподающего комплекса бетонных конструкций толщиной 300 мм</w:t>
            </w:r>
          </w:p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2C5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0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1,323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Е46-77-4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водоподающего комплекса бетонных конструкций толщиной 400 мм</w:t>
            </w:r>
          </w:p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2C5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0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1,785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без абразива и с подачей воды от водоподающего комплекса бетонных конструкций толщиной 500 мм</w:t>
            </w:r>
          </w:p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2C5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D02C5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D02C5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D02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D02C5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3,612</w:t>
            </w:r>
          </w:p>
        </w:tc>
      </w:tr>
    </w:tbl>
    <w:p w:rsidR="006B2660" w:rsidRPr="008D02C5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26BD2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46-78. Резка гидромониторно-насосным агрегатом НDP-164 с абразивом и с подачей воды от гидранта бетонных конструкций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826BD2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разметки линии реза;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бетонных конструкций.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826BD2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гидранта бетонных конструкций толщиной 100 мм</w:t>
            </w:r>
          </w:p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6BD2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6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гидранта бетонных конструкций толщиной 200 мм</w:t>
            </w:r>
          </w:p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6BD2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6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0,756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гидранта бетонных конструкций толщиной 300 мм</w:t>
            </w:r>
          </w:p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6BD2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6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гидранта бетонных конструкций толщиной 400 мм</w:t>
            </w:r>
          </w:p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6BD2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6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1,785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гидранта бетонных конструкций толщиной 500 мм</w:t>
            </w:r>
          </w:p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6BD2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6B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3,612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826BD2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826BD2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826BD2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</w:t>
            </w:r>
          </w:p>
        </w:tc>
      </w:tr>
    </w:tbl>
    <w:p w:rsidR="006B2660" w:rsidRPr="00826BD2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322F11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46-79. Резка гидромониторно-насосным агрегатом НDP-164 с абразивом и с подачей воды от водоподающего комплекса бетонных конструкций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322F11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разметки линии реза;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бетонных конструкций.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322F11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водоподающего комплекса бетонных конструкций толщиной 100 мм</w:t>
            </w:r>
          </w:p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F11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F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водоподающего комплекса бетонных конструкций толщиной 200 мм</w:t>
            </w:r>
          </w:p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F11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F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0,756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водоподающего комплекса бетонных конструкций толщиной 300 мм</w:t>
            </w:r>
          </w:p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F11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F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водоподающего комплекса бетонных конструкций толщиной 400 мм</w:t>
            </w:r>
          </w:p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F11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F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1,785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Е46-79-5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гидромониторно-насосным агрегатом НDР-164 с абразивом и с подачей воды от водоподающего комплекса бетонных конструкций толщиной 500 мм</w:t>
            </w:r>
          </w:p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F11">
              <w:rPr>
                <w:rFonts w:ascii="Arial" w:hAnsi="Arial" w:cs="Arial"/>
              </w:rPr>
              <w:t>(единица измерения - м)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М200226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Гидромониторно-насосный агрегат HDP-164 высокого давления дизельный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F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3,612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322F11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322F11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Натуральный абразивный материал (гранатовый)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322F11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</w:t>
            </w:r>
          </w:p>
        </w:tc>
      </w:tr>
    </w:tbl>
    <w:p w:rsidR="006B2660" w:rsidRPr="00322F11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161D9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Разборка кирпичных, бетонных и железобетонных конструкций зданий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161D9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46-80. Разборка конструкций с применением разрушителя на базе экскаватора SOLAR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7161D9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экскаватора SOLAR к работе;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разрушение конструкций экскаватором SOLAR, оборудованным стрелой и органом для разрушения (мультипроцессором типа TRIS 22 CHR-II);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завала экскаватором SOLAR;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погрузка материалов на автотранспорт (норма 3).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7161D9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железобетонных конструкций с применением разрушителя на базе экскаватора SOLAR-340 LC-V</w:t>
            </w:r>
          </w:p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61D9">
              <w:rPr>
                <w:rFonts w:ascii="Arial" w:hAnsi="Arial" w:cs="Arial"/>
              </w:rPr>
              <w:t>(единица измерения - 100 м</w:t>
            </w:r>
            <w:r w:rsidRPr="007161D9">
              <w:rPr>
                <w:rFonts w:ascii="Arial" w:hAnsi="Arial" w:cs="Arial"/>
                <w:vertAlign w:val="superscript"/>
              </w:rPr>
              <w:t>3</w:t>
            </w:r>
            <w:r w:rsidRPr="007161D9">
              <w:rPr>
                <w:rFonts w:ascii="Arial" w:hAnsi="Arial" w:cs="Arial"/>
              </w:rPr>
              <w:t>)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245,3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DOOSAN SOLAR-340 LC-V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118,12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DAEWOO SOLAR-300 LC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бетонных и кирпичных конструкций с применением разрушителя на базе экскаватора SOLAR-340 LC-V</w:t>
            </w:r>
          </w:p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61D9">
              <w:rPr>
                <w:rFonts w:ascii="Arial" w:hAnsi="Arial" w:cs="Arial"/>
              </w:rPr>
              <w:t>(единица измерения - 100 м</w:t>
            </w:r>
            <w:r w:rsidRPr="007161D9">
              <w:rPr>
                <w:rFonts w:ascii="Arial" w:hAnsi="Arial" w:cs="Arial"/>
                <w:vertAlign w:val="superscript"/>
              </w:rPr>
              <w:t>3</w:t>
            </w:r>
            <w:r w:rsidRPr="007161D9">
              <w:rPr>
                <w:rFonts w:ascii="Arial" w:hAnsi="Arial" w:cs="Arial"/>
              </w:rPr>
              <w:t>)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174,17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DOOSAN SOLAR-340 LC-V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83,04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DAEWOO SOLAR-300 LC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Погрузка материалов от разборки экскаватором на автотранспорт</w:t>
            </w:r>
          </w:p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61D9">
              <w:rPr>
                <w:rFonts w:ascii="Arial" w:hAnsi="Arial" w:cs="Arial"/>
              </w:rPr>
              <w:t>(единица измерения - 100 м</w:t>
            </w:r>
            <w:r w:rsidRPr="007161D9">
              <w:rPr>
                <w:rFonts w:ascii="Arial" w:hAnsi="Arial" w:cs="Arial"/>
                <w:vertAlign w:val="superscript"/>
              </w:rPr>
              <w:t>3</w:t>
            </w:r>
            <w:r w:rsidRPr="007161D9">
              <w:rPr>
                <w:rFonts w:ascii="Arial" w:hAnsi="Arial" w:cs="Arial"/>
              </w:rPr>
              <w:t>)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7161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7161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DAEWOO SOLAR-300 LC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7161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</w:tbl>
    <w:p w:rsidR="006B2660" w:rsidRPr="007161D9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F3537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46-81. Дробление железобетонных, бетонных и кирпичных конструкций в щековой дробилке EXTEC C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AF3537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измельчение железобетонных конструкций (нормы 1, 2);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измельчение бетонных конструкций (нормы 3, 4);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измельчение кирпичных конструкций (норма 5);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резка арматуры и металла;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дробление железобетонных конструкций в дробилке EXTEC C (нормы 1, 2);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дробление бетонных конструкций в дробилке EXTEC C (нормы 3, 4);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дробление кирпичных конструкций в дробилке EXTEC C (норма 5).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AF3537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Дробление железобетонных конструкций в щековой дробилке EXTEC C с измельчением конструкций при помощи экскаватора SOLAR-255 LC-V</w:t>
            </w:r>
          </w:p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3537">
              <w:rPr>
                <w:rFonts w:ascii="Arial" w:hAnsi="Arial" w:cs="Arial"/>
              </w:rPr>
              <w:t>(единица измерения - 100 м</w:t>
            </w:r>
            <w:r w:rsidRPr="00AF3537">
              <w:rPr>
                <w:rFonts w:ascii="Arial" w:hAnsi="Arial" w:cs="Arial"/>
                <w:vertAlign w:val="superscript"/>
              </w:rPr>
              <w:t>3</w:t>
            </w:r>
            <w:r w:rsidRPr="00AF3537">
              <w:rPr>
                <w:rFonts w:ascii="Arial" w:hAnsi="Arial" w:cs="Arial"/>
              </w:rPr>
              <w:t>)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93,69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139,96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DOOSAN SOLAR-255 LC-V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63,83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DAEWOO SOLAR-300 LC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 Т25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Дробилка щековая EXTEC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35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Дробление железобетонных конструкций в щековой дробилке EXTEC C с измельчением конструкций при помощи экскаватора ЭO-10011</w:t>
            </w:r>
          </w:p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3537">
              <w:rPr>
                <w:rFonts w:ascii="Arial" w:hAnsi="Arial" w:cs="Arial"/>
              </w:rPr>
              <w:t>(единица измерения - 100 м</w:t>
            </w:r>
            <w:r w:rsidRPr="00AF3537">
              <w:rPr>
                <w:rFonts w:ascii="Arial" w:hAnsi="Arial" w:cs="Arial"/>
                <w:vertAlign w:val="superscript"/>
              </w:rPr>
              <w:t>3</w:t>
            </w:r>
            <w:r w:rsidRPr="00AF3537">
              <w:rPr>
                <w:rFonts w:ascii="Arial" w:hAnsi="Arial" w:cs="Arial"/>
              </w:rPr>
              <w:t>)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110,55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73,72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13,89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DAEWOO SOLAR-300 LC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ЭО-10011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 Т25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Дробилка щековая EXTEC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35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Е46-81-3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Дробление бетонных конструкций в щековой дробилке EXTEC C с измельчением конструкций при помощи экскаватора SOLAR-255 LC-V</w:t>
            </w:r>
          </w:p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3537">
              <w:rPr>
                <w:rFonts w:ascii="Arial" w:hAnsi="Arial" w:cs="Arial"/>
              </w:rPr>
              <w:t>(единица измерения - 100 м</w:t>
            </w:r>
            <w:r w:rsidRPr="00AF3537">
              <w:rPr>
                <w:rFonts w:ascii="Arial" w:hAnsi="Arial" w:cs="Arial"/>
                <w:vertAlign w:val="superscript"/>
              </w:rPr>
              <w:t>3</w:t>
            </w:r>
            <w:r w:rsidRPr="00AF3537">
              <w:rPr>
                <w:rFonts w:ascii="Arial" w:hAnsi="Arial" w:cs="Arial"/>
              </w:rPr>
              <w:t>)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43,43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89,34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DOOSAN SOLAR-255 LC-V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40,08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DAEWOO SOLAR-300 LC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 Т25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Дробилка щековая EXTEC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Дробление бетонных конструкций в щековой дробилке EXTEC C с измельчением конструкций при помощи экскаватора ЭО-10011</w:t>
            </w:r>
          </w:p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3537">
              <w:rPr>
                <w:rFonts w:ascii="Arial" w:hAnsi="Arial" w:cs="Arial"/>
              </w:rPr>
              <w:t>(единица измерения - 100 м</w:t>
            </w:r>
            <w:r w:rsidRPr="00AF3537">
              <w:rPr>
                <w:rFonts w:ascii="Arial" w:hAnsi="Arial" w:cs="Arial"/>
                <w:vertAlign w:val="superscript"/>
              </w:rPr>
              <w:t>3</w:t>
            </w:r>
            <w:r w:rsidRPr="00AF3537">
              <w:rPr>
                <w:rFonts w:ascii="Arial" w:hAnsi="Arial" w:cs="Arial"/>
              </w:rPr>
              <w:t>)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49,18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DAEWOO SOLAR-300 LC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ЭО-10011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 Т25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Дробилка щековая EXTEC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Дробление кирпичных конструкций в щековой дробилке EXTEC C с измельчением конструкций при помощи экскаватора ЭО-10011</w:t>
            </w:r>
          </w:p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3537">
              <w:rPr>
                <w:rFonts w:ascii="Arial" w:hAnsi="Arial" w:cs="Arial"/>
              </w:rPr>
              <w:t>(единица измерения - 100 м</w:t>
            </w:r>
            <w:r w:rsidRPr="00AF3537">
              <w:rPr>
                <w:rFonts w:ascii="Arial" w:hAnsi="Arial" w:cs="Arial"/>
                <w:vertAlign w:val="superscript"/>
              </w:rPr>
              <w:t>3</w:t>
            </w:r>
            <w:r w:rsidRPr="00AF3537">
              <w:rPr>
                <w:rFonts w:ascii="Arial" w:hAnsi="Arial" w:cs="Arial"/>
              </w:rPr>
              <w:t>)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15,18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DAEWOO SOLAR-300 LC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ЭО-10011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 Т25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Дробилка щековая EXTEC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AF3537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AF3537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AF3537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</w:tbl>
    <w:p w:rsidR="006B2660" w:rsidRPr="00AF3537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1630E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46-82. Сортировка бетона на фракции в виброгрохоте EXTEC S3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21630E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загрузка дробленного материала в бункер виброгрохота EXTEC S3;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дробленого материала в виброгрохоте EXTEC S3;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и окучивание материалов бульдозером;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погрузка рассортированного материала на автотранспорт (норма 2).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21630E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Сортировка бетона на фракции в виброгрохоте EXTEC S3</w:t>
            </w:r>
          </w:p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630E">
              <w:rPr>
                <w:rFonts w:ascii="Arial" w:hAnsi="Arial" w:cs="Arial"/>
              </w:rPr>
              <w:t>(единица измерения - 100 м</w:t>
            </w:r>
            <w:r w:rsidRPr="0021630E">
              <w:rPr>
                <w:rFonts w:ascii="Arial" w:hAnsi="Arial" w:cs="Arial"/>
                <w:vertAlign w:val="superscript"/>
              </w:rPr>
              <w:t>3</w:t>
            </w:r>
            <w:r w:rsidRPr="0021630E">
              <w:rPr>
                <w:rFonts w:ascii="Arial" w:hAnsi="Arial" w:cs="Arial"/>
              </w:rPr>
              <w:t>)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5,21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 Т25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Виброгрохот EXTEC S3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 Амкодор 352 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Погрузка рассортированного материала экскаватором на автотранспорт</w:t>
            </w:r>
          </w:p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630E">
              <w:rPr>
                <w:rFonts w:ascii="Arial" w:hAnsi="Arial" w:cs="Arial"/>
              </w:rPr>
              <w:t>(единица измерения - 100 м</w:t>
            </w:r>
            <w:r w:rsidRPr="0021630E">
              <w:rPr>
                <w:rFonts w:ascii="Arial" w:hAnsi="Arial" w:cs="Arial"/>
                <w:vertAlign w:val="superscript"/>
              </w:rPr>
              <w:t>3</w:t>
            </w:r>
            <w:r w:rsidRPr="0021630E">
              <w:rPr>
                <w:rFonts w:ascii="Arial" w:hAnsi="Arial" w:cs="Arial"/>
              </w:rPr>
              <w:t>)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21630E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21630E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 DAEWOO SOLAR-300 LC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21630E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</w:tbl>
    <w:p w:rsidR="006B2660" w:rsidRPr="0021630E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BC15D9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46-83. Демонтаж навесных стеновых панелей каркасных зданий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BC15D9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высверливание отверстий для крепления стропов (нормы 1-4);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креплений домкратов (нормы 1-4);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срезка закладных деталей (нормы 1-4);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удаление заделки стыков между панелями (нормы 1-4);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демонтаж стеновых панелей (нормы 1-4);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погрузка демонтированных стеновых панелей краном на транспорт (нормы 5-8);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погрузка строительного мусора погрузчиком на транспорт (нормы 1-4).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BC15D9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навесных стеновых панелей длиной до 6 м, площадью до 10 м</w:t>
            </w:r>
            <w:r w:rsidRPr="00BC15D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массой 2,29 т</w:t>
            </w:r>
          </w:p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D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923,64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512,2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239,15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272,11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отбойные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109,9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 Амкодор 352 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C15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навесных стеновых панелей длиной до 6 м, площадью более 10 м</w:t>
            </w:r>
            <w:r w:rsidRPr="00BC15D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массой 4,47 т</w:t>
            </w:r>
          </w:p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D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960,47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537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251,63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284,32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отбойные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119,86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 Амкодор 352 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C15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Е46-83-3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навесных стеновых панелей длиной более 6 м, площадью до 20 м</w:t>
            </w:r>
            <w:r w:rsidRPr="00BC15D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массой 7,16 т</w:t>
            </w:r>
          </w:p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D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1295,16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755,59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389,95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отбойные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200,38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 Амкодор 352 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C15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навесных стеновых панелей длиной более 6 м, площадью более 20 м</w:t>
            </w:r>
            <w:r w:rsidRPr="00BC15D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массой 10,82 т</w:t>
            </w:r>
          </w:p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D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1466,96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803,28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399,48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402,16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отбойные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210,34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 Амкодор 352 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C15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Погрузка демонтированных навесных стеновых панелей длиной до 6 м, площадью до 10 м</w:t>
            </w:r>
            <w:r w:rsidRPr="00BC15D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массой 2,29 т</w:t>
            </w:r>
          </w:p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D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Е46-83-6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Погрузка демонтированных навесных стеновых панелей длиной до 6 м, площадью более 10 м</w:t>
            </w:r>
            <w:r w:rsidRPr="00BC15D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массой 4,47 т</w:t>
            </w:r>
          </w:p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D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Погрузка демонтированных навесных стеновых панелей длиной более 6 м, площадью до 20 м</w:t>
            </w:r>
            <w:r w:rsidRPr="00BC15D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массой 7,16 т</w:t>
            </w:r>
          </w:p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D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11,46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Е46-83-8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Погрузка демонтированных навесных стеновых панелей длиной более 6 м, площадью более 20 м</w:t>
            </w:r>
            <w:r w:rsidRPr="00BC15D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массой 10,82 т</w:t>
            </w:r>
          </w:p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15D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12,98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BC15D9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BC15D9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BC15D9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</w:tbl>
    <w:p w:rsidR="006B2660" w:rsidRPr="00BC15D9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0D4FAF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Гидроизоляция подземных сооружений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0D4FAF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46-100. Гидроизоляция подземных сооружений инъекционным методом бентонитовыми препаратами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0D4FAF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штукатурного аппарата;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инъекционных отверстий;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инъекционного раствора в пластиковой емкости;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выполнение инъекцирования.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0D4FAF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стен и полов подземных сооружений инъекционным методом бентонитовыми препаратами</w:t>
            </w:r>
          </w:p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4FAF">
              <w:rPr>
                <w:rFonts w:ascii="Arial" w:hAnsi="Arial" w:cs="Arial"/>
              </w:rPr>
              <w:t>(единица измерения - 100 м</w:t>
            </w:r>
            <w:r w:rsidRPr="000D4FAF">
              <w:rPr>
                <w:rFonts w:ascii="Arial" w:hAnsi="Arial" w:cs="Arial"/>
                <w:vertAlign w:val="superscript"/>
              </w:rPr>
              <w:t>2</w:t>
            </w:r>
            <w:r w:rsidRPr="000D4FAF">
              <w:rPr>
                <w:rFonts w:ascii="Arial" w:hAnsi="Arial" w:cs="Arial"/>
              </w:rPr>
              <w:t>)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37,41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инъекцирования стен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4F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4F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Бентонитовый препарат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0,625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потолков подземных сооружений инъекционным методом бентонитовыми препаратами</w:t>
            </w:r>
          </w:p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4FAF">
              <w:rPr>
                <w:rFonts w:ascii="Arial" w:hAnsi="Arial" w:cs="Arial"/>
              </w:rPr>
              <w:t>(единица измерения - 100 м</w:t>
            </w:r>
            <w:r w:rsidRPr="000D4FAF">
              <w:rPr>
                <w:rFonts w:ascii="Arial" w:hAnsi="Arial" w:cs="Arial"/>
                <w:vertAlign w:val="superscript"/>
              </w:rPr>
              <w:t>2</w:t>
            </w:r>
            <w:r w:rsidRPr="000D4FAF">
              <w:rPr>
                <w:rFonts w:ascii="Arial" w:hAnsi="Arial" w:cs="Arial"/>
              </w:rPr>
              <w:t>)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40,59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инъекцирования стен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4F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4FA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B2660" w:rsidRPr="000D4FA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0D4FA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Бентонитовый препарат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0D4FA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0,625</w:t>
            </w:r>
          </w:p>
        </w:tc>
      </w:tr>
    </w:tbl>
    <w:p w:rsidR="006B2660" w:rsidRPr="000D4FAF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D5A14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Установка химических анкеров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D5A14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46-110. Установка химических анкеров инъекционного типа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4D5A14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заправка тубы с химическим составом в картридж;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на тубу насадки-смесителя;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картриджа в дозатор;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удлинителя с поршнем для инъекцирования (поплавка) (нормы 7, 8);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сброс химической массы в пакет путем 4-х качков дозатора;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отверстия;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в отверстие сетчатой гильзы (нормы 4-6);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заполнение химической массой отверстия (нормы 1-3, 7, 8) и гильзы в отверстии (нормы 4-6);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анкерного элемента с выверкой положения;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перестановка подмостей (нормы 2, 3, 5, 6, 8).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4D5A14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инъекционного анкера диаметром до 20 мм в конструкции без пустот в основание или на вертикальной поверхности на высоте до 1,5 м от основания</w:t>
            </w:r>
          </w:p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A14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12,74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инъекционного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инъекционного анкера диаметром до 20 мм в конструкции без пустот на вертикальной поверхности на высоте свыше 1,5 до 4 м от основания</w:t>
            </w:r>
          </w:p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A14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3467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</w:t>
            </w:r>
            <w:r w:rsidR="003467D3">
              <w:rPr>
                <w:rFonts w:ascii="Arial" w:hAnsi="Arial" w:cs="Arial"/>
              </w:rPr>
              <w:t>12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инъекционного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инъекционного анкера диаметром до 20 мм в конструкции без пустот в потолочном положении</w:t>
            </w:r>
          </w:p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A14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3467D3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17,12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инъекционного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Клинья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Насадка-пластиковый стаканчик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инъекционного анкера диаметром до 20 мм в конструкции с пустотами в основание или на вертикальной поверхности на высоте до 1,5 м от основания</w:t>
            </w:r>
          </w:p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A14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16,19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Сетчатая гильза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инъекционного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инъекционного анкера диаметром до 20 мм в конструкции с пустотами на вертикальной поверхности на высоте свыше 1,5 до 4 м от основания</w:t>
            </w:r>
          </w:p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A14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3467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</w:t>
            </w:r>
            <w:r w:rsidR="003467D3">
              <w:rPr>
                <w:rFonts w:ascii="Arial" w:hAnsi="Arial" w:cs="Arial"/>
              </w:rPr>
              <w:t>57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Сетчатая гильза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инъекционного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инъекционного анкера диаметром до 20 мм в конструкции с пустотами в потолочном положении</w:t>
            </w:r>
          </w:p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A14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3467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</w:t>
            </w:r>
            <w:r w:rsidR="003467D3">
              <w:rPr>
                <w:rFonts w:ascii="Arial" w:hAnsi="Arial" w:cs="Arial"/>
              </w:rPr>
              <w:t>57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Сетчатая гильза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инъекционного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Клинья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Насадка-пластиковый стаканчик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инъекционного анкера диаметром свыше 20 до 40 мм в конструкции без пустот в основание или на вертикальной поверхности на высоте до 1,5 м от основания</w:t>
            </w:r>
          </w:p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A14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24,29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инъекционного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свыше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Поршень для инъекцирования (поплавок)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насадки-смесителя гибкий (удлинительная трубка жесткая в комплекте с соединительным патрубком)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инъекционного анкера диаметром свыше 20 до 40 мм в конструкции без пустот на вертикальной поверхности на высоте свыше 1,5 до 4 м от основания</w:t>
            </w:r>
          </w:p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5A14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3467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</w:t>
            </w:r>
            <w:r w:rsidR="003467D3">
              <w:rPr>
                <w:rFonts w:ascii="Arial" w:hAnsi="Arial" w:cs="Arial"/>
              </w:rPr>
              <w:t>67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инъекционного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свыше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Поршень для инъекцирования (поплавок)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4D5A14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4D5A14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Удлинитель насадки-смесителя гибкий (удлинительная трубка жесткая в комплекте с соединительным патрубком)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4D5A14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B2660" w:rsidRPr="004D5A14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F15D7D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46-111. Установка химических анкеров капсульного типа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F15D7D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отверстия;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 отверстие капсулы с химическим составом;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закручивание в отверстие с капсулой анкерного элемента при помощи дрели (нормы 1-3) или перфоратора (нормы 4, 5) с выверкой положения;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3467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г) перестановка подмостей (нормы 2, </w:t>
            </w:r>
            <w:r w:rsidR="003467D3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, 5).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F15D7D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капсульного анкера диаметром до 20 мм в основание или на вертикальной поверхности конструкции на высоте до 1,5 м от основания</w:t>
            </w:r>
          </w:p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D7D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3467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  <w:r w:rsidR="003467D3">
              <w:rPr>
                <w:rFonts w:ascii="Arial" w:hAnsi="Arial" w:cs="Arial"/>
              </w:rPr>
              <w:t>4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капсульного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капсульного анкера диаметром до 20 мм на вертикальной поверхности конструкции на высоте свыше 1,5 до 4 м от основания</w:t>
            </w:r>
          </w:p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D7D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3467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</w:t>
            </w:r>
            <w:r w:rsidR="003467D3">
              <w:rPr>
                <w:rFonts w:ascii="Arial" w:hAnsi="Arial" w:cs="Arial"/>
              </w:rPr>
              <w:t>37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3467D3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капсульного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капсульного анкера диаметром до 20 мм в потолочном положении</w:t>
            </w:r>
          </w:p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D7D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3467D3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9,97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3467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  <w:r w:rsidR="003467D3">
              <w:rPr>
                <w:rFonts w:ascii="Arial" w:hAnsi="Arial" w:cs="Arial"/>
              </w:rPr>
              <w:t>8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капсульного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капсульного анкера диаметром свыше 20 до 40 мм в основание или на вертикальной поверхности конструкции на высоте до 1,5 м от основания</w:t>
            </w:r>
          </w:p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D7D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15,09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3467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  <w:r w:rsidR="003467D3">
              <w:rPr>
                <w:rFonts w:ascii="Arial" w:hAnsi="Arial" w:cs="Arial"/>
              </w:rPr>
              <w:t>8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капсульного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свыше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химического капсульного анкера диаметром свыше 20 до 40 мм на вертикальной поверхности конструкции на высоте свыше 1,5 до 4 м от основания</w:t>
            </w:r>
          </w:p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D7D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3467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</w:t>
            </w:r>
            <w:r w:rsidR="003467D3">
              <w:rPr>
                <w:rFonts w:ascii="Arial" w:hAnsi="Arial" w:cs="Arial"/>
              </w:rPr>
              <w:t>47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</w:t>
            </w:r>
            <w:bookmarkStart w:id="0" w:name="_GoBack"/>
            <w:bookmarkEnd w:id="0"/>
            <w:r>
              <w:rPr>
                <w:rFonts w:ascii="Arial" w:hAnsi="Arial" w:cs="Arial"/>
              </w:rPr>
              <w:t>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3467D3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Химический анкер капсульного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F15D7D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F15D7D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Анкерный элемент диаметром свыше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F15D7D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6B2660" w:rsidRPr="00F15D7D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6B2660" w:rsidRPr="00DC5AB9" w:rsidRDefault="006B266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6B437F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Установка механических анкеров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6B437F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46-112. Установка механических анкеров</w:t>
            </w: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B2660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Pr="006B437F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отверстия;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анкера в отверстие (нормы 1-3, 7-9), в установочное устройство перфоратора (нормы 4-6);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забивка анкера перфоратором (нормы 1-6);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затяжка анкера динамометрическим ключом (нормы 1-3);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закручивание анкера гайковертом (нормы 7-9);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перестановка подмостей (нормы 2, 3, 5, 6, 8,9).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B2660" w:rsidRDefault="006B2660" w:rsidP="00BC430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B2660" w:rsidRDefault="006B2660" w:rsidP="006B266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B2660" w:rsidRPr="006B437F" w:rsidTr="00BC43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распорных анкеров диаметром до 16 мм и длиной до 240 мм в основание или на вертикальной поверхности на высоте до 1,5 м от основания</w:t>
            </w:r>
          </w:p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37F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Распорный анкер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распорных анкеров диаметром до 16 мм и длиной до 240 мм на вертикальной поверхности на высоте свыше 1,5 до 4 м от основания</w:t>
            </w:r>
          </w:p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37F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Распорный анкер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распорных анкеров диаметром до 16 мм и длиной до 240 мм в потолочном положении</w:t>
            </w:r>
          </w:p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37F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9,19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Распорный анкер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забивных анкеров диаметром до 20 мм и длиной до 80 мм в основание или на вертикальной поверхности на высоте до 1,5 м от основания</w:t>
            </w:r>
          </w:p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37F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Забивной анкер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забивных анкеров диаметром до 20 мм и длиной до 80 мм на вертикальной поверхности на высоте свыше 1,5 до 4 м от основания</w:t>
            </w:r>
          </w:p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37F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Забивной анкер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забивных анкеров диаметром до 20 мм и длиной до 80 мм в потолочном положении</w:t>
            </w:r>
          </w:p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37F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Забивной анкер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анкер-шурупов диаметром до 14 мм и длиной до 200 мм в основание или на вертикальной поверхности на высоте до 1,5 м от основания</w:t>
            </w:r>
          </w:p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37F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Гайковерт электрический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Анкер-шуруп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анкер-шурупов диаметром до 14 мм и длиной до 200 мм на вертикальной поверхности на высоте свыше 1,5 до 4 м от основания</w:t>
            </w:r>
          </w:p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37F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Гайковерт электрический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Анкер-шуруп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Е46-112-9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B2660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анкер-шурупов диаметром до 14 мм и длиной до 200 мм в потолочном положении</w:t>
            </w:r>
          </w:p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437F">
              <w:rPr>
                <w:rFonts w:ascii="Arial" w:hAnsi="Arial" w:cs="Arial"/>
              </w:rPr>
              <w:t>(единица измерения - 100 анкеров)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М350155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Гайковерт электрический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B2660" w:rsidRPr="006B437F" w:rsidTr="00BC43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2660" w:rsidRPr="006B437F" w:rsidRDefault="006B2660" w:rsidP="00BC43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Анкер-шуруп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2660" w:rsidRPr="006B437F" w:rsidRDefault="006B2660" w:rsidP="00BC43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6B2660" w:rsidRPr="006B437F" w:rsidRDefault="006B2660" w:rsidP="006B2660">
      <w:pPr>
        <w:pStyle w:val="a5"/>
        <w:rPr>
          <w:rFonts w:ascii="Arial" w:hAnsi="Arial" w:cs="Arial"/>
          <w:b/>
          <w:sz w:val="2"/>
        </w:rPr>
      </w:pPr>
    </w:p>
    <w:p w:rsidR="00135B66" w:rsidRPr="00DC5AB9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DC5AB9" w:rsidSect="00DC5AB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AB9" w:rsidRDefault="00DC5AB9" w:rsidP="00DC5AB9">
      <w:r>
        <w:separator/>
      </w:r>
    </w:p>
  </w:endnote>
  <w:endnote w:type="continuationSeparator" w:id="0">
    <w:p w:rsidR="00DC5AB9" w:rsidRDefault="00DC5AB9" w:rsidP="00DC5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AB9" w:rsidRDefault="00DC5AB9" w:rsidP="008C456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467D3">
      <w:rPr>
        <w:rStyle w:val="a4"/>
        <w:noProof/>
      </w:rPr>
      <w:t>252</w:t>
    </w:r>
    <w:r>
      <w:rPr>
        <w:rStyle w:val="a4"/>
      </w:rPr>
      <w:fldChar w:fldCharType="end"/>
    </w:r>
  </w:p>
  <w:p w:rsidR="00DC5AB9" w:rsidRDefault="00DC5AB9" w:rsidP="00DC5AB9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AB9" w:rsidRDefault="00DC5AB9" w:rsidP="008C456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467D3">
      <w:rPr>
        <w:rStyle w:val="a4"/>
        <w:noProof/>
      </w:rPr>
      <w:t>253</w:t>
    </w:r>
    <w:r>
      <w:rPr>
        <w:rStyle w:val="a4"/>
      </w:rPr>
      <w:fldChar w:fldCharType="end"/>
    </w:r>
  </w:p>
  <w:p w:rsidR="00DC5AB9" w:rsidRDefault="00DC5AB9" w:rsidP="00DC5AB9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AB9" w:rsidRDefault="00DC5AB9" w:rsidP="00DC5AB9">
      <w:r>
        <w:separator/>
      </w:r>
    </w:p>
  </w:footnote>
  <w:footnote w:type="continuationSeparator" w:id="0">
    <w:p w:rsidR="00DC5AB9" w:rsidRDefault="00DC5AB9" w:rsidP="00DC5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AB9" w:rsidRDefault="00DC5AB9" w:rsidP="00DC5AB9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8.03.146-2026</w:t>
    </w:r>
  </w:p>
  <w:p w:rsidR="00DC5AB9" w:rsidRPr="00DC5AB9" w:rsidRDefault="00DC5AB9" w:rsidP="00DC5AB9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AB9" w:rsidRDefault="00DC5AB9" w:rsidP="00DC5AB9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8.03.146-2026</w:t>
    </w:r>
  </w:p>
  <w:p w:rsidR="00DC5AB9" w:rsidRPr="00DC5AB9" w:rsidRDefault="00DC5AB9" w:rsidP="00DC5AB9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AB9"/>
    <w:rsid w:val="00071661"/>
    <w:rsid w:val="00135B66"/>
    <w:rsid w:val="003467D3"/>
    <w:rsid w:val="003B787B"/>
    <w:rsid w:val="0040791D"/>
    <w:rsid w:val="004A7AAA"/>
    <w:rsid w:val="00637FA0"/>
    <w:rsid w:val="006B207E"/>
    <w:rsid w:val="006B2660"/>
    <w:rsid w:val="009468AE"/>
    <w:rsid w:val="009D1DBB"/>
    <w:rsid w:val="00B10F71"/>
    <w:rsid w:val="00DC5AB9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C94FB7C"/>
  <w15:chartTrackingRefBased/>
  <w15:docId w15:val="{040669CB-281D-42C4-8FD8-63B2B5720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14</TotalTime>
  <Pages>249</Pages>
  <Words>77879</Words>
  <Characters>443914</Characters>
  <Application>Microsoft Office Word</Application>
  <DocSecurity>0</DocSecurity>
  <Lines>3699</Lines>
  <Paragraphs>1041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520752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Зюзенок Ольга Вячеславовна</dc:creator>
  <cp:keywords/>
  <dc:description/>
  <cp:lastModifiedBy>Гордиенко Виктория Олеговна</cp:lastModifiedBy>
  <cp:revision>6</cp:revision>
  <cp:lastPrinted>1899-12-31T21:00:00Z</cp:lastPrinted>
  <dcterms:created xsi:type="dcterms:W3CDTF">2024-12-10T07:00:00Z</dcterms:created>
  <dcterms:modified xsi:type="dcterms:W3CDTF">2026-01-30T10:14:00Z</dcterms:modified>
</cp:coreProperties>
</file>