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62D43" w:rsidTr="00762D4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62D43" w:rsidRPr="00762D43" w:rsidRDefault="00762D43" w:rsidP="00762D4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Кладка верхнего строения ванных стекловаренных печей</w:t>
            </w:r>
          </w:p>
        </w:tc>
      </w:tr>
      <w:tr w:rsidR="00762D43" w:rsidTr="00762D4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62D43" w:rsidRDefault="00762D43" w:rsidP="00762D4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62D43" w:rsidTr="00762D4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62D43" w:rsidRPr="00762D43" w:rsidRDefault="00762D43" w:rsidP="00762D4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45-11. Кладка верхнего строения ванных стекловаренных печей</w:t>
            </w:r>
          </w:p>
        </w:tc>
      </w:tr>
      <w:tr w:rsidR="00762D43" w:rsidTr="00762D4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62D43" w:rsidRDefault="00762D43" w:rsidP="00762D4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62D43" w:rsidTr="00762D4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62D43" w:rsidRDefault="00762D43" w:rsidP="00762D4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62D43" w:rsidRDefault="00762D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62D43" w:rsidRPr="00762D43" w:rsidTr="00762D4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дна из крупноблочных и высокоогнеупорных алюмосиликатных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8915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72,75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762D43" w:rsidRPr="00762D43" w:rsidTr="007746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762D43" w:rsidRPr="00762D43" w:rsidTr="003941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A225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6C5F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CC4D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(шамотные)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дна из электроплавленных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DF1D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762D43" w:rsidRPr="00762D43" w:rsidTr="003973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762D43" w:rsidRPr="00762D43" w:rsidTr="00BD54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EF6C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8212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B710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электроплавленные бадделитокорундовые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стен из огнеупорных и высокоогнеупорных алюмосиликатных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9166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762D43" w:rsidRPr="00762D43" w:rsidTr="00072F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62D43" w:rsidRPr="00762D43" w:rsidTr="008E0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4362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BA72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E412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(шамотные)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стен из электроплавленных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5C36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762D43" w:rsidRPr="00762D43" w:rsidTr="004E51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762D43" w:rsidRPr="00762D43" w:rsidTr="00134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9724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E55C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A70C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электроплавленные бадделитокорундовые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горелок из кремнеземистых (динасовых)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A66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762D43" w:rsidRPr="00762D43" w:rsidTr="00273A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62D43" w:rsidRPr="00762D43" w:rsidTr="00C032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3D43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850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62D43" w:rsidRPr="00762D43" w:rsidTr="00F629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9564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323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кремнеземистые (динасовые)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кремнеземистые (динасовые) нестандартные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сводов и арок из кремнеземистых (динасовых)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0A42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762D43" w:rsidRPr="00762D43" w:rsidTr="00F04A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62D43" w:rsidRPr="00762D43" w:rsidTr="00D62C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092C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A513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762D43" w:rsidRPr="00762D43" w:rsidTr="008357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9507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F712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кремнеземистые (динасовые)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кремнеземистые (динасовые) нестандартные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сводов и арок из электроплавленных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4301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762D43" w:rsidRPr="00762D43" w:rsidTr="004A29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762D43" w:rsidRPr="00762D43" w:rsidTr="005339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C53F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4C53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DA13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электроплавленные бадделитокорундовые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верхнего строения ванных стекловаренных печей: кладка мостов, кронштейнов и фидеров из шамотных фасонных изделий</w:t>
            </w:r>
          </w:p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2D43">
              <w:rPr>
                <w:rFonts w:ascii="Arial" w:hAnsi="Arial" w:cs="Arial"/>
              </w:rPr>
              <w:t>(единица измерения - м</w:t>
            </w:r>
            <w:r w:rsidRPr="00762D43">
              <w:rPr>
                <w:rFonts w:ascii="Arial" w:hAnsi="Arial" w:cs="Arial"/>
                <w:vertAlign w:val="superscript"/>
              </w:rPr>
              <w:t>3</w:t>
            </w:r>
            <w:r w:rsidRPr="00762D43">
              <w:rPr>
                <w:rFonts w:ascii="Arial" w:hAnsi="Arial" w:cs="Arial"/>
              </w:rPr>
              <w:t xml:space="preserve"> кладки)</w:t>
            </w:r>
          </w:p>
        </w:tc>
      </w:tr>
      <w:tr w:rsidR="00762D43" w:rsidRPr="00762D43" w:rsidTr="00B54E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55,13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762D43" w:rsidRPr="00762D43" w:rsidTr="00561E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762D43" w:rsidRPr="00762D43" w:rsidTr="000141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62D43" w:rsidRPr="00762D43" w:rsidTr="000D55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62D43" w:rsidRPr="00762D43" w:rsidTr="004476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62D43" w:rsidRPr="00762D43" w:rsidTr="00843A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62D43" w:rsidRPr="00762D43" w:rsidTr="00762D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762D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2D43" w:rsidRPr="00762D43" w:rsidRDefault="00762D43" w:rsidP="00113B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(шамотные)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D43" w:rsidRPr="00762D43" w:rsidRDefault="00762D43" w:rsidP="00113B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762D43" w:rsidRDefault="00762D43" w:rsidP="0040791D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762D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7644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Обмуровка паровых энергетических котлов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7644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45-12. Обмуровка алюмосиликатными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76441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кляммер для выполнения кирпичной кладки из фасонных изделий (норма 10).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97644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прямыми изделиями экранированных стен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прямыми изделиями неэкранированных стен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прямыми изделиями сводов и арок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прямыми изделиями холодных воронок и шлаковых бункеров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21,49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фасонными изделиями разгрузочных поясов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фасонными изделиями газовых пламенных перегородок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23,23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фасонными изделиями подвесных открытых сводов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21,33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фасонными изделиями подвесных закрытых сводов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алюмосиликатными шамотными фасонными изделиями амбразур для горелок паровых энергетических котлов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огнеупорные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кляммер</w:t>
            </w:r>
          </w:p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41">
              <w:rPr>
                <w:rFonts w:ascii="Arial" w:hAnsi="Arial" w:cs="Arial"/>
              </w:rPr>
              <w:t>(единица измерения - м</w:t>
            </w:r>
            <w:r w:rsidRPr="00976441">
              <w:rPr>
                <w:rFonts w:ascii="Arial" w:hAnsi="Arial" w:cs="Arial"/>
                <w:vertAlign w:val="superscript"/>
              </w:rPr>
              <w:t>3</w:t>
            </w:r>
            <w:r w:rsidRPr="0097644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97644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7644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7644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5D3CC6" w:rsidRPr="0097644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459F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45-13. Обмуровка кирпичом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D459F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диатомитовым кирпичом экранированных и неэкранированных стен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диатомитовым кирпичом сводов и арок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диатомитовым кирпичом холодных воронок и шлаковых бункеров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пенодиатомитовым кирпичом экранированных и неэкранированных стен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пенодиатомитовый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пенодиатомитовым кирпичом сводов и арок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13,47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пенодиатомитовый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пенодиатомитовым кирпичом холодных воронок и шлаковых бункеров паровых энергетических котлов</w:t>
            </w:r>
          </w:p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59FB">
              <w:rPr>
                <w:rFonts w:ascii="Arial" w:hAnsi="Arial" w:cs="Arial"/>
              </w:rPr>
              <w:t>(единица измерения - 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  <w:r w:rsidRPr="00D459F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пенодиатомитовый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D459F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459F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59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459F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5D3CC6" w:rsidRPr="00D459F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13089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45-14. Обмуровка жаростойким бетоном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13089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нарезка, установка и приварка сетки;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 с уплотнением;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швов;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скоб и анкеров из проволоки и их приварка (нормы 1,2).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13089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жаростойким бетоном экранов паровых энергетических котлов толщиной слоя до 40 мм</w:t>
            </w:r>
          </w:p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089">
              <w:rPr>
                <w:rFonts w:ascii="Arial" w:hAnsi="Arial" w:cs="Arial"/>
              </w:rPr>
              <w:t>(единица измерения - 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  <w:r w:rsidRPr="00B13089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45,14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ячейками N 20-35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жаростойким бетоном экранов паровых энергетических котлов толщиной слоя до 70 мм</w:t>
            </w:r>
          </w:p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089">
              <w:rPr>
                <w:rFonts w:ascii="Arial" w:hAnsi="Arial" w:cs="Arial"/>
              </w:rPr>
              <w:t>(единица измерения - 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  <w:r w:rsidRPr="00B13089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ячейками N 20-35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жаростойким бетоном щитов и панелей паровых энергетических котлов толщиной слоя до 50 мм</w:t>
            </w:r>
          </w:p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089">
              <w:rPr>
                <w:rFonts w:ascii="Arial" w:hAnsi="Arial" w:cs="Arial"/>
              </w:rPr>
              <w:t>(единица измерения - 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  <w:r w:rsidRPr="00B13089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54,63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жаростойким бетоном щитов и панелей паровых энергетических котлов толщиной слоя до 100 мм</w:t>
            </w:r>
          </w:p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089">
              <w:rPr>
                <w:rFonts w:ascii="Arial" w:hAnsi="Arial" w:cs="Arial"/>
              </w:rPr>
              <w:t>(единица измерения - 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  <w:r w:rsidRPr="00B13089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33,46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130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130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130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</w:tbl>
    <w:p w:rsidR="005D3CC6" w:rsidRPr="00B13089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305CE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45-15. Разные работы при обмуровке жаростойким бетоном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305CE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полос из фанеры (норма 1), полистирола (норма 3);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фанеры (норма 1), полистирола (норма 3) в температурные швы;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пергамина (норма 2);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пергамина между слоями обмуровки (норма 2).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305CE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Разные работы при обмуровке паровых энергетических котлов жаростойким бетоном: прокладка фанеры в температурные швы</w:t>
            </w:r>
          </w:p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5CE">
              <w:rPr>
                <w:rFonts w:ascii="Arial" w:hAnsi="Arial" w:cs="Arial"/>
              </w:rPr>
              <w:t>(единица измерения - 100 м</w:t>
            </w:r>
            <w:r w:rsidRPr="00B305CE">
              <w:rPr>
                <w:rFonts w:ascii="Arial" w:hAnsi="Arial" w:cs="Arial"/>
                <w:vertAlign w:val="superscript"/>
              </w:rPr>
              <w:t>2</w:t>
            </w:r>
            <w:r w:rsidRPr="00B305CE">
              <w:rPr>
                <w:rFonts w:ascii="Arial" w:hAnsi="Arial" w:cs="Arial"/>
              </w:rPr>
              <w:t xml:space="preserve"> поверхности обмуровки жаростойким бетоном)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5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Разные работы при обмуровке паровых энергетических котлов жаростойким бетоном: прокладка пергамина между слоями обмуровки</w:t>
            </w:r>
          </w:p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5CE">
              <w:rPr>
                <w:rFonts w:ascii="Arial" w:hAnsi="Arial" w:cs="Arial"/>
              </w:rPr>
              <w:t>(единица измерения - 100 м</w:t>
            </w:r>
            <w:r w:rsidRPr="00B305CE">
              <w:rPr>
                <w:rFonts w:ascii="Arial" w:hAnsi="Arial" w:cs="Arial"/>
                <w:vertAlign w:val="superscript"/>
              </w:rPr>
              <w:t>2</w:t>
            </w:r>
            <w:r w:rsidRPr="00B305CE">
              <w:rPr>
                <w:rFonts w:ascii="Arial" w:hAnsi="Arial" w:cs="Arial"/>
              </w:rPr>
              <w:t xml:space="preserve"> поверхности обмуровки жаростойким бетоном)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16,94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Пергамин кровельный 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5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Разные работы при обмуровке паровых энергетических котлов жаростойким бетоном: прокладка полистирола в температурные швы</w:t>
            </w:r>
          </w:p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5CE">
              <w:rPr>
                <w:rFonts w:ascii="Arial" w:hAnsi="Arial" w:cs="Arial"/>
              </w:rPr>
              <w:t>(единица измерения - 100 м</w:t>
            </w:r>
            <w:r w:rsidRPr="00B305CE">
              <w:rPr>
                <w:rFonts w:ascii="Arial" w:hAnsi="Arial" w:cs="Arial"/>
                <w:vertAlign w:val="superscript"/>
              </w:rPr>
              <w:t>2</w:t>
            </w:r>
            <w:r w:rsidRPr="00B305CE">
              <w:rPr>
                <w:rFonts w:ascii="Arial" w:hAnsi="Arial" w:cs="Arial"/>
              </w:rPr>
              <w:t xml:space="preserve"> поверхности обмуровки жаростойким бетоном)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305C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305C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Полистирол общего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305C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0,745</w:t>
            </w:r>
          </w:p>
        </w:tc>
      </w:tr>
    </w:tbl>
    <w:p w:rsidR="005D3CC6" w:rsidRPr="00B305CE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834CA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45-16. Обмуровка теплоизоляционным бетоном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834CA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нарезка, установка и приварка сетки (нормы 3-5);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 с трамбованием;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швов.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A834CA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теплоизоляционным бетоном экранов паровых энергетических котлов толщиной слоя до 70 мм</w:t>
            </w:r>
          </w:p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4CA">
              <w:rPr>
                <w:rFonts w:ascii="Arial" w:hAnsi="Arial" w:cs="Arial"/>
              </w:rPr>
              <w:t>(единица измерения - 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  <w:r w:rsidRPr="00A834CA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теплоизоляционным бетоном экранов паровых энергетических котлов толщиной слоя до 120 мм</w:t>
            </w:r>
          </w:p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4CA">
              <w:rPr>
                <w:rFonts w:ascii="Arial" w:hAnsi="Arial" w:cs="Arial"/>
              </w:rPr>
              <w:t>(единица измерения - 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  <w:r w:rsidRPr="00A834CA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14,74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теплоизоляционным бетоном щитов и панелей паровых энергетических котлов толщиной слоя до 70 мм</w:t>
            </w:r>
          </w:p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4CA">
              <w:rPr>
                <w:rFonts w:ascii="Arial" w:hAnsi="Arial" w:cs="Arial"/>
              </w:rPr>
              <w:t>(единица измерения - 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  <w:r w:rsidRPr="00A834CA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30,77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теплоизоляционным бетоном щитов и панелей паровых энергетических котлов, толщиной слоя до 120 мм</w:t>
            </w:r>
          </w:p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4CA">
              <w:rPr>
                <w:rFonts w:ascii="Arial" w:hAnsi="Arial" w:cs="Arial"/>
              </w:rPr>
              <w:t>(единица измерения - 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  <w:r w:rsidRPr="00A834CA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теплоизоляционным бетоном щитов и панелей паровых энергетических котлов, толщиной слоя до 170 мм</w:t>
            </w:r>
          </w:p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4CA">
              <w:rPr>
                <w:rFonts w:ascii="Arial" w:hAnsi="Arial" w:cs="Arial"/>
              </w:rPr>
              <w:t>(единица измерения - 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  <w:r w:rsidRPr="00A834CA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22,42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330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834CA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34CA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4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34CA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5D3CC6" w:rsidRPr="00A834CA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85107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45-17. Обмуровка поверхности котлов плитами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85107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сборка плит (норма 1);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стыков (норма 1);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выравнивание поверхности асбестовым раствором (норма 1);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приварка деталей крепления (норма 1);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сортировка плит (норма 2);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и нанесение раствора (норма 1), нанесение мастики (норма 2);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(норма 2);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распиловка плит на требуемые размеры (норма 2);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плит (норма 2);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заделка стыков между плитами (норма 2).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85107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поверхности паровых энергетических котлов многослойными плитами заводского изготовления</w:t>
            </w:r>
          </w:p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5107">
              <w:rPr>
                <w:rFonts w:ascii="Arial" w:hAnsi="Arial" w:cs="Arial"/>
              </w:rPr>
              <w:t>(единица измерения - 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  <w:r w:rsidRPr="00485107">
              <w:rPr>
                <w:rFonts w:ascii="Arial" w:hAnsi="Arial" w:cs="Arial"/>
              </w:rPr>
              <w:t>)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19,63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обмуровочные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Обмуровка поверхности паровых энергетических котлов теплоизоляционными плитами</w:t>
            </w:r>
          </w:p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5107">
              <w:rPr>
                <w:rFonts w:ascii="Arial" w:hAnsi="Arial" w:cs="Arial"/>
              </w:rPr>
              <w:t>(единица измерения - 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  <w:r w:rsidRPr="00485107">
              <w:rPr>
                <w:rFonts w:ascii="Arial" w:hAnsi="Arial" w:cs="Arial"/>
              </w:rPr>
              <w:t>)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5D3CC6" w:rsidRPr="004851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851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известково-кремнеземистая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1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851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5D3CC6" w:rsidRPr="00485107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0480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45-18. Набивка огнеупорной массой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0480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массы;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набивка массы с уплотнением.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D0480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огнеупорной хромитовой массой экранов зажигательных поясов</w:t>
            </w:r>
          </w:p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806">
              <w:rPr>
                <w:rFonts w:ascii="Arial" w:hAnsi="Arial" w:cs="Arial"/>
              </w:rPr>
              <w:t>(единица измерения -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 w:rsidRPr="00D04806">
              <w:rPr>
                <w:rFonts w:ascii="Arial" w:hAnsi="Arial" w:cs="Arial"/>
              </w:rPr>
              <w:t>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51,58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хромо-глинистая огнеупорная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огнеупорной хромитовой массой подов топок</w:t>
            </w:r>
          </w:p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806">
              <w:rPr>
                <w:rFonts w:ascii="Arial" w:hAnsi="Arial" w:cs="Arial"/>
              </w:rPr>
              <w:t>(единица измерения -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 w:rsidRPr="00D04806">
              <w:rPr>
                <w:rFonts w:ascii="Arial" w:hAnsi="Arial" w:cs="Arial"/>
              </w:rPr>
              <w:t>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36,26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хромо-глинистая огнеупорная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огнеупорной карборундовой массой экранов зажигательных поясов и подов топок, по составу ОРГРЭС</w:t>
            </w:r>
          </w:p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806">
              <w:rPr>
                <w:rFonts w:ascii="Arial" w:hAnsi="Arial" w:cs="Arial"/>
              </w:rPr>
              <w:t>(единица измерения -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 w:rsidRPr="00D04806">
              <w:rPr>
                <w:rFonts w:ascii="Arial" w:hAnsi="Arial" w:cs="Arial"/>
              </w:rPr>
              <w:t>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171,35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Карбид кремния с гранулометрическим составом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огнеупорной карборундовой массой экранов зажигательных поясов и подов топок, по составу УРАЛВТИ</w:t>
            </w:r>
          </w:p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806">
              <w:rPr>
                <w:rFonts w:ascii="Arial" w:hAnsi="Arial" w:cs="Arial"/>
              </w:rPr>
              <w:t>(единица измерения -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 w:rsidRPr="00D04806">
              <w:rPr>
                <w:rFonts w:ascii="Arial" w:hAnsi="Arial" w:cs="Arial"/>
              </w:rPr>
              <w:t>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171,35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0480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Триполифосфат натрия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Карбид кремния с гранулометрическим составом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0480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0480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0480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</w:tbl>
    <w:p w:rsidR="005D3CC6" w:rsidRPr="00D0480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A2325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45-19. Очистка ошипованной поверхности зажигательных поясов и подов топок перед набивкой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A2325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механическая очистка металлическим песком (норма 1), кварцевым песком (норма 2) ошипованных поверхностей перед набивкой;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химическая очистка поверхности ортофосфорной кислотой перед набивкой (норма 3).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1A2325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Механическая очистка ошипованной поверхности зажигательных поясов и подов топок перед набивкой металлическим песком</w:t>
            </w:r>
          </w:p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2325">
              <w:rPr>
                <w:rFonts w:ascii="Arial" w:hAnsi="Arial" w:cs="Arial"/>
              </w:rPr>
              <w:t>(единица измерения - 100 м</w:t>
            </w:r>
            <w:r w:rsidRPr="001A2325">
              <w:rPr>
                <w:rFonts w:ascii="Arial" w:hAnsi="Arial" w:cs="Arial"/>
                <w:vertAlign w:val="superscript"/>
              </w:rPr>
              <w:t>2</w:t>
            </w:r>
            <w:r w:rsidRPr="001A232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142,7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A232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Механическая очистка ошипованной поверхности зажигательных поясов и подов топок перед набивкой кварцевым песком</w:t>
            </w:r>
          </w:p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2325">
              <w:rPr>
                <w:rFonts w:ascii="Arial" w:hAnsi="Arial" w:cs="Arial"/>
              </w:rPr>
              <w:t>(единица измерения - 100 м</w:t>
            </w:r>
            <w:r w:rsidRPr="001A2325">
              <w:rPr>
                <w:rFonts w:ascii="Arial" w:hAnsi="Arial" w:cs="Arial"/>
                <w:vertAlign w:val="superscript"/>
              </w:rPr>
              <w:t>2</w:t>
            </w:r>
            <w:r w:rsidRPr="001A232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61,71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12,64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A232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12,64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12,64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Химическая очистка ошипованной поверхности зажигательных поясов и подов топок перед набивкой ортофосфорной кислотой</w:t>
            </w:r>
          </w:p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2325">
              <w:rPr>
                <w:rFonts w:ascii="Arial" w:hAnsi="Arial" w:cs="Arial"/>
              </w:rPr>
              <w:t>(единица измерения - 100 м</w:t>
            </w:r>
            <w:r w:rsidRPr="001A2325">
              <w:rPr>
                <w:rFonts w:ascii="Arial" w:hAnsi="Arial" w:cs="Arial"/>
                <w:vertAlign w:val="superscript"/>
              </w:rPr>
              <w:t>2</w:t>
            </w:r>
            <w:r w:rsidRPr="001A232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33,52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A232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A232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A232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A232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5D3CC6" w:rsidRPr="001A2325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5713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45-20. Торкретирование огнеупорным раствором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57131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и установка каркаса из проволоки (норма 1);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торкретирование (нормы 1-3).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5713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Торкретирование огнеупорным раствором барабанов и коллекторов</w:t>
            </w:r>
          </w:p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7131">
              <w:rPr>
                <w:rFonts w:ascii="Arial" w:hAnsi="Arial" w:cs="Arial"/>
              </w:rPr>
              <w:t>(единица измерения -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 w:rsidRPr="00257131">
              <w:rPr>
                <w:rFonts w:ascii="Arial" w:hAnsi="Arial" w:cs="Arial"/>
              </w:rPr>
              <w:t xml:space="preserve"> обмуровки)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32,63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46,43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 стационарный производительностью 15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огнеупорный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Торкретирование огнеупорным раствором экранов</w:t>
            </w:r>
          </w:p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7131">
              <w:rPr>
                <w:rFonts w:ascii="Arial" w:hAnsi="Arial" w:cs="Arial"/>
              </w:rPr>
              <w:t>(единица измерения -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 w:rsidRPr="00257131">
              <w:rPr>
                <w:rFonts w:ascii="Arial" w:hAnsi="Arial" w:cs="Arial"/>
              </w:rPr>
              <w:t xml:space="preserve"> обмуровки)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18,55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 стационарный производительностью 15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ячейками N 20-35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713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огнеупорный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Торкретирование огнеупорным раствором щитов и панелей</w:t>
            </w:r>
          </w:p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7131">
              <w:rPr>
                <w:rFonts w:ascii="Arial" w:hAnsi="Arial" w:cs="Arial"/>
              </w:rPr>
              <w:t>(единица измерения -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 w:rsidRPr="00257131">
              <w:rPr>
                <w:rFonts w:ascii="Arial" w:hAnsi="Arial" w:cs="Arial"/>
              </w:rPr>
              <w:t xml:space="preserve"> обмуровки)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26,29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17,59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 стационарный производительностью 15 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5713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5713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огнеупорный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7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5713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1,027</w:t>
            </w:r>
          </w:p>
        </w:tc>
      </w:tr>
    </w:tbl>
    <w:p w:rsidR="005D3CC6" w:rsidRPr="0025713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EB47B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45-21. Изоляция горелок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EB47B1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и установка каркаса из проволоки (нормы 1,2);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массы (норма 1);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изоляция (нормы 1,2).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EB47B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горелок глиношамотной массой</w:t>
            </w:r>
          </w:p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47B1">
              <w:rPr>
                <w:rFonts w:ascii="Arial" w:hAnsi="Arial" w:cs="Arial"/>
              </w:rPr>
              <w:t>(единица измерения - м</w:t>
            </w:r>
            <w:r w:rsidRPr="00EB47B1">
              <w:rPr>
                <w:rFonts w:ascii="Arial" w:hAnsi="Arial" w:cs="Arial"/>
                <w:vertAlign w:val="superscript"/>
              </w:rPr>
              <w:t>3</w:t>
            </w:r>
            <w:r w:rsidRPr="00EB47B1">
              <w:rPr>
                <w:rFonts w:ascii="Arial" w:hAnsi="Arial" w:cs="Arial"/>
              </w:rPr>
              <w:t xml:space="preserve"> изоляции)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38,38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молотковая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кирпича шамотного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горелок теплоизоляционным бетоном</w:t>
            </w:r>
          </w:p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47B1">
              <w:rPr>
                <w:rFonts w:ascii="Arial" w:hAnsi="Arial" w:cs="Arial"/>
              </w:rPr>
              <w:t>(единица измерения - м</w:t>
            </w:r>
            <w:r w:rsidRPr="00EB47B1">
              <w:rPr>
                <w:rFonts w:ascii="Arial" w:hAnsi="Arial" w:cs="Arial"/>
                <w:vertAlign w:val="superscript"/>
              </w:rPr>
              <w:t>3</w:t>
            </w:r>
            <w:r w:rsidRPr="00EB47B1">
              <w:rPr>
                <w:rFonts w:ascii="Arial" w:hAnsi="Arial" w:cs="Arial"/>
              </w:rPr>
              <w:t xml:space="preserve"> изоляции)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38,38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гравитационные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Грохоты инерционные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EB47B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B47B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теплоизоляционный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47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B47B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1,027</w:t>
            </w:r>
          </w:p>
        </w:tc>
      </w:tr>
    </w:tbl>
    <w:p w:rsidR="005D3CC6" w:rsidRPr="00EB47B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11553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45-22. Уплотнительная обмазка поверхности котлов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11553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и установка каркаса из сетки;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 к нанесению обмазки;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обмазка поверхностей котлов слоем 20 мм вручную (нормы 1,2).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A11553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Уплотнительная обмазка поверхности котлов огнеупорным (состав ОРГРЭС) раствором</w:t>
            </w:r>
          </w:p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1553">
              <w:rPr>
                <w:rFonts w:ascii="Arial" w:hAnsi="Arial" w:cs="Arial"/>
              </w:rPr>
              <w:t>(единица измерения - 100 м</w:t>
            </w:r>
            <w:r w:rsidRPr="00A11553">
              <w:rPr>
                <w:rFonts w:ascii="Arial" w:hAnsi="Arial" w:cs="Arial"/>
                <w:vertAlign w:val="superscript"/>
              </w:rPr>
              <w:t>2</w:t>
            </w:r>
            <w:r w:rsidRPr="00A11553">
              <w:rPr>
                <w:rFonts w:ascii="Arial" w:hAnsi="Arial" w:cs="Arial"/>
              </w:rPr>
              <w:t>)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В/Ш 32,5-Н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ячейками N 20-35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155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шамотные теплоизоляционные, марка ПШБ-1,10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Уплотнительная обмазка поверхности котлов магнезиальным раствором</w:t>
            </w:r>
          </w:p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1553">
              <w:rPr>
                <w:rFonts w:ascii="Arial" w:hAnsi="Arial" w:cs="Arial"/>
              </w:rPr>
              <w:t>(единица измерения - 100 м</w:t>
            </w:r>
            <w:r w:rsidRPr="00A11553">
              <w:rPr>
                <w:rFonts w:ascii="Arial" w:hAnsi="Arial" w:cs="Arial"/>
                <w:vertAlign w:val="superscript"/>
              </w:rPr>
              <w:t>2</w:t>
            </w:r>
            <w:r w:rsidRPr="00A11553">
              <w:rPr>
                <w:rFonts w:ascii="Arial" w:hAnsi="Arial" w:cs="Arial"/>
              </w:rPr>
              <w:t>)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122,8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 (бишофит)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ячейками N 20-35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155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1155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1155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1155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</w:tbl>
    <w:p w:rsidR="005D3CC6" w:rsidRPr="00A11553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D3D1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Кладка насадок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D3D1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45-23. Кладка насадок воздухонагревателей, регенераторов и рекуператоров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D3D1B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проверка огнеупоров;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предохранение ячеек насадки от засорения (нормы 1,2);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насадок.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3D3D1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воздухонагревателей доменных печей из шамотных изделий</w:t>
            </w:r>
          </w:p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3D1B">
              <w:rPr>
                <w:rFonts w:ascii="Arial" w:hAnsi="Arial" w:cs="Arial"/>
              </w:rPr>
              <w:t>(единица измерения - т)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секционный, длиной 40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или кремнеземистые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воздухонагревателей доменных печей из высокоглиноземистых изделий</w:t>
            </w:r>
          </w:p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3D1B">
              <w:rPr>
                <w:rFonts w:ascii="Arial" w:hAnsi="Arial" w:cs="Arial"/>
              </w:rPr>
              <w:t>(единица измерения - т)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8,43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секционный, длиной 40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или кремнеземистые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регенераторов из шамотных или динасовых изделий</w:t>
            </w:r>
          </w:p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3D1B">
              <w:rPr>
                <w:rFonts w:ascii="Arial" w:hAnsi="Arial" w:cs="Arial"/>
              </w:rPr>
              <w:t>(единица измерения - т)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секционный, длиной 40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или кремнеземистые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рекуператоров из шамотных фасонных изделий</w:t>
            </w:r>
          </w:p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3D1B">
              <w:rPr>
                <w:rFonts w:ascii="Arial" w:hAnsi="Arial" w:cs="Arial"/>
              </w:rPr>
              <w:t>(единица измерения - т)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секционный, длиной 40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или кремнеземистые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рекуператоров из шамотных карборундовых изделий</w:t>
            </w:r>
          </w:p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3D1B">
              <w:rPr>
                <w:rFonts w:ascii="Arial" w:hAnsi="Arial" w:cs="Arial"/>
              </w:rPr>
              <w:t>(единица измерения - т)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26,41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секционный, длиной 40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или кремнеземистые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D3D1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D3D1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D3D1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5D3CC6" w:rsidRPr="003D3D1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854C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45-24. Кладка насадок коксовых печей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854C8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проверка огнеупоров (нормы 1,2);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предохранение ячеек от засорения (нормы 1,2).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854C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коксовых печей с нижним подводом газа и воздуха</w:t>
            </w:r>
          </w:p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54C8">
              <w:rPr>
                <w:rFonts w:ascii="Arial" w:hAnsi="Arial" w:cs="Arial"/>
              </w:rPr>
              <w:t>(единица измерения - т насадок)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54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Огнеупорные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Кладка насадок коксовых печей с боковым подводом газа и воздуха</w:t>
            </w:r>
          </w:p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54C8">
              <w:rPr>
                <w:rFonts w:ascii="Arial" w:hAnsi="Arial" w:cs="Arial"/>
              </w:rPr>
              <w:t>(единица измерения - т насадок)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54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854C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854C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Огнеупорные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854C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</w:tbl>
    <w:p w:rsidR="005D3CC6" w:rsidRPr="00B854C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A7EC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Футеровка газовоздухопроводов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A7EC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45-25. Футеровка газовоздухопроводов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A7EC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трубопроводов диаметром до 1 м</w:t>
            </w:r>
          </w:p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7EC1">
              <w:rPr>
                <w:rFonts w:ascii="Arial" w:hAnsi="Arial" w:cs="Arial"/>
              </w:rPr>
              <w:t>(единица измерения - м</w:t>
            </w:r>
            <w:r w:rsidRPr="00BA7EC1">
              <w:rPr>
                <w:rFonts w:ascii="Arial" w:hAnsi="Arial" w:cs="Arial"/>
                <w:vertAlign w:val="superscript"/>
              </w:rPr>
              <w:t>3</w:t>
            </w:r>
            <w:r w:rsidRPr="00BA7EC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39,02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BA7E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трубопроводов диаметром более 1 м</w:t>
            </w:r>
          </w:p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7EC1">
              <w:rPr>
                <w:rFonts w:ascii="Arial" w:hAnsi="Arial" w:cs="Arial"/>
              </w:rPr>
              <w:t>(единица измерения - м</w:t>
            </w:r>
            <w:r w:rsidRPr="00BA7EC1">
              <w:rPr>
                <w:rFonts w:ascii="Arial" w:hAnsi="Arial" w:cs="Arial"/>
                <w:vertAlign w:val="superscript"/>
              </w:rPr>
              <w:t>3</w:t>
            </w:r>
            <w:r w:rsidRPr="00BA7EC1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30,19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BA7E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BA7E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A7E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A7E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5D3CC6" w:rsidRPr="00BA7EC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C22E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45-26. Футеровка алюмосиликатными высокоглиноземистыми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1C22E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высокоглиноземистыми изделиями трубопроводов диаметром до 1 м</w:t>
            </w:r>
          </w:p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22E0">
              <w:rPr>
                <w:rFonts w:ascii="Arial" w:hAnsi="Arial" w:cs="Arial"/>
              </w:rPr>
              <w:t>(единица измерения - м</w:t>
            </w:r>
            <w:r w:rsidRPr="001C22E0">
              <w:rPr>
                <w:rFonts w:ascii="Arial" w:hAnsi="Arial" w:cs="Arial"/>
                <w:vertAlign w:val="superscript"/>
              </w:rPr>
              <w:t>3</w:t>
            </w:r>
            <w:r w:rsidRPr="001C22E0">
              <w:rPr>
                <w:rFonts w:ascii="Arial" w:hAnsi="Arial" w:cs="Arial"/>
              </w:rPr>
              <w:t>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50,57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C22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высокоглиноземистые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высокоглиноземистыми изделиями трубопроводов диаметром более 1 м</w:t>
            </w:r>
          </w:p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22E0">
              <w:rPr>
                <w:rFonts w:ascii="Arial" w:hAnsi="Arial" w:cs="Arial"/>
              </w:rPr>
              <w:t>(единица измерения - м</w:t>
            </w:r>
            <w:r w:rsidRPr="001C22E0">
              <w:rPr>
                <w:rFonts w:ascii="Arial" w:hAnsi="Arial" w:cs="Arial"/>
                <w:vertAlign w:val="superscript"/>
              </w:rPr>
              <w:t>3</w:t>
            </w:r>
            <w:r w:rsidRPr="001C22E0">
              <w:rPr>
                <w:rFonts w:ascii="Arial" w:hAnsi="Arial" w:cs="Arial"/>
              </w:rPr>
              <w:t>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C22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C22E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C22E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высокоглиноземистые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C22E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D3CC6" w:rsidRPr="001C22E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A1173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45-27. Футеровка алюмосиликатными шамотными теплоизоляционными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3A1173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шамотными теплоизоляционными изделиями трубопроводов диаметром до 1 м</w:t>
            </w:r>
          </w:p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1173">
              <w:rPr>
                <w:rFonts w:ascii="Arial" w:hAnsi="Arial" w:cs="Arial"/>
              </w:rPr>
              <w:t>(единица измерения - м</w:t>
            </w:r>
            <w:r w:rsidRPr="003A1173">
              <w:rPr>
                <w:rFonts w:ascii="Arial" w:hAnsi="Arial" w:cs="Arial"/>
                <w:vertAlign w:val="superscript"/>
              </w:rPr>
              <w:t>3</w:t>
            </w:r>
            <w:r w:rsidRPr="003A1173">
              <w:rPr>
                <w:rFonts w:ascii="Arial" w:hAnsi="Arial" w:cs="Arial"/>
              </w:rPr>
              <w:t>)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26,49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3A117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шамотные легковесные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шамотными теплоизоляционными изделиями трубопроводов диаметром более 1 м</w:t>
            </w:r>
          </w:p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1173">
              <w:rPr>
                <w:rFonts w:ascii="Arial" w:hAnsi="Arial" w:cs="Arial"/>
              </w:rPr>
              <w:t>(единица измерения - м</w:t>
            </w:r>
            <w:r w:rsidRPr="003A1173">
              <w:rPr>
                <w:rFonts w:ascii="Arial" w:hAnsi="Arial" w:cs="Arial"/>
                <w:vertAlign w:val="superscript"/>
              </w:rPr>
              <w:t>3</w:t>
            </w:r>
            <w:r w:rsidRPr="003A1173">
              <w:rPr>
                <w:rFonts w:ascii="Arial" w:hAnsi="Arial" w:cs="Arial"/>
              </w:rPr>
              <w:t>)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21,91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3A117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шамотные легковесные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3A117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A117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A117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5D3CC6" w:rsidRPr="003A1173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66AF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45-28. Футеровка изделиями диатомитовыми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66AF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диатомитовыми изделиями трубопроводов диаметром до 1 м</w:t>
            </w:r>
          </w:p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6AF6">
              <w:rPr>
                <w:rFonts w:ascii="Arial" w:hAnsi="Arial" w:cs="Arial"/>
              </w:rPr>
              <w:t>(единица измерения - 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  <w:r w:rsidRPr="00466AF6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диатомитовыми изделиями трубопроводов диаметром более 1 м</w:t>
            </w:r>
          </w:p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6AF6">
              <w:rPr>
                <w:rFonts w:ascii="Arial" w:hAnsi="Arial" w:cs="Arial"/>
              </w:rPr>
              <w:t>(единица измерения - 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  <w:r w:rsidRPr="00466AF6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A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66A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66A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66A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D3CC6" w:rsidRPr="00466AF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784AAD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Кладка из обыкновенного глиняного и диатомитового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784AAD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45-29. Кладка прямых стен, массивов и выстилок из обыкновенного глиняного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784AAD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прямых стен, массивов и выстилок из обыкновенного глиняного кирпича</w:t>
            </w:r>
          </w:p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4AAD">
              <w:rPr>
                <w:rFonts w:ascii="Arial" w:hAnsi="Arial" w:cs="Arial"/>
              </w:rPr>
              <w:t>(единица измерения - м</w:t>
            </w:r>
            <w:r w:rsidRPr="00784AAD">
              <w:rPr>
                <w:rFonts w:ascii="Arial" w:hAnsi="Arial" w:cs="Arial"/>
                <w:vertAlign w:val="superscript"/>
              </w:rPr>
              <w:t>3</w:t>
            </w:r>
            <w:r w:rsidRPr="00784AAD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12,92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784A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4A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784AA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84AA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84AA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</w:tbl>
    <w:p w:rsidR="005D3CC6" w:rsidRPr="00784AAD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E741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45-30. Кладка прямых стен, массивов и выстилок из диатомитового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1E741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прямых стен, массивов и выстилок из диатомитового кирпича</w:t>
            </w:r>
          </w:p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E7418">
              <w:rPr>
                <w:rFonts w:ascii="Arial" w:hAnsi="Arial" w:cs="Arial"/>
              </w:rPr>
              <w:t>(единица измерения - м</w:t>
            </w:r>
            <w:r w:rsidRPr="001E7418">
              <w:rPr>
                <w:rFonts w:ascii="Arial" w:hAnsi="Arial" w:cs="Arial"/>
                <w:vertAlign w:val="superscript"/>
              </w:rPr>
              <w:t>3</w:t>
            </w:r>
            <w:r w:rsidRPr="001E741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9,54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E74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74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74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D3CC6" w:rsidRPr="001E741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E741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E741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5D3CC6" w:rsidRPr="001E741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E5889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45-31. Кладка стен закругленных и сводов цилиндрических пролетом более 1 м из обыкновенного глиняного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E5889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стен закругленных и сводов цилиндрических пролетом более 1 м из обыкновенного глиняного кирпича</w:t>
            </w:r>
          </w:p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5889">
              <w:rPr>
                <w:rFonts w:ascii="Arial" w:hAnsi="Arial" w:cs="Arial"/>
              </w:rPr>
              <w:t>(единица измерения - м</w:t>
            </w:r>
            <w:r w:rsidRPr="00BE5889">
              <w:rPr>
                <w:rFonts w:ascii="Arial" w:hAnsi="Arial" w:cs="Arial"/>
                <w:vertAlign w:val="superscript"/>
              </w:rPr>
              <w:t>3</w:t>
            </w:r>
            <w:r w:rsidRPr="00BE5889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15,86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BE58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58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BE588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E588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E588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</w:tbl>
    <w:p w:rsidR="005D3CC6" w:rsidRPr="00BE5889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41259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45-32. Кладка стен закругленных и сводов цилиндрических пролетом более 1 м из диатомитового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F41259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стен закругленных и сводов цилиндрических пролетом более 1 м из диатомитового кирпича</w:t>
            </w:r>
          </w:p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41259">
              <w:rPr>
                <w:rFonts w:ascii="Arial" w:hAnsi="Arial" w:cs="Arial"/>
              </w:rPr>
              <w:t>(единица измерения - м</w:t>
            </w:r>
            <w:r w:rsidRPr="00F41259">
              <w:rPr>
                <w:rFonts w:ascii="Arial" w:hAnsi="Arial" w:cs="Arial"/>
                <w:vertAlign w:val="superscript"/>
              </w:rPr>
              <w:t>3</w:t>
            </w:r>
            <w:r w:rsidRPr="00F41259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F4125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412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412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5D3CC6" w:rsidRPr="00F4125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4125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4125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5D3CC6" w:rsidRPr="00F41259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52AA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45-33. Кладка арок, цилиндрических сводов пролетом до 1 м и купольных сводов из обыкновенного глиняного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952AA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арок, цилиндрических сводов пролетом до 1 м и купольных сводов из обыкновенного глиняного кирпича</w:t>
            </w:r>
          </w:p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2AA8">
              <w:rPr>
                <w:rFonts w:ascii="Arial" w:hAnsi="Arial" w:cs="Arial"/>
              </w:rPr>
              <w:t>(единица измерения - м</w:t>
            </w:r>
            <w:r w:rsidRPr="00952AA8">
              <w:rPr>
                <w:rFonts w:ascii="Arial" w:hAnsi="Arial" w:cs="Arial"/>
                <w:vertAlign w:val="superscript"/>
              </w:rPr>
              <w:t>3</w:t>
            </w:r>
            <w:r w:rsidRPr="00952AA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952A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2A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952AA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52AA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52AA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</w:tbl>
    <w:p w:rsidR="005D3CC6" w:rsidRPr="00952AA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054A8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45-34. Кладка арок, цилиндрических сводов пролетом до 1 м и купольных сводов из диатомитового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054A8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арок, цилиндрических сводов пролетом до 1 м и купольных сводов из диатомитового кирпича</w:t>
            </w:r>
          </w:p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4A80">
              <w:rPr>
                <w:rFonts w:ascii="Arial" w:hAnsi="Arial" w:cs="Arial"/>
              </w:rPr>
              <w:t>(единица измерения - м</w:t>
            </w:r>
            <w:r w:rsidRPr="00054A80">
              <w:rPr>
                <w:rFonts w:ascii="Arial" w:hAnsi="Arial" w:cs="Arial"/>
                <w:vertAlign w:val="superscript"/>
              </w:rPr>
              <w:t>3</w:t>
            </w:r>
            <w:r w:rsidRPr="00054A8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13,95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4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4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054A8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54A8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4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54A8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</w:tbl>
    <w:p w:rsidR="005D3CC6" w:rsidRPr="00054A8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6D37F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Кладка из шамотных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6D37F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45-35. Кладка из шамотных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6D37F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прямых стен, массивов, пода и выстилок, 1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прямых стен, массивов, пода и выстилок, 2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прямых стен, массивов, пода и выстилок, 3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прямых стен, массивов, пода и выстилок, 4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закругленных стен, цилиндрических сводов пролетом более 1 м, 1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закругленных стен, цилиндрических сводов пролетом более 1 м, 2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закругленных стен, цилиндрических сводов пролетом более 1 м, 3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арок, цилиндрических сводов пролетом до 1 м и купольных сводов, 1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арок, цилиндрических сводов пролетом до 1 м и купольных сводов, 2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изделий арок, цилиндрических сводов пролетом до 1 м и купольных сводов, 3 категория кладки</w:t>
            </w:r>
          </w:p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7F6">
              <w:rPr>
                <w:rFonts w:ascii="Arial" w:hAnsi="Arial" w:cs="Arial"/>
              </w:rPr>
              <w:t>(единица измерения -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 w:rsidRPr="006D37F6">
              <w:rPr>
                <w:rFonts w:ascii="Arial" w:hAnsi="Arial" w:cs="Arial"/>
              </w:rPr>
              <w:t>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 ленточный передвижной, длиной 14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6D37F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D37F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D37F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5D3CC6" w:rsidRPr="006D37F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A363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Кладка из шамотных фасонных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A363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45-36. Кладка из шамотных фасонных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A363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прямых стен, массивов, подов и выстилок, 1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прямых стен, массивов, подов и выстилок, 2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прямых стен, массивов, подов и выстилок, 3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закругленных стен и цилиндрических сводов пролетом более 1 м, 1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закругленных стен и цилиндрических сводов пролетом более 1 м, 2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закругленных стен и цилиндрических сводов пролетом более 1 м, 3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арок, цилиндрических сводов пролетом до 1 м и купольных сводов, 1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арок, цилиндрических сводов пролетом до 1 м и купольных сводов, 2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шамотных фасонных изделий арок, цилиндрических сводов пролетом до 1 м и купольных сводов, 3 категория кладки</w:t>
            </w:r>
          </w:p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3630">
              <w:rPr>
                <w:rFonts w:ascii="Arial" w:hAnsi="Arial" w:cs="Arial"/>
              </w:rPr>
              <w:t>(единица измерения -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 w:rsidRPr="004A363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36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A363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A363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A363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5D3CC6" w:rsidRPr="004A363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2497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Кладка из теплоизоляционных шамотных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12497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45-37. Кладка из теплоизоляционных шамотных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12497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прямых стен, массивов, подов и выстилок из теплоизоляционных шамотных прямых изделий</w:t>
            </w:r>
          </w:p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4970">
              <w:rPr>
                <w:rFonts w:ascii="Arial" w:hAnsi="Arial" w:cs="Arial"/>
              </w:rPr>
              <w:t>(единица измерения -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 w:rsidRPr="0012497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прямых стен, массивов, подов и выстилок из теплоизоляционных шамотных фасонных изделий</w:t>
            </w:r>
          </w:p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4970">
              <w:rPr>
                <w:rFonts w:ascii="Arial" w:hAnsi="Arial" w:cs="Arial"/>
              </w:rPr>
              <w:t>(единица измерения -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 w:rsidRPr="0012497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закругленных стен и цилиндрических сводов пролетом более 1 м из теплоизоляционных шамотных прямых трапецеидальных и клиновых изделий</w:t>
            </w:r>
          </w:p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4970">
              <w:rPr>
                <w:rFonts w:ascii="Arial" w:hAnsi="Arial" w:cs="Arial"/>
              </w:rPr>
              <w:t>(единица измерения -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 w:rsidRPr="0012497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закругленных стен и цилиндрических сводов пролетом более 1 м из теплоизоляционных шамотных фасонных изделий</w:t>
            </w:r>
          </w:p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4970">
              <w:rPr>
                <w:rFonts w:ascii="Arial" w:hAnsi="Arial" w:cs="Arial"/>
              </w:rPr>
              <w:t>(единица измерения -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 w:rsidRPr="0012497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арок, цилиндрических сводов пролетом до 1 м и купольных сводов из теплоизоляционных шамотных клиновых изделий</w:t>
            </w:r>
          </w:p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4970">
              <w:rPr>
                <w:rFonts w:ascii="Arial" w:hAnsi="Arial" w:cs="Arial"/>
              </w:rPr>
              <w:t>(единица измерения -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 w:rsidRPr="00124970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9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12497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12497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12497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5D3CC6" w:rsidRPr="0012497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1467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45-38. Кладка из теплоизоляционных шамотных фасонных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81467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арок, цилиндрических сводов пролетом до 1 м и купольных сводов из теплоизоляционных шамотных фасонных изделий</w:t>
            </w:r>
          </w:p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467B">
              <w:rPr>
                <w:rFonts w:ascii="Arial" w:hAnsi="Arial" w:cs="Arial"/>
              </w:rPr>
              <w:t>(единица измерения - м</w:t>
            </w:r>
            <w:r w:rsidRPr="0081467B">
              <w:rPr>
                <w:rFonts w:ascii="Arial" w:hAnsi="Arial" w:cs="Arial"/>
                <w:vertAlign w:val="superscript"/>
              </w:rPr>
              <w:t>3</w:t>
            </w:r>
            <w:r w:rsidRPr="0081467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20,93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81467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шамотные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81467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1467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1467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5D3CC6" w:rsidRPr="0081467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CB222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Кладка из динасовых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CB222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45-39. Кладка из динасовых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CB222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прямых стен, массивов, подов и выстилок, 1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прямых стен, массивов, подов и выстилок, 2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прямых стен, массивов, подов и выстилок, 3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закругленных стен и цилиндрических сводов пролетом более 1 м, 1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закругленных стен и цилиндрических сводов пролетом более 1 м, 2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закругленных стен и цилиндрических сводов пролетом более 1 м, 3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арок, цилиндрических сводов пролетом до 1 м и купольных сводов, 1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динасовых изделий арок, цилиндрических сводов пролетом до 1 м и купольных сводов, 2 категория кладки</w:t>
            </w:r>
          </w:p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222B">
              <w:rPr>
                <w:rFonts w:ascii="Arial" w:hAnsi="Arial" w:cs="Arial"/>
              </w:rPr>
              <w:t>(единица измерения -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 w:rsidRPr="00CB222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трапецеидальные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CB222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B222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B222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5D3CC6" w:rsidRPr="00CB222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85EF4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Кладка из фасонных динасовых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85EF4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45-40. Кладка из фасонных динасовых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A85EF4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прямых стен, массивов, подов и выстилок, 1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прямых стен, массивов, подов и выстилок, 2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прямых стен, массивов, подов и выстилок, 3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закругленных стен и цилиндрических сводов пролетом более 1 м, 1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закругленных стен и цилиндрических сводов пролетом более 1 м, 2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закругленных стен и цилиндрических сводов пролетом более 1 м, 3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арок, цилиндрических сводов пролетом до 1 м и купольных сводов, 1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фасонных динасовых изделий арок, цилиндрических сводов пролетом до 1 м и купольных сводов, 2 категория кладки</w:t>
            </w:r>
          </w:p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5EF4">
              <w:rPr>
                <w:rFonts w:ascii="Arial" w:hAnsi="Arial" w:cs="Arial"/>
              </w:rPr>
              <w:t>(единица измерения -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 w:rsidRPr="00A85EF4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динасовые фасонные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A85EF4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85EF4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Мертель динасовый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85EF4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5D3CC6" w:rsidRPr="00A85EF4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468D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Кладка из хромитопериклазовых, периклазовых, периклазошпинелидных и высокоглиноземистых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468D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45-41. Кладка из хромитопериклазовых, периклазовых, периклазошпинелидных и высокоглиноземистых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468D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хромитопериклазовых, периклазовых, периклазошпинелидных и высокоглиноземистых изделий прямых стен, массивов, подов и выстилок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хромитопериклазовых, периклазовых, периклазошпинелидных и высокоглиноземистых изделий закругленных стен и цилиндрических сводов, пролетом более 1 м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из хромитопериклазовых, периклазовых, периклазошпинелидных и высокоглиноземистых изделий арок, цилиндрических сводов пролетом до 1 м и купольных сводов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Выстилка подин периклазовыми изделиями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вращающихся печей периклазошпинелидными изделиями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36,95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вращающихся печей высокоглиноземистыми изделиями</w:t>
            </w:r>
          </w:p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8D8">
              <w:rPr>
                <w:rFonts w:ascii="Arial" w:hAnsi="Arial" w:cs="Arial"/>
              </w:rPr>
              <w:t>(единица измерения - 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  <w:r w:rsidRPr="002468D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6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 (высокоглиноземистые)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клиновые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магнезиально-шпинелидные прямые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магнезитовые (периклазовые)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2468D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468D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468D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5D3CC6" w:rsidRPr="002468D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53607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Набивка огнеупорной массой или огнеупорным бетоном и закладка полостей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53607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45-42. Набивка огнеупорной массой зазоров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53607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 разогрев углеродистой массы;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массы с трамбованием.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F53607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огнеупорной углеродистой массой зазоров между холодильниками и кладкой лещади и горна доменной печи</w:t>
            </w:r>
          </w:p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3607">
              <w:rPr>
                <w:rFonts w:ascii="Arial" w:hAnsi="Arial" w:cs="Arial"/>
              </w:rPr>
              <w:t>(единица измерения - м</w:t>
            </w:r>
            <w:r w:rsidRPr="00F53607">
              <w:rPr>
                <w:rFonts w:ascii="Arial" w:hAnsi="Arial" w:cs="Arial"/>
                <w:vertAlign w:val="superscript"/>
              </w:rPr>
              <w:t>3</w:t>
            </w:r>
            <w:r w:rsidRPr="00F53607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40,49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536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36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F5360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5360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Масса углеродистая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5360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</w:tbl>
    <w:p w:rsidR="005D3CC6" w:rsidRPr="00F53607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C867E5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45-43. Заполнение шамотно-цементным раствором зазоров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C867E5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и заливка раствора.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C867E5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шамотно-цементным раствором зазоров между кожухом и конструктивными элементами доменной печи</w:t>
            </w:r>
          </w:p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7E5">
              <w:rPr>
                <w:rFonts w:ascii="Arial" w:hAnsi="Arial" w:cs="Arial"/>
              </w:rPr>
              <w:t>(единица измерения - м</w:t>
            </w:r>
            <w:r w:rsidRPr="00C867E5">
              <w:rPr>
                <w:rFonts w:ascii="Arial" w:hAnsi="Arial" w:cs="Arial"/>
                <w:vertAlign w:val="superscript"/>
              </w:rPr>
              <w:t>3</w:t>
            </w:r>
            <w:r w:rsidRPr="00C867E5">
              <w:rPr>
                <w:rFonts w:ascii="Arial" w:hAnsi="Arial" w:cs="Arial"/>
              </w:rPr>
              <w:t>)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12,68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C867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C867E5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C867E5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C867E5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</w:tbl>
    <w:p w:rsidR="005D3CC6" w:rsidRPr="00C867E5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634802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45-44. Набивка огнеупорным бетоном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634802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бетона с трамбованием.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634802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огнеупорным бетоном пода, стен и сводов</w:t>
            </w:r>
          </w:p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4802">
              <w:rPr>
                <w:rFonts w:ascii="Arial" w:hAnsi="Arial" w:cs="Arial"/>
              </w:rPr>
              <w:t>(единица измерения - м</w:t>
            </w:r>
            <w:r w:rsidRPr="00634802">
              <w:rPr>
                <w:rFonts w:ascii="Arial" w:hAnsi="Arial" w:cs="Arial"/>
                <w:vertAlign w:val="superscript"/>
              </w:rPr>
              <w:t>3</w:t>
            </w:r>
            <w:r w:rsidRPr="00634802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24,18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48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63480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63480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48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63480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5D3CC6" w:rsidRPr="00634802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4278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45-45. Закладка полостей кирпичным ломом из глиняного обыкновенного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4278B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лома из глиняного обыкновенного кирпича;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закладка полостей.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54278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Закладка полостей кирпичным ломом из глиняного обыкновенного кирпича</w:t>
            </w:r>
          </w:p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278B">
              <w:rPr>
                <w:rFonts w:ascii="Arial" w:hAnsi="Arial" w:cs="Arial"/>
              </w:rPr>
              <w:t>(единица измерения - м</w:t>
            </w:r>
            <w:r w:rsidRPr="0054278B">
              <w:rPr>
                <w:rFonts w:ascii="Arial" w:hAnsi="Arial" w:cs="Arial"/>
                <w:vertAlign w:val="superscript"/>
              </w:rPr>
              <w:t>3</w:t>
            </w:r>
            <w:r w:rsidRPr="0054278B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27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27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D3CC6" w:rsidRPr="005427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427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 кирпича, глиняного и силикатного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27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427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5D3CC6" w:rsidRPr="0054278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33A42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45-46. Закладка полостей ломом из шамотного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33A42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лома из шамотного кирпича;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закладка полостей.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33A42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Закладка полостей ломом из шамотного кирпича</w:t>
            </w:r>
          </w:p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3A42">
              <w:rPr>
                <w:rFonts w:ascii="Arial" w:hAnsi="Arial" w:cs="Arial"/>
              </w:rPr>
              <w:t>(единица измерения - м</w:t>
            </w:r>
            <w:r w:rsidRPr="00233A42">
              <w:rPr>
                <w:rFonts w:ascii="Arial" w:hAnsi="Arial" w:cs="Arial"/>
                <w:vertAlign w:val="superscript"/>
              </w:rPr>
              <w:t>3</w:t>
            </w:r>
            <w:r w:rsidRPr="00233A42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233A4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кирпича шамотного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233A42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33A42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33A42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5D3CC6" w:rsidRPr="00233A42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74F3F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45-47. Закладка полостей глинобетоном с применением щебня из глиняного обыкновенного кирпича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F74F3F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глинобетона с приготовлением и тщательным уплотнением.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F74F3F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Закладка полостей глинобетоном с применением щебня из глиняного обыкновенного кирпича</w:t>
            </w:r>
          </w:p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4F3F">
              <w:rPr>
                <w:rFonts w:ascii="Arial" w:hAnsi="Arial" w:cs="Arial"/>
              </w:rPr>
              <w:t>(единица измерения - м</w:t>
            </w:r>
            <w:r w:rsidRPr="00F74F3F">
              <w:rPr>
                <w:rFonts w:ascii="Arial" w:hAnsi="Arial" w:cs="Arial"/>
                <w:vertAlign w:val="superscript"/>
              </w:rPr>
              <w:t>3</w:t>
            </w:r>
            <w:r w:rsidRPr="00F74F3F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F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F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D3CC6" w:rsidRPr="00F74F3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F74F3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 кирпича, глиняного и силикатного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F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F74F3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5D3CC6" w:rsidRPr="00F74F3F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C32B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45-48. Закладка полостей глинобетоном с щебнем из шамотных изделий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AC32B8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глинобетона на щебне из шамотных изделий с приготовлением и тщательным уплотнением.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AC32B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Закладка полостей глинобетоном с щебнем из шамотных изделий</w:t>
            </w:r>
          </w:p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2B8">
              <w:rPr>
                <w:rFonts w:ascii="Arial" w:hAnsi="Arial" w:cs="Arial"/>
              </w:rPr>
              <w:t>(единица измерения - м</w:t>
            </w:r>
            <w:r w:rsidRPr="00AC32B8">
              <w:rPr>
                <w:rFonts w:ascii="Arial" w:hAnsi="Arial" w:cs="Arial"/>
                <w:vertAlign w:val="superscript"/>
              </w:rPr>
              <w:t>3</w:t>
            </w:r>
            <w:r w:rsidRPr="00AC32B8">
              <w:rPr>
                <w:rFonts w:ascii="Arial" w:hAnsi="Arial" w:cs="Arial"/>
              </w:rPr>
              <w:t xml:space="preserve"> в деле)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2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кирпича шамотного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2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AC32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AC32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AC32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</w:tbl>
    <w:p w:rsidR="005D3CC6" w:rsidRPr="00AC32B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F455F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Изоляция кладки печей, котлов, трубопроводов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F455F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45-49. Изоляция кладки асбестовым картоном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F455F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асбестового картона с обрезкой его по заданным размерам.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5F455F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асбестовым картоном</w:t>
            </w:r>
          </w:p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55F">
              <w:rPr>
                <w:rFonts w:ascii="Arial" w:hAnsi="Arial" w:cs="Arial"/>
              </w:rPr>
              <w:t>(единица измерения - 100 кг асбестового картона)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F455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455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455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</w:tbl>
    <w:p w:rsidR="005D3CC6" w:rsidRPr="005F455F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3255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45-50. Изоляция кладки асбестовым шнуром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32558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асбестового шнура с обрезкой его по заданным размерам.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D3255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асбестовым шнуром</w:t>
            </w:r>
          </w:p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2558">
              <w:rPr>
                <w:rFonts w:ascii="Arial" w:hAnsi="Arial" w:cs="Arial"/>
              </w:rPr>
              <w:t>(единица измерения - 100 кг асбестового шнура)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19,03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5D3CC6" w:rsidRPr="00D325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25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25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5D3CC6" w:rsidRPr="00D3255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3334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45-51. Изоляция кладки диатомитовым порошком М-600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933340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засыпного материала;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материала с уплотнением.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93334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диатомитовым порошком М-600</w:t>
            </w:r>
          </w:p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3340">
              <w:rPr>
                <w:rFonts w:ascii="Arial" w:hAnsi="Arial" w:cs="Arial"/>
              </w:rPr>
              <w:t>(единица измерения - м</w:t>
            </w:r>
            <w:r w:rsidRPr="00933340">
              <w:rPr>
                <w:rFonts w:ascii="Arial" w:hAnsi="Arial" w:cs="Arial"/>
                <w:vertAlign w:val="superscript"/>
              </w:rPr>
              <w:t>3</w:t>
            </w:r>
            <w:r w:rsidRPr="00933340">
              <w:rPr>
                <w:rFonts w:ascii="Arial" w:hAnsi="Arial" w:cs="Arial"/>
              </w:rPr>
              <w:t xml:space="preserve"> заполнения)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93334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93334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93334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</w:tbl>
    <w:p w:rsidR="005D3CC6" w:rsidRPr="0093334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A6309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45-52. Изоляция кладки гранулированным шлаком или кварцевым песком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A6309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засыпного материала;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материала с уплотнением.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8A6309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гранулированным шлаком или кварцевым песком</w:t>
            </w:r>
          </w:p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6309">
              <w:rPr>
                <w:rFonts w:ascii="Arial" w:hAnsi="Arial" w:cs="Arial"/>
              </w:rPr>
              <w:t>(единица измерения - м</w:t>
            </w:r>
            <w:r w:rsidRPr="008A6309">
              <w:rPr>
                <w:rFonts w:ascii="Arial" w:hAnsi="Arial" w:cs="Arial"/>
                <w:vertAlign w:val="superscript"/>
              </w:rPr>
              <w:t>3</w:t>
            </w:r>
            <w:r w:rsidRPr="008A6309">
              <w:rPr>
                <w:rFonts w:ascii="Arial" w:hAnsi="Arial" w:cs="Arial"/>
              </w:rPr>
              <w:t xml:space="preserve"> заполнения)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8A630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A630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A630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5D3CC6" w:rsidRPr="008A6309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722DE9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45-53. Изоляция кладки шамотным мертелем с асбестом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722DE9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засыпного материала;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смеси;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материала с уплотнением.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722DE9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шамотным мертелем с асбестом</w:t>
            </w:r>
          </w:p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2DE9">
              <w:rPr>
                <w:rFonts w:ascii="Arial" w:hAnsi="Arial" w:cs="Arial"/>
              </w:rPr>
              <w:t>(единица измерения - м</w:t>
            </w:r>
            <w:r w:rsidRPr="00722DE9">
              <w:rPr>
                <w:rFonts w:ascii="Arial" w:hAnsi="Arial" w:cs="Arial"/>
                <w:vertAlign w:val="superscript"/>
              </w:rPr>
              <w:t>3</w:t>
            </w:r>
            <w:r w:rsidRPr="00722DE9">
              <w:rPr>
                <w:rFonts w:ascii="Arial" w:hAnsi="Arial" w:cs="Arial"/>
              </w:rPr>
              <w:t xml:space="preserve"> заполнения)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14,48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722DE9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722DE9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722DE9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</w:tbl>
    <w:p w:rsidR="005D3CC6" w:rsidRPr="00722DE9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07524E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45-54. Изоляция кладки диатомитовой обожженной крошкой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07524E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материала с уплотнением.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07524E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диатомитовой обожженной крошкой</w:t>
            </w:r>
          </w:p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7524E">
              <w:rPr>
                <w:rFonts w:ascii="Arial" w:hAnsi="Arial" w:cs="Arial"/>
              </w:rPr>
              <w:t>(единица измерения - м</w:t>
            </w:r>
            <w:r w:rsidRPr="0007524E">
              <w:rPr>
                <w:rFonts w:ascii="Arial" w:hAnsi="Arial" w:cs="Arial"/>
                <w:vertAlign w:val="superscript"/>
              </w:rPr>
              <w:t>3</w:t>
            </w:r>
            <w:r w:rsidRPr="0007524E">
              <w:rPr>
                <w:rFonts w:ascii="Arial" w:hAnsi="Arial" w:cs="Arial"/>
              </w:rPr>
              <w:t xml:space="preserve"> заполнения)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07524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07524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диатомитовая фр.0-20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752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07524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5D3CC6" w:rsidRPr="0007524E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E6E9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45-55. Изоляция кладки гранулированным шлаком с асбестом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E6E9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смеси;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материала с уплотнением.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3E6E9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Изоляция кладки печей, котлов, трубопроводов гранулированным шлаком с асбестом</w:t>
            </w:r>
          </w:p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E96">
              <w:rPr>
                <w:rFonts w:ascii="Arial" w:hAnsi="Arial" w:cs="Arial"/>
              </w:rPr>
              <w:t>(единица измерения - м</w:t>
            </w:r>
            <w:r w:rsidRPr="003E6E96">
              <w:rPr>
                <w:rFonts w:ascii="Arial" w:hAnsi="Arial" w:cs="Arial"/>
                <w:vertAlign w:val="superscript"/>
              </w:rPr>
              <w:t>3</w:t>
            </w:r>
            <w:r w:rsidRPr="003E6E96">
              <w:rPr>
                <w:rFonts w:ascii="Arial" w:hAnsi="Arial" w:cs="Arial"/>
              </w:rPr>
              <w:t xml:space="preserve"> заполнения)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полноповоротные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3E6E9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E6E9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E6E9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5D3CC6" w:rsidRPr="003E6E9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B2F0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Кружала и опалубка для промышленных печей и боровов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B2F00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45-56. Кружала и опалубка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B2F00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изготовление, установка и разборка поддерживающих лесов, кружал и опалубки.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5B2F00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Кружала и опалубка для кладки арок и сводов</w:t>
            </w:r>
          </w:p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2F00">
              <w:rPr>
                <w:rFonts w:ascii="Arial" w:hAnsi="Arial" w:cs="Arial"/>
              </w:rPr>
              <w:t>(единица измерения - 100 м</w:t>
            </w:r>
            <w:r w:rsidRPr="005B2F00">
              <w:rPr>
                <w:rFonts w:ascii="Arial" w:hAnsi="Arial" w:cs="Arial"/>
                <w:vertAlign w:val="superscript"/>
              </w:rPr>
              <w:t>2</w:t>
            </w:r>
            <w:r w:rsidRPr="005B2F00">
              <w:rPr>
                <w:rFonts w:ascii="Arial" w:hAnsi="Arial" w:cs="Arial"/>
              </w:rPr>
              <w:t xml:space="preserve"> опалубки)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142,8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Кружала и опалубка для бетонирования стен</w:t>
            </w:r>
          </w:p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2F00">
              <w:rPr>
                <w:rFonts w:ascii="Arial" w:hAnsi="Arial" w:cs="Arial"/>
              </w:rPr>
              <w:t>(единица измерения - 100 м</w:t>
            </w:r>
            <w:r w:rsidRPr="005B2F00">
              <w:rPr>
                <w:rFonts w:ascii="Arial" w:hAnsi="Arial" w:cs="Arial"/>
                <w:vertAlign w:val="superscript"/>
              </w:rPr>
              <w:t>2</w:t>
            </w:r>
            <w:r w:rsidRPr="005B2F00">
              <w:rPr>
                <w:rFonts w:ascii="Arial" w:hAnsi="Arial" w:cs="Arial"/>
              </w:rPr>
              <w:t xml:space="preserve"> опалубки)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212,6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Кружала и опалубка для бетонирования арок и сводов</w:t>
            </w:r>
          </w:p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2F00">
              <w:rPr>
                <w:rFonts w:ascii="Arial" w:hAnsi="Arial" w:cs="Arial"/>
              </w:rPr>
              <w:t>(единица измерения - 100 м</w:t>
            </w:r>
            <w:r w:rsidRPr="005B2F00">
              <w:rPr>
                <w:rFonts w:ascii="Arial" w:hAnsi="Arial" w:cs="Arial"/>
                <w:vertAlign w:val="superscript"/>
              </w:rPr>
              <w:t>2</w:t>
            </w:r>
            <w:r w:rsidRPr="005B2F00">
              <w:rPr>
                <w:rFonts w:ascii="Arial" w:hAnsi="Arial" w:cs="Arial"/>
              </w:rPr>
              <w:t xml:space="preserve"> опалубки)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410,9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2F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D3CC6" w:rsidRPr="005B2F00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B2F00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B2F00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5D3CC6" w:rsidRPr="005B2F00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65E8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Кладка стволов кирпичных промышленных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65E8B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45-57. Кладка ствола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65E8B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наколка кирпича;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кладка;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расшивка наружных и затирка внутренних швов;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рабочих и защитных площадок.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65E8B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ствола кирпичных промышленных труб высотой до 30 м</w:t>
            </w:r>
          </w:p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5E8B">
              <w:rPr>
                <w:rFonts w:ascii="Arial" w:hAnsi="Arial" w:cs="Arial"/>
              </w:rPr>
              <w:t>(единица измерения - 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  <w:r w:rsidRPr="00265E8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19,29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ствола кирпичных промышленных труб высотой до 60 м</w:t>
            </w:r>
          </w:p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5E8B">
              <w:rPr>
                <w:rFonts w:ascii="Arial" w:hAnsi="Arial" w:cs="Arial"/>
              </w:rPr>
              <w:t>(единица измерения - 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  <w:r w:rsidRPr="00265E8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16,28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ствола кирпичных промышленных труб высотой более 60 м</w:t>
            </w:r>
          </w:p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5E8B">
              <w:rPr>
                <w:rFonts w:ascii="Arial" w:hAnsi="Arial" w:cs="Arial"/>
              </w:rPr>
              <w:t>(единица измерения - 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  <w:r w:rsidRPr="00265E8B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265E8B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65E8B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65E8B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5D3CC6" w:rsidRPr="00265E8B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E358C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45-58. Возведение монолитных железобетонных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E358C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рабочих и защитных перекрытий, деревянной опалубки проемов, загрузочной площадки;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закладных деталей;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цементных вкладышей и скруток;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бетона;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затирка поверхности;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уход за бетоном;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огнезащитная обработка лесоматериалов;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перестановка наружной и внутренней опалубки;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демонтаж выработанной части рабочего пола опалубки;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прочие мелкие, трудно поддающиеся нормированию и учету операции.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E358C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90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120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23,68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150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180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19,87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240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250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 марки СА(СБ,Р)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монолитных железобетонных труб высотой до 330 м</w:t>
            </w:r>
          </w:p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358C">
              <w:rPr>
                <w:rFonts w:ascii="Arial" w:hAnsi="Arial" w:cs="Arial"/>
              </w:rPr>
              <w:t>(единица измерения -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 w:rsidRPr="004E358C">
              <w:rPr>
                <w:rFonts w:ascii="Arial" w:hAnsi="Arial" w:cs="Arial"/>
              </w:rPr>
              <w:t xml:space="preserve"> бетона)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330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6 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Пергамин кровельный 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E35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1,019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5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4E358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E358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E358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5D3CC6" w:rsidRPr="004E358C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0638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Футеровка промышленных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0638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45-59. Футеровка обыкновенным глиняным кирпичом кирпичных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0638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наколка кирпича;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кирпича;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рабочих площадок.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0638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кирпичных труб высотой до 30 м</w:t>
            </w:r>
          </w:p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386">
              <w:rPr>
                <w:rFonts w:ascii="Arial" w:hAnsi="Arial" w:cs="Arial"/>
              </w:rPr>
              <w:t>(единица измерения - 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  <w:r w:rsidRPr="00406386">
              <w:rPr>
                <w:rFonts w:ascii="Arial" w:hAnsi="Arial" w:cs="Arial"/>
              </w:rPr>
              <w:t>)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21,54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кирпичных труб высотой до 60 м</w:t>
            </w:r>
          </w:p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386">
              <w:rPr>
                <w:rFonts w:ascii="Arial" w:hAnsi="Arial" w:cs="Arial"/>
              </w:rPr>
              <w:t>(единица измерения - 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  <w:r w:rsidRPr="00406386">
              <w:rPr>
                <w:rFonts w:ascii="Arial" w:hAnsi="Arial" w:cs="Arial"/>
              </w:rPr>
              <w:t>)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22,15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кирпичных труб высотой более 60 м</w:t>
            </w:r>
          </w:p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386">
              <w:rPr>
                <w:rFonts w:ascii="Arial" w:hAnsi="Arial" w:cs="Arial"/>
              </w:rPr>
              <w:t>(единица измерения - 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  <w:r w:rsidRPr="00406386">
              <w:rPr>
                <w:rFonts w:ascii="Arial" w:hAnsi="Arial" w:cs="Arial"/>
              </w:rPr>
              <w:t>)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16,27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40638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0638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0638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5D3CC6" w:rsidRPr="0040638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364C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45-60. Футеровка обыкновенным глиняным кирпичом монолитных железобетонных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4364C1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наколка кирпича;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кирпича;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повторный монтаж защитных перекрытий;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частичная разборка и восстановление футеровочной площадки при прохождении консолей;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прочие мелкие, трудноподдающиеся нормированию и учету операции.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4364C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 высотой до 90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 высотой до 120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11,96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 высотой до 150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19,01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 высотой до 180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труб, высотой до 240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250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обыкновенным глиняным кирпичом монолитных железобетонных труб высотой до 330 м</w:t>
            </w:r>
          </w:p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4C1">
              <w:rPr>
                <w:rFonts w:ascii="Arial" w:hAnsi="Arial" w:cs="Arial"/>
              </w:rPr>
              <w:t>(единица измерения - 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  <w:r w:rsidRPr="004364C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16,89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11,35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подвесные электрические (кран-балки)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330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4364C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4364C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4364C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</w:tbl>
    <w:p w:rsidR="005D3CC6" w:rsidRPr="004364C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677B3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45-61. Футеровка теплоизоляционными диатомитовыми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677B3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наколка кирпича;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кирпича;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частичная разборка и восстановление футеровочной площадки при прохождении консолей;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прочие мелкие трудноподдающиеся нормированию и учету операции.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8677B3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теплоизоляционными диатомитовыми изделиями монолитных железобетонных труб высотой до 120 м</w:t>
            </w:r>
          </w:p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7B3">
              <w:rPr>
                <w:rFonts w:ascii="Arial" w:hAnsi="Arial" w:cs="Arial"/>
              </w:rPr>
              <w:t>(единица измерения - 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  <w:r w:rsidRPr="008677B3">
              <w:rPr>
                <w:rFonts w:ascii="Arial" w:hAnsi="Arial" w:cs="Arial"/>
              </w:rPr>
              <w:t>)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теплоизоляционными диатомитовыми изделиями монолитных железобетонных труб высотой до 150 м</w:t>
            </w:r>
          </w:p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7B3">
              <w:rPr>
                <w:rFonts w:ascii="Arial" w:hAnsi="Arial" w:cs="Arial"/>
              </w:rPr>
              <w:t>(единица измерения - 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  <w:r w:rsidRPr="008677B3">
              <w:rPr>
                <w:rFonts w:ascii="Arial" w:hAnsi="Arial" w:cs="Arial"/>
              </w:rPr>
              <w:t>)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16,25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677B3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677B3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диатомитовый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7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677B3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</w:tbl>
    <w:p w:rsidR="005D3CC6" w:rsidRPr="008677B3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20D5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45-62. Футеровка алюмосиликатными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820D58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и маркировка изделий;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теска изделий;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изделий;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рабочих площадок.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820D5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кирпичных труб высотой до 30 м</w:t>
            </w:r>
          </w:p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0D58">
              <w:rPr>
                <w:rFonts w:ascii="Arial" w:hAnsi="Arial" w:cs="Arial"/>
              </w:rPr>
              <w:t>(единица измерения - 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  <w:r w:rsidRPr="00820D58">
              <w:rPr>
                <w:rFonts w:ascii="Arial" w:hAnsi="Arial" w:cs="Arial"/>
              </w:rPr>
              <w:t>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29,59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огнеупорные шамотные общего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кирпичных труб высотой до 60 м</w:t>
            </w:r>
          </w:p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0D58">
              <w:rPr>
                <w:rFonts w:ascii="Arial" w:hAnsi="Arial" w:cs="Arial"/>
              </w:rPr>
              <w:t>(единица измерения - 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  <w:r w:rsidRPr="00820D58">
              <w:rPr>
                <w:rFonts w:ascii="Arial" w:hAnsi="Arial" w:cs="Arial"/>
              </w:rPr>
              <w:t>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27,89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огнеупорные шамотные общего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кирпичных труб высотой более 60 м</w:t>
            </w:r>
          </w:p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0D58">
              <w:rPr>
                <w:rFonts w:ascii="Arial" w:hAnsi="Arial" w:cs="Arial"/>
              </w:rPr>
              <w:t>(единица измерения - 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  <w:r w:rsidRPr="00820D58">
              <w:rPr>
                <w:rFonts w:ascii="Arial" w:hAnsi="Arial" w:cs="Arial"/>
              </w:rPr>
              <w:t>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D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огнеупорные шамотные общего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820D5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820D5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820D5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5D3CC6" w:rsidRPr="00820D5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F5A77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45-63. Футеровка алюмосиликатными изделиями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5F5A77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и маркировка изделий;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теска изделий;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изделий;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и повторный монтаж защитных перекрытий;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частичная разборка и восстановление футеровочной площадки при прохождении консолей;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прочие мелкие, трудноподдающиеся нормированию и учету операции.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5F5A77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монолитных и сборных железобетонных труб высотой до 120 м</w:t>
            </w:r>
          </w:p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5A77">
              <w:rPr>
                <w:rFonts w:ascii="Arial" w:hAnsi="Arial" w:cs="Arial"/>
              </w:rPr>
              <w:t>(единица измерения - м</w:t>
            </w:r>
            <w:r w:rsidRPr="005F5A77">
              <w:rPr>
                <w:rFonts w:ascii="Arial" w:hAnsi="Arial" w:cs="Arial"/>
                <w:vertAlign w:val="superscript"/>
              </w:rPr>
              <w:t>3</w:t>
            </w:r>
            <w:r w:rsidRPr="005F5A77">
              <w:rPr>
                <w:rFonts w:ascii="Arial" w:hAnsi="Arial" w:cs="Arial"/>
              </w:rPr>
              <w:t>)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19,85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16,76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5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алюмосиликатными изделиями монолитных и сборных железобетонных труб высотой до 150 м</w:t>
            </w:r>
          </w:p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5A77">
              <w:rPr>
                <w:rFonts w:ascii="Arial" w:hAnsi="Arial" w:cs="Arial"/>
              </w:rPr>
              <w:t>(единица измерения - м</w:t>
            </w:r>
            <w:r w:rsidRPr="005F5A77">
              <w:rPr>
                <w:rFonts w:ascii="Arial" w:hAnsi="Arial" w:cs="Arial"/>
                <w:vertAlign w:val="superscript"/>
              </w:rPr>
              <w:t>3</w:t>
            </w:r>
            <w:r w:rsidRPr="005F5A77">
              <w:rPr>
                <w:rFonts w:ascii="Arial" w:hAnsi="Arial" w:cs="Arial"/>
              </w:rPr>
              <w:t>)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5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D3CC6" w:rsidRPr="005F5A77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5F5A77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5F5A77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5D3CC6" w:rsidRPr="005F5A77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37B01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45-64. Футеровка кислотоупорным кирпичом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D37B01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и маркировка кирпича;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кирпича;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повторный монтаж защитных перекрытий;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частичная разборка и восстановление футеровочной площадки;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прочие мелкие, трудноподдающиеся нормированию и учету операции.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D37B01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90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17,88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120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Е45-64-3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150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22,19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180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21,44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180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240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22,66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250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кислотоупорным кирпичом монолитных железобетонных промышленных труб высотой до 330 м</w:t>
            </w:r>
          </w:p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7B01">
              <w:rPr>
                <w:rFonts w:ascii="Arial" w:hAnsi="Arial" w:cs="Arial"/>
              </w:rPr>
              <w:t>(единица измерения - 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  <w:r w:rsidRPr="00D37B01">
              <w:rPr>
                <w:rFonts w:ascii="Arial" w:hAnsi="Arial" w:cs="Arial"/>
              </w:rPr>
              <w:t xml:space="preserve"> футеровки)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11,94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шахтные для футеровки промышленных труб высотой 330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7B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кислотоупорные, фасонные, радиальные, поперечные и продольные марок КРП,КРПР,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D3CC6" w:rsidRPr="00D37B01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D37B01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D37B01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5D3CC6" w:rsidRPr="00D37B01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1472E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Установка металлических деталей промышленных труб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1472E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45-65. Установка деталей грозозащиты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1472E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рабочих площадок;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деталей;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сортировка и маркировка;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окраска.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1472E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грозозащиты</w:t>
            </w:r>
          </w:p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472E">
              <w:rPr>
                <w:rFonts w:ascii="Arial" w:hAnsi="Arial" w:cs="Arial"/>
              </w:rPr>
              <w:t>(единица измерения - 100 м токоотводящего каната)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из стальной оцинкованной проволоки марки В, маркировочная группа 1770 Н/мм</w:t>
            </w:r>
            <w:r w:rsidRPr="0021472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21472E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1472E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1472E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5D3CC6" w:rsidRPr="0021472E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F172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45-66. Установка деталей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3F172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рабочих площадок;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деталей;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сортировка и маркировка;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окраска.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3F1726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скрепляющих колец</w:t>
            </w:r>
          </w:p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726">
              <w:rPr>
                <w:rFonts w:ascii="Arial" w:hAnsi="Arial" w:cs="Arial"/>
              </w:rPr>
              <w:t>(единица измерения - т деталей)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9,49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9,49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ходовых скоб</w:t>
            </w:r>
          </w:p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726">
              <w:rPr>
                <w:rFonts w:ascii="Arial" w:hAnsi="Arial" w:cs="Arial"/>
              </w:rPr>
              <w:t>(единица измерения - т деталей)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157,32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ограждения ходовых скоб</w:t>
            </w:r>
          </w:p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726">
              <w:rPr>
                <w:rFonts w:ascii="Arial" w:hAnsi="Arial" w:cs="Arial"/>
              </w:rPr>
              <w:t>(единица измерения - т деталей)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93,94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13,83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13,83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светофорных площадок с ограждениями</w:t>
            </w:r>
          </w:p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726">
              <w:rPr>
                <w:rFonts w:ascii="Arial" w:hAnsi="Arial" w:cs="Arial"/>
              </w:rPr>
              <w:t>(единица измерения - т деталей)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60,53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деталей обжима верха трубы (чугунное литье)</w:t>
            </w:r>
          </w:p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726">
              <w:rPr>
                <w:rFonts w:ascii="Arial" w:hAnsi="Arial" w:cs="Arial"/>
              </w:rPr>
              <w:t>(единица измерения - т деталей)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75,71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Кран-укосина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3F1726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3F1726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3F1726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D3CC6" w:rsidRPr="003F1726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E74AB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Разборка кладки промышленных печей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E74AB8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45-67. Разборка кладки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E74AB8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кладки;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годного кирпича.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E74AB8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нормальной из глиняного обыкновенного кирпича</w:t>
            </w:r>
          </w:p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4AB8">
              <w:rPr>
                <w:rFonts w:ascii="Arial" w:hAnsi="Arial" w:cs="Arial"/>
              </w:rPr>
              <w:t>(единица измерения -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 w:rsidRPr="00E74AB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неошлаковавшейся кладки из огнеупорных изделий</w:t>
            </w:r>
          </w:p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4AB8">
              <w:rPr>
                <w:rFonts w:ascii="Arial" w:hAnsi="Arial" w:cs="Arial"/>
              </w:rPr>
              <w:t>(единица измерения -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 w:rsidRPr="00E74AB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ошлаковавшейся кладки из огнеупорных изделий</w:t>
            </w:r>
          </w:p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4AB8">
              <w:rPr>
                <w:rFonts w:ascii="Arial" w:hAnsi="Arial" w:cs="Arial"/>
              </w:rPr>
              <w:t>(единица измерения -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 w:rsidRPr="00E74AB8">
              <w:rPr>
                <w:rFonts w:ascii="Arial" w:hAnsi="Arial" w:cs="Arial"/>
              </w:rPr>
              <w:t xml:space="preserve"> кладки)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74AB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D3CC6" w:rsidRPr="00E74AB8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E74AB8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E74AB8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5D3CC6" w:rsidRPr="00E74AB8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B1D0C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45-68. Разборка кладки насадок полостей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2B1D0C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насадки.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2B1D0C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неошлаковавшейся кладки насадок полостей</w:t>
            </w:r>
          </w:p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B1D0C">
              <w:rPr>
                <w:rFonts w:ascii="Arial" w:hAnsi="Arial" w:cs="Arial"/>
              </w:rPr>
              <w:t>(единица измерения - м</w:t>
            </w:r>
            <w:r w:rsidRPr="002B1D0C">
              <w:rPr>
                <w:rFonts w:ascii="Arial" w:hAnsi="Arial" w:cs="Arial"/>
                <w:vertAlign w:val="superscript"/>
              </w:rPr>
              <w:t>3</w:t>
            </w:r>
            <w:r w:rsidRPr="002B1D0C">
              <w:rPr>
                <w:rFonts w:ascii="Arial" w:hAnsi="Arial" w:cs="Arial"/>
              </w:rPr>
              <w:t>)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ошлаковавшейся кладки насадок полостей</w:t>
            </w:r>
          </w:p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B1D0C">
              <w:rPr>
                <w:rFonts w:ascii="Arial" w:hAnsi="Arial" w:cs="Arial"/>
              </w:rPr>
              <w:t>(единица измерения - м</w:t>
            </w:r>
            <w:r w:rsidRPr="002B1D0C">
              <w:rPr>
                <w:rFonts w:ascii="Arial" w:hAnsi="Arial" w:cs="Arial"/>
                <w:vertAlign w:val="superscript"/>
              </w:rPr>
              <w:t>3</w:t>
            </w:r>
            <w:r w:rsidRPr="002B1D0C">
              <w:rPr>
                <w:rFonts w:ascii="Arial" w:hAnsi="Arial" w:cs="Arial"/>
              </w:rPr>
              <w:t>)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Конвейеры 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2B1D0C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2B1D0C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2B1D0C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5D3CC6" w:rsidRPr="002B1D0C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0725D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19. Футеровка цементных вращающихся печей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0725D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45-74. Футеровка цементных вращающихся печей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0725D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огнеупорного жаростойкого бетона;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футеровка зон печи огнеупорными изделиями;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снятие безраспорочных креплений футеровки;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резка огнеупорных изделий на станке;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конструктивная теска огнеупорных изделий;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перестановка подмостей;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бетона и раствора.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0725D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цементных вращающихся печей</w:t>
            </w:r>
          </w:p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725D">
              <w:rPr>
                <w:rFonts w:ascii="Arial" w:hAnsi="Arial" w:cs="Arial"/>
              </w:rPr>
              <w:t>(единица измерения - м</w:t>
            </w:r>
            <w:r w:rsidRPr="00B0725D">
              <w:rPr>
                <w:rFonts w:ascii="Arial" w:hAnsi="Arial" w:cs="Arial"/>
                <w:vertAlign w:val="superscript"/>
              </w:rPr>
              <w:t>3</w:t>
            </w:r>
            <w:r w:rsidRPr="00B0725D">
              <w:rPr>
                <w:rFonts w:ascii="Arial" w:hAnsi="Arial" w:cs="Arial"/>
              </w:rPr>
              <w:t>)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принудительного действия передвижные 165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72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АНО-4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алюмосиликатные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магнезиальные и магнезиально-шпинелидные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стальной обечайки, крышек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72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D3CC6" w:rsidRPr="00B0725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0725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огнеупорный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72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0725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5D3CC6" w:rsidRPr="00B0725D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761BF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20. Отделочные работы и защита от коррозии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761BF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45-75. Отделочные работы и защита от коррозии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761BF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бетонной поверхности (нормы 3-5);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материалов, приготовление замазки и затирка поверхности (норма 1);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20% раствора серной кислоты и окисловка поверхности (норма 2);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рабочих составов, нанесение грунтовочного слоя краскораспылителем, нанесение шпатлевочного слоя кистью и шпателем (нормы 3,4);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окрасочных составов, маркировочная окраска, перестановка оборудования в процессе окраски (норма 5);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прочие мелкие, трудноподдающиеся нормированию и учету операции (нормы 1-5).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761BF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андезитовой замазкой толщиной 3 мм поверхности футеровки промышленных труб высотой до 250 м</w:t>
            </w:r>
          </w:p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61BF">
              <w:rPr>
                <w:rFonts w:ascii="Arial" w:hAnsi="Arial" w:cs="Arial"/>
              </w:rPr>
              <w:t>(единица измерения - м</w:t>
            </w:r>
            <w:r w:rsidRPr="00B761BF">
              <w:rPr>
                <w:rFonts w:ascii="Arial" w:hAnsi="Arial" w:cs="Arial"/>
                <w:vertAlign w:val="superscript"/>
              </w:rPr>
              <w:t>2</w:t>
            </w:r>
            <w:r w:rsidRPr="00B761BF">
              <w:rPr>
                <w:rFonts w:ascii="Arial" w:hAnsi="Arial" w:cs="Arial"/>
              </w:rPr>
              <w:t>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Тельферы электрические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0,00645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Окисловка за 3 раза серной кислотой поверхности футеровки промышленных труб высотой до 250 м</w:t>
            </w:r>
          </w:p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61BF">
              <w:rPr>
                <w:rFonts w:ascii="Arial" w:hAnsi="Arial" w:cs="Arial"/>
              </w:rPr>
              <w:t>(единица измерения - м</w:t>
            </w:r>
            <w:r w:rsidRPr="00B761BF">
              <w:rPr>
                <w:rFonts w:ascii="Arial" w:hAnsi="Arial" w:cs="Arial"/>
                <w:vertAlign w:val="superscript"/>
              </w:rPr>
              <w:t>2</w:t>
            </w:r>
            <w:r w:rsidRPr="00B761BF">
              <w:rPr>
                <w:rFonts w:ascii="Arial" w:hAnsi="Arial" w:cs="Arial"/>
              </w:rPr>
              <w:t>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серная контактная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от коррозии шпатлевкой ЭП-0010 поверхности промышленных труб высотой до 250 м</w:t>
            </w:r>
          </w:p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61BF">
              <w:rPr>
                <w:rFonts w:ascii="Arial" w:hAnsi="Arial" w:cs="Arial"/>
              </w:rPr>
              <w:t>(единица измерения - м</w:t>
            </w:r>
            <w:r w:rsidRPr="00B761BF">
              <w:rPr>
                <w:rFonts w:ascii="Arial" w:hAnsi="Arial" w:cs="Arial"/>
                <w:vertAlign w:val="superscript"/>
              </w:rPr>
              <w:t>2</w:t>
            </w:r>
            <w:r w:rsidRPr="00B761BF">
              <w:rPr>
                <w:rFonts w:ascii="Arial" w:hAnsi="Arial" w:cs="Arial"/>
              </w:rPr>
              <w:t>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 пневматическим распылением для окраски фасадов зданий 500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нефтяной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от коррозии эпоксидно-камнеугольным составом поверхности промышленных труб высотой до 250 м</w:t>
            </w:r>
          </w:p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61BF">
              <w:rPr>
                <w:rFonts w:ascii="Arial" w:hAnsi="Arial" w:cs="Arial"/>
              </w:rPr>
              <w:t>(единица измерения - м</w:t>
            </w:r>
            <w:r w:rsidRPr="00B761BF">
              <w:rPr>
                <w:rFonts w:ascii="Arial" w:hAnsi="Arial" w:cs="Arial"/>
                <w:vertAlign w:val="superscript"/>
              </w:rPr>
              <w:t>2</w:t>
            </w:r>
            <w:r w:rsidRPr="00B761BF">
              <w:rPr>
                <w:rFonts w:ascii="Arial" w:hAnsi="Arial" w:cs="Arial"/>
              </w:rPr>
              <w:t>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 пневматическим распылением для окраски фасадов зданий 500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нефтяной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0,00061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Маркировочная окраска в 4 слоя эмалью ХВ-785 наружной поверхности промышленных труб высотой до 320 м</w:t>
            </w:r>
          </w:p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61BF">
              <w:rPr>
                <w:rFonts w:ascii="Arial" w:hAnsi="Arial" w:cs="Arial"/>
              </w:rPr>
              <w:t>(единица измерения - м</w:t>
            </w:r>
            <w:r w:rsidRPr="00B761BF">
              <w:rPr>
                <w:rFonts w:ascii="Arial" w:hAnsi="Arial" w:cs="Arial"/>
                <w:vertAlign w:val="superscript"/>
              </w:rPr>
              <w:t>2</w:t>
            </w:r>
            <w:r w:rsidRPr="00B761BF">
              <w:rPr>
                <w:rFonts w:ascii="Arial" w:hAnsi="Arial" w:cs="Arial"/>
              </w:rPr>
              <w:t>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14,72 (1,5)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 пневматическим распылением для окраски фасадов зданий 500 м</w:t>
            </w:r>
            <w:r w:rsidRPr="00B761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ХВ-785,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5D3CC6" w:rsidRPr="00B761BF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761BF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ХС-010 химически стойкая,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761BF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5D3CC6" w:rsidRPr="00B761BF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5D3CC6" w:rsidRPr="00762D43" w:rsidRDefault="005D3C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B712D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45-76. Изготовление и установка скоб и анкеров для армирования бетона</w:t>
            </w: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D3CC6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Pr="00BB712D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установка скоб и анкеров с электроприхваткой;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скоб и анкеров.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D3CC6" w:rsidRDefault="005D3CC6" w:rsidP="00786E6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D3CC6" w:rsidRDefault="005D3CC6" w:rsidP="005D3C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D3CC6" w:rsidRPr="00BB712D" w:rsidTr="00786E6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Е45-76-1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 установка скоб и анкеров для армирования бетона</w:t>
            </w:r>
          </w:p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712D">
              <w:rPr>
                <w:rFonts w:ascii="Arial" w:hAnsi="Arial" w:cs="Arial"/>
              </w:rPr>
              <w:t>(единица измерения - м</w:t>
            </w:r>
            <w:r w:rsidRPr="00BB712D">
              <w:rPr>
                <w:rFonts w:ascii="Arial" w:hAnsi="Arial" w:cs="Arial"/>
                <w:vertAlign w:val="superscript"/>
              </w:rPr>
              <w:t>3</w:t>
            </w:r>
            <w:r w:rsidRPr="00BB712D">
              <w:rPr>
                <w:rFonts w:ascii="Arial" w:hAnsi="Arial" w:cs="Arial"/>
              </w:rPr>
              <w:t xml:space="preserve"> армированного бетона)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D3CC6" w:rsidRPr="00BB712D" w:rsidTr="00786E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3CC6" w:rsidRPr="00BB712D" w:rsidRDefault="005D3CC6" w:rsidP="00786E6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6 мм -6,3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CC6" w:rsidRPr="00BB712D" w:rsidRDefault="005D3CC6" w:rsidP="00786E6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5D3CC6" w:rsidRPr="00BB712D" w:rsidRDefault="005D3CC6" w:rsidP="005D3CC6">
      <w:pPr>
        <w:pStyle w:val="a5"/>
        <w:rPr>
          <w:rFonts w:ascii="Arial" w:hAnsi="Arial" w:cs="Arial"/>
          <w:b/>
          <w:sz w:val="2"/>
        </w:rPr>
      </w:pPr>
    </w:p>
    <w:p w:rsidR="00135B66" w:rsidRPr="00762D4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762D43" w:rsidSect="00762D4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D43" w:rsidRDefault="00762D43" w:rsidP="00762D43">
      <w:r>
        <w:separator/>
      </w:r>
    </w:p>
  </w:endnote>
  <w:endnote w:type="continuationSeparator" w:id="0">
    <w:p w:rsidR="00762D43" w:rsidRDefault="00762D43" w:rsidP="0076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43" w:rsidRDefault="00762D43" w:rsidP="0098687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762D43" w:rsidRDefault="00762D43" w:rsidP="00762D4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43" w:rsidRDefault="00762D43" w:rsidP="0098687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762D43" w:rsidRDefault="00762D43" w:rsidP="00762D4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D43" w:rsidRDefault="00762D43" w:rsidP="00762D43">
      <w:r>
        <w:separator/>
      </w:r>
    </w:p>
  </w:footnote>
  <w:footnote w:type="continuationSeparator" w:id="0">
    <w:p w:rsidR="00762D43" w:rsidRDefault="00762D43" w:rsidP="0076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43" w:rsidRDefault="00762D43" w:rsidP="00762D4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8.03.145-2026</w:t>
    </w:r>
  </w:p>
  <w:p w:rsidR="00762D43" w:rsidRPr="00762D43" w:rsidRDefault="00762D43" w:rsidP="00762D4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43" w:rsidRDefault="00762D43" w:rsidP="00762D4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8.03.145-2026</w:t>
    </w:r>
  </w:p>
  <w:p w:rsidR="00762D43" w:rsidRPr="00762D43" w:rsidRDefault="00762D43" w:rsidP="00762D4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D43"/>
    <w:rsid w:val="00071661"/>
    <w:rsid w:val="00135B66"/>
    <w:rsid w:val="0040791D"/>
    <w:rsid w:val="004A7AAA"/>
    <w:rsid w:val="005D3CC6"/>
    <w:rsid w:val="00637FA0"/>
    <w:rsid w:val="006B207E"/>
    <w:rsid w:val="00762D43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289EBA6-EC8F-44AA-989F-C3BDF505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link w:val="a6"/>
    <w:rsid w:val="0040791D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Нижний колонтитул Знак"/>
    <w:link w:val="a5"/>
    <w:rsid w:val="005D3CC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116</Pages>
  <Words>32654</Words>
  <Characters>186128</Characters>
  <Application>Microsoft Office Word</Application>
  <DocSecurity>0</DocSecurity>
  <Lines>1551</Lines>
  <Paragraphs>436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2024-12-10T05:17:00Z</dcterms:created>
  <dcterms:modified xsi:type="dcterms:W3CDTF">2024-12-10T05:17:00Z</dcterms:modified>
</cp:coreProperties>
</file>