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A1F1B" w:rsidTr="00BA1F1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A1F1B" w:rsidRPr="00BA1F1B" w:rsidRDefault="00BA1F1B" w:rsidP="00BA1F1B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01. Реки, озера, водохранилища</w:t>
            </w:r>
          </w:p>
        </w:tc>
      </w:tr>
      <w:tr w:rsidR="00BA1F1B" w:rsidTr="00BA1F1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A1F1B" w:rsidRDefault="00BA1F1B" w:rsidP="00BA1F1B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BA1F1B" w:rsidTr="00BA1F1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A1F1B" w:rsidRPr="00BA1F1B" w:rsidRDefault="00BA1F1B" w:rsidP="00BA1F1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01. Разработка грунта</w:t>
            </w:r>
          </w:p>
        </w:tc>
      </w:tr>
      <w:tr w:rsidR="00BA1F1B" w:rsidRPr="00BA1F1B" w:rsidTr="00BA1F1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A1F1B" w:rsidRPr="00BA1F1B" w:rsidRDefault="00BA1F1B" w:rsidP="00BA1F1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A1F1B" w:rsidRPr="00BA1F1B" w:rsidTr="00BA1F1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A1F1B" w:rsidRPr="00BA1F1B" w:rsidRDefault="00BA1F1B" w:rsidP="00BA1F1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44-4. Рыхление грунта взрывами под водой</w:t>
            </w:r>
          </w:p>
        </w:tc>
      </w:tr>
      <w:tr w:rsidR="00BA1F1B" w:rsidRPr="00BA1F1B" w:rsidTr="00BA1F1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A1F1B" w:rsidRDefault="00BA1F1B" w:rsidP="00BA1F1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A1F1B" w:rsidRPr="00BA1F1B" w:rsidTr="00BA1F1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A1F1B" w:rsidRDefault="00BA1F1B" w:rsidP="00BA1F1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A1F1B" w:rsidRPr="00BA1F1B" w:rsidTr="00BA1F1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A1F1B" w:rsidRPr="00BA1F1B" w:rsidRDefault="00BA1F1B" w:rsidP="00BA1F1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бурение шпуров и скважин;</w:t>
            </w:r>
          </w:p>
        </w:tc>
      </w:tr>
      <w:tr w:rsidR="00BA1F1B" w:rsidRPr="00BA1F1B" w:rsidTr="00BA1F1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A1F1B" w:rsidRDefault="00BA1F1B" w:rsidP="00BA1F1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заправка буров и долот;</w:t>
            </w:r>
          </w:p>
        </w:tc>
      </w:tr>
      <w:tr w:rsidR="00BA1F1B" w:rsidRPr="00BA1F1B" w:rsidTr="00BA1F1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A1F1B" w:rsidRDefault="00BA1F1B" w:rsidP="00BA1F1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и извлечение обсадных труб;</w:t>
            </w:r>
          </w:p>
        </w:tc>
      </w:tr>
      <w:tr w:rsidR="00BA1F1B" w:rsidRPr="00BA1F1B" w:rsidTr="00BA1F1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A1F1B" w:rsidRDefault="00BA1F1B" w:rsidP="00BA1F1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подготовка взрывчатых веществ и средств взрывания;</w:t>
            </w:r>
          </w:p>
        </w:tc>
      </w:tr>
      <w:tr w:rsidR="00BA1F1B" w:rsidRPr="00BA1F1B" w:rsidTr="00BA1F1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A1F1B" w:rsidRDefault="00BA1F1B" w:rsidP="00BA1F1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изготовление зарядов с перемещением их на плавсредствах к месту укладки;</w:t>
            </w:r>
          </w:p>
        </w:tc>
      </w:tr>
      <w:tr w:rsidR="00BA1F1B" w:rsidRPr="00BA1F1B" w:rsidTr="00BA1F1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A1F1B" w:rsidRDefault="00BA1F1B" w:rsidP="00BA1F1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заряжение;</w:t>
            </w:r>
          </w:p>
        </w:tc>
      </w:tr>
      <w:tr w:rsidR="00BA1F1B" w:rsidRPr="00BA1F1B" w:rsidTr="00BA1F1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A1F1B" w:rsidRDefault="00BA1F1B" w:rsidP="00BA1F1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охрана рабочей зоны при взрыве;</w:t>
            </w:r>
          </w:p>
        </w:tc>
      </w:tr>
      <w:tr w:rsidR="00BA1F1B" w:rsidRPr="00BA1F1B" w:rsidTr="00BA1F1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A1F1B" w:rsidRDefault="00BA1F1B" w:rsidP="00BA1F1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взрывание.</w:t>
            </w:r>
          </w:p>
        </w:tc>
      </w:tr>
      <w:tr w:rsidR="00BA1F1B" w:rsidRPr="00BA1F1B" w:rsidTr="00BA1F1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A1F1B" w:rsidRDefault="00BA1F1B" w:rsidP="00BA1F1B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A1F1B" w:rsidRDefault="00BA1F1B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A1F1B" w:rsidRPr="00BA1F1B" w:rsidTr="00BA1F1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BA1F1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BA1F1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BA1F1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BA1F1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A1F1B" w:rsidRPr="00BA1F1B" w:rsidTr="00BA1F1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BA1F1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BA1F1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BA1F1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BA1F1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A1F1B" w:rsidRPr="00BA1F1B" w:rsidTr="00BA1F1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Рыхление грунта взрывами под водой, группа грунтов 3-6</w:t>
            </w:r>
          </w:p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A1F1B">
              <w:rPr>
                <w:rFonts w:ascii="Arial" w:hAnsi="Arial" w:cs="Arial"/>
              </w:rPr>
              <w:t>(единица измерения - 100 м</w:t>
            </w:r>
            <w:r w:rsidRPr="00BA1F1B">
              <w:rPr>
                <w:rFonts w:ascii="Arial" w:hAnsi="Arial" w:cs="Arial"/>
                <w:vertAlign w:val="superscript"/>
              </w:rPr>
              <w:t>3</w:t>
            </w:r>
            <w:r w:rsidRPr="00BA1F1B">
              <w:rPr>
                <w:rFonts w:ascii="Arial" w:hAnsi="Arial" w:cs="Arial"/>
              </w:rPr>
              <w:t xml:space="preserve"> грунта)</w:t>
            </w:r>
          </w:p>
        </w:tc>
      </w:tr>
      <w:tr w:rsidR="00BA1F1B" w:rsidRPr="00BA1F1B" w:rsidTr="00A971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A1F1B" w:rsidRPr="00BA1F1B" w:rsidTr="00BA1F1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BA1F1B" w:rsidRPr="00BA1F1B" w:rsidTr="00BA1F1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882E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154,82</w:t>
            </w:r>
          </w:p>
        </w:tc>
      </w:tr>
      <w:tr w:rsidR="00BA1F1B" w:rsidRPr="00BA1F1B" w:rsidTr="00BA1F1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882E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657,87</w:t>
            </w:r>
          </w:p>
        </w:tc>
      </w:tr>
      <w:tr w:rsidR="00BA1F1B" w:rsidRPr="00BA1F1B" w:rsidTr="00EB6A7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A1F1B" w:rsidRPr="00BA1F1B" w:rsidTr="00BA1F1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BA1F1B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54,87</w:t>
            </w:r>
          </w:p>
        </w:tc>
      </w:tr>
      <w:tr w:rsidR="00BA1F1B" w:rsidRPr="00BA1F1B" w:rsidTr="00BA1F1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882E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станки ударно-канатного бурения (на базе автомобиля) глубина бурения до 50 м, диаметр скважин до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18,63</w:t>
            </w:r>
          </w:p>
        </w:tc>
      </w:tr>
      <w:tr w:rsidR="00BA1F1B" w:rsidRPr="00BA1F1B" w:rsidTr="00BA1F1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М100702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882E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бурильные тяжелые при работе от компрессорных станций передвижных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54,87</w:t>
            </w:r>
          </w:p>
        </w:tc>
      </w:tr>
      <w:tr w:rsidR="00BA1F1B" w:rsidRPr="00BA1F1B" w:rsidTr="00BA1F1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882E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Буксиры 110 (150)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33,43</w:t>
            </w:r>
          </w:p>
        </w:tc>
      </w:tr>
      <w:tr w:rsidR="00BA1F1B" w:rsidRPr="00BA1F1B" w:rsidTr="00BA1F1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882E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Водолазные станции на самоходном боте мощностью 110 (150) кВт (л. с) с компрессором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72,6</w:t>
            </w:r>
          </w:p>
        </w:tc>
      </w:tr>
      <w:tr w:rsidR="00BA1F1B" w:rsidRPr="00BA1F1B" w:rsidTr="00BA1F1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882E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Плавучие площадки сборно-разборные грузоподъемностью 7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65,07</w:t>
            </w:r>
          </w:p>
        </w:tc>
      </w:tr>
      <w:tr w:rsidR="00BA1F1B" w:rsidRPr="00BA1F1B" w:rsidTr="00BA1F1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М240904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882E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Плавучие площадки сборно-разборные грузоподъемностью 29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19,14</w:t>
            </w:r>
          </w:p>
        </w:tc>
      </w:tr>
      <w:tr w:rsidR="00BA1F1B" w:rsidRPr="00BA1F1B" w:rsidTr="008F22E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A1F1B" w:rsidRPr="00BA1F1B" w:rsidTr="00AF598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A1F1B" w:rsidRPr="00BA1F1B" w:rsidTr="00755D0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A1F1B" w:rsidRPr="00BA1F1B" w:rsidTr="00BA1F1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1/10-40/2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882E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Антрацит дробленый для загрузки фильтра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0,0033</w:t>
            </w:r>
          </w:p>
        </w:tc>
      </w:tr>
      <w:tr w:rsidR="00BA1F1B" w:rsidRPr="00BA1F1B" w:rsidTr="009254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BA1F1B" w:rsidRPr="00BA1F1B" w:rsidTr="00BA1F1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1/30-140-50/5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882E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бесшовные обсадные с короткой треугольной или трапецеидальной (ОТТМ) резьбой из стали группы прочности Д , наружный диаметр 168 мм, толщина стенки 7,3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4,08</w:t>
            </w:r>
          </w:p>
        </w:tc>
      </w:tr>
      <w:tr w:rsidR="00BA1F1B" w:rsidRPr="00BA1F1B" w:rsidTr="00BA1F1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1/30-300-30/20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882E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Шнур детонирующий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0,408</w:t>
            </w:r>
          </w:p>
        </w:tc>
      </w:tr>
      <w:tr w:rsidR="00BA1F1B" w:rsidRPr="00BA1F1B" w:rsidTr="00CF62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A1F1B" w:rsidRPr="00BA1F1B" w:rsidTr="00BF1DF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A1F1B" w:rsidRPr="00BA1F1B" w:rsidTr="0030649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A1F1B" w:rsidRPr="00BA1F1B" w:rsidTr="00BA1F1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882E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Смола каменноугольная для дорожного строительства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0,0033</w:t>
            </w:r>
          </w:p>
        </w:tc>
      </w:tr>
      <w:tr w:rsidR="00BA1F1B" w:rsidRPr="00BA1F1B" w:rsidTr="00DF601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BA1F1B" w:rsidRPr="00BA1F1B" w:rsidTr="00BA1F1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П1/30-300-20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882E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Элекродетонаторы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BA1F1B" w:rsidRPr="00BA1F1B" w:rsidTr="00BA1F1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П1/30-300-40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882E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Аммонит порошком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0,266</w:t>
            </w:r>
          </w:p>
        </w:tc>
      </w:tr>
      <w:tr w:rsidR="00BA1F1B" w:rsidRPr="00BA1F1B" w:rsidTr="00BA1F1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Рыхление грунта взрывами под водой, группа грунтов 7</w:t>
            </w:r>
          </w:p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A1F1B">
              <w:rPr>
                <w:rFonts w:ascii="Arial" w:hAnsi="Arial" w:cs="Arial"/>
              </w:rPr>
              <w:t>(единица измерения - 100 м</w:t>
            </w:r>
            <w:r w:rsidRPr="00BA1F1B">
              <w:rPr>
                <w:rFonts w:ascii="Arial" w:hAnsi="Arial" w:cs="Arial"/>
                <w:vertAlign w:val="superscript"/>
              </w:rPr>
              <w:t>3</w:t>
            </w:r>
            <w:r w:rsidRPr="00BA1F1B">
              <w:rPr>
                <w:rFonts w:ascii="Arial" w:hAnsi="Arial" w:cs="Arial"/>
              </w:rPr>
              <w:t xml:space="preserve"> грунта)</w:t>
            </w:r>
          </w:p>
        </w:tc>
      </w:tr>
      <w:tr w:rsidR="00BA1F1B" w:rsidRPr="00BA1F1B" w:rsidTr="00F102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A1F1B" w:rsidRPr="00BA1F1B" w:rsidTr="00BA1F1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BA1F1B" w:rsidRPr="00BA1F1B" w:rsidTr="00BA1F1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882E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183,31</w:t>
            </w:r>
          </w:p>
        </w:tc>
      </w:tr>
      <w:tr w:rsidR="00BA1F1B" w:rsidRPr="00BA1F1B" w:rsidTr="00BA1F1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882E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723,75</w:t>
            </w:r>
          </w:p>
        </w:tc>
      </w:tr>
      <w:tr w:rsidR="00BA1F1B" w:rsidRPr="00BA1F1B" w:rsidTr="008E19C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A1F1B" w:rsidRPr="00BA1F1B" w:rsidTr="00BA1F1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BA1F1B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54,87</w:t>
            </w:r>
          </w:p>
        </w:tc>
      </w:tr>
      <w:tr w:rsidR="00BA1F1B" w:rsidRPr="00BA1F1B" w:rsidTr="00BA1F1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882E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станки ударно-канатного бурения (на базе автомобиля) глубина бурения до 50 м, диаметр скважин до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21,81</w:t>
            </w:r>
          </w:p>
        </w:tc>
      </w:tr>
      <w:tr w:rsidR="00BA1F1B" w:rsidRPr="00BA1F1B" w:rsidTr="00BA1F1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М100702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882E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бурильные тяжелые при работе от компрессорных станций передвижных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54,87</w:t>
            </w:r>
          </w:p>
        </w:tc>
      </w:tr>
      <w:tr w:rsidR="00BA1F1B" w:rsidRPr="00BA1F1B" w:rsidTr="00BA1F1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882E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Буксиры 110 (150)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43,89</w:t>
            </w:r>
          </w:p>
        </w:tc>
      </w:tr>
      <w:tr w:rsidR="00BA1F1B" w:rsidRPr="00BA1F1B" w:rsidTr="00BA1F1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882E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Водолазные станции на самоходном боте мощностью 110 (150) кВт (л. с) с компрессором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76,94</w:t>
            </w:r>
          </w:p>
        </w:tc>
      </w:tr>
      <w:tr w:rsidR="00BA1F1B" w:rsidRPr="00BA1F1B" w:rsidTr="00BA1F1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882E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Плавучие площадки сборно-разборные грузоподъемностью 7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62,52</w:t>
            </w:r>
          </w:p>
        </w:tc>
      </w:tr>
      <w:tr w:rsidR="00BA1F1B" w:rsidRPr="00BA1F1B" w:rsidTr="00BA1F1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М240904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882E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Плавучие площадки сборно-разборные грузоподъемностью 29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21,69</w:t>
            </w:r>
          </w:p>
        </w:tc>
      </w:tr>
      <w:tr w:rsidR="00BA1F1B" w:rsidRPr="00BA1F1B" w:rsidTr="002C16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A1F1B" w:rsidRPr="00BA1F1B" w:rsidTr="00E72BB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A1F1B" w:rsidRPr="00BA1F1B" w:rsidTr="0056413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A1F1B" w:rsidRPr="00BA1F1B" w:rsidTr="00BA1F1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1/10-40/2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882E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Антрацит дробленый для загрузки фильтра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0,0108</w:t>
            </w:r>
          </w:p>
        </w:tc>
      </w:tr>
      <w:tr w:rsidR="00BA1F1B" w:rsidRPr="00BA1F1B" w:rsidTr="00291D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BA1F1B" w:rsidRPr="00BA1F1B" w:rsidTr="00BA1F1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1/30-140-50/5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882E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бесшовные обсадные с короткой треугольной или трапецеидальной (ОТТМ) резьбой из стали группы прочности Д , наружный диаметр 168 мм, толщина стенки 7,3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4,09</w:t>
            </w:r>
          </w:p>
        </w:tc>
      </w:tr>
      <w:tr w:rsidR="00BA1F1B" w:rsidRPr="00BA1F1B" w:rsidTr="00BA1F1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1/30-300-30/20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882E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Шнур детонирующий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0,424</w:t>
            </w:r>
          </w:p>
        </w:tc>
      </w:tr>
      <w:tr w:rsidR="00BA1F1B" w:rsidRPr="00BA1F1B" w:rsidTr="00F41B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A1F1B" w:rsidRPr="00BA1F1B" w:rsidTr="0006396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A1F1B" w:rsidRPr="00BA1F1B" w:rsidTr="000901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A1F1B" w:rsidRPr="00BA1F1B" w:rsidTr="00BA1F1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882E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Смола каменноугольная для дорожного строительства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0,0033</w:t>
            </w:r>
          </w:p>
        </w:tc>
      </w:tr>
      <w:tr w:rsidR="00BA1F1B" w:rsidRPr="00BA1F1B" w:rsidTr="004D380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BA1F1B" w:rsidRPr="00BA1F1B" w:rsidTr="00BA1F1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П1/30-300-20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882E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Элекродетонаторы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BA1F1B" w:rsidRPr="00BA1F1B" w:rsidTr="00BA1F1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П1/30-300-40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882E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Аммонит порошком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BA1F1B" w:rsidRPr="00BA1F1B" w:rsidTr="00BA1F1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Рыхление грунта взрывами под водой, группа грунтов 8</w:t>
            </w:r>
          </w:p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A1F1B">
              <w:rPr>
                <w:rFonts w:ascii="Arial" w:hAnsi="Arial" w:cs="Arial"/>
              </w:rPr>
              <w:t>(единица измерения - 100 м</w:t>
            </w:r>
            <w:r w:rsidRPr="00BA1F1B">
              <w:rPr>
                <w:rFonts w:ascii="Arial" w:hAnsi="Arial" w:cs="Arial"/>
                <w:vertAlign w:val="superscript"/>
              </w:rPr>
              <w:t>3</w:t>
            </w:r>
            <w:r w:rsidRPr="00BA1F1B">
              <w:rPr>
                <w:rFonts w:ascii="Arial" w:hAnsi="Arial" w:cs="Arial"/>
              </w:rPr>
              <w:t xml:space="preserve"> грунта)</w:t>
            </w:r>
          </w:p>
        </w:tc>
      </w:tr>
      <w:tr w:rsidR="00BA1F1B" w:rsidRPr="00BA1F1B" w:rsidTr="005F524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A1F1B" w:rsidRPr="00BA1F1B" w:rsidTr="00BA1F1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BA1F1B" w:rsidRPr="00BA1F1B" w:rsidTr="00BA1F1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882E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209,56</w:t>
            </w:r>
          </w:p>
        </w:tc>
      </w:tr>
      <w:tr w:rsidR="00BA1F1B" w:rsidRPr="00BA1F1B" w:rsidTr="00BA1F1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882E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912,02</w:t>
            </w:r>
          </w:p>
        </w:tc>
      </w:tr>
      <w:tr w:rsidR="00BA1F1B" w:rsidRPr="00BA1F1B" w:rsidTr="005324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A1F1B" w:rsidRPr="00BA1F1B" w:rsidTr="00BA1F1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BA1F1B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105,9</w:t>
            </w:r>
          </w:p>
        </w:tc>
      </w:tr>
      <w:tr w:rsidR="00BA1F1B" w:rsidRPr="00BA1F1B" w:rsidTr="00BA1F1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882E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станки ударно-канатного бурения (на базе автомобиля) глубина бурения до 50 м, диаметр скважин до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27,31</w:t>
            </w:r>
          </w:p>
        </w:tc>
      </w:tr>
      <w:tr w:rsidR="00BA1F1B" w:rsidRPr="00BA1F1B" w:rsidTr="00BA1F1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М100702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882E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бурильные тяжелые при работе от компрессорных станций передвижных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105,9</w:t>
            </w:r>
          </w:p>
        </w:tc>
      </w:tr>
      <w:tr w:rsidR="00BA1F1B" w:rsidRPr="00BA1F1B" w:rsidTr="00BA1F1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882E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Буксиры 110 (150)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23,48</w:t>
            </w:r>
          </w:p>
        </w:tc>
      </w:tr>
      <w:tr w:rsidR="00BA1F1B" w:rsidRPr="00BA1F1B" w:rsidTr="00BA1F1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882E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Водолазные станции на самоходном боте мощностью 110 (150) кВт (л. с) с компрессором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108,46</w:t>
            </w:r>
          </w:p>
        </w:tc>
      </w:tr>
      <w:tr w:rsidR="00BA1F1B" w:rsidRPr="00BA1F1B" w:rsidTr="00BA1F1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882E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Плавучие площадки сборно-разборные грузоподъемностью 7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112,28</w:t>
            </w:r>
          </w:p>
        </w:tc>
      </w:tr>
      <w:tr w:rsidR="00BA1F1B" w:rsidRPr="00BA1F1B" w:rsidTr="00BA1F1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М240904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882E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Плавучие площадки сборно-разборные грузоподъемностью 29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26,79</w:t>
            </w:r>
          </w:p>
        </w:tc>
      </w:tr>
      <w:tr w:rsidR="00BA1F1B" w:rsidRPr="00BA1F1B" w:rsidTr="00611B5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A1F1B" w:rsidRPr="00BA1F1B" w:rsidTr="00A7149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A1F1B" w:rsidRPr="00BA1F1B" w:rsidTr="0098677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A1F1B" w:rsidRPr="00BA1F1B" w:rsidTr="00BA1F1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1/10-40/2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882E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Антрацит дробленый для загрузки фильтра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0,0504</w:t>
            </w:r>
          </w:p>
        </w:tc>
      </w:tr>
      <w:tr w:rsidR="00BA1F1B" w:rsidRPr="00BA1F1B" w:rsidTr="00707FC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BA1F1B" w:rsidRPr="00BA1F1B" w:rsidTr="00BA1F1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1/30-140-50/5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882E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бесшовные обсадные с короткой треугольной или трапецеидальной (ОТТМ) резьбой из стали группы прочности Д , наружный диаметр 168 мм, толщина стенки 7,3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4,09</w:t>
            </w:r>
          </w:p>
        </w:tc>
      </w:tr>
      <w:tr w:rsidR="00BA1F1B" w:rsidRPr="00BA1F1B" w:rsidTr="00BA1F1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1/30-300-30/20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882E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Шнур детонирующий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0,357</w:t>
            </w:r>
          </w:p>
        </w:tc>
      </w:tr>
      <w:tr w:rsidR="00BA1F1B" w:rsidRPr="00BA1F1B" w:rsidTr="001A72F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A1F1B" w:rsidRPr="00BA1F1B" w:rsidTr="00B3313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A1F1B" w:rsidRPr="00BA1F1B" w:rsidTr="007B309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A1F1B" w:rsidRPr="00BA1F1B" w:rsidTr="00BA1F1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882E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Смола каменноугольная для дорожного строительства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0,0033</w:t>
            </w:r>
          </w:p>
        </w:tc>
      </w:tr>
      <w:tr w:rsidR="00BA1F1B" w:rsidRPr="00BA1F1B" w:rsidTr="00BF01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BA1F1B" w:rsidRPr="00BA1F1B" w:rsidTr="00BA1F1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П1/30-300-20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882E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Элекродетонаторы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BA1F1B" w:rsidRPr="00BA1F1B" w:rsidTr="00BA1F1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П1/30-300-40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882E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Аммонит порошком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BA1F1B" w:rsidRPr="00BA1F1B" w:rsidTr="00BA1F1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Рыхление грунта взрывами под водой, группа грунтов 9</w:t>
            </w:r>
          </w:p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A1F1B">
              <w:rPr>
                <w:rFonts w:ascii="Arial" w:hAnsi="Arial" w:cs="Arial"/>
              </w:rPr>
              <w:t>(единица измерения - 100 м</w:t>
            </w:r>
            <w:r w:rsidRPr="00BA1F1B">
              <w:rPr>
                <w:rFonts w:ascii="Arial" w:hAnsi="Arial" w:cs="Arial"/>
                <w:vertAlign w:val="superscript"/>
              </w:rPr>
              <w:t>3</w:t>
            </w:r>
            <w:r w:rsidRPr="00BA1F1B">
              <w:rPr>
                <w:rFonts w:ascii="Arial" w:hAnsi="Arial" w:cs="Arial"/>
              </w:rPr>
              <w:t xml:space="preserve"> грунта)</w:t>
            </w:r>
          </w:p>
        </w:tc>
      </w:tr>
      <w:tr w:rsidR="00BA1F1B" w:rsidRPr="00BA1F1B" w:rsidTr="005533A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A1F1B" w:rsidRPr="00BA1F1B" w:rsidTr="00BA1F1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BA1F1B" w:rsidRPr="00BA1F1B" w:rsidTr="00BA1F1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882E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257,86</w:t>
            </w:r>
          </w:p>
        </w:tc>
      </w:tr>
      <w:tr w:rsidR="00BA1F1B" w:rsidRPr="00BA1F1B" w:rsidTr="00BA1F1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882E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967,29</w:t>
            </w:r>
          </w:p>
        </w:tc>
      </w:tr>
      <w:tr w:rsidR="00BA1F1B" w:rsidRPr="00BA1F1B" w:rsidTr="001679B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A1F1B" w:rsidRPr="00BA1F1B" w:rsidTr="00BA1F1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BA1F1B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105,9</w:t>
            </w:r>
          </w:p>
        </w:tc>
      </w:tr>
      <w:tr w:rsidR="00BA1F1B" w:rsidRPr="00BA1F1B" w:rsidTr="00BA1F1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882E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станки ударно-канатного бурения (на базе автомобиля) глубина бурения до 50 м, диаметр скважин до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32,79</w:t>
            </w:r>
          </w:p>
        </w:tc>
      </w:tr>
      <w:tr w:rsidR="00BA1F1B" w:rsidRPr="00BA1F1B" w:rsidTr="00BA1F1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М100702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882E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бурильные тяжелые при работе от компрессорных станций передвижных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105,9</w:t>
            </w:r>
          </w:p>
        </w:tc>
      </w:tr>
      <w:tr w:rsidR="00BA1F1B" w:rsidRPr="00BA1F1B" w:rsidTr="00BA1F1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882E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Буксиры 110 (150)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31,13</w:t>
            </w:r>
          </w:p>
        </w:tc>
      </w:tr>
      <w:tr w:rsidR="00BA1F1B" w:rsidRPr="00BA1F1B" w:rsidTr="00BA1F1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882E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Водолазные станции на самоходном боте мощностью 110 (150) кВт (л. с) с компрессором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111,52</w:t>
            </w:r>
          </w:p>
        </w:tc>
      </w:tr>
      <w:tr w:rsidR="00BA1F1B" w:rsidRPr="00BA1F1B" w:rsidTr="00BA1F1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882E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Плавучие площадки сборно-разборные грузоподъемностью 7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109,73</w:t>
            </w:r>
          </w:p>
        </w:tc>
      </w:tr>
      <w:tr w:rsidR="00BA1F1B" w:rsidRPr="00BA1F1B" w:rsidTr="00BA1F1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М240904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882E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Плавучие площадки сборно-разборные грузоподъемностью 29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33,17</w:t>
            </w:r>
          </w:p>
        </w:tc>
      </w:tr>
      <w:tr w:rsidR="00BA1F1B" w:rsidRPr="00BA1F1B" w:rsidTr="008D7E6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A1F1B" w:rsidRPr="00BA1F1B" w:rsidTr="00012D6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A1F1B" w:rsidRPr="00BA1F1B" w:rsidTr="00477C9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A1F1B" w:rsidRPr="00BA1F1B" w:rsidTr="00BA1F1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1/10-40/2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882E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Антрацит дробленый для загрузки фильтра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BA1F1B" w:rsidRPr="00BA1F1B" w:rsidTr="0071672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BA1F1B" w:rsidRPr="00BA1F1B" w:rsidTr="00BA1F1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1/30-140-50/5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882E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бесшовные обсадные с короткой треугольной или трапецеидальной (ОТТМ) резьбой из стали группы прочности Д , наружный диаметр 168 мм, толщина стенки 7,3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4,09</w:t>
            </w:r>
          </w:p>
        </w:tc>
      </w:tr>
      <w:tr w:rsidR="00BA1F1B" w:rsidRPr="00BA1F1B" w:rsidTr="00BA1F1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1/30-300-30/20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882E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Шнур детонирующий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0,357</w:t>
            </w:r>
          </w:p>
        </w:tc>
      </w:tr>
      <w:tr w:rsidR="00BA1F1B" w:rsidRPr="00BA1F1B" w:rsidTr="00255A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A1F1B" w:rsidRPr="00BA1F1B" w:rsidTr="0071123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A1F1B" w:rsidRPr="00BA1F1B" w:rsidTr="003C6D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A1F1B" w:rsidRPr="00BA1F1B" w:rsidTr="00BA1F1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882E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Смола каменноугольная для дорожного строительства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0,0033</w:t>
            </w:r>
          </w:p>
        </w:tc>
      </w:tr>
      <w:tr w:rsidR="00BA1F1B" w:rsidRPr="00BA1F1B" w:rsidTr="006C60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BA1F1B" w:rsidRPr="00BA1F1B" w:rsidTr="00BA1F1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П1/30-300-20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882E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Элекродетонаторы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BA1F1B" w:rsidRPr="00BA1F1B" w:rsidTr="00BA1F1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П1/30-300-40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882E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Аммонит порошком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0,132</w:t>
            </w:r>
          </w:p>
        </w:tc>
      </w:tr>
      <w:tr w:rsidR="00BA1F1B" w:rsidRPr="00BA1F1B" w:rsidTr="00BA1F1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Е44-4-5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Рыхление грунта взрывами под водой, группа грунтов 10</w:t>
            </w:r>
          </w:p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A1F1B">
              <w:rPr>
                <w:rFonts w:ascii="Arial" w:hAnsi="Arial" w:cs="Arial"/>
              </w:rPr>
              <w:t>(единица измерения - 100 м</w:t>
            </w:r>
            <w:r w:rsidRPr="00BA1F1B">
              <w:rPr>
                <w:rFonts w:ascii="Arial" w:hAnsi="Arial" w:cs="Arial"/>
                <w:vertAlign w:val="superscript"/>
              </w:rPr>
              <w:t>3</w:t>
            </w:r>
            <w:r w:rsidRPr="00BA1F1B">
              <w:rPr>
                <w:rFonts w:ascii="Arial" w:hAnsi="Arial" w:cs="Arial"/>
              </w:rPr>
              <w:t xml:space="preserve"> грунта)</w:t>
            </w:r>
          </w:p>
        </w:tc>
      </w:tr>
      <w:tr w:rsidR="00BA1F1B" w:rsidRPr="00BA1F1B" w:rsidTr="00D8599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A1F1B" w:rsidRPr="00BA1F1B" w:rsidTr="00BA1F1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BA1F1B" w:rsidRPr="00BA1F1B" w:rsidTr="00BA1F1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882E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273,83</w:t>
            </w:r>
          </w:p>
        </w:tc>
      </w:tr>
      <w:tr w:rsidR="00BA1F1B" w:rsidRPr="00BA1F1B" w:rsidTr="00BA1F1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882E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1008,48</w:t>
            </w:r>
          </w:p>
        </w:tc>
      </w:tr>
      <w:tr w:rsidR="00BA1F1B" w:rsidRPr="00BA1F1B" w:rsidTr="00C86DB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A1F1B" w:rsidRPr="00BA1F1B" w:rsidTr="00BA1F1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BA1F1B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105,9</w:t>
            </w:r>
          </w:p>
        </w:tc>
      </w:tr>
      <w:tr w:rsidR="00BA1F1B" w:rsidRPr="00BA1F1B" w:rsidTr="00BA1F1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882E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станки ударно-канатного бурения (на базе автомобиля) глубина бурения до 50 м, диаметр скважин до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48,61</w:t>
            </w:r>
          </w:p>
        </w:tc>
      </w:tr>
      <w:tr w:rsidR="00BA1F1B" w:rsidRPr="00BA1F1B" w:rsidTr="00BA1F1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М100702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882E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бурильные тяжелые при работе от компрессорных станций передвижных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105,9</w:t>
            </w:r>
          </w:p>
        </w:tc>
      </w:tr>
      <w:tr w:rsidR="00BA1F1B" w:rsidRPr="00BA1F1B" w:rsidTr="00BA1F1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882E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Буксиры 110 (150)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31,13</w:t>
            </w:r>
          </w:p>
        </w:tc>
      </w:tr>
      <w:tr w:rsidR="00BA1F1B" w:rsidRPr="00BA1F1B" w:rsidTr="00BA1F1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882E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Водолазные станции на самоходном боте мощностью 110 (150) кВт (л. с) с компрессором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111,52</w:t>
            </w:r>
          </w:p>
        </w:tc>
      </w:tr>
      <w:tr w:rsidR="00BA1F1B" w:rsidRPr="00BA1F1B" w:rsidTr="00BA1F1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882E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Плавучие площадки сборно-разборные грузоподъемностью 7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109,73</w:t>
            </w:r>
          </w:p>
        </w:tc>
      </w:tr>
      <w:tr w:rsidR="00BA1F1B" w:rsidRPr="00BA1F1B" w:rsidTr="00BA1F1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М240904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882E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Плавучие площадки сборно-разборные грузоподъемностью 29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48,49</w:t>
            </w:r>
          </w:p>
        </w:tc>
      </w:tr>
      <w:tr w:rsidR="00BA1F1B" w:rsidRPr="00BA1F1B" w:rsidTr="002266A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A1F1B" w:rsidRPr="00BA1F1B" w:rsidTr="00585D1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A1F1B" w:rsidRPr="00BA1F1B" w:rsidTr="007621D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A1F1B" w:rsidRPr="00BA1F1B" w:rsidTr="00BA1F1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1/10-40/2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882E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Антрацит дробленый для загрузки фильтра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0,135</w:t>
            </w:r>
          </w:p>
        </w:tc>
      </w:tr>
      <w:tr w:rsidR="00BA1F1B" w:rsidRPr="00BA1F1B" w:rsidTr="00FC59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BA1F1B" w:rsidRPr="00BA1F1B" w:rsidTr="00BA1F1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1/30-140-50/5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882E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бесшовные обсадные с короткой треугольной или трапецеидальной (ОТТМ) резьбой из стали группы прочности Д , наружный диаметр 168 мм, толщина стенки 7,3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4,09</w:t>
            </w:r>
          </w:p>
        </w:tc>
      </w:tr>
      <w:tr w:rsidR="00BA1F1B" w:rsidRPr="00BA1F1B" w:rsidTr="00BA1F1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1/30-300-30/20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882E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Шнур детонирующий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0,357</w:t>
            </w:r>
          </w:p>
        </w:tc>
      </w:tr>
      <w:tr w:rsidR="00BA1F1B" w:rsidRPr="00BA1F1B" w:rsidTr="0012297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A1F1B" w:rsidRPr="00BA1F1B" w:rsidTr="00B5102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A1F1B" w:rsidRPr="00BA1F1B" w:rsidTr="007D6C8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A1F1B" w:rsidRPr="00BA1F1B" w:rsidTr="00BA1F1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882E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Смола каменноугольная для дорожного строительства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0,0033</w:t>
            </w:r>
          </w:p>
        </w:tc>
      </w:tr>
      <w:tr w:rsidR="00BA1F1B" w:rsidRPr="00BA1F1B" w:rsidTr="00AC61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BA1F1B" w:rsidRPr="00BA1F1B" w:rsidTr="00BA1F1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П1/30-300-20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882E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Элекродетонаторы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BA1F1B" w:rsidRPr="00BA1F1B" w:rsidTr="00BA1F1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П1/30-300-40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882E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Аммонит порошком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0,132</w:t>
            </w:r>
          </w:p>
        </w:tc>
      </w:tr>
      <w:tr w:rsidR="00BA1F1B" w:rsidRPr="00BA1F1B" w:rsidTr="00BA1F1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Е44-4-6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Рыхление грунта взрывами под водой, группа грунтов 11</w:t>
            </w:r>
          </w:p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A1F1B">
              <w:rPr>
                <w:rFonts w:ascii="Arial" w:hAnsi="Arial" w:cs="Arial"/>
              </w:rPr>
              <w:t>(единица измерения - 100 м</w:t>
            </w:r>
            <w:r w:rsidRPr="00BA1F1B">
              <w:rPr>
                <w:rFonts w:ascii="Arial" w:hAnsi="Arial" w:cs="Arial"/>
                <w:vertAlign w:val="superscript"/>
              </w:rPr>
              <w:t>3</w:t>
            </w:r>
            <w:r w:rsidRPr="00BA1F1B">
              <w:rPr>
                <w:rFonts w:ascii="Arial" w:hAnsi="Arial" w:cs="Arial"/>
              </w:rPr>
              <w:t xml:space="preserve"> грунта)</w:t>
            </w:r>
          </w:p>
        </w:tc>
      </w:tr>
      <w:tr w:rsidR="00BA1F1B" w:rsidRPr="00BA1F1B" w:rsidTr="0095743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A1F1B" w:rsidRPr="00BA1F1B" w:rsidTr="00BA1F1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BA1F1B" w:rsidRPr="00BA1F1B" w:rsidTr="00BA1F1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882E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392,64</w:t>
            </w:r>
          </w:p>
        </w:tc>
      </w:tr>
      <w:tr w:rsidR="00BA1F1B" w:rsidRPr="00BA1F1B" w:rsidTr="00BA1F1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882E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1086,2</w:t>
            </w:r>
          </w:p>
        </w:tc>
      </w:tr>
      <w:tr w:rsidR="00BA1F1B" w:rsidRPr="00BA1F1B" w:rsidTr="0076652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A1F1B" w:rsidRPr="00BA1F1B" w:rsidTr="00BA1F1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BA1F1B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105,9</w:t>
            </w:r>
          </w:p>
        </w:tc>
      </w:tr>
      <w:tr w:rsidR="00BA1F1B" w:rsidRPr="00BA1F1B" w:rsidTr="00BA1F1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882E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станки ударно-канатного бурения (на базе автомобиля) глубина бурения до 50 м, диаметр скважин до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78,09</w:t>
            </w:r>
          </w:p>
        </w:tc>
      </w:tr>
      <w:tr w:rsidR="00BA1F1B" w:rsidRPr="00BA1F1B" w:rsidTr="00BA1F1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М100702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882E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бурильные тяжелые при работе от компрессорных станций передвижных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105,9</w:t>
            </w:r>
          </w:p>
        </w:tc>
      </w:tr>
      <w:tr w:rsidR="00BA1F1B" w:rsidRPr="00BA1F1B" w:rsidTr="00BA1F1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882E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Буксиры 110 (150)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31,13</w:t>
            </w:r>
          </w:p>
        </w:tc>
      </w:tr>
      <w:tr w:rsidR="00BA1F1B" w:rsidRPr="00BA1F1B" w:rsidTr="00BA1F1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882E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Водолазные станции на самоходном боте мощностью 110 (150) кВт (л. с) с компрессором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111,52</w:t>
            </w:r>
          </w:p>
        </w:tc>
      </w:tr>
      <w:tr w:rsidR="00BA1F1B" w:rsidRPr="00BA1F1B" w:rsidTr="00BA1F1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882E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Плавучие площадки сборно-разборные грузоподъемностью 7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109,73</w:t>
            </w:r>
          </w:p>
        </w:tc>
      </w:tr>
      <w:tr w:rsidR="00BA1F1B" w:rsidRPr="00BA1F1B" w:rsidTr="00BA1F1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М240904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882E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Плавучие площадки сборно-разборные грузоподъемностью 29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77,83</w:t>
            </w:r>
          </w:p>
        </w:tc>
      </w:tr>
      <w:tr w:rsidR="00BA1F1B" w:rsidRPr="00BA1F1B" w:rsidTr="002008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A1F1B" w:rsidRPr="00BA1F1B" w:rsidTr="00AF17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A1F1B" w:rsidRPr="00BA1F1B" w:rsidTr="007562A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A1F1B" w:rsidRPr="00BA1F1B" w:rsidTr="00BA1F1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1/10-40/2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882E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Антрацит дробленый для загрузки фильтра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0,495</w:t>
            </w:r>
          </w:p>
        </w:tc>
      </w:tr>
      <w:tr w:rsidR="00BA1F1B" w:rsidRPr="00BA1F1B" w:rsidTr="00B64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BA1F1B" w:rsidRPr="00BA1F1B" w:rsidTr="00BA1F1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1/30-140-50/5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882E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бесшовные обсадные с короткой треугольной или трапецеидальной (ОТТМ) резьбой из стали группы прочности Д , наружный диаметр 168 мм, толщина стенки 7,3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4,09</w:t>
            </w:r>
          </w:p>
        </w:tc>
      </w:tr>
      <w:tr w:rsidR="00BA1F1B" w:rsidRPr="00BA1F1B" w:rsidTr="00BA1F1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1/30-300-30/20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882E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Шнур детонирующий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0,357</w:t>
            </w:r>
          </w:p>
        </w:tc>
      </w:tr>
      <w:tr w:rsidR="00BA1F1B" w:rsidRPr="00BA1F1B" w:rsidTr="00FF450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A1F1B" w:rsidRPr="00BA1F1B" w:rsidTr="00FD04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A1F1B" w:rsidRPr="00BA1F1B" w:rsidTr="00E31D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A1F1B" w:rsidRPr="00BA1F1B" w:rsidTr="00BA1F1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882E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Смола каменноугольная для дорожного строительства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0,0033</w:t>
            </w:r>
          </w:p>
        </w:tc>
      </w:tr>
      <w:tr w:rsidR="00BA1F1B" w:rsidRPr="00BA1F1B" w:rsidTr="008B2F3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BA1F1B" w:rsidRPr="00BA1F1B" w:rsidTr="00BA1F1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П1/30-300-20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882E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Элекродетонаторы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BA1F1B" w:rsidRPr="00BA1F1B" w:rsidTr="00BA1F1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BA1F1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П1/30-300-40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1F1B" w:rsidRPr="00BA1F1B" w:rsidRDefault="00BA1F1B" w:rsidP="00882E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Аммонит порошком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1F1B" w:rsidRPr="00BA1F1B" w:rsidRDefault="00BA1F1B" w:rsidP="00882E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0,132</w:t>
            </w:r>
          </w:p>
        </w:tc>
      </w:tr>
    </w:tbl>
    <w:p w:rsidR="00BA1F1B" w:rsidRDefault="00BA1F1B" w:rsidP="0040791D">
      <w:pPr>
        <w:pStyle w:val="a5"/>
        <w:rPr>
          <w:rFonts w:ascii="Arial" w:hAnsi="Arial" w:cs="Arial"/>
          <w:b/>
          <w:sz w:val="2"/>
        </w:rPr>
      </w:pPr>
    </w:p>
    <w:p w:rsidR="00AA70F8" w:rsidRPr="00BA1F1B" w:rsidRDefault="00BA1F1B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A70F8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Pr="00267AF6" w:rsidRDefault="00AA70F8" w:rsidP="0029056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44-5. Разработка грунта под водой водолазами с помощью гидромониторов</w:t>
            </w:r>
          </w:p>
        </w:tc>
      </w:tr>
      <w:tr w:rsidR="00AA70F8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A70F8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A70F8" w:rsidRPr="00267AF6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Pr="00267AF6" w:rsidRDefault="00AA70F8" w:rsidP="0029056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обследование и подготовка участка работ;</w:t>
            </w:r>
          </w:p>
        </w:tc>
      </w:tr>
      <w:tr w:rsidR="00AA70F8" w:rsidRPr="00267AF6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разработка траншеи или котлована.</w:t>
            </w:r>
          </w:p>
        </w:tc>
      </w:tr>
      <w:tr w:rsidR="00AA70F8" w:rsidRPr="00267AF6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A70F8" w:rsidRDefault="00AA70F8" w:rsidP="00AA70F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A70F8" w:rsidRPr="00267AF6" w:rsidTr="0029056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A70F8" w:rsidRPr="00267AF6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A70F8" w:rsidRPr="00267AF6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A70F8" w:rsidRPr="00267AF6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A70F8" w:rsidRPr="00267AF6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A70F8" w:rsidRPr="00267AF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7AF6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7AF6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7AF6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7AF6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A70F8" w:rsidRPr="00267AF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7AF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7AF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Разработка грунта под водой водолазами с помощью гидромониторов, группа грунтов 1</w:t>
            </w:r>
          </w:p>
          <w:p w:rsidR="00AA70F8" w:rsidRPr="00267AF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67AF6">
              <w:rPr>
                <w:rFonts w:ascii="Arial" w:hAnsi="Arial" w:cs="Arial"/>
              </w:rPr>
              <w:t>(единица измерения - 100 м</w:t>
            </w:r>
            <w:r w:rsidRPr="00267AF6">
              <w:rPr>
                <w:rFonts w:ascii="Arial" w:hAnsi="Arial" w:cs="Arial"/>
                <w:vertAlign w:val="superscript"/>
              </w:rPr>
              <w:t>3</w:t>
            </w:r>
            <w:r w:rsidRPr="00267AF6">
              <w:rPr>
                <w:rFonts w:ascii="Arial" w:hAnsi="Arial" w:cs="Arial"/>
              </w:rPr>
              <w:t xml:space="preserve"> грунта)</w:t>
            </w:r>
          </w:p>
        </w:tc>
      </w:tr>
      <w:tr w:rsidR="00AA70F8" w:rsidRPr="00267AF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7AF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7AF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267AF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7AF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7AF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7AF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7AF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A70F8" w:rsidRPr="00267AF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7AF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7AF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7AF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7AF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90,89</w:t>
            </w:r>
          </w:p>
        </w:tc>
      </w:tr>
      <w:tr w:rsidR="00AA70F8" w:rsidRPr="00267AF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7AF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7AF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7AF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7AF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295,85</w:t>
            </w:r>
          </w:p>
        </w:tc>
      </w:tr>
      <w:tr w:rsidR="00AA70F8" w:rsidRPr="00267AF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7AF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7AF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267AF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7AF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7AF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Водолазные станции на самоходном боте мощностью 110 (150) кВт (л. с) с компрессором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7AF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7AF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41,44</w:t>
            </w:r>
          </w:p>
        </w:tc>
      </w:tr>
      <w:tr w:rsidR="00AA70F8" w:rsidRPr="00267AF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7AF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7AF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размыва и отсоса грунта гидравлические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7AF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7AF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47,21</w:t>
            </w:r>
          </w:p>
        </w:tc>
      </w:tr>
      <w:tr w:rsidR="00AA70F8" w:rsidRPr="00267AF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7AF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М240903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7AF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Плавучие площадки сборно-разборные грузоподъемностью 13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7AF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7AF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47,21</w:t>
            </w:r>
          </w:p>
        </w:tc>
      </w:tr>
      <w:tr w:rsidR="00AA70F8" w:rsidRPr="00267AF6" w:rsidTr="0029056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7AF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A70F8" w:rsidRPr="00267AF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Разработка грунта под водой водолазами с помощью гидромониторов, группа грунтов 2</w:t>
            </w:r>
          </w:p>
          <w:p w:rsidR="00AA70F8" w:rsidRPr="00267AF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67AF6">
              <w:rPr>
                <w:rFonts w:ascii="Arial" w:hAnsi="Arial" w:cs="Arial"/>
              </w:rPr>
              <w:t>(единица измерения - 100 м</w:t>
            </w:r>
            <w:r w:rsidRPr="00267AF6">
              <w:rPr>
                <w:rFonts w:ascii="Arial" w:hAnsi="Arial" w:cs="Arial"/>
                <w:vertAlign w:val="superscript"/>
              </w:rPr>
              <w:t>3</w:t>
            </w:r>
            <w:r w:rsidRPr="00267AF6">
              <w:rPr>
                <w:rFonts w:ascii="Arial" w:hAnsi="Arial" w:cs="Arial"/>
              </w:rPr>
              <w:t xml:space="preserve"> грунта)</w:t>
            </w:r>
          </w:p>
        </w:tc>
      </w:tr>
      <w:tr w:rsidR="00AA70F8" w:rsidRPr="00267AF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7AF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7AF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267AF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7AF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7AF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7AF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7AF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A70F8" w:rsidRPr="00267AF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7AF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7AF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7AF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7AF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107,85</w:t>
            </w:r>
          </w:p>
        </w:tc>
      </w:tr>
      <w:tr w:rsidR="00AA70F8" w:rsidRPr="00267AF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7AF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7AF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7AF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7AF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350,86</w:t>
            </w:r>
          </w:p>
        </w:tc>
      </w:tr>
      <w:tr w:rsidR="00AA70F8" w:rsidRPr="00267AF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7AF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7AF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267AF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7AF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7AF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Водолазные станции на самоходном боте мощностью 110 (150) кВт (л. с) с компрессором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7AF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7AF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49,14</w:t>
            </w:r>
          </w:p>
        </w:tc>
      </w:tr>
      <w:tr w:rsidR="00AA70F8" w:rsidRPr="00267AF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7AF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7AF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размыва и отсоса грунта гидравлические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7AF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7AF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56,02</w:t>
            </w:r>
          </w:p>
        </w:tc>
      </w:tr>
      <w:tr w:rsidR="00AA70F8" w:rsidRPr="00267AF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7AF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М240903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7AF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Плавучие площадки сборно-разборные грузоподъемностью 13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7AF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7AF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56,02</w:t>
            </w:r>
          </w:p>
        </w:tc>
      </w:tr>
      <w:tr w:rsidR="00AA70F8" w:rsidRPr="00267AF6" w:rsidTr="0029056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7AF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A70F8" w:rsidRPr="00267AF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Разработка грунта под водой водолазами с помощью гидромониторов, группа грунтов 3</w:t>
            </w:r>
          </w:p>
          <w:p w:rsidR="00AA70F8" w:rsidRPr="00267AF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67AF6">
              <w:rPr>
                <w:rFonts w:ascii="Arial" w:hAnsi="Arial" w:cs="Arial"/>
              </w:rPr>
              <w:t>(единица измерения - 100 м</w:t>
            </w:r>
            <w:r w:rsidRPr="00267AF6">
              <w:rPr>
                <w:rFonts w:ascii="Arial" w:hAnsi="Arial" w:cs="Arial"/>
                <w:vertAlign w:val="superscript"/>
              </w:rPr>
              <w:t>3</w:t>
            </w:r>
            <w:r w:rsidRPr="00267AF6">
              <w:rPr>
                <w:rFonts w:ascii="Arial" w:hAnsi="Arial" w:cs="Arial"/>
              </w:rPr>
              <w:t xml:space="preserve"> грунта)</w:t>
            </w:r>
          </w:p>
        </w:tc>
      </w:tr>
      <w:tr w:rsidR="00AA70F8" w:rsidRPr="00267AF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7AF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7AF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267AF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7AF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7AF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7AF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7AF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A70F8" w:rsidRPr="00267AF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7AF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7AF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7AF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7AF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137,52</w:t>
            </w:r>
          </w:p>
        </w:tc>
      </w:tr>
      <w:tr w:rsidR="00AA70F8" w:rsidRPr="00267AF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7AF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7AF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7AF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7AF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447,99</w:t>
            </w:r>
          </w:p>
        </w:tc>
      </w:tr>
      <w:tr w:rsidR="00AA70F8" w:rsidRPr="00267AF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7AF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7AF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267AF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7AF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7AF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Водолазные станции на самоходном боте мощностью 110 (150) кВт (л. с) с компрессором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7AF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7AF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62,76</w:t>
            </w:r>
          </w:p>
        </w:tc>
      </w:tr>
      <w:tr w:rsidR="00AA70F8" w:rsidRPr="00267AF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7AF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7AF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размыва и отсоса грунта гидравлические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7AF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7AF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71,43</w:t>
            </w:r>
          </w:p>
        </w:tc>
      </w:tr>
      <w:tr w:rsidR="00AA70F8" w:rsidRPr="00267AF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7AF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М240903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7AF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Плавучие площадки сборно-разборные грузоподъемностью 13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7AF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7AF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71,43</w:t>
            </w:r>
          </w:p>
        </w:tc>
      </w:tr>
      <w:tr w:rsidR="00AA70F8" w:rsidRPr="00267AF6" w:rsidTr="0029056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7AF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Е44-5-4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A70F8" w:rsidRPr="00267AF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Разработка грунта под водой водолазами с помощью гидромониторов, группа грунтов 4</w:t>
            </w:r>
          </w:p>
          <w:p w:rsidR="00AA70F8" w:rsidRPr="00267AF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67AF6">
              <w:rPr>
                <w:rFonts w:ascii="Arial" w:hAnsi="Arial" w:cs="Arial"/>
              </w:rPr>
              <w:t>(единица измерения - 100 м</w:t>
            </w:r>
            <w:r w:rsidRPr="00267AF6">
              <w:rPr>
                <w:rFonts w:ascii="Arial" w:hAnsi="Arial" w:cs="Arial"/>
                <w:vertAlign w:val="superscript"/>
              </w:rPr>
              <w:t>3</w:t>
            </w:r>
            <w:r w:rsidRPr="00267AF6">
              <w:rPr>
                <w:rFonts w:ascii="Arial" w:hAnsi="Arial" w:cs="Arial"/>
              </w:rPr>
              <w:t xml:space="preserve"> грунта)</w:t>
            </w:r>
          </w:p>
        </w:tc>
      </w:tr>
      <w:tr w:rsidR="00AA70F8" w:rsidRPr="00267AF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7AF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7AF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267AF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7AF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7AF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7AF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7AF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A70F8" w:rsidRPr="00267AF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7AF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7AF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7AF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7AF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180,72</w:t>
            </w:r>
          </w:p>
        </w:tc>
      </w:tr>
      <w:tr w:rsidR="00AA70F8" w:rsidRPr="00267AF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7AF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7AF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7AF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7AF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588,57</w:t>
            </w:r>
          </w:p>
        </w:tc>
      </w:tr>
      <w:tr w:rsidR="00AA70F8" w:rsidRPr="00267AF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7AF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7AF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267AF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7AF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7AF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Водолазные станции на самоходном боте мощностью 110 (150) кВт (л. с) с компрессором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7AF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7AF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82,45</w:t>
            </w:r>
          </w:p>
        </w:tc>
      </w:tr>
      <w:tr w:rsidR="00AA70F8" w:rsidRPr="00267AF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7AF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7AF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размыва и отсоса грунта гидравлические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7AF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7AF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93,87</w:t>
            </w:r>
          </w:p>
        </w:tc>
      </w:tr>
      <w:tr w:rsidR="00AA70F8" w:rsidRPr="00267AF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7AF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М240903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7AF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Плавучие площадки сборно-разборные грузоподъемностью 13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7AF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7AF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93,87</w:t>
            </w:r>
          </w:p>
        </w:tc>
      </w:tr>
      <w:tr w:rsidR="00AA70F8" w:rsidRPr="00267AF6" w:rsidTr="0029056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7AF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Е44-5-5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A70F8" w:rsidRPr="00267AF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Разработка грунта под водой водолазами с помощью гидромониторов, группа грунтов 5</w:t>
            </w:r>
          </w:p>
          <w:p w:rsidR="00AA70F8" w:rsidRPr="00267AF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67AF6">
              <w:rPr>
                <w:rFonts w:ascii="Arial" w:hAnsi="Arial" w:cs="Arial"/>
              </w:rPr>
              <w:t>(единица измерения - 100 м</w:t>
            </w:r>
            <w:r w:rsidRPr="00267AF6">
              <w:rPr>
                <w:rFonts w:ascii="Arial" w:hAnsi="Arial" w:cs="Arial"/>
                <w:vertAlign w:val="superscript"/>
              </w:rPr>
              <w:t>3</w:t>
            </w:r>
            <w:r w:rsidRPr="00267AF6">
              <w:rPr>
                <w:rFonts w:ascii="Arial" w:hAnsi="Arial" w:cs="Arial"/>
              </w:rPr>
              <w:t xml:space="preserve"> грунта)</w:t>
            </w:r>
          </w:p>
        </w:tc>
      </w:tr>
      <w:tr w:rsidR="00AA70F8" w:rsidRPr="00267AF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7AF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7AF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267AF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7AF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7AF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7AF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7AF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A70F8" w:rsidRPr="00267AF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7AF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7AF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7AF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7AF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222,31</w:t>
            </w:r>
          </w:p>
        </w:tc>
      </w:tr>
      <w:tr w:rsidR="00AA70F8" w:rsidRPr="00267AF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7AF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7AF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7AF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7AF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718,36</w:t>
            </w:r>
          </w:p>
        </w:tc>
      </w:tr>
      <w:tr w:rsidR="00AA70F8" w:rsidRPr="00267AF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7AF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7AF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267AF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7AF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7AF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Водолазные станции на самоходном боте мощностью 110 (150) кВт (л. с) с компрессором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7AF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7AF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100,48</w:t>
            </w:r>
          </w:p>
        </w:tc>
      </w:tr>
      <w:tr w:rsidR="00AA70F8" w:rsidRPr="00267AF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7AF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7AF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размыва и отсоса грунта гидравлические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7AF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7AF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115,48</w:t>
            </w:r>
          </w:p>
        </w:tc>
      </w:tr>
      <w:tr w:rsidR="00AA70F8" w:rsidRPr="00267AF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7AF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М240903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7AF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Плавучие площадки сборно-разборные грузоподъемностью 13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7AF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7AF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115,48</w:t>
            </w:r>
          </w:p>
        </w:tc>
      </w:tr>
      <w:tr w:rsidR="00AA70F8" w:rsidRPr="00267AF6" w:rsidTr="0029056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7AF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Е44-5-6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A70F8" w:rsidRPr="00267AF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Разработка грунта под водой водолазами с помощью гидромониторов, группа грунтов 6</w:t>
            </w:r>
          </w:p>
          <w:p w:rsidR="00AA70F8" w:rsidRPr="00267AF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67AF6">
              <w:rPr>
                <w:rFonts w:ascii="Arial" w:hAnsi="Arial" w:cs="Arial"/>
              </w:rPr>
              <w:t>(единица измерения - 100 м</w:t>
            </w:r>
            <w:r w:rsidRPr="00267AF6">
              <w:rPr>
                <w:rFonts w:ascii="Arial" w:hAnsi="Arial" w:cs="Arial"/>
                <w:vertAlign w:val="superscript"/>
              </w:rPr>
              <w:t>3</w:t>
            </w:r>
            <w:r w:rsidRPr="00267AF6">
              <w:rPr>
                <w:rFonts w:ascii="Arial" w:hAnsi="Arial" w:cs="Arial"/>
              </w:rPr>
              <w:t xml:space="preserve"> грунта)</w:t>
            </w:r>
          </w:p>
        </w:tc>
      </w:tr>
      <w:tr w:rsidR="00AA70F8" w:rsidRPr="00267AF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7AF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7AF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267AF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7AF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7AF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7AF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7AF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A70F8" w:rsidRPr="00267AF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7AF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7AF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7AF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7AF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244,57</w:t>
            </w:r>
          </w:p>
        </w:tc>
      </w:tr>
      <w:tr w:rsidR="00AA70F8" w:rsidRPr="00267AF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7AF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7AF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7AF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7AF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787,7</w:t>
            </w:r>
          </w:p>
        </w:tc>
      </w:tr>
      <w:tr w:rsidR="00AA70F8" w:rsidRPr="00267AF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7AF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7AF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267AF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7AF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7AF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Водолазные станции на самоходном боте мощностью 110 (150) кВт (л. с) с компрессором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7AF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7AF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110,11</w:t>
            </w:r>
          </w:p>
        </w:tc>
      </w:tr>
      <w:tr w:rsidR="00AA70F8" w:rsidRPr="00267AF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7AF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7AF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размыва и отсоса грунта гидравлические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7AF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7AF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127,04</w:t>
            </w:r>
          </w:p>
        </w:tc>
      </w:tr>
      <w:tr w:rsidR="00AA70F8" w:rsidRPr="00267AF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7AF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М240903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7AF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Плавучие площадки сборно-разборные грузоподъемностью 13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7AF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7AF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127,04</w:t>
            </w:r>
          </w:p>
        </w:tc>
      </w:tr>
    </w:tbl>
    <w:p w:rsidR="00AA70F8" w:rsidRPr="00267AF6" w:rsidRDefault="00AA70F8" w:rsidP="00AA70F8">
      <w:pPr>
        <w:pStyle w:val="a5"/>
        <w:rPr>
          <w:rFonts w:ascii="Arial" w:hAnsi="Arial" w:cs="Arial"/>
          <w:b/>
          <w:sz w:val="2"/>
        </w:rPr>
      </w:pPr>
    </w:p>
    <w:p w:rsidR="00AA70F8" w:rsidRPr="00BA1F1B" w:rsidRDefault="00AA70F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A70F8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Pr="00F15A09" w:rsidRDefault="00AA70F8" w:rsidP="0029056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44-6. Разработка грунта под водой водолазами с помощью грунтососов</w:t>
            </w:r>
          </w:p>
        </w:tc>
      </w:tr>
      <w:tr w:rsidR="00AA70F8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A70F8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A70F8" w:rsidRPr="00F15A09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Pr="00F15A09" w:rsidRDefault="00AA70F8" w:rsidP="0029056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обследование и подготовка участка работ;</w:t>
            </w:r>
          </w:p>
        </w:tc>
      </w:tr>
      <w:tr w:rsidR="00AA70F8" w:rsidRPr="00F15A09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разработка траншеи или котлована.</w:t>
            </w:r>
          </w:p>
        </w:tc>
      </w:tr>
      <w:tr w:rsidR="00AA70F8" w:rsidRPr="00F15A09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A70F8" w:rsidRDefault="00AA70F8" w:rsidP="00AA70F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A70F8" w:rsidRPr="00F15A09" w:rsidTr="0029056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A70F8" w:rsidRPr="00F15A09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A70F8" w:rsidRPr="00F15A09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A70F8" w:rsidRPr="00F15A09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A70F8" w:rsidRPr="00F15A09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A70F8" w:rsidRPr="00F15A09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F15A09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F15A09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F15A09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F15A09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A70F8" w:rsidRPr="00F15A09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F15A09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F15A09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Разработка грунта под водой водолазами с помощью грунтососов, группа грунтов 1</w:t>
            </w:r>
          </w:p>
          <w:p w:rsidR="00AA70F8" w:rsidRPr="00F15A09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15A09">
              <w:rPr>
                <w:rFonts w:ascii="Arial" w:hAnsi="Arial" w:cs="Arial"/>
              </w:rPr>
              <w:t>(единица измерения - 100 м</w:t>
            </w:r>
            <w:r w:rsidRPr="00F15A09">
              <w:rPr>
                <w:rFonts w:ascii="Arial" w:hAnsi="Arial" w:cs="Arial"/>
                <w:vertAlign w:val="superscript"/>
              </w:rPr>
              <w:t>3</w:t>
            </w:r>
            <w:r w:rsidRPr="00F15A09">
              <w:rPr>
                <w:rFonts w:ascii="Arial" w:hAnsi="Arial" w:cs="Arial"/>
              </w:rPr>
              <w:t xml:space="preserve"> грунта)</w:t>
            </w:r>
          </w:p>
        </w:tc>
      </w:tr>
      <w:tr w:rsidR="00AA70F8" w:rsidRPr="00F15A09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F15A09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F15A09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F15A09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F15A09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F15A09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F15A09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F15A09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A70F8" w:rsidRPr="00F15A09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F15A09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F15A09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F15A09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F15A09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38,23</w:t>
            </w:r>
          </w:p>
        </w:tc>
      </w:tr>
      <w:tr w:rsidR="00AA70F8" w:rsidRPr="00F15A09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F15A09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F15A09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F15A09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F15A09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124,14</w:t>
            </w:r>
          </w:p>
        </w:tc>
      </w:tr>
      <w:tr w:rsidR="00AA70F8" w:rsidRPr="00F15A09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F15A09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F15A09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F15A09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F15A09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F15A09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Водолазные станции на самоходном боте мощностью 110 (150) кВт (л. с) с компрессором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F15A09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F15A09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17,38</w:t>
            </w:r>
          </w:p>
        </w:tc>
      </w:tr>
      <w:tr w:rsidR="00AA70F8" w:rsidRPr="00F15A09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F15A09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F15A09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размыва и отсоса грунта гидравлические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F15A09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F15A09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19,86</w:t>
            </w:r>
          </w:p>
        </w:tc>
      </w:tr>
      <w:tr w:rsidR="00AA70F8" w:rsidRPr="00F15A09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F15A09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М240903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F15A09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Плавучие площадки сборно-разборные грузоподъемностью 13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F15A09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F15A09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19,86</w:t>
            </w:r>
          </w:p>
        </w:tc>
      </w:tr>
      <w:tr w:rsidR="00AA70F8" w:rsidRPr="00F15A09" w:rsidTr="0029056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F15A09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A70F8" w:rsidRPr="00F15A09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Разработка грунта под водой водолазами с помощью грунтососов, группа грунтов 2</w:t>
            </w:r>
          </w:p>
          <w:p w:rsidR="00AA70F8" w:rsidRPr="00F15A09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15A09">
              <w:rPr>
                <w:rFonts w:ascii="Arial" w:hAnsi="Arial" w:cs="Arial"/>
              </w:rPr>
              <w:t>(единица измерения - 100 м</w:t>
            </w:r>
            <w:r w:rsidRPr="00F15A09">
              <w:rPr>
                <w:rFonts w:ascii="Arial" w:hAnsi="Arial" w:cs="Arial"/>
                <w:vertAlign w:val="superscript"/>
              </w:rPr>
              <w:t>3</w:t>
            </w:r>
            <w:r w:rsidRPr="00F15A09">
              <w:rPr>
                <w:rFonts w:ascii="Arial" w:hAnsi="Arial" w:cs="Arial"/>
              </w:rPr>
              <w:t xml:space="preserve"> грунта)</w:t>
            </w:r>
          </w:p>
        </w:tc>
      </w:tr>
      <w:tr w:rsidR="00AA70F8" w:rsidRPr="00F15A09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F15A09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F15A09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F15A09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F15A09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F15A09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F15A09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F15A09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A70F8" w:rsidRPr="00F15A09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F15A09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F15A09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F15A09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F15A09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52,57</w:t>
            </w:r>
          </w:p>
        </w:tc>
      </w:tr>
      <w:tr w:rsidR="00AA70F8" w:rsidRPr="00F15A09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F15A09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F15A09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F15A09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F15A09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196,09</w:t>
            </w:r>
          </w:p>
        </w:tc>
      </w:tr>
      <w:tr w:rsidR="00AA70F8" w:rsidRPr="00F15A09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F15A09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F15A09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F15A09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F15A09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F15A09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Водолазные станции на самоходном боте мощностью 110 (150) кВт (л. с) с компрессором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F15A09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F15A09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23,58</w:t>
            </w:r>
          </w:p>
        </w:tc>
      </w:tr>
      <w:tr w:rsidR="00AA70F8" w:rsidRPr="00F15A09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F15A09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F15A09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размыва и отсоса грунта гидравлические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F15A09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F15A09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54,61</w:t>
            </w:r>
          </w:p>
        </w:tc>
      </w:tr>
      <w:tr w:rsidR="00AA70F8" w:rsidRPr="00F15A09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F15A09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М240903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F15A09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Плавучие площадки сборно-разборные грузоподъемностью 13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F15A09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F15A09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27,31</w:t>
            </w:r>
          </w:p>
        </w:tc>
      </w:tr>
      <w:tr w:rsidR="00AA70F8" w:rsidRPr="00F15A09" w:rsidTr="0029056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F15A09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A70F8" w:rsidRPr="00F15A09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Разработка грунта под водой водолазами с помощью грунтососов, группа грунтов 3</w:t>
            </w:r>
          </w:p>
          <w:p w:rsidR="00AA70F8" w:rsidRPr="00F15A09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15A09">
              <w:rPr>
                <w:rFonts w:ascii="Arial" w:hAnsi="Arial" w:cs="Arial"/>
              </w:rPr>
              <w:t>(единица измерения - 100 м</w:t>
            </w:r>
            <w:r w:rsidRPr="00F15A09">
              <w:rPr>
                <w:rFonts w:ascii="Arial" w:hAnsi="Arial" w:cs="Arial"/>
                <w:vertAlign w:val="superscript"/>
              </w:rPr>
              <w:t>3</w:t>
            </w:r>
            <w:r w:rsidRPr="00F15A09">
              <w:rPr>
                <w:rFonts w:ascii="Arial" w:hAnsi="Arial" w:cs="Arial"/>
              </w:rPr>
              <w:t xml:space="preserve"> грунта)</w:t>
            </w:r>
          </w:p>
        </w:tc>
      </w:tr>
      <w:tr w:rsidR="00AA70F8" w:rsidRPr="00F15A09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F15A09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F15A09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F15A09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F15A09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F15A09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F15A09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F15A09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A70F8" w:rsidRPr="00F15A09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F15A09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F15A09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F15A09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F15A09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76,47</w:t>
            </w:r>
          </w:p>
        </w:tc>
      </w:tr>
      <w:tr w:rsidR="00AA70F8" w:rsidRPr="00F15A09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F15A09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F15A09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F15A09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F15A09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287,94</w:t>
            </w:r>
          </w:p>
        </w:tc>
      </w:tr>
      <w:tr w:rsidR="00AA70F8" w:rsidRPr="00F15A09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F15A09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F15A09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F15A09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F15A09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F15A09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Водолазные станции на самоходном боте мощностью 110 (150) кВт (л. с) с компрессором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F15A09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F15A09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34,75</w:t>
            </w:r>
          </w:p>
        </w:tc>
      </w:tr>
      <w:tr w:rsidR="00AA70F8" w:rsidRPr="00F15A09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F15A09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F15A09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размыва и отсоса грунта гидравлические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F15A09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F15A09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79,44</w:t>
            </w:r>
          </w:p>
        </w:tc>
      </w:tr>
      <w:tr w:rsidR="00AA70F8" w:rsidRPr="00F15A09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F15A09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М240903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F15A09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Плавучие площадки сборно-разборные грузоподъемностью 13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F15A09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F15A09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39,72</w:t>
            </w:r>
          </w:p>
        </w:tc>
      </w:tr>
      <w:tr w:rsidR="00AA70F8" w:rsidRPr="00F15A09" w:rsidTr="0029056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F15A09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A70F8" w:rsidRPr="00F15A09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Разработка грунта под водой водолазами с помощью грунтососов, группа грунтов 4</w:t>
            </w:r>
          </w:p>
          <w:p w:rsidR="00AA70F8" w:rsidRPr="00F15A09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15A09">
              <w:rPr>
                <w:rFonts w:ascii="Arial" w:hAnsi="Arial" w:cs="Arial"/>
              </w:rPr>
              <w:t>(единица измерения - 100 м</w:t>
            </w:r>
            <w:r w:rsidRPr="00F15A09">
              <w:rPr>
                <w:rFonts w:ascii="Arial" w:hAnsi="Arial" w:cs="Arial"/>
                <w:vertAlign w:val="superscript"/>
              </w:rPr>
              <w:t>3</w:t>
            </w:r>
            <w:r w:rsidRPr="00F15A09">
              <w:rPr>
                <w:rFonts w:ascii="Arial" w:hAnsi="Arial" w:cs="Arial"/>
              </w:rPr>
              <w:t xml:space="preserve"> грунта)</w:t>
            </w:r>
          </w:p>
        </w:tc>
      </w:tr>
      <w:tr w:rsidR="00AA70F8" w:rsidRPr="00F15A09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F15A09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F15A09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F15A09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F15A09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F15A09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F15A09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F15A09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A70F8" w:rsidRPr="00F15A09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F15A09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F15A09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F15A09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F15A09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97,97</w:t>
            </w:r>
          </w:p>
        </w:tc>
      </w:tr>
      <w:tr w:rsidR="00AA70F8" w:rsidRPr="00F15A09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F15A09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F15A09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F15A09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F15A09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369,86</w:t>
            </w:r>
          </w:p>
        </w:tc>
      </w:tr>
      <w:tr w:rsidR="00AA70F8" w:rsidRPr="00F15A09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F15A09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F15A09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F15A09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F15A09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F15A09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Водолазные станции на самоходном боте мощностью 110 (150) кВт (л. с) с компрессором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F15A09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F15A09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44,68</w:t>
            </w:r>
          </w:p>
        </w:tc>
      </w:tr>
      <w:tr w:rsidR="00AA70F8" w:rsidRPr="00F15A09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F15A09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F15A09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размыва и отсоса грунта гидравлические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F15A09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F15A09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101,78</w:t>
            </w:r>
          </w:p>
        </w:tc>
      </w:tr>
      <w:tr w:rsidR="00AA70F8" w:rsidRPr="00F15A09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F15A09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М240903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F15A09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Плавучие площадки сборно-разборные грузоподъемностью 13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F15A09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F15A09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50,89</w:t>
            </w:r>
          </w:p>
        </w:tc>
      </w:tr>
      <w:tr w:rsidR="00AA70F8" w:rsidRPr="00F15A09" w:rsidTr="0029056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F15A09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Е44-6-5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A70F8" w:rsidRPr="00F15A09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Разработка грунта под водой водолазами с помощью грунтососов, группа грунтов 5</w:t>
            </w:r>
          </w:p>
          <w:p w:rsidR="00AA70F8" w:rsidRPr="00F15A09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15A09">
              <w:rPr>
                <w:rFonts w:ascii="Arial" w:hAnsi="Arial" w:cs="Arial"/>
              </w:rPr>
              <w:t>(единица измерения - 100 м</w:t>
            </w:r>
            <w:r w:rsidRPr="00F15A09">
              <w:rPr>
                <w:rFonts w:ascii="Arial" w:hAnsi="Arial" w:cs="Arial"/>
                <w:vertAlign w:val="superscript"/>
              </w:rPr>
              <w:t>3</w:t>
            </w:r>
            <w:r w:rsidRPr="00F15A09">
              <w:rPr>
                <w:rFonts w:ascii="Arial" w:hAnsi="Arial" w:cs="Arial"/>
              </w:rPr>
              <w:t xml:space="preserve"> грунта)</w:t>
            </w:r>
          </w:p>
        </w:tc>
      </w:tr>
      <w:tr w:rsidR="00AA70F8" w:rsidRPr="00F15A09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F15A09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F15A09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F15A09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F15A09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F15A09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F15A09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F15A09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A70F8" w:rsidRPr="00F15A09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F15A09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F15A09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F15A09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F15A09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119</w:t>
            </w:r>
          </w:p>
        </w:tc>
      </w:tr>
      <w:tr w:rsidR="00AA70F8" w:rsidRPr="00F15A09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F15A09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F15A09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F15A09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F15A09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451,78</w:t>
            </w:r>
          </w:p>
        </w:tc>
      </w:tr>
      <w:tr w:rsidR="00AA70F8" w:rsidRPr="00F15A09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F15A09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F15A09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F15A09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F15A09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F15A09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Водолазные станции на самоходном боте мощностью 110 (150) кВт (л. с) с компрессором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F15A09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F15A09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54,61</w:t>
            </w:r>
          </w:p>
        </w:tc>
      </w:tr>
      <w:tr w:rsidR="00AA70F8" w:rsidRPr="00F15A09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F15A09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F15A09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размыва и отсоса грунта гидравлические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F15A09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F15A09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124,12</w:t>
            </w:r>
          </w:p>
        </w:tc>
      </w:tr>
      <w:tr w:rsidR="00AA70F8" w:rsidRPr="00F15A09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F15A09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М240903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F15A09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Плавучие площадки сборно-разборные грузоподъемностью 13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F15A09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F15A09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62,06</w:t>
            </w:r>
          </w:p>
        </w:tc>
      </w:tr>
      <w:tr w:rsidR="00AA70F8" w:rsidRPr="00F15A09" w:rsidTr="0029056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F15A09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Е44-6-6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A70F8" w:rsidRPr="00F15A09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Разработка грунта под водой водолазами с помощью грунтососов, группа грунтов 6</w:t>
            </w:r>
          </w:p>
          <w:p w:rsidR="00AA70F8" w:rsidRPr="00F15A09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15A09">
              <w:rPr>
                <w:rFonts w:ascii="Arial" w:hAnsi="Arial" w:cs="Arial"/>
              </w:rPr>
              <w:t>(единица измерения - 100 м</w:t>
            </w:r>
            <w:r w:rsidRPr="00F15A09">
              <w:rPr>
                <w:rFonts w:ascii="Arial" w:hAnsi="Arial" w:cs="Arial"/>
                <w:vertAlign w:val="superscript"/>
              </w:rPr>
              <w:t>3</w:t>
            </w:r>
            <w:r w:rsidRPr="00F15A09">
              <w:rPr>
                <w:rFonts w:ascii="Arial" w:hAnsi="Arial" w:cs="Arial"/>
              </w:rPr>
              <w:t xml:space="preserve"> грунта)</w:t>
            </w:r>
          </w:p>
        </w:tc>
      </w:tr>
      <w:tr w:rsidR="00AA70F8" w:rsidRPr="00F15A09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F15A09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F15A09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F15A09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F15A09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F15A09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F15A09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F15A09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A70F8" w:rsidRPr="00F15A09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F15A09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F15A09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F15A09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F15A09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136</w:t>
            </w:r>
          </w:p>
        </w:tc>
      </w:tr>
      <w:tr w:rsidR="00AA70F8" w:rsidRPr="00F15A09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F15A09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F15A09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F15A09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F15A09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513,86</w:t>
            </w:r>
          </w:p>
        </w:tc>
      </w:tr>
      <w:tr w:rsidR="00AA70F8" w:rsidRPr="00F15A09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F15A09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F15A09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F15A09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F15A09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F15A09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Водолазные станции на самоходном боте мощностью 110 (150) кВт (л. с) с компрессором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F15A09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F15A09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62,06</w:t>
            </w:r>
          </w:p>
        </w:tc>
      </w:tr>
      <w:tr w:rsidR="00AA70F8" w:rsidRPr="00F15A09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F15A09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F15A09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размыва и отсоса грунта гидравлические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F15A09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F15A09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141,5</w:t>
            </w:r>
          </w:p>
        </w:tc>
      </w:tr>
      <w:tr w:rsidR="00AA70F8" w:rsidRPr="00F15A09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F15A09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М240903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F15A09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Плавучие площадки сборно-разборные грузоподъемностью 13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F15A09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F15A09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70,75</w:t>
            </w:r>
          </w:p>
        </w:tc>
      </w:tr>
    </w:tbl>
    <w:p w:rsidR="00AA70F8" w:rsidRPr="00F15A09" w:rsidRDefault="00AA70F8" w:rsidP="00AA70F8">
      <w:pPr>
        <w:pStyle w:val="a5"/>
        <w:rPr>
          <w:rFonts w:ascii="Arial" w:hAnsi="Arial" w:cs="Arial"/>
          <w:b/>
          <w:sz w:val="2"/>
        </w:rPr>
      </w:pPr>
    </w:p>
    <w:p w:rsidR="00AA70F8" w:rsidRPr="00BA1F1B" w:rsidRDefault="00AA70F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A70F8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Pr="00944C1D" w:rsidRDefault="00AA70F8" w:rsidP="0029056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44-7. Разработка грунта под водой водолазами с помощью пневматических отбойных молотков</w:t>
            </w:r>
          </w:p>
        </w:tc>
      </w:tr>
      <w:tr w:rsidR="00AA70F8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A70F8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A70F8" w:rsidRPr="00944C1D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Pr="00944C1D" w:rsidRDefault="00AA70F8" w:rsidP="0029056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подача водолазу пневматического отбойного молотка и забалластированного шланга от гидромонитора с насадком;</w:t>
            </w:r>
          </w:p>
        </w:tc>
      </w:tr>
      <w:tr w:rsidR="00AA70F8" w:rsidRPr="00944C1D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обследование и подготовка участка работ;</w:t>
            </w:r>
          </w:p>
        </w:tc>
      </w:tr>
      <w:tr w:rsidR="00AA70F8" w:rsidRPr="00944C1D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разработка траншеи или котлована;</w:t>
            </w:r>
          </w:p>
        </w:tc>
      </w:tr>
      <w:tr w:rsidR="00AA70F8" w:rsidRPr="00944C1D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отмыв мелких фракций разрыхленного грунта из забоя гидромонитором.</w:t>
            </w:r>
          </w:p>
        </w:tc>
      </w:tr>
      <w:tr w:rsidR="00AA70F8" w:rsidRPr="00944C1D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A70F8" w:rsidRDefault="00AA70F8" w:rsidP="00AA70F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A70F8" w:rsidRPr="00944C1D" w:rsidTr="0029056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A70F8" w:rsidRPr="00944C1D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A70F8" w:rsidRPr="00944C1D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A70F8" w:rsidRPr="00944C1D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A70F8" w:rsidRPr="00944C1D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A70F8" w:rsidRPr="00944C1D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44C1D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44C1D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44C1D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44C1D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A70F8" w:rsidRPr="00944C1D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44C1D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44C1D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Разработка грунта под водой водолазами с помощью пневматических отбойных молотков, группа грунтов 4</w:t>
            </w:r>
          </w:p>
          <w:p w:rsidR="00AA70F8" w:rsidRPr="00944C1D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44C1D">
              <w:rPr>
                <w:rFonts w:ascii="Arial" w:hAnsi="Arial" w:cs="Arial"/>
              </w:rPr>
              <w:t>(единица измерения - м</w:t>
            </w:r>
            <w:r w:rsidRPr="00944C1D">
              <w:rPr>
                <w:rFonts w:ascii="Arial" w:hAnsi="Arial" w:cs="Arial"/>
                <w:vertAlign w:val="superscript"/>
              </w:rPr>
              <w:t>3</w:t>
            </w:r>
            <w:r w:rsidRPr="00944C1D">
              <w:rPr>
                <w:rFonts w:ascii="Arial" w:hAnsi="Arial" w:cs="Arial"/>
              </w:rPr>
              <w:t xml:space="preserve"> грунта)</w:t>
            </w:r>
          </w:p>
        </w:tc>
      </w:tr>
      <w:tr w:rsidR="00AA70F8" w:rsidRPr="00944C1D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44C1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44C1D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944C1D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44C1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44C1D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44C1D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44C1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A70F8" w:rsidRPr="00944C1D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44C1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44C1D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44C1D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44C1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25,09</w:t>
            </w:r>
          </w:p>
        </w:tc>
      </w:tr>
      <w:tr w:rsidR="00AA70F8" w:rsidRPr="00944C1D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44C1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44C1D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44C1D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44C1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61,68</w:t>
            </w:r>
          </w:p>
        </w:tc>
      </w:tr>
      <w:tr w:rsidR="00AA70F8" w:rsidRPr="00944C1D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44C1D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44C1D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944C1D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44C1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44C1D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944C1D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44C1D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44C1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7,57</w:t>
            </w:r>
          </w:p>
        </w:tc>
      </w:tr>
      <w:tr w:rsidR="00AA70F8" w:rsidRPr="00944C1D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44C1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44C1D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Водолазные станции на самоходном боте мощностью 110 (150) кВт (л. с) с компрессором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44C1D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44C1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7,57</w:t>
            </w:r>
          </w:p>
        </w:tc>
      </w:tr>
      <w:tr w:rsidR="00AA70F8" w:rsidRPr="00944C1D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44C1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44C1D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размыва и отсоса грунта гидравлические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44C1D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44C1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8,69</w:t>
            </w:r>
          </w:p>
        </w:tc>
      </w:tr>
      <w:tr w:rsidR="00AA70F8" w:rsidRPr="00944C1D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44C1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М240904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44C1D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Плавучие площадки сборно-разборные грузоподъемностью 29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44C1D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44C1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8,69</w:t>
            </w:r>
          </w:p>
        </w:tc>
      </w:tr>
      <w:tr w:rsidR="00AA70F8" w:rsidRPr="00944C1D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44C1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44C1D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44C1D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44C1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7,57</w:t>
            </w:r>
          </w:p>
        </w:tc>
      </w:tr>
      <w:tr w:rsidR="00AA70F8" w:rsidRPr="00944C1D" w:rsidTr="0029056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44C1D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A70F8" w:rsidRPr="00944C1D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Разработка грунта под водой водолазами с помощью пневматических отбойных молотков, группа грунтов 5</w:t>
            </w:r>
          </w:p>
          <w:p w:rsidR="00AA70F8" w:rsidRPr="00944C1D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44C1D">
              <w:rPr>
                <w:rFonts w:ascii="Arial" w:hAnsi="Arial" w:cs="Arial"/>
              </w:rPr>
              <w:t>(единица измерения - м</w:t>
            </w:r>
            <w:r w:rsidRPr="00944C1D">
              <w:rPr>
                <w:rFonts w:ascii="Arial" w:hAnsi="Arial" w:cs="Arial"/>
                <w:vertAlign w:val="superscript"/>
              </w:rPr>
              <w:t>3</w:t>
            </w:r>
            <w:r w:rsidRPr="00944C1D">
              <w:rPr>
                <w:rFonts w:ascii="Arial" w:hAnsi="Arial" w:cs="Arial"/>
              </w:rPr>
              <w:t xml:space="preserve"> грунта)</w:t>
            </w:r>
          </w:p>
        </w:tc>
      </w:tr>
      <w:tr w:rsidR="00AA70F8" w:rsidRPr="00944C1D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44C1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44C1D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944C1D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44C1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44C1D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44C1D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44C1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A70F8" w:rsidRPr="00944C1D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44C1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44C1D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44C1D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44C1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31,18</w:t>
            </w:r>
          </w:p>
        </w:tc>
      </w:tr>
      <w:tr w:rsidR="00AA70F8" w:rsidRPr="00944C1D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44C1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44C1D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44C1D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44C1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76,81</w:t>
            </w:r>
          </w:p>
        </w:tc>
      </w:tr>
      <w:tr w:rsidR="00AA70F8" w:rsidRPr="00944C1D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44C1D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44C1D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944C1D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44C1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44C1D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944C1D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44C1D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44C1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9,43</w:t>
            </w:r>
          </w:p>
        </w:tc>
      </w:tr>
      <w:tr w:rsidR="00AA70F8" w:rsidRPr="00944C1D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44C1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44C1D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Водолазные станции на самоходном боте мощностью 110 (150) кВт (л. с) с компрессором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44C1D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44C1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9,43</w:t>
            </w:r>
          </w:p>
        </w:tc>
      </w:tr>
      <w:tr w:rsidR="00AA70F8" w:rsidRPr="00944C1D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44C1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44C1D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размыва и отсоса грунта гидравлические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44C1D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44C1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10,8</w:t>
            </w:r>
          </w:p>
        </w:tc>
      </w:tr>
      <w:tr w:rsidR="00AA70F8" w:rsidRPr="00944C1D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44C1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М240904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44C1D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Плавучие площадки сборно-разборные грузоподъемностью 29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44C1D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44C1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10,8</w:t>
            </w:r>
          </w:p>
        </w:tc>
      </w:tr>
      <w:tr w:rsidR="00AA70F8" w:rsidRPr="00944C1D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44C1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44C1D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44C1D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44C1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9,43</w:t>
            </w:r>
          </w:p>
        </w:tc>
      </w:tr>
      <w:tr w:rsidR="00AA70F8" w:rsidRPr="00944C1D" w:rsidTr="0029056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44C1D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A70F8" w:rsidRPr="00944C1D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Разработка грунта под водой водолазами с помощью пневматических отбойных молотков, группа грунтов 6</w:t>
            </w:r>
          </w:p>
          <w:p w:rsidR="00AA70F8" w:rsidRPr="00944C1D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44C1D">
              <w:rPr>
                <w:rFonts w:ascii="Arial" w:hAnsi="Arial" w:cs="Arial"/>
              </w:rPr>
              <w:t>(единица измерения - м</w:t>
            </w:r>
            <w:r w:rsidRPr="00944C1D">
              <w:rPr>
                <w:rFonts w:ascii="Arial" w:hAnsi="Arial" w:cs="Arial"/>
                <w:vertAlign w:val="superscript"/>
              </w:rPr>
              <w:t>3</w:t>
            </w:r>
            <w:r w:rsidRPr="00944C1D">
              <w:rPr>
                <w:rFonts w:ascii="Arial" w:hAnsi="Arial" w:cs="Arial"/>
              </w:rPr>
              <w:t xml:space="preserve"> грунта)</w:t>
            </w:r>
          </w:p>
        </w:tc>
      </w:tr>
      <w:tr w:rsidR="00AA70F8" w:rsidRPr="00944C1D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44C1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44C1D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944C1D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44C1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44C1D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44C1D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44C1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A70F8" w:rsidRPr="00944C1D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44C1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44C1D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44C1D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44C1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45,6</w:t>
            </w:r>
          </w:p>
        </w:tc>
      </w:tr>
      <w:tr w:rsidR="00AA70F8" w:rsidRPr="00944C1D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44C1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44C1D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44C1D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44C1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116,1</w:t>
            </w:r>
          </w:p>
        </w:tc>
      </w:tr>
      <w:tr w:rsidR="00AA70F8" w:rsidRPr="00944C1D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44C1D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44C1D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944C1D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44C1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44C1D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944C1D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44C1D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44C1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14,28</w:t>
            </w:r>
          </w:p>
        </w:tc>
      </w:tr>
      <w:tr w:rsidR="00AA70F8" w:rsidRPr="00944C1D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44C1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М240200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44C1D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Водолазные станции на самоходном боте мощностью 110 (150) кВт (л. с) с компрессором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44C1D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44C1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14,28</w:t>
            </w:r>
          </w:p>
        </w:tc>
      </w:tr>
      <w:tr w:rsidR="00AA70F8" w:rsidRPr="00944C1D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44C1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44C1D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размыва и отсоса грунта гидравлические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44C1D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44C1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16,14</w:t>
            </w:r>
          </w:p>
        </w:tc>
      </w:tr>
      <w:tr w:rsidR="00AA70F8" w:rsidRPr="00944C1D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44C1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М240904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44C1D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Плавучие площадки сборно-разборные грузоподъемностью 29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44C1D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44C1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16,14</w:t>
            </w:r>
          </w:p>
        </w:tc>
      </w:tr>
      <w:tr w:rsidR="00AA70F8" w:rsidRPr="00944C1D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44C1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44C1D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44C1D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44C1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14,28</w:t>
            </w:r>
          </w:p>
        </w:tc>
      </w:tr>
      <w:tr w:rsidR="00AA70F8" w:rsidRPr="00944C1D" w:rsidTr="0029056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44C1D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Е44-7-4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A70F8" w:rsidRPr="00944C1D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Разработка грунта под водой водолазами с помощью пневматических отбойных молотков, группа грунтов 7</w:t>
            </w:r>
          </w:p>
          <w:p w:rsidR="00AA70F8" w:rsidRPr="00944C1D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44C1D">
              <w:rPr>
                <w:rFonts w:ascii="Arial" w:hAnsi="Arial" w:cs="Arial"/>
              </w:rPr>
              <w:t>(единица измерения - м</w:t>
            </w:r>
            <w:r w:rsidRPr="00944C1D">
              <w:rPr>
                <w:rFonts w:ascii="Arial" w:hAnsi="Arial" w:cs="Arial"/>
                <w:vertAlign w:val="superscript"/>
              </w:rPr>
              <w:t>3</w:t>
            </w:r>
            <w:r w:rsidRPr="00944C1D">
              <w:rPr>
                <w:rFonts w:ascii="Arial" w:hAnsi="Arial" w:cs="Arial"/>
              </w:rPr>
              <w:t xml:space="preserve"> грунта)</w:t>
            </w:r>
          </w:p>
        </w:tc>
      </w:tr>
      <w:tr w:rsidR="00AA70F8" w:rsidRPr="00944C1D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44C1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44C1D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944C1D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44C1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44C1D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44C1D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44C1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A70F8" w:rsidRPr="00944C1D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44C1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44C1D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44C1D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44C1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59,14</w:t>
            </w:r>
          </w:p>
        </w:tc>
      </w:tr>
      <w:tr w:rsidR="00AA70F8" w:rsidRPr="00944C1D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44C1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44C1D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44C1D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44C1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146,48</w:t>
            </w:r>
          </w:p>
        </w:tc>
      </w:tr>
      <w:tr w:rsidR="00AA70F8" w:rsidRPr="00944C1D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44C1D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44C1D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944C1D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44C1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44C1D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944C1D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44C1D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44C1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</w:tr>
      <w:tr w:rsidR="00AA70F8" w:rsidRPr="00944C1D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44C1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44C1D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Водолазные станции на самоходном боте мощностью 110 (150) кВт (л. с) с компрессором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44C1D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44C1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</w:tr>
      <w:tr w:rsidR="00AA70F8" w:rsidRPr="00944C1D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44C1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44C1D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размыва и отсоса грунта гидравлические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44C1D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44C1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20,48</w:t>
            </w:r>
          </w:p>
        </w:tc>
      </w:tr>
      <w:tr w:rsidR="00AA70F8" w:rsidRPr="00944C1D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44C1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М240904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44C1D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Плавучие площадки сборно-разборные грузоподъемностью 29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44C1D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44C1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20,48</w:t>
            </w:r>
          </w:p>
        </w:tc>
      </w:tr>
      <w:tr w:rsidR="00AA70F8" w:rsidRPr="00944C1D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44C1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44C1D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44C1D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44C1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</w:tr>
    </w:tbl>
    <w:p w:rsidR="00AA70F8" w:rsidRPr="00944C1D" w:rsidRDefault="00AA70F8" w:rsidP="00AA70F8">
      <w:pPr>
        <w:pStyle w:val="a5"/>
        <w:rPr>
          <w:rFonts w:ascii="Arial" w:hAnsi="Arial" w:cs="Arial"/>
          <w:b/>
          <w:sz w:val="2"/>
        </w:rPr>
      </w:pPr>
    </w:p>
    <w:p w:rsidR="00AA70F8" w:rsidRPr="00BA1F1B" w:rsidRDefault="00AA70F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A70F8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Pr="00583666" w:rsidRDefault="00AA70F8" w:rsidP="0029056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44-8. Разработка грунта под водой гидромониторно-эжекторным снарядом ГТЗ (на размыв)</w:t>
            </w:r>
          </w:p>
        </w:tc>
      </w:tr>
      <w:tr w:rsidR="00AA70F8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A70F8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A70F8" w:rsidRPr="00583666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Pr="00583666" w:rsidRDefault="00AA70F8" w:rsidP="0029056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снаряда в створе;</w:t>
            </w:r>
          </w:p>
        </w:tc>
      </w:tr>
      <w:tr w:rsidR="00AA70F8" w:rsidRPr="00583666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разработка траншеи;</w:t>
            </w:r>
          </w:p>
        </w:tc>
      </w:tr>
      <w:tr w:rsidR="00AA70F8" w:rsidRPr="00583666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снятие снаряда со створа и отвод его к берегу.</w:t>
            </w:r>
          </w:p>
        </w:tc>
      </w:tr>
      <w:tr w:rsidR="00AA70F8" w:rsidRPr="00583666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A70F8" w:rsidRDefault="00AA70F8" w:rsidP="00AA70F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A70F8" w:rsidRPr="00583666" w:rsidTr="0029056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A70F8" w:rsidRPr="00583666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A70F8" w:rsidRPr="00583666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A70F8" w:rsidRPr="00583666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A70F8" w:rsidRPr="00583666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A70F8" w:rsidRPr="0058366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83666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83666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83666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83666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A70F8" w:rsidRPr="0058366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8366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8366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Разработка грунта под водой гидромониторно-эжекторным снарядом ГТЗ (на размыв), группа грунтов 1, в траншеях глубиной до 2 м</w:t>
            </w:r>
          </w:p>
          <w:p w:rsidR="00AA70F8" w:rsidRPr="0058366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83666">
              <w:rPr>
                <w:rFonts w:ascii="Arial" w:hAnsi="Arial" w:cs="Arial"/>
              </w:rPr>
              <w:t>(единица измерения - 100 м</w:t>
            </w:r>
            <w:r w:rsidRPr="00583666">
              <w:rPr>
                <w:rFonts w:ascii="Arial" w:hAnsi="Arial" w:cs="Arial"/>
                <w:vertAlign w:val="superscript"/>
              </w:rPr>
              <w:t>3</w:t>
            </w:r>
            <w:r w:rsidRPr="00583666">
              <w:rPr>
                <w:rFonts w:ascii="Arial" w:hAnsi="Arial" w:cs="Arial"/>
              </w:rPr>
              <w:t xml:space="preserve"> грунта)</w:t>
            </w:r>
          </w:p>
        </w:tc>
      </w:tr>
      <w:tr w:rsidR="00AA70F8" w:rsidRPr="0058366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8366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8366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58366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8366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8366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8366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8366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83,02</w:t>
            </w:r>
          </w:p>
        </w:tc>
      </w:tr>
      <w:tr w:rsidR="00AA70F8" w:rsidRPr="0058366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8366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8366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58366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8366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8366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Буксиры 110 (150)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8366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8366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6,61</w:t>
            </w:r>
          </w:p>
        </w:tc>
      </w:tr>
      <w:tr w:rsidR="00AA70F8" w:rsidRPr="0058366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8366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8366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Гидромониторно-эжекторные снаряды для разработки подводных траншей производительностью 26,5 м</w:t>
            </w:r>
            <w:r w:rsidRPr="00583666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 (при работе на размыв), 37 м</w:t>
            </w:r>
            <w:r w:rsidRPr="00583666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 (при работе на отсос)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8366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8366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6,61</w:t>
            </w:r>
          </w:p>
        </w:tc>
      </w:tr>
      <w:tr w:rsidR="00AA70F8" w:rsidRPr="00583666" w:rsidTr="0029056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8366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A70F8" w:rsidRPr="0058366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Разработка грунта под водой гидромониторно-эжекторным снарядом ГТЗ (на размыв), группа грунтов 2, в траншеях глубиной до 2 м</w:t>
            </w:r>
          </w:p>
          <w:p w:rsidR="00AA70F8" w:rsidRPr="0058366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83666">
              <w:rPr>
                <w:rFonts w:ascii="Arial" w:hAnsi="Arial" w:cs="Arial"/>
              </w:rPr>
              <w:t>(единица измерения - 100 м</w:t>
            </w:r>
            <w:r w:rsidRPr="00583666">
              <w:rPr>
                <w:rFonts w:ascii="Arial" w:hAnsi="Arial" w:cs="Arial"/>
                <w:vertAlign w:val="superscript"/>
              </w:rPr>
              <w:t>3</w:t>
            </w:r>
            <w:r w:rsidRPr="00583666">
              <w:rPr>
                <w:rFonts w:ascii="Arial" w:hAnsi="Arial" w:cs="Arial"/>
              </w:rPr>
              <w:t xml:space="preserve"> грунта)</w:t>
            </w:r>
          </w:p>
        </w:tc>
      </w:tr>
      <w:tr w:rsidR="00AA70F8" w:rsidRPr="0058366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8366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8366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58366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8366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8366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8366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8366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98,09</w:t>
            </w:r>
          </w:p>
        </w:tc>
      </w:tr>
      <w:tr w:rsidR="00AA70F8" w:rsidRPr="0058366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8366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8366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58366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8366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8366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Буксиры 110 (150)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8366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8366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7,81</w:t>
            </w:r>
          </w:p>
        </w:tc>
      </w:tr>
      <w:tr w:rsidR="00AA70F8" w:rsidRPr="0058366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8366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8366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Гидромониторно-эжекторные снаряды для разработки подводных траншей производительностью 26,5 м</w:t>
            </w:r>
            <w:r w:rsidRPr="00583666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 (при работе на размыв), 37 м</w:t>
            </w:r>
            <w:r w:rsidRPr="00583666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 (при работе на отсос)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8366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8366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7,81</w:t>
            </w:r>
          </w:p>
        </w:tc>
      </w:tr>
      <w:tr w:rsidR="00AA70F8" w:rsidRPr="00583666" w:rsidTr="0029056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8366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A70F8" w:rsidRPr="0058366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Разработка грунта под водой гидромониторно-эжекторным снарядом ГТЗ (на размыв), группа грунтов 3, в траншеях глубиной до 2 м</w:t>
            </w:r>
          </w:p>
          <w:p w:rsidR="00AA70F8" w:rsidRPr="0058366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83666">
              <w:rPr>
                <w:rFonts w:ascii="Arial" w:hAnsi="Arial" w:cs="Arial"/>
              </w:rPr>
              <w:t>(единица измерения - 100 м</w:t>
            </w:r>
            <w:r w:rsidRPr="00583666">
              <w:rPr>
                <w:rFonts w:ascii="Arial" w:hAnsi="Arial" w:cs="Arial"/>
                <w:vertAlign w:val="superscript"/>
              </w:rPr>
              <w:t>3</w:t>
            </w:r>
            <w:r w:rsidRPr="00583666">
              <w:rPr>
                <w:rFonts w:ascii="Arial" w:hAnsi="Arial" w:cs="Arial"/>
              </w:rPr>
              <w:t xml:space="preserve"> грунта)</w:t>
            </w:r>
          </w:p>
        </w:tc>
      </w:tr>
      <w:tr w:rsidR="00AA70F8" w:rsidRPr="0058366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8366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8366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58366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8366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8366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8366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8366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116,93</w:t>
            </w:r>
          </w:p>
        </w:tc>
      </w:tr>
      <w:tr w:rsidR="00AA70F8" w:rsidRPr="0058366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8366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8366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58366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8366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8366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Буксиры 110 (150)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8366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8366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9,31</w:t>
            </w:r>
          </w:p>
        </w:tc>
      </w:tr>
      <w:tr w:rsidR="00AA70F8" w:rsidRPr="0058366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8366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8366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Гидромониторно-эжекторные снаряды для разработки подводных траншей производительностью 26,5 м</w:t>
            </w:r>
            <w:r w:rsidRPr="00583666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 (при работе на размыв), 37 м</w:t>
            </w:r>
            <w:r w:rsidRPr="00583666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 (при работе на отсос)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8366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8366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9,31</w:t>
            </w:r>
          </w:p>
        </w:tc>
      </w:tr>
      <w:tr w:rsidR="00AA70F8" w:rsidRPr="00583666" w:rsidTr="0029056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8366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Е44-8-4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A70F8" w:rsidRPr="0058366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Разработка грунта под водой гидромониторно-эжекторным снарядом ГТЗ (на размыв), группа грунтов 4, в траншеях глубиной до 2 м</w:t>
            </w:r>
          </w:p>
          <w:p w:rsidR="00AA70F8" w:rsidRPr="0058366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83666">
              <w:rPr>
                <w:rFonts w:ascii="Arial" w:hAnsi="Arial" w:cs="Arial"/>
              </w:rPr>
              <w:t>(единица измерения - 100 м</w:t>
            </w:r>
            <w:r w:rsidRPr="00583666">
              <w:rPr>
                <w:rFonts w:ascii="Arial" w:hAnsi="Arial" w:cs="Arial"/>
                <w:vertAlign w:val="superscript"/>
              </w:rPr>
              <w:t>3</w:t>
            </w:r>
            <w:r w:rsidRPr="00583666">
              <w:rPr>
                <w:rFonts w:ascii="Arial" w:hAnsi="Arial" w:cs="Arial"/>
              </w:rPr>
              <w:t xml:space="preserve"> грунта)</w:t>
            </w:r>
          </w:p>
        </w:tc>
      </w:tr>
      <w:tr w:rsidR="00AA70F8" w:rsidRPr="0058366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8366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8366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58366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8366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8366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8366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8366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154,61</w:t>
            </w:r>
          </w:p>
        </w:tc>
      </w:tr>
      <w:tr w:rsidR="00AA70F8" w:rsidRPr="0058366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8366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8366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58366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8366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8366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Буксиры 110 (150)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8366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8366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12,31</w:t>
            </w:r>
          </w:p>
        </w:tc>
      </w:tr>
      <w:tr w:rsidR="00AA70F8" w:rsidRPr="0058366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8366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8366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Гидромониторно-эжекторные снаряды для разработки подводных траншей производительностью 26,5 м</w:t>
            </w:r>
            <w:r w:rsidRPr="00583666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 (при работе на размыв), 37 м</w:t>
            </w:r>
            <w:r w:rsidRPr="00583666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 (при работе на отсос)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8366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8366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12,31</w:t>
            </w:r>
          </w:p>
        </w:tc>
      </w:tr>
      <w:tr w:rsidR="00AA70F8" w:rsidRPr="00583666" w:rsidTr="0029056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8366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Е44-8-5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A70F8" w:rsidRPr="0058366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Разработка грунта под водой гидромониторно-эжекторным снарядом ГТЗ (на размыв), группа грунтов 5, в траншеях глубиной до 2 м</w:t>
            </w:r>
          </w:p>
          <w:p w:rsidR="00AA70F8" w:rsidRPr="0058366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83666">
              <w:rPr>
                <w:rFonts w:ascii="Arial" w:hAnsi="Arial" w:cs="Arial"/>
              </w:rPr>
              <w:t>(единица измерения - 100 м</w:t>
            </w:r>
            <w:r w:rsidRPr="00583666">
              <w:rPr>
                <w:rFonts w:ascii="Arial" w:hAnsi="Arial" w:cs="Arial"/>
                <w:vertAlign w:val="superscript"/>
              </w:rPr>
              <w:t>3</w:t>
            </w:r>
            <w:r w:rsidRPr="00583666">
              <w:rPr>
                <w:rFonts w:ascii="Arial" w:hAnsi="Arial" w:cs="Arial"/>
              </w:rPr>
              <w:t xml:space="preserve"> грунта)</w:t>
            </w:r>
          </w:p>
        </w:tc>
      </w:tr>
      <w:tr w:rsidR="00AA70F8" w:rsidRPr="0058366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8366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8366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58366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8366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8366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8366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8366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188,65</w:t>
            </w:r>
          </w:p>
        </w:tc>
      </w:tr>
      <w:tr w:rsidR="00AA70F8" w:rsidRPr="0058366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8366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8366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58366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8366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8366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Буксиры 110 (150)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8366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8366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15,02</w:t>
            </w:r>
          </w:p>
        </w:tc>
      </w:tr>
      <w:tr w:rsidR="00AA70F8" w:rsidRPr="0058366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8366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М240301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8366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Гидромониторно-эжекторные снаряды для разработки подводных траншей производительностью 26,5 м</w:t>
            </w:r>
            <w:r w:rsidRPr="00583666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 (при работе на размыв), 37 м</w:t>
            </w:r>
            <w:r w:rsidRPr="00583666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 (при работе на отсос)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8366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8366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15,02</w:t>
            </w:r>
          </w:p>
        </w:tc>
      </w:tr>
      <w:tr w:rsidR="00AA70F8" w:rsidRPr="00583666" w:rsidTr="0029056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8366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Е44-8-6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A70F8" w:rsidRPr="0058366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Разработка грунта под водой гидромониторно-эжекторным снарядом ГТЗ (на размыв), группа грунтов 6, в траншеях глубиной до 2 м</w:t>
            </w:r>
          </w:p>
          <w:p w:rsidR="00AA70F8" w:rsidRPr="0058366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83666">
              <w:rPr>
                <w:rFonts w:ascii="Arial" w:hAnsi="Arial" w:cs="Arial"/>
              </w:rPr>
              <w:t>(единица измерения - 100 м</w:t>
            </w:r>
            <w:r w:rsidRPr="00583666">
              <w:rPr>
                <w:rFonts w:ascii="Arial" w:hAnsi="Arial" w:cs="Arial"/>
                <w:vertAlign w:val="superscript"/>
              </w:rPr>
              <w:t>3</w:t>
            </w:r>
            <w:r w:rsidRPr="00583666">
              <w:rPr>
                <w:rFonts w:ascii="Arial" w:hAnsi="Arial" w:cs="Arial"/>
              </w:rPr>
              <w:t xml:space="preserve"> грунта)</w:t>
            </w:r>
          </w:p>
        </w:tc>
      </w:tr>
      <w:tr w:rsidR="00AA70F8" w:rsidRPr="0058366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8366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8366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58366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8366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8366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8366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8366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254,72</w:t>
            </w:r>
          </w:p>
        </w:tc>
      </w:tr>
      <w:tr w:rsidR="00AA70F8" w:rsidRPr="0058366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8366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8366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58366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8366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8366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Буксиры 110 (150)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8366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8366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20,28</w:t>
            </w:r>
          </w:p>
        </w:tc>
      </w:tr>
      <w:tr w:rsidR="00AA70F8" w:rsidRPr="0058366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8366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8366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Гидромониторно-эжекторные снаряды для разработки подводных траншей производительностью 26,5 м</w:t>
            </w:r>
            <w:r w:rsidRPr="00583666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 (при работе на размыв), 37 м</w:t>
            </w:r>
            <w:r w:rsidRPr="00583666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 (при работе на отсос)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8366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8366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20,28</w:t>
            </w:r>
          </w:p>
        </w:tc>
      </w:tr>
      <w:tr w:rsidR="00AA70F8" w:rsidRPr="00583666" w:rsidTr="0029056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8366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Е44-8-7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A70F8" w:rsidRPr="0058366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Разработка грунта под водой гидромониторно-эжекторным снарядом ГТЗ (на размыв), группа грунтов 1, в траншеях глубиной до 4 м</w:t>
            </w:r>
          </w:p>
          <w:p w:rsidR="00AA70F8" w:rsidRPr="0058366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83666">
              <w:rPr>
                <w:rFonts w:ascii="Arial" w:hAnsi="Arial" w:cs="Arial"/>
              </w:rPr>
              <w:t>(единица измерения - 100 м</w:t>
            </w:r>
            <w:r w:rsidRPr="00583666">
              <w:rPr>
                <w:rFonts w:ascii="Arial" w:hAnsi="Arial" w:cs="Arial"/>
                <w:vertAlign w:val="superscript"/>
              </w:rPr>
              <w:t>3</w:t>
            </w:r>
            <w:r w:rsidRPr="00583666">
              <w:rPr>
                <w:rFonts w:ascii="Arial" w:hAnsi="Arial" w:cs="Arial"/>
              </w:rPr>
              <w:t xml:space="preserve"> грунта)</w:t>
            </w:r>
          </w:p>
        </w:tc>
      </w:tr>
      <w:tr w:rsidR="00AA70F8" w:rsidRPr="0058366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8366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8366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58366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8366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8366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8366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8366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98,09</w:t>
            </w:r>
          </w:p>
        </w:tc>
      </w:tr>
      <w:tr w:rsidR="00AA70F8" w:rsidRPr="0058366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8366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8366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58366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8366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8366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Буксиры 110 (150)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8366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8366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7,81</w:t>
            </w:r>
          </w:p>
        </w:tc>
      </w:tr>
      <w:tr w:rsidR="00AA70F8" w:rsidRPr="0058366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8366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8366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Гидромониторно-эжекторные снаряды для разработки подводных траншей производительностью 26,5 м</w:t>
            </w:r>
            <w:r w:rsidRPr="00583666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 (при работе на размыв), 37 м</w:t>
            </w:r>
            <w:r w:rsidRPr="00583666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 (при работе на отсос)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8366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8366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7,81</w:t>
            </w:r>
          </w:p>
        </w:tc>
      </w:tr>
      <w:tr w:rsidR="00AA70F8" w:rsidRPr="00583666" w:rsidTr="0029056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8366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Е44-8-8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A70F8" w:rsidRPr="0058366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Разработка грунта под водой гидромониторно-эжекторным снарядом ГТЗ (на размыв), группа грунтов 2, в траншеях глубиной до 4 м</w:t>
            </w:r>
          </w:p>
          <w:p w:rsidR="00AA70F8" w:rsidRPr="0058366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83666">
              <w:rPr>
                <w:rFonts w:ascii="Arial" w:hAnsi="Arial" w:cs="Arial"/>
              </w:rPr>
              <w:t>(единица измерения - 100 м</w:t>
            </w:r>
            <w:r w:rsidRPr="00583666">
              <w:rPr>
                <w:rFonts w:ascii="Arial" w:hAnsi="Arial" w:cs="Arial"/>
                <w:vertAlign w:val="superscript"/>
              </w:rPr>
              <w:t>3</w:t>
            </w:r>
            <w:r w:rsidRPr="00583666">
              <w:rPr>
                <w:rFonts w:ascii="Arial" w:hAnsi="Arial" w:cs="Arial"/>
              </w:rPr>
              <w:t xml:space="preserve"> грунта)</w:t>
            </w:r>
          </w:p>
        </w:tc>
      </w:tr>
      <w:tr w:rsidR="00AA70F8" w:rsidRPr="0058366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8366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8366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58366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8366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8366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8366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8366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116,93</w:t>
            </w:r>
          </w:p>
        </w:tc>
      </w:tr>
      <w:tr w:rsidR="00AA70F8" w:rsidRPr="0058366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8366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8366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58366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8366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8366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Буксиры 110 (150)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8366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8366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9,31</w:t>
            </w:r>
          </w:p>
        </w:tc>
      </w:tr>
      <w:tr w:rsidR="00AA70F8" w:rsidRPr="0058366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8366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8366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Гидромониторно-эжекторные снаряды для разработки подводных траншей производительностью 26,5 м</w:t>
            </w:r>
            <w:r w:rsidRPr="00583666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 (при работе на размыв), 37 м</w:t>
            </w:r>
            <w:r w:rsidRPr="00583666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 (при работе на отсос)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8366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8366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9,31</w:t>
            </w:r>
          </w:p>
        </w:tc>
      </w:tr>
      <w:tr w:rsidR="00AA70F8" w:rsidRPr="00583666" w:rsidTr="0029056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8366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Е44-8-9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A70F8" w:rsidRPr="0058366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Разработка грунта под водой гидромониторно-эжекторным снарядом ГТЗ (на размыв), группа грунтов 3, в траншеях глубиной до 4 м</w:t>
            </w:r>
          </w:p>
          <w:p w:rsidR="00AA70F8" w:rsidRPr="0058366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83666">
              <w:rPr>
                <w:rFonts w:ascii="Arial" w:hAnsi="Arial" w:cs="Arial"/>
              </w:rPr>
              <w:t>(единица измерения - 100 м</w:t>
            </w:r>
            <w:r w:rsidRPr="00583666">
              <w:rPr>
                <w:rFonts w:ascii="Arial" w:hAnsi="Arial" w:cs="Arial"/>
                <w:vertAlign w:val="superscript"/>
              </w:rPr>
              <w:t>3</w:t>
            </w:r>
            <w:r w:rsidRPr="00583666">
              <w:rPr>
                <w:rFonts w:ascii="Arial" w:hAnsi="Arial" w:cs="Arial"/>
              </w:rPr>
              <w:t xml:space="preserve"> грунта)</w:t>
            </w:r>
          </w:p>
        </w:tc>
      </w:tr>
      <w:tr w:rsidR="00AA70F8" w:rsidRPr="0058366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8366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8366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58366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8366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8366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8366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8366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150,97</w:t>
            </w:r>
          </w:p>
        </w:tc>
      </w:tr>
      <w:tr w:rsidR="00AA70F8" w:rsidRPr="0058366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8366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8366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58366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8366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8366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Буксиры 110 (150)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8366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8366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12,02</w:t>
            </w:r>
          </w:p>
        </w:tc>
      </w:tr>
      <w:tr w:rsidR="00AA70F8" w:rsidRPr="0058366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8366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8366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Гидромониторно-эжекторные снаряды для разработки подводных траншей производительностью 26,5 м</w:t>
            </w:r>
            <w:r w:rsidRPr="00583666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 (при работе на размыв), 37 м</w:t>
            </w:r>
            <w:r w:rsidRPr="00583666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 (при работе на отсос)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8366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8366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12,02</w:t>
            </w:r>
          </w:p>
        </w:tc>
      </w:tr>
      <w:tr w:rsidR="00AA70F8" w:rsidRPr="00583666" w:rsidTr="0029056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8366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Е44-8-10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A70F8" w:rsidRPr="0058366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Разработка грунта под водой гидромониторно-эжекторным снарядом ГТЗ (на размыв), группа грунтов 4, в траншеях глубиной до 4 м</w:t>
            </w:r>
          </w:p>
          <w:p w:rsidR="00AA70F8" w:rsidRPr="0058366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83666">
              <w:rPr>
                <w:rFonts w:ascii="Arial" w:hAnsi="Arial" w:cs="Arial"/>
              </w:rPr>
              <w:t>(единица измерения - 100 м</w:t>
            </w:r>
            <w:r w:rsidRPr="00583666">
              <w:rPr>
                <w:rFonts w:ascii="Arial" w:hAnsi="Arial" w:cs="Arial"/>
                <w:vertAlign w:val="superscript"/>
              </w:rPr>
              <w:t>3</w:t>
            </w:r>
            <w:r w:rsidRPr="00583666">
              <w:rPr>
                <w:rFonts w:ascii="Arial" w:hAnsi="Arial" w:cs="Arial"/>
              </w:rPr>
              <w:t xml:space="preserve"> грунта)</w:t>
            </w:r>
          </w:p>
        </w:tc>
      </w:tr>
      <w:tr w:rsidR="00AA70F8" w:rsidRPr="0058366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8366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8366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58366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8366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8366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8366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8366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198,07</w:t>
            </w:r>
          </w:p>
        </w:tc>
      </w:tr>
      <w:tr w:rsidR="00AA70F8" w:rsidRPr="0058366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8366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8366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58366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8366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8366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Буксиры 110 (150)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8366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8366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15,77</w:t>
            </w:r>
          </w:p>
        </w:tc>
      </w:tr>
      <w:tr w:rsidR="00AA70F8" w:rsidRPr="0058366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8366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8366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Гидромониторно-эжекторные снаряды для разработки подводных траншей производительностью 26,5 м</w:t>
            </w:r>
            <w:r w:rsidRPr="00583666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 (при работе на размыв), 37 м</w:t>
            </w:r>
            <w:r w:rsidRPr="00583666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 (при работе на отсос)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8366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8366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15,77</w:t>
            </w:r>
          </w:p>
        </w:tc>
      </w:tr>
      <w:tr w:rsidR="00AA70F8" w:rsidRPr="00583666" w:rsidTr="0029056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8366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Е44-8-11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A70F8" w:rsidRPr="0058366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Разработка грунта под водой гидромониторно-эжекторным снарядом ГТЗ (на размыв), группа грунтов 5, в траншеях глубиной до 4 м</w:t>
            </w:r>
          </w:p>
          <w:p w:rsidR="00AA70F8" w:rsidRPr="0058366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83666">
              <w:rPr>
                <w:rFonts w:ascii="Arial" w:hAnsi="Arial" w:cs="Arial"/>
              </w:rPr>
              <w:t>(единица измерения - 100 м</w:t>
            </w:r>
            <w:r w:rsidRPr="00583666">
              <w:rPr>
                <w:rFonts w:ascii="Arial" w:hAnsi="Arial" w:cs="Arial"/>
                <w:vertAlign w:val="superscript"/>
              </w:rPr>
              <w:t>3</w:t>
            </w:r>
            <w:r w:rsidRPr="00583666">
              <w:rPr>
                <w:rFonts w:ascii="Arial" w:hAnsi="Arial" w:cs="Arial"/>
              </w:rPr>
              <w:t xml:space="preserve"> грунта)</w:t>
            </w:r>
          </w:p>
        </w:tc>
      </w:tr>
      <w:tr w:rsidR="00AA70F8" w:rsidRPr="0058366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8366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8366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58366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8366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8366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8366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8366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254,72</w:t>
            </w:r>
          </w:p>
        </w:tc>
      </w:tr>
      <w:tr w:rsidR="00AA70F8" w:rsidRPr="0058366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8366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8366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58366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8366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8366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Буксиры 110 (150)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8366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8366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20,28</w:t>
            </w:r>
          </w:p>
        </w:tc>
      </w:tr>
      <w:tr w:rsidR="00AA70F8" w:rsidRPr="0058366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8366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8366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Гидромониторно-эжекторные снаряды для разработки подводных траншей производительностью 26,5 м</w:t>
            </w:r>
            <w:r w:rsidRPr="00583666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 (при работе на размыв), 37 м</w:t>
            </w:r>
            <w:r w:rsidRPr="00583666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 (при работе на отсос)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8366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8366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20,28</w:t>
            </w:r>
          </w:p>
        </w:tc>
      </w:tr>
      <w:tr w:rsidR="00AA70F8" w:rsidRPr="00583666" w:rsidTr="0029056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8366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Е44-8-12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A70F8" w:rsidRPr="0058366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Разработка грунта под водой гидромониторно-эжекторным снарядом ГТЗ (на размыв), группа грунтов 6, в траншеях глубиной до 4 м</w:t>
            </w:r>
          </w:p>
          <w:p w:rsidR="00AA70F8" w:rsidRPr="0058366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83666">
              <w:rPr>
                <w:rFonts w:ascii="Arial" w:hAnsi="Arial" w:cs="Arial"/>
              </w:rPr>
              <w:t>(единица измерения - 100 м</w:t>
            </w:r>
            <w:r w:rsidRPr="00583666">
              <w:rPr>
                <w:rFonts w:ascii="Arial" w:hAnsi="Arial" w:cs="Arial"/>
                <w:vertAlign w:val="superscript"/>
              </w:rPr>
              <w:t>3</w:t>
            </w:r>
            <w:r w:rsidRPr="00583666">
              <w:rPr>
                <w:rFonts w:ascii="Arial" w:hAnsi="Arial" w:cs="Arial"/>
              </w:rPr>
              <w:t xml:space="preserve"> грунта)</w:t>
            </w:r>
          </w:p>
        </w:tc>
      </w:tr>
      <w:tr w:rsidR="00AA70F8" w:rsidRPr="0058366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8366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8366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58366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8366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8366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8366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8366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320,66</w:t>
            </w:r>
          </w:p>
        </w:tc>
      </w:tr>
      <w:tr w:rsidR="00AA70F8" w:rsidRPr="0058366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8366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8366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58366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8366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8366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Буксиры 110 (150)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8366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8366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25,53</w:t>
            </w:r>
          </w:p>
        </w:tc>
      </w:tr>
      <w:tr w:rsidR="00AA70F8" w:rsidRPr="0058366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8366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8366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Гидромониторно-эжекторные снаряды для разработки подводных траншей производительностью 26,5 м</w:t>
            </w:r>
            <w:r w:rsidRPr="00583666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 (при работе на размыв), 37 м</w:t>
            </w:r>
            <w:r w:rsidRPr="00583666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 (при работе на отсос)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8366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8366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25,53</w:t>
            </w:r>
          </w:p>
        </w:tc>
      </w:tr>
    </w:tbl>
    <w:p w:rsidR="00AA70F8" w:rsidRPr="00583666" w:rsidRDefault="00AA70F8" w:rsidP="00AA70F8">
      <w:pPr>
        <w:pStyle w:val="a5"/>
        <w:rPr>
          <w:rFonts w:ascii="Arial" w:hAnsi="Arial" w:cs="Arial"/>
          <w:b/>
          <w:sz w:val="2"/>
        </w:rPr>
      </w:pPr>
    </w:p>
    <w:p w:rsidR="00AA70F8" w:rsidRPr="00BA1F1B" w:rsidRDefault="00AA70F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A70F8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Pr="000205BC" w:rsidRDefault="00AA70F8" w:rsidP="0029056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44-9. Разработка грунта под водой гидромониторно-эжекторными и землесосными снарядами (на отсос)</w:t>
            </w:r>
          </w:p>
        </w:tc>
      </w:tr>
      <w:tr w:rsidR="00AA70F8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A70F8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A70F8" w:rsidRPr="000205BC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Pr="000205BC" w:rsidRDefault="00AA70F8" w:rsidP="0029056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снаряда в створ;</w:t>
            </w:r>
          </w:p>
        </w:tc>
      </w:tr>
      <w:tr w:rsidR="00AA70F8" w:rsidRPr="000205BC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разработка траншей;</w:t>
            </w:r>
          </w:p>
        </w:tc>
      </w:tr>
      <w:tr w:rsidR="00AA70F8" w:rsidRPr="000205BC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снятие снаряда со створа и отвод его к берегу.</w:t>
            </w:r>
          </w:p>
        </w:tc>
      </w:tr>
      <w:tr w:rsidR="00AA70F8" w:rsidRPr="000205BC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A70F8" w:rsidRDefault="00AA70F8" w:rsidP="00AA70F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A70F8" w:rsidRPr="000205BC" w:rsidTr="0029056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A70F8" w:rsidRPr="000205BC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A70F8" w:rsidRPr="000205BC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A70F8" w:rsidRPr="000205BC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A70F8" w:rsidRPr="000205BC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A70F8" w:rsidRPr="000205B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205BC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205BC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205BC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205BC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A70F8" w:rsidRPr="000205B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205BC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205BC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Разработка грунта под водой гидромониторно-эжекторными и землесосными снарядами (на отсос) производительностью 90 м</w:t>
            </w:r>
            <w:r w:rsidRPr="000205BC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>/час (УПГЭУ), группа грунтов 1</w:t>
            </w:r>
          </w:p>
          <w:p w:rsidR="00AA70F8" w:rsidRPr="000205BC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205BC">
              <w:rPr>
                <w:rFonts w:ascii="Arial" w:hAnsi="Arial" w:cs="Arial"/>
              </w:rPr>
              <w:t>(единица измерения - 100 м</w:t>
            </w:r>
            <w:r w:rsidRPr="000205BC">
              <w:rPr>
                <w:rFonts w:ascii="Arial" w:hAnsi="Arial" w:cs="Arial"/>
                <w:vertAlign w:val="superscript"/>
              </w:rPr>
              <w:t>3</w:t>
            </w:r>
            <w:r w:rsidRPr="000205BC">
              <w:rPr>
                <w:rFonts w:ascii="Arial" w:hAnsi="Arial" w:cs="Arial"/>
              </w:rPr>
              <w:t xml:space="preserve"> грунта)</w:t>
            </w:r>
          </w:p>
        </w:tc>
      </w:tr>
      <w:tr w:rsidR="00AA70F8" w:rsidRPr="000205B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205B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205BC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0205B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205B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205BC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205BC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205B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18,67</w:t>
            </w:r>
          </w:p>
        </w:tc>
      </w:tr>
      <w:tr w:rsidR="00AA70F8" w:rsidRPr="000205B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205BC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205BC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0205B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205B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М200225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205BC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Гидромониторно-эжекторные и землесосные снаряды для разработки подводных траншей 90 м</w:t>
            </w:r>
            <w:r w:rsidRPr="000205BC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205BC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205B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2,26</w:t>
            </w:r>
          </w:p>
        </w:tc>
      </w:tr>
      <w:tr w:rsidR="00AA70F8" w:rsidRPr="000205B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205B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205BC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Буксиры 110 (150)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205BC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205B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2,26</w:t>
            </w:r>
          </w:p>
        </w:tc>
      </w:tr>
      <w:tr w:rsidR="00AA70F8" w:rsidRPr="000205BC" w:rsidTr="0029056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205BC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A70F8" w:rsidRPr="000205BC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Разработка грунта под водой гидромониторно-эжекторными и землесосными снарядами (на отсос) производительностью 90 м</w:t>
            </w:r>
            <w:r w:rsidRPr="000205BC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>/час (УПГЭУ), группа грунтов 2</w:t>
            </w:r>
          </w:p>
          <w:p w:rsidR="00AA70F8" w:rsidRPr="000205BC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205BC">
              <w:rPr>
                <w:rFonts w:ascii="Arial" w:hAnsi="Arial" w:cs="Arial"/>
              </w:rPr>
              <w:t>(единица измерения - 100 м</w:t>
            </w:r>
            <w:r w:rsidRPr="000205BC">
              <w:rPr>
                <w:rFonts w:ascii="Arial" w:hAnsi="Arial" w:cs="Arial"/>
                <w:vertAlign w:val="superscript"/>
              </w:rPr>
              <w:t>3</w:t>
            </w:r>
            <w:r w:rsidRPr="000205BC">
              <w:rPr>
                <w:rFonts w:ascii="Arial" w:hAnsi="Arial" w:cs="Arial"/>
              </w:rPr>
              <w:t xml:space="preserve"> грунта)</w:t>
            </w:r>
          </w:p>
        </w:tc>
      </w:tr>
      <w:tr w:rsidR="00AA70F8" w:rsidRPr="000205B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205B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205BC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0205B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205B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205BC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205BC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205B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21,06</w:t>
            </w:r>
          </w:p>
        </w:tc>
      </w:tr>
      <w:tr w:rsidR="00AA70F8" w:rsidRPr="000205B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205BC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205BC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0205B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205B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М200225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205BC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Гидромониторно-эжекторные и землесосные снаряды для разработки подводных траншей 90 м</w:t>
            </w:r>
            <w:r w:rsidRPr="000205BC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205BC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205B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2,55</w:t>
            </w:r>
          </w:p>
        </w:tc>
      </w:tr>
      <w:tr w:rsidR="00AA70F8" w:rsidRPr="000205B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205B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205BC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Буксиры 110 (150)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205BC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205B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2,55</w:t>
            </w:r>
          </w:p>
        </w:tc>
      </w:tr>
      <w:tr w:rsidR="00AA70F8" w:rsidRPr="000205BC" w:rsidTr="0029056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205BC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Е44-9-3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A70F8" w:rsidRPr="000205BC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Разработка грунта под водой гидромониторно-эжекторными и землесосными снарядами (на отсос) производительностью 90 м</w:t>
            </w:r>
            <w:r w:rsidRPr="000205BC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>/час (УПГЭУ), группа грунтов 3</w:t>
            </w:r>
          </w:p>
          <w:p w:rsidR="00AA70F8" w:rsidRPr="000205BC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205BC">
              <w:rPr>
                <w:rFonts w:ascii="Arial" w:hAnsi="Arial" w:cs="Arial"/>
              </w:rPr>
              <w:t>(единица измерения - 100 м</w:t>
            </w:r>
            <w:r w:rsidRPr="000205BC">
              <w:rPr>
                <w:rFonts w:ascii="Arial" w:hAnsi="Arial" w:cs="Arial"/>
                <w:vertAlign w:val="superscript"/>
              </w:rPr>
              <w:t>3</w:t>
            </w:r>
            <w:r w:rsidRPr="000205BC">
              <w:rPr>
                <w:rFonts w:ascii="Arial" w:hAnsi="Arial" w:cs="Arial"/>
              </w:rPr>
              <w:t xml:space="preserve"> грунта)</w:t>
            </w:r>
          </w:p>
        </w:tc>
      </w:tr>
      <w:tr w:rsidR="00AA70F8" w:rsidRPr="000205B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205B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205BC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0205B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205B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205BC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205BC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205B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23,62</w:t>
            </w:r>
          </w:p>
        </w:tc>
      </w:tr>
      <w:tr w:rsidR="00AA70F8" w:rsidRPr="000205B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205BC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205BC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0205B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205B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М200225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205BC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Гидромониторно-эжекторные и землесосные снаряды для разработки подводных траншей 90 м</w:t>
            </w:r>
            <w:r w:rsidRPr="000205BC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205BC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205B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2,86</w:t>
            </w:r>
          </w:p>
        </w:tc>
      </w:tr>
      <w:tr w:rsidR="00AA70F8" w:rsidRPr="000205B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205B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205BC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Буксиры 110 (150)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205BC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205B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2,86</w:t>
            </w:r>
          </w:p>
        </w:tc>
      </w:tr>
      <w:tr w:rsidR="00AA70F8" w:rsidRPr="000205BC" w:rsidTr="0029056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205BC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Е44-9-4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A70F8" w:rsidRPr="000205BC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Разработка грунта под водой гидромониторно-эжекторными и землесосными снарядами (на отсос) производительностью 90 м</w:t>
            </w:r>
            <w:r w:rsidRPr="000205BC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>/час (УПГЭУ), группа грунтов 4</w:t>
            </w:r>
          </w:p>
          <w:p w:rsidR="00AA70F8" w:rsidRPr="000205BC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205BC">
              <w:rPr>
                <w:rFonts w:ascii="Arial" w:hAnsi="Arial" w:cs="Arial"/>
              </w:rPr>
              <w:t>(единица измерения - 100 м</w:t>
            </w:r>
            <w:r w:rsidRPr="000205BC">
              <w:rPr>
                <w:rFonts w:ascii="Arial" w:hAnsi="Arial" w:cs="Arial"/>
                <w:vertAlign w:val="superscript"/>
              </w:rPr>
              <w:t>3</w:t>
            </w:r>
            <w:r w:rsidRPr="000205BC">
              <w:rPr>
                <w:rFonts w:ascii="Arial" w:hAnsi="Arial" w:cs="Arial"/>
              </w:rPr>
              <w:t xml:space="preserve"> грунта)</w:t>
            </w:r>
          </w:p>
        </w:tc>
      </w:tr>
      <w:tr w:rsidR="00AA70F8" w:rsidRPr="000205B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205B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205BC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0205B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205B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205BC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205BC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205B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34,78</w:t>
            </w:r>
          </w:p>
        </w:tc>
      </w:tr>
      <w:tr w:rsidR="00AA70F8" w:rsidRPr="000205B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205BC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205BC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0205B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205B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М200225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205BC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Гидромониторно-эжекторные и землесосные снаряды для разработки подводных траншей 90 м</w:t>
            </w:r>
            <w:r w:rsidRPr="000205BC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205BC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205B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4,21</w:t>
            </w:r>
          </w:p>
        </w:tc>
      </w:tr>
      <w:tr w:rsidR="00AA70F8" w:rsidRPr="000205B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205B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205BC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Буксиры 110 (150)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205BC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205B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4,21</w:t>
            </w:r>
          </w:p>
        </w:tc>
      </w:tr>
      <w:tr w:rsidR="00AA70F8" w:rsidRPr="000205BC" w:rsidTr="0029056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205BC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Е44-9-5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A70F8" w:rsidRPr="000205BC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Разработка грунта под водой гидромониторно-эжекторными и землесосными снарядами (на отсос) производительностью 90 м</w:t>
            </w:r>
            <w:r w:rsidRPr="000205BC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>/час (УПГЭУ), группа грунтов 5</w:t>
            </w:r>
          </w:p>
          <w:p w:rsidR="00AA70F8" w:rsidRPr="000205BC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205BC">
              <w:rPr>
                <w:rFonts w:ascii="Arial" w:hAnsi="Arial" w:cs="Arial"/>
              </w:rPr>
              <w:t>(единица измерения - 100 м</w:t>
            </w:r>
            <w:r w:rsidRPr="000205BC">
              <w:rPr>
                <w:rFonts w:ascii="Arial" w:hAnsi="Arial" w:cs="Arial"/>
                <w:vertAlign w:val="superscript"/>
              </w:rPr>
              <w:t>3</w:t>
            </w:r>
            <w:r w:rsidRPr="000205BC">
              <w:rPr>
                <w:rFonts w:ascii="Arial" w:hAnsi="Arial" w:cs="Arial"/>
              </w:rPr>
              <w:t xml:space="preserve"> грунта)</w:t>
            </w:r>
          </w:p>
        </w:tc>
      </w:tr>
      <w:tr w:rsidR="00AA70F8" w:rsidRPr="000205B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205B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205BC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0205B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205B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205BC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205BC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205B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42,13</w:t>
            </w:r>
          </w:p>
        </w:tc>
      </w:tr>
      <w:tr w:rsidR="00AA70F8" w:rsidRPr="000205B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205BC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205BC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0205B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205B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М200225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205BC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Гидромониторно-эжекторные и землесосные снаряды для разработки подводных траншей 90 м</w:t>
            </w:r>
            <w:r w:rsidRPr="000205BC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205BC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205B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AA70F8" w:rsidRPr="000205B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205B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М230201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205BC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Буксиры 110 (150)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205BC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205B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AA70F8" w:rsidRPr="000205BC" w:rsidTr="0029056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205BC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Е44-9-6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A70F8" w:rsidRPr="000205BC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Разработка грунта под водой гидромониторно-эжекторными и землесосными снарядами (на отсос) производительностью 90 м</w:t>
            </w:r>
            <w:r w:rsidRPr="000205BC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>/час (УПГЭУ), группа грунтов 6</w:t>
            </w:r>
          </w:p>
          <w:p w:rsidR="00AA70F8" w:rsidRPr="000205BC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205BC">
              <w:rPr>
                <w:rFonts w:ascii="Arial" w:hAnsi="Arial" w:cs="Arial"/>
              </w:rPr>
              <w:t>(единица измерения - 100 м</w:t>
            </w:r>
            <w:r w:rsidRPr="000205BC">
              <w:rPr>
                <w:rFonts w:ascii="Arial" w:hAnsi="Arial" w:cs="Arial"/>
                <w:vertAlign w:val="superscript"/>
              </w:rPr>
              <w:t>3</w:t>
            </w:r>
            <w:r w:rsidRPr="000205BC">
              <w:rPr>
                <w:rFonts w:ascii="Arial" w:hAnsi="Arial" w:cs="Arial"/>
              </w:rPr>
              <w:t xml:space="preserve"> грунта)</w:t>
            </w:r>
          </w:p>
        </w:tc>
      </w:tr>
      <w:tr w:rsidR="00AA70F8" w:rsidRPr="000205B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205B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205BC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0205B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205B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205BC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205BC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205B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61,95</w:t>
            </w:r>
          </w:p>
        </w:tc>
      </w:tr>
      <w:tr w:rsidR="00AA70F8" w:rsidRPr="000205B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205BC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205BC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0205B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205B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М200225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205BC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Гидромониторно-эжекторные и землесосные снаряды для разработки подводных траншей 90 м</w:t>
            </w:r>
            <w:r w:rsidRPr="000205BC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205BC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205B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</w:t>
            </w:r>
          </w:p>
        </w:tc>
      </w:tr>
      <w:tr w:rsidR="00AA70F8" w:rsidRPr="000205B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205B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205BC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Буксиры 110 (150)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205BC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205B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</w:t>
            </w:r>
          </w:p>
        </w:tc>
      </w:tr>
      <w:tr w:rsidR="00AA70F8" w:rsidRPr="000205BC" w:rsidTr="0029056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205BC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Е44-9-7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A70F8" w:rsidRPr="000205BC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Разработка грунта под водой гидромониторно-эжекторными и землесосными снарядами (на отсос) производительностью 37 м</w:t>
            </w:r>
            <w:r w:rsidRPr="000205BC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>/час (ГТЗ), группа грунтов 1</w:t>
            </w:r>
          </w:p>
          <w:p w:rsidR="00AA70F8" w:rsidRPr="000205BC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205BC">
              <w:rPr>
                <w:rFonts w:ascii="Arial" w:hAnsi="Arial" w:cs="Arial"/>
              </w:rPr>
              <w:t>(единица измерения - 100 м</w:t>
            </w:r>
            <w:r w:rsidRPr="000205BC">
              <w:rPr>
                <w:rFonts w:ascii="Arial" w:hAnsi="Arial" w:cs="Arial"/>
                <w:vertAlign w:val="superscript"/>
              </w:rPr>
              <w:t>3</w:t>
            </w:r>
            <w:r w:rsidRPr="000205BC">
              <w:rPr>
                <w:rFonts w:ascii="Arial" w:hAnsi="Arial" w:cs="Arial"/>
              </w:rPr>
              <w:t xml:space="preserve"> грунта)</w:t>
            </w:r>
          </w:p>
        </w:tc>
      </w:tr>
      <w:tr w:rsidR="00AA70F8" w:rsidRPr="000205B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205B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205BC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0205B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205B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205BC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205BC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205B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65,31</w:t>
            </w:r>
          </w:p>
        </w:tc>
      </w:tr>
      <w:tr w:rsidR="00AA70F8" w:rsidRPr="000205B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205BC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205BC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0205B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205B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205BC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Буксиры 110 (150)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205BC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205B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AA70F8" w:rsidRPr="000205B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205B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205BC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Гидромониторно-эжекторные снаряды для разработки подводных траншей производительностью 26,5 м</w:t>
            </w:r>
            <w:r w:rsidRPr="000205BC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 (при работе на размыв), 37 м</w:t>
            </w:r>
            <w:r w:rsidRPr="000205BC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 (при работе на отсос)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205BC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205B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AA70F8" w:rsidRPr="000205BC" w:rsidTr="0029056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205BC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Е44-9-8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A70F8" w:rsidRPr="000205BC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Разработка грунта под водой гидромониторно-эжекторными и землесосными снарядами (на отсос) производительностью 37 м</w:t>
            </w:r>
            <w:r w:rsidRPr="000205BC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>/час (ГТЗ), группа грунтов 2</w:t>
            </w:r>
          </w:p>
          <w:p w:rsidR="00AA70F8" w:rsidRPr="000205BC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205BC">
              <w:rPr>
                <w:rFonts w:ascii="Arial" w:hAnsi="Arial" w:cs="Arial"/>
              </w:rPr>
              <w:t>(единица измерения - 100 м</w:t>
            </w:r>
            <w:r w:rsidRPr="000205BC">
              <w:rPr>
                <w:rFonts w:ascii="Arial" w:hAnsi="Arial" w:cs="Arial"/>
                <w:vertAlign w:val="superscript"/>
              </w:rPr>
              <w:t>3</w:t>
            </w:r>
            <w:r w:rsidRPr="000205BC">
              <w:rPr>
                <w:rFonts w:ascii="Arial" w:hAnsi="Arial" w:cs="Arial"/>
              </w:rPr>
              <w:t xml:space="preserve"> грунта)</w:t>
            </w:r>
          </w:p>
        </w:tc>
      </w:tr>
      <w:tr w:rsidR="00AA70F8" w:rsidRPr="000205B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205B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205BC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0205B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205B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205BC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205BC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205B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83,65</w:t>
            </w:r>
          </w:p>
        </w:tc>
      </w:tr>
      <w:tr w:rsidR="00AA70F8" w:rsidRPr="000205B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205BC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205BC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0205B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205B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205BC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Буксиры 110 (150)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205BC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205B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6,66</w:t>
            </w:r>
          </w:p>
        </w:tc>
      </w:tr>
      <w:tr w:rsidR="00AA70F8" w:rsidRPr="000205B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205B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205BC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Гидромониторно-эжекторные снаряды для разработки подводных траншей производительностью 26,5 м</w:t>
            </w:r>
            <w:r w:rsidRPr="000205BC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 (при работе на размыв), 37 м</w:t>
            </w:r>
            <w:r w:rsidRPr="000205BC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 (при работе на отсос)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205BC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205B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6,66</w:t>
            </w:r>
          </w:p>
        </w:tc>
      </w:tr>
      <w:tr w:rsidR="00AA70F8" w:rsidRPr="000205BC" w:rsidTr="0029056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205BC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Е44-9-9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A70F8" w:rsidRPr="000205BC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Разработка грунта под водой гидромониторно-эжекторными и землесосными снарядами (на отсос) производительностью 37 м</w:t>
            </w:r>
            <w:r w:rsidRPr="000205BC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>/час (ГТЗ), группа грунтов 3</w:t>
            </w:r>
          </w:p>
          <w:p w:rsidR="00AA70F8" w:rsidRPr="000205BC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205BC">
              <w:rPr>
                <w:rFonts w:ascii="Arial" w:hAnsi="Arial" w:cs="Arial"/>
              </w:rPr>
              <w:t>(единица измерения - 100 м</w:t>
            </w:r>
            <w:r w:rsidRPr="000205BC">
              <w:rPr>
                <w:rFonts w:ascii="Arial" w:hAnsi="Arial" w:cs="Arial"/>
                <w:vertAlign w:val="superscript"/>
              </w:rPr>
              <w:t>3</w:t>
            </w:r>
            <w:r w:rsidRPr="000205BC">
              <w:rPr>
                <w:rFonts w:ascii="Arial" w:hAnsi="Arial" w:cs="Arial"/>
              </w:rPr>
              <w:t xml:space="preserve"> грунта)</w:t>
            </w:r>
          </w:p>
        </w:tc>
      </w:tr>
      <w:tr w:rsidR="00AA70F8" w:rsidRPr="000205B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205B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205BC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0205B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205B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205BC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205BC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205B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101,74</w:t>
            </w:r>
          </w:p>
        </w:tc>
      </w:tr>
      <w:tr w:rsidR="00AA70F8" w:rsidRPr="000205B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205BC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205BC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0205B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205B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205BC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Буксиры 110 (150)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205BC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205B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8,1</w:t>
            </w:r>
          </w:p>
        </w:tc>
      </w:tr>
      <w:tr w:rsidR="00AA70F8" w:rsidRPr="000205B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205B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205BC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Гидромониторно-эжекторные снаряды для разработки подводных траншей производительностью 26,5 м</w:t>
            </w:r>
            <w:r w:rsidRPr="000205BC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 (при работе на размыв), 37 м</w:t>
            </w:r>
            <w:r w:rsidRPr="000205BC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 (при работе на отсос)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205BC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205B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8,1</w:t>
            </w:r>
          </w:p>
        </w:tc>
      </w:tr>
      <w:tr w:rsidR="00AA70F8" w:rsidRPr="000205BC" w:rsidTr="0029056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205BC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Е44-9-10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A70F8" w:rsidRPr="000205BC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Разработка грунта под водой гидромониторно-эжекторными и землесосными снарядами (на отсос) производительностью 37 м</w:t>
            </w:r>
            <w:r w:rsidRPr="000205BC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>/час (ГТЗ), группа грунтов 4</w:t>
            </w:r>
          </w:p>
          <w:p w:rsidR="00AA70F8" w:rsidRPr="000205BC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205BC">
              <w:rPr>
                <w:rFonts w:ascii="Arial" w:hAnsi="Arial" w:cs="Arial"/>
              </w:rPr>
              <w:t>(единица измерения - 100 м</w:t>
            </w:r>
            <w:r w:rsidRPr="000205BC">
              <w:rPr>
                <w:rFonts w:ascii="Arial" w:hAnsi="Arial" w:cs="Arial"/>
                <w:vertAlign w:val="superscript"/>
              </w:rPr>
              <w:t>3</w:t>
            </w:r>
            <w:r w:rsidRPr="000205BC">
              <w:rPr>
                <w:rFonts w:ascii="Arial" w:hAnsi="Arial" w:cs="Arial"/>
              </w:rPr>
              <w:t xml:space="preserve"> грунта)</w:t>
            </w:r>
          </w:p>
        </w:tc>
      </w:tr>
      <w:tr w:rsidR="00AA70F8" w:rsidRPr="000205B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205B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205BC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0205B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205B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205BC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205BC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205B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127,23</w:t>
            </w:r>
          </w:p>
        </w:tc>
      </w:tr>
      <w:tr w:rsidR="00AA70F8" w:rsidRPr="000205B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205BC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205BC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0205B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205B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205BC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Буксиры 110 (150)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205BC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205B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10,13</w:t>
            </w:r>
          </w:p>
        </w:tc>
      </w:tr>
      <w:tr w:rsidR="00AA70F8" w:rsidRPr="000205B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205B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205BC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Гидромониторно-эжекторные снаряды для разработки подводных траншей производительностью 26,5 м</w:t>
            </w:r>
            <w:r w:rsidRPr="000205BC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 (при работе на размыв), 37 м</w:t>
            </w:r>
            <w:r w:rsidRPr="000205BC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 (при работе на отсос)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205BC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205B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10,13</w:t>
            </w:r>
          </w:p>
        </w:tc>
      </w:tr>
      <w:tr w:rsidR="00AA70F8" w:rsidRPr="000205BC" w:rsidTr="0029056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205BC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Е44-9-11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A70F8" w:rsidRPr="000205BC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Разработка грунта под водой гидромониторно-эжекторными и землесосными снарядами (на отсос) производительностью 30 м</w:t>
            </w:r>
            <w:r w:rsidRPr="000205BC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>/час (ДГС), группа грунтов 1</w:t>
            </w:r>
          </w:p>
          <w:p w:rsidR="00AA70F8" w:rsidRPr="000205BC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205BC">
              <w:rPr>
                <w:rFonts w:ascii="Arial" w:hAnsi="Arial" w:cs="Arial"/>
              </w:rPr>
              <w:t>(единица измерения - 100 м</w:t>
            </w:r>
            <w:r w:rsidRPr="000205BC">
              <w:rPr>
                <w:rFonts w:ascii="Arial" w:hAnsi="Arial" w:cs="Arial"/>
                <w:vertAlign w:val="superscript"/>
              </w:rPr>
              <w:t>3</w:t>
            </w:r>
            <w:r w:rsidRPr="000205BC">
              <w:rPr>
                <w:rFonts w:ascii="Arial" w:hAnsi="Arial" w:cs="Arial"/>
              </w:rPr>
              <w:t xml:space="preserve"> грунта)</w:t>
            </w:r>
          </w:p>
        </w:tc>
      </w:tr>
      <w:tr w:rsidR="00AA70F8" w:rsidRPr="000205B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205B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205BC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0205B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205B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205BC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205BC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205B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46,61</w:t>
            </w:r>
          </w:p>
        </w:tc>
      </w:tr>
      <w:tr w:rsidR="00AA70F8" w:rsidRPr="000205B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205BC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205BC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0205B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205B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М200224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205BC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Гидромониторно-эжекторные и землесосные снаряды для разработки подводных траншей 30 м</w:t>
            </w:r>
            <w:r w:rsidRPr="000205BC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205BC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205B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6,42</w:t>
            </w:r>
          </w:p>
        </w:tc>
      </w:tr>
      <w:tr w:rsidR="00AA70F8" w:rsidRPr="000205B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205B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205BC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Буксиры 110 (150)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205BC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205B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6,42</w:t>
            </w:r>
          </w:p>
        </w:tc>
      </w:tr>
      <w:tr w:rsidR="00AA70F8" w:rsidRPr="000205BC" w:rsidTr="0029056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205BC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Е44-9-12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A70F8" w:rsidRPr="000205BC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Разработка грунта под водой гидромониторно-эжекторными и землесосными снарядами (на отсос) производительностью 30 м</w:t>
            </w:r>
            <w:r w:rsidRPr="000205BC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>/час (ДГС), группа грунтов 2</w:t>
            </w:r>
          </w:p>
          <w:p w:rsidR="00AA70F8" w:rsidRPr="000205BC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205BC">
              <w:rPr>
                <w:rFonts w:ascii="Arial" w:hAnsi="Arial" w:cs="Arial"/>
              </w:rPr>
              <w:t>(единица измерения - 100 м</w:t>
            </w:r>
            <w:r w:rsidRPr="000205BC">
              <w:rPr>
                <w:rFonts w:ascii="Arial" w:hAnsi="Arial" w:cs="Arial"/>
                <w:vertAlign w:val="superscript"/>
              </w:rPr>
              <w:t>3</w:t>
            </w:r>
            <w:r w:rsidRPr="000205BC">
              <w:rPr>
                <w:rFonts w:ascii="Arial" w:hAnsi="Arial" w:cs="Arial"/>
              </w:rPr>
              <w:t xml:space="preserve"> грунта)</w:t>
            </w:r>
          </w:p>
        </w:tc>
      </w:tr>
      <w:tr w:rsidR="00AA70F8" w:rsidRPr="000205B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205B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205BC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0205B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205B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205BC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205BC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205B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59,46</w:t>
            </w:r>
          </w:p>
        </w:tc>
      </w:tr>
      <w:tr w:rsidR="00AA70F8" w:rsidRPr="000205B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205BC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205BC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0205B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205B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М200224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205BC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Гидромониторно-эжекторные и землесосные снаряды для разработки подводных траншей 30 м</w:t>
            </w:r>
            <w:r w:rsidRPr="000205BC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205BC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205B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8,19</w:t>
            </w:r>
          </w:p>
        </w:tc>
      </w:tr>
      <w:tr w:rsidR="00AA70F8" w:rsidRPr="000205B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205B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205BC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Буксиры 110 (150)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205BC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205B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8,19</w:t>
            </w:r>
          </w:p>
        </w:tc>
      </w:tr>
      <w:tr w:rsidR="00AA70F8" w:rsidRPr="000205BC" w:rsidTr="0029056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205BC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Е44-9-13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A70F8" w:rsidRPr="000205BC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Разработка грунта под водой гидромониторно-эжекторными и землесосными снарядами (на отсос) производительностью 30 м</w:t>
            </w:r>
            <w:r w:rsidRPr="000205BC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>/час (ДГС), группа грунтов 3</w:t>
            </w:r>
          </w:p>
          <w:p w:rsidR="00AA70F8" w:rsidRPr="000205BC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205BC">
              <w:rPr>
                <w:rFonts w:ascii="Arial" w:hAnsi="Arial" w:cs="Arial"/>
              </w:rPr>
              <w:t>(единица измерения - 100 м</w:t>
            </w:r>
            <w:r w:rsidRPr="000205BC">
              <w:rPr>
                <w:rFonts w:ascii="Arial" w:hAnsi="Arial" w:cs="Arial"/>
                <w:vertAlign w:val="superscript"/>
              </w:rPr>
              <w:t>3</w:t>
            </w:r>
            <w:r w:rsidRPr="000205BC">
              <w:rPr>
                <w:rFonts w:ascii="Arial" w:hAnsi="Arial" w:cs="Arial"/>
              </w:rPr>
              <w:t xml:space="preserve"> грунта)</w:t>
            </w:r>
          </w:p>
        </w:tc>
      </w:tr>
      <w:tr w:rsidR="00AA70F8" w:rsidRPr="000205B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205B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205BC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0205B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205B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205BC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205BC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205B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70,42</w:t>
            </w:r>
          </w:p>
        </w:tc>
      </w:tr>
      <w:tr w:rsidR="00AA70F8" w:rsidRPr="000205B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205BC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205BC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0205B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205B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М200224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205BC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Гидромониторно-эжекторные и землесосные снаряды для разработки подводных траншей 30 м</w:t>
            </w:r>
            <w:r w:rsidRPr="000205BC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205BC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205B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9,7</w:t>
            </w:r>
          </w:p>
        </w:tc>
      </w:tr>
      <w:tr w:rsidR="00AA70F8" w:rsidRPr="000205B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205B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205BC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Буксиры 110 (150)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205BC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205B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9,7</w:t>
            </w:r>
          </w:p>
        </w:tc>
      </w:tr>
      <w:tr w:rsidR="00AA70F8" w:rsidRPr="000205BC" w:rsidTr="0029056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205BC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Е44-9-14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A70F8" w:rsidRPr="000205BC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Разработка грунта под водой гидромониторно-эжекторными и землесосными снарядами (на отсос) производительностью 30 м</w:t>
            </w:r>
            <w:r w:rsidRPr="000205BC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>/час (ДГС), группа грунтов 4</w:t>
            </w:r>
          </w:p>
          <w:p w:rsidR="00AA70F8" w:rsidRPr="000205BC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205BC">
              <w:rPr>
                <w:rFonts w:ascii="Arial" w:hAnsi="Arial" w:cs="Arial"/>
              </w:rPr>
              <w:t>(единица измерения - 100 м</w:t>
            </w:r>
            <w:r w:rsidRPr="000205BC">
              <w:rPr>
                <w:rFonts w:ascii="Arial" w:hAnsi="Arial" w:cs="Arial"/>
                <w:vertAlign w:val="superscript"/>
              </w:rPr>
              <w:t>3</w:t>
            </w:r>
            <w:r w:rsidRPr="000205BC">
              <w:rPr>
                <w:rFonts w:ascii="Arial" w:hAnsi="Arial" w:cs="Arial"/>
              </w:rPr>
              <w:t xml:space="preserve"> грунта)</w:t>
            </w:r>
          </w:p>
        </w:tc>
      </w:tr>
      <w:tr w:rsidR="00AA70F8" w:rsidRPr="000205B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205B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205BC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0205B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205B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205BC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205BC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205B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124,87</w:t>
            </w:r>
          </w:p>
        </w:tc>
      </w:tr>
      <w:tr w:rsidR="00AA70F8" w:rsidRPr="000205B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205BC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205BC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0205B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205B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М200224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205BC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Гидромониторно-эжекторные и землесосные снаряды для разработки подводных траншей 30 м</w:t>
            </w:r>
            <w:r w:rsidRPr="000205BC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205BC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205B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17,2</w:t>
            </w:r>
          </w:p>
        </w:tc>
      </w:tr>
      <w:tr w:rsidR="00AA70F8" w:rsidRPr="000205B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205B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205BC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Буксиры 110 (150)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205BC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205B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17,2</w:t>
            </w:r>
          </w:p>
        </w:tc>
      </w:tr>
    </w:tbl>
    <w:p w:rsidR="00AA70F8" w:rsidRPr="000205BC" w:rsidRDefault="00AA70F8" w:rsidP="00AA70F8">
      <w:pPr>
        <w:pStyle w:val="a5"/>
        <w:rPr>
          <w:rFonts w:ascii="Arial" w:hAnsi="Arial" w:cs="Arial"/>
          <w:b/>
          <w:sz w:val="2"/>
        </w:rPr>
      </w:pPr>
    </w:p>
    <w:p w:rsidR="00AA70F8" w:rsidRPr="00BA1F1B" w:rsidRDefault="00AA70F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A70F8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Pr="00DF27E8" w:rsidRDefault="00AA70F8" w:rsidP="0029056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44-10. Разработка грунта под водой канатно-скреперной установкой</w:t>
            </w:r>
          </w:p>
        </w:tc>
      </w:tr>
      <w:tr w:rsidR="00AA70F8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A70F8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A70F8" w:rsidRPr="00DF27E8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Pr="00DF27E8" w:rsidRDefault="00AA70F8" w:rsidP="0029056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подготовка и пуск установки;</w:t>
            </w:r>
          </w:p>
        </w:tc>
      </w:tr>
      <w:tr w:rsidR="00AA70F8" w:rsidRPr="00DF27E8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скреперование грунта;</w:t>
            </w:r>
          </w:p>
        </w:tc>
      </w:tr>
      <w:tr w:rsidR="00AA70F8" w:rsidRPr="00DF27E8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вытаскивание ковша на берег;</w:t>
            </w:r>
          </w:p>
        </w:tc>
      </w:tr>
      <w:tr w:rsidR="00AA70F8" w:rsidRPr="00DF27E8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разгрузка грунта в отвал;</w:t>
            </w:r>
          </w:p>
        </w:tc>
      </w:tr>
      <w:tr w:rsidR="00AA70F8" w:rsidRPr="00DF27E8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очистка ковшей от налипающего грунта;</w:t>
            </w:r>
          </w:p>
        </w:tc>
      </w:tr>
      <w:tr w:rsidR="00AA70F8" w:rsidRPr="00DF27E8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смена ковшей и тросов (при необходимости);</w:t>
            </w:r>
          </w:p>
        </w:tc>
      </w:tr>
      <w:tr w:rsidR="00AA70F8" w:rsidRPr="00DF27E8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перестроповка блоков.</w:t>
            </w:r>
          </w:p>
        </w:tc>
      </w:tr>
      <w:tr w:rsidR="00AA70F8" w:rsidRPr="00DF27E8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A70F8" w:rsidRDefault="00AA70F8" w:rsidP="00AA70F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A70F8" w:rsidRPr="00DF27E8" w:rsidTr="0029056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A70F8" w:rsidRPr="00DF27E8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A70F8" w:rsidRPr="00DF27E8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A70F8" w:rsidRPr="00DF27E8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A70F8" w:rsidRPr="00DF27E8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A70F8" w:rsidRPr="00DF27E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F27E8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F27E8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F27E8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F27E8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A70F8" w:rsidRPr="00DF27E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F27E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Е44-10-1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Разработка грунта под водой канатно-скреперной установкой с ковшом вместимостью 1 м</w:t>
            </w:r>
            <w:r w:rsidRPr="00DF27E8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 xml:space="preserve"> при дальности скреперования до 50 м, в песчано-илистых, гравелистых и глинистых грунтах</w:t>
            </w:r>
          </w:p>
          <w:p w:rsidR="00AA70F8" w:rsidRPr="00DF27E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F27E8">
              <w:rPr>
                <w:rFonts w:ascii="Arial" w:hAnsi="Arial" w:cs="Arial"/>
              </w:rPr>
              <w:t>(единица измерения - 100 м</w:t>
            </w:r>
            <w:r w:rsidRPr="00DF27E8">
              <w:rPr>
                <w:rFonts w:ascii="Arial" w:hAnsi="Arial" w:cs="Arial"/>
                <w:vertAlign w:val="superscript"/>
              </w:rPr>
              <w:t>3</w:t>
            </w:r>
            <w:r w:rsidRPr="00DF27E8">
              <w:rPr>
                <w:rFonts w:ascii="Arial" w:hAnsi="Arial" w:cs="Arial"/>
              </w:rPr>
              <w:t xml:space="preserve"> грунта)</w:t>
            </w:r>
          </w:p>
        </w:tc>
      </w:tr>
      <w:tr w:rsidR="00AA70F8" w:rsidRPr="00DF27E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DF27E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F27E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F27E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A70F8" w:rsidRPr="00DF27E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F27E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F27E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13,4</w:t>
            </w:r>
          </w:p>
        </w:tc>
      </w:tr>
      <w:tr w:rsidR="00AA70F8" w:rsidRPr="00DF27E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F27E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F27E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34,72</w:t>
            </w:r>
          </w:p>
        </w:tc>
      </w:tr>
      <w:tr w:rsidR="00AA70F8" w:rsidRPr="00DF27E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F27E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DF27E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Водолазные станции на самоходном боте мощностью 110 (150) кВт (л. с) с компрессором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F27E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F27E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3,47</w:t>
            </w:r>
          </w:p>
        </w:tc>
      </w:tr>
      <w:tr w:rsidR="00AA70F8" w:rsidRPr="00DF27E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М240701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скреперные для устройства подводных траншей с ковшом 1,0-1,5 м</w:t>
            </w:r>
            <w:r w:rsidRPr="00DF27E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F27E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F27E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13,9</w:t>
            </w:r>
          </w:p>
        </w:tc>
      </w:tr>
      <w:tr w:rsidR="00AA70F8" w:rsidRPr="00DF27E8" w:rsidTr="0029056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F27E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Е44-10-2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Разработка грунта под водой канатно-скреперной установкой с ковшом вместимостью 1 м</w:t>
            </w:r>
            <w:r w:rsidRPr="00DF27E8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 xml:space="preserve"> при дальности скреперования 51-100 м, в песчано-илистых, гравелистых и глинистых грунтах</w:t>
            </w:r>
          </w:p>
          <w:p w:rsidR="00AA70F8" w:rsidRPr="00DF27E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F27E8">
              <w:rPr>
                <w:rFonts w:ascii="Arial" w:hAnsi="Arial" w:cs="Arial"/>
              </w:rPr>
              <w:t>(единица измерения - 100 м</w:t>
            </w:r>
            <w:r w:rsidRPr="00DF27E8">
              <w:rPr>
                <w:rFonts w:ascii="Arial" w:hAnsi="Arial" w:cs="Arial"/>
                <w:vertAlign w:val="superscript"/>
              </w:rPr>
              <w:t>3</w:t>
            </w:r>
            <w:r w:rsidRPr="00DF27E8">
              <w:rPr>
                <w:rFonts w:ascii="Arial" w:hAnsi="Arial" w:cs="Arial"/>
              </w:rPr>
              <w:t xml:space="preserve"> грунта)</w:t>
            </w:r>
          </w:p>
        </w:tc>
      </w:tr>
      <w:tr w:rsidR="00AA70F8" w:rsidRPr="00DF27E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DF27E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F27E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F27E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A70F8" w:rsidRPr="00DF27E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F27E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F27E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22,9</w:t>
            </w:r>
          </w:p>
        </w:tc>
      </w:tr>
      <w:tr w:rsidR="00AA70F8" w:rsidRPr="00DF27E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F27E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F27E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59,5</w:t>
            </w:r>
          </w:p>
        </w:tc>
      </w:tr>
      <w:tr w:rsidR="00AA70F8" w:rsidRPr="00DF27E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F27E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DF27E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Водолазные станции на самоходном боте мощностью 110 (150) кВт (л. с) с компрессором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F27E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F27E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5,95</w:t>
            </w:r>
          </w:p>
        </w:tc>
      </w:tr>
      <w:tr w:rsidR="00AA70F8" w:rsidRPr="00DF27E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М240701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скреперные для устройства подводных траншей с ковшом 1,0-1,5 м</w:t>
            </w:r>
            <w:r w:rsidRPr="00DF27E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F27E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F27E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23,8</w:t>
            </w:r>
          </w:p>
        </w:tc>
      </w:tr>
      <w:tr w:rsidR="00AA70F8" w:rsidRPr="00DF27E8" w:rsidTr="0029056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F27E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Е44-10-3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Разработка грунта под водой канатно-скреперной установкой с ковшом вместимостью 1 м</w:t>
            </w:r>
            <w:r w:rsidRPr="00DF27E8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 xml:space="preserve"> при дальности скреперования 101-150 м, в песчано-илистых, гравелистых и глинистых грунтах</w:t>
            </w:r>
          </w:p>
          <w:p w:rsidR="00AA70F8" w:rsidRPr="00DF27E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F27E8">
              <w:rPr>
                <w:rFonts w:ascii="Arial" w:hAnsi="Arial" w:cs="Arial"/>
              </w:rPr>
              <w:t>(единица измерения - 100 м</w:t>
            </w:r>
            <w:r w:rsidRPr="00DF27E8">
              <w:rPr>
                <w:rFonts w:ascii="Arial" w:hAnsi="Arial" w:cs="Arial"/>
                <w:vertAlign w:val="superscript"/>
              </w:rPr>
              <w:t>3</w:t>
            </w:r>
            <w:r w:rsidRPr="00DF27E8">
              <w:rPr>
                <w:rFonts w:ascii="Arial" w:hAnsi="Arial" w:cs="Arial"/>
              </w:rPr>
              <w:t xml:space="preserve"> грунта)</w:t>
            </w:r>
          </w:p>
        </w:tc>
      </w:tr>
      <w:tr w:rsidR="00AA70F8" w:rsidRPr="00DF27E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DF27E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F27E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F27E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A70F8" w:rsidRPr="00DF27E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F27E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F27E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33,1</w:t>
            </w:r>
          </w:p>
        </w:tc>
      </w:tr>
      <w:tr w:rsidR="00AA70F8" w:rsidRPr="00DF27E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F27E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F27E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85,82</w:t>
            </w:r>
          </w:p>
        </w:tc>
      </w:tr>
      <w:tr w:rsidR="00AA70F8" w:rsidRPr="00DF27E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F27E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DF27E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Водолазные станции на самоходном боте мощностью 110 (150) кВт (л. с) с компрессором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F27E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F27E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8,58</w:t>
            </w:r>
          </w:p>
        </w:tc>
      </w:tr>
      <w:tr w:rsidR="00AA70F8" w:rsidRPr="00DF27E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М240701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скреперные для устройства подводных траншей с ковшом 1,0-1,5 м</w:t>
            </w:r>
            <w:r w:rsidRPr="00DF27E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F27E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F27E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34,34</w:t>
            </w:r>
          </w:p>
        </w:tc>
      </w:tr>
      <w:tr w:rsidR="00AA70F8" w:rsidRPr="00DF27E8" w:rsidTr="0029056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F27E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Е44-10-4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Разработка грунта под водой канатно-скреперной установкой с ковшом вместимостью 1 м</w:t>
            </w:r>
            <w:r w:rsidRPr="00DF27E8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 xml:space="preserve"> при дальности скреперования до 50 м, в скальных грунтах, предварительно разрыхленных взрывами</w:t>
            </w:r>
          </w:p>
          <w:p w:rsidR="00AA70F8" w:rsidRPr="00DF27E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F27E8">
              <w:rPr>
                <w:rFonts w:ascii="Arial" w:hAnsi="Arial" w:cs="Arial"/>
              </w:rPr>
              <w:t>(единица измерения - 100 м</w:t>
            </w:r>
            <w:r w:rsidRPr="00DF27E8">
              <w:rPr>
                <w:rFonts w:ascii="Arial" w:hAnsi="Arial" w:cs="Arial"/>
                <w:vertAlign w:val="superscript"/>
              </w:rPr>
              <w:t>3</w:t>
            </w:r>
            <w:r w:rsidRPr="00DF27E8">
              <w:rPr>
                <w:rFonts w:ascii="Arial" w:hAnsi="Arial" w:cs="Arial"/>
              </w:rPr>
              <w:t xml:space="preserve"> грунта)</w:t>
            </w:r>
          </w:p>
        </w:tc>
      </w:tr>
      <w:tr w:rsidR="00AA70F8" w:rsidRPr="00DF27E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DF27E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F27E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F27E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A70F8" w:rsidRPr="00DF27E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F27E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F27E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16,7</w:t>
            </w:r>
          </w:p>
        </w:tc>
      </w:tr>
      <w:tr w:rsidR="00AA70F8" w:rsidRPr="00DF27E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F27E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F27E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43,22</w:t>
            </w:r>
          </w:p>
        </w:tc>
      </w:tr>
      <w:tr w:rsidR="00AA70F8" w:rsidRPr="00DF27E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F27E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DF27E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Водолазные станции на самоходном боте мощностью 110 (150) кВт (л. с) с компрессором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F27E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F27E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4,32</w:t>
            </w:r>
          </w:p>
        </w:tc>
      </w:tr>
      <w:tr w:rsidR="00AA70F8" w:rsidRPr="00DF27E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М240701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скреперные для устройства подводных траншей с ковшом 1,0-1,5 м</w:t>
            </w:r>
            <w:r w:rsidRPr="00DF27E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F27E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F27E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17,3</w:t>
            </w:r>
          </w:p>
        </w:tc>
      </w:tr>
      <w:tr w:rsidR="00AA70F8" w:rsidRPr="00DF27E8" w:rsidTr="0029056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F27E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Е44-10-5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Разработка грунта под водой канатно-скреперной установкой с ковшом вместимостью 1 м</w:t>
            </w:r>
            <w:r w:rsidRPr="00DF27E8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 xml:space="preserve"> при дальности скреперования 51-100 м, в скальных грунтах, предварительно разрыхленных взрывами</w:t>
            </w:r>
          </w:p>
          <w:p w:rsidR="00AA70F8" w:rsidRPr="00DF27E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F27E8">
              <w:rPr>
                <w:rFonts w:ascii="Arial" w:hAnsi="Arial" w:cs="Arial"/>
              </w:rPr>
              <w:t>(единица измерения - 100 м</w:t>
            </w:r>
            <w:r w:rsidRPr="00DF27E8">
              <w:rPr>
                <w:rFonts w:ascii="Arial" w:hAnsi="Arial" w:cs="Arial"/>
                <w:vertAlign w:val="superscript"/>
              </w:rPr>
              <w:t>3</w:t>
            </w:r>
            <w:r w:rsidRPr="00DF27E8">
              <w:rPr>
                <w:rFonts w:ascii="Arial" w:hAnsi="Arial" w:cs="Arial"/>
              </w:rPr>
              <w:t xml:space="preserve"> грунта)</w:t>
            </w:r>
          </w:p>
        </w:tc>
      </w:tr>
      <w:tr w:rsidR="00AA70F8" w:rsidRPr="00DF27E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DF27E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F27E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F27E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A70F8" w:rsidRPr="00DF27E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F27E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F27E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</w:t>
            </w:r>
          </w:p>
        </w:tc>
      </w:tr>
      <w:tr w:rsidR="00AA70F8" w:rsidRPr="00DF27E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F27E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F27E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72,56</w:t>
            </w:r>
          </w:p>
        </w:tc>
      </w:tr>
      <w:tr w:rsidR="00AA70F8" w:rsidRPr="00DF27E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F27E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DF27E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Водолазные станции на самоходном боте мощностью 110 (150) кВт (л. с) с компрессором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F27E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F27E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7,26</w:t>
            </w:r>
          </w:p>
        </w:tc>
      </w:tr>
      <w:tr w:rsidR="00AA70F8" w:rsidRPr="00DF27E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М240701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скреперные для устройства подводных траншей с ковшом 1,0-1,5 м</w:t>
            </w:r>
            <w:r w:rsidRPr="00DF27E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F27E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F27E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</w:t>
            </w:r>
          </w:p>
        </w:tc>
      </w:tr>
      <w:tr w:rsidR="00AA70F8" w:rsidRPr="00DF27E8" w:rsidTr="0029056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F27E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Е44-10-6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Разработка грунта под водой канатно-скреперной установкой с ковшом вместимостью 1 м</w:t>
            </w:r>
            <w:r w:rsidRPr="00DF27E8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 xml:space="preserve"> при дальности скреперования 101-150 м, в скальных грунтах, предварительно разрыхленных взрывами</w:t>
            </w:r>
          </w:p>
          <w:p w:rsidR="00AA70F8" w:rsidRPr="00DF27E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F27E8">
              <w:rPr>
                <w:rFonts w:ascii="Arial" w:hAnsi="Arial" w:cs="Arial"/>
              </w:rPr>
              <w:t>(единица измерения - 100 м</w:t>
            </w:r>
            <w:r w:rsidRPr="00DF27E8">
              <w:rPr>
                <w:rFonts w:ascii="Arial" w:hAnsi="Arial" w:cs="Arial"/>
                <w:vertAlign w:val="superscript"/>
              </w:rPr>
              <w:t>3</w:t>
            </w:r>
            <w:r w:rsidRPr="00DF27E8">
              <w:rPr>
                <w:rFonts w:ascii="Arial" w:hAnsi="Arial" w:cs="Arial"/>
              </w:rPr>
              <w:t xml:space="preserve"> грунта)</w:t>
            </w:r>
          </w:p>
        </w:tc>
      </w:tr>
      <w:tr w:rsidR="00AA70F8" w:rsidRPr="00DF27E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DF27E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F27E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F27E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A70F8" w:rsidRPr="00DF27E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F27E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F27E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</w:t>
            </w:r>
          </w:p>
        </w:tc>
      </w:tr>
      <w:tr w:rsidR="00AA70F8" w:rsidRPr="00DF27E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F27E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F27E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109</w:t>
            </w:r>
          </w:p>
        </w:tc>
      </w:tr>
      <w:tr w:rsidR="00AA70F8" w:rsidRPr="00DF27E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F27E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DF27E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Водолазные станции на самоходном боте мощностью 110 (150) кВт (л. с) с компрессором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F27E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F27E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10,9</w:t>
            </w:r>
          </w:p>
        </w:tc>
      </w:tr>
      <w:tr w:rsidR="00AA70F8" w:rsidRPr="00DF27E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М240701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скреперные для устройства подводных траншей с ковшом 1,0-1,5 м</w:t>
            </w:r>
            <w:r w:rsidRPr="00DF27E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F27E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F27E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43,6</w:t>
            </w:r>
          </w:p>
        </w:tc>
      </w:tr>
      <w:tr w:rsidR="00AA70F8" w:rsidRPr="00DF27E8" w:rsidTr="0029056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F27E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Е44-10-7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Разработка грунта под водой канатно-скреперной установкой с ковшом вместимостью 1,5 м</w:t>
            </w:r>
            <w:r w:rsidRPr="00DF27E8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 xml:space="preserve"> при дальности скреперования до 50 м, в песчано-илистых, гравелистых и глинистых грунтах</w:t>
            </w:r>
          </w:p>
          <w:p w:rsidR="00AA70F8" w:rsidRPr="00DF27E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F27E8">
              <w:rPr>
                <w:rFonts w:ascii="Arial" w:hAnsi="Arial" w:cs="Arial"/>
              </w:rPr>
              <w:t>(единица измерения - 100 м</w:t>
            </w:r>
            <w:r w:rsidRPr="00DF27E8">
              <w:rPr>
                <w:rFonts w:ascii="Arial" w:hAnsi="Arial" w:cs="Arial"/>
                <w:vertAlign w:val="superscript"/>
              </w:rPr>
              <w:t>3</w:t>
            </w:r>
            <w:r w:rsidRPr="00DF27E8">
              <w:rPr>
                <w:rFonts w:ascii="Arial" w:hAnsi="Arial" w:cs="Arial"/>
              </w:rPr>
              <w:t xml:space="preserve"> грунта)</w:t>
            </w:r>
          </w:p>
        </w:tc>
      </w:tr>
      <w:tr w:rsidR="00AA70F8" w:rsidRPr="00DF27E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DF27E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F27E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F27E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A70F8" w:rsidRPr="00DF27E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F27E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F27E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9,71</w:t>
            </w:r>
          </w:p>
        </w:tc>
      </w:tr>
      <w:tr w:rsidR="00AA70F8" w:rsidRPr="00DF27E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F27E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F27E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25,22</w:t>
            </w:r>
          </w:p>
        </w:tc>
      </w:tr>
      <w:tr w:rsidR="00AA70F8" w:rsidRPr="00DF27E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F27E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DF27E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Водолазные станции на самоходном боте мощностью 110 (150) кВт (л. с) с компрессором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F27E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F27E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2,52</w:t>
            </w:r>
          </w:p>
        </w:tc>
      </w:tr>
      <w:tr w:rsidR="00AA70F8" w:rsidRPr="00DF27E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М240701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скреперные для устройства подводных траншей с ковшом 1,0-1,5 м</w:t>
            </w:r>
            <w:r w:rsidRPr="00DF27E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F27E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F27E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10,1</w:t>
            </w:r>
          </w:p>
        </w:tc>
      </w:tr>
      <w:tr w:rsidR="00AA70F8" w:rsidRPr="00DF27E8" w:rsidTr="0029056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F27E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Е44-10-8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Разработка грунта под водой канатно-скреперной установкой с ковшом вместимостью 1,5 м</w:t>
            </w:r>
            <w:r w:rsidRPr="00DF27E8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 xml:space="preserve"> при дальности скреперования 51-100 м, в песчано-илистых, гравелистых и глинистых грунтах</w:t>
            </w:r>
          </w:p>
          <w:p w:rsidR="00AA70F8" w:rsidRPr="00DF27E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F27E8">
              <w:rPr>
                <w:rFonts w:ascii="Arial" w:hAnsi="Arial" w:cs="Arial"/>
              </w:rPr>
              <w:t>(единица измерения - 100 м</w:t>
            </w:r>
            <w:r w:rsidRPr="00DF27E8">
              <w:rPr>
                <w:rFonts w:ascii="Arial" w:hAnsi="Arial" w:cs="Arial"/>
                <w:vertAlign w:val="superscript"/>
              </w:rPr>
              <w:t>3</w:t>
            </w:r>
            <w:r w:rsidRPr="00DF27E8">
              <w:rPr>
                <w:rFonts w:ascii="Arial" w:hAnsi="Arial" w:cs="Arial"/>
              </w:rPr>
              <w:t xml:space="preserve"> грунта)</w:t>
            </w:r>
          </w:p>
        </w:tc>
      </w:tr>
      <w:tr w:rsidR="00AA70F8" w:rsidRPr="00DF27E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DF27E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F27E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F27E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A70F8" w:rsidRPr="00DF27E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F27E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F27E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15,6</w:t>
            </w:r>
          </w:p>
        </w:tc>
      </w:tr>
      <w:tr w:rsidR="00AA70F8" w:rsidRPr="00DF27E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F27E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F27E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40,5</w:t>
            </w:r>
          </w:p>
        </w:tc>
      </w:tr>
      <w:tr w:rsidR="00AA70F8" w:rsidRPr="00DF27E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F27E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DF27E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Водолазные станции на самоходном боте мощностью 110 (150) кВт (л. с) с компрессором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F27E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F27E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4,05</w:t>
            </w:r>
          </w:p>
        </w:tc>
      </w:tr>
      <w:tr w:rsidR="00AA70F8" w:rsidRPr="00DF27E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М240701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скреперные для устройства подводных траншей с ковшом 1,0-1,5 м</w:t>
            </w:r>
            <w:r w:rsidRPr="00DF27E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F27E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F27E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16,2</w:t>
            </w:r>
          </w:p>
        </w:tc>
      </w:tr>
      <w:tr w:rsidR="00AA70F8" w:rsidRPr="00DF27E8" w:rsidTr="0029056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F27E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Е44-10-9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Разработка грунта под водой канатно-скреперной установкой с ковшом вместимостью 1,5 м</w:t>
            </w:r>
            <w:r w:rsidRPr="00DF27E8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 xml:space="preserve"> при дальности скреперования 101-150 м, в песчано-илистых, гравелистых и глинистых грунтах</w:t>
            </w:r>
          </w:p>
          <w:p w:rsidR="00AA70F8" w:rsidRPr="00DF27E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F27E8">
              <w:rPr>
                <w:rFonts w:ascii="Arial" w:hAnsi="Arial" w:cs="Arial"/>
              </w:rPr>
              <w:t>(единица измерения - 100 м</w:t>
            </w:r>
            <w:r w:rsidRPr="00DF27E8">
              <w:rPr>
                <w:rFonts w:ascii="Arial" w:hAnsi="Arial" w:cs="Arial"/>
                <w:vertAlign w:val="superscript"/>
              </w:rPr>
              <w:t>3</w:t>
            </w:r>
            <w:r w:rsidRPr="00DF27E8">
              <w:rPr>
                <w:rFonts w:ascii="Arial" w:hAnsi="Arial" w:cs="Arial"/>
              </w:rPr>
              <w:t xml:space="preserve"> грунта)</w:t>
            </w:r>
          </w:p>
        </w:tc>
      </w:tr>
      <w:tr w:rsidR="00AA70F8" w:rsidRPr="00DF27E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DF27E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F27E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F27E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A70F8" w:rsidRPr="00DF27E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F27E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F27E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24,1</w:t>
            </w:r>
          </w:p>
        </w:tc>
      </w:tr>
      <w:tr w:rsidR="00AA70F8" w:rsidRPr="00DF27E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F27E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F27E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62,56</w:t>
            </w:r>
          </w:p>
        </w:tc>
      </w:tr>
      <w:tr w:rsidR="00AA70F8" w:rsidRPr="00DF27E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F27E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DF27E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Водолазные станции на самоходном боте мощностью 110 (150) кВт (л. с) с компрессором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F27E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F27E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6,26</w:t>
            </w:r>
          </w:p>
        </w:tc>
      </w:tr>
      <w:tr w:rsidR="00AA70F8" w:rsidRPr="00DF27E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М240701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скреперные для устройства подводных траншей с ковшом 1,0-1,5 м</w:t>
            </w:r>
            <w:r w:rsidRPr="00DF27E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F27E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F27E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</w:p>
        </w:tc>
      </w:tr>
      <w:tr w:rsidR="00AA70F8" w:rsidRPr="00DF27E8" w:rsidTr="0029056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F27E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Е44-10-10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Разработка грунта под водой канатно-скреперной установкой с ковшом вместимостью 1,5 м</w:t>
            </w:r>
            <w:r w:rsidRPr="00DF27E8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 xml:space="preserve"> при дальности скреперования до 50 м, в скальных грунтах, предварительно разрыхленных взрывами</w:t>
            </w:r>
          </w:p>
          <w:p w:rsidR="00AA70F8" w:rsidRPr="00DF27E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F27E8">
              <w:rPr>
                <w:rFonts w:ascii="Arial" w:hAnsi="Arial" w:cs="Arial"/>
              </w:rPr>
              <w:t>(единица измерения - 100 м</w:t>
            </w:r>
            <w:r w:rsidRPr="00DF27E8">
              <w:rPr>
                <w:rFonts w:ascii="Arial" w:hAnsi="Arial" w:cs="Arial"/>
                <w:vertAlign w:val="superscript"/>
              </w:rPr>
              <w:t>3</w:t>
            </w:r>
            <w:r w:rsidRPr="00DF27E8">
              <w:rPr>
                <w:rFonts w:ascii="Arial" w:hAnsi="Arial" w:cs="Arial"/>
              </w:rPr>
              <w:t xml:space="preserve"> грунта)</w:t>
            </w:r>
          </w:p>
        </w:tc>
      </w:tr>
      <w:tr w:rsidR="00AA70F8" w:rsidRPr="00DF27E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DF27E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F27E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F27E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A70F8" w:rsidRPr="00DF27E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F27E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F27E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11,8</w:t>
            </w:r>
          </w:p>
        </w:tc>
      </w:tr>
      <w:tr w:rsidR="00AA70F8" w:rsidRPr="00DF27E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F27E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F27E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30,72</w:t>
            </w:r>
          </w:p>
        </w:tc>
      </w:tr>
      <w:tr w:rsidR="00AA70F8" w:rsidRPr="00DF27E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F27E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DF27E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Водолазные станции на самоходном боте мощностью 110 (150) кВт (л. с) с компрессором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F27E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F27E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3,07</w:t>
            </w:r>
          </w:p>
        </w:tc>
      </w:tr>
      <w:tr w:rsidR="00AA70F8" w:rsidRPr="00DF27E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М240701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скреперные для устройства подводных траншей с ковшом 1,0-1,5 м</w:t>
            </w:r>
            <w:r w:rsidRPr="00DF27E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F27E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F27E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12,3</w:t>
            </w:r>
          </w:p>
        </w:tc>
      </w:tr>
      <w:tr w:rsidR="00AA70F8" w:rsidRPr="00DF27E8" w:rsidTr="0029056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F27E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Е44-10-11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Разработка грунта под водой канатно-скреперной установкой с ковшом вместимостью 1,5 м</w:t>
            </w:r>
            <w:r w:rsidRPr="00DF27E8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 xml:space="preserve"> при дальности скреперования 51-100 м, в скальных грунтах, предварительно разрыхленных взрывами</w:t>
            </w:r>
          </w:p>
          <w:p w:rsidR="00AA70F8" w:rsidRPr="00DF27E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F27E8">
              <w:rPr>
                <w:rFonts w:ascii="Arial" w:hAnsi="Arial" w:cs="Arial"/>
              </w:rPr>
              <w:t>(единица измерения - 100 м</w:t>
            </w:r>
            <w:r w:rsidRPr="00DF27E8">
              <w:rPr>
                <w:rFonts w:ascii="Arial" w:hAnsi="Arial" w:cs="Arial"/>
                <w:vertAlign w:val="superscript"/>
              </w:rPr>
              <w:t>3</w:t>
            </w:r>
            <w:r w:rsidRPr="00DF27E8">
              <w:rPr>
                <w:rFonts w:ascii="Arial" w:hAnsi="Arial" w:cs="Arial"/>
              </w:rPr>
              <w:t xml:space="preserve"> грунта)</w:t>
            </w:r>
          </w:p>
        </w:tc>
      </w:tr>
      <w:tr w:rsidR="00AA70F8" w:rsidRPr="00DF27E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DF27E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F27E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F27E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A70F8" w:rsidRPr="00DF27E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F27E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F27E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19,9</w:t>
            </w:r>
          </w:p>
        </w:tc>
      </w:tr>
      <w:tr w:rsidR="00AA70F8" w:rsidRPr="00DF27E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F27E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F27E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51,66</w:t>
            </w:r>
          </w:p>
        </w:tc>
      </w:tr>
      <w:tr w:rsidR="00AA70F8" w:rsidRPr="00DF27E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F27E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DF27E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Водолазные станции на самоходном боте мощностью 110 (150) кВт (л. с) с компрессором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F27E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F27E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5,16</w:t>
            </w:r>
          </w:p>
        </w:tc>
      </w:tr>
      <w:tr w:rsidR="00AA70F8" w:rsidRPr="00DF27E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М240701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скреперные для устройства подводных траншей с ковшом 1,0-1,5 м</w:t>
            </w:r>
            <w:r w:rsidRPr="00DF27E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F27E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F27E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20,7</w:t>
            </w:r>
          </w:p>
        </w:tc>
      </w:tr>
      <w:tr w:rsidR="00AA70F8" w:rsidRPr="00DF27E8" w:rsidTr="0029056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F27E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Е44-10-12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Разработка грунта под водой канатно-скреперной установкой с ковшом вместимостью 1,5 м</w:t>
            </w:r>
            <w:r w:rsidRPr="00DF27E8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 xml:space="preserve"> при дальности скреперования 101-150 м, в скальных грунтах, предварительно разрыхленных взрывами</w:t>
            </w:r>
          </w:p>
          <w:p w:rsidR="00AA70F8" w:rsidRPr="00DF27E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F27E8">
              <w:rPr>
                <w:rFonts w:ascii="Arial" w:hAnsi="Arial" w:cs="Arial"/>
              </w:rPr>
              <w:t>(единица измерения - 100 м</w:t>
            </w:r>
            <w:r w:rsidRPr="00DF27E8">
              <w:rPr>
                <w:rFonts w:ascii="Arial" w:hAnsi="Arial" w:cs="Arial"/>
                <w:vertAlign w:val="superscript"/>
              </w:rPr>
              <w:t>3</w:t>
            </w:r>
            <w:r w:rsidRPr="00DF27E8">
              <w:rPr>
                <w:rFonts w:ascii="Arial" w:hAnsi="Arial" w:cs="Arial"/>
              </w:rPr>
              <w:t xml:space="preserve"> грунта)</w:t>
            </w:r>
          </w:p>
        </w:tc>
      </w:tr>
      <w:tr w:rsidR="00AA70F8" w:rsidRPr="00DF27E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DF27E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F27E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F27E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A70F8" w:rsidRPr="00DF27E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F27E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F27E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30,1</w:t>
            </w:r>
          </w:p>
        </w:tc>
      </w:tr>
      <w:tr w:rsidR="00AA70F8" w:rsidRPr="00DF27E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F27E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F27E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78,22</w:t>
            </w:r>
          </w:p>
        </w:tc>
      </w:tr>
      <w:tr w:rsidR="00AA70F8" w:rsidRPr="00DF27E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F27E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DF27E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Водолазные станции на самоходном боте мощностью 110 (150) кВт (л. с) с компрессором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F27E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F27E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7,82</w:t>
            </w:r>
          </w:p>
        </w:tc>
      </w:tr>
      <w:tr w:rsidR="00AA70F8" w:rsidRPr="00DF27E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М240701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F27E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скреперные для устройства подводных траншей с ковшом 1,0-1,5 м</w:t>
            </w:r>
            <w:r w:rsidRPr="00DF27E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F27E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F27E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31,3</w:t>
            </w:r>
          </w:p>
        </w:tc>
      </w:tr>
    </w:tbl>
    <w:p w:rsidR="00AA70F8" w:rsidRPr="00DF27E8" w:rsidRDefault="00AA70F8" w:rsidP="00AA70F8">
      <w:pPr>
        <w:pStyle w:val="a5"/>
        <w:rPr>
          <w:rFonts w:ascii="Arial" w:hAnsi="Arial" w:cs="Arial"/>
          <w:b/>
          <w:sz w:val="2"/>
        </w:rPr>
      </w:pPr>
    </w:p>
    <w:p w:rsidR="00AA70F8" w:rsidRPr="00BA1F1B" w:rsidRDefault="00AA70F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A70F8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Pr="00727F92" w:rsidRDefault="00AA70F8" w:rsidP="0029056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44-11. Разработка грунта в отвал из-под воды плавучими кранами с грейферами</w:t>
            </w:r>
          </w:p>
        </w:tc>
      </w:tr>
      <w:tr w:rsidR="00AA70F8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A70F8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A70F8" w:rsidRPr="00727F92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Pr="00727F92" w:rsidRDefault="00AA70F8" w:rsidP="0029056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снаряда;</w:t>
            </w:r>
          </w:p>
        </w:tc>
      </w:tr>
      <w:tr w:rsidR="00AA70F8" w:rsidRPr="00727F92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заводка и укладка якорей;</w:t>
            </w:r>
          </w:p>
        </w:tc>
      </w:tr>
      <w:tr w:rsidR="00AA70F8" w:rsidRPr="00727F92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разработка грунта;</w:t>
            </w:r>
          </w:p>
        </w:tc>
      </w:tr>
      <w:tr w:rsidR="00AA70F8" w:rsidRPr="00727F92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перестановка или передвижка снаряда с перекладкой якорей.</w:t>
            </w:r>
          </w:p>
        </w:tc>
      </w:tr>
      <w:tr w:rsidR="00AA70F8" w:rsidRPr="00727F92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A70F8" w:rsidRDefault="00AA70F8" w:rsidP="00AA70F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A70F8" w:rsidRPr="00727F92" w:rsidTr="0029056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A70F8" w:rsidRPr="00727F92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A70F8" w:rsidRPr="00727F92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A70F8" w:rsidRPr="00727F92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A70F8" w:rsidRPr="00727F92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A70F8" w:rsidRPr="00727F92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727F92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727F92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727F92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727F92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A70F8" w:rsidRPr="00727F92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727F92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Е44-11-1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727F92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Разработка грунта в отвал из-под воды плавучими кранами с грейферами грузоподъемностью 5 т с ковшом вместимостью 1 м</w:t>
            </w:r>
            <w:r w:rsidRPr="00727F92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>, группа грунтов 1-2</w:t>
            </w:r>
          </w:p>
          <w:p w:rsidR="00AA70F8" w:rsidRPr="00727F92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27F92">
              <w:rPr>
                <w:rFonts w:ascii="Arial" w:hAnsi="Arial" w:cs="Arial"/>
              </w:rPr>
              <w:t>(единица измерения - 100 м</w:t>
            </w:r>
            <w:r w:rsidRPr="00727F92">
              <w:rPr>
                <w:rFonts w:ascii="Arial" w:hAnsi="Arial" w:cs="Arial"/>
                <w:vertAlign w:val="superscript"/>
              </w:rPr>
              <w:t>3</w:t>
            </w:r>
            <w:r w:rsidRPr="00727F92">
              <w:rPr>
                <w:rFonts w:ascii="Arial" w:hAnsi="Arial" w:cs="Arial"/>
              </w:rPr>
              <w:t xml:space="preserve"> грунта)</w:t>
            </w:r>
          </w:p>
        </w:tc>
      </w:tr>
      <w:tr w:rsidR="00AA70F8" w:rsidRPr="00727F92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727F92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727F92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727F92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727F92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727F92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727F92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727F92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31,09</w:t>
            </w:r>
          </w:p>
        </w:tc>
      </w:tr>
      <w:tr w:rsidR="00AA70F8" w:rsidRPr="00727F92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727F92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727F92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727F92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727F92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727F92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Буксиры 221 (300)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727F92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727F92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0,71</w:t>
            </w:r>
          </w:p>
        </w:tc>
      </w:tr>
      <w:tr w:rsidR="00AA70F8" w:rsidRPr="00727F92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727F92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727F92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Завозни моторизованные 66 (90)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727F92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727F92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3,93</w:t>
            </w:r>
          </w:p>
        </w:tc>
      </w:tr>
      <w:tr w:rsidR="00AA70F8" w:rsidRPr="00727F92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727F92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М230701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727F92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плавучие несамоходные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727F92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727F92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3,93</w:t>
            </w:r>
          </w:p>
        </w:tc>
      </w:tr>
      <w:tr w:rsidR="00AA70F8" w:rsidRPr="00727F92" w:rsidTr="0029056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727F92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Е44-11-2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A70F8" w:rsidRPr="00727F92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Разработка грунта в отвал из-под воды плавучими кранами с грейферами грузоподъемностью 5 т с ковшом вместимостью 1 м</w:t>
            </w:r>
            <w:r w:rsidRPr="00727F92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>, группа грунтов 3-4</w:t>
            </w:r>
          </w:p>
          <w:p w:rsidR="00AA70F8" w:rsidRPr="00727F92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27F92">
              <w:rPr>
                <w:rFonts w:ascii="Arial" w:hAnsi="Arial" w:cs="Arial"/>
              </w:rPr>
              <w:t>(единица измерения - 100 м</w:t>
            </w:r>
            <w:r w:rsidRPr="00727F92">
              <w:rPr>
                <w:rFonts w:ascii="Arial" w:hAnsi="Arial" w:cs="Arial"/>
                <w:vertAlign w:val="superscript"/>
              </w:rPr>
              <w:t>3</w:t>
            </w:r>
            <w:r w:rsidRPr="00727F92">
              <w:rPr>
                <w:rFonts w:ascii="Arial" w:hAnsi="Arial" w:cs="Arial"/>
              </w:rPr>
              <w:t xml:space="preserve"> грунта)</w:t>
            </w:r>
          </w:p>
        </w:tc>
      </w:tr>
      <w:tr w:rsidR="00AA70F8" w:rsidRPr="00727F92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727F92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727F92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727F92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727F92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727F92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727F92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727F92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43,42</w:t>
            </w:r>
          </w:p>
        </w:tc>
      </w:tr>
      <w:tr w:rsidR="00AA70F8" w:rsidRPr="00727F92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727F92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727F92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727F92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727F92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727F92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Буксиры 221 (300)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727F92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727F92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0,99</w:t>
            </w:r>
          </w:p>
        </w:tc>
      </w:tr>
      <w:tr w:rsidR="00AA70F8" w:rsidRPr="00727F92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727F92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727F92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Завозни моторизованные 66 (90)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727F92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727F92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5,49</w:t>
            </w:r>
          </w:p>
        </w:tc>
      </w:tr>
      <w:tr w:rsidR="00AA70F8" w:rsidRPr="00727F92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727F92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М230701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727F92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плавучие несамоходные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727F92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727F92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5,49</w:t>
            </w:r>
          </w:p>
        </w:tc>
      </w:tr>
      <w:tr w:rsidR="00AA70F8" w:rsidRPr="00727F92" w:rsidTr="0029056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727F92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Е44-11-3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A70F8" w:rsidRPr="00727F92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Разработка в отвал из-под воды плавучими кранами с грейферами грузоподъемностью 5 т с ковшом вместимостью 1 м</w:t>
            </w:r>
            <w:r w:rsidRPr="00727F92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 xml:space="preserve"> грунтов, требующих предварительного разрыхления, и камня</w:t>
            </w:r>
          </w:p>
          <w:p w:rsidR="00AA70F8" w:rsidRPr="00727F92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27F92">
              <w:rPr>
                <w:rFonts w:ascii="Arial" w:hAnsi="Arial" w:cs="Arial"/>
              </w:rPr>
              <w:t>(единица измерения - 100 м</w:t>
            </w:r>
            <w:r w:rsidRPr="00727F92">
              <w:rPr>
                <w:rFonts w:ascii="Arial" w:hAnsi="Arial" w:cs="Arial"/>
                <w:vertAlign w:val="superscript"/>
              </w:rPr>
              <w:t>3</w:t>
            </w:r>
            <w:r w:rsidRPr="00727F92">
              <w:rPr>
                <w:rFonts w:ascii="Arial" w:hAnsi="Arial" w:cs="Arial"/>
              </w:rPr>
              <w:t xml:space="preserve"> грунта)</w:t>
            </w:r>
          </w:p>
        </w:tc>
      </w:tr>
      <w:tr w:rsidR="00AA70F8" w:rsidRPr="00727F92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727F92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727F92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727F92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727F92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727F92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727F92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727F92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94,51</w:t>
            </w:r>
          </w:p>
        </w:tc>
      </w:tr>
      <w:tr w:rsidR="00AA70F8" w:rsidRPr="00727F92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727F92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727F92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727F92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727F92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727F92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Буксиры 221 (300)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727F92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727F92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2,15</w:t>
            </w:r>
          </w:p>
        </w:tc>
      </w:tr>
      <w:tr w:rsidR="00AA70F8" w:rsidRPr="00727F92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727F92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727F92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Завозни моторизованные 66 (90)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727F92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727F92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11,95</w:t>
            </w:r>
          </w:p>
        </w:tc>
      </w:tr>
      <w:tr w:rsidR="00AA70F8" w:rsidRPr="00727F92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727F92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М230701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727F92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плавучие несамоходные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727F92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727F92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11,95</w:t>
            </w:r>
          </w:p>
        </w:tc>
      </w:tr>
      <w:tr w:rsidR="00AA70F8" w:rsidRPr="00727F92" w:rsidTr="0029056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727F92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Е44-11-4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A70F8" w:rsidRPr="00727F92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Разработка грунта в отвал из-под воды плавучими кранами с грейферами грузоподъемностью 16 т с ковшом вместимостью 4 м</w:t>
            </w:r>
            <w:r w:rsidRPr="00727F92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>, группа грунтов 1-2</w:t>
            </w:r>
          </w:p>
          <w:p w:rsidR="00AA70F8" w:rsidRPr="00727F92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27F92">
              <w:rPr>
                <w:rFonts w:ascii="Arial" w:hAnsi="Arial" w:cs="Arial"/>
              </w:rPr>
              <w:t>(единица измерения - 100 м</w:t>
            </w:r>
            <w:r w:rsidRPr="00727F92">
              <w:rPr>
                <w:rFonts w:ascii="Arial" w:hAnsi="Arial" w:cs="Arial"/>
                <w:vertAlign w:val="superscript"/>
              </w:rPr>
              <w:t>3</w:t>
            </w:r>
            <w:r w:rsidRPr="00727F92">
              <w:rPr>
                <w:rFonts w:ascii="Arial" w:hAnsi="Arial" w:cs="Arial"/>
              </w:rPr>
              <w:t xml:space="preserve"> грунта)</w:t>
            </w:r>
          </w:p>
        </w:tc>
      </w:tr>
      <w:tr w:rsidR="00AA70F8" w:rsidRPr="00727F92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727F92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727F92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727F92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727F92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727F92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727F92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727F92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15,35</w:t>
            </w:r>
          </w:p>
        </w:tc>
      </w:tr>
      <w:tr w:rsidR="00AA70F8" w:rsidRPr="00727F92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727F92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727F92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727F92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727F92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727F92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Буксиры 221 (300)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727F92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727F92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AA70F8" w:rsidRPr="00727F92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727F92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727F92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Завозни моторизованные 66 (90)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727F92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727F92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1,94</w:t>
            </w:r>
          </w:p>
        </w:tc>
      </w:tr>
      <w:tr w:rsidR="00AA70F8" w:rsidRPr="00727F92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727F92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М230702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727F92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плавучие несамоходные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727F92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727F92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1,94</w:t>
            </w:r>
          </w:p>
        </w:tc>
      </w:tr>
      <w:tr w:rsidR="00AA70F8" w:rsidRPr="00727F92" w:rsidTr="0029056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727F92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Е44-11-5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A70F8" w:rsidRPr="00727F92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Разработка грунта в отвал из-под воды плавучими кранами с грейферами грузоподъемностью 16 т с ковшом вместимостью 4 м</w:t>
            </w:r>
            <w:r w:rsidRPr="00727F92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>, группа грунтов 3-4</w:t>
            </w:r>
          </w:p>
          <w:p w:rsidR="00AA70F8" w:rsidRPr="00727F92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27F92">
              <w:rPr>
                <w:rFonts w:ascii="Arial" w:hAnsi="Arial" w:cs="Arial"/>
              </w:rPr>
              <w:t>(единица измерения - 100 м</w:t>
            </w:r>
            <w:r w:rsidRPr="00727F92">
              <w:rPr>
                <w:rFonts w:ascii="Arial" w:hAnsi="Arial" w:cs="Arial"/>
                <w:vertAlign w:val="superscript"/>
              </w:rPr>
              <w:t>3</w:t>
            </w:r>
            <w:r w:rsidRPr="00727F92">
              <w:rPr>
                <w:rFonts w:ascii="Arial" w:hAnsi="Arial" w:cs="Arial"/>
              </w:rPr>
              <w:t xml:space="preserve"> грунта)</w:t>
            </w:r>
          </w:p>
        </w:tc>
      </w:tr>
      <w:tr w:rsidR="00AA70F8" w:rsidRPr="00727F92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727F92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727F92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727F92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727F92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727F92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727F92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727F92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19,45</w:t>
            </w:r>
          </w:p>
        </w:tc>
      </w:tr>
      <w:tr w:rsidR="00AA70F8" w:rsidRPr="00727F92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727F92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727F92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727F92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727F92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727F92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Буксиры 221 (300)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727F92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727F92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AA70F8" w:rsidRPr="00727F92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727F92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727F92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Завозни моторизованные 66 (90)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727F92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727F92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2,46</w:t>
            </w:r>
          </w:p>
        </w:tc>
      </w:tr>
      <w:tr w:rsidR="00AA70F8" w:rsidRPr="00727F92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727F92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М230702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727F92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плавучие несамоходные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727F92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727F92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2,46</w:t>
            </w:r>
          </w:p>
        </w:tc>
      </w:tr>
      <w:tr w:rsidR="00AA70F8" w:rsidRPr="00727F92" w:rsidTr="0029056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727F92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Е44-11-6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A70F8" w:rsidRPr="00727F92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Разработка в отвал из-под воды плавучими кранами с грейферами грузоподъемностью 16 т с ковшом вместимостью 4 м</w:t>
            </w:r>
            <w:r w:rsidRPr="00727F92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 xml:space="preserve"> грунтов, требующих предварительного разрыхления, и камня</w:t>
            </w:r>
          </w:p>
          <w:p w:rsidR="00AA70F8" w:rsidRPr="00727F92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27F92">
              <w:rPr>
                <w:rFonts w:ascii="Arial" w:hAnsi="Arial" w:cs="Arial"/>
              </w:rPr>
              <w:t>(единица измерения - 100 м</w:t>
            </w:r>
            <w:r w:rsidRPr="00727F92">
              <w:rPr>
                <w:rFonts w:ascii="Arial" w:hAnsi="Arial" w:cs="Arial"/>
                <w:vertAlign w:val="superscript"/>
              </w:rPr>
              <w:t>3</w:t>
            </w:r>
            <w:r w:rsidRPr="00727F92">
              <w:rPr>
                <w:rFonts w:ascii="Arial" w:hAnsi="Arial" w:cs="Arial"/>
              </w:rPr>
              <w:t xml:space="preserve"> грунта)</w:t>
            </w:r>
          </w:p>
        </w:tc>
      </w:tr>
      <w:tr w:rsidR="00AA70F8" w:rsidRPr="00727F92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727F92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727F92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727F92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727F92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727F92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727F92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727F92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46,36</w:t>
            </w:r>
          </w:p>
        </w:tc>
      </w:tr>
      <w:tr w:rsidR="00AA70F8" w:rsidRPr="00727F92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727F92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727F92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727F92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727F92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727F92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Буксиры 221 (300)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727F92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727F92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1,06</w:t>
            </w:r>
          </w:p>
        </w:tc>
      </w:tr>
      <w:tr w:rsidR="00AA70F8" w:rsidRPr="00727F92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727F92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727F92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Завозни моторизованные 66 (90)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727F92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727F92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5,86</w:t>
            </w:r>
          </w:p>
        </w:tc>
      </w:tr>
      <w:tr w:rsidR="00AA70F8" w:rsidRPr="00727F92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727F92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М230702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727F92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плавучие несамоходные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727F92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727F92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5,86</w:t>
            </w:r>
          </w:p>
        </w:tc>
      </w:tr>
    </w:tbl>
    <w:p w:rsidR="00AA70F8" w:rsidRPr="00727F92" w:rsidRDefault="00AA70F8" w:rsidP="00AA70F8">
      <w:pPr>
        <w:pStyle w:val="a5"/>
        <w:rPr>
          <w:rFonts w:ascii="Arial" w:hAnsi="Arial" w:cs="Arial"/>
          <w:b/>
          <w:sz w:val="2"/>
        </w:rPr>
      </w:pPr>
    </w:p>
    <w:p w:rsidR="00AA70F8" w:rsidRPr="00BA1F1B" w:rsidRDefault="00AA70F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A70F8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Pr="00541241" w:rsidRDefault="00AA70F8" w:rsidP="0029056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44-12. Разработка грунта из-под воды в баржи плавучими кранами с грейферами с отвозкой и выгрузкой в отвал или сооружение при дальности транспортировки до 5 км</w:t>
            </w:r>
          </w:p>
        </w:tc>
      </w:tr>
      <w:tr w:rsidR="00AA70F8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A70F8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A70F8" w:rsidRPr="00541241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Pr="00541241" w:rsidRDefault="00AA70F8" w:rsidP="0029056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снаряда с заводкой и укладкой якорей;</w:t>
            </w:r>
          </w:p>
        </w:tc>
      </w:tr>
      <w:tr w:rsidR="00AA70F8" w:rsidRPr="00541241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разработка грунта с выгрузкой в баржу;</w:t>
            </w:r>
          </w:p>
        </w:tc>
      </w:tr>
      <w:tr w:rsidR="00AA70F8" w:rsidRPr="00541241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перестановка или передвижка снаряда с перекладкой якорей;</w:t>
            </w:r>
          </w:p>
        </w:tc>
      </w:tr>
      <w:tr w:rsidR="00AA70F8" w:rsidRPr="00541241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передвижка баржи в процессе работы;</w:t>
            </w:r>
          </w:p>
        </w:tc>
      </w:tr>
      <w:tr w:rsidR="00AA70F8" w:rsidRPr="00541241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перемещение груженой баржи на расстояние 5 км, выгрузка грунта из баржи плавкраном с грейфером, возвращение порожней баржи.</w:t>
            </w:r>
          </w:p>
        </w:tc>
      </w:tr>
      <w:tr w:rsidR="00AA70F8" w:rsidRPr="00541241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A70F8" w:rsidRDefault="00AA70F8" w:rsidP="00AA70F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A70F8" w:rsidRPr="00541241" w:rsidTr="0029056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A70F8" w:rsidRPr="00541241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A70F8" w:rsidRPr="00541241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A70F8" w:rsidRPr="00541241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A70F8" w:rsidRPr="00541241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A70F8" w:rsidRPr="00541241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41241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41241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41241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41241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A70F8" w:rsidRPr="00541241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41241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Е44-12-1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41241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Разработка грунта из-под воды в баржи плавучими кранами с грейферами с отвозкой и выгрузкой в отвал или сооружение при дальности транспортировки до 5 км грузоподъемностью 5 т с ковшом вместимостью 1 м</w:t>
            </w:r>
            <w:r w:rsidRPr="00541241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>, группа грунтов 1-2</w:t>
            </w:r>
          </w:p>
          <w:p w:rsidR="00AA70F8" w:rsidRPr="00541241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41241">
              <w:rPr>
                <w:rFonts w:ascii="Arial" w:hAnsi="Arial" w:cs="Arial"/>
              </w:rPr>
              <w:t>(единица измерения - 100 м</w:t>
            </w:r>
            <w:r w:rsidRPr="00541241">
              <w:rPr>
                <w:rFonts w:ascii="Arial" w:hAnsi="Arial" w:cs="Arial"/>
                <w:vertAlign w:val="superscript"/>
              </w:rPr>
              <w:t>3</w:t>
            </w:r>
            <w:r w:rsidRPr="00541241">
              <w:rPr>
                <w:rFonts w:ascii="Arial" w:hAnsi="Arial" w:cs="Arial"/>
              </w:rPr>
              <w:t xml:space="preserve"> грунта)</w:t>
            </w:r>
          </w:p>
        </w:tc>
      </w:tr>
      <w:tr w:rsidR="00AA70F8" w:rsidRPr="00541241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4124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41241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541241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4124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41241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41241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4124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81,39</w:t>
            </w:r>
          </w:p>
        </w:tc>
      </w:tr>
      <w:tr w:rsidR="00AA70F8" w:rsidRPr="00541241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41241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41241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541241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4124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41241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Баржи 200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41241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4124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8,93</w:t>
            </w:r>
          </w:p>
        </w:tc>
      </w:tr>
      <w:tr w:rsidR="00AA70F8" w:rsidRPr="00541241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4124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41241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Буксиры 221 (300)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41241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4124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3,26</w:t>
            </w:r>
          </w:p>
        </w:tc>
      </w:tr>
      <w:tr w:rsidR="00AA70F8" w:rsidRPr="00541241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4124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41241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Завозни моторизованные 66 (90)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41241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4124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8,93</w:t>
            </w:r>
          </w:p>
        </w:tc>
      </w:tr>
      <w:tr w:rsidR="00AA70F8" w:rsidRPr="00541241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4124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М230701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41241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плавучие несамоходные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41241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4124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8,93</w:t>
            </w:r>
          </w:p>
        </w:tc>
      </w:tr>
      <w:tr w:rsidR="00AA70F8" w:rsidRPr="00541241" w:rsidTr="0029056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41241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Е44-12-2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A70F8" w:rsidRPr="00541241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Разработка грунта из-под воды в баржи плавучими кранами с грейферами с отвозкой и выгрузкой в отвал или сооружение при дальности транспортировки до 5 км грузоподъемностью 5 т с ковшом вместимостью 1 м</w:t>
            </w:r>
            <w:r w:rsidRPr="00541241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>, группа грунтов 3-4</w:t>
            </w:r>
          </w:p>
          <w:p w:rsidR="00AA70F8" w:rsidRPr="00541241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41241">
              <w:rPr>
                <w:rFonts w:ascii="Arial" w:hAnsi="Arial" w:cs="Arial"/>
              </w:rPr>
              <w:t>(единица измерения - 100 м</w:t>
            </w:r>
            <w:r w:rsidRPr="00541241">
              <w:rPr>
                <w:rFonts w:ascii="Arial" w:hAnsi="Arial" w:cs="Arial"/>
                <w:vertAlign w:val="superscript"/>
              </w:rPr>
              <w:t>3</w:t>
            </w:r>
            <w:r w:rsidRPr="00541241">
              <w:rPr>
                <w:rFonts w:ascii="Arial" w:hAnsi="Arial" w:cs="Arial"/>
              </w:rPr>
              <w:t xml:space="preserve"> грунта)</w:t>
            </w:r>
          </w:p>
        </w:tc>
      </w:tr>
      <w:tr w:rsidR="00AA70F8" w:rsidRPr="00541241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4124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41241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541241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4124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41241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41241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4124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114,71</w:t>
            </w:r>
          </w:p>
        </w:tc>
      </w:tr>
      <w:tr w:rsidR="00AA70F8" w:rsidRPr="00541241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41241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41241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541241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4124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41241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Баржи 200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41241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4124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12,53</w:t>
            </w:r>
          </w:p>
        </w:tc>
      </w:tr>
      <w:tr w:rsidR="00AA70F8" w:rsidRPr="00541241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4124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41241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Буксиры 221 (300)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41241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4124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4,73</w:t>
            </w:r>
          </w:p>
        </w:tc>
      </w:tr>
      <w:tr w:rsidR="00AA70F8" w:rsidRPr="00541241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4124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41241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Завозни моторизованные 66 (90)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41241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4124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12,53</w:t>
            </w:r>
          </w:p>
        </w:tc>
      </w:tr>
      <w:tr w:rsidR="00AA70F8" w:rsidRPr="00541241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4124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М230701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41241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плавучие несамоходные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41241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4124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12,53</w:t>
            </w:r>
          </w:p>
        </w:tc>
      </w:tr>
      <w:tr w:rsidR="00AA70F8" w:rsidRPr="00541241" w:rsidTr="0029056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41241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Е44-12-3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A70F8" w:rsidRPr="00541241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Разработка из-под воды в баржи плавучими кранами с грейферами с отвозкой и выгрузкой в отвал или сооружение при дальности транспортировки до 5 км грузоподъемностью 5 т с ковшом вместимостью 1 м</w:t>
            </w:r>
            <w:r w:rsidRPr="00541241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 xml:space="preserve"> грунтов, требующих предварительного разрыхления, и камня</w:t>
            </w:r>
          </w:p>
          <w:p w:rsidR="00AA70F8" w:rsidRPr="00541241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41241">
              <w:rPr>
                <w:rFonts w:ascii="Arial" w:hAnsi="Arial" w:cs="Arial"/>
              </w:rPr>
              <w:t>(единица измерения - 100 м</w:t>
            </w:r>
            <w:r w:rsidRPr="00541241">
              <w:rPr>
                <w:rFonts w:ascii="Arial" w:hAnsi="Arial" w:cs="Arial"/>
                <w:vertAlign w:val="superscript"/>
              </w:rPr>
              <w:t>3</w:t>
            </w:r>
            <w:r w:rsidRPr="00541241">
              <w:rPr>
                <w:rFonts w:ascii="Arial" w:hAnsi="Arial" w:cs="Arial"/>
              </w:rPr>
              <w:t xml:space="preserve"> грунта)</w:t>
            </w:r>
          </w:p>
        </w:tc>
      </w:tr>
      <w:tr w:rsidR="00AA70F8" w:rsidRPr="00541241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4124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41241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541241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4124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41241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41241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4124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239,8</w:t>
            </w:r>
          </w:p>
        </w:tc>
      </w:tr>
      <w:tr w:rsidR="00AA70F8" w:rsidRPr="00541241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41241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41241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541241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4124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41241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Баржи 200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41241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4124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27,07</w:t>
            </w:r>
          </w:p>
        </w:tc>
      </w:tr>
      <w:tr w:rsidR="00AA70F8" w:rsidRPr="00541241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4124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41241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Буксиры 221 (300)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41241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4124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7,77</w:t>
            </w:r>
          </w:p>
        </w:tc>
      </w:tr>
      <w:tr w:rsidR="00AA70F8" w:rsidRPr="00541241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4124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41241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Завозни моторизованные 66 (90)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41241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4124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27,07</w:t>
            </w:r>
          </w:p>
        </w:tc>
      </w:tr>
      <w:tr w:rsidR="00AA70F8" w:rsidRPr="00541241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4124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М230701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41241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плавучие несамоходные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41241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4124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27,07</w:t>
            </w:r>
          </w:p>
        </w:tc>
      </w:tr>
      <w:tr w:rsidR="00AA70F8" w:rsidRPr="00541241" w:rsidTr="0029056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41241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Е44-12-4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A70F8" w:rsidRPr="00541241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Разработка грунта из-под воды в баржи плавучими кранами с грейферами с отвозкой и выгрузкой в отвал или сооружение при дальности транспортировки до 5 км грузоподъемностью 16 т с ковшом вместимостью 4 м</w:t>
            </w:r>
            <w:r w:rsidRPr="00541241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>, группа грунтов 1-2</w:t>
            </w:r>
          </w:p>
          <w:p w:rsidR="00AA70F8" w:rsidRPr="00541241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41241">
              <w:rPr>
                <w:rFonts w:ascii="Arial" w:hAnsi="Arial" w:cs="Arial"/>
              </w:rPr>
              <w:t>(единица измерения - 100 м</w:t>
            </w:r>
            <w:r w:rsidRPr="00541241">
              <w:rPr>
                <w:rFonts w:ascii="Arial" w:hAnsi="Arial" w:cs="Arial"/>
                <w:vertAlign w:val="superscript"/>
              </w:rPr>
              <w:t>3</w:t>
            </w:r>
            <w:r w:rsidRPr="00541241">
              <w:rPr>
                <w:rFonts w:ascii="Arial" w:hAnsi="Arial" w:cs="Arial"/>
              </w:rPr>
              <w:t xml:space="preserve"> грунта)</w:t>
            </w:r>
          </w:p>
        </w:tc>
      </w:tr>
      <w:tr w:rsidR="00AA70F8" w:rsidRPr="00541241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4124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41241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541241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4124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41241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41241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4124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</w:t>
            </w:r>
          </w:p>
        </w:tc>
      </w:tr>
      <w:tr w:rsidR="00AA70F8" w:rsidRPr="00541241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41241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41241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541241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4124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М230103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41241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Баржи 300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41241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4124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6,15</w:t>
            </w:r>
          </w:p>
        </w:tc>
      </w:tr>
      <w:tr w:rsidR="00AA70F8" w:rsidRPr="00541241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4124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41241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Буксиры 331 (450)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41241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4124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</w:t>
            </w:r>
          </w:p>
        </w:tc>
      </w:tr>
      <w:tr w:rsidR="00AA70F8" w:rsidRPr="00541241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4124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М230401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41241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Завозни моторизованные 66 (90)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41241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4124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6,15</w:t>
            </w:r>
          </w:p>
        </w:tc>
      </w:tr>
      <w:tr w:rsidR="00AA70F8" w:rsidRPr="00541241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4124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М230702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41241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плавучие несамоходные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41241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4124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6,15</w:t>
            </w:r>
          </w:p>
        </w:tc>
      </w:tr>
      <w:tr w:rsidR="00AA70F8" w:rsidRPr="00541241" w:rsidTr="0029056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41241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Е44-12-5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A70F8" w:rsidRPr="00541241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Разработка грунта из-под воды в баржи плавучими кранами с грейферами с отвозкой и выгрузкой в отвал или сооружение при дальности транспортировки до 5 км грузоподъемностью 16 т с ковшом вместимостью 4 м</w:t>
            </w:r>
            <w:r w:rsidRPr="00541241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>, группа грунтов 3-4</w:t>
            </w:r>
          </w:p>
          <w:p w:rsidR="00AA70F8" w:rsidRPr="00541241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41241">
              <w:rPr>
                <w:rFonts w:ascii="Arial" w:hAnsi="Arial" w:cs="Arial"/>
              </w:rPr>
              <w:t>(единица измерения - 100 м</w:t>
            </w:r>
            <w:r w:rsidRPr="00541241">
              <w:rPr>
                <w:rFonts w:ascii="Arial" w:hAnsi="Arial" w:cs="Arial"/>
                <w:vertAlign w:val="superscript"/>
              </w:rPr>
              <w:t>3</w:t>
            </w:r>
            <w:r w:rsidRPr="00541241">
              <w:rPr>
                <w:rFonts w:ascii="Arial" w:hAnsi="Arial" w:cs="Arial"/>
              </w:rPr>
              <w:t xml:space="preserve"> грунта)</w:t>
            </w:r>
          </w:p>
        </w:tc>
      </w:tr>
      <w:tr w:rsidR="00AA70F8" w:rsidRPr="00541241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4124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41241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541241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4124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41241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41241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4124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71,93</w:t>
            </w:r>
          </w:p>
        </w:tc>
      </w:tr>
      <w:tr w:rsidR="00AA70F8" w:rsidRPr="00541241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41241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41241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541241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4124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М230103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41241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Баржи 300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41241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4124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7,82</w:t>
            </w:r>
          </w:p>
        </w:tc>
      </w:tr>
      <w:tr w:rsidR="00AA70F8" w:rsidRPr="00541241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4124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41241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Буксиры 331 (450)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41241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4124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2,53</w:t>
            </w:r>
          </w:p>
        </w:tc>
      </w:tr>
      <w:tr w:rsidR="00AA70F8" w:rsidRPr="00541241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4124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41241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Завозни моторизованные 66 (90)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41241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4124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7,82</w:t>
            </w:r>
          </w:p>
        </w:tc>
      </w:tr>
      <w:tr w:rsidR="00AA70F8" w:rsidRPr="00541241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4124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М230702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41241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плавучие несамоходные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41241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4124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7,82</w:t>
            </w:r>
          </w:p>
        </w:tc>
      </w:tr>
      <w:tr w:rsidR="00AA70F8" w:rsidRPr="00541241" w:rsidTr="0029056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41241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Е44-12-6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A70F8" w:rsidRPr="00541241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Разработка из-под воды в баржи плавучими кранами с грейферами с отвозкой и выгрузкой в отвал или сооружение при дальности транспортировки до 5 км грузоподъемностью 16 т с ковшом вместимостью 4 м</w:t>
            </w:r>
            <w:r w:rsidRPr="00541241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 xml:space="preserve"> грунтов, требующих предварительного разрыхления, и камня</w:t>
            </w:r>
          </w:p>
          <w:p w:rsidR="00AA70F8" w:rsidRPr="00541241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41241">
              <w:rPr>
                <w:rFonts w:ascii="Arial" w:hAnsi="Arial" w:cs="Arial"/>
              </w:rPr>
              <w:t>(единица измерения - 100 м</w:t>
            </w:r>
            <w:r w:rsidRPr="00541241">
              <w:rPr>
                <w:rFonts w:ascii="Arial" w:hAnsi="Arial" w:cs="Arial"/>
                <w:vertAlign w:val="superscript"/>
              </w:rPr>
              <w:t>3</w:t>
            </w:r>
            <w:r w:rsidRPr="00541241">
              <w:rPr>
                <w:rFonts w:ascii="Arial" w:hAnsi="Arial" w:cs="Arial"/>
              </w:rPr>
              <w:t xml:space="preserve"> грунта)</w:t>
            </w:r>
          </w:p>
        </w:tc>
      </w:tr>
      <w:tr w:rsidR="00AA70F8" w:rsidRPr="00541241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4124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41241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541241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4124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41241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41241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4124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166,43</w:t>
            </w:r>
          </w:p>
        </w:tc>
      </w:tr>
      <w:tr w:rsidR="00AA70F8" w:rsidRPr="00541241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41241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41241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541241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4124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М230103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41241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Баржи 300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41241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4124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18,67</w:t>
            </w:r>
          </w:p>
        </w:tc>
      </w:tr>
      <w:tr w:rsidR="00AA70F8" w:rsidRPr="00541241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4124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41241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Буксиры 331 (450)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41241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4124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AA70F8" w:rsidRPr="00541241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4124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41241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Завозни моторизованные 66 (90)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41241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4124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18,67</w:t>
            </w:r>
          </w:p>
        </w:tc>
      </w:tr>
      <w:tr w:rsidR="00AA70F8" w:rsidRPr="00541241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4124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М230702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41241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плавучие несамоходные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41241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4124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18,67</w:t>
            </w:r>
          </w:p>
        </w:tc>
      </w:tr>
    </w:tbl>
    <w:p w:rsidR="00AA70F8" w:rsidRPr="00541241" w:rsidRDefault="00AA70F8" w:rsidP="00AA70F8">
      <w:pPr>
        <w:pStyle w:val="a5"/>
        <w:rPr>
          <w:rFonts w:ascii="Arial" w:hAnsi="Arial" w:cs="Arial"/>
          <w:b/>
          <w:sz w:val="2"/>
        </w:rPr>
      </w:pPr>
    </w:p>
    <w:p w:rsidR="00AA70F8" w:rsidRPr="00BA1F1B" w:rsidRDefault="00AA70F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A70F8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Pr="00A25C61" w:rsidRDefault="00AA70F8" w:rsidP="0029056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44-13. При дальности транспортировки грунта сверх 5 км на каждые последующие 10 км добавляется</w:t>
            </w:r>
          </w:p>
        </w:tc>
      </w:tr>
      <w:tr w:rsidR="00AA70F8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A70F8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A70F8" w:rsidRPr="00A25C61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Pr="00A25C61" w:rsidRDefault="00AA70F8" w:rsidP="0029056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дополнительное перемещение баржи на расстояние 10 км и возвращение порожней баржи на расстояние 10 км.</w:t>
            </w:r>
          </w:p>
        </w:tc>
      </w:tr>
      <w:tr w:rsidR="00AA70F8" w:rsidRPr="00A25C61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A70F8" w:rsidRDefault="00AA70F8" w:rsidP="00AA70F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A70F8" w:rsidRPr="00A25C61" w:rsidTr="0029056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A70F8" w:rsidRPr="00A25C61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A70F8" w:rsidRPr="00A25C61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A70F8" w:rsidRPr="00A25C61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A70F8" w:rsidRPr="00A25C61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A70F8" w:rsidRPr="00A25C61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25C61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25C61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25C61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25C61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A70F8" w:rsidRPr="00A25C61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25C61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Е44-13-1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25C61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дальности транспортировки грунта сверх 5 км на каждые последующие 10 км добавляется к Е44-12-1</w:t>
            </w:r>
          </w:p>
          <w:p w:rsidR="00AA70F8" w:rsidRPr="00A25C61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25C61">
              <w:rPr>
                <w:rFonts w:ascii="Arial" w:hAnsi="Arial" w:cs="Arial"/>
              </w:rPr>
              <w:t>(единица измерения - 100 м</w:t>
            </w:r>
            <w:r w:rsidRPr="00A25C61">
              <w:rPr>
                <w:rFonts w:ascii="Arial" w:hAnsi="Arial" w:cs="Arial"/>
                <w:vertAlign w:val="superscript"/>
              </w:rPr>
              <w:t>3</w:t>
            </w:r>
            <w:r w:rsidRPr="00A25C61">
              <w:rPr>
                <w:rFonts w:ascii="Arial" w:hAnsi="Arial" w:cs="Arial"/>
              </w:rPr>
              <w:t xml:space="preserve"> грунта)</w:t>
            </w:r>
          </w:p>
        </w:tc>
      </w:tr>
      <w:tr w:rsidR="00AA70F8" w:rsidRPr="00A25C61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25C6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25C61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A25C61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25C6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25C61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25C61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25C6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13,54</w:t>
            </w:r>
          </w:p>
        </w:tc>
      </w:tr>
      <w:tr w:rsidR="00AA70F8" w:rsidRPr="00A25C61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25C61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25C61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A25C61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25C6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25C61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Баржи 200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25C61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25C6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4,47</w:t>
            </w:r>
          </w:p>
        </w:tc>
      </w:tr>
      <w:tr w:rsidR="00AA70F8" w:rsidRPr="00A25C61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25C6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25C61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Буксиры 221 (300)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25C61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25C6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3,32</w:t>
            </w:r>
          </w:p>
        </w:tc>
      </w:tr>
      <w:tr w:rsidR="00AA70F8" w:rsidRPr="00A25C61" w:rsidTr="0029056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25C61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Е44-13-2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A70F8" w:rsidRPr="00A25C61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дальности транспортировки грунта сверх 5 км на каждые последующие 10 км добавляется к Е44-12-2</w:t>
            </w:r>
          </w:p>
          <w:p w:rsidR="00AA70F8" w:rsidRPr="00A25C61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25C61">
              <w:rPr>
                <w:rFonts w:ascii="Arial" w:hAnsi="Arial" w:cs="Arial"/>
              </w:rPr>
              <w:t>(единица измерения - 100 м</w:t>
            </w:r>
            <w:r w:rsidRPr="00A25C61">
              <w:rPr>
                <w:rFonts w:ascii="Arial" w:hAnsi="Arial" w:cs="Arial"/>
                <w:vertAlign w:val="superscript"/>
              </w:rPr>
              <w:t>3</w:t>
            </w:r>
            <w:r w:rsidRPr="00A25C61">
              <w:rPr>
                <w:rFonts w:ascii="Arial" w:hAnsi="Arial" w:cs="Arial"/>
              </w:rPr>
              <w:t xml:space="preserve"> грунта)</w:t>
            </w:r>
          </w:p>
        </w:tc>
      </w:tr>
      <w:tr w:rsidR="00AA70F8" w:rsidRPr="00A25C61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25C6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25C61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A25C61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25C6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25C61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25C61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25C6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19,97</w:t>
            </w:r>
          </w:p>
        </w:tc>
      </w:tr>
      <w:tr w:rsidR="00AA70F8" w:rsidRPr="00A25C61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25C61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25C61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A25C61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25C6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25C61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Баржи 200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25C61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25C6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6,25</w:t>
            </w:r>
          </w:p>
        </w:tc>
      </w:tr>
      <w:tr w:rsidR="00AA70F8" w:rsidRPr="00A25C61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25C6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25C61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Буксиры 221 (300)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25C61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25C6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4,96</w:t>
            </w:r>
          </w:p>
        </w:tc>
      </w:tr>
      <w:tr w:rsidR="00AA70F8" w:rsidRPr="00A25C61" w:rsidTr="0029056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25C61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Е44-13-3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A70F8" w:rsidRPr="00A25C61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дальности транспортировки грунта сверх 5 км на каждые последующие 10 км добавляется к Е44-12-3</w:t>
            </w:r>
          </w:p>
          <w:p w:rsidR="00AA70F8" w:rsidRPr="00A25C61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25C61">
              <w:rPr>
                <w:rFonts w:ascii="Arial" w:hAnsi="Arial" w:cs="Arial"/>
              </w:rPr>
              <w:t>(единица измерения - 100 м</w:t>
            </w:r>
            <w:r w:rsidRPr="00A25C61">
              <w:rPr>
                <w:rFonts w:ascii="Arial" w:hAnsi="Arial" w:cs="Arial"/>
                <w:vertAlign w:val="superscript"/>
              </w:rPr>
              <w:t>3</w:t>
            </w:r>
            <w:r w:rsidRPr="00A25C61">
              <w:rPr>
                <w:rFonts w:ascii="Arial" w:hAnsi="Arial" w:cs="Arial"/>
              </w:rPr>
              <w:t xml:space="preserve"> грунта)</w:t>
            </w:r>
          </w:p>
        </w:tc>
      </w:tr>
      <w:tr w:rsidR="00AA70F8" w:rsidRPr="00A25C61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25C6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25C61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A25C61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25C6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25C61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25C61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25C6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27,1</w:t>
            </w:r>
          </w:p>
        </w:tc>
      </w:tr>
      <w:tr w:rsidR="00AA70F8" w:rsidRPr="00A25C61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25C61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25C61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A25C61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25C6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25C61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Баржи 200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25C61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25C6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13,56</w:t>
            </w:r>
          </w:p>
        </w:tc>
      </w:tr>
      <w:tr w:rsidR="00AA70F8" w:rsidRPr="00A25C61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25C6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25C61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Буксиры 221 (300)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25C61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25C6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</w:t>
            </w:r>
          </w:p>
        </w:tc>
      </w:tr>
      <w:tr w:rsidR="00AA70F8" w:rsidRPr="00A25C61" w:rsidTr="0029056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25C61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Е44-13-4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A70F8" w:rsidRPr="00A25C61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дальности транспортировки грунта сверх 5 км на каждые последующие 10 км добавляется к Е44-12-4</w:t>
            </w:r>
          </w:p>
          <w:p w:rsidR="00AA70F8" w:rsidRPr="00A25C61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25C61">
              <w:rPr>
                <w:rFonts w:ascii="Arial" w:hAnsi="Arial" w:cs="Arial"/>
              </w:rPr>
              <w:t>(единица измерения - 100 м</w:t>
            </w:r>
            <w:r w:rsidRPr="00A25C61">
              <w:rPr>
                <w:rFonts w:ascii="Arial" w:hAnsi="Arial" w:cs="Arial"/>
                <w:vertAlign w:val="superscript"/>
              </w:rPr>
              <w:t>3</w:t>
            </w:r>
            <w:r w:rsidRPr="00A25C61">
              <w:rPr>
                <w:rFonts w:ascii="Arial" w:hAnsi="Arial" w:cs="Arial"/>
              </w:rPr>
              <w:t xml:space="preserve"> грунта)</w:t>
            </w:r>
          </w:p>
        </w:tc>
      </w:tr>
      <w:tr w:rsidR="00AA70F8" w:rsidRPr="00A25C61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25C6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25C61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A25C61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25C6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25C61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25C61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25C6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9,58</w:t>
            </w:r>
          </w:p>
        </w:tc>
      </w:tr>
      <w:tr w:rsidR="00AA70F8" w:rsidRPr="00A25C61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25C61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25C61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A25C61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25C6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М230103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25C61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Баржи 300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25C61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25C6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3,07</w:t>
            </w:r>
          </w:p>
        </w:tc>
      </w:tr>
      <w:tr w:rsidR="00AA70F8" w:rsidRPr="00A25C61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25C6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25C61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Буксиры 331 (450)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25C61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25C6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1,96</w:t>
            </w:r>
          </w:p>
        </w:tc>
      </w:tr>
      <w:tr w:rsidR="00AA70F8" w:rsidRPr="00A25C61" w:rsidTr="0029056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25C61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Е44-13-5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A70F8" w:rsidRPr="00A25C61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дальности транспортировки грунта сверх 5 км на каждые последующие 10 км добавляется к Е44-12-5</w:t>
            </w:r>
          </w:p>
          <w:p w:rsidR="00AA70F8" w:rsidRPr="00A25C61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25C61">
              <w:rPr>
                <w:rFonts w:ascii="Arial" w:hAnsi="Arial" w:cs="Arial"/>
              </w:rPr>
              <w:t>(единица измерения - 100 м</w:t>
            </w:r>
            <w:r w:rsidRPr="00A25C61">
              <w:rPr>
                <w:rFonts w:ascii="Arial" w:hAnsi="Arial" w:cs="Arial"/>
                <w:vertAlign w:val="superscript"/>
              </w:rPr>
              <w:t>3</w:t>
            </w:r>
            <w:r w:rsidRPr="00A25C61">
              <w:rPr>
                <w:rFonts w:ascii="Arial" w:hAnsi="Arial" w:cs="Arial"/>
              </w:rPr>
              <w:t xml:space="preserve"> грунта)</w:t>
            </w:r>
          </w:p>
        </w:tc>
      </w:tr>
      <w:tr w:rsidR="00AA70F8" w:rsidRPr="00A25C61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25C6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25C61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A25C61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25C6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25C61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25C61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25C6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14,76</w:t>
            </w:r>
          </w:p>
        </w:tc>
      </w:tr>
      <w:tr w:rsidR="00AA70F8" w:rsidRPr="00A25C61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25C61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25C61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A25C61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25C6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М230103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25C61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Баржи 300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25C61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25C6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9,91</w:t>
            </w:r>
          </w:p>
        </w:tc>
      </w:tr>
      <w:tr w:rsidR="00AA70F8" w:rsidRPr="00A25C61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25C6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25C61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Буксиры 331 (450)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25C61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25C6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2,23</w:t>
            </w:r>
          </w:p>
        </w:tc>
      </w:tr>
      <w:tr w:rsidR="00AA70F8" w:rsidRPr="00A25C61" w:rsidTr="0029056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25C61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Е44-13-6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A70F8" w:rsidRPr="00A25C61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дальности транспортировки грунта сверх 5 км на каждые последующие 10 км добавляется к Е44-12-6</w:t>
            </w:r>
          </w:p>
          <w:p w:rsidR="00AA70F8" w:rsidRPr="00A25C61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25C61">
              <w:rPr>
                <w:rFonts w:ascii="Arial" w:hAnsi="Arial" w:cs="Arial"/>
              </w:rPr>
              <w:t>(единица измерения - 100 м</w:t>
            </w:r>
            <w:r w:rsidRPr="00A25C61">
              <w:rPr>
                <w:rFonts w:ascii="Arial" w:hAnsi="Arial" w:cs="Arial"/>
                <w:vertAlign w:val="superscript"/>
              </w:rPr>
              <w:t>3</w:t>
            </w:r>
            <w:r w:rsidRPr="00A25C61">
              <w:rPr>
                <w:rFonts w:ascii="Arial" w:hAnsi="Arial" w:cs="Arial"/>
              </w:rPr>
              <w:t xml:space="preserve"> грунта)</w:t>
            </w:r>
          </w:p>
        </w:tc>
      </w:tr>
      <w:tr w:rsidR="00AA70F8" w:rsidRPr="00A25C61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25C6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25C61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A25C61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25C6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25C61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25C61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25C6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16,1</w:t>
            </w:r>
          </w:p>
        </w:tc>
      </w:tr>
      <w:tr w:rsidR="00AA70F8" w:rsidRPr="00A25C61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25C61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25C61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A25C61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25C6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М230103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25C61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Баржи 300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25C61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25C6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9,32</w:t>
            </w:r>
          </w:p>
        </w:tc>
      </w:tr>
      <w:tr w:rsidR="00AA70F8" w:rsidRPr="00A25C61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25C6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25C61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Буксиры 331 (450)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25C61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25C6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2,66</w:t>
            </w:r>
          </w:p>
        </w:tc>
      </w:tr>
    </w:tbl>
    <w:p w:rsidR="00AA70F8" w:rsidRPr="00A25C61" w:rsidRDefault="00AA70F8" w:rsidP="00AA70F8">
      <w:pPr>
        <w:pStyle w:val="a5"/>
        <w:rPr>
          <w:rFonts w:ascii="Arial" w:hAnsi="Arial" w:cs="Arial"/>
          <w:b/>
          <w:sz w:val="2"/>
        </w:rPr>
      </w:pPr>
    </w:p>
    <w:p w:rsidR="00AA70F8" w:rsidRPr="00BA1F1B" w:rsidRDefault="00AA70F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A70F8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Pr="0036772F" w:rsidRDefault="00AA70F8" w:rsidP="00290560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02. Подъем из воды разных предметов</w:t>
            </w:r>
          </w:p>
        </w:tc>
      </w:tr>
      <w:tr w:rsidR="00AA70F8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AA70F8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Pr="0036772F" w:rsidRDefault="00AA70F8" w:rsidP="0029056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44-14. Подъем из воды</w:t>
            </w:r>
          </w:p>
        </w:tc>
      </w:tr>
      <w:tr w:rsidR="00AA70F8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A70F8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A70F8" w:rsidRPr="0036772F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Pr="0036772F" w:rsidRDefault="00AA70F8" w:rsidP="0029056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осмотр предметов;</w:t>
            </w:r>
          </w:p>
        </w:tc>
      </w:tr>
      <w:tr w:rsidR="00AA70F8" w:rsidRPr="0036772F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подъем и укладка на плавсредства;</w:t>
            </w:r>
          </w:p>
        </w:tc>
      </w:tr>
      <w:tr w:rsidR="00AA70F8" w:rsidRPr="0036772F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перемещение плавстредств к новому месту подъема (в зоне работ);</w:t>
            </w:r>
          </w:p>
        </w:tc>
      </w:tr>
      <w:tr w:rsidR="00AA70F8" w:rsidRPr="0036772F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буксировка барж с грузом к берегу и возвращение плавсредств обратно;</w:t>
            </w:r>
          </w:p>
        </w:tc>
      </w:tr>
      <w:tr w:rsidR="00AA70F8" w:rsidRPr="0036772F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выгрузка.</w:t>
            </w:r>
          </w:p>
        </w:tc>
      </w:tr>
      <w:tr w:rsidR="00AA70F8" w:rsidRPr="0036772F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A70F8" w:rsidRDefault="00AA70F8" w:rsidP="00AA70F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A70F8" w:rsidRPr="0036772F" w:rsidTr="0029056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A70F8" w:rsidRPr="0036772F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A70F8" w:rsidRPr="0036772F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A70F8" w:rsidRPr="0036772F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A70F8" w:rsidRPr="0036772F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A70F8" w:rsidRPr="0036772F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6772F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6772F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6772F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6772F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A70F8" w:rsidRPr="0036772F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6772F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Е44-14-1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Подъем из воды ферм стальных массой до 10 т</w:t>
            </w:r>
          </w:p>
          <w:p w:rsidR="00AA70F8" w:rsidRPr="0036772F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6772F">
              <w:rPr>
                <w:rFonts w:ascii="Arial" w:hAnsi="Arial" w:cs="Arial"/>
              </w:rPr>
              <w:t>(единица измерения - предмет)</w:t>
            </w:r>
          </w:p>
        </w:tc>
      </w:tr>
      <w:tr w:rsidR="00AA70F8" w:rsidRPr="0036772F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6772F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6772F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36772F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6772F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6772F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6772F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6772F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A70F8" w:rsidRPr="0036772F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6772F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6772F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6772F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6772F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7,31</w:t>
            </w:r>
          </w:p>
        </w:tc>
      </w:tr>
      <w:tr w:rsidR="00AA70F8" w:rsidRPr="0036772F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6772F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6772F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6772F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6772F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45,49</w:t>
            </w:r>
          </w:p>
        </w:tc>
      </w:tr>
      <w:tr w:rsidR="00AA70F8" w:rsidRPr="0036772F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6772F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6772F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36772F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6772F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6772F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Баржи 100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6772F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6772F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AA70F8" w:rsidRPr="0036772F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6772F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6772F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Буксиры 110 (150)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6772F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6772F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0,85</w:t>
            </w:r>
          </w:p>
        </w:tc>
      </w:tr>
      <w:tr w:rsidR="00AA70F8" w:rsidRPr="0036772F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6772F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М230702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6772F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плавучие несамоходные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6772F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6772F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AA70F8" w:rsidRPr="0036772F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6772F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6772F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Водолазные станции на самоходном боте мощностью 110 (150) кВт (л. с) с компрессором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6772F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6772F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3,11</w:t>
            </w:r>
          </w:p>
        </w:tc>
      </w:tr>
      <w:tr w:rsidR="00AA70F8" w:rsidRPr="0036772F" w:rsidTr="0029056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6772F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Е44-14-2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A70F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Подъем из воды обломков железобетонных конструкций, рельс, труб и пр. массой до 0,6 т</w:t>
            </w:r>
          </w:p>
          <w:p w:rsidR="00AA70F8" w:rsidRPr="0036772F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6772F">
              <w:rPr>
                <w:rFonts w:ascii="Arial" w:hAnsi="Arial" w:cs="Arial"/>
              </w:rPr>
              <w:t>(единица измерения - предмет)</w:t>
            </w:r>
          </w:p>
        </w:tc>
      </w:tr>
      <w:tr w:rsidR="00AA70F8" w:rsidRPr="0036772F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6772F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6772F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36772F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6772F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6772F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6772F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6772F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A70F8" w:rsidRPr="0036772F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6772F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6772F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6772F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6772F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1,17</w:t>
            </w:r>
          </w:p>
        </w:tc>
      </w:tr>
      <w:tr w:rsidR="00AA70F8" w:rsidRPr="0036772F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6772F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6772F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6772F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6772F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6,35</w:t>
            </w:r>
          </w:p>
        </w:tc>
      </w:tr>
      <w:tr w:rsidR="00AA70F8" w:rsidRPr="0036772F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6772F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6772F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36772F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6772F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6772F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Баржи 100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6772F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6772F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AA70F8" w:rsidRPr="0036772F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6772F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6772F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Буксиры 110 (150)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6772F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6772F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AA70F8" w:rsidRPr="0036772F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6772F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М230701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6772F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плавучие несамоходные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6772F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6772F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AA70F8" w:rsidRPr="0036772F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6772F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6772F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Водолазные станции на самоходном боте мощностью 110 (150) кВт (л. с) с компрессором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6772F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6772F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AA70F8" w:rsidRPr="0036772F" w:rsidTr="0029056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6772F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Е44-14-3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A70F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Подъем из воды обломков железобетонных конструкций, рельс, труб и пр. массой до 3 т</w:t>
            </w:r>
          </w:p>
          <w:p w:rsidR="00AA70F8" w:rsidRPr="0036772F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6772F">
              <w:rPr>
                <w:rFonts w:ascii="Arial" w:hAnsi="Arial" w:cs="Arial"/>
              </w:rPr>
              <w:t>(единица измерения - предмет)</w:t>
            </w:r>
          </w:p>
        </w:tc>
      </w:tr>
      <w:tr w:rsidR="00AA70F8" w:rsidRPr="0036772F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6772F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6772F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36772F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6772F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6772F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6772F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6772F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A70F8" w:rsidRPr="0036772F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6772F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6772F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6772F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6772F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1,91</w:t>
            </w:r>
          </w:p>
        </w:tc>
      </w:tr>
      <w:tr w:rsidR="00AA70F8" w:rsidRPr="0036772F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6772F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6772F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6772F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6772F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11,06</w:t>
            </w:r>
          </w:p>
        </w:tc>
      </w:tr>
      <w:tr w:rsidR="00AA70F8" w:rsidRPr="0036772F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6772F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6772F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36772F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6772F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6772F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Баржи 100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6772F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6772F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1,04</w:t>
            </w:r>
          </w:p>
        </w:tc>
      </w:tr>
      <w:tr w:rsidR="00AA70F8" w:rsidRPr="0036772F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6772F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6772F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Буксиры 110 (150)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6772F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6772F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AA70F8" w:rsidRPr="0036772F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6772F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М230701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6772F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плавучие несамоходные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6772F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6772F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0,98</w:t>
            </w:r>
          </w:p>
        </w:tc>
      </w:tr>
      <w:tr w:rsidR="00AA70F8" w:rsidRPr="0036772F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6772F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6772F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Водолазные станции на самоходном боте мощностью 110 (150) кВт (л. с) с компрессором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6772F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6772F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AA70F8" w:rsidRPr="0036772F" w:rsidTr="0029056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6772F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Е44-14-4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A70F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Подъем из воды обломков железобетонных конструкций, рельс, труб и пр. массой до 15 т</w:t>
            </w:r>
          </w:p>
          <w:p w:rsidR="00AA70F8" w:rsidRPr="0036772F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6772F">
              <w:rPr>
                <w:rFonts w:ascii="Arial" w:hAnsi="Arial" w:cs="Arial"/>
              </w:rPr>
              <w:t>(единица измерения - предмет)</w:t>
            </w:r>
          </w:p>
        </w:tc>
      </w:tr>
      <w:tr w:rsidR="00AA70F8" w:rsidRPr="0036772F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6772F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6772F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36772F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6772F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6772F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6772F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6772F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A70F8" w:rsidRPr="0036772F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6772F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6772F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6772F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6772F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2,77</w:t>
            </w:r>
          </w:p>
        </w:tc>
      </w:tr>
      <w:tr w:rsidR="00AA70F8" w:rsidRPr="0036772F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6772F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6772F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6772F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6772F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17,26</w:t>
            </w:r>
          </w:p>
        </w:tc>
      </w:tr>
      <w:tr w:rsidR="00AA70F8" w:rsidRPr="0036772F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6772F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6772F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36772F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6772F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М230101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6772F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Баржи 100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6772F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6772F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1,74</w:t>
            </w:r>
          </w:p>
        </w:tc>
      </w:tr>
      <w:tr w:rsidR="00AA70F8" w:rsidRPr="0036772F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6772F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6772F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Буксиры 110 (150)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6772F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6772F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AA70F8" w:rsidRPr="0036772F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6772F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М230702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6772F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плавучие несамоходные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6772F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6772F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1,45</w:t>
            </w:r>
          </w:p>
        </w:tc>
      </w:tr>
      <w:tr w:rsidR="00AA70F8" w:rsidRPr="0036772F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6772F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6772F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Водолазные станции на самоходном боте мощностью 110 (150) кВт (л. с) с компрессором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6772F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6772F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1,04</w:t>
            </w:r>
          </w:p>
        </w:tc>
      </w:tr>
      <w:tr w:rsidR="00AA70F8" w:rsidRPr="0036772F" w:rsidTr="0029056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6772F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Е44-14-5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A70F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Подъем из воды бревен массой до 0,6 т</w:t>
            </w:r>
          </w:p>
          <w:p w:rsidR="00AA70F8" w:rsidRPr="0036772F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6772F">
              <w:rPr>
                <w:rFonts w:ascii="Arial" w:hAnsi="Arial" w:cs="Arial"/>
              </w:rPr>
              <w:t>(единица измерения - предмет)</w:t>
            </w:r>
          </w:p>
        </w:tc>
      </w:tr>
      <w:tr w:rsidR="00AA70F8" w:rsidRPr="0036772F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6772F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6772F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36772F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6772F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6772F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6772F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6772F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AA70F8" w:rsidRPr="0036772F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6772F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6772F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6772F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6772F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AA70F8" w:rsidRPr="0036772F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6772F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6772F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6772F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6772F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2,76</w:t>
            </w:r>
          </w:p>
        </w:tc>
      </w:tr>
      <w:tr w:rsidR="00AA70F8" w:rsidRPr="0036772F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6772F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6772F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36772F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6772F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6772F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Баржи 100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6772F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6772F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AA70F8" w:rsidRPr="0036772F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6772F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6772F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Буксиры 110 (150)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6772F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6772F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AA70F8" w:rsidRPr="0036772F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6772F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М230701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6772F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плавучие несамоходные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6772F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6772F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AA70F8" w:rsidRPr="0036772F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6772F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6772F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Водолазные станции на самоходном боте мощностью 110 (150) кВт (л. с) с компрессором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6772F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6772F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</w:tbl>
    <w:p w:rsidR="00AA70F8" w:rsidRPr="0036772F" w:rsidRDefault="00AA70F8" w:rsidP="00AA70F8">
      <w:pPr>
        <w:pStyle w:val="a5"/>
        <w:rPr>
          <w:rFonts w:ascii="Arial" w:hAnsi="Arial" w:cs="Arial"/>
          <w:b/>
          <w:sz w:val="2"/>
        </w:rPr>
      </w:pPr>
    </w:p>
    <w:p w:rsidR="00AA70F8" w:rsidRPr="00BA1F1B" w:rsidRDefault="00AA70F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A70F8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Pr="002606B5" w:rsidRDefault="00AA70F8" w:rsidP="00290560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03. Разравнивание каменных, щебеночных (гравийных) и песчаных постелей</w:t>
            </w:r>
          </w:p>
        </w:tc>
      </w:tr>
      <w:tr w:rsidR="00AA70F8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AA70F8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Pr="002606B5" w:rsidRDefault="00AA70F8" w:rsidP="0029056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44-15. Разравнивание водолазами каменных постелей под водой</w:t>
            </w:r>
          </w:p>
        </w:tc>
      </w:tr>
      <w:tr w:rsidR="00AA70F8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A70F8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A70F8" w:rsidRPr="002606B5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Pr="002606B5" w:rsidRDefault="00AA70F8" w:rsidP="0029056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перемещение камня с возвышений во впадины с контролированием отметок футштоком;</w:t>
            </w:r>
          </w:p>
        </w:tc>
      </w:tr>
      <w:tr w:rsidR="00AA70F8" w:rsidRPr="002606B5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направляющих и контрольных реек и разравнивание постели с перестановкой реек;</w:t>
            </w:r>
          </w:p>
        </w:tc>
      </w:tr>
      <w:tr w:rsidR="00AA70F8" w:rsidRPr="002606B5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погрузка щебня на плавсредства и доставка к месту подсыпки (нормы 3-6, 9-12);</w:t>
            </w:r>
          </w:p>
        </w:tc>
      </w:tr>
      <w:tr w:rsidR="00AA70F8" w:rsidRPr="002606B5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подсыпка щебня (нормы 3-6, 9-12).</w:t>
            </w:r>
          </w:p>
        </w:tc>
      </w:tr>
      <w:tr w:rsidR="00AA70F8" w:rsidRPr="002606B5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A70F8" w:rsidRDefault="00AA70F8" w:rsidP="00AA70F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A70F8" w:rsidRPr="002606B5" w:rsidTr="0029056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A70F8" w:rsidRPr="002606B5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A70F8" w:rsidRPr="002606B5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Е44-15-1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Разравнивание водолазами каменных постелей под водой, грубое, при отсыпке горизонтальных постелей шаландами с открывающимся днищем</w:t>
            </w:r>
          </w:p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606B5">
              <w:rPr>
                <w:rFonts w:ascii="Arial" w:hAnsi="Arial" w:cs="Arial"/>
              </w:rPr>
              <w:t>(единица измерения - 100 м</w:t>
            </w:r>
            <w:r w:rsidRPr="002606B5">
              <w:rPr>
                <w:rFonts w:ascii="Arial" w:hAnsi="Arial" w:cs="Arial"/>
                <w:vertAlign w:val="superscript"/>
              </w:rPr>
              <w:t>2</w:t>
            </w:r>
            <w:r w:rsidRPr="002606B5">
              <w:rPr>
                <w:rFonts w:ascii="Arial" w:hAnsi="Arial" w:cs="Arial"/>
              </w:rPr>
              <w:t xml:space="preserve"> постели)</w:t>
            </w:r>
          </w:p>
        </w:tc>
      </w:tr>
      <w:tr w:rsidR="00AA70F8" w:rsidRPr="002606B5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2606B5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A70F8" w:rsidRPr="002606B5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15,5</w:t>
            </w:r>
          </w:p>
        </w:tc>
      </w:tr>
      <w:tr w:rsidR="00AA70F8" w:rsidRPr="002606B5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206,76</w:t>
            </w:r>
          </w:p>
        </w:tc>
      </w:tr>
      <w:tr w:rsidR="00AA70F8" w:rsidRPr="002606B5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2606B5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Водолазные станции на самоходном боте мощностью 110 (150) кВт (л. с) с компрессором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34,46</w:t>
            </w:r>
          </w:p>
        </w:tc>
      </w:tr>
      <w:tr w:rsidR="00AA70F8" w:rsidRPr="002606B5" w:rsidTr="0029056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Е44-15-2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Разравнивание водолазами каменных постелей под водой, грубое, при отсыпке горизонтальных постелей другими плавучими средствами</w:t>
            </w:r>
          </w:p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606B5">
              <w:rPr>
                <w:rFonts w:ascii="Arial" w:hAnsi="Arial" w:cs="Arial"/>
              </w:rPr>
              <w:t>(единица измерения - 100 м</w:t>
            </w:r>
            <w:r w:rsidRPr="002606B5">
              <w:rPr>
                <w:rFonts w:ascii="Arial" w:hAnsi="Arial" w:cs="Arial"/>
                <w:vertAlign w:val="superscript"/>
              </w:rPr>
              <w:t>2</w:t>
            </w:r>
            <w:r w:rsidRPr="002606B5">
              <w:rPr>
                <w:rFonts w:ascii="Arial" w:hAnsi="Arial" w:cs="Arial"/>
              </w:rPr>
              <w:t xml:space="preserve"> постели)</w:t>
            </w:r>
          </w:p>
        </w:tc>
      </w:tr>
      <w:tr w:rsidR="00AA70F8" w:rsidRPr="002606B5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2606B5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A70F8" w:rsidRPr="002606B5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15,5</w:t>
            </w:r>
          </w:p>
        </w:tc>
      </w:tr>
      <w:tr w:rsidR="00AA70F8" w:rsidRPr="002606B5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48,42</w:t>
            </w:r>
          </w:p>
        </w:tc>
      </w:tr>
      <w:tr w:rsidR="00AA70F8" w:rsidRPr="002606B5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2606B5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Водолазные станции на самоходном боте мощностью 110 (150) кВт (л. с) с компрессором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8,07</w:t>
            </w:r>
          </w:p>
        </w:tc>
      </w:tr>
      <w:tr w:rsidR="00AA70F8" w:rsidRPr="002606B5" w:rsidTr="0029056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Е44-15-3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Разравнивание водолазами каменных постелей под водой, тщательное, при отсыпке горизонтальных постелей шаландами с открывающимся днищем</w:t>
            </w:r>
          </w:p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606B5">
              <w:rPr>
                <w:rFonts w:ascii="Arial" w:hAnsi="Arial" w:cs="Arial"/>
              </w:rPr>
              <w:t>(единица измерения - 100 м</w:t>
            </w:r>
            <w:r w:rsidRPr="002606B5">
              <w:rPr>
                <w:rFonts w:ascii="Arial" w:hAnsi="Arial" w:cs="Arial"/>
                <w:vertAlign w:val="superscript"/>
              </w:rPr>
              <w:t>2</w:t>
            </w:r>
            <w:r w:rsidRPr="002606B5">
              <w:rPr>
                <w:rFonts w:ascii="Arial" w:hAnsi="Arial" w:cs="Arial"/>
              </w:rPr>
              <w:t xml:space="preserve"> постели)</w:t>
            </w:r>
          </w:p>
        </w:tc>
      </w:tr>
      <w:tr w:rsidR="00AA70F8" w:rsidRPr="002606B5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2606B5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A70F8" w:rsidRPr="002606B5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42,72</w:t>
            </w:r>
          </w:p>
        </w:tc>
      </w:tr>
      <w:tr w:rsidR="00AA70F8" w:rsidRPr="002606B5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273,98</w:t>
            </w:r>
          </w:p>
        </w:tc>
      </w:tr>
      <w:tr w:rsidR="00AA70F8" w:rsidRPr="002606B5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2606B5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Водолазные станции на самоходном боте мощностью 110 (150) кВт (л. с) с компрессором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45,01</w:t>
            </w:r>
          </w:p>
        </w:tc>
      </w:tr>
      <w:tr w:rsidR="00AA70F8" w:rsidRPr="002606B5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М240904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Плавучие площадки сборно-разборные грузоподъемностью 29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40,73</w:t>
            </w:r>
          </w:p>
        </w:tc>
      </w:tr>
      <w:tr w:rsidR="00AA70F8" w:rsidRPr="002606B5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A70F8" w:rsidRPr="002606B5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A70F8" w:rsidRPr="002606B5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A70F8" w:rsidRPr="002606B5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4/1-5-20-10-30/40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природного камня для строительных работ марки 400, фракции 20-40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606B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AA70F8" w:rsidRPr="002606B5" w:rsidTr="0029056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Е44-15-4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Разравнивание водолазами каменных постелей под водой, тщательное, при отсыпке горизонтальных постелей другими плавучими средствами</w:t>
            </w:r>
          </w:p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606B5">
              <w:rPr>
                <w:rFonts w:ascii="Arial" w:hAnsi="Arial" w:cs="Arial"/>
              </w:rPr>
              <w:t>(единица измерения - 100 м</w:t>
            </w:r>
            <w:r w:rsidRPr="002606B5">
              <w:rPr>
                <w:rFonts w:ascii="Arial" w:hAnsi="Arial" w:cs="Arial"/>
                <w:vertAlign w:val="superscript"/>
              </w:rPr>
              <w:t>2</w:t>
            </w:r>
            <w:r w:rsidRPr="002606B5">
              <w:rPr>
                <w:rFonts w:ascii="Arial" w:hAnsi="Arial" w:cs="Arial"/>
              </w:rPr>
              <w:t xml:space="preserve"> постели)</w:t>
            </w:r>
          </w:p>
        </w:tc>
      </w:tr>
      <w:tr w:rsidR="00AA70F8" w:rsidRPr="002606B5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2606B5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A70F8" w:rsidRPr="002606B5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42,72</w:t>
            </w:r>
          </w:p>
        </w:tc>
      </w:tr>
      <w:tr w:rsidR="00AA70F8" w:rsidRPr="002606B5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115,64</w:t>
            </w:r>
          </w:p>
        </w:tc>
      </w:tr>
      <w:tr w:rsidR="00AA70F8" w:rsidRPr="002606B5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2606B5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М240200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Водолазные станции на самоходном боте мощностью 110 (150) кВт (л. с) с компрессором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18,62</w:t>
            </w:r>
          </w:p>
        </w:tc>
      </w:tr>
      <w:tr w:rsidR="00AA70F8" w:rsidRPr="002606B5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М240904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Плавучие площадки сборно-разборные грузоподъемностью 29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40,73</w:t>
            </w:r>
          </w:p>
        </w:tc>
      </w:tr>
      <w:tr w:rsidR="00AA70F8" w:rsidRPr="002606B5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A70F8" w:rsidRPr="002606B5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A70F8" w:rsidRPr="002606B5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A70F8" w:rsidRPr="002606B5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4/1-5-20-10-30/40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природного камня для строительных работ марки 400, фракции 20-40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606B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AA70F8" w:rsidRPr="002606B5" w:rsidTr="0029056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Е44-15-5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Разравнивание водолазами каменных постелей под водой, весьма тщательное, при отсыпке горизонтальных постелей шаландами с открывающимся днищем</w:t>
            </w:r>
          </w:p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606B5">
              <w:rPr>
                <w:rFonts w:ascii="Arial" w:hAnsi="Arial" w:cs="Arial"/>
              </w:rPr>
              <w:t>(единица измерения - 100 м</w:t>
            </w:r>
            <w:r w:rsidRPr="002606B5">
              <w:rPr>
                <w:rFonts w:ascii="Arial" w:hAnsi="Arial" w:cs="Arial"/>
                <w:vertAlign w:val="superscript"/>
              </w:rPr>
              <w:t>2</w:t>
            </w:r>
            <w:r w:rsidRPr="002606B5">
              <w:rPr>
                <w:rFonts w:ascii="Arial" w:hAnsi="Arial" w:cs="Arial"/>
              </w:rPr>
              <w:t xml:space="preserve"> постели)</w:t>
            </w:r>
          </w:p>
        </w:tc>
      </w:tr>
      <w:tr w:rsidR="00AA70F8" w:rsidRPr="002606B5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2606B5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A70F8" w:rsidRPr="002606B5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53,48</w:t>
            </w:r>
          </w:p>
        </w:tc>
      </w:tr>
      <w:tr w:rsidR="00AA70F8" w:rsidRPr="002606B5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307,52</w:t>
            </w:r>
          </w:p>
        </w:tc>
      </w:tr>
      <w:tr w:rsidR="00AA70F8" w:rsidRPr="002606B5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2606B5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Водолазные станции на самоходном боте мощностью 110 (150) кВт (л. с) с компрессором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50,6</w:t>
            </w:r>
          </w:p>
        </w:tc>
      </w:tr>
      <w:tr w:rsidR="00AA70F8" w:rsidRPr="002606B5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М240904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Плавучие площадки сборно-разборные грузоподъемностью 29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51,88</w:t>
            </w:r>
          </w:p>
        </w:tc>
      </w:tr>
      <w:tr w:rsidR="00AA70F8" w:rsidRPr="002606B5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A70F8" w:rsidRPr="002606B5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A70F8" w:rsidRPr="002606B5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A70F8" w:rsidRPr="002606B5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4/1-5-20-10-30/40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природного камня для строительных работ марки 400, фракции 20-40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606B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AA70F8" w:rsidRPr="002606B5" w:rsidTr="0029056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Е44-15-6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Разравнивание водолазами каменных постелей под водой, весьма тщательное, при отсыпке горизонтальных постелей другими плавучими средствами</w:t>
            </w:r>
          </w:p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606B5">
              <w:rPr>
                <w:rFonts w:ascii="Arial" w:hAnsi="Arial" w:cs="Arial"/>
              </w:rPr>
              <w:t>(единица измерения - 100 м</w:t>
            </w:r>
            <w:r w:rsidRPr="002606B5">
              <w:rPr>
                <w:rFonts w:ascii="Arial" w:hAnsi="Arial" w:cs="Arial"/>
                <w:vertAlign w:val="superscript"/>
              </w:rPr>
              <w:t>2</w:t>
            </w:r>
            <w:r w:rsidRPr="002606B5">
              <w:rPr>
                <w:rFonts w:ascii="Arial" w:hAnsi="Arial" w:cs="Arial"/>
              </w:rPr>
              <w:t xml:space="preserve"> постели)</w:t>
            </w:r>
          </w:p>
        </w:tc>
      </w:tr>
      <w:tr w:rsidR="00AA70F8" w:rsidRPr="002606B5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2606B5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A70F8" w:rsidRPr="002606B5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53,48</w:t>
            </w:r>
          </w:p>
        </w:tc>
      </w:tr>
      <w:tr w:rsidR="00AA70F8" w:rsidRPr="002606B5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149,72</w:t>
            </w:r>
          </w:p>
        </w:tc>
      </w:tr>
      <w:tr w:rsidR="00AA70F8" w:rsidRPr="002606B5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2606B5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Водолазные станции на самоходном боте мощностью 110 (150) кВт (л. с) с компрессором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24,3</w:t>
            </w:r>
          </w:p>
        </w:tc>
      </w:tr>
      <w:tr w:rsidR="00AA70F8" w:rsidRPr="002606B5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М240904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Плавучие площадки сборно-разборные грузоподъемностью 29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51,88</w:t>
            </w:r>
          </w:p>
        </w:tc>
      </w:tr>
      <w:tr w:rsidR="00AA70F8" w:rsidRPr="002606B5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A70F8" w:rsidRPr="002606B5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A70F8" w:rsidRPr="002606B5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A70F8" w:rsidRPr="002606B5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4/1-5-20-10-30/40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природного камня для строительных работ марки 400, фракции 20-40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606B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AA70F8" w:rsidRPr="002606B5" w:rsidTr="0029056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Е44-15-7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Разравнивание водолазами каменных постелей под водой, грубое, при отсыпке наклонных постелей шаландами с открывающимся днищем</w:t>
            </w:r>
          </w:p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606B5">
              <w:rPr>
                <w:rFonts w:ascii="Arial" w:hAnsi="Arial" w:cs="Arial"/>
              </w:rPr>
              <w:t>(единица измерения - 100 м</w:t>
            </w:r>
            <w:r w:rsidRPr="002606B5">
              <w:rPr>
                <w:rFonts w:ascii="Arial" w:hAnsi="Arial" w:cs="Arial"/>
                <w:vertAlign w:val="superscript"/>
              </w:rPr>
              <w:t>2</w:t>
            </w:r>
            <w:r w:rsidRPr="002606B5">
              <w:rPr>
                <w:rFonts w:ascii="Arial" w:hAnsi="Arial" w:cs="Arial"/>
              </w:rPr>
              <w:t xml:space="preserve"> постели)</w:t>
            </w:r>
          </w:p>
        </w:tc>
      </w:tr>
      <w:tr w:rsidR="00AA70F8" w:rsidRPr="002606B5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2606B5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A70F8" w:rsidRPr="002606B5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32,3</w:t>
            </w:r>
          </w:p>
        </w:tc>
      </w:tr>
      <w:tr w:rsidR="00AA70F8" w:rsidRPr="002606B5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258,84</w:t>
            </w:r>
          </w:p>
        </w:tc>
      </w:tr>
      <w:tr w:rsidR="00AA70F8" w:rsidRPr="002606B5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2606B5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Водолазные станции на самоходном боте мощностью 110 (150) кВт (л. с) с компрессором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43,14</w:t>
            </w:r>
          </w:p>
        </w:tc>
      </w:tr>
      <w:tr w:rsidR="00AA70F8" w:rsidRPr="002606B5" w:rsidTr="0029056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Е44-15-8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Разравнивание водолазами каменных постелей под водой, грубое, при отсыпке наклонных постелей другими плавучими средствами</w:t>
            </w:r>
          </w:p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606B5">
              <w:rPr>
                <w:rFonts w:ascii="Arial" w:hAnsi="Arial" w:cs="Arial"/>
              </w:rPr>
              <w:t>(единица измерения - 100 м</w:t>
            </w:r>
            <w:r w:rsidRPr="002606B5">
              <w:rPr>
                <w:rFonts w:ascii="Arial" w:hAnsi="Arial" w:cs="Arial"/>
                <w:vertAlign w:val="superscript"/>
              </w:rPr>
              <w:t>2</w:t>
            </w:r>
            <w:r w:rsidRPr="002606B5">
              <w:rPr>
                <w:rFonts w:ascii="Arial" w:hAnsi="Arial" w:cs="Arial"/>
              </w:rPr>
              <w:t xml:space="preserve"> постели)</w:t>
            </w:r>
          </w:p>
        </w:tc>
      </w:tr>
      <w:tr w:rsidR="00AA70F8" w:rsidRPr="002606B5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2606B5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A70F8" w:rsidRPr="002606B5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32,3</w:t>
            </w:r>
          </w:p>
        </w:tc>
      </w:tr>
      <w:tr w:rsidR="00AA70F8" w:rsidRPr="002606B5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100,8</w:t>
            </w:r>
          </w:p>
        </w:tc>
      </w:tr>
      <w:tr w:rsidR="00AA70F8" w:rsidRPr="002606B5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2606B5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Водолазные станции на самоходном боте мощностью 110 (150) кВт (л. с) с компрессором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16,8</w:t>
            </w:r>
          </w:p>
        </w:tc>
      </w:tr>
      <w:tr w:rsidR="00AA70F8" w:rsidRPr="002606B5" w:rsidTr="0029056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Е44-15-9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Разравнивание водолазами каменных постелей под водой, тщательное, при отсыпке наклонных постелей шаландами с открывающимся днищем</w:t>
            </w:r>
          </w:p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606B5">
              <w:rPr>
                <w:rFonts w:ascii="Arial" w:hAnsi="Arial" w:cs="Arial"/>
              </w:rPr>
              <w:t>(единица измерения - 100 м</w:t>
            </w:r>
            <w:r w:rsidRPr="002606B5">
              <w:rPr>
                <w:rFonts w:ascii="Arial" w:hAnsi="Arial" w:cs="Arial"/>
                <w:vertAlign w:val="superscript"/>
              </w:rPr>
              <w:t>2</w:t>
            </w:r>
            <w:r w:rsidRPr="002606B5">
              <w:rPr>
                <w:rFonts w:ascii="Arial" w:hAnsi="Arial" w:cs="Arial"/>
              </w:rPr>
              <w:t xml:space="preserve"> постели)</w:t>
            </w:r>
          </w:p>
        </w:tc>
      </w:tr>
      <w:tr w:rsidR="00AA70F8" w:rsidRPr="002606B5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2606B5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A70F8" w:rsidRPr="002606B5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63,03</w:t>
            </w:r>
          </w:p>
        </w:tc>
      </w:tr>
      <w:tr w:rsidR="00AA70F8" w:rsidRPr="002606B5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337,52</w:t>
            </w:r>
          </w:p>
        </w:tc>
      </w:tr>
      <w:tr w:rsidR="00AA70F8" w:rsidRPr="002606B5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2606B5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Водолазные станции на самоходном боте мощностью 110 (150) кВт (л. с) с компрессором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55,6</w:t>
            </w:r>
          </w:p>
        </w:tc>
      </w:tr>
      <w:tr w:rsidR="00AA70F8" w:rsidRPr="002606B5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М240904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Плавучие площадки сборно-разборные грузоподъемностью 29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61,82</w:t>
            </w:r>
          </w:p>
        </w:tc>
      </w:tr>
      <w:tr w:rsidR="00AA70F8" w:rsidRPr="002606B5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A70F8" w:rsidRPr="002606B5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A70F8" w:rsidRPr="002606B5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A70F8" w:rsidRPr="002606B5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4/1-5-20-10-30/40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природного камня для строительных работ марки 400, фракции 20-40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606B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AA70F8" w:rsidRPr="002606B5" w:rsidTr="0029056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Е44-15-10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Разравнивание водолазами каменных постелей под водой, тщательное, при отсыпке наклонных постелей другими плавучими средствами</w:t>
            </w:r>
          </w:p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606B5">
              <w:rPr>
                <w:rFonts w:ascii="Arial" w:hAnsi="Arial" w:cs="Arial"/>
              </w:rPr>
              <w:t>(единица измерения - 100 м</w:t>
            </w:r>
            <w:r w:rsidRPr="002606B5">
              <w:rPr>
                <w:rFonts w:ascii="Arial" w:hAnsi="Arial" w:cs="Arial"/>
                <w:vertAlign w:val="superscript"/>
              </w:rPr>
              <w:t>2</w:t>
            </w:r>
            <w:r w:rsidRPr="002606B5">
              <w:rPr>
                <w:rFonts w:ascii="Arial" w:hAnsi="Arial" w:cs="Arial"/>
              </w:rPr>
              <w:t xml:space="preserve"> постели)</w:t>
            </w:r>
          </w:p>
        </w:tc>
      </w:tr>
      <w:tr w:rsidR="00AA70F8" w:rsidRPr="002606B5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2606B5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A70F8" w:rsidRPr="002606B5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63,03</w:t>
            </w:r>
          </w:p>
        </w:tc>
      </w:tr>
      <w:tr w:rsidR="00AA70F8" w:rsidRPr="002606B5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179,12</w:t>
            </w:r>
          </w:p>
        </w:tc>
      </w:tr>
      <w:tr w:rsidR="00AA70F8" w:rsidRPr="002606B5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2606B5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Водолазные станции на самоходном боте мощностью 110 (150) кВт (л. с) с компрессором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29,2</w:t>
            </w:r>
          </w:p>
        </w:tc>
      </w:tr>
      <w:tr w:rsidR="00AA70F8" w:rsidRPr="002606B5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М240904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Плавучие площадки сборно-разборные грузоподъемностью 29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61,82</w:t>
            </w:r>
          </w:p>
        </w:tc>
      </w:tr>
      <w:tr w:rsidR="00AA70F8" w:rsidRPr="002606B5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A70F8" w:rsidRPr="002606B5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A70F8" w:rsidRPr="002606B5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A70F8" w:rsidRPr="002606B5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4/1-5-20-10-30/40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природного камня для строительных работ марки 400, фракции 20-40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606B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AA70F8" w:rsidRPr="002606B5" w:rsidTr="0029056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Е44-15-11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Разравнивание водолазами каменных постелей под водой, весьма тщательное, при отсыпке наклонных постелей шаландами с открывающимся днищем</w:t>
            </w:r>
          </w:p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606B5">
              <w:rPr>
                <w:rFonts w:ascii="Arial" w:hAnsi="Arial" w:cs="Arial"/>
              </w:rPr>
              <w:t>(единица измерения - 100 м</w:t>
            </w:r>
            <w:r w:rsidRPr="002606B5">
              <w:rPr>
                <w:rFonts w:ascii="Arial" w:hAnsi="Arial" w:cs="Arial"/>
                <w:vertAlign w:val="superscript"/>
              </w:rPr>
              <w:t>2</w:t>
            </w:r>
            <w:r w:rsidRPr="002606B5">
              <w:rPr>
                <w:rFonts w:ascii="Arial" w:hAnsi="Arial" w:cs="Arial"/>
              </w:rPr>
              <w:t xml:space="preserve"> постели)</w:t>
            </w:r>
          </w:p>
        </w:tc>
      </w:tr>
      <w:tr w:rsidR="00AA70F8" w:rsidRPr="002606B5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2606B5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A70F8" w:rsidRPr="002606B5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82,15</w:t>
            </w:r>
          </w:p>
        </w:tc>
      </w:tr>
      <w:tr w:rsidR="00AA70F8" w:rsidRPr="002606B5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396,92</w:t>
            </w:r>
          </w:p>
        </w:tc>
      </w:tr>
      <w:tr w:rsidR="00AA70F8" w:rsidRPr="002606B5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2606B5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Водолазные станции на самоходном боте мощностью 110 (150) кВт (л. с) с компрессором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65,5</w:t>
            </w:r>
          </w:p>
        </w:tc>
      </w:tr>
      <w:tr w:rsidR="00AA70F8" w:rsidRPr="002606B5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М240904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Плавучие площадки сборно-разборные грузоподъемностью 29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81,7</w:t>
            </w:r>
          </w:p>
        </w:tc>
      </w:tr>
      <w:tr w:rsidR="00AA70F8" w:rsidRPr="002606B5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A70F8" w:rsidRPr="002606B5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A70F8" w:rsidRPr="002606B5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A70F8" w:rsidRPr="002606B5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4/1-5-20-10-30/40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природного камня для строительных работ марки 400, фракции 20-40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606B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AA70F8" w:rsidRPr="002606B5" w:rsidTr="0029056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Е44-15-12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Разравнивание водолазами каменных постелей под водой, весьма тщательное, при отсыпке наклонных постелей другими плавучими средствами</w:t>
            </w:r>
          </w:p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606B5">
              <w:rPr>
                <w:rFonts w:ascii="Arial" w:hAnsi="Arial" w:cs="Arial"/>
              </w:rPr>
              <w:t>(единица измерения - 100 м</w:t>
            </w:r>
            <w:r w:rsidRPr="002606B5">
              <w:rPr>
                <w:rFonts w:ascii="Arial" w:hAnsi="Arial" w:cs="Arial"/>
                <w:vertAlign w:val="superscript"/>
              </w:rPr>
              <w:t>2</w:t>
            </w:r>
            <w:r w:rsidRPr="002606B5">
              <w:rPr>
                <w:rFonts w:ascii="Arial" w:hAnsi="Arial" w:cs="Arial"/>
              </w:rPr>
              <w:t xml:space="preserve"> постели)</w:t>
            </w:r>
          </w:p>
        </w:tc>
      </w:tr>
      <w:tr w:rsidR="00AA70F8" w:rsidRPr="002606B5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2606B5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A70F8" w:rsidRPr="002606B5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82,15</w:t>
            </w:r>
          </w:p>
        </w:tc>
      </w:tr>
      <w:tr w:rsidR="00AA70F8" w:rsidRPr="002606B5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238,52</w:t>
            </w:r>
          </w:p>
        </w:tc>
      </w:tr>
      <w:tr w:rsidR="00AA70F8" w:rsidRPr="002606B5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2606B5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Водолазные станции на самоходном боте мощностью 110 (150) кВт (л. с) с компрессором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39,1</w:t>
            </w:r>
          </w:p>
        </w:tc>
      </w:tr>
      <w:tr w:rsidR="00AA70F8" w:rsidRPr="002606B5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М240904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Плавучие площадки сборно-разборные грузоподъемностью 29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81,7</w:t>
            </w:r>
          </w:p>
        </w:tc>
      </w:tr>
      <w:tr w:rsidR="00AA70F8" w:rsidRPr="002606B5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A70F8" w:rsidRPr="002606B5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A70F8" w:rsidRPr="002606B5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A70F8" w:rsidRPr="002606B5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4/1-5-20-10-30/40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2606B5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природного камня для строительных работ марки 400, фракции 20-40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606B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2606B5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</w:tbl>
    <w:p w:rsidR="00AA70F8" w:rsidRPr="002606B5" w:rsidRDefault="00AA70F8" w:rsidP="00AA70F8">
      <w:pPr>
        <w:pStyle w:val="a5"/>
        <w:rPr>
          <w:rFonts w:ascii="Arial" w:hAnsi="Arial" w:cs="Arial"/>
          <w:b/>
          <w:sz w:val="2"/>
        </w:rPr>
      </w:pPr>
    </w:p>
    <w:p w:rsidR="00AA70F8" w:rsidRPr="00BA1F1B" w:rsidRDefault="00AA70F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A70F8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Pr="005E0CED" w:rsidRDefault="00AA70F8" w:rsidP="0029056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44-16. Разравнивание под водой водолазами щебеночных (гравийных) и песчаных постелей</w:t>
            </w:r>
          </w:p>
        </w:tc>
      </w:tr>
      <w:tr w:rsidR="00AA70F8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A70F8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A70F8" w:rsidRPr="005E0CED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Pr="005E0CED" w:rsidRDefault="00AA70F8" w:rsidP="0029056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перемещение щебня с возвышений во впадины с контролированием отметок футштоком (нормы 1-6);</w:t>
            </w:r>
          </w:p>
        </w:tc>
      </w:tr>
      <w:tr w:rsidR="00AA70F8" w:rsidRPr="005E0CED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направляющих реек и разравнивание постели с помощью контрольной рейки (нормы 1-6);</w:t>
            </w:r>
          </w:p>
        </w:tc>
      </w:tr>
      <w:tr w:rsidR="00AA70F8" w:rsidRPr="005E0CED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планировка отсыпки по маячным линиям (норма 7).</w:t>
            </w:r>
          </w:p>
        </w:tc>
      </w:tr>
      <w:tr w:rsidR="00AA70F8" w:rsidRPr="005E0CED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A70F8" w:rsidRDefault="00AA70F8" w:rsidP="00AA70F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A70F8" w:rsidRPr="005E0CED" w:rsidTr="0029056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A70F8" w:rsidRPr="005E0CED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A70F8" w:rsidRPr="005E0CED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A70F8" w:rsidRPr="005E0CED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A70F8" w:rsidRPr="005E0CED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A70F8" w:rsidRPr="005E0CED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E0CED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E0CED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E0CED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E0CED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A70F8" w:rsidRPr="005E0CED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E0CED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Е44-16-1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E0CED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Разравнивание грубое под водой водолазами щебеночных (гравийных) горизонтальных постелей</w:t>
            </w:r>
          </w:p>
          <w:p w:rsidR="00AA70F8" w:rsidRPr="005E0CED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E0CED">
              <w:rPr>
                <w:rFonts w:ascii="Arial" w:hAnsi="Arial" w:cs="Arial"/>
              </w:rPr>
              <w:t>(единица измерения - 100 м</w:t>
            </w:r>
            <w:r w:rsidRPr="005E0CED">
              <w:rPr>
                <w:rFonts w:ascii="Arial" w:hAnsi="Arial" w:cs="Arial"/>
                <w:vertAlign w:val="superscript"/>
              </w:rPr>
              <w:t>2</w:t>
            </w:r>
            <w:r w:rsidRPr="005E0CED">
              <w:rPr>
                <w:rFonts w:ascii="Arial" w:hAnsi="Arial" w:cs="Arial"/>
              </w:rPr>
              <w:t xml:space="preserve"> постели)</w:t>
            </w:r>
          </w:p>
        </w:tc>
      </w:tr>
      <w:tr w:rsidR="00AA70F8" w:rsidRPr="005E0CED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E0CE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E0CED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5E0CED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E0CE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E0CED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E0CED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E0CE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A70F8" w:rsidRPr="005E0CED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E0CE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E0CED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E0CED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E0CE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22,99</w:t>
            </w:r>
          </w:p>
        </w:tc>
      </w:tr>
      <w:tr w:rsidR="00AA70F8" w:rsidRPr="005E0CED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E0CE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E0CED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E0CED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E0CE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60,9</w:t>
            </w:r>
          </w:p>
        </w:tc>
      </w:tr>
      <w:tr w:rsidR="00AA70F8" w:rsidRPr="005E0CED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E0CED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E0CED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5E0CED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E0CE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E0CED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Водолазные станции на самоходном боте мощностью 110 (150) кВт (л. с) с компрессором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E0CED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E0CE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10,15</w:t>
            </w:r>
          </w:p>
        </w:tc>
      </w:tr>
      <w:tr w:rsidR="00AA70F8" w:rsidRPr="005E0CED" w:rsidTr="0029056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E0CED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Е44-16-2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A70F8" w:rsidRPr="005E0CED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Разравнивание тщательное под водой водолазами щебеночных (гравийных) горизонтальных постелей</w:t>
            </w:r>
          </w:p>
          <w:p w:rsidR="00AA70F8" w:rsidRPr="005E0CED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E0CED">
              <w:rPr>
                <w:rFonts w:ascii="Arial" w:hAnsi="Arial" w:cs="Arial"/>
              </w:rPr>
              <w:t>(единица измерения - 100 м</w:t>
            </w:r>
            <w:r w:rsidRPr="005E0CED">
              <w:rPr>
                <w:rFonts w:ascii="Arial" w:hAnsi="Arial" w:cs="Arial"/>
                <w:vertAlign w:val="superscript"/>
              </w:rPr>
              <w:t>2</w:t>
            </w:r>
            <w:r w:rsidRPr="005E0CED">
              <w:rPr>
                <w:rFonts w:ascii="Arial" w:hAnsi="Arial" w:cs="Arial"/>
              </w:rPr>
              <w:t xml:space="preserve"> постели)</w:t>
            </w:r>
          </w:p>
        </w:tc>
      </w:tr>
      <w:tr w:rsidR="00AA70F8" w:rsidRPr="005E0CED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E0CE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E0CED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5E0CED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E0CE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E0CED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E0CED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E0CE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A70F8" w:rsidRPr="005E0CED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E0CE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E0CED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E0CED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E0CE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44,97</w:t>
            </w:r>
          </w:p>
        </w:tc>
      </w:tr>
      <w:tr w:rsidR="00AA70F8" w:rsidRPr="005E0CED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E0CE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E0CED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E0CED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E0CE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123,6</w:t>
            </w:r>
          </w:p>
        </w:tc>
      </w:tr>
      <w:tr w:rsidR="00AA70F8" w:rsidRPr="005E0CED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E0CED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E0CED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5E0CED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E0CE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E0CED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Водолазные станции на самоходном боте мощностью 110 (150) кВт (л. с) с компрессором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E0CED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E0CE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20,6</w:t>
            </w:r>
          </w:p>
        </w:tc>
      </w:tr>
      <w:tr w:rsidR="00AA70F8" w:rsidRPr="005E0CED" w:rsidTr="0029056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E0CED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Е44-16-3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A70F8" w:rsidRPr="005E0CED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Разравнивание весьма тщательное под водой водолазами щебеночных (гравийных) горизонтальных постелей</w:t>
            </w:r>
          </w:p>
          <w:p w:rsidR="00AA70F8" w:rsidRPr="005E0CED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E0CED">
              <w:rPr>
                <w:rFonts w:ascii="Arial" w:hAnsi="Arial" w:cs="Arial"/>
              </w:rPr>
              <w:t>(единица измерения - 100 м</w:t>
            </w:r>
            <w:r w:rsidRPr="005E0CED">
              <w:rPr>
                <w:rFonts w:ascii="Arial" w:hAnsi="Arial" w:cs="Arial"/>
                <w:vertAlign w:val="superscript"/>
              </w:rPr>
              <w:t>2</w:t>
            </w:r>
            <w:r w:rsidRPr="005E0CED">
              <w:rPr>
                <w:rFonts w:ascii="Arial" w:hAnsi="Arial" w:cs="Arial"/>
              </w:rPr>
              <w:t xml:space="preserve"> постели)</w:t>
            </w:r>
          </w:p>
        </w:tc>
      </w:tr>
      <w:tr w:rsidR="00AA70F8" w:rsidRPr="005E0CED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E0CE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E0CED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5E0CED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E0CE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E0CED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E0CED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E0CE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A70F8" w:rsidRPr="005E0CED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E0CE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E0CED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E0CED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E0CE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</w:t>
            </w:r>
          </w:p>
        </w:tc>
      </w:tr>
      <w:tr w:rsidR="00AA70F8" w:rsidRPr="005E0CED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E0CE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E0CED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E0CED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E0CE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147,42</w:t>
            </w:r>
          </w:p>
        </w:tc>
      </w:tr>
      <w:tr w:rsidR="00AA70F8" w:rsidRPr="005E0CED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E0CED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E0CED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5E0CED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E0CE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E0CED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Водолазные станции на самоходном боте мощностью 110 (150) кВт (л. с) с компрессором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E0CED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E0CE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24,57</w:t>
            </w:r>
          </w:p>
        </w:tc>
      </w:tr>
      <w:tr w:rsidR="00AA70F8" w:rsidRPr="005E0CED" w:rsidTr="0029056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E0CED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Е44-16-4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A70F8" w:rsidRPr="005E0CED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Разравнивание грубое под водой водолазами щебеночных (гравийных) наклонных постелей</w:t>
            </w:r>
          </w:p>
          <w:p w:rsidR="00AA70F8" w:rsidRPr="005E0CED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E0CED">
              <w:rPr>
                <w:rFonts w:ascii="Arial" w:hAnsi="Arial" w:cs="Arial"/>
              </w:rPr>
              <w:t>(единица измерения - 100 м</w:t>
            </w:r>
            <w:r w:rsidRPr="005E0CED">
              <w:rPr>
                <w:rFonts w:ascii="Arial" w:hAnsi="Arial" w:cs="Arial"/>
                <w:vertAlign w:val="superscript"/>
              </w:rPr>
              <w:t>2</w:t>
            </w:r>
            <w:r w:rsidRPr="005E0CED">
              <w:rPr>
                <w:rFonts w:ascii="Arial" w:hAnsi="Arial" w:cs="Arial"/>
              </w:rPr>
              <w:t xml:space="preserve"> постели)</w:t>
            </w:r>
          </w:p>
        </w:tc>
      </w:tr>
      <w:tr w:rsidR="00AA70F8" w:rsidRPr="005E0CED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E0CE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E0CED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5E0CED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E0CE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E0CED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E0CED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E0CE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A70F8" w:rsidRPr="005E0CED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E0CE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E0CED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E0CED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E0CE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47,79</w:t>
            </w:r>
          </w:p>
        </w:tc>
      </w:tr>
      <w:tr w:rsidR="00AA70F8" w:rsidRPr="005E0CED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E0CE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E0CED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E0CED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E0CE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126,6</w:t>
            </w:r>
          </w:p>
        </w:tc>
      </w:tr>
      <w:tr w:rsidR="00AA70F8" w:rsidRPr="005E0CED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E0CED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E0CED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5E0CED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E0CE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E0CED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Водолазные станции на самоходном боте мощностью 110 (150) кВт (л. с) с компрессором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E0CED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E0CE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21,1</w:t>
            </w:r>
          </w:p>
        </w:tc>
      </w:tr>
      <w:tr w:rsidR="00AA70F8" w:rsidRPr="005E0CED" w:rsidTr="0029056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E0CED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Е44-16-5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A70F8" w:rsidRPr="005E0CED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Разравнивание тщательное под водой водолазами щебеночных (гравийных) наклонных постелей</w:t>
            </w:r>
          </w:p>
          <w:p w:rsidR="00AA70F8" w:rsidRPr="005E0CED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E0CED">
              <w:rPr>
                <w:rFonts w:ascii="Arial" w:hAnsi="Arial" w:cs="Arial"/>
              </w:rPr>
              <w:t>(единица измерения - 100 м</w:t>
            </w:r>
            <w:r w:rsidRPr="005E0CED">
              <w:rPr>
                <w:rFonts w:ascii="Arial" w:hAnsi="Arial" w:cs="Arial"/>
                <w:vertAlign w:val="superscript"/>
              </w:rPr>
              <w:t>2</w:t>
            </w:r>
            <w:r w:rsidRPr="005E0CED">
              <w:rPr>
                <w:rFonts w:ascii="Arial" w:hAnsi="Arial" w:cs="Arial"/>
              </w:rPr>
              <w:t xml:space="preserve"> постели)</w:t>
            </w:r>
          </w:p>
        </w:tc>
      </w:tr>
      <w:tr w:rsidR="00AA70F8" w:rsidRPr="005E0CED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E0CE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E0CED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5E0CED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E0CE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E0CED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E0CED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E0CE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A70F8" w:rsidRPr="005E0CED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E0CE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E0CED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E0CED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E0CE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70,49</w:t>
            </w:r>
          </w:p>
        </w:tc>
      </w:tr>
      <w:tr w:rsidR="00AA70F8" w:rsidRPr="005E0CED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E0CE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E0CED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E0CED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E0CE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193,56</w:t>
            </w:r>
          </w:p>
        </w:tc>
      </w:tr>
      <w:tr w:rsidR="00AA70F8" w:rsidRPr="005E0CED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E0CED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E0CED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5E0CED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E0CE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E0CED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Водолазные станции на самоходном боте мощностью 110 (150) кВт (л. с) с компрессором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E0CED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E0CE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32,26</w:t>
            </w:r>
          </w:p>
        </w:tc>
      </w:tr>
      <w:tr w:rsidR="00AA70F8" w:rsidRPr="005E0CED" w:rsidTr="0029056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E0CED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Е44-16-6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A70F8" w:rsidRPr="005E0CED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Разравнивание весьма тщательное под водой водолазами щебеночных (гравийных) наклонных постелей</w:t>
            </w:r>
          </w:p>
          <w:p w:rsidR="00AA70F8" w:rsidRPr="005E0CED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E0CED">
              <w:rPr>
                <w:rFonts w:ascii="Arial" w:hAnsi="Arial" w:cs="Arial"/>
              </w:rPr>
              <w:t>(единица измерения - 100 м</w:t>
            </w:r>
            <w:r w:rsidRPr="005E0CED">
              <w:rPr>
                <w:rFonts w:ascii="Arial" w:hAnsi="Arial" w:cs="Arial"/>
                <w:vertAlign w:val="superscript"/>
              </w:rPr>
              <w:t>2</w:t>
            </w:r>
            <w:r w:rsidRPr="005E0CED">
              <w:rPr>
                <w:rFonts w:ascii="Arial" w:hAnsi="Arial" w:cs="Arial"/>
              </w:rPr>
              <w:t xml:space="preserve"> постели)</w:t>
            </w:r>
          </w:p>
        </w:tc>
      </w:tr>
      <w:tr w:rsidR="00AA70F8" w:rsidRPr="005E0CED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E0CE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E0CED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5E0CED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E0CE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E0CED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E0CED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E0CE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A70F8" w:rsidRPr="005E0CED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E0CE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E0CED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E0CED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E0CE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87,22</w:t>
            </w:r>
          </w:p>
        </w:tc>
      </w:tr>
      <w:tr w:rsidR="00AA70F8" w:rsidRPr="005E0CED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E0CE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E0CED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E0CED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E0CE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238,32</w:t>
            </w:r>
          </w:p>
        </w:tc>
      </w:tr>
      <w:tr w:rsidR="00AA70F8" w:rsidRPr="005E0CED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E0CED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E0CED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5E0CED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E0CE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E0CED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Водолазные станции на самоходном боте мощностью 110 (150) кВт (л. с) с компрессором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E0CED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E0CE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39,72</w:t>
            </w:r>
          </w:p>
        </w:tc>
      </w:tr>
      <w:tr w:rsidR="00AA70F8" w:rsidRPr="005E0CED" w:rsidTr="0029056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E0CED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Е44-16-7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A70F8" w:rsidRPr="005E0CED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Разравнивание под водой водолазами песчаных постелей</w:t>
            </w:r>
          </w:p>
          <w:p w:rsidR="00AA70F8" w:rsidRPr="005E0CED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E0CED">
              <w:rPr>
                <w:rFonts w:ascii="Arial" w:hAnsi="Arial" w:cs="Arial"/>
              </w:rPr>
              <w:t>(единица измерения - 100 м</w:t>
            </w:r>
            <w:r w:rsidRPr="005E0CED">
              <w:rPr>
                <w:rFonts w:ascii="Arial" w:hAnsi="Arial" w:cs="Arial"/>
                <w:vertAlign w:val="superscript"/>
              </w:rPr>
              <w:t>2</w:t>
            </w:r>
            <w:r w:rsidRPr="005E0CED">
              <w:rPr>
                <w:rFonts w:ascii="Arial" w:hAnsi="Arial" w:cs="Arial"/>
              </w:rPr>
              <w:t xml:space="preserve"> постели)</w:t>
            </w:r>
          </w:p>
        </w:tc>
      </w:tr>
      <w:tr w:rsidR="00AA70F8" w:rsidRPr="005E0CED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E0CE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E0CED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5E0CED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E0CE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E0CED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E0CED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E0CE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A70F8" w:rsidRPr="005E0CED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E0CE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E0CED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E0CED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E0CE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13,14</w:t>
            </w:r>
          </w:p>
        </w:tc>
      </w:tr>
      <w:tr w:rsidR="00AA70F8" w:rsidRPr="005E0CED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E0CE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E0CED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E0CED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E0CE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85,17</w:t>
            </w:r>
          </w:p>
        </w:tc>
      </w:tr>
      <w:tr w:rsidR="00AA70F8" w:rsidRPr="005E0CED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E0CED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E0CED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5E0CED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E0CE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E0CED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Водолазные станции на самоходном боте мощностью 110 (150) кВт (л. с) с компрессором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E0CED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E0CE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11,92</w:t>
            </w:r>
          </w:p>
        </w:tc>
      </w:tr>
      <w:tr w:rsidR="00AA70F8" w:rsidRPr="005E0CED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E0CE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E0CED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размыва и отсоса грунта гидравлические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E0CED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E0CE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13,65</w:t>
            </w:r>
          </w:p>
        </w:tc>
      </w:tr>
      <w:tr w:rsidR="00AA70F8" w:rsidRPr="005E0CED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E0CE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М240903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5E0CED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Плавучие площадки сборно-разборные грузоподъемностью 13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E0CED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5E0CE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13,65</w:t>
            </w:r>
          </w:p>
        </w:tc>
      </w:tr>
    </w:tbl>
    <w:p w:rsidR="00AA70F8" w:rsidRPr="005E0CED" w:rsidRDefault="00AA70F8" w:rsidP="00AA70F8">
      <w:pPr>
        <w:pStyle w:val="a5"/>
        <w:rPr>
          <w:rFonts w:ascii="Arial" w:hAnsi="Arial" w:cs="Arial"/>
          <w:b/>
          <w:sz w:val="2"/>
        </w:rPr>
      </w:pPr>
    </w:p>
    <w:p w:rsidR="00AA70F8" w:rsidRPr="00BA1F1B" w:rsidRDefault="00AA70F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A70F8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Pr="00DD5FC2" w:rsidRDefault="00AA70F8" w:rsidP="00290560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04. Уплотнение подводных каменных постелей</w:t>
            </w:r>
          </w:p>
        </w:tc>
      </w:tr>
      <w:tr w:rsidR="00AA70F8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AA70F8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Pr="00DD5FC2" w:rsidRDefault="00AA70F8" w:rsidP="0029056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44-17. Установка опалубки под водой</w:t>
            </w:r>
          </w:p>
        </w:tc>
      </w:tr>
      <w:tr w:rsidR="00AA70F8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A70F8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A70F8" w:rsidRPr="00DD5FC2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Pr="00DD5FC2" w:rsidRDefault="00AA70F8" w:rsidP="0029056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щитовой опалубки под водой со сверлением отверстий, постановкой болтов и конопаткой пазов между щитами;</w:t>
            </w:r>
          </w:p>
        </w:tc>
      </w:tr>
      <w:tr w:rsidR="00AA70F8" w:rsidRPr="00DD5FC2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разборка щитов опалубки под водой.</w:t>
            </w:r>
          </w:p>
        </w:tc>
      </w:tr>
      <w:tr w:rsidR="00AA70F8" w:rsidRPr="00DD5FC2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A70F8" w:rsidRDefault="00AA70F8" w:rsidP="00AA70F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A70F8" w:rsidRPr="00DD5FC2" w:rsidTr="0029056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A70F8" w:rsidRPr="00DD5FC2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A70F8" w:rsidRPr="00DD5FC2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A70F8" w:rsidRPr="00DD5FC2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A70F8" w:rsidRPr="00DD5FC2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A70F8" w:rsidRPr="00DD5FC2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D5FC2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D5FC2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D5FC2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D5FC2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A70F8" w:rsidRPr="00DD5FC2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D5FC2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Е44-17-1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D5FC2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Установка опалубки под водой</w:t>
            </w:r>
          </w:p>
          <w:p w:rsidR="00AA70F8" w:rsidRPr="00DD5FC2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D5FC2">
              <w:rPr>
                <w:rFonts w:ascii="Arial" w:hAnsi="Arial" w:cs="Arial"/>
              </w:rPr>
              <w:t>(единица измерения - 100 м</w:t>
            </w:r>
            <w:r w:rsidRPr="00DD5FC2">
              <w:rPr>
                <w:rFonts w:ascii="Arial" w:hAnsi="Arial" w:cs="Arial"/>
                <w:vertAlign w:val="superscript"/>
              </w:rPr>
              <w:t>2</w:t>
            </w:r>
            <w:r w:rsidRPr="00DD5FC2">
              <w:rPr>
                <w:rFonts w:ascii="Arial" w:hAnsi="Arial" w:cs="Arial"/>
              </w:rPr>
              <w:t xml:space="preserve"> опалубки)</w:t>
            </w:r>
          </w:p>
        </w:tc>
      </w:tr>
      <w:tr w:rsidR="00AA70F8" w:rsidRPr="00DD5FC2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D5FC2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D5FC2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DD5FC2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D5FC2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D5FC2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D5FC2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D5FC2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A70F8" w:rsidRPr="00DD5FC2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D5FC2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D5FC2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D5FC2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D5FC2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386,04</w:t>
            </w:r>
          </w:p>
        </w:tc>
      </w:tr>
      <w:tr w:rsidR="00AA70F8" w:rsidRPr="00DD5FC2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D5FC2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D5FC2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D5FC2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D5FC2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980,67</w:t>
            </w:r>
          </w:p>
        </w:tc>
      </w:tr>
      <w:tr w:rsidR="00AA70F8" w:rsidRPr="00DD5FC2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D5FC2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D5FC2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DD5FC2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D5FC2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D5FC2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Водолазные станции на самоходном боте мощностью 110 (150) кВт (л. с) с компрессором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D5FC2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D5FC2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161,24</w:t>
            </w:r>
          </w:p>
        </w:tc>
      </w:tr>
      <w:tr w:rsidR="00AA70F8" w:rsidRPr="00DD5FC2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D5FC2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М240904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D5FC2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Плавучие площадки сборно-разборные грузоподъемностью 29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D5FC2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D5FC2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95,12</w:t>
            </w:r>
          </w:p>
        </w:tc>
      </w:tr>
      <w:tr w:rsidR="00AA70F8" w:rsidRPr="00DD5FC2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D5FC2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D5FC2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сверлильные пневматические при работе от передвижных компрессоров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D5FC2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D5FC2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13,23</w:t>
            </w:r>
          </w:p>
        </w:tc>
      </w:tr>
      <w:tr w:rsidR="00AA70F8" w:rsidRPr="00DD5FC2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D5FC2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D5FC2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A70F8" w:rsidRPr="00DD5FC2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D5FC2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D5FC2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A70F8" w:rsidRPr="00DD5FC2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D5FC2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D5FC2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A70F8" w:rsidRPr="00DD5FC2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D5FC2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1/10-240-10-15/46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D5FC2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20-(22)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D5FC2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D5FC2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0,7735</w:t>
            </w:r>
          </w:p>
        </w:tc>
      </w:tr>
      <w:tr w:rsidR="00AA70F8" w:rsidRPr="00DD5FC2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D5FC2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D5FC2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шестигранные диаметром резьбы 20-22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D5FC2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D5FC2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0,221</w:t>
            </w:r>
          </w:p>
        </w:tc>
      </w:tr>
      <w:tr w:rsidR="00AA70F8" w:rsidRPr="00DD5FC2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D5FC2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1/10-240-50-16/27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D5FC2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D5FC2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D5FC2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110,5</w:t>
            </w:r>
          </w:p>
        </w:tc>
      </w:tr>
      <w:tr w:rsidR="00AA70F8" w:rsidRPr="00DD5FC2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D5FC2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D5FC2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A70F8" w:rsidRPr="00DD5FC2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D5FC2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D5FC2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AA70F8" w:rsidRPr="00DD5FC2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D5FC2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D5FC2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AA70F8" w:rsidRPr="00DD5FC2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D5FC2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П2/50-35-10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DD5FC2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опалубки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D5FC2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5FC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DD5FC2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33,3</w:t>
            </w:r>
          </w:p>
        </w:tc>
      </w:tr>
    </w:tbl>
    <w:p w:rsidR="00AA70F8" w:rsidRPr="00DD5FC2" w:rsidRDefault="00AA70F8" w:rsidP="00AA70F8">
      <w:pPr>
        <w:pStyle w:val="a5"/>
        <w:rPr>
          <w:rFonts w:ascii="Arial" w:hAnsi="Arial" w:cs="Arial"/>
          <w:b/>
          <w:sz w:val="2"/>
        </w:rPr>
      </w:pPr>
    </w:p>
    <w:p w:rsidR="00AA70F8" w:rsidRPr="00BA1F1B" w:rsidRDefault="00AA70F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A70F8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Pr="0004602C" w:rsidRDefault="00AA70F8" w:rsidP="0029056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44-18. Укладка бетона</w:t>
            </w:r>
          </w:p>
        </w:tc>
      </w:tr>
      <w:tr w:rsidR="00AA70F8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A70F8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A70F8" w:rsidRPr="0004602C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Pr="0004602C" w:rsidRDefault="00AA70F8" w:rsidP="0029056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погрузка бетона в мешки или бадьи и укладка бетона на место под водой (нормы 1,2);</w:t>
            </w:r>
          </w:p>
        </w:tc>
      </w:tr>
      <w:tr w:rsidR="00AA70F8" w:rsidRPr="0004602C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подъем наверх порожних бадей (норма 2);</w:t>
            </w:r>
          </w:p>
        </w:tc>
      </w:tr>
      <w:tr w:rsidR="00AA70F8" w:rsidRPr="0004602C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укладка бетонной смеси с передвижкой плавсредств, и перестановкой трубы и доставкой бетона к месту работ (норма 3).</w:t>
            </w:r>
          </w:p>
        </w:tc>
      </w:tr>
      <w:tr w:rsidR="00AA70F8" w:rsidRPr="0004602C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A70F8" w:rsidRDefault="00AA70F8" w:rsidP="00AA70F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A70F8" w:rsidRPr="0004602C" w:rsidTr="0029056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A70F8" w:rsidRPr="0004602C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A70F8" w:rsidRPr="0004602C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A70F8" w:rsidRPr="0004602C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A70F8" w:rsidRPr="0004602C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A70F8" w:rsidRPr="0004602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4602C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4602C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4602C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4602C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A70F8" w:rsidRPr="0004602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4602C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Е44-18-1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4602C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Укладка бетона при подаче в мешках</w:t>
            </w:r>
          </w:p>
          <w:p w:rsidR="00AA70F8" w:rsidRPr="0004602C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4602C">
              <w:rPr>
                <w:rFonts w:ascii="Arial" w:hAnsi="Arial" w:cs="Arial"/>
              </w:rPr>
              <w:t>(единица измерения - 100 м</w:t>
            </w:r>
            <w:r w:rsidRPr="0004602C">
              <w:rPr>
                <w:rFonts w:ascii="Arial" w:hAnsi="Arial" w:cs="Arial"/>
                <w:vertAlign w:val="superscript"/>
              </w:rPr>
              <w:t>3</w:t>
            </w:r>
            <w:r w:rsidRPr="0004602C">
              <w:rPr>
                <w:rFonts w:ascii="Arial" w:hAnsi="Arial" w:cs="Arial"/>
              </w:rPr>
              <w:t xml:space="preserve"> бетона по проекту)</w:t>
            </w:r>
          </w:p>
        </w:tc>
      </w:tr>
      <w:tr w:rsidR="00AA70F8" w:rsidRPr="0004602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4602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4602C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04602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4602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4602C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4602C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4602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A70F8" w:rsidRPr="0004602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4602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4602C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4602C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4602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1044,26</w:t>
            </w:r>
          </w:p>
        </w:tc>
      </w:tr>
      <w:tr w:rsidR="00AA70F8" w:rsidRPr="0004602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4602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4602C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4602C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4602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1750,08</w:t>
            </w:r>
          </w:p>
        </w:tc>
      </w:tr>
      <w:tr w:rsidR="00AA70F8" w:rsidRPr="0004602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4602C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4602C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04602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4602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4602C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Водолазные станции на самоходном боте мощностью 110 (150) кВт (л. с) с компрессором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4602C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4602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291,68</w:t>
            </w:r>
          </w:p>
        </w:tc>
      </w:tr>
      <w:tr w:rsidR="00AA70F8" w:rsidRPr="0004602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4602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М240904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4602C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Плавучие площадки сборно-разборные грузоподъемностью 29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4602C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4602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332,51</w:t>
            </w:r>
          </w:p>
        </w:tc>
      </w:tr>
      <w:tr w:rsidR="00AA70F8" w:rsidRPr="0004602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4602C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4602C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A70F8" w:rsidRPr="0004602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4602C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4602C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A70F8" w:rsidRPr="0004602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4602C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4602C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A70F8" w:rsidRPr="0004602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4602C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4602C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Ткань мешочная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4602C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04602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4602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375</w:t>
            </w:r>
          </w:p>
        </w:tc>
      </w:tr>
      <w:tr w:rsidR="00AA70F8" w:rsidRPr="0004602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4602C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4602C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A70F8" w:rsidRPr="0004602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4602C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4602C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A70F8" w:rsidRPr="0004602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4602C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4602C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A70F8" w:rsidRPr="0004602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4602C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4602C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4602C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4602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4602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  <w:tr w:rsidR="00AA70F8" w:rsidRPr="0004602C" w:rsidTr="0029056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4602C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Е44-18-2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A70F8" w:rsidRPr="0004602C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Укладка бетона при подаче в бадьях</w:t>
            </w:r>
          </w:p>
          <w:p w:rsidR="00AA70F8" w:rsidRPr="0004602C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4602C">
              <w:rPr>
                <w:rFonts w:ascii="Arial" w:hAnsi="Arial" w:cs="Arial"/>
              </w:rPr>
              <w:t>(единица измерения - 100 м</w:t>
            </w:r>
            <w:r w:rsidRPr="0004602C">
              <w:rPr>
                <w:rFonts w:ascii="Arial" w:hAnsi="Arial" w:cs="Arial"/>
                <w:vertAlign w:val="superscript"/>
              </w:rPr>
              <w:t>3</w:t>
            </w:r>
            <w:r w:rsidRPr="0004602C">
              <w:rPr>
                <w:rFonts w:ascii="Arial" w:hAnsi="Arial" w:cs="Arial"/>
              </w:rPr>
              <w:t xml:space="preserve"> бетона по проекту)</w:t>
            </w:r>
          </w:p>
        </w:tc>
      </w:tr>
      <w:tr w:rsidR="00AA70F8" w:rsidRPr="0004602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4602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4602C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04602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4602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4602C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4602C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4602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A70F8" w:rsidRPr="0004602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4602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4602C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4602C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4602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1068,15</w:t>
            </w:r>
          </w:p>
        </w:tc>
      </w:tr>
      <w:tr w:rsidR="00AA70F8" w:rsidRPr="0004602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4602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4602C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4602C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4602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1340,52</w:t>
            </w:r>
          </w:p>
        </w:tc>
      </w:tr>
      <w:tr w:rsidR="00AA70F8" w:rsidRPr="0004602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4602C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4602C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04602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4602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4602C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Водолазные станции на самоходном боте мощностью 110 (150) кВт (л. с) с компрессором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4602C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4602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223,42</w:t>
            </w:r>
          </w:p>
        </w:tc>
      </w:tr>
      <w:tr w:rsidR="00AA70F8" w:rsidRPr="0004602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4602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М240904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4602C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Плавучие площадки сборно-разборные грузоподъемностью 29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4602C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4602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254,69</w:t>
            </w:r>
          </w:p>
        </w:tc>
      </w:tr>
      <w:tr w:rsidR="00AA70F8" w:rsidRPr="0004602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4602C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4602C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A70F8" w:rsidRPr="0004602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4602C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4602C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A70F8" w:rsidRPr="0004602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4602C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4602C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A70F8" w:rsidRPr="0004602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4602C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4602C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A70F8" w:rsidRPr="0004602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4602C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4602C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4602C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4602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4602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  <w:tr w:rsidR="00AA70F8" w:rsidRPr="0004602C" w:rsidTr="0029056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4602C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Е44-18-3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A70F8" w:rsidRPr="0004602C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Укладка бетона при подаче методом вертикально-перемещаемых труб</w:t>
            </w:r>
          </w:p>
          <w:p w:rsidR="00AA70F8" w:rsidRPr="0004602C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4602C">
              <w:rPr>
                <w:rFonts w:ascii="Arial" w:hAnsi="Arial" w:cs="Arial"/>
              </w:rPr>
              <w:t>(единица измерения - 100 м</w:t>
            </w:r>
            <w:r w:rsidRPr="0004602C">
              <w:rPr>
                <w:rFonts w:ascii="Arial" w:hAnsi="Arial" w:cs="Arial"/>
                <w:vertAlign w:val="superscript"/>
              </w:rPr>
              <w:t>3</w:t>
            </w:r>
            <w:r w:rsidRPr="0004602C">
              <w:rPr>
                <w:rFonts w:ascii="Arial" w:hAnsi="Arial" w:cs="Arial"/>
              </w:rPr>
              <w:t xml:space="preserve"> бетона по проекту)</w:t>
            </w:r>
          </w:p>
        </w:tc>
      </w:tr>
      <w:tr w:rsidR="00AA70F8" w:rsidRPr="0004602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4602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4602C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04602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4602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4602C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4602C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4602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AA70F8" w:rsidRPr="0004602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4602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4602C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4602C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4602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79,49</w:t>
            </w:r>
          </w:p>
        </w:tc>
      </w:tr>
      <w:tr w:rsidR="00AA70F8" w:rsidRPr="0004602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4602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4602C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4602C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4602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706,21</w:t>
            </w:r>
          </w:p>
        </w:tc>
      </w:tr>
      <w:tr w:rsidR="00AA70F8" w:rsidRPr="0004602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4602C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4602C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04602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4602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4602C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Баржи 100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4602C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4602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132,58</w:t>
            </w:r>
          </w:p>
        </w:tc>
      </w:tr>
      <w:tr w:rsidR="00AA70F8" w:rsidRPr="0004602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4602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4602C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Буксиры 110 (150)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4602C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4602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46,16</w:t>
            </w:r>
          </w:p>
        </w:tc>
      </w:tr>
      <w:tr w:rsidR="00AA70F8" w:rsidRPr="0004602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4602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М230702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4602C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плавучие несамоходные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4602C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4602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43,26</w:t>
            </w:r>
          </w:p>
        </w:tc>
      </w:tr>
      <w:tr w:rsidR="00AA70F8" w:rsidRPr="0004602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4602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М240200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4602C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Водолазные станции на самоходном боте мощностью 110 (150) кВт (л. с) с компрессором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4602C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4602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38,05</w:t>
            </w:r>
          </w:p>
        </w:tc>
      </w:tr>
      <w:tr w:rsidR="00AA70F8" w:rsidRPr="0004602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4602C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4602C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A70F8" w:rsidRPr="0004602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4602C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4602C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A70F8" w:rsidRPr="0004602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4602C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4602C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A70F8" w:rsidRPr="0004602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4602C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4602C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A70F8" w:rsidRPr="0004602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4602C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4602C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4602C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4602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4602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</w:tbl>
    <w:p w:rsidR="00AA70F8" w:rsidRPr="0004602C" w:rsidRDefault="00AA70F8" w:rsidP="00AA70F8">
      <w:pPr>
        <w:pStyle w:val="a5"/>
        <w:rPr>
          <w:rFonts w:ascii="Arial" w:hAnsi="Arial" w:cs="Arial"/>
          <w:b/>
          <w:sz w:val="2"/>
        </w:rPr>
      </w:pPr>
    </w:p>
    <w:p w:rsidR="00AA70F8" w:rsidRPr="00BA1F1B" w:rsidRDefault="00AA70F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A70F8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Pr="00E620E9" w:rsidRDefault="00AA70F8" w:rsidP="0029056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44-19. Оборудование и разборка плавучего сооружения для укладки бетона методом вертикально перемещаемой трубы (ВПТ)</w:t>
            </w:r>
          </w:p>
        </w:tc>
      </w:tr>
      <w:tr w:rsidR="00AA70F8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A70F8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A70F8" w:rsidRPr="00E620E9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Pr="00E620E9" w:rsidRDefault="00AA70F8" w:rsidP="0029056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оборудование и разборка плавучего сооружения.</w:t>
            </w:r>
          </w:p>
        </w:tc>
      </w:tr>
      <w:tr w:rsidR="00AA70F8" w:rsidRPr="00E620E9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A70F8" w:rsidRDefault="00AA70F8" w:rsidP="00AA70F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A70F8" w:rsidRPr="00E620E9" w:rsidTr="0029056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A70F8" w:rsidRPr="00E620E9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A70F8" w:rsidRPr="00E620E9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A70F8" w:rsidRPr="00E620E9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A70F8" w:rsidRPr="00E620E9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A70F8" w:rsidRPr="00E620E9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E620E9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E620E9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E620E9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E620E9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A70F8" w:rsidRPr="00E620E9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E620E9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Е44-19-1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Оборудование и разборка плавучего сооружения для укладки бетона методом вертикально перемещаемой трубы (ВПТ)</w:t>
            </w:r>
          </w:p>
          <w:p w:rsidR="00AA70F8" w:rsidRPr="00E620E9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620E9">
              <w:rPr>
                <w:rFonts w:ascii="Arial" w:hAnsi="Arial" w:cs="Arial"/>
              </w:rPr>
              <w:t>(единица измерения - сооружение)</w:t>
            </w:r>
          </w:p>
        </w:tc>
      </w:tr>
      <w:tr w:rsidR="00AA70F8" w:rsidRPr="00E620E9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E620E9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E620E9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E620E9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E620E9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E620E9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E620E9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E620E9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AA70F8" w:rsidRPr="00E620E9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E620E9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E620E9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E620E9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E620E9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362,94</w:t>
            </w:r>
          </w:p>
        </w:tc>
      </w:tr>
      <w:tr w:rsidR="00AA70F8" w:rsidRPr="00E620E9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E620E9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E620E9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E620E9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E620E9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103,35</w:t>
            </w:r>
          </w:p>
        </w:tc>
      </w:tr>
      <w:tr w:rsidR="00AA70F8" w:rsidRPr="00E620E9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E620E9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E620E9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E620E9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E620E9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E620E9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бензиновым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E620E9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E620E9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23,22</w:t>
            </w:r>
          </w:p>
        </w:tc>
      </w:tr>
      <w:tr w:rsidR="00AA70F8" w:rsidRPr="00E620E9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E620E9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E620E9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Баржи 100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E620E9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E620E9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172,25</w:t>
            </w:r>
          </w:p>
        </w:tc>
      </w:tr>
      <w:tr w:rsidR="00AA70F8" w:rsidRPr="00E620E9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E620E9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E620E9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A70F8" w:rsidRPr="00E620E9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E620E9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E620E9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A70F8" w:rsidRPr="00E620E9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E620E9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E620E9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A70F8" w:rsidRPr="00E620E9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E620E9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E620E9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E620E9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620E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E620E9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2,04</w:t>
            </w:r>
          </w:p>
        </w:tc>
      </w:tr>
      <w:tr w:rsidR="00AA70F8" w:rsidRPr="00E620E9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E620E9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E620E9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19, 22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E620E9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620E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E620E9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5,63</w:t>
            </w:r>
          </w:p>
        </w:tc>
      </w:tr>
      <w:tr w:rsidR="00AA70F8" w:rsidRPr="00E620E9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E620E9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E620E9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E620E9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E620E9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0,0175</w:t>
            </w:r>
          </w:p>
        </w:tc>
      </w:tr>
      <w:tr w:rsidR="00AA70F8" w:rsidRPr="00E620E9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E620E9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1/10-260-170-4/20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E620E9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Швеллеры горячекатаные N 10 - 14 из стали углеродистой С245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E620E9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E620E9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AA70F8" w:rsidRPr="00E620E9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E620E9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E620E9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AA70F8" w:rsidRPr="00E620E9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E620E9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E620E9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AA70F8" w:rsidRPr="00E620E9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E620E9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E620E9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E620E9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E620E9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E620E9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</w:tr>
      <w:tr w:rsidR="00AA70F8" w:rsidRPr="00E620E9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E620E9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E620E9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AA70F8" w:rsidRPr="00E620E9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E620E9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E620E9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AA70F8" w:rsidRPr="00E620E9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E620E9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6/20-50-70/21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E620E9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электросварные прямошовные из спокойной и полуспокойной стали марок Ст2, Ст3, 10, 20, наружным диаметром 273 мм, толщиной стенки 8,0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E620E9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E620E9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3,37</w:t>
            </w:r>
          </w:p>
        </w:tc>
      </w:tr>
    </w:tbl>
    <w:p w:rsidR="00AA70F8" w:rsidRPr="00E620E9" w:rsidRDefault="00AA70F8" w:rsidP="00AA70F8">
      <w:pPr>
        <w:pStyle w:val="a5"/>
        <w:rPr>
          <w:rFonts w:ascii="Arial" w:hAnsi="Arial" w:cs="Arial"/>
          <w:b/>
          <w:sz w:val="2"/>
        </w:rPr>
      </w:pPr>
    </w:p>
    <w:p w:rsidR="00AA70F8" w:rsidRPr="00BA1F1B" w:rsidRDefault="00AA70F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A70F8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Pr="00AB0417" w:rsidRDefault="00AA70F8" w:rsidP="00290560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05. Укладка трубопроводов</w:t>
            </w:r>
          </w:p>
        </w:tc>
      </w:tr>
      <w:tr w:rsidR="00AA70F8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AA70F8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Pr="00AB0417" w:rsidRDefault="00AA70F8" w:rsidP="0029056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44-20. Укладка в подводные траншеи протаскиванием (свободным погружением) трубопроводов</w:t>
            </w:r>
          </w:p>
        </w:tc>
      </w:tr>
      <w:tr w:rsidR="00AA70F8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A70F8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Pr="00AB0417" w:rsidRDefault="00AA70F8" w:rsidP="0029056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устройство, разборка стапеля и спускового пути;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устройство и разборка мертвяковых опор;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изготовление, приварка и срезка буксировочного оголовка и заглушек;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перемещение сваренных,изолированных и футерованных секций трубопровода со стапеля на спусковой путь;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оснащение трубопровода жесткими понтонами и отстропка их;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контрольные промеры подводных траншей, водолазное обследование дна траншеи и уложенного трубопровода;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укладка трубопровода в проектное положение.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A70F8" w:rsidRDefault="00AA70F8" w:rsidP="00AA70F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A70F8" w:rsidRPr="00AB0417" w:rsidTr="0029056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Е44-20-1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в подводные траншеи протаскиванием (свободным погружением) трубопроводов диаметром до 300 мм</w:t>
            </w:r>
          </w:p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B0417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287,91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163,24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других видах строительства, 79 (108)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6,23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бензиновым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23,18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3,67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М150701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Краны-трубоукладчики для труб диаметром до 400 мм, грузоподъемностью 6,3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6,95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Баржи 100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2,65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Буксиры 110 (150)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7,13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Водолазные станции на самоходном боте мощностью 110 (150) кВт (л. с) с компрессором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18,96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B041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1,42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B041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0,0141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0,026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0,02833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1/10-260-170-4/18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Швеллеры горячекатаные N 40 из стали углеродистой обыкновенного качества марки Ст3сп, Ст3пс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0,0157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1/35-10-10-60/100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Костыли путевые сечением 12 х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0,0132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1/35-10-10-150-10/10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Рельсы железнодорожные узкой колеи типа Р-18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1/35-10-30-10/25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5/40-10-4/9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ЛК-Р конструкции 6х19(1+6+6/6)+1 о.с., без покрытия, из проволок марки В, маркировочная группа 1570 Н/мм</w:t>
            </w:r>
            <w:r w:rsidRPr="00AB0417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18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0,833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5/40-10-4/18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ЛК-Р конструкции 6х19(1+6+6/6)+1 о.с., без покрытия, из проволок марки В, маркировочная группа 1570 Н/мм</w:t>
            </w:r>
            <w:r w:rsidRPr="00AB0417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32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6/20-50-75/125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электросварные прямошовные из спокойной и полуспокойной стали марок Ст2, Ст3, 10, 20, наружным диаметром 426 мм, толщиной стенки 10,0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сортовой из стали углеродистой обыкновенного качества круглый и квадратный размером 52-70 мм, сталь марки Ст0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0,0167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П1/35-10-40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для рельсов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гнутосварных профилей и круглых труб. Средняя масса сборочной единицы свыше 0,1 до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Е44-20-2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A70F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в подводные траншеи протаскиванием (свободным погружением) трубопроводов диаметром до 500 мм</w:t>
            </w:r>
          </w:p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B0417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376,19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200,07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других видах строительства, 79 (108)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7,69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4,96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бензиновым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34,73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5,92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М150702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Краны-трубоукладчики для труб диаметром до 700 мм, грузоподъемностью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9,46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Баржи 100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8,27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Буксиры 110 (150)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12,76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Водолазные станции на самоходном боте мощностью 110 (150) кВт (л. с) с компрессором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21,53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Понтоны разгружающие 1,5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29,52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B041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1,56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B041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0,0227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0,037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горячекатаный с обрезной кромкой из стали углеродистой обыкновенного качества марки Ст3сп, Ст3пс, толщиной 4.0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0,074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1/10-260-170-4/18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Швеллеры горячекатаные N 40 из стали углеродистой обыкновенного качества марки Ст3сп, Ст3пс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1/35-10-10-60/100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Костыли путевые сечением 12 х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1/35-10-10-150-10/10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Рельсы железнодорожные узкой колеи типа Р-18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13,4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5/40-10-4/5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ЛК-Р конструкции 6х19(1+6+6/6)+1 о.с., без покрытия, из проволок марки В, маркировочная группа 1570 Н/мм</w:t>
            </w:r>
            <w:r w:rsidRPr="00AB0417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4,004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5/40-10-4/9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ЛК-Р конструкции 6х19(1+6+6/6)+1 о.с., без покрытия, из проволок марки В, маркировочная группа 1570 Н/мм</w:t>
            </w:r>
            <w:r w:rsidRPr="00AB0417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18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0,833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5/40-10-4/18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ЛК-Р конструкции 6х19(1+6+6/6)+1 о.с., без покрытия, из проволок марки В, маркировочная группа 1570 Н/мм</w:t>
            </w:r>
            <w:r w:rsidRPr="00AB0417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32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6/20-50-80/25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электросварные прямошовные из спокойной и полуспокойной стали марок Ст2, Ст3, 10, 20, наружным диаметром 530 мм, толщиной стенки 10,0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сортовой из стали углеродистой обыкновенного качества круглый и квадратный размером 52-70 мм, сталь марки Ст0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П1/35-10-40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для рельсов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гнутосварных профилей и круглых труб. Средняя масса сборочной единицы свыше 0,1 до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диаметром 5,0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Е44-20-3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A70F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в подводные траншеи протаскиванием (свободным погружением) трубопроводов диаметром до 700 мм</w:t>
            </w:r>
          </w:p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B0417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485,13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286,42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других видах строительства, 79 (108)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10,39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11,75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бензиновым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47,27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8,05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М150702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Краны-трубоукладчики для труб диаметром до 700 мм, грузоподъемностью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13,23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Баржи 100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16,15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Буксиры 110 (150)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20,99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Водолазные станции на самоходном боте мощностью 110 (150) кВт (л. с) с компрессором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28,15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Понтоны разгружающие 1,5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99,23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B041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B041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0,0312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0,046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горячекатаный с обрезной кромкой из стали углеродистой обыкновенного качества марки Ст3сп, Ст3пс, толщиной 4.0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0,1346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1/10-260-170-4/18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Швеллеры горячекатаные N 40 из стали углеродистой обыкновенного качества марки Ст3сп, Ст3пс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1/35-10-10-60/100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Костыли путевые сечением 12 х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0,017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1/35-10-10-150-10/10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Рельсы железнодорожные узкой колеи типа Р-18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5/40-10-4/5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ЛК-Р конструкции 6х19(1+6+6/6)+1 о.с., без покрытия, из проволок марки В, маркировочная группа 1570 Н/мм</w:t>
            </w:r>
            <w:r w:rsidRPr="00AB0417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11,849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5/40-10-4/9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ЛК-Р конструкции 6х19(1+6+6/6)+1 о.с., без покрытия, из проволок марки В, маркировочная группа 1570 Н/мм</w:t>
            </w:r>
            <w:r w:rsidRPr="00AB0417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18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0,833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5/40-10-4/18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ЛК-Р конструкции 6х19(1+6+6/6)+1 о.с., без покрытия, из проволок марки В, маркировочная группа 1570 Н/мм</w:t>
            </w:r>
            <w:r w:rsidRPr="00AB0417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32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6/20-50-85/17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электросварные прямошовные из спокойной и полуспокойной стали марок Ст2, Ст3, 10, 20, наружным диаметром 720 мм, толщиной стенки 10,0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сортовой из стали углеродистой обыкновенного качества круглый и квадратный размером 52-70 мм, сталь марки Ст0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П1/35-10-40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для рельсов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гнутосварных профилей и круглых труб. Средняя масса сборочной единицы свыше 0,1 до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диаметром 5,0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0,99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Е44-20-4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A70F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в подводные траншеи протаскиванием (свободным погружением) трубопроводов диаметром до 800 мм</w:t>
            </w:r>
          </w:p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B0417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557,83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306,06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других видах строительства, 79 (108)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11,55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12,72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бензиновым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48,11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9,2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М150703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Краны-трубоукладчики для труб диаметром 800-1000 мм, грузоподъемностью 35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14,78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Баржи 100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17,62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Буксиры 110 (150)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23,06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Водолазные станции на самоходном боте мощностью 110 (150) кВт (л. с) с компрессором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29,46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Понтоны разгружающие 1,5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116,44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B041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1,71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B041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0,0353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0,0496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1/10-260-40-1/12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горячекатаный с обрезной кромкой из стали углеродистой обыкновенного качества марки Ст3сп, Ст3пс, толщиной 4.0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0,196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1/10-260-170-4/18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Швеллеры горячекатаные N 40 из стали углеродистой обыкновенного качества марки Ст3сп, Ст3пс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1/35-10-10-60/100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Костыли путевые сечением 12 х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1/35-10-10-150-10/10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Рельсы железнодорожные узкой колеи типа Р-18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17,87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5/40-10-4/5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ЛК-Р конструкции 6х19(1+6+6/6)+1 о.с., без покрытия, из проволок марки В, маркировочная группа 1570 Н/мм</w:t>
            </w:r>
            <w:r w:rsidRPr="00AB0417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13,414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5/40-10-4/9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ЛК-Р конструкции 6х19(1+6+6/6)+1 о.с., без покрытия, из проволок марки В, маркировочная группа 1570 Н/мм</w:t>
            </w:r>
            <w:r w:rsidRPr="00AB0417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18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0,833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5/40-10-4/18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ЛК-Р конструкции 6х19(1+6+6/6)+1 о.с., без покрытия, из проволок марки В, маркировочная группа 1570 Н/мм</w:t>
            </w:r>
            <w:r w:rsidRPr="00AB0417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32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6/20-50-85/67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электросварные прямошовные из спокойной и полуспокойной стали марок Ст2, Ст3, 10, 20, наружным диаметром 820 мм, толщиной стенки 10,0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сортовой из стали углеродистой обыкновенного качества круглый и квадратный размером 52-70 мм, сталь марки Ст0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П1/35-10-40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для рельсов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гнутосварных профилей и круглых труб. Средняя масса сборочной единицы свыше 0,1 до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диаметром 5,0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1,08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Е44-20-5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A70F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в подводные траншеи протаскиванием (свободным погружением) трубопроводов диаметром до 1000 мм</w:t>
            </w:r>
          </w:p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B0417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673,95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342,01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других видах строительства, 79 (108)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13,9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14,39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бензиновым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63,81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10,41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М150703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Краны-трубоукладчики для труб диаметром 800-1000 мм, грузоподъемностью 35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18,03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Баржи 100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20,55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Буксиры 110 (150)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26,48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Водолазные станции на самоходном боте мощностью 110 (150) кВт (л. с) с компрессором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32,06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Понтоны разгружающие 1,5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158,53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B041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1,81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B041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0,0398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0,0608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горячекатаный с обрезной кромкой из стали углеродистой обыкновенного качества марки Ст3сп, Ст3пс, толщиной 4.0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0,2053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1/10-260-170-4/18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Швеллеры горячекатаные N 40 из стали углеродистой обыкновенного качества марки Ст3сп, Ст3пс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1/35-10-10-60/100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Костыли путевые сечением 12 х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0,026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1/35-10-10-150-10/10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Рельсы железнодорожные узкой колеи типа Р-18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20,2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5/40-10-4/5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ЛК-Р конструкции 6х19(1+6+6/6)+1 о.с., без покрытия, из проволок марки В, маркировочная группа 1570 Н/мм</w:t>
            </w:r>
            <w:r w:rsidRPr="00AB0417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16,772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5/40-10-4/9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ЛК-Р конструкции 6х19(1+6+6/6)+1 о.с., без покрытия, из проволок марки В, маркировочная группа 1570 Н/мм</w:t>
            </w:r>
            <w:r w:rsidRPr="00AB0417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18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0,833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5/40-10-4/18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ЛК-Р конструкции 6х19(1+6+6/6)+1 о.с., без покрытия, из проволок марки В, маркировочная группа 1570 Н/мм</w:t>
            </w:r>
            <w:r w:rsidRPr="00AB0417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32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6/20-50-90/67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электросварные прямошовные из спокойной и полуспокойной стали марок Ст2, Ст3, 10, 20, наружным диаметром 1020 мм, толщиной стенки 10,0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П1/10-260-1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сортовой из стали углеродистой обыкновенного качества круглый и квадратный размером 52-70 мм, сталь марки Ст0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0,0282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П1/35-10-40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для рельсов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гнутосварных профилей и круглых труб. Средняя масса сборочной единицы свыше 0,1 до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диаметром 5,0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1,26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Е44-20-6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A70F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в подводные траншеи протаскиванием (свободным погружением) трубопроводов диаметром до 1200 мм</w:t>
            </w:r>
          </w:p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B0417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734,74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400,29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других видах строительства, 79 (108)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16,37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18,54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бензиновым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81,11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13,8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М150704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Краны-трубоукладчики для труб диаметром 1200 мм, грузоподъемностью 50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21,06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Баржи 100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25,68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Буксиры 110 (150)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32,53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Водолазные станции на самоходном боте мощностью 110 (150) кВт (л. с) с компрессором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36,17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Понтоны разгружающие 1,5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231,2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B041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1,92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B041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0,0529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0,071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горячекатаный с обрезной кромкой из стали углеродистой обыкновенного качества марки Ст3сп, Ст3пс, толщиной 4.0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0,2467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1/10-260-170-4/18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Швеллеры горячекатаные N 40 из стали углеродистой обыкновенного качества марки Ст3сп, Ст3пс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1/35-10-10-60/100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Костыли путевые сечением 12 х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1/35-10-10-150-10/10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Рельсы железнодорожные узкой колеи типа Р-18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1/35-10-30-10/25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18,53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5/40-10-4/5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ЛК-Р конструкции 6х19(1+6+6/6)+1 о.с., без покрытия, из проволок марки В, маркировочная группа 1570 Н/мм</w:t>
            </w:r>
            <w:r w:rsidRPr="00AB0417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22,99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5/40-10-4/9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ЛК-Р конструкции 6х19(1+6+6/6)+1 о.с., без покрытия, из проволок марки В, маркировочная группа 1570 Н/мм</w:t>
            </w:r>
            <w:r w:rsidRPr="00AB0417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18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0,833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5/40-10-4/18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ЛК-Р конструкции 6х19(1+6+6/6)+1 о.с., без покрытия, из проволок марки В, маркировочная группа 1570 Н/мм</w:t>
            </w:r>
            <w:r w:rsidRPr="00AB0417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32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6/20-50-95/71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электросварные прямошовные из спокойной и полуспокойной стали марок Ст2, Ст3, 10, 20, наружным диаметром 1220 мм, толщиной стенки 12,0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сортовой из стали углеродистой обыкновенного качества круглый и квадратный размером 52-70 мм, сталь марки Ст0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0,0338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П1/35-10-40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для рельсов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гнутосварных профилей и круглых труб. Средняя масса сборочной единицы свыше 0,1 до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диаметром 5,0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1,62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Е44-20-7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A70F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в подводные траншеи протаскиванием (свободным погружением) трубопроводов диаметром до 1400 мм</w:t>
            </w:r>
          </w:p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B0417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837,36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441,74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других видах строительства, 79 (108)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19,02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20,48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бензиновым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94,73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16,09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М150705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Краны-трубоукладчики для труб диаметром 1400 мм, грузоподъемностью 63-90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24,22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Баржи 100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28,81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Буксиры 110 (150)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36,93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Водолазные станции на самоходном боте мощностью 110 (150) кВт (л. с) с компрессором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38,95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М240801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Понтоны разгружающие 1,5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289,65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B041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2,01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B041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0,91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0,0616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0,0811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горячекатаный с обрезной кромкой из стали углеродистой обыкновенного качества марки Ст3сп, Ст3пс, толщиной 4.0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0,2873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1/10-260-170-4/18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Швеллеры горячекатаные N 40 из стали углеродистой обыкновенного качества марки Ст3сп, Ст3пс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0,023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1/35-10-10-60/100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Костыли путевые сечением 12 х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1/35-10-10-150-10/10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Рельсы железнодорожные узкой колеи типа Р-18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20,33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5/40-10-4/5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ЛК-Р конструкции 6х19(1+6+6/6)+1 о.с., без покрытия, из проволок марки В, маркировочная группа 1570 Н/мм</w:t>
            </w:r>
            <w:r w:rsidRPr="00AB0417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27,148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5/40-10-4/9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ЛК-Р конструкции 6х19(1+6+6/6)+1 о.с., без покрытия, из проволок марки В, маркировочная группа 1570 Н/мм</w:t>
            </w:r>
            <w:r w:rsidRPr="00AB0417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18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0,833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5/40-10-4/18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ЛК-Р конструкции 6х19(1+6+6/6)+1 о.с., без покрытия, из проволок марки В, маркировочная группа 1570 Н/мм</w:t>
            </w:r>
            <w:r w:rsidRPr="00AB0417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32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6/20-50-100/67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электросварные прямошовные из спокойной и полуспокойной стали марок Ст2, Ст3, 10, 20, наружным диаметром 1420 мм, толщиной стенки 10,0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сортовой из стали углеродистой обыкновенного качества круглый и квадратный размером 52-70 мм, сталь марки Ст0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0,0395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П1/35-10-40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для рельсов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гнутосварных профилей и круглых труб. Средняя масса сборочной единицы свыше 0,1 до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AA70F8" w:rsidRPr="00AB0417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AB0417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диаметром 5,0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AB0417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</w:tbl>
    <w:p w:rsidR="00AA70F8" w:rsidRPr="00AB0417" w:rsidRDefault="00AA70F8" w:rsidP="00AA70F8">
      <w:pPr>
        <w:pStyle w:val="a5"/>
        <w:rPr>
          <w:rFonts w:ascii="Arial" w:hAnsi="Arial" w:cs="Arial"/>
          <w:b/>
          <w:sz w:val="2"/>
        </w:rPr>
      </w:pPr>
    </w:p>
    <w:p w:rsidR="00AA70F8" w:rsidRPr="00BA1F1B" w:rsidRDefault="00AA70F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A70F8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Pr="00601576" w:rsidRDefault="00AA70F8" w:rsidP="0029056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44-21. Укладка в подводные траншеи секциями с плавучих опор трубопроводов</w:t>
            </w:r>
          </w:p>
        </w:tc>
      </w:tr>
      <w:tr w:rsidR="00AA70F8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A70F8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Pr="00601576" w:rsidRDefault="00AA70F8" w:rsidP="0029056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устройство и разборка стапеля;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и снятие заглушек под фланцевое соединение;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оснащение трубопровода жесткими понтонами и снятие их;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спуск сваренных, изолированных,футерованных и оснащенных понтонами секций на воду;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контрольные промеры подводных траншей,водолазное обследование дна траншеи и уложенного трубопровода;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транспортировка секций по воде,заводка в створ и укладка трубопровода в проектное положение.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A70F8" w:rsidRDefault="00AA70F8" w:rsidP="00AA70F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A70F8" w:rsidRPr="00601576" w:rsidTr="0029056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Е44-21-1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в подводные траншеи секциями с плавучих опор трубопроводов диаметром до 300 мм</w:t>
            </w:r>
          </w:p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01576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714,92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418,79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других видах строительства, 79 (108)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2,65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7,79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Баржи 100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7,67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Буксиры 110 (150)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21,44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М230701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плавучие несамоходные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21,09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Водолазные станции на самоходном боте мощностью 110 (150) кВт (л. с) с компрессором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35,28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Понтоны разгружающие 1,5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63,5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0157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4,37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1/10-240-10-15/46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20-(22)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0,014441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0,0585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5/40-10-4/5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ЛК-Р конструкции 6х19(1+6+6/6)+1 о.с., без покрытия, из проволок марки В, маркировочная группа 1570 Н/мм</w:t>
            </w:r>
            <w:r w:rsidRPr="00601576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6,432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Фасонные стальные сварные части без фланцев диаметром до 800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диаметром 5,0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Е44-21-2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A70F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в подводные траншеи секциями с плавучих опор трубопроводов диаметром до 500 мм</w:t>
            </w:r>
          </w:p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01576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755,22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488,4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других видах строительства, 79 (108)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3,75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10,57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Баржи 100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10,38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Буксиры 110 (150)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26,18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М230701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плавучие несамоходные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24,01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Водолазные станции на самоходном боте мощностью 110 (150) кВт (л. с) с компрессором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40,51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Понтоны разгружающие 1,5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97,83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0157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4,43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1/10-240-10-15/46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20-(22)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0,019257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5/40-10-4/5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ЛК-Р конструкции 6х19(1+6+6/6)+1 о.с., без покрытия, из проволок марки В, маркировочная группа 1570 Н/мм</w:t>
            </w:r>
            <w:r w:rsidRPr="00601576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10,01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Фасонные стальные сварные части без фланцев диаметром до 800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диаметром 5,0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Е44-21-3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A70F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в подводные траншеи секциями с плавучих опор трубопроводов диаметром до 700 мм</w:t>
            </w:r>
          </w:p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01576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813,05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573,78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других видах строительства, 79 (108)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4,92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12,59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Баржи 100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12,37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Буксиры 110 (150)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30,71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М230701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плавучие несамоходные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27,57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Водолазные станции на самоходном боте мощностью 110 (150) кВт (л. с) с компрессором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48,08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Понтоны разгружающие 1,5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128,3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0157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4,46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1/10-240-10-15/46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20-(22)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0,04375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0,061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5/40-10-4/5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ЛК-Р конструкции 6х19(1+6+6/6)+1 о.с., без покрытия, из проволок марки В, маркировочная группа 1570 Н/мм</w:t>
            </w:r>
            <w:r w:rsidRPr="00601576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12,926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Фасонные стальные сварные части без фланцев диаметром до 800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диаметром 5,0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1,08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Е44-21-4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A70F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в подводные траншеи секциями с плавучих опор трубопроводов диаметром до 800 мм</w:t>
            </w:r>
          </w:p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01576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857,31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600,1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других видах строительства, 79 (108)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4,83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14,23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Баржи 100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13,99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Буксиры 110 (150)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32,65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М230701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плавучие несамоходные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29,16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Водолазные станции на самоходном боте мощностью 110 (150) кВт (л. с) с компрессором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49,42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Понтоны разгружающие 1,5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154,2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0157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4,57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1/10-240-10-15/46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20-(22)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0,058961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0,0614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5/40-10-4/5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ЛК-Р конструкции 6х19(1+6+6/6)+1 о.с., без покрытия, из проволок марки В, маркировочная группа 1570 Н/мм</w:t>
            </w:r>
            <w:r w:rsidRPr="00601576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15,649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Фасонные стальные сварные части без фланцев диаметром до 800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диаметром 5,0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1,26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Е44-21-5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A70F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в подводные траншеи секциями с плавучих опор трубопроводов диаметром до 1000 мм</w:t>
            </w:r>
          </w:p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01576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1433,81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714,49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других видах строительства, 79 (108)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6,25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18,54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Баржи 100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18,21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Буксиры 110 (150)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40,13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М230701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плавучие несамоходные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34,41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Водолазные станции на самоходном боте мощностью 110 (150) кВт (л. с) с компрессором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57,89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Понтоны разгружающие 1,5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223,88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0157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8,73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1/10-240-10-15/46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20-(22)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0,068789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0,119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5/40-10-4/5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ЛК-Р конструкции 6х19(1+6+6/6)+1 о.с., без покрытия, из проволок марки В, маркировочная группа 1570 Н/мм</w:t>
            </w:r>
            <w:r w:rsidRPr="00601576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21,564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Фасонные стальные сварные части без фланцев диаметром свыше 800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диаметром 5,0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1,62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Е44-21-6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A70F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в подводные траншеи секциями с плавучих опор трубопроводов диаметром до 1200 мм</w:t>
            </w:r>
          </w:p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01576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1520,18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841,54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других видах строительства, 79 (108)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7,44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28,24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Баржи 100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27,83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Буксиры 110 (150)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50,28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М230701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плавучие несамоходные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37,11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Водолазные станции на самоходном боте мощностью 110 (150) кВт (л. с) с компрессором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67,87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Понтоны разгружающие 1,5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377,07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0157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8,84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1/10-240-10-15/46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20-(22)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0,078617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0,1223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5/40-10-4/5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ЛК-Р конструкции 6х19(1+6+6/6)+1 о.с., без покрытия, из проволок марки В, маркировочная группа 1570 Н/мм</w:t>
            </w:r>
            <w:r w:rsidRPr="00601576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37,039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Фасонные стальные сварные части без фланцев диаметром свыше 800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диаметром 5,0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2,61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Е44-21-7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A70F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в подводные траншеи секциями с плавучих опор трубопроводов диаметром до 1400 мм</w:t>
            </w:r>
          </w:p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01576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1601,21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945,05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других видах строительства, 79 (108)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8,67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33,07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Баржи 100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32,44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Буксиры 110 (150)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57,08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М230701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плавучие несамоходные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40,83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Водолазные станции на самоходном боте мощностью 110 (150) кВт (л. с) с компрессором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76,25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Понтоны разгружающие 1,5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473,63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0157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8,94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1/10-240-10-15/46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20-(22)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0,08841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0,124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5/40-10-4/5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ЛК-Р конструкции 6х19(1+6+6/6)+1 о.с., без покрытия, из проволок марки В, маркировочная группа 1570 Н/мм</w:t>
            </w:r>
            <w:r w:rsidRPr="00601576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46,152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Фасонные стальные сварные части без фланцев диаметром свыше 800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AA70F8" w:rsidRPr="00601576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601576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диаметром 5,0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601576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3,06</w:t>
            </w:r>
          </w:p>
        </w:tc>
      </w:tr>
    </w:tbl>
    <w:p w:rsidR="00AA70F8" w:rsidRPr="00601576" w:rsidRDefault="00AA70F8" w:rsidP="00AA70F8">
      <w:pPr>
        <w:pStyle w:val="a5"/>
        <w:rPr>
          <w:rFonts w:ascii="Arial" w:hAnsi="Arial" w:cs="Arial"/>
          <w:b/>
          <w:sz w:val="2"/>
        </w:rPr>
      </w:pPr>
    </w:p>
    <w:p w:rsidR="00AA70F8" w:rsidRPr="00BA1F1B" w:rsidRDefault="00AA70F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A70F8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Pr="004D4941" w:rsidRDefault="00AA70F8" w:rsidP="00290560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06. Укладка кабеля</w:t>
            </w:r>
          </w:p>
        </w:tc>
      </w:tr>
      <w:tr w:rsidR="00AA70F8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AA70F8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Pr="004D4941" w:rsidRDefault="00AA70F8" w:rsidP="0029056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44-22. Укладка кабеля в подводную траншею</w:t>
            </w:r>
          </w:p>
        </w:tc>
      </w:tr>
      <w:tr w:rsidR="00AA70F8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A70F8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A70F8" w:rsidRPr="004D4941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Pr="004D4941" w:rsidRDefault="00AA70F8" w:rsidP="0029056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устройство и разборка якорей (анкерных опор) на усилие 5 т для каната с установкой и снятием лебедки (норма 1);</w:t>
            </w:r>
          </w:p>
        </w:tc>
      </w:tr>
      <w:tr w:rsidR="00AA70F8" w:rsidRPr="004D4941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оборудование плавсредств под барабан с кабелем (нормы 1,2);</w:t>
            </w:r>
          </w:p>
        </w:tc>
      </w:tr>
      <w:tr w:rsidR="00AA70F8" w:rsidRPr="004D4941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погрузка барабана с кабелем на плавсредства (нормы 1-4);</w:t>
            </w:r>
          </w:p>
        </w:tc>
      </w:tr>
      <w:tr w:rsidR="00AA70F8" w:rsidRPr="004D4941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укладка кабеля в подводную траншею с плавсредств (нормы 1-4).</w:t>
            </w:r>
          </w:p>
        </w:tc>
      </w:tr>
      <w:tr w:rsidR="00AA70F8" w:rsidRPr="004D4941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A70F8" w:rsidRDefault="00AA70F8" w:rsidP="00AA70F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A70F8" w:rsidRPr="004D4941" w:rsidTr="0029056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A70F8" w:rsidRPr="004D4941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A70F8" w:rsidRPr="004D4941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A70F8" w:rsidRPr="004D4941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A70F8" w:rsidRPr="004D4941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A70F8" w:rsidRPr="004D4941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4D4941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4D4941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4D4941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4D4941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A70F8" w:rsidRPr="004D4941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4D4941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Е44-22-1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кабеля в подводную траншею: первой нитки при ширине реки до 200 м</w:t>
            </w:r>
          </w:p>
          <w:p w:rsidR="00AA70F8" w:rsidRPr="004D4941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D4941">
              <w:rPr>
                <w:rFonts w:ascii="Arial" w:hAnsi="Arial" w:cs="Arial"/>
              </w:rPr>
              <w:t>(единица измерения - 100 м уложенного кабеля)</w:t>
            </w:r>
          </w:p>
        </w:tc>
      </w:tr>
      <w:tr w:rsidR="00AA70F8" w:rsidRPr="004D4941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4D494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4D4941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4D4941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4D494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4D4941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4D4941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4D494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AA70F8" w:rsidRPr="004D4941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4D494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4D4941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4D4941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4D494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156,14</w:t>
            </w:r>
          </w:p>
        </w:tc>
      </w:tr>
      <w:tr w:rsidR="00AA70F8" w:rsidRPr="004D4941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4D494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4D4941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4D4941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4D494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20,06</w:t>
            </w:r>
          </w:p>
        </w:tc>
      </w:tr>
      <w:tr w:rsidR="00AA70F8" w:rsidRPr="004D4941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4D4941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4D4941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4D4941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4D494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4D4941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4D4941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4D494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AA70F8" w:rsidRPr="004D4941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4D494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М030303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4D4941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ручные и рычажные тяговым усилием 14,72 (1,5)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4D4941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4D494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8,61</w:t>
            </w:r>
          </w:p>
        </w:tc>
      </w:tr>
      <w:tr w:rsidR="00AA70F8" w:rsidRPr="004D4941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4D494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М030306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4D4941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ручные и рычажные тяговым усилием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4D4941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4D494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3,24</w:t>
            </w:r>
          </w:p>
        </w:tc>
      </w:tr>
      <w:tr w:rsidR="00AA70F8" w:rsidRPr="004D4941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4D494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4D4941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Буксиры 110 (150)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4D4941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4D494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4,12</w:t>
            </w:r>
          </w:p>
        </w:tc>
      </w:tr>
      <w:tr w:rsidR="00AA70F8" w:rsidRPr="004D4941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4D494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4D4941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Водолазные станции на самоходном боте мощностью 110 (150) кВт (л. с) с компрессором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4D4941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4D494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AA70F8" w:rsidRPr="004D4941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4D494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М240904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4D4941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Плавучие площадки сборно-разборные грузоподъемностью 29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4D4941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4D494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55,4</w:t>
            </w:r>
          </w:p>
        </w:tc>
      </w:tr>
      <w:tr w:rsidR="00AA70F8" w:rsidRPr="004D4941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4D4941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4D4941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A70F8" w:rsidRPr="004D4941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4D4941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4D4941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A70F8" w:rsidRPr="004D4941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4D4941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4D4941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A70F8" w:rsidRPr="004D4941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4D4941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4D4941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4D4941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D494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4D494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AA70F8" w:rsidRPr="004D4941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4D4941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4D4941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пород, сорт В, диаметр 26 см и более,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4D4941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D494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4D494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AA70F8" w:rsidRPr="004D4941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4D4941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4D4941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4D4941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D494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4D494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0,91</w:t>
            </w:r>
          </w:p>
        </w:tc>
      </w:tr>
      <w:tr w:rsidR="00AA70F8" w:rsidRPr="004D4941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4D4941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4D4941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19, 22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4D4941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D494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4D494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1,14</w:t>
            </w:r>
          </w:p>
        </w:tc>
      </w:tr>
      <w:tr w:rsidR="00AA70F8" w:rsidRPr="004D4941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4D4941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1/10-240-10-15/46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4D4941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20-(22)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4D4941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4D494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0,0168</w:t>
            </w:r>
          </w:p>
        </w:tc>
      </w:tr>
      <w:tr w:rsidR="00AA70F8" w:rsidRPr="004D4941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4D4941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4D4941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4D4941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4D494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0,0262</w:t>
            </w:r>
          </w:p>
        </w:tc>
      </w:tr>
      <w:tr w:rsidR="00AA70F8" w:rsidRPr="004D4941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4D4941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4D4941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AA70F8" w:rsidRPr="004D4941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4D4941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1/35-10-10-140/200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4D4941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раздельного скрепления СК-65 для рельсов типа Р-75, Р-65 и СК-50 для рельсов типа Р-50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4D4941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4D494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0,0076</w:t>
            </w:r>
          </w:p>
        </w:tc>
      </w:tr>
      <w:tr w:rsidR="00AA70F8" w:rsidRPr="004D4941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4D4941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4D4941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AA70F8" w:rsidRPr="004D4941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4D4941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4D4941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AA70F8" w:rsidRPr="004D4941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4D4941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5/40-10-4/5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4D4941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ЛК-Р конструкции 6х19(1+6+6/6)+1 о.с., без покрытия, из проволок марки В, маркировочная группа 1570 Н/мм</w:t>
            </w:r>
            <w:r w:rsidRPr="004D4941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4D4941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4D494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AA70F8" w:rsidRPr="004D4941" w:rsidTr="0029056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4D4941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Е44-22-2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A70F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кабеля в подводную траншею: первой нитки при ширине реки более 200 м</w:t>
            </w:r>
          </w:p>
          <w:p w:rsidR="00AA70F8" w:rsidRPr="004D4941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D4941">
              <w:rPr>
                <w:rFonts w:ascii="Arial" w:hAnsi="Arial" w:cs="Arial"/>
              </w:rPr>
              <w:t>(единица измерения - 100 м уложенного кабеля)</w:t>
            </w:r>
          </w:p>
        </w:tc>
      </w:tr>
      <w:tr w:rsidR="00AA70F8" w:rsidRPr="004D4941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4D494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4D4941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4D4941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4D494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4D4941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4D4941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4D494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AA70F8" w:rsidRPr="004D4941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4D494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4D4941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4D4941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4D494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75,81</w:t>
            </w:r>
          </w:p>
        </w:tc>
      </w:tr>
      <w:tr w:rsidR="00AA70F8" w:rsidRPr="004D4941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4D494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4D4941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4D4941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4D494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22,71</w:t>
            </w:r>
          </w:p>
        </w:tc>
      </w:tr>
      <w:tr w:rsidR="00AA70F8" w:rsidRPr="004D4941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4D4941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4D4941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4D4941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4D494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4D4941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4D4941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4D494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AA70F8" w:rsidRPr="004D4941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4D494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М030303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4D4941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ручные и рычажные тяговым усилием 14,72 (1,5)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4D4941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4D494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5,52</w:t>
            </w:r>
          </w:p>
        </w:tc>
      </w:tr>
      <w:tr w:rsidR="00AA70F8" w:rsidRPr="004D4941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4D494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М030306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4D4941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ручные и рычажные тяговым усилием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4D4941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4D494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1,16</w:t>
            </w:r>
          </w:p>
        </w:tc>
      </w:tr>
      <w:tr w:rsidR="00AA70F8" w:rsidRPr="004D4941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4D494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4D4941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Буксиры 110 (150)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4D4941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4D494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3,59</w:t>
            </w:r>
          </w:p>
        </w:tc>
      </w:tr>
      <w:tr w:rsidR="00AA70F8" w:rsidRPr="004D4941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4D494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4D4941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Водолазные станции на самоходном боте мощностью 110 (150) кВт (л. с) с компрессором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4D4941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4D494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1,75</w:t>
            </w:r>
          </w:p>
        </w:tc>
      </w:tr>
      <w:tr w:rsidR="00AA70F8" w:rsidRPr="004D4941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4D494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М240904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4D4941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Плавучие площадки сборно-разборные грузоподъемностью 29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4D4941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4D494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58,79</w:t>
            </w:r>
          </w:p>
        </w:tc>
      </w:tr>
      <w:tr w:rsidR="00AA70F8" w:rsidRPr="004D4941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4D4941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4D4941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A70F8" w:rsidRPr="004D4941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4D4941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4D4941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A70F8" w:rsidRPr="004D4941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4D4941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4D4941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A70F8" w:rsidRPr="004D4941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4D4941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4D4941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4D4941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D494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4D494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0,91</w:t>
            </w:r>
          </w:p>
        </w:tc>
      </w:tr>
      <w:tr w:rsidR="00AA70F8" w:rsidRPr="004D4941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4D4941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4D4941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19, 22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4D4941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D494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4D494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1,14</w:t>
            </w:r>
          </w:p>
        </w:tc>
      </w:tr>
      <w:tr w:rsidR="00AA70F8" w:rsidRPr="004D4941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4D4941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1/10-240-10-15/46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4D4941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20-(22)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4D4941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4D494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0,0168</w:t>
            </w:r>
          </w:p>
        </w:tc>
      </w:tr>
      <w:tr w:rsidR="00AA70F8" w:rsidRPr="004D4941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4D4941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4D4941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4D4941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4D494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AA70F8" w:rsidRPr="004D4941" w:rsidTr="0029056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4D4941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Е44-22-3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A70F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кабеля в подводную траншею: каждой последующей нитки в одну траншею при ширине реки до 200 м</w:t>
            </w:r>
          </w:p>
          <w:p w:rsidR="00AA70F8" w:rsidRPr="004D4941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D4941">
              <w:rPr>
                <w:rFonts w:ascii="Arial" w:hAnsi="Arial" w:cs="Arial"/>
              </w:rPr>
              <w:t>(единица измерения - 100 м уложенного кабеля)</w:t>
            </w:r>
          </w:p>
        </w:tc>
      </w:tr>
      <w:tr w:rsidR="00AA70F8" w:rsidRPr="004D4941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4D494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4D4941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4D4941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4D494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4D4941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4D4941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4D494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AA70F8" w:rsidRPr="004D4941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4D494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4D4941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4D4941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4D494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17,09</w:t>
            </w:r>
          </w:p>
        </w:tc>
      </w:tr>
      <w:tr w:rsidR="00AA70F8" w:rsidRPr="004D4941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4D494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4D4941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4D4941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4D494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15,6</w:t>
            </w:r>
          </w:p>
        </w:tc>
      </w:tr>
      <w:tr w:rsidR="00AA70F8" w:rsidRPr="004D4941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4D4941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4D4941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4D4941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4D494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4D4941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4D4941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4D494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AA70F8" w:rsidRPr="004D4941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4D494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М030303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4D4941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ручные и рычажные тяговым усилием 14,72 (1,5)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4D4941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4D494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26,3</w:t>
            </w:r>
          </w:p>
        </w:tc>
      </w:tr>
      <w:tr w:rsidR="00AA70F8" w:rsidRPr="004D4941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4D494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4D4941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Буксиры 110 (150)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4D4941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4D494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2,75</w:t>
            </w:r>
          </w:p>
        </w:tc>
      </w:tr>
      <w:tr w:rsidR="00AA70F8" w:rsidRPr="004D4941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4D494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4D4941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Водолазные станции на самоходном боте мощностью 110 (150) кВт (л. с) с компрессором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4D4941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4D494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AA70F8" w:rsidRPr="004D4941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4D494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М240904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4D4941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Плавучие площадки сборно-разборные грузоподъемностью 29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4D4941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4D494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5,52</w:t>
            </w:r>
          </w:p>
        </w:tc>
      </w:tr>
      <w:tr w:rsidR="00AA70F8" w:rsidRPr="004D4941" w:rsidTr="0029056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4D4941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Е44-22-4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A70F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кабеля в подводную траншею: каждой последующей нитки в одну траншею при ширине реки более 200 м</w:t>
            </w:r>
          </w:p>
          <w:p w:rsidR="00AA70F8" w:rsidRPr="004D4941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D4941">
              <w:rPr>
                <w:rFonts w:ascii="Arial" w:hAnsi="Arial" w:cs="Arial"/>
              </w:rPr>
              <w:t>(единица измерения - 100 м уложенного кабеля)</w:t>
            </w:r>
          </w:p>
        </w:tc>
      </w:tr>
      <w:tr w:rsidR="00AA70F8" w:rsidRPr="004D4941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4D494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4D4941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4D4941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4D494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4D4941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4D4941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4D494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AA70F8" w:rsidRPr="004D4941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4D494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4D4941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4D4941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4D494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23,18</w:t>
            </w:r>
          </w:p>
        </w:tc>
      </w:tr>
      <w:tr w:rsidR="00AA70F8" w:rsidRPr="004D4941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4D494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4D4941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4D4941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4D494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22,71</w:t>
            </w:r>
          </w:p>
        </w:tc>
      </w:tr>
      <w:tr w:rsidR="00AA70F8" w:rsidRPr="004D4941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4D4941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4D4941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4D4941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4D494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4D4941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4D4941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4D494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AA70F8" w:rsidRPr="004D4941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4D494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М030303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4D4941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ручные и рычажные тяговым усилием 14,72 (1,5)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4D4941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4D494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21,49</w:t>
            </w:r>
          </w:p>
        </w:tc>
      </w:tr>
      <w:tr w:rsidR="00AA70F8" w:rsidRPr="004D4941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4D494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4D4941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Буксиры 110 (150)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4D4941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4D494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3,59</w:t>
            </w:r>
          </w:p>
        </w:tc>
      </w:tr>
      <w:tr w:rsidR="00AA70F8" w:rsidRPr="004D4941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4D494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4D4941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Водолазные станции на самоходном боте мощностью 110 (150) кВт (л. с) с компрессором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4D4941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4D494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1,75</w:t>
            </w:r>
          </w:p>
        </w:tc>
      </w:tr>
      <w:tr w:rsidR="00AA70F8" w:rsidRPr="004D4941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4D494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М240904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4D4941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Плавучие площадки сборно-разборные грузоподъемностью 29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4D4941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4D4941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7,16</w:t>
            </w:r>
          </w:p>
        </w:tc>
      </w:tr>
    </w:tbl>
    <w:p w:rsidR="00AA70F8" w:rsidRPr="004D4941" w:rsidRDefault="00AA70F8" w:rsidP="00AA70F8">
      <w:pPr>
        <w:pStyle w:val="a5"/>
        <w:rPr>
          <w:rFonts w:ascii="Arial" w:hAnsi="Arial" w:cs="Arial"/>
          <w:b/>
          <w:sz w:val="2"/>
        </w:rPr>
      </w:pPr>
    </w:p>
    <w:p w:rsidR="00AA70F8" w:rsidRPr="00BA1F1B" w:rsidRDefault="00AA70F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A70F8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Pr="003B5960" w:rsidRDefault="00AA70F8" w:rsidP="0029056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44-23. Протаскивание конца кабеля в береговой колодец через вводную трубу</w:t>
            </w:r>
          </w:p>
        </w:tc>
      </w:tr>
      <w:tr w:rsidR="00AA70F8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A70F8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A70F8" w:rsidRPr="003B5960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Pr="003B5960" w:rsidRDefault="00AA70F8" w:rsidP="0029056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протаскивание конца кабеля в береговой колодец через вводную трубу с укладкой трубы на место.</w:t>
            </w:r>
          </w:p>
        </w:tc>
      </w:tr>
      <w:tr w:rsidR="00AA70F8" w:rsidRPr="003B5960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A70F8" w:rsidRDefault="00AA70F8" w:rsidP="00AA70F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A70F8" w:rsidRPr="003B5960" w:rsidTr="0029056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A70F8" w:rsidRPr="003B5960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A70F8" w:rsidRPr="003B5960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A70F8" w:rsidRPr="003B5960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A70F8" w:rsidRPr="003B5960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A70F8" w:rsidRPr="003B5960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B5960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B5960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B5960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B5960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A70F8" w:rsidRPr="003B5960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B5960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Е44-23-1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Протаскивание конца кабеля в береговой колодец через вводную трубу</w:t>
            </w:r>
          </w:p>
          <w:p w:rsidR="00AA70F8" w:rsidRPr="003B5960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B5960">
              <w:rPr>
                <w:rFonts w:ascii="Arial" w:hAnsi="Arial" w:cs="Arial"/>
              </w:rPr>
              <w:t>(единица измерения - конец кабеля)</w:t>
            </w:r>
          </w:p>
        </w:tc>
      </w:tr>
      <w:tr w:rsidR="00AA70F8" w:rsidRPr="003B5960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B5960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B5960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3B5960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B5960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B5960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B5960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B5960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AA70F8" w:rsidRPr="003B5960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B5960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B5960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B5960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B5960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21,85</w:t>
            </w:r>
          </w:p>
        </w:tc>
      </w:tr>
      <w:tr w:rsidR="00AA70F8" w:rsidRPr="003B5960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B5960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B5960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B5960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B5960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16,64</w:t>
            </w:r>
          </w:p>
        </w:tc>
      </w:tr>
      <w:tr w:rsidR="00AA70F8" w:rsidRPr="003B5960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B5960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B5960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3B5960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B5960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B5960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B5960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B5960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1,34</w:t>
            </w:r>
          </w:p>
        </w:tc>
      </w:tr>
      <w:tr w:rsidR="00AA70F8" w:rsidRPr="003B5960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B5960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B5960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Водолазные станции на самоходном боте мощностью 110 (150) кВт (л. с) с компрессором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B5960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B5960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2,55</w:t>
            </w:r>
          </w:p>
        </w:tc>
      </w:tr>
      <w:tr w:rsidR="00AA70F8" w:rsidRPr="003B5960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B5960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М240904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B5960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Плавучие площадки сборно-разборные грузоподъемностью 29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B5960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B5960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3,14</w:t>
            </w:r>
          </w:p>
        </w:tc>
      </w:tr>
      <w:tr w:rsidR="00AA70F8" w:rsidRPr="003B5960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B5960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B5960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A70F8" w:rsidRPr="003B5960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B5960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B5960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AA70F8" w:rsidRPr="003B5960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B5960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B5960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AA70F8" w:rsidRPr="003B5960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B5960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5/40-10-6/7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B5960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ЛК-О конструкции 6х7(1+6)+1х7(1+6), без покрытия, из проволок марки В, маркировочная группа 1770 Н/мм</w:t>
            </w:r>
            <w:r w:rsidRPr="003B596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15,5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B5960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B5960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</w:tbl>
    <w:p w:rsidR="00AA70F8" w:rsidRPr="003B5960" w:rsidRDefault="00AA70F8" w:rsidP="00AA70F8">
      <w:pPr>
        <w:pStyle w:val="a5"/>
        <w:rPr>
          <w:rFonts w:ascii="Arial" w:hAnsi="Arial" w:cs="Arial"/>
          <w:b/>
          <w:sz w:val="2"/>
        </w:rPr>
      </w:pPr>
    </w:p>
    <w:p w:rsidR="00AA70F8" w:rsidRPr="00BA1F1B" w:rsidRDefault="00AA70F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A70F8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Pr="003A602B" w:rsidRDefault="00AA70F8" w:rsidP="00290560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07. Опускание металлических и железобетонных оболочек оголовков водозаборных и сбросных сооружений под воду</w:t>
            </w:r>
          </w:p>
        </w:tc>
      </w:tr>
      <w:tr w:rsidR="00AA70F8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AA70F8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Pr="003A602B" w:rsidRDefault="00AA70F8" w:rsidP="0029056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44-24. Опускание металлических и железобетонных оболочек оголовков водозаборных и сбросных сооружений под воду</w:t>
            </w:r>
          </w:p>
        </w:tc>
      </w:tr>
      <w:tr w:rsidR="00AA70F8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A70F8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A70F8" w:rsidRPr="003A602B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Pr="003A602B" w:rsidRDefault="00AA70F8" w:rsidP="0029056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устройство плавучей площадки на баржах;</w:t>
            </w:r>
          </w:p>
        </w:tc>
      </w:tr>
      <w:tr w:rsidR="00AA70F8" w:rsidRPr="003A602B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спуск оболочки со стапеля на воду;</w:t>
            </w:r>
          </w:p>
        </w:tc>
      </w:tr>
      <w:tr w:rsidR="00AA70F8" w:rsidRPr="003A602B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строповка оболочек (нормы 2-4);</w:t>
            </w:r>
          </w:p>
        </w:tc>
      </w:tr>
      <w:tr w:rsidR="00AA70F8" w:rsidRPr="003A602B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буксировка оболочки с плавучей площадкой к месту установки;</w:t>
            </w:r>
          </w:p>
        </w:tc>
      </w:tr>
      <w:tr w:rsidR="00AA70F8" w:rsidRPr="003A602B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строповка понтонов к оболочке (норма 4);</w:t>
            </w:r>
          </w:p>
        </w:tc>
      </w:tr>
      <w:tr w:rsidR="00AA70F8" w:rsidRPr="003A602B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опускание ее в проектное положение;</w:t>
            </w:r>
          </w:p>
        </w:tc>
      </w:tr>
      <w:tr w:rsidR="00AA70F8" w:rsidRPr="003A602B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заливка водой оболочки;</w:t>
            </w:r>
          </w:p>
        </w:tc>
      </w:tr>
      <w:tr w:rsidR="00AA70F8" w:rsidRPr="003A602B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водолазное обследование и выравнивание оболочки;</w:t>
            </w:r>
          </w:p>
        </w:tc>
      </w:tr>
      <w:tr w:rsidR="00AA70F8" w:rsidRPr="003A602B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расстроповка понтонов;</w:t>
            </w:r>
          </w:p>
        </w:tc>
      </w:tr>
      <w:tr w:rsidR="00AA70F8" w:rsidRPr="003A602B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л) буксировка плавучей площадки к берегу и ее разборка.</w:t>
            </w:r>
          </w:p>
        </w:tc>
      </w:tr>
      <w:tr w:rsidR="00AA70F8" w:rsidRPr="003A602B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A70F8" w:rsidRDefault="00AA70F8" w:rsidP="00AA70F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A70F8" w:rsidRPr="003A602B" w:rsidTr="0029056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A70F8" w:rsidRPr="003A602B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A70F8" w:rsidRPr="003A602B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Е44-24-1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Опускание под воду металлических и железобетонных оболочек оголовков водозаборных и сбросных сооружений массой до 10 т</w:t>
            </w:r>
          </w:p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A602B">
              <w:rPr>
                <w:rFonts w:ascii="Arial" w:hAnsi="Arial" w:cs="Arial"/>
              </w:rPr>
              <w:t>(единица измерения - оболочка)</w:t>
            </w:r>
          </w:p>
        </w:tc>
      </w:tr>
      <w:tr w:rsidR="00AA70F8" w:rsidRPr="003A602B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3A602B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AA70F8" w:rsidRPr="003A602B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67,41</w:t>
            </w:r>
          </w:p>
        </w:tc>
      </w:tr>
      <w:tr w:rsidR="00AA70F8" w:rsidRPr="003A602B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118,46</w:t>
            </w:r>
          </w:p>
        </w:tc>
      </w:tr>
      <w:tr w:rsidR="00AA70F8" w:rsidRPr="003A602B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3A602B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Баржи 100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</w:tr>
      <w:tr w:rsidR="00AA70F8" w:rsidRPr="003A602B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Буксиры 110 (150)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7,69</w:t>
            </w:r>
          </w:p>
        </w:tc>
      </w:tr>
      <w:tr w:rsidR="00AA70F8" w:rsidRPr="003A602B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М230702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плавучие несамоходные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7,69</w:t>
            </w:r>
          </w:p>
        </w:tc>
      </w:tr>
      <w:tr w:rsidR="00AA70F8" w:rsidRPr="003A602B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Водолазные станции на самоходном боте мощностью 110 (150) кВт (л. с) с компрессором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5,84</w:t>
            </w:r>
          </w:p>
        </w:tc>
      </w:tr>
      <w:tr w:rsidR="00AA70F8" w:rsidRPr="003A602B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М240500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Насосные установки водоотливные подачей 400 м</w:t>
            </w:r>
            <w:r w:rsidRPr="003A602B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7,69</w:t>
            </w:r>
          </w:p>
        </w:tc>
      </w:tr>
      <w:tr w:rsidR="00AA70F8" w:rsidRPr="003A602B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A70F8" w:rsidRPr="003A602B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A70F8" w:rsidRPr="003A602B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A70F8" w:rsidRPr="003A602B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A602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AA70F8" w:rsidRPr="003A602B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1/10-240-10-15/46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20-(22)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0,0035</w:t>
            </w:r>
          </w:p>
        </w:tc>
      </w:tr>
      <w:tr w:rsidR="00AA70F8" w:rsidRPr="003A602B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AA70F8" w:rsidRPr="003A602B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AA70F8" w:rsidRPr="003A602B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AA70F8" w:rsidRPr="003A602B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5/40-10-4/8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ЛК-Р конструкции 6х19(1+6+6/6)+1 о.с., без покрытия, из проволок марки В, маркировочная группа 1570 Н/мм</w:t>
            </w:r>
            <w:r w:rsidRPr="003A602B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15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AA70F8" w:rsidRPr="003A602B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A70F8" w:rsidRPr="003A602B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A70F8" w:rsidRPr="003A602B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A70F8" w:rsidRPr="003A602B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Оболочки оголовков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A70F8" w:rsidRPr="003A602B" w:rsidTr="0029056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Е44-24-2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A70F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Опускание под воду металлических и железобетонных оболочек оголовков водозаборных и сбросных сооружений массой до 20 т</w:t>
            </w:r>
          </w:p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A602B">
              <w:rPr>
                <w:rFonts w:ascii="Arial" w:hAnsi="Arial" w:cs="Arial"/>
              </w:rPr>
              <w:t>(единица измерения - оболочка)</w:t>
            </w:r>
          </w:p>
        </w:tc>
      </w:tr>
      <w:tr w:rsidR="00AA70F8" w:rsidRPr="003A602B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3A602B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AA70F8" w:rsidRPr="003A602B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220,61</w:t>
            </w:r>
          </w:p>
        </w:tc>
      </w:tr>
      <w:tr w:rsidR="00AA70F8" w:rsidRPr="003A602B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184,51</w:t>
            </w:r>
          </w:p>
        </w:tc>
      </w:tr>
      <w:tr w:rsidR="00AA70F8" w:rsidRPr="003A602B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3A602B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2,71</w:t>
            </w:r>
          </w:p>
        </w:tc>
      </w:tr>
      <w:tr w:rsidR="00AA70F8" w:rsidRPr="003A602B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Баржи 100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65,61</w:t>
            </w:r>
          </w:p>
        </w:tc>
      </w:tr>
      <w:tr w:rsidR="00AA70F8" w:rsidRPr="003A602B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Буксиры 110 (150)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12,19</w:t>
            </w:r>
          </w:p>
        </w:tc>
      </w:tr>
      <w:tr w:rsidR="00AA70F8" w:rsidRPr="003A602B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Катера буксирные 66 (90)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12,19</w:t>
            </w:r>
          </w:p>
        </w:tc>
      </w:tr>
      <w:tr w:rsidR="00AA70F8" w:rsidRPr="003A602B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Водолазные станции на самоходном боте мощностью 110 (150) кВт (л. с) с компрессором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8,46</w:t>
            </w:r>
          </w:p>
        </w:tc>
      </w:tr>
      <w:tr w:rsidR="00AA70F8" w:rsidRPr="003A602B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М240500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Насосные установки водоотливные подачей 400 м</w:t>
            </w:r>
            <w:r w:rsidRPr="003A602B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12,19</w:t>
            </w:r>
          </w:p>
        </w:tc>
      </w:tr>
      <w:tr w:rsidR="00AA70F8" w:rsidRPr="003A602B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A70F8" w:rsidRPr="003A602B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A70F8" w:rsidRPr="003A602B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A70F8" w:rsidRPr="003A602B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A602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1,03</w:t>
            </w:r>
          </w:p>
        </w:tc>
      </w:tr>
      <w:tr w:rsidR="00AA70F8" w:rsidRPr="003A602B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1/10-240-10-15/46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20-(22)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0,0091</w:t>
            </w:r>
          </w:p>
        </w:tc>
      </w:tr>
      <w:tr w:rsidR="00AA70F8" w:rsidRPr="003A602B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AA70F8" w:rsidRPr="003A602B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AA70F8" w:rsidRPr="003A602B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AA70F8" w:rsidRPr="003A602B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5/40-10-4/8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ЛК-Р конструкции 6х19(1+6+6/6)+1 о.с., без покрытия, из проволок марки В, маркировочная группа 1570 Н/мм</w:t>
            </w:r>
            <w:r w:rsidRPr="003A602B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15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AA70F8" w:rsidRPr="003A602B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5/40-10-4/10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ЛК-Р конструкции 6х19(1+6+6/6)+1 о.с., без покрытия, из проволок марки В, маркировочная группа 1570 Н/мм</w:t>
            </w:r>
            <w:r w:rsidRPr="003A602B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19,5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AA70F8" w:rsidRPr="003A602B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A70F8" w:rsidRPr="003A602B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A70F8" w:rsidRPr="003A602B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A70F8" w:rsidRPr="003A602B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Оболочки оголовков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A70F8" w:rsidRPr="003A602B" w:rsidTr="0029056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Е44-24-3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A70F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Опускание под воду металлических и железобетонных оболочек оголовков водозаборных и сбросных сооружений массой до 30 т</w:t>
            </w:r>
          </w:p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A602B">
              <w:rPr>
                <w:rFonts w:ascii="Arial" w:hAnsi="Arial" w:cs="Arial"/>
              </w:rPr>
              <w:t>(единица измерения - оболочка)</w:t>
            </w:r>
          </w:p>
        </w:tc>
      </w:tr>
      <w:tr w:rsidR="00AA70F8" w:rsidRPr="003A602B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3A602B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AA70F8" w:rsidRPr="003A602B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335,25</w:t>
            </w:r>
          </w:p>
        </w:tc>
      </w:tr>
      <w:tr w:rsidR="00AA70F8" w:rsidRPr="003A602B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233,27</w:t>
            </w:r>
          </w:p>
        </w:tc>
      </w:tr>
      <w:tr w:rsidR="00AA70F8" w:rsidRPr="003A602B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3A602B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2,71</w:t>
            </w:r>
          </w:p>
        </w:tc>
      </w:tr>
      <w:tr w:rsidR="00AA70F8" w:rsidRPr="003A602B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Баржи 100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70,93</w:t>
            </w:r>
          </w:p>
        </w:tc>
      </w:tr>
      <w:tr w:rsidR="00AA70F8" w:rsidRPr="003A602B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Буксиры 110 (150)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15,96</w:t>
            </w:r>
          </w:p>
        </w:tc>
      </w:tr>
      <w:tr w:rsidR="00AA70F8" w:rsidRPr="003A602B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Катера буксирные 66 (90)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15,96</w:t>
            </w:r>
          </w:p>
        </w:tc>
      </w:tr>
      <w:tr w:rsidR="00AA70F8" w:rsidRPr="003A602B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Водолазные станции на самоходном боте мощностью 110 (150) кВт (л. с) с компрессором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11,33</w:t>
            </w:r>
          </w:p>
        </w:tc>
      </w:tr>
      <w:tr w:rsidR="00AA70F8" w:rsidRPr="003A602B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М240500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Насосные установки водоотливные подачей 400 м</w:t>
            </w:r>
            <w:r w:rsidRPr="003A602B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15,96</w:t>
            </w:r>
          </w:p>
        </w:tc>
      </w:tr>
      <w:tr w:rsidR="00AA70F8" w:rsidRPr="003A602B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A70F8" w:rsidRPr="003A602B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A70F8" w:rsidRPr="003A602B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A70F8" w:rsidRPr="003A602B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A602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1,03</w:t>
            </w:r>
          </w:p>
        </w:tc>
      </w:tr>
      <w:tr w:rsidR="00AA70F8" w:rsidRPr="003A602B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1/10-240-10-15/46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20-(22)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0,0091</w:t>
            </w:r>
          </w:p>
        </w:tc>
      </w:tr>
      <w:tr w:rsidR="00AA70F8" w:rsidRPr="003A602B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AA70F8" w:rsidRPr="003A602B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AA70F8" w:rsidRPr="003A602B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AA70F8" w:rsidRPr="003A602B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5/40-10-4/8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ЛК-Р конструкции 6х19(1+6+6/6)+1 о.с., без покрытия, из проволок марки В, маркировочная группа 1570 Н/мм</w:t>
            </w:r>
            <w:r w:rsidRPr="003A602B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15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AA70F8" w:rsidRPr="003A602B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5/40-10-4/10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ЛК-Р конструкции 6х19(1+6+6/6)+1 о.с., без покрытия, из проволок марки В, маркировочная группа 1570 Н/мм</w:t>
            </w:r>
            <w:r w:rsidRPr="003A602B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19,5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AA70F8" w:rsidRPr="003A602B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A70F8" w:rsidRPr="003A602B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A70F8" w:rsidRPr="003A602B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A70F8" w:rsidRPr="003A602B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Оболочки оголовков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A70F8" w:rsidRPr="003A602B" w:rsidTr="0029056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Е44-24-4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A70F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Опускание под воду металлических и железобетонных оболочек оголовков водозаборных и сбросных сооружений массой до 50 т</w:t>
            </w:r>
          </w:p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A602B">
              <w:rPr>
                <w:rFonts w:ascii="Arial" w:hAnsi="Arial" w:cs="Arial"/>
              </w:rPr>
              <w:t>(единица измерения - оболочка)</w:t>
            </w:r>
          </w:p>
        </w:tc>
      </w:tr>
      <w:tr w:rsidR="00AA70F8" w:rsidRPr="003A602B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3A602B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AA70F8" w:rsidRPr="003A602B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571,58</w:t>
            </w:r>
          </w:p>
        </w:tc>
      </w:tr>
      <w:tr w:rsidR="00AA70F8" w:rsidRPr="003A602B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540,03</w:t>
            </w:r>
          </w:p>
        </w:tc>
      </w:tr>
      <w:tr w:rsidR="00AA70F8" w:rsidRPr="003A602B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3A602B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15,77</w:t>
            </w:r>
          </w:p>
        </w:tc>
      </w:tr>
      <w:tr w:rsidR="00AA70F8" w:rsidRPr="003A602B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Баржи 200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121,29</w:t>
            </w:r>
          </w:p>
        </w:tc>
      </w:tr>
      <w:tr w:rsidR="00AA70F8" w:rsidRPr="003A602B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Буксиры 110 (150)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36,58</w:t>
            </w:r>
          </w:p>
        </w:tc>
      </w:tr>
      <w:tr w:rsidR="00AA70F8" w:rsidRPr="003A602B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Катера буксирные 66 (90)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36,58</w:t>
            </w:r>
          </w:p>
        </w:tc>
      </w:tr>
      <w:tr w:rsidR="00AA70F8" w:rsidRPr="003A602B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Водолазные станции на самоходном боте мощностью 110 (150) кВт (л. с) с компрессором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29,4</w:t>
            </w:r>
          </w:p>
        </w:tc>
      </w:tr>
      <w:tr w:rsidR="00AA70F8" w:rsidRPr="003A602B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М240500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Насосные установки водоотливные подачей 400 м</w:t>
            </w:r>
            <w:r w:rsidRPr="003A602B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36,58</w:t>
            </w:r>
          </w:p>
        </w:tc>
      </w:tr>
      <w:tr w:rsidR="00AA70F8" w:rsidRPr="003A602B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Понтоны разгружающие 1,5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193,15</w:t>
            </w:r>
          </w:p>
        </w:tc>
      </w:tr>
      <w:tr w:rsidR="00AA70F8" w:rsidRPr="003A602B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A70F8" w:rsidRPr="003A602B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A70F8" w:rsidRPr="003A602B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A70F8" w:rsidRPr="003A602B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A602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1,45</w:t>
            </w:r>
          </w:p>
        </w:tc>
      </w:tr>
      <w:tr w:rsidR="00AA70F8" w:rsidRPr="003A602B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1/10-240-10-15/46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20-(22)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0,0112</w:t>
            </w:r>
          </w:p>
        </w:tc>
      </w:tr>
      <w:tr w:rsidR="00AA70F8" w:rsidRPr="003A602B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AA70F8" w:rsidRPr="003A602B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AA70F8" w:rsidRPr="003A602B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AA70F8" w:rsidRPr="003A602B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5/40-10-4/5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ЛК-Р конструкции 6х19(1+6+6/6)+1 о.с., без покрытия, из проволок марки В, маркировочная группа 1570 Н/мм</w:t>
            </w:r>
            <w:r w:rsidRPr="003A602B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5,64</w:t>
            </w:r>
          </w:p>
        </w:tc>
      </w:tr>
      <w:tr w:rsidR="00AA70F8" w:rsidRPr="003A602B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5/40-10-4/8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ЛК-Р конструкции 6х19(1+6+6/6)+1 о.с., без покрытия, из проволок марки В, маркировочная группа 1570 Н/мм</w:t>
            </w:r>
            <w:r w:rsidRPr="003A602B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15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AA70F8" w:rsidRPr="003A602B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5/40-10-4/10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ЛК-Р конструкции 6х19(1+6+6/6)+1 о.с., без покрытия, из проволок марки В, маркировочная группа 1570 Н/мм</w:t>
            </w:r>
            <w:r w:rsidRPr="003A602B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19,5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AA70F8" w:rsidRPr="003A602B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A70F8" w:rsidRPr="003A602B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A70F8" w:rsidRPr="003A602B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A70F8" w:rsidRPr="003A602B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A602B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Оболочки оголовков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A602B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</w:tbl>
    <w:p w:rsidR="00AA70F8" w:rsidRPr="003A602B" w:rsidRDefault="00AA70F8" w:rsidP="00AA70F8">
      <w:pPr>
        <w:pStyle w:val="a5"/>
        <w:rPr>
          <w:rFonts w:ascii="Arial" w:hAnsi="Arial" w:cs="Arial"/>
          <w:b/>
          <w:sz w:val="2"/>
        </w:rPr>
      </w:pPr>
    </w:p>
    <w:p w:rsidR="00AA70F8" w:rsidRPr="00BA1F1B" w:rsidRDefault="00AA70F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A70F8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Pr="00840728" w:rsidRDefault="00AA70F8" w:rsidP="00290560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08. Водолазное обследование</w:t>
            </w:r>
          </w:p>
        </w:tc>
      </w:tr>
      <w:tr w:rsidR="00AA70F8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AA70F8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Pr="00840728" w:rsidRDefault="00AA70F8" w:rsidP="0029056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44-25. Водолазное обследование дна акватории</w:t>
            </w:r>
          </w:p>
        </w:tc>
      </w:tr>
      <w:tr w:rsidR="00AA70F8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A70F8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A70F8" w:rsidRPr="00840728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Pr="00840728" w:rsidRDefault="00AA70F8" w:rsidP="0029056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разбивка акватории на полосы с установкой створных знаков;</w:t>
            </w:r>
          </w:p>
        </w:tc>
      </w:tr>
      <w:tr w:rsidR="00AA70F8" w:rsidRPr="00840728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укладка ходового троса и осмотр водолазом дна акватории;</w:t>
            </w:r>
          </w:p>
        </w:tc>
      </w:tr>
      <w:tr w:rsidR="00AA70F8" w:rsidRPr="00840728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определение положения предметов на грунте и установка буйков у найденных предметов.</w:t>
            </w:r>
          </w:p>
        </w:tc>
      </w:tr>
      <w:tr w:rsidR="00AA70F8" w:rsidRPr="00840728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A70F8" w:rsidRDefault="00AA70F8" w:rsidP="00AA70F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A70F8" w:rsidRPr="00840728" w:rsidTr="0029056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A70F8" w:rsidRPr="00840728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A70F8" w:rsidRPr="00840728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A70F8" w:rsidRPr="00840728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A70F8" w:rsidRPr="00840728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A70F8" w:rsidRPr="0084072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840728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840728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840728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840728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A70F8" w:rsidRPr="0084072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84072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Е44-25-1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84072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Водолазное обследование дна акватории при радиусе видимости более 1 м</w:t>
            </w:r>
          </w:p>
          <w:p w:rsidR="00AA70F8" w:rsidRPr="0084072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40728">
              <w:rPr>
                <w:rFonts w:ascii="Arial" w:hAnsi="Arial" w:cs="Arial"/>
              </w:rPr>
              <w:t>(единица измерения - 100 м</w:t>
            </w:r>
            <w:r w:rsidRPr="00840728">
              <w:rPr>
                <w:rFonts w:ascii="Arial" w:hAnsi="Arial" w:cs="Arial"/>
                <w:vertAlign w:val="superscript"/>
              </w:rPr>
              <w:t>2</w:t>
            </w:r>
            <w:r w:rsidRPr="00840728">
              <w:rPr>
                <w:rFonts w:ascii="Arial" w:hAnsi="Arial" w:cs="Arial"/>
              </w:rPr>
              <w:t xml:space="preserve"> дна акватории)</w:t>
            </w:r>
          </w:p>
        </w:tc>
      </w:tr>
      <w:tr w:rsidR="00AA70F8" w:rsidRPr="0084072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84072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84072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84072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84072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84072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84072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84072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A70F8" w:rsidRPr="0084072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84072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84072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84072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84072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AA70F8" w:rsidRPr="0084072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84072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84072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84072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84072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AA70F8" w:rsidRPr="0084072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84072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84072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84072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84072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84072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Водолазные станции на самоходном боте мощностью 110 (150) кВт (л. с) с компрессором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84072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84072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</w:tbl>
    <w:p w:rsidR="00AA70F8" w:rsidRPr="00840728" w:rsidRDefault="00AA70F8" w:rsidP="00AA70F8">
      <w:pPr>
        <w:pStyle w:val="a5"/>
        <w:rPr>
          <w:rFonts w:ascii="Arial" w:hAnsi="Arial" w:cs="Arial"/>
          <w:b/>
          <w:sz w:val="2"/>
        </w:rPr>
      </w:pPr>
    </w:p>
    <w:p w:rsidR="00AA70F8" w:rsidRPr="00BA1F1B" w:rsidRDefault="00AA70F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A70F8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Pr="00377DDC" w:rsidRDefault="00AA70F8" w:rsidP="00290560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09. Перемещение и выемка камня из воды</w:t>
            </w:r>
          </w:p>
        </w:tc>
      </w:tr>
      <w:tr w:rsidR="00AA70F8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AA70F8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Pr="00377DDC" w:rsidRDefault="00AA70F8" w:rsidP="0029056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44-26. Перемещение и выемка камня и щебня из воды</w:t>
            </w:r>
          </w:p>
        </w:tc>
      </w:tr>
      <w:tr w:rsidR="00AA70F8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A70F8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A70F8" w:rsidRPr="00377DDC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Pr="00377DDC" w:rsidRDefault="00AA70F8" w:rsidP="0029056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переноска под водой камня весом до 50 кг на расстояние до 4 м (нормы 1,2);</w:t>
            </w:r>
          </w:p>
        </w:tc>
      </w:tr>
      <w:tr w:rsidR="00AA70F8" w:rsidRPr="00377DDC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перекидка камня на бровку выемки и через стенку высотой до 1 м (норма 2);</w:t>
            </w:r>
          </w:p>
        </w:tc>
      </w:tr>
      <w:tr w:rsidR="00AA70F8" w:rsidRPr="00377DDC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выемка камня (щебня) из воды с опусканием водолазу порожней корзины или захвата, нагрузка камня (щебня) в корзину или установка захватов,подъем нагруженных корзин или захватов с камнем (щебнем);</w:t>
            </w:r>
          </w:p>
        </w:tc>
      </w:tr>
      <w:tr w:rsidR="00AA70F8" w:rsidRPr="00377DDC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разгрузка камня (щебня) на плавсредствах (нормы 3-6).</w:t>
            </w:r>
          </w:p>
        </w:tc>
      </w:tr>
      <w:tr w:rsidR="00AA70F8" w:rsidRPr="00377DDC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A70F8" w:rsidRDefault="00AA70F8" w:rsidP="00AA70F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A70F8" w:rsidRPr="00377DDC" w:rsidTr="0029056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A70F8" w:rsidRPr="00377DDC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A70F8" w:rsidRPr="00377DDC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A70F8" w:rsidRPr="00377DDC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A70F8" w:rsidRPr="00377DDC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A70F8" w:rsidRPr="00377DD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77DDC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77DDC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77DDC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77DDC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A70F8" w:rsidRPr="00377DD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77DDC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Е44-26-1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77DDC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Перемещение камня под водой</w:t>
            </w:r>
          </w:p>
          <w:p w:rsidR="00AA70F8" w:rsidRPr="00377DDC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77DDC">
              <w:rPr>
                <w:rFonts w:ascii="Arial" w:hAnsi="Arial" w:cs="Arial"/>
              </w:rPr>
              <w:t>(единица измерения - м</w:t>
            </w:r>
            <w:r w:rsidRPr="00377DDC">
              <w:rPr>
                <w:rFonts w:ascii="Arial" w:hAnsi="Arial" w:cs="Arial"/>
                <w:vertAlign w:val="superscript"/>
              </w:rPr>
              <w:t>3</w:t>
            </w:r>
            <w:r w:rsidRPr="00377DDC">
              <w:rPr>
                <w:rFonts w:ascii="Arial" w:hAnsi="Arial" w:cs="Arial"/>
              </w:rPr>
              <w:t xml:space="preserve"> камня)</w:t>
            </w:r>
          </w:p>
        </w:tc>
      </w:tr>
      <w:tr w:rsidR="00AA70F8" w:rsidRPr="00377DD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77DD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77DDC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377DD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77DD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77DDC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77DDC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77DD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9,66</w:t>
            </w:r>
          </w:p>
        </w:tc>
      </w:tr>
      <w:tr w:rsidR="00AA70F8" w:rsidRPr="00377DD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77DDC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77DDC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377DD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77DD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77DDC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Водолазные станции на самоходном боте мощностью 110 (150) кВт (л. с) с компрессором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77DDC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77DD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1,61</w:t>
            </w:r>
          </w:p>
        </w:tc>
      </w:tr>
      <w:tr w:rsidR="00AA70F8" w:rsidRPr="00377DDC" w:rsidTr="0029056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77DDC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Е44-26-2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A70F8" w:rsidRPr="00377DDC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Перемещение камня под водой с перекидкой за стенку</w:t>
            </w:r>
          </w:p>
          <w:p w:rsidR="00AA70F8" w:rsidRPr="00377DDC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77DDC">
              <w:rPr>
                <w:rFonts w:ascii="Arial" w:hAnsi="Arial" w:cs="Arial"/>
              </w:rPr>
              <w:t>(единица измерения - м</w:t>
            </w:r>
            <w:r w:rsidRPr="00377DDC">
              <w:rPr>
                <w:rFonts w:ascii="Arial" w:hAnsi="Arial" w:cs="Arial"/>
                <w:vertAlign w:val="superscript"/>
              </w:rPr>
              <w:t>3</w:t>
            </w:r>
            <w:r w:rsidRPr="00377DDC">
              <w:rPr>
                <w:rFonts w:ascii="Arial" w:hAnsi="Arial" w:cs="Arial"/>
              </w:rPr>
              <w:t xml:space="preserve"> камня)</w:t>
            </w:r>
          </w:p>
        </w:tc>
      </w:tr>
      <w:tr w:rsidR="00AA70F8" w:rsidRPr="00377DD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77DD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77DDC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377DD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77DD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77DDC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77DDC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77DD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12,66</w:t>
            </w:r>
          </w:p>
        </w:tc>
      </w:tr>
      <w:tr w:rsidR="00AA70F8" w:rsidRPr="00377DD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77DDC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77DDC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377DD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77DD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77DDC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Водолазные станции на самоходном боте мощностью 110 (150) кВт (л. с) с компрессором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77DDC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77DD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2,11</w:t>
            </w:r>
          </w:p>
        </w:tc>
      </w:tr>
      <w:tr w:rsidR="00AA70F8" w:rsidRPr="00377DDC" w:rsidTr="0029056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77DDC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Е44-26-3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A70F8" w:rsidRPr="00377DDC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Выемка камня из воды весом до 8 кг</w:t>
            </w:r>
          </w:p>
          <w:p w:rsidR="00AA70F8" w:rsidRPr="00377DDC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77DDC">
              <w:rPr>
                <w:rFonts w:ascii="Arial" w:hAnsi="Arial" w:cs="Arial"/>
              </w:rPr>
              <w:t>(единица измерения - м</w:t>
            </w:r>
            <w:r w:rsidRPr="00377DDC">
              <w:rPr>
                <w:rFonts w:ascii="Arial" w:hAnsi="Arial" w:cs="Arial"/>
                <w:vertAlign w:val="superscript"/>
              </w:rPr>
              <w:t>3</w:t>
            </w:r>
            <w:r w:rsidRPr="00377DDC">
              <w:rPr>
                <w:rFonts w:ascii="Arial" w:hAnsi="Arial" w:cs="Arial"/>
              </w:rPr>
              <w:t xml:space="preserve"> камня)</w:t>
            </w:r>
          </w:p>
        </w:tc>
      </w:tr>
      <w:tr w:rsidR="00AA70F8" w:rsidRPr="00377DD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77DD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77DDC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377DD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77DD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77DDC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77DDC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77DD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A70F8" w:rsidRPr="00377DD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77DD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77DDC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77DDC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77DD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5,39</w:t>
            </w:r>
          </w:p>
        </w:tc>
      </w:tr>
      <w:tr w:rsidR="00AA70F8" w:rsidRPr="00377DD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77DD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77DDC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77DDC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77DD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15,5</w:t>
            </w:r>
          </w:p>
        </w:tc>
      </w:tr>
      <w:tr w:rsidR="00AA70F8" w:rsidRPr="00377DD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77DDC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77DDC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377DD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77DD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77DDC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 переносной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77DDC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77DD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2,26</w:t>
            </w:r>
          </w:p>
        </w:tc>
      </w:tr>
      <w:tr w:rsidR="00AA70F8" w:rsidRPr="00377DD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77DD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77DDC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Баржи 100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77DDC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77DD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2,26</w:t>
            </w:r>
          </w:p>
        </w:tc>
      </w:tr>
      <w:tr w:rsidR="00AA70F8" w:rsidRPr="00377DD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77DD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77DDC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Водолазные станции на самоходном боте мощностью 110 (150) кВт (л. с) с компрессором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77DDC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77DD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1,98</w:t>
            </w:r>
          </w:p>
        </w:tc>
      </w:tr>
      <w:tr w:rsidR="00AA70F8" w:rsidRPr="00377DDC" w:rsidTr="0029056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77DDC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Е44-26-4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A70F8" w:rsidRPr="00377DDC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Выемка камня из воды весом до 50 кг</w:t>
            </w:r>
          </w:p>
          <w:p w:rsidR="00AA70F8" w:rsidRPr="00377DDC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77DDC">
              <w:rPr>
                <w:rFonts w:ascii="Arial" w:hAnsi="Arial" w:cs="Arial"/>
              </w:rPr>
              <w:t>(единица измерения - м</w:t>
            </w:r>
            <w:r w:rsidRPr="00377DDC">
              <w:rPr>
                <w:rFonts w:ascii="Arial" w:hAnsi="Arial" w:cs="Arial"/>
                <w:vertAlign w:val="superscript"/>
              </w:rPr>
              <w:t>3</w:t>
            </w:r>
            <w:r w:rsidRPr="00377DDC">
              <w:rPr>
                <w:rFonts w:ascii="Arial" w:hAnsi="Arial" w:cs="Arial"/>
              </w:rPr>
              <w:t xml:space="preserve"> камня)</w:t>
            </w:r>
          </w:p>
        </w:tc>
      </w:tr>
      <w:tr w:rsidR="00AA70F8" w:rsidRPr="00377DD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77DD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77DDC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377DD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77DD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77DDC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77DDC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77DD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A70F8" w:rsidRPr="00377DD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77DD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77DDC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77DDC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77DD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2,37</w:t>
            </w:r>
          </w:p>
        </w:tc>
      </w:tr>
      <w:tr w:rsidR="00AA70F8" w:rsidRPr="00377DD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77DD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77DDC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77DDC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77DD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8,54</w:t>
            </w:r>
          </w:p>
        </w:tc>
      </w:tr>
      <w:tr w:rsidR="00AA70F8" w:rsidRPr="00377DD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77DDC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77DDC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377DD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77DD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77DDC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 переносной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77DDC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77DD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1,25</w:t>
            </w:r>
          </w:p>
        </w:tc>
      </w:tr>
      <w:tr w:rsidR="00AA70F8" w:rsidRPr="00377DD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77DD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77DDC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Баржи 100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77DDC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77DD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1,25</w:t>
            </w:r>
          </w:p>
        </w:tc>
      </w:tr>
      <w:tr w:rsidR="00AA70F8" w:rsidRPr="00377DD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77DD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77DDC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Водолазные станции на самоходном боте мощностью 110 (150) кВт (л. с) с компрессором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77DDC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77DD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1,09</w:t>
            </w:r>
          </w:p>
        </w:tc>
      </w:tr>
      <w:tr w:rsidR="00AA70F8" w:rsidRPr="00377DDC" w:rsidTr="0029056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77DDC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Е44-26-5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A70F8" w:rsidRPr="00377DDC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Выемка камня из воды весом до 100 кг</w:t>
            </w:r>
          </w:p>
          <w:p w:rsidR="00AA70F8" w:rsidRPr="00377DDC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77DDC">
              <w:rPr>
                <w:rFonts w:ascii="Arial" w:hAnsi="Arial" w:cs="Arial"/>
              </w:rPr>
              <w:t>(единица измерения - м</w:t>
            </w:r>
            <w:r w:rsidRPr="00377DDC">
              <w:rPr>
                <w:rFonts w:ascii="Arial" w:hAnsi="Arial" w:cs="Arial"/>
                <w:vertAlign w:val="superscript"/>
              </w:rPr>
              <w:t>3</w:t>
            </w:r>
            <w:r w:rsidRPr="00377DDC">
              <w:rPr>
                <w:rFonts w:ascii="Arial" w:hAnsi="Arial" w:cs="Arial"/>
              </w:rPr>
              <w:t xml:space="preserve"> камня)</w:t>
            </w:r>
          </w:p>
        </w:tc>
      </w:tr>
      <w:tr w:rsidR="00AA70F8" w:rsidRPr="00377DD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77DD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77DDC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377DD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77DD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77DDC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77DDC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77DD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A70F8" w:rsidRPr="00377DD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77DD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77DDC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77DDC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77DD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12,44</w:t>
            </w:r>
          </w:p>
        </w:tc>
      </w:tr>
      <w:tr w:rsidR="00AA70F8" w:rsidRPr="00377DD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77DD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77DDC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77DDC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77DD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17,84</w:t>
            </w:r>
          </w:p>
        </w:tc>
      </w:tr>
      <w:tr w:rsidR="00AA70F8" w:rsidRPr="00377DD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77DDC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77DDC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377DD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77DD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77DDC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 переносной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77DDC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77DD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</w:t>
            </w:r>
          </w:p>
        </w:tc>
      </w:tr>
      <w:tr w:rsidR="00AA70F8" w:rsidRPr="00377DD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77DD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77DDC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Баржи 100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77DDC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77DD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</w:t>
            </w:r>
          </w:p>
        </w:tc>
      </w:tr>
      <w:tr w:rsidR="00AA70F8" w:rsidRPr="00377DD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77DD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М240200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77DDC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Водолазные станции на самоходном боте мощностью 110 (150) кВт (л. с) с компрессором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77DDC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77DD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2,28</w:t>
            </w:r>
          </w:p>
        </w:tc>
      </w:tr>
      <w:tr w:rsidR="00AA70F8" w:rsidRPr="00377DDC" w:rsidTr="0029056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77DDC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Е44-26-6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A70F8" w:rsidRPr="00377DDC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Выемка щебня из воды</w:t>
            </w:r>
          </w:p>
          <w:p w:rsidR="00AA70F8" w:rsidRPr="00377DDC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77DDC">
              <w:rPr>
                <w:rFonts w:ascii="Arial" w:hAnsi="Arial" w:cs="Arial"/>
              </w:rPr>
              <w:t>(единица измерения - м</w:t>
            </w:r>
            <w:r w:rsidRPr="00377DDC">
              <w:rPr>
                <w:rFonts w:ascii="Arial" w:hAnsi="Arial" w:cs="Arial"/>
                <w:vertAlign w:val="superscript"/>
              </w:rPr>
              <w:t>3</w:t>
            </w:r>
            <w:r w:rsidRPr="00377DDC">
              <w:rPr>
                <w:rFonts w:ascii="Arial" w:hAnsi="Arial" w:cs="Arial"/>
              </w:rPr>
              <w:t xml:space="preserve"> камня)</w:t>
            </w:r>
          </w:p>
        </w:tc>
      </w:tr>
      <w:tr w:rsidR="00AA70F8" w:rsidRPr="00377DD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77DD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77DDC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377DD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77DD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77DDC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77DDC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77DD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A70F8" w:rsidRPr="00377DD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77DD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77DDC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77DDC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77DD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15,4</w:t>
            </w:r>
          </w:p>
        </w:tc>
      </w:tr>
      <w:tr w:rsidR="00AA70F8" w:rsidRPr="00377DD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77DD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77DDC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77DDC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77DD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22,47</w:t>
            </w:r>
          </w:p>
        </w:tc>
      </w:tr>
      <w:tr w:rsidR="00AA70F8" w:rsidRPr="00377DD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77DDC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77DDC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377DD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77DD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77DDC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 переносной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77DDC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77DD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3,28</w:t>
            </w:r>
          </w:p>
        </w:tc>
      </w:tr>
      <w:tr w:rsidR="00AA70F8" w:rsidRPr="00377DD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77DD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77DDC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Баржи 100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77DDC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77DD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3,28</w:t>
            </w:r>
          </w:p>
        </w:tc>
      </w:tr>
      <w:tr w:rsidR="00AA70F8" w:rsidRPr="00377DD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77DD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77DDC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Водолазные станции на самоходном боте мощностью 110 (150) кВт (л. с) с компрессором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77DDC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77DD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2,87</w:t>
            </w:r>
          </w:p>
        </w:tc>
      </w:tr>
    </w:tbl>
    <w:p w:rsidR="00AA70F8" w:rsidRPr="00377DDC" w:rsidRDefault="00AA70F8" w:rsidP="00AA70F8">
      <w:pPr>
        <w:pStyle w:val="a5"/>
        <w:rPr>
          <w:rFonts w:ascii="Arial" w:hAnsi="Arial" w:cs="Arial"/>
          <w:b/>
          <w:sz w:val="2"/>
        </w:rPr>
      </w:pPr>
    </w:p>
    <w:p w:rsidR="00AA70F8" w:rsidRPr="00BA1F1B" w:rsidRDefault="00AA70F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A70F8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Pr="00C266B8" w:rsidRDefault="00AA70F8" w:rsidP="00290560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10. Сварка плетей трубопровода</w:t>
            </w:r>
          </w:p>
        </w:tc>
      </w:tr>
      <w:tr w:rsidR="00AA70F8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AA70F8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Pr="00C266B8" w:rsidRDefault="00AA70F8" w:rsidP="0029056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44-27. Сварка на плаву готовых плетей трубопровода</w:t>
            </w:r>
          </w:p>
        </w:tc>
      </w:tr>
      <w:tr w:rsidR="00AA70F8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A70F8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Pr="00C266B8" w:rsidRDefault="00AA70F8" w:rsidP="0029056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подъем свободных концов плетей из воды;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монтаж и сварка стыка;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изоляция и футеровка стыка.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A70F8" w:rsidRDefault="00AA70F8" w:rsidP="00AA70F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A70F8" w:rsidRPr="00C266B8" w:rsidTr="0029056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Е44-27-1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Сварка на плаву готовых плетей трубопровода диаметром до 200 мм</w:t>
            </w:r>
          </w:p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266B8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34,01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153,76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дизельным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6,23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М150701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Краны-трубоукладчики для труб диаметром до 400 мм, грузоподъемностью 6,3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29,23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М230103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Баржи 300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29,23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Буксиры 110 (150)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19,52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Буксиры 221 (300)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9,7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М240905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Плавучие площадки сборно-разборные грузоподъемностью 37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19,52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266B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0,0163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оберточная ПЭКОМ толщиной 0,6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266B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1,939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6 мм - 6,3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0,00056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1/55-50-37/5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для антикоррозийной изоляции магистральных трубопроводов, нефтепроводов, газопроводов (типа Полилен 40-ЛИ-45)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266B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1,959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Е44-27-2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A70F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Сварка на плаву готовых плетей трубопровода диаметром до 300 мм</w:t>
            </w:r>
          </w:p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266B8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46,04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200,53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дизельным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9,15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М150701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Краны-трубоукладчики для труб диаметром до 400 мм, грузоподъемностью 6,3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38,92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М230103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Баржи 300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38,92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Буксиры 110 (150)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25,87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Буксиры 221 (300)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12,93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М240905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Плавучие площадки сборно-разборные грузоподъемностью 37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25,87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266B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0,0281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0,0023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оберточная ПЭКОМ толщиной 0,6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266B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2,88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6 мм - 6,3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0,00057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1/55-50-37/5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для антикоррозийной изоляции магистральных трубопроводов, нефтепроводов, газопроводов (типа Полилен 40-ЛИ-45)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266B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Е44-27-3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A70F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Сварка на плаву готовых плетей трубопровода диаметром до 400 мм</w:t>
            </w:r>
          </w:p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266B8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59,23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257,65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дизельным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11,82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М150701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Краны-трубоукладчики для труб диаметром до 400 мм, грузоподъемностью 6,3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49,79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М230103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Баржи 300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49,79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Буксиры 110 (150)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33,23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Буксиры 221 (300)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16,55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М240905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Плавучие площадки сборно-разборные грузоподъемностью 37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33,23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266B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0,0343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0,0035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оберточная ПЭКОМ толщиной 0,6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266B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3,77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6 мм - 6,3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0,00069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1/55-50-37/5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для антикоррозийной изоляции магистральных трубопроводов, нефтепроводов, газопроводов (типа Полилен 40-ЛИ-45)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266B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3,81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Е44-27-4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A70F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Сварка на плаву готовых плетей трубопровода диаметром до 500 мм</w:t>
            </w:r>
          </w:p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266B8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73,58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286,04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дизельным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12,4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М150702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Краны-трубоукладчики для труб диаметром до 700 мм, грузоподъемностью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54,83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М230103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Баржи 300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54,83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Буксиры 110 (150)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36,6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М230202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Буксиры 221 (300)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18,23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М240905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Плавучие площадки сборно-разборные грузоподъемностью 37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36,6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266B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0,0421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0,0048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оберточная ПЭКОМ толщиной 0,6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266B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4,68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6 мм - 6,3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0,00082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1/55-50-37/5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для антикоррозийной изоляции магистральных трубопроводов, нефтепроводов, газопроводов (типа Полилен 40-ЛИ-45)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266B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4,79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Е44-27-5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A70F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Сварка на плаву готовых плетей трубопровода диаметром до 600 мм</w:t>
            </w:r>
          </w:p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266B8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86,39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370,67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дизельным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14,68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М150702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Краны-трубоукладчики для труб диаметром до 700 мм, грузоподъемностью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97,64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М230103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Баржи 300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21,73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Баржи 600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43,32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Буксиры 110 (150)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43,32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Буксиры 221 (300)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21,73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М240905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Плавучие площадки сборно-разборные грузоподъемностью 37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43,32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266B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0,0062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оберточная ПЭКОМ толщиной 0,6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266B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5,58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6 мм - 6,3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0,00095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1/55-50-37/5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для антикоррозийной изоляции магистральных трубопроводов, нефтепроводов, газопроводов (типа Полилен 40-ЛИ-45)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266B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5,63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Е44-27-6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A70F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Сварка на плаву готовых плетей трубопровода диаметром до 700 мм</w:t>
            </w:r>
          </w:p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266B8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98,15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435,97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М040202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дизельным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16,68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М150702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Краны-трубоукладчики для труб диаметром до 700 мм, грузоподъемностью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124,41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М230103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Баржи 300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24,83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Баржи 600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49,79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Буксиры 110 (150)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49,79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Буксиры 221 (300)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24,83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М240905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Плавучие площадки сборно-разборные грузоподъемностью 37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49,79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266B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0,0562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0,0053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оберточная ПЭКОМ толщиной 0,6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266B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6,37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6 мм - 6,3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0,00106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1/55-50-37/5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для антикоррозийной изоляции магистральных трубопроводов, нефтепроводов, газопроводов (типа Полилен 40-ЛИ-45)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266B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6,44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Е44-27-7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A70F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Сварка на плаву готовых плетей трубопровода диаметром до 800 мм</w:t>
            </w:r>
          </w:p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266B8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132,92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500,36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дизельным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19,09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М150703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Краны-трубоукладчики для труб диаметром 800-1000 мм, грузоподъемностью 35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142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М230103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Баржи 300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28,58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Баржи 600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57,16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Буксиры 110 (150)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57,16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Буксиры 221 (300)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28,58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М240905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Плавучие площадки сборно-разборные грузоподъемностью 37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57,16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266B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0,064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оберточная ПЭКОМ толщиной 0,6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266B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7,26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6 мм - 6,3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0,00118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1/55-50-37/5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для антикоррозийной изоляции магистральных трубопроводов, нефтепроводов, газопроводов (типа Полилен 40-ЛИ-45)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266B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7,33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Е44-27-8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A70F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Сварка на плаву готовых плетей трубопровода диаметром до 900 мм</w:t>
            </w:r>
          </w:p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266B8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141,4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576,6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дизельным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18,9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М150703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Краны-трубоукладчики для труб диаметром 800-1000 мм, грузоподъемностью 35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205,89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М230103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Баржи 300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29,49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Баржи 600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58,84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Буксиры 110 (150)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58,84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Буксиры 221 (300)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29,49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М240905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Плавучие площадки сборно-разборные грузоподъемностью 37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58,84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266B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0,074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0,0068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оберточная ПЭКОМ толщиной 0,6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266B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8,14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6 мм - 6,3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0,0013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1/55-50-37/5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для антикоррозийной изоляции магистральных трубопроводов, нефтепроводов, газопроводов (типа Полилен 40-ЛИ-45)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266B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8,23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Е44-27-9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A70F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Сварка на плаву готовых плетей трубопровода диаметром до 1000 мм</w:t>
            </w:r>
          </w:p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266B8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151,91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637,76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дизельным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21,05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М150703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Краны-трубоукладчики для труб диаметром 800-1000 мм, грузоподъемностью 35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228,52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М230103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Баржи 300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32,59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Баржи 600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65,31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Буксиры 110 (150)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65,31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Буксиры 221 (300)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32,59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М240905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Плавучие площадки сборно-разборные грузоподъемностью 37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65,31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266B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0,0075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оберточная ПЭКОМ толщиной 0,6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266B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13,54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1/10-260-210-2/102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6 мм - 6,3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1/55-50-37/5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для антикоррозийной изоляции магистральных трубопроводов, нефтепроводов, газопроводов (типа Полилен 40-ЛИ-45)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266B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13,68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Е44-27-10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A70F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Сварка на плаву готовых плетей трубопровода диаметром до 1200 мм</w:t>
            </w:r>
          </w:p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266B8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170,8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747,44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дизельным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25,33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М150704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Краны-трубоукладчики для труб диаметром 1200 мм, грузоподъемностью 50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268,35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М230103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Баржи 300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38,28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Баржи 600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76,69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Буксиры 110 (150)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76,69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Буксиры 221 (300)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38,28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М240905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Плавучие площадки сборно-разборные грузоподъемностью 37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76,69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266B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оберточная ПЭКОМ толщиной 0,6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266B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18,85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6 мм - 6,3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1/55-50-37/5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для антикоррозийной изоляции магистральных трубопроводов, нефтепроводов, газопроводов (типа Полилен 40-ЛИ-45)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266B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16,37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Е44-27-11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A70F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Сварка на плаву готовых плетей трубопровода диаметром до 1400 мм</w:t>
            </w:r>
          </w:p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266B8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190,63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885,1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дизельным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29,5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М150705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Краны-трубоукладчики для труб диаметром 1400 мм, грузоподъемностью 63-90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318,66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М230103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Баржи 300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45,52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Баржи 600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91,05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Буксиры 110 (150)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91,05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Буксиры 221 (300)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45,52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М240905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Плавучие площадки сборно-разборные грузоподъемностью 37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91,05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266B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0,0104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оберточная ПЭКОМ толщиной 0,6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266B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16,2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6 мм - 6,3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0,035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AA70F8" w:rsidRPr="00C266B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1/55-50-37/5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C266B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для антикоррозийной изоляции магистральных трубопроводов, нефтепроводов, газопроводов (типа Полилен 40-ЛИ-45)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266B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C266B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19,05</w:t>
            </w:r>
          </w:p>
        </w:tc>
      </w:tr>
    </w:tbl>
    <w:p w:rsidR="00AA70F8" w:rsidRPr="00C266B8" w:rsidRDefault="00AA70F8" w:rsidP="00AA70F8">
      <w:pPr>
        <w:pStyle w:val="a5"/>
        <w:rPr>
          <w:rFonts w:ascii="Arial" w:hAnsi="Arial" w:cs="Arial"/>
          <w:b/>
          <w:sz w:val="2"/>
        </w:rPr>
      </w:pPr>
    </w:p>
    <w:p w:rsidR="00AA70F8" w:rsidRPr="00BA1F1B" w:rsidRDefault="00AA70F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A70F8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Pr="003845F9" w:rsidRDefault="00AA70F8" w:rsidP="00290560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11. Элементы деревянных конструкций</w:t>
            </w:r>
          </w:p>
        </w:tc>
      </w:tr>
      <w:tr w:rsidR="00AA70F8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AA70F8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Pr="003845F9" w:rsidRDefault="00AA70F8" w:rsidP="0029056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44-28. Установка элементов деревянных конструкций гидротехнических сооружений под водой</w:t>
            </w:r>
          </w:p>
        </w:tc>
      </w:tr>
      <w:tr w:rsidR="00AA70F8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A70F8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A70F8" w:rsidRPr="003845F9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Pr="003845F9" w:rsidRDefault="00AA70F8" w:rsidP="0029056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заготовка элементов конструкций;</w:t>
            </w:r>
          </w:p>
        </w:tc>
      </w:tr>
      <w:tr w:rsidR="00AA70F8" w:rsidRPr="003845F9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опускание под воду и установка элементов конструкций на место.</w:t>
            </w:r>
          </w:p>
        </w:tc>
      </w:tr>
      <w:tr w:rsidR="00AA70F8" w:rsidRPr="003845F9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A70F8" w:rsidRDefault="00AA70F8" w:rsidP="00AA70F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A70F8" w:rsidRPr="003845F9" w:rsidTr="0029056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A70F8" w:rsidRPr="003845F9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A70F8" w:rsidRPr="003845F9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A70F8" w:rsidRPr="003845F9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A70F8" w:rsidRPr="003845F9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A70F8" w:rsidRPr="003845F9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845F9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845F9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845F9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845F9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A70F8" w:rsidRPr="003845F9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845F9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Е44-28-1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845F9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Установка элементов деревянных конструкций гидротехнических сооружений под водой: схваток или раскосов из пластин</w:t>
            </w:r>
          </w:p>
          <w:p w:rsidR="00AA70F8" w:rsidRPr="003845F9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845F9">
              <w:rPr>
                <w:rFonts w:ascii="Arial" w:hAnsi="Arial" w:cs="Arial"/>
              </w:rPr>
              <w:t>(единица измерения - м</w:t>
            </w:r>
            <w:r w:rsidRPr="003845F9">
              <w:rPr>
                <w:rFonts w:ascii="Arial" w:hAnsi="Arial" w:cs="Arial"/>
                <w:vertAlign w:val="superscript"/>
              </w:rPr>
              <w:t>3</w:t>
            </w:r>
            <w:r w:rsidRPr="003845F9">
              <w:rPr>
                <w:rFonts w:ascii="Arial" w:hAnsi="Arial" w:cs="Arial"/>
              </w:rPr>
              <w:t xml:space="preserve"> древесины в конструкции)</w:t>
            </w:r>
          </w:p>
        </w:tc>
      </w:tr>
      <w:tr w:rsidR="00AA70F8" w:rsidRPr="003845F9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845F9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845F9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3845F9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845F9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845F9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845F9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845F9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A70F8" w:rsidRPr="003845F9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845F9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845F9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845F9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845F9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41,48</w:t>
            </w:r>
          </w:p>
        </w:tc>
      </w:tr>
      <w:tr w:rsidR="00AA70F8" w:rsidRPr="003845F9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845F9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845F9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845F9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845F9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129,66</w:t>
            </w:r>
          </w:p>
        </w:tc>
      </w:tr>
      <w:tr w:rsidR="00AA70F8" w:rsidRPr="003845F9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845F9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845F9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3845F9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845F9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845F9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Водолазные станции на самоходном боте мощностью 110 (150) кВт (л. с) с компрессором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845F9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845F9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20,64</w:t>
            </w:r>
          </w:p>
        </w:tc>
      </w:tr>
      <w:tr w:rsidR="00AA70F8" w:rsidRPr="003845F9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845F9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М240904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845F9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Плавучие площадки сборно-разборные грузоподъемностью 29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845F9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845F9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11,15</w:t>
            </w:r>
          </w:p>
        </w:tc>
      </w:tr>
      <w:tr w:rsidR="00AA70F8" w:rsidRPr="003845F9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845F9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845F9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A70F8" w:rsidRPr="003845F9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845F9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845F9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A70F8" w:rsidRPr="003845F9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845F9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845F9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A70F8" w:rsidRPr="003845F9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845F9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845F9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выработки пиломатериалов и заготовок (пластины), толщиной 20-24 см, 3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845F9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845F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845F9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1,05</w:t>
            </w:r>
          </w:p>
        </w:tc>
      </w:tr>
      <w:tr w:rsidR="00AA70F8" w:rsidRPr="003845F9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845F9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845F9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845F9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845F9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</w:t>
            </w:r>
          </w:p>
        </w:tc>
      </w:tr>
      <w:tr w:rsidR="00AA70F8" w:rsidRPr="003845F9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845F9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845F9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A70F8" w:rsidRPr="003845F9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845F9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845F9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A70F8" w:rsidRPr="003845F9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845F9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845F9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A70F8" w:rsidRPr="003845F9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845F9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П1/10-240-10-5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845F9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анкерные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845F9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845F9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AA70F8" w:rsidRPr="003845F9" w:rsidTr="0029056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845F9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Е44-28-2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A70F8" w:rsidRPr="003845F9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Установка элементов деревянных конструкций гидротехнических сооружений под водой: схваток или раскосов из бревен</w:t>
            </w:r>
          </w:p>
          <w:p w:rsidR="00AA70F8" w:rsidRPr="003845F9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845F9">
              <w:rPr>
                <w:rFonts w:ascii="Arial" w:hAnsi="Arial" w:cs="Arial"/>
              </w:rPr>
              <w:t>(единица измерения - м</w:t>
            </w:r>
            <w:r w:rsidRPr="003845F9">
              <w:rPr>
                <w:rFonts w:ascii="Arial" w:hAnsi="Arial" w:cs="Arial"/>
                <w:vertAlign w:val="superscript"/>
              </w:rPr>
              <w:t>3</w:t>
            </w:r>
            <w:r w:rsidRPr="003845F9">
              <w:rPr>
                <w:rFonts w:ascii="Arial" w:hAnsi="Arial" w:cs="Arial"/>
              </w:rPr>
              <w:t xml:space="preserve"> древесины в конструкции)</w:t>
            </w:r>
          </w:p>
        </w:tc>
      </w:tr>
      <w:tr w:rsidR="00AA70F8" w:rsidRPr="003845F9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845F9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845F9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3845F9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845F9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845F9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845F9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845F9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A70F8" w:rsidRPr="003845F9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845F9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845F9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845F9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845F9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20,47</w:t>
            </w:r>
          </w:p>
        </w:tc>
      </w:tr>
      <w:tr w:rsidR="00AA70F8" w:rsidRPr="003845F9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845F9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845F9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845F9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845F9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64,77</w:t>
            </w:r>
          </w:p>
        </w:tc>
      </w:tr>
      <w:tr w:rsidR="00AA70F8" w:rsidRPr="003845F9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845F9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845F9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3845F9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845F9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845F9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Водолазные станции на самоходном боте мощностью 110 (150) кВт (л. с) с компрессором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845F9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845F9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10,31</w:t>
            </w:r>
          </w:p>
        </w:tc>
      </w:tr>
      <w:tr w:rsidR="00AA70F8" w:rsidRPr="003845F9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845F9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М240904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845F9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Плавучие площадки сборно-разборные грузоподъемностью 29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845F9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845F9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5,58</w:t>
            </w:r>
          </w:p>
        </w:tc>
      </w:tr>
      <w:tr w:rsidR="00AA70F8" w:rsidRPr="003845F9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845F9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845F9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A70F8" w:rsidRPr="003845F9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845F9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845F9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A70F8" w:rsidRPr="003845F9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845F9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845F9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A70F8" w:rsidRPr="003845F9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845F9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845F9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845F9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845F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845F9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1,05</w:t>
            </w:r>
          </w:p>
        </w:tc>
      </w:tr>
      <w:tr w:rsidR="00AA70F8" w:rsidRPr="003845F9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845F9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845F9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845F9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845F9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</w:t>
            </w:r>
          </w:p>
        </w:tc>
      </w:tr>
      <w:tr w:rsidR="00AA70F8" w:rsidRPr="003845F9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845F9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845F9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A70F8" w:rsidRPr="003845F9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845F9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845F9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A70F8" w:rsidRPr="003845F9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845F9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845F9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A70F8" w:rsidRPr="003845F9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845F9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П1/10-240-10-5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845F9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анкерные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845F9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845F9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AA70F8" w:rsidRPr="003845F9" w:rsidTr="0029056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845F9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Е44-28-3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A70F8" w:rsidRPr="003845F9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Установка элементов деревянных конструкций гидротехнических сооружений под водой: насадок из бревен</w:t>
            </w:r>
          </w:p>
          <w:p w:rsidR="00AA70F8" w:rsidRPr="003845F9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845F9">
              <w:rPr>
                <w:rFonts w:ascii="Arial" w:hAnsi="Arial" w:cs="Arial"/>
              </w:rPr>
              <w:t>(единица измерения - м</w:t>
            </w:r>
            <w:r w:rsidRPr="003845F9">
              <w:rPr>
                <w:rFonts w:ascii="Arial" w:hAnsi="Arial" w:cs="Arial"/>
                <w:vertAlign w:val="superscript"/>
              </w:rPr>
              <w:t>3</w:t>
            </w:r>
            <w:r w:rsidRPr="003845F9">
              <w:rPr>
                <w:rFonts w:ascii="Arial" w:hAnsi="Arial" w:cs="Arial"/>
              </w:rPr>
              <w:t xml:space="preserve"> древесины в конструкции)</w:t>
            </w:r>
          </w:p>
        </w:tc>
      </w:tr>
      <w:tr w:rsidR="00AA70F8" w:rsidRPr="003845F9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845F9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845F9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3845F9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845F9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845F9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845F9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845F9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A70F8" w:rsidRPr="003845F9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845F9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845F9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845F9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845F9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32,09</w:t>
            </w:r>
          </w:p>
        </w:tc>
      </w:tr>
      <w:tr w:rsidR="00AA70F8" w:rsidRPr="003845F9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845F9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845F9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845F9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845F9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75,58</w:t>
            </w:r>
          </w:p>
        </w:tc>
      </w:tr>
      <w:tr w:rsidR="00AA70F8" w:rsidRPr="003845F9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845F9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845F9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3845F9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845F9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845F9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Водолазные станции на самоходном боте мощностью 110 (150) кВт (л. с) с компрессором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845F9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845F9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12,23</w:t>
            </w:r>
          </w:p>
        </w:tc>
      </w:tr>
      <w:tr w:rsidR="00AA70F8" w:rsidRPr="003845F9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845F9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М240904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845F9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Плавучие площадки сборно-разборные грузоподъемностью 29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845F9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845F9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11,77</w:t>
            </w:r>
          </w:p>
        </w:tc>
      </w:tr>
      <w:tr w:rsidR="00AA70F8" w:rsidRPr="003845F9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845F9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845F9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A70F8" w:rsidRPr="003845F9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845F9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845F9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A70F8" w:rsidRPr="003845F9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845F9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845F9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A70F8" w:rsidRPr="003845F9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845F9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845F9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845F9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845F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845F9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1,05</w:t>
            </w:r>
          </w:p>
        </w:tc>
      </w:tr>
      <w:tr w:rsidR="00AA70F8" w:rsidRPr="003845F9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845F9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845F9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845F9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845F9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0,078</w:t>
            </w:r>
          </w:p>
        </w:tc>
      </w:tr>
      <w:tr w:rsidR="00AA70F8" w:rsidRPr="003845F9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845F9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845F9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A70F8" w:rsidRPr="003845F9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845F9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845F9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A70F8" w:rsidRPr="003845F9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845F9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845F9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A70F8" w:rsidRPr="003845F9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845F9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П1/10-240-10-5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3845F9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анкерные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845F9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3845F9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</w:tbl>
    <w:p w:rsidR="00AA70F8" w:rsidRPr="003845F9" w:rsidRDefault="00AA70F8" w:rsidP="00AA70F8">
      <w:pPr>
        <w:pStyle w:val="a5"/>
        <w:rPr>
          <w:rFonts w:ascii="Arial" w:hAnsi="Arial" w:cs="Arial"/>
          <w:b/>
          <w:sz w:val="2"/>
        </w:rPr>
      </w:pPr>
    </w:p>
    <w:p w:rsidR="00AA70F8" w:rsidRPr="00BA1F1B" w:rsidRDefault="00AA70F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A70F8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Pr="00B1154C" w:rsidRDefault="00AA70F8" w:rsidP="00290560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12. Крепление подводной части откосов</w:t>
            </w:r>
          </w:p>
        </w:tc>
      </w:tr>
      <w:tr w:rsidR="00AA70F8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AA70F8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Pr="00B1154C" w:rsidRDefault="00AA70F8" w:rsidP="0029056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44-29. Крепление подводной части откосов плитами с открытыми швами на подготовленные постели</w:t>
            </w:r>
          </w:p>
        </w:tc>
      </w:tr>
      <w:tr w:rsidR="00AA70F8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A70F8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A70F8" w:rsidRPr="00B1154C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Pr="00B1154C" w:rsidRDefault="00AA70F8" w:rsidP="0029056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погрузка плит на плавсредства;</w:t>
            </w:r>
          </w:p>
        </w:tc>
      </w:tr>
      <w:tr w:rsidR="00AA70F8" w:rsidRPr="00B1154C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буксировка плавсредств с плитами к месту работ и возвращение обратно;</w:t>
            </w:r>
          </w:p>
        </w:tc>
      </w:tr>
      <w:tr w:rsidR="00AA70F8" w:rsidRPr="00B1154C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укладка плит на откос плавкраном с помощью водолазов.</w:t>
            </w:r>
          </w:p>
        </w:tc>
      </w:tr>
      <w:tr w:rsidR="00AA70F8" w:rsidRPr="00B1154C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A70F8" w:rsidRDefault="00AA70F8" w:rsidP="00AA70F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A70F8" w:rsidRPr="00B1154C" w:rsidTr="0029056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A70F8" w:rsidRPr="00B1154C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A70F8" w:rsidRPr="00B1154C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A70F8" w:rsidRPr="00B1154C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A70F8" w:rsidRPr="00B1154C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A70F8" w:rsidRPr="00B1154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B1154C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B1154C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B1154C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B1154C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A70F8" w:rsidRPr="00B1154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B1154C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Е44-29-1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B1154C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Крепление подводной части откосов плитами с открытыми швами на подготовленные постели массой до 2,3 т</w:t>
            </w:r>
          </w:p>
          <w:p w:rsidR="00AA70F8" w:rsidRPr="00B1154C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1154C">
              <w:rPr>
                <w:rFonts w:ascii="Arial" w:hAnsi="Arial" w:cs="Arial"/>
              </w:rPr>
              <w:t>(единица измерения - 100 м</w:t>
            </w:r>
            <w:r w:rsidRPr="00B1154C">
              <w:rPr>
                <w:rFonts w:ascii="Arial" w:hAnsi="Arial" w:cs="Arial"/>
                <w:vertAlign w:val="superscript"/>
              </w:rPr>
              <w:t>3</w:t>
            </w:r>
            <w:r w:rsidRPr="00B1154C">
              <w:rPr>
                <w:rFonts w:ascii="Arial" w:hAnsi="Arial" w:cs="Arial"/>
              </w:rPr>
              <w:t xml:space="preserve"> сборных конструкций)</w:t>
            </w:r>
          </w:p>
        </w:tc>
      </w:tr>
      <w:tr w:rsidR="00AA70F8" w:rsidRPr="00B1154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B1154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B1154C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B1154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B1154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B1154C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B1154C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B1154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AA70F8" w:rsidRPr="00B1154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B1154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B1154C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B1154C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B1154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86,29</w:t>
            </w:r>
          </w:p>
        </w:tc>
      </w:tr>
      <w:tr w:rsidR="00AA70F8" w:rsidRPr="00B1154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B1154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B1154C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B1154C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B1154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642,24</w:t>
            </w:r>
          </w:p>
        </w:tc>
      </w:tr>
      <w:tr w:rsidR="00AA70F8" w:rsidRPr="00B1154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B1154C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B1154C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B1154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B1154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B1154C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Баржи 100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B1154C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B1154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67,13</w:t>
            </w:r>
          </w:p>
        </w:tc>
      </w:tr>
      <w:tr w:rsidR="00AA70F8" w:rsidRPr="00B1154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B1154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B1154C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Буксиры 110 (150)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B1154C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B1154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2,46</w:t>
            </w:r>
          </w:p>
        </w:tc>
      </w:tr>
      <w:tr w:rsidR="00AA70F8" w:rsidRPr="00B1154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B1154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М230701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B1154C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плавучие несамоходные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B1154C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B1154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64,67</w:t>
            </w:r>
          </w:p>
        </w:tc>
      </w:tr>
      <w:tr w:rsidR="00AA70F8" w:rsidRPr="00B1154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B1154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B1154C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Водолазные станции на самоходном боте мощностью 110 (150) кВт (л. с) с компрессором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B1154C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B1154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37,23</w:t>
            </w:r>
          </w:p>
        </w:tc>
      </w:tr>
      <w:tr w:rsidR="00AA70F8" w:rsidRPr="00B1154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B1154C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B1154C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A70F8" w:rsidRPr="00B1154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B1154C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B1154C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A70F8" w:rsidRPr="00B1154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B1154C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B1154C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A70F8" w:rsidRPr="00B1154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B1154C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B1154C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A70F8" w:rsidRPr="00B1154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B1154C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B1154C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железобетонные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B1154C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1154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B1154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AA70F8" w:rsidRPr="00B1154C" w:rsidTr="0029056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B1154C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Е44-29-2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A70F8" w:rsidRPr="00B1154C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Крепление подводной части откосов плитами с открытыми швами на подготовленные постели массой до 2,8 т</w:t>
            </w:r>
          </w:p>
          <w:p w:rsidR="00AA70F8" w:rsidRPr="00B1154C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1154C">
              <w:rPr>
                <w:rFonts w:ascii="Arial" w:hAnsi="Arial" w:cs="Arial"/>
              </w:rPr>
              <w:t>(единица измерения - 100 м</w:t>
            </w:r>
            <w:r w:rsidRPr="00B1154C">
              <w:rPr>
                <w:rFonts w:ascii="Arial" w:hAnsi="Arial" w:cs="Arial"/>
                <w:vertAlign w:val="superscript"/>
              </w:rPr>
              <w:t>3</w:t>
            </w:r>
            <w:r w:rsidRPr="00B1154C">
              <w:rPr>
                <w:rFonts w:ascii="Arial" w:hAnsi="Arial" w:cs="Arial"/>
              </w:rPr>
              <w:t xml:space="preserve"> сборных конструкций)</w:t>
            </w:r>
          </w:p>
        </w:tc>
      </w:tr>
      <w:tr w:rsidR="00AA70F8" w:rsidRPr="00B1154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B1154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B1154C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B1154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B1154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B1154C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B1154C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B1154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AA70F8" w:rsidRPr="00B1154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B1154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B1154C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B1154C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B1154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69,03</w:t>
            </w:r>
          </w:p>
        </w:tc>
      </w:tr>
      <w:tr w:rsidR="00AA70F8" w:rsidRPr="00B1154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B1154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B1154C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B1154C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B1154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515,57</w:t>
            </w:r>
          </w:p>
        </w:tc>
      </w:tr>
      <w:tr w:rsidR="00AA70F8" w:rsidRPr="00B1154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B1154C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B1154C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B1154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B1154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B1154C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Баржи 100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B1154C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B1154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54,19</w:t>
            </w:r>
          </w:p>
        </w:tc>
      </w:tr>
      <w:tr w:rsidR="00AA70F8" w:rsidRPr="00B1154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B1154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B1154C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Буксиры 110 (150)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B1154C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B1154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2,46</w:t>
            </w:r>
          </w:p>
        </w:tc>
      </w:tr>
      <w:tr w:rsidR="00AA70F8" w:rsidRPr="00B1154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B1154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М230701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B1154C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плавучие несамоходные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B1154C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B1154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51,72</w:t>
            </w:r>
          </w:p>
        </w:tc>
      </w:tr>
      <w:tr w:rsidR="00AA70F8" w:rsidRPr="00B1154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B1154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B1154C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Водолазные станции на самоходном боте мощностью 110 (150) кВт (л. с) с компрессором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B1154C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B1154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29,78</w:t>
            </w:r>
          </w:p>
        </w:tc>
      </w:tr>
      <w:tr w:rsidR="00AA70F8" w:rsidRPr="00B1154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B1154C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B1154C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A70F8" w:rsidRPr="00B1154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B1154C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B1154C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A70F8" w:rsidRPr="00B1154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B1154C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B1154C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A70F8" w:rsidRPr="00B1154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B1154C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B1154C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A70F8" w:rsidRPr="00B1154C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B1154C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B1154C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железобетонные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B1154C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1154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B1154C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</w:tbl>
    <w:p w:rsidR="00AA70F8" w:rsidRPr="00B1154C" w:rsidRDefault="00AA70F8" w:rsidP="00AA70F8">
      <w:pPr>
        <w:pStyle w:val="a5"/>
        <w:rPr>
          <w:rFonts w:ascii="Arial" w:hAnsi="Arial" w:cs="Arial"/>
          <w:b/>
          <w:sz w:val="2"/>
        </w:rPr>
      </w:pPr>
    </w:p>
    <w:p w:rsidR="00AA70F8" w:rsidRPr="00BA1F1B" w:rsidRDefault="00AA70F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A70F8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Pr="009B6238" w:rsidRDefault="00AA70F8" w:rsidP="00290560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18. Прочие работы</w:t>
            </w:r>
          </w:p>
        </w:tc>
      </w:tr>
      <w:tr w:rsidR="00AA70F8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AA70F8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Pr="009B6238" w:rsidRDefault="00AA70F8" w:rsidP="0029056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44-40. Бурение отверстий в железобетонных конструкциях под водой водолазами с помощью пневматических перфораторов</w:t>
            </w:r>
          </w:p>
        </w:tc>
      </w:tr>
      <w:tr w:rsidR="00AA70F8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A70F8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A70F8" w:rsidRPr="009B6238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Pr="009B6238" w:rsidRDefault="00AA70F8" w:rsidP="0029056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подготовка участка работ, разметка мест бурения (нормы 1-6);</w:t>
            </w:r>
          </w:p>
        </w:tc>
      </w:tr>
      <w:tr w:rsidR="00AA70F8" w:rsidRPr="009B6238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бурение отверстий.</w:t>
            </w:r>
          </w:p>
        </w:tc>
      </w:tr>
      <w:tr w:rsidR="00AA70F8" w:rsidRPr="009B6238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A70F8" w:rsidRDefault="00AA70F8" w:rsidP="00AA70F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A70F8" w:rsidRPr="009B6238" w:rsidTr="0029056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A70F8" w:rsidRPr="009B6238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A70F8" w:rsidRPr="009B6238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A70F8" w:rsidRPr="009B6238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A70F8" w:rsidRPr="009B6238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A70F8" w:rsidRPr="009B623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B6238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B6238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B6238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B6238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A70F8" w:rsidRPr="009B623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B623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Е44-40-1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Бурение отверстий глубиной 400 мм в железобетонных конструкциях под водой водолазами с помощью пневматических перфораторов, диаметр отверстия 10 мм</w:t>
            </w:r>
          </w:p>
          <w:p w:rsidR="00AA70F8" w:rsidRPr="009B623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B6238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AA70F8" w:rsidRPr="009B623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B623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B623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9B623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B623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B623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B623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B623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75,36</w:t>
            </w:r>
          </w:p>
        </w:tc>
      </w:tr>
      <w:tr w:rsidR="00AA70F8" w:rsidRPr="009B623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B623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B623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9B623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B623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B623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Водолазные станции на самоходном боте мощностью 110 (150) кВт (л. с) с компрессором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B623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B623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12,56</w:t>
            </w:r>
          </w:p>
        </w:tc>
      </w:tr>
      <w:tr w:rsidR="00AA70F8" w:rsidRPr="009B623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B623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B623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пневматические при работе от передвижных компрессоров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B623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B623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11,24</w:t>
            </w:r>
          </w:p>
        </w:tc>
      </w:tr>
      <w:tr w:rsidR="00AA70F8" w:rsidRPr="009B6238" w:rsidTr="0029056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B623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Е44-40-2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A70F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Бурение отверстий глубиной 400 мм в железобетонных конструкциях под водой водолазами с помощью пневматических перфораторов, диаметр отверстия 15 мм</w:t>
            </w:r>
          </w:p>
          <w:p w:rsidR="00AA70F8" w:rsidRPr="009B623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B6238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AA70F8" w:rsidRPr="009B623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B623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B623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9B623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B623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B623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B623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B623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89,94</w:t>
            </w:r>
          </w:p>
        </w:tc>
      </w:tr>
      <w:tr w:rsidR="00AA70F8" w:rsidRPr="009B623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B623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B623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9B623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B623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B623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Водолазные станции на самоходном боте мощностью 110 (150) кВт (л. с) с компрессором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B623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B623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14,99</w:t>
            </w:r>
          </w:p>
        </w:tc>
      </w:tr>
      <w:tr w:rsidR="00AA70F8" w:rsidRPr="009B623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B623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B623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пневматические при работе от передвижных компрессоров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B623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B623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13,45</w:t>
            </w:r>
          </w:p>
        </w:tc>
      </w:tr>
      <w:tr w:rsidR="00AA70F8" w:rsidRPr="009B6238" w:rsidTr="0029056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B623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Е44-40-3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A70F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Бурение отверстий глубиной 400 мм в железобетонных конструкциях под водой водолазами с помощью пневматических перфораторов, диаметр отверстия 20 мм</w:t>
            </w:r>
          </w:p>
          <w:p w:rsidR="00AA70F8" w:rsidRPr="009B623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B6238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AA70F8" w:rsidRPr="009B623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B623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B623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9B623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B623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B623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B623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B623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103,8</w:t>
            </w:r>
          </w:p>
        </w:tc>
      </w:tr>
      <w:tr w:rsidR="00AA70F8" w:rsidRPr="009B623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B623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B623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9B623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B623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B623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Водолазные станции на самоходном боте мощностью 110 (150) кВт (л. с) с компрессором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B623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B623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17,3</w:t>
            </w:r>
          </w:p>
        </w:tc>
      </w:tr>
      <w:tr w:rsidR="00AA70F8" w:rsidRPr="009B623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B623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B623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пневматические при работе от передвижных компрессоров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B623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B623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15,54</w:t>
            </w:r>
          </w:p>
        </w:tc>
      </w:tr>
      <w:tr w:rsidR="00AA70F8" w:rsidRPr="009B6238" w:rsidTr="0029056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B623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Е44-40-4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A70F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Бурение отверстий глубиной 400 мм в железобетонных конструкциях под водой водолазами с помощью пневматических перфораторов, диаметр отверстия 25 мм</w:t>
            </w:r>
          </w:p>
          <w:p w:rsidR="00AA70F8" w:rsidRPr="009B623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B6238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AA70F8" w:rsidRPr="009B623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B623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B623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9B623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B623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B623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B623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B623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125,64</w:t>
            </w:r>
          </w:p>
        </w:tc>
      </w:tr>
      <w:tr w:rsidR="00AA70F8" w:rsidRPr="009B623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B623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B623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9B623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B623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B623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Водолазные станции на самоходном боте мощностью 110 (150) кВт (л. с) с компрессором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B623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B623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20,94</w:t>
            </w:r>
          </w:p>
        </w:tc>
      </w:tr>
      <w:tr w:rsidR="00AA70F8" w:rsidRPr="009B623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B623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B623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пневматические при работе от передвижных компрессоров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B623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B623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18,74</w:t>
            </w:r>
          </w:p>
        </w:tc>
      </w:tr>
      <w:tr w:rsidR="00AA70F8" w:rsidRPr="009B6238" w:rsidTr="0029056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B623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Е44-40-5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A70F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Бурение отверстий глубиной 400 мм в железобетонных конструкциях под водой водолазами с помощью пневматических перфораторов, диаметр отверстия 30 мм</w:t>
            </w:r>
          </w:p>
          <w:p w:rsidR="00AA70F8" w:rsidRPr="009B623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B6238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AA70F8" w:rsidRPr="009B623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B623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B623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9B623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B623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B623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B623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B623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149,46</w:t>
            </w:r>
          </w:p>
        </w:tc>
      </w:tr>
      <w:tr w:rsidR="00AA70F8" w:rsidRPr="009B623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B623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B623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9B623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B623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B623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Водолазные станции на самоходном боте мощностью 110 (150) кВт (л. с) с компрессором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B623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B623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24,91</w:t>
            </w:r>
          </w:p>
        </w:tc>
      </w:tr>
      <w:tr w:rsidR="00AA70F8" w:rsidRPr="009B623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B623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B623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пневматические при работе от передвижных компрессоров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B623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B623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22,27</w:t>
            </w:r>
          </w:p>
        </w:tc>
      </w:tr>
      <w:tr w:rsidR="00AA70F8" w:rsidRPr="009B6238" w:rsidTr="0029056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B623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Е44-40-6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A70F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Бурение отверстий глубиной 400 мм в железобетонных конструкциях под водой водолазами с помощью пневматических перфораторов, диаметр отверстия 35 мм</w:t>
            </w:r>
          </w:p>
          <w:p w:rsidR="00AA70F8" w:rsidRPr="009B623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B6238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AA70F8" w:rsidRPr="009B623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B623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B623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9B623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B623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B623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B623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B623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179,88</w:t>
            </w:r>
          </w:p>
        </w:tc>
      </w:tr>
      <w:tr w:rsidR="00AA70F8" w:rsidRPr="009B623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B623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B623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9B623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B623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B623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Водолазные станции на самоходном боте мощностью 110 (150) кВт (л. с) с компрессором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B623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B623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29,98</w:t>
            </w:r>
          </w:p>
        </w:tc>
      </w:tr>
      <w:tr w:rsidR="00AA70F8" w:rsidRPr="009B623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B623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B623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пневматические при работе от передвижных компрессоров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B623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B623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26,9</w:t>
            </w:r>
          </w:p>
        </w:tc>
      </w:tr>
      <w:tr w:rsidR="00AA70F8" w:rsidRPr="009B6238" w:rsidTr="0029056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B623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Е44-40-7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A70F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 каждые 10 мм изменения глубины бурения добавлять или исключать к норме Е44-40-1</w:t>
            </w:r>
          </w:p>
          <w:p w:rsidR="00AA70F8" w:rsidRPr="009B623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B6238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AA70F8" w:rsidRPr="009B623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B623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B623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9B623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B623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B623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B623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B623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1,68</w:t>
            </w:r>
          </w:p>
        </w:tc>
      </w:tr>
      <w:tr w:rsidR="00AA70F8" w:rsidRPr="009B623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B623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B623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9B623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B623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B623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Водолазные станции на самоходном боте мощностью 110 (150) кВт (л. с) с компрессором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B623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B623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AA70F8" w:rsidRPr="009B623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B623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B623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пневматические при работе от передвижных компрессоров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B623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B623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AA70F8" w:rsidRPr="009B6238" w:rsidTr="0029056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B623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Е44-40-8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A70F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 каждые 10 мм изменения глубины бурения добавлять или исключать к норме Е44-40-2</w:t>
            </w:r>
          </w:p>
          <w:p w:rsidR="00AA70F8" w:rsidRPr="009B623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B6238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AA70F8" w:rsidRPr="009B623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B623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B623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9B623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B623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B623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B623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B623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2,04</w:t>
            </w:r>
          </w:p>
        </w:tc>
      </w:tr>
      <w:tr w:rsidR="00AA70F8" w:rsidRPr="009B623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B623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B623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9B623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B623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B623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Водолазные станции на самоходном боте мощностью 110 (150) кВт (л. с) с компрессором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B623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B623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AA70F8" w:rsidRPr="009B623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B623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B623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пневматические при работе от передвижных компрессоров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B623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B623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AA70F8" w:rsidRPr="009B6238" w:rsidTr="0029056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B623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Е44-40-9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A70F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 каждые 10 мм изменения глубины бурения добавлять или исключать к норме Е44-40-3</w:t>
            </w:r>
          </w:p>
          <w:p w:rsidR="00AA70F8" w:rsidRPr="009B623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B6238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AA70F8" w:rsidRPr="009B623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B623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B623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9B623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B623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B623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B623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B623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2,34</w:t>
            </w:r>
          </w:p>
        </w:tc>
      </w:tr>
      <w:tr w:rsidR="00AA70F8" w:rsidRPr="009B623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B623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B623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9B623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B623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B623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Водолазные станции на самоходном боте мощностью 110 (150) кВт (л. с) с компрессором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B623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B623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AA70F8" w:rsidRPr="009B623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B623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B623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пневматические при работе от передвижных компрессоров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B623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B623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AA70F8" w:rsidRPr="009B6238" w:rsidTr="0029056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B623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Е44-40-10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A70F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 каждые 10 мм изменения глубины бурения добавлять или исключать к норме Е44-40-4</w:t>
            </w:r>
          </w:p>
          <w:p w:rsidR="00AA70F8" w:rsidRPr="009B623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B6238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AA70F8" w:rsidRPr="009B623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B623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B623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9B623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B623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B623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B623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B623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2,82</w:t>
            </w:r>
          </w:p>
        </w:tc>
      </w:tr>
      <w:tr w:rsidR="00AA70F8" w:rsidRPr="009B623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B623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B623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9B623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B623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B623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Водолазные станции на самоходном боте мощностью 110 (150) кВт (л. с) с компрессором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B623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B623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AA70F8" w:rsidRPr="009B623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B623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B623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пневматические при работе от передвижных компрессоров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B623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B623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AA70F8" w:rsidRPr="009B6238" w:rsidTr="0029056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B623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Е44-40-11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A70F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 каждые 10 мм изменения глубины бурения добавлять или исключать к норме Е44-40-5</w:t>
            </w:r>
          </w:p>
          <w:p w:rsidR="00AA70F8" w:rsidRPr="009B623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B6238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AA70F8" w:rsidRPr="009B623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B623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B623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9B623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B623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B623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B623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B623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3,36</w:t>
            </w:r>
          </w:p>
        </w:tc>
      </w:tr>
      <w:tr w:rsidR="00AA70F8" w:rsidRPr="009B623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B623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B623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9B623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B623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B623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Водолазные станции на самоходном боте мощностью 110 (150) кВт (л. с) с компрессором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B623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B623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AA70F8" w:rsidRPr="009B623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B623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B623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пневматические при работе от передвижных компрессоров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B623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B623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AA70F8" w:rsidRPr="009B6238" w:rsidTr="0029056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B623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Е44-40-12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A70F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 каждые 10 мм изменения глубины бурения добавлять или исключать к норме Е44-40-6</w:t>
            </w:r>
          </w:p>
          <w:p w:rsidR="00AA70F8" w:rsidRPr="009B623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B6238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AA70F8" w:rsidRPr="009B623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B623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B623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9B623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B623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B623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B623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B623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4,02</w:t>
            </w:r>
          </w:p>
        </w:tc>
      </w:tr>
      <w:tr w:rsidR="00AA70F8" w:rsidRPr="009B623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B623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B623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9B623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B623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B623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Водолазные станции на самоходном боте мощностью 110 (150) кВт (л. с) с компрессором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B623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B623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</w:t>
            </w:r>
          </w:p>
        </w:tc>
      </w:tr>
      <w:tr w:rsidR="00AA70F8" w:rsidRPr="009B6238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B623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B6238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пневматические при работе от передвижных компрессоров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B6238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B6238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</w:t>
            </w:r>
          </w:p>
        </w:tc>
      </w:tr>
    </w:tbl>
    <w:p w:rsidR="00AA70F8" w:rsidRPr="009B6238" w:rsidRDefault="00AA70F8" w:rsidP="00AA70F8">
      <w:pPr>
        <w:pStyle w:val="a5"/>
        <w:rPr>
          <w:rFonts w:ascii="Arial" w:hAnsi="Arial" w:cs="Arial"/>
          <w:b/>
          <w:sz w:val="2"/>
        </w:rPr>
      </w:pPr>
    </w:p>
    <w:p w:rsidR="00AA70F8" w:rsidRPr="00BA1F1B" w:rsidRDefault="00AA70F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A70F8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Pr="001556DA" w:rsidRDefault="00AA70F8" w:rsidP="0029056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44-41. Установка анкеров в готовые отверстия в железобетонном основании под водой водолазами</w:t>
            </w:r>
          </w:p>
        </w:tc>
      </w:tr>
      <w:tr w:rsidR="00AA70F8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A70F8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A70F8" w:rsidRPr="001556DA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Pr="001556DA" w:rsidRDefault="00AA70F8" w:rsidP="0029056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подача водолазу анкеров;</w:t>
            </w:r>
          </w:p>
        </w:tc>
      </w:tr>
      <w:tr w:rsidR="00AA70F8" w:rsidRPr="001556DA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анкеров.</w:t>
            </w:r>
          </w:p>
        </w:tc>
      </w:tr>
      <w:tr w:rsidR="00AA70F8" w:rsidRPr="001556DA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A70F8" w:rsidRDefault="00AA70F8" w:rsidP="00AA70F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A70F8" w:rsidRPr="001556DA" w:rsidTr="0029056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A70F8" w:rsidRPr="001556DA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A70F8" w:rsidRPr="001556DA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A70F8" w:rsidRPr="001556DA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A70F8" w:rsidRPr="001556DA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A70F8" w:rsidRPr="001556DA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1556DA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1556DA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1556DA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1556DA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A70F8" w:rsidRPr="001556DA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1556DA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Е44-41-1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анкеров в готовые отверстия в железобетонном основании под водой водолазами</w:t>
            </w:r>
          </w:p>
          <w:p w:rsidR="00AA70F8" w:rsidRPr="001556DA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556DA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AA70F8" w:rsidRPr="001556DA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1556DA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1556DA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1556DA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1556DA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1556DA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1556DA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1556DA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29,76</w:t>
            </w:r>
          </w:p>
        </w:tc>
      </w:tr>
      <w:tr w:rsidR="00AA70F8" w:rsidRPr="001556DA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1556DA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1556DA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1556DA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1556DA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1556DA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Водолазные станции на самоходном боте мощностью 110 (150) кВт (л. с) с компрессором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1556DA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1556DA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4,96</w:t>
            </w:r>
          </w:p>
        </w:tc>
      </w:tr>
      <w:tr w:rsidR="00AA70F8" w:rsidRPr="001556DA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1556DA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1556DA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A70F8" w:rsidRPr="001556DA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1556DA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1556DA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A70F8" w:rsidRPr="001556DA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1556DA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1556DA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A70F8" w:rsidRPr="001556DA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1556DA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1556DA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A70F8" w:rsidRPr="001556DA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1556DA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1556DA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Анкеры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1556DA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1556DA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</w:tbl>
    <w:p w:rsidR="00AA70F8" w:rsidRPr="001556DA" w:rsidRDefault="00AA70F8" w:rsidP="00AA70F8">
      <w:pPr>
        <w:pStyle w:val="a5"/>
        <w:rPr>
          <w:rFonts w:ascii="Arial" w:hAnsi="Arial" w:cs="Arial"/>
          <w:b/>
          <w:sz w:val="2"/>
        </w:rPr>
      </w:pPr>
    </w:p>
    <w:p w:rsidR="00AA70F8" w:rsidRPr="00BA1F1B" w:rsidRDefault="00AA70F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A70F8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Pr="00082255" w:rsidRDefault="00AA70F8" w:rsidP="0029056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44-42. Подводная конопатка швов примыкания водолазами</w:t>
            </w:r>
          </w:p>
        </w:tc>
      </w:tr>
      <w:tr w:rsidR="00AA70F8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A70F8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A70F8" w:rsidRPr="00082255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Pr="00082255" w:rsidRDefault="00AA70F8" w:rsidP="0029056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подача водолазу материалов для конопатки швов (норма 1);</w:t>
            </w:r>
          </w:p>
        </w:tc>
      </w:tr>
      <w:tr w:rsidR="00AA70F8" w:rsidRPr="00082255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конопатка швов.</w:t>
            </w:r>
          </w:p>
        </w:tc>
      </w:tr>
      <w:tr w:rsidR="00AA70F8" w:rsidRPr="00082255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A70F8" w:rsidRDefault="00AA70F8" w:rsidP="00AA70F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A70F8" w:rsidRPr="00082255" w:rsidTr="0029056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A70F8" w:rsidRPr="00082255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A70F8" w:rsidRPr="00082255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A70F8" w:rsidRPr="00082255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A70F8" w:rsidRPr="00082255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A70F8" w:rsidRPr="00082255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82255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82255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82255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82255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A70F8" w:rsidRPr="00082255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82255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Е44-42-1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Подводная конопатка швов примыкания шириной до 5 см</w:t>
            </w:r>
          </w:p>
          <w:p w:rsidR="00AA70F8" w:rsidRPr="00082255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82255">
              <w:rPr>
                <w:rFonts w:ascii="Arial" w:hAnsi="Arial" w:cs="Arial"/>
              </w:rPr>
              <w:t>(единица измерения - 10 м)</w:t>
            </w:r>
          </w:p>
        </w:tc>
      </w:tr>
      <w:tr w:rsidR="00AA70F8" w:rsidRPr="00082255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82255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82255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082255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82255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82255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82255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82255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35,46</w:t>
            </w:r>
          </w:p>
        </w:tc>
      </w:tr>
      <w:tr w:rsidR="00AA70F8" w:rsidRPr="00082255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82255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82255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082255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82255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82255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Водолазные станции на самоходном боте мощностью 110 (150) кВт (л. с) с компрессором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82255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82255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5,91</w:t>
            </w:r>
          </w:p>
        </w:tc>
      </w:tr>
      <w:tr w:rsidR="00AA70F8" w:rsidRPr="00082255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82255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82255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A70F8" w:rsidRPr="00082255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82255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82255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A70F8" w:rsidRPr="00082255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82255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82255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A70F8" w:rsidRPr="00082255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82255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82255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Пакля пропитанная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82255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82255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AA70F8" w:rsidRPr="00082255" w:rsidTr="0029056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82255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Е44-42-2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A70F8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 каждые 0,5 см изменения ширины шва добавлять или исключать к норме Е44-42-1</w:t>
            </w:r>
          </w:p>
          <w:p w:rsidR="00AA70F8" w:rsidRPr="00082255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82255">
              <w:rPr>
                <w:rFonts w:ascii="Arial" w:hAnsi="Arial" w:cs="Arial"/>
              </w:rPr>
              <w:t>(единица измерения - 10 м)</w:t>
            </w:r>
          </w:p>
        </w:tc>
      </w:tr>
      <w:tr w:rsidR="00AA70F8" w:rsidRPr="00082255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82255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82255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082255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82255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82255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82255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82255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3,36</w:t>
            </w:r>
          </w:p>
        </w:tc>
      </w:tr>
      <w:tr w:rsidR="00AA70F8" w:rsidRPr="00082255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82255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82255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082255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82255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82255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Водолазные станции на самоходном боте мощностью 110 (150) кВт (л. с) с компрессором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82255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82255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AA70F8" w:rsidRPr="00082255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82255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82255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A70F8" w:rsidRPr="00082255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82255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82255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A70F8" w:rsidRPr="00082255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82255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82255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A70F8" w:rsidRPr="00082255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82255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082255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Пакля пропитанная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82255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082255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</w:tbl>
    <w:p w:rsidR="00AA70F8" w:rsidRPr="00082255" w:rsidRDefault="00AA70F8" w:rsidP="00AA70F8">
      <w:pPr>
        <w:pStyle w:val="a5"/>
        <w:rPr>
          <w:rFonts w:ascii="Arial" w:hAnsi="Arial" w:cs="Arial"/>
          <w:b/>
          <w:sz w:val="2"/>
        </w:rPr>
      </w:pPr>
    </w:p>
    <w:p w:rsidR="00AA70F8" w:rsidRPr="00BA1F1B" w:rsidRDefault="00AA70F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A70F8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Pr="009768BD" w:rsidRDefault="00AA70F8" w:rsidP="0029056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44-43. Разборка бетонных конструкций при помощи отбойных молотков под водой водолазами</w:t>
            </w:r>
          </w:p>
        </w:tc>
      </w:tr>
      <w:tr w:rsidR="00AA70F8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A70F8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A70F8" w:rsidRPr="009768BD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Pr="009768BD" w:rsidRDefault="00AA70F8" w:rsidP="0029056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подготовка участка работ;</w:t>
            </w:r>
          </w:p>
        </w:tc>
      </w:tr>
      <w:tr w:rsidR="00AA70F8" w:rsidRPr="009768BD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подача водолазу инструментов;</w:t>
            </w:r>
          </w:p>
        </w:tc>
      </w:tr>
      <w:tr w:rsidR="00AA70F8" w:rsidRPr="009768BD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разборка бетона.</w:t>
            </w:r>
          </w:p>
        </w:tc>
      </w:tr>
      <w:tr w:rsidR="00AA70F8" w:rsidRPr="009768BD" w:rsidTr="0029056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A70F8" w:rsidRDefault="00AA70F8" w:rsidP="00290560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A70F8" w:rsidRDefault="00AA70F8" w:rsidP="00AA70F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A70F8" w:rsidRPr="009768BD" w:rsidTr="0029056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A70F8" w:rsidRPr="009768BD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A70F8" w:rsidRPr="009768BD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A70F8" w:rsidRPr="009768BD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A70F8" w:rsidRPr="009768BD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A70F8" w:rsidRPr="009768BD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768BD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768BD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768BD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768BD" w:rsidRDefault="00AA70F8" w:rsidP="0029056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A70F8" w:rsidRPr="009768BD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768BD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Е44-43-1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768BD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бетонных конструкций при помощи отбойных молотков, бетон класса С12/15</w:t>
            </w:r>
          </w:p>
          <w:p w:rsidR="00AA70F8" w:rsidRPr="009768BD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768BD">
              <w:rPr>
                <w:rFonts w:ascii="Arial" w:hAnsi="Arial" w:cs="Arial"/>
              </w:rPr>
              <w:t>(единица измерения - м</w:t>
            </w:r>
            <w:r w:rsidRPr="009768BD">
              <w:rPr>
                <w:rFonts w:ascii="Arial" w:hAnsi="Arial" w:cs="Arial"/>
                <w:vertAlign w:val="superscript"/>
              </w:rPr>
              <w:t>3</w:t>
            </w:r>
            <w:r w:rsidRPr="009768BD">
              <w:rPr>
                <w:rFonts w:ascii="Arial" w:hAnsi="Arial" w:cs="Arial"/>
              </w:rPr>
              <w:t>)</w:t>
            </w:r>
          </w:p>
        </w:tc>
      </w:tr>
      <w:tr w:rsidR="00AA70F8" w:rsidRPr="009768BD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768B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768BD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9768BD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768B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768BD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768BD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768B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168</w:t>
            </w:r>
          </w:p>
        </w:tc>
      </w:tr>
      <w:tr w:rsidR="00AA70F8" w:rsidRPr="009768BD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768BD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768BD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9768BD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768B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768BD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Водолазные станции на самоходном боте мощностью 110 (150) кВт (л. с) с компрессором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768BD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768B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</w:t>
            </w:r>
          </w:p>
        </w:tc>
      </w:tr>
      <w:tr w:rsidR="00AA70F8" w:rsidRPr="009768BD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768B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768BD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768BD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768B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24,51</w:t>
            </w:r>
          </w:p>
        </w:tc>
      </w:tr>
      <w:tr w:rsidR="00AA70F8" w:rsidRPr="009768BD" w:rsidTr="0029056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768BD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Е44-43-2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A70F8" w:rsidRPr="009768BD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бетонных конструкций при помощи отбойных молотков, бетон класса С16/20</w:t>
            </w:r>
          </w:p>
          <w:p w:rsidR="00AA70F8" w:rsidRPr="009768BD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768BD">
              <w:rPr>
                <w:rFonts w:ascii="Arial" w:hAnsi="Arial" w:cs="Arial"/>
              </w:rPr>
              <w:t>(единица измерения - м</w:t>
            </w:r>
            <w:r w:rsidRPr="009768BD">
              <w:rPr>
                <w:rFonts w:ascii="Arial" w:hAnsi="Arial" w:cs="Arial"/>
                <w:vertAlign w:val="superscript"/>
              </w:rPr>
              <w:t>3</w:t>
            </w:r>
            <w:r w:rsidRPr="009768BD">
              <w:rPr>
                <w:rFonts w:ascii="Arial" w:hAnsi="Arial" w:cs="Arial"/>
              </w:rPr>
              <w:t>)</w:t>
            </w:r>
          </w:p>
        </w:tc>
      </w:tr>
      <w:tr w:rsidR="00AA70F8" w:rsidRPr="009768BD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768B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768BD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9768BD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768B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768BD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768BD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768B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231,84</w:t>
            </w:r>
          </w:p>
        </w:tc>
      </w:tr>
      <w:tr w:rsidR="00AA70F8" w:rsidRPr="009768BD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768BD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768BD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9768BD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768B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768BD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Водолазные станции на самоходном боте мощностью 110 (150) кВт (л. с) с компрессором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768BD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768B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38,64</w:t>
            </w:r>
          </w:p>
        </w:tc>
      </w:tr>
      <w:tr w:rsidR="00AA70F8" w:rsidRPr="009768BD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768B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768BD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768BD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768B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33,81</w:t>
            </w:r>
          </w:p>
        </w:tc>
      </w:tr>
      <w:tr w:rsidR="00AA70F8" w:rsidRPr="009768BD" w:rsidTr="0029056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768BD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Е44-43-3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A70F8" w:rsidRPr="009768BD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бетонных конструкций при помощи отбойных молотков, бетон класса С18/22,5</w:t>
            </w:r>
          </w:p>
          <w:p w:rsidR="00AA70F8" w:rsidRPr="009768BD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768BD">
              <w:rPr>
                <w:rFonts w:ascii="Arial" w:hAnsi="Arial" w:cs="Arial"/>
              </w:rPr>
              <w:t>(единица измерения - м</w:t>
            </w:r>
            <w:r w:rsidRPr="009768BD">
              <w:rPr>
                <w:rFonts w:ascii="Arial" w:hAnsi="Arial" w:cs="Arial"/>
                <w:vertAlign w:val="superscript"/>
              </w:rPr>
              <w:t>3</w:t>
            </w:r>
            <w:r w:rsidRPr="009768BD">
              <w:rPr>
                <w:rFonts w:ascii="Arial" w:hAnsi="Arial" w:cs="Arial"/>
              </w:rPr>
              <w:t>)</w:t>
            </w:r>
          </w:p>
        </w:tc>
      </w:tr>
      <w:tr w:rsidR="00AA70F8" w:rsidRPr="009768BD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768B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768BD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9768BD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768B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768BD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768BD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768B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280,5</w:t>
            </w:r>
          </w:p>
        </w:tc>
      </w:tr>
      <w:tr w:rsidR="00AA70F8" w:rsidRPr="009768BD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768BD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768BD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9768BD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768B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768BD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Водолазные станции на самоходном боте мощностью 110 (150) кВт (л. с) с компрессором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768BD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768B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46,75</w:t>
            </w:r>
          </w:p>
        </w:tc>
      </w:tr>
      <w:tr w:rsidR="00AA70F8" w:rsidRPr="009768BD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768B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768BD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768BD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768B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40,92</w:t>
            </w:r>
          </w:p>
        </w:tc>
      </w:tr>
      <w:tr w:rsidR="00AA70F8" w:rsidRPr="009768BD" w:rsidTr="0029056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768BD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Е44-43-4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A70F8" w:rsidRPr="009768BD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бетонных конструкций при помощи отбойных молотков, бетон класса С20/25</w:t>
            </w:r>
          </w:p>
          <w:p w:rsidR="00AA70F8" w:rsidRPr="009768BD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768BD">
              <w:rPr>
                <w:rFonts w:ascii="Arial" w:hAnsi="Arial" w:cs="Arial"/>
              </w:rPr>
              <w:t>(единица измерения - м</w:t>
            </w:r>
            <w:r w:rsidRPr="009768BD">
              <w:rPr>
                <w:rFonts w:ascii="Arial" w:hAnsi="Arial" w:cs="Arial"/>
                <w:vertAlign w:val="superscript"/>
              </w:rPr>
              <w:t>3</w:t>
            </w:r>
            <w:r w:rsidRPr="009768BD">
              <w:rPr>
                <w:rFonts w:ascii="Arial" w:hAnsi="Arial" w:cs="Arial"/>
              </w:rPr>
              <w:t>)</w:t>
            </w:r>
          </w:p>
        </w:tc>
      </w:tr>
      <w:tr w:rsidR="00AA70F8" w:rsidRPr="009768BD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768B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768BD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9768BD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768B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768BD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768BD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768B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331,02</w:t>
            </w:r>
          </w:p>
        </w:tc>
      </w:tr>
      <w:tr w:rsidR="00AA70F8" w:rsidRPr="009768BD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768BD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768BD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9768BD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768B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768BD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Водолазные станции на самоходном боте мощностью 110 (150) кВт (л. с) с компрессором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768BD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768B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55,17</w:t>
            </w:r>
          </w:p>
        </w:tc>
      </w:tr>
      <w:tr w:rsidR="00AA70F8" w:rsidRPr="009768BD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768B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768BD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768BD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768B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48,78</w:t>
            </w:r>
          </w:p>
        </w:tc>
      </w:tr>
      <w:tr w:rsidR="00AA70F8" w:rsidRPr="009768BD" w:rsidTr="0029056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768BD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Е44-43-5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A70F8" w:rsidRPr="009768BD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бетонных конструкций при помощи отбойных молотков, бетон класса С25/30</w:t>
            </w:r>
          </w:p>
          <w:p w:rsidR="00AA70F8" w:rsidRPr="009768BD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768BD">
              <w:rPr>
                <w:rFonts w:ascii="Arial" w:hAnsi="Arial" w:cs="Arial"/>
              </w:rPr>
              <w:t>(единица измерения - м</w:t>
            </w:r>
            <w:r w:rsidRPr="009768BD">
              <w:rPr>
                <w:rFonts w:ascii="Arial" w:hAnsi="Arial" w:cs="Arial"/>
                <w:vertAlign w:val="superscript"/>
              </w:rPr>
              <w:t>3</w:t>
            </w:r>
            <w:r w:rsidRPr="009768BD">
              <w:rPr>
                <w:rFonts w:ascii="Arial" w:hAnsi="Arial" w:cs="Arial"/>
              </w:rPr>
              <w:t>)</w:t>
            </w:r>
          </w:p>
        </w:tc>
      </w:tr>
      <w:tr w:rsidR="00AA70F8" w:rsidRPr="009768BD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768B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768BD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A70F8" w:rsidRPr="009768BD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768B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768BD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768BD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768B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376,98</w:t>
            </w:r>
          </w:p>
        </w:tc>
      </w:tr>
      <w:tr w:rsidR="00AA70F8" w:rsidRPr="009768BD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768BD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768BD" w:rsidRDefault="00AA70F8" w:rsidP="0029056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A70F8" w:rsidRPr="009768BD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768B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768BD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Водолазные станции на самоходном боте мощностью 110 (150) кВт (л. с) с компрессором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768BD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768B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62,83</w:t>
            </w:r>
          </w:p>
        </w:tc>
      </w:tr>
      <w:tr w:rsidR="00AA70F8" w:rsidRPr="009768BD" w:rsidTr="00290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768B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0F8" w:rsidRPr="009768BD" w:rsidRDefault="00AA70F8" w:rsidP="002905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768BD" w:rsidRDefault="00AA70F8" w:rsidP="002905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0F8" w:rsidRPr="009768BD" w:rsidRDefault="00AA70F8" w:rsidP="002905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55,44</w:t>
            </w:r>
          </w:p>
        </w:tc>
      </w:tr>
    </w:tbl>
    <w:p w:rsidR="00AA70F8" w:rsidRPr="009768BD" w:rsidRDefault="00AA70F8" w:rsidP="00AA70F8">
      <w:pPr>
        <w:pStyle w:val="a5"/>
        <w:rPr>
          <w:rFonts w:ascii="Arial" w:hAnsi="Arial" w:cs="Arial"/>
          <w:b/>
          <w:sz w:val="2"/>
        </w:rPr>
      </w:pPr>
    </w:p>
    <w:p w:rsidR="00135B66" w:rsidRPr="00BA1F1B" w:rsidRDefault="00135B66" w:rsidP="0040791D">
      <w:pPr>
        <w:pStyle w:val="a5"/>
        <w:rPr>
          <w:rFonts w:ascii="Arial" w:hAnsi="Arial" w:cs="Arial"/>
          <w:b/>
          <w:sz w:val="2"/>
        </w:rPr>
      </w:pPr>
      <w:bookmarkStart w:id="0" w:name="_GoBack"/>
      <w:bookmarkEnd w:id="0"/>
    </w:p>
    <w:sectPr w:rsidR="00135B66" w:rsidRPr="00BA1F1B" w:rsidSect="00BA1F1B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134" w:right="567" w:bottom="1134" w:left="1417" w:header="850" w:footer="850" w:gutter="0"/>
      <w:pgNumType w:start="1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1F1B" w:rsidRDefault="00BA1F1B" w:rsidP="00BA1F1B">
      <w:r>
        <w:separator/>
      </w:r>
    </w:p>
  </w:endnote>
  <w:endnote w:type="continuationSeparator" w:id="0">
    <w:p w:rsidR="00BA1F1B" w:rsidRDefault="00BA1F1B" w:rsidP="00BA1F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1F1B" w:rsidRDefault="00BA1F1B" w:rsidP="00B56BA4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 w:rsidR="00AA70F8">
      <w:rPr>
        <w:rStyle w:val="a4"/>
        <w:noProof/>
      </w:rPr>
      <w:t>92</w:t>
    </w:r>
    <w:r>
      <w:rPr>
        <w:rStyle w:val="a4"/>
      </w:rPr>
      <w:fldChar w:fldCharType="end"/>
    </w:r>
  </w:p>
  <w:p w:rsidR="00BA1F1B" w:rsidRDefault="00BA1F1B" w:rsidP="00BA1F1B">
    <w:pPr>
      <w:pStyle w:val="a5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1F1B" w:rsidRDefault="00BA1F1B" w:rsidP="00B56BA4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 w:rsidR="00AA70F8">
      <w:rPr>
        <w:rStyle w:val="a4"/>
        <w:noProof/>
      </w:rPr>
      <w:t>93</w:t>
    </w:r>
    <w:r>
      <w:rPr>
        <w:rStyle w:val="a4"/>
      </w:rPr>
      <w:fldChar w:fldCharType="end"/>
    </w:r>
  </w:p>
  <w:p w:rsidR="00BA1F1B" w:rsidRDefault="00BA1F1B" w:rsidP="00BA1F1B">
    <w:pPr>
      <w:pStyle w:val="a5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1F1B" w:rsidRDefault="00BA1F1B" w:rsidP="00BA1F1B">
      <w:r>
        <w:separator/>
      </w:r>
    </w:p>
  </w:footnote>
  <w:footnote w:type="continuationSeparator" w:id="0">
    <w:p w:rsidR="00BA1F1B" w:rsidRDefault="00BA1F1B" w:rsidP="00BA1F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1F1B" w:rsidRDefault="00BA1F1B" w:rsidP="00BA1F1B">
    <w:pPr>
      <w:pStyle w:val="a3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8.03.144-2026</w:t>
    </w:r>
  </w:p>
  <w:p w:rsidR="00BA1F1B" w:rsidRPr="00BA1F1B" w:rsidRDefault="00BA1F1B" w:rsidP="00BA1F1B">
    <w:pPr>
      <w:pStyle w:val="a3"/>
      <w:rPr>
        <w:rFonts w:ascii="Arial" w:hAnsi="Arial" w:cs="Arial"/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1F1B" w:rsidRDefault="00BA1F1B" w:rsidP="00BA1F1B">
    <w:pPr>
      <w:pStyle w:val="a3"/>
      <w:jc w:val="right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8.03.144-2026</w:t>
    </w:r>
  </w:p>
  <w:p w:rsidR="00BA1F1B" w:rsidRPr="00BA1F1B" w:rsidRDefault="00BA1F1B" w:rsidP="00BA1F1B">
    <w:pPr>
      <w:pStyle w:val="a3"/>
      <w:jc w:val="right"/>
      <w:rPr>
        <w:rFonts w:ascii="Arial" w:hAnsi="Arial" w:cs="Arial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3CF8734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876AD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28670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4A7F8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B82C90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306BAA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97E044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96633C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0D890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7505D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mirrorMargins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A1F1B"/>
    <w:rsid w:val="00071661"/>
    <w:rsid w:val="00135B66"/>
    <w:rsid w:val="0040791D"/>
    <w:rsid w:val="004A7AAA"/>
    <w:rsid w:val="00637FA0"/>
    <w:rsid w:val="006B207E"/>
    <w:rsid w:val="009D1DBB"/>
    <w:rsid w:val="00AA70F8"/>
    <w:rsid w:val="00BA1F1B"/>
    <w:rsid w:val="00F63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62FE6947-0A1F-4971-A6FD-F32688987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6B207E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6B207E"/>
    <w:rPr>
      <w:rFonts w:ascii="Times New Roman" w:hAnsi="Times New Roman"/>
      <w:sz w:val="20"/>
    </w:rPr>
  </w:style>
  <w:style w:type="paragraph" w:styleId="a5">
    <w:name w:val="footer"/>
    <w:basedOn w:val="a"/>
    <w:rsid w:val="0040791D"/>
    <w:pPr>
      <w:tabs>
        <w:tab w:val="center" w:pos="4677"/>
        <w:tab w:val="right" w:pos="9355"/>
      </w:tabs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MainVB2022\my_normal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my_normal</Template>
  <TotalTime>0</TotalTime>
  <Pages>80</Pages>
  <Words>24597</Words>
  <Characters>140207</Characters>
  <Application>Microsoft Office Word</Application>
  <DocSecurity>0</DocSecurity>
  <Lines>1168</Lines>
  <Paragraphs>328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164476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Гордиенко Виктория Олеговна</dc:creator>
  <cp:keywords/>
  <dc:description/>
  <cp:lastModifiedBy>Гордиенко Виктория Олеговна</cp:lastModifiedBy>
  <cp:revision>2</cp:revision>
  <cp:lastPrinted>1899-12-31T21:00:00Z</cp:lastPrinted>
  <dcterms:created xsi:type="dcterms:W3CDTF">2024-12-09T18:43:00Z</dcterms:created>
  <dcterms:modified xsi:type="dcterms:W3CDTF">2024-12-09T18:43:00Z</dcterms:modified>
</cp:coreProperties>
</file>