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3E4DAE" w:rsidTr="003E4DA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E4DAE" w:rsidRPr="003E4DAE" w:rsidRDefault="003E4DAE" w:rsidP="003E4DAE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Раздел 01. Крепление откосов речных гидротехнических сооружений и каналов</w:t>
            </w:r>
          </w:p>
        </w:tc>
      </w:tr>
      <w:tr w:rsidR="003E4DAE" w:rsidTr="003E4DA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E4DAE" w:rsidRDefault="003E4DAE" w:rsidP="003E4DAE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3E4DAE" w:rsidTr="003E4DA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E4DAE" w:rsidRPr="003E4DAE" w:rsidRDefault="003E4DAE" w:rsidP="003E4DA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01. Крепление скальной породой, камнем, песчано-гравийной смесью или щебнем</w:t>
            </w:r>
          </w:p>
        </w:tc>
      </w:tr>
      <w:tr w:rsidR="003E4DAE" w:rsidRPr="003E4DAE" w:rsidTr="003E4DA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E4DAE" w:rsidRPr="003E4DAE" w:rsidRDefault="003E4DAE" w:rsidP="003E4DA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3E4DAE" w:rsidRPr="003E4DAE" w:rsidTr="003E4DA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E4DAE" w:rsidRPr="003E4DAE" w:rsidRDefault="003E4DAE" w:rsidP="003E4DA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42-1. Крепление откосов скальной породой или камнем</w:t>
            </w:r>
          </w:p>
        </w:tc>
      </w:tr>
      <w:tr w:rsidR="003E4DAE" w:rsidRPr="003E4DAE" w:rsidTr="003E4DA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E4DAE" w:rsidRDefault="003E4DAE" w:rsidP="003E4DA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3E4DAE" w:rsidRPr="003E4DAE" w:rsidTr="003E4DA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E4DAE" w:rsidRDefault="003E4DAE" w:rsidP="003E4DA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3E4DAE" w:rsidRPr="003E4DAE" w:rsidTr="003E4DA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E4DAE" w:rsidRPr="003E4DAE" w:rsidRDefault="003E4DAE" w:rsidP="003E4DA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устройство и разборка шаблонов;</w:t>
            </w:r>
          </w:p>
        </w:tc>
      </w:tr>
      <w:tr w:rsidR="003E4DAE" w:rsidRPr="003E4DAE" w:rsidTr="003E4DA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E4DAE" w:rsidRDefault="003E4DAE" w:rsidP="003E4DA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перемещение и разравнивание бульдозерами скальной породы (нормы 1-3);</w:t>
            </w:r>
          </w:p>
        </w:tc>
      </w:tr>
      <w:tr w:rsidR="003E4DAE" w:rsidRPr="003E4DAE" w:rsidTr="003E4DA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E4DAE" w:rsidRDefault="003E4DAE" w:rsidP="003E4DA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подача краном скальной породы или камня (нормы 4-6);</w:t>
            </w:r>
          </w:p>
        </w:tc>
      </w:tr>
      <w:tr w:rsidR="003E4DAE" w:rsidRPr="003E4DAE" w:rsidTr="003E4DA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E4DAE" w:rsidRDefault="003E4DAE" w:rsidP="003E4DA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частичное раскидывание с разравниванием.</w:t>
            </w:r>
          </w:p>
        </w:tc>
      </w:tr>
      <w:tr w:rsidR="003E4DAE" w:rsidRPr="003E4DAE" w:rsidTr="003E4DA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E4DAE" w:rsidRDefault="003E4DAE" w:rsidP="003E4DAE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3E4DAE" w:rsidRDefault="003E4DAE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3E4DAE" w:rsidRPr="003E4DAE" w:rsidTr="003E4DAE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E4DAE" w:rsidRPr="003E4DAE" w:rsidRDefault="003E4DAE" w:rsidP="003E4DA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E4DAE" w:rsidRPr="003E4DAE" w:rsidRDefault="003E4DAE" w:rsidP="003E4DA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E4DAE" w:rsidRPr="003E4DAE" w:rsidRDefault="003E4DAE" w:rsidP="003E4DA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E4DAE" w:rsidRPr="003E4DAE" w:rsidRDefault="003E4DAE" w:rsidP="003E4DA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3E4DAE" w:rsidRPr="003E4DAE" w:rsidTr="003E4DA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DAE" w:rsidRPr="003E4DAE" w:rsidRDefault="003E4DAE" w:rsidP="003E4DA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DAE" w:rsidRPr="003E4DAE" w:rsidRDefault="003E4DAE" w:rsidP="003E4DA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DAE" w:rsidRPr="003E4DAE" w:rsidRDefault="003E4DAE" w:rsidP="003E4DA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DAE" w:rsidRPr="003E4DAE" w:rsidRDefault="003E4DAE" w:rsidP="003E4DA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3E4DAE" w:rsidRPr="003E4DAE" w:rsidTr="003E4DA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DAE" w:rsidRPr="003E4DAE" w:rsidRDefault="003E4DAE" w:rsidP="003E4DA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Е42-1-1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DAE" w:rsidRPr="003E4DAE" w:rsidRDefault="003E4DAE" w:rsidP="003E4DA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Крепление откосов скальной породой или камнем при уклоне откоса 1:3 и положе, толщина слоя до 1 м</w:t>
            </w:r>
          </w:p>
          <w:p w:rsidR="003E4DAE" w:rsidRPr="003E4DAE" w:rsidRDefault="003E4DAE" w:rsidP="003E4DA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3E4DAE">
              <w:rPr>
                <w:rFonts w:ascii="Arial" w:hAnsi="Arial" w:cs="Arial"/>
              </w:rPr>
              <w:t>(единица измерения - 100 м</w:t>
            </w:r>
            <w:r w:rsidRPr="003E4DAE">
              <w:rPr>
                <w:rFonts w:ascii="Arial" w:hAnsi="Arial" w:cs="Arial"/>
                <w:vertAlign w:val="superscript"/>
              </w:rPr>
              <w:t>3</w:t>
            </w:r>
            <w:r w:rsidRPr="003E4DAE">
              <w:rPr>
                <w:rFonts w:ascii="Arial" w:hAnsi="Arial" w:cs="Arial"/>
              </w:rPr>
              <w:t xml:space="preserve"> одежды)</w:t>
            </w:r>
          </w:p>
        </w:tc>
      </w:tr>
      <w:tr w:rsidR="003E4DAE" w:rsidRPr="003E4DAE" w:rsidTr="007D5B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DAE" w:rsidRPr="003E4DAE" w:rsidRDefault="003E4DAE" w:rsidP="003E4DA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DAE" w:rsidRPr="003E4DAE" w:rsidRDefault="003E4DAE" w:rsidP="003E4DA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E4DAE" w:rsidRPr="003E4DAE" w:rsidTr="003E4DA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DAE" w:rsidRPr="003E4DAE" w:rsidRDefault="003E4DAE" w:rsidP="003E4DA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DAE" w:rsidRPr="003E4DAE" w:rsidRDefault="003E4DAE" w:rsidP="003E4DA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DAE" w:rsidRPr="003E4DAE" w:rsidRDefault="003E4DAE" w:rsidP="006E49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DAE" w:rsidRPr="003E4DAE" w:rsidRDefault="003E4DAE" w:rsidP="006E49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3E4DAE" w:rsidRPr="003E4DAE" w:rsidTr="003E4DA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DAE" w:rsidRPr="003E4DAE" w:rsidRDefault="003E4DAE" w:rsidP="003E4DA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DAE" w:rsidRPr="003E4DAE" w:rsidRDefault="003E4DAE" w:rsidP="006E49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DAE" w:rsidRPr="003E4DAE" w:rsidRDefault="003E4DAE" w:rsidP="006E49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DAE" w:rsidRPr="003E4DAE" w:rsidRDefault="003E4DAE" w:rsidP="006E49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3,61</w:t>
            </w:r>
          </w:p>
        </w:tc>
      </w:tr>
      <w:tr w:rsidR="003E4DAE" w:rsidRPr="003E4DAE" w:rsidTr="003E4DA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DAE" w:rsidRPr="003E4DAE" w:rsidRDefault="003E4DAE" w:rsidP="003E4DA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DAE" w:rsidRPr="003E4DAE" w:rsidRDefault="003E4DAE" w:rsidP="006E49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DAE" w:rsidRPr="003E4DAE" w:rsidRDefault="003E4DAE" w:rsidP="006E49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DAE" w:rsidRPr="003E4DAE" w:rsidRDefault="003E4DAE" w:rsidP="006E49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4,17</w:t>
            </w:r>
          </w:p>
        </w:tc>
      </w:tr>
      <w:tr w:rsidR="003E4DAE" w:rsidRPr="003E4DAE" w:rsidTr="00485DE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DAE" w:rsidRPr="003E4DAE" w:rsidRDefault="003E4DAE" w:rsidP="006E49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DAE" w:rsidRPr="003E4DAE" w:rsidRDefault="003E4DAE" w:rsidP="003E4DA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E4DAE" w:rsidRPr="003E4DAE" w:rsidTr="003E4DA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DAE" w:rsidRPr="003E4DAE" w:rsidRDefault="003E4DAE" w:rsidP="003E4DA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М070149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DAE" w:rsidRPr="003E4DAE" w:rsidRDefault="003E4DAE" w:rsidP="003E4DA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Бульдозеры при работе на других видах строительства, 79 (108)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DAE" w:rsidRPr="003E4DAE" w:rsidRDefault="003E4DAE" w:rsidP="006E49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DAE" w:rsidRPr="003E4DAE" w:rsidRDefault="003E4DAE" w:rsidP="006E49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4,13</w:t>
            </w:r>
          </w:p>
        </w:tc>
      </w:tr>
      <w:tr w:rsidR="003E4DAE" w:rsidRPr="003E4DAE" w:rsidTr="00466DE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DAE" w:rsidRPr="003E4DAE" w:rsidRDefault="003E4DAE" w:rsidP="006E49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DAE" w:rsidRPr="003E4DAE" w:rsidRDefault="003E4DAE" w:rsidP="003E4DA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E4DAE" w:rsidRPr="003E4DAE" w:rsidTr="00995AF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DAE" w:rsidRPr="003E4DAE" w:rsidRDefault="003E4DAE" w:rsidP="003E4DA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DAE" w:rsidRPr="003E4DAE" w:rsidRDefault="003E4DAE" w:rsidP="003E4DA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E4DAE" w:rsidRPr="003E4DAE" w:rsidTr="009A32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DAE" w:rsidRPr="003E4DAE" w:rsidRDefault="003E4DAE" w:rsidP="003E4DA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DAE" w:rsidRPr="003E4DAE" w:rsidRDefault="003E4DAE" w:rsidP="003E4DA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E4DAE" w:rsidRPr="003E4DAE" w:rsidTr="003E4DA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DAE" w:rsidRPr="003E4DAE" w:rsidRDefault="003E4DAE" w:rsidP="003E4DA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1/10-110-100-10/20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DAE" w:rsidRPr="003E4DAE" w:rsidRDefault="003E4DAE" w:rsidP="006E49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необрезные из мягколиственных пород и березы длиной 4-6,5 м, толщиной 19, 22 мм, 1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DAE" w:rsidRPr="003E4DAE" w:rsidRDefault="003E4DAE" w:rsidP="006E49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E4DA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DAE" w:rsidRPr="003E4DAE" w:rsidRDefault="003E4DAE" w:rsidP="006E49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3E4DAE" w:rsidRPr="003E4DAE" w:rsidTr="00CB079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DAE" w:rsidRPr="003E4DAE" w:rsidRDefault="003E4DAE" w:rsidP="006E49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DAE" w:rsidRPr="003E4DAE" w:rsidRDefault="003E4DAE" w:rsidP="003E4DA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E4DAE" w:rsidRPr="003E4DAE" w:rsidTr="0010382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DAE" w:rsidRPr="003E4DAE" w:rsidRDefault="003E4DAE" w:rsidP="003E4DA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DAE" w:rsidRPr="003E4DAE" w:rsidRDefault="003E4DAE" w:rsidP="003E4DA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E4DAE" w:rsidRPr="003E4DAE" w:rsidTr="005845A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DAE" w:rsidRPr="003E4DAE" w:rsidRDefault="003E4DAE" w:rsidP="003E4DA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DAE" w:rsidRPr="003E4DAE" w:rsidRDefault="003E4DAE" w:rsidP="003E4DA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озеленения и благоустройства</w:t>
            </w:r>
          </w:p>
        </w:tc>
      </w:tr>
      <w:tr w:rsidR="003E4DAE" w:rsidRPr="003E4DAE" w:rsidTr="003E4DA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DAE" w:rsidRPr="003E4DAE" w:rsidRDefault="003E4DAE" w:rsidP="003E4DA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П1/60-80-10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DAE" w:rsidRPr="003E4DAE" w:rsidRDefault="003E4DAE" w:rsidP="006E49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Грунт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DAE" w:rsidRPr="003E4DAE" w:rsidRDefault="003E4DAE" w:rsidP="006E49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E4DA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DAE" w:rsidRPr="003E4DAE" w:rsidRDefault="003E4DAE" w:rsidP="006E49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3E4DAE" w:rsidRPr="003E4DAE" w:rsidTr="003E4DA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DAE" w:rsidRPr="003E4DAE" w:rsidRDefault="003E4DAE" w:rsidP="003E4DA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Е42-1-2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E4DAE" w:rsidRPr="003E4DAE" w:rsidRDefault="003E4DAE" w:rsidP="003E4DA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Крепление откосов скальной породой или камнем при уклоне откоса 1:3 и положе, толщина слоя до 2 м</w:t>
            </w:r>
          </w:p>
          <w:p w:rsidR="003E4DAE" w:rsidRPr="003E4DAE" w:rsidRDefault="003E4DAE" w:rsidP="003E4DA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3E4DAE">
              <w:rPr>
                <w:rFonts w:ascii="Arial" w:hAnsi="Arial" w:cs="Arial"/>
              </w:rPr>
              <w:t>(единица измерения - 100 м</w:t>
            </w:r>
            <w:r w:rsidRPr="003E4DAE">
              <w:rPr>
                <w:rFonts w:ascii="Arial" w:hAnsi="Arial" w:cs="Arial"/>
                <w:vertAlign w:val="superscript"/>
              </w:rPr>
              <w:t>3</w:t>
            </w:r>
            <w:r w:rsidRPr="003E4DAE">
              <w:rPr>
                <w:rFonts w:ascii="Arial" w:hAnsi="Arial" w:cs="Arial"/>
              </w:rPr>
              <w:t xml:space="preserve"> одежды)</w:t>
            </w:r>
          </w:p>
        </w:tc>
      </w:tr>
      <w:tr w:rsidR="003E4DAE" w:rsidRPr="003E4DAE" w:rsidTr="00741A7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DAE" w:rsidRPr="003E4DAE" w:rsidRDefault="003E4DAE" w:rsidP="003E4DA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DAE" w:rsidRPr="003E4DAE" w:rsidRDefault="003E4DAE" w:rsidP="003E4DA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E4DAE" w:rsidRPr="003E4DAE" w:rsidTr="003E4DA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DAE" w:rsidRPr="003E4DAE" w:rsidRDefault="003E4DAE" w:rsidP="003E4DA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DAE" w:rsidRPr="003E4DAE" w:rsidRDefault="003E4DAE" w:rsidP="003E4DA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DAE" w:rsidRPr="003E4DAE" w:rsidRDefault="003E4DAE" w:rsidP="006E49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DAE" w:rsidRPr="003E4DAE" w:rsidRDefault="003E4DAE" w:rsidP="006E49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3E4DAE" w:rsidRPr="003E4DAE" w:rsidTr="003E4DA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DAE" w:rsidRPr="003E4DAE" w:rsidRDefault="003E4DAE" w:rsidP="003E4DA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DAE" w:rsidRPr="003E4DAE" w:rsidRDefault="003E4DAE" w:rsidP="006E49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DAE" w:rsidRPr="003E4DAE" w:rsidRDefault="003E4DAE" w:rsidP="006E49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DAE" w:rsidRPr="003E4DAE" w:rsidRDefault="003E4DAE" w:rsidP="006E49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1,74</w:t>
            </w:r>
          </w:p>
        </w:tc>
      </w:tr>
      <w:tr w:rsidR="003E4DAE" w:rsidRPr="003E4DAE" w:rsidTr="003E4DA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DAE" w:rsidRPr="003E4DAE" w:rsidRDefault="003E4DAE" w:rsidP="003E4DA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DAE" w:rsidRPr="003E4DAE" w:rsidRDefault="003E4DAE" w:rsidP="006E49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DAE" w:rsidRPr="003E4DAE" w:rsidRDefault="003E4DAE" w:rsidP="006E49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DAE" w:rsidRPr="003E4DAE" w:rsidRDefault="003E4DAE" w:rsidP="006E49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2,82</w:t>
            </w:r>
          </w:p>
        </w:tc>
      </w:tr>
      <w:tr w:rsidR="003E4DAE" w:rsidRPr="003E4DAE" w:rsidTr="00301AC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DAE" w:rsidRPr="003E4DAE" w:rsidRDefault="003E4DAE" w:rsidP="006E49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DAE" w:rsidRPr="003E4DAE" w:rsidRDefault="003E4DAE" w:rsidP="003E4DA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E4DAE" w:rsidRPr="003E4DAE" w:rsidTr="003E4DA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DAE" w:rsidRPr="003E4DAE" w:rsidRDefault="003E4DAE" w:rsidP="003E4DA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М070149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DAE" w:rsidRPr="003E4DAE" w:rsidRDefault="003E4DAE" w:rsidP="003E4DA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Бульдозеры при работе на других видах строительства, 79 (108)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DAE" w:rsidRPr="003E4DAE" w:rsidRDefault="003E4DAE" w:rsidP="006E49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DAE" w:rsidRPr="003E4DAE" w:rsidRDefault="003E4DAE" w:rsidP="006E49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2,77</w:t>
            </w:r>
          </w:p>
        </w:tc>
      </w:tr>
      <w:tr w:rsidR="003E4DAE" w:rsidRPr="003E4DAE" w:rsidTr="00876D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DAE" w:rsidRPr="003E4DAE" w:rsidRDefault="003E4DAE" w:rsidP="006E49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DAE" w:rsidRPr="003E4DAE" w:rsidRDefault="003E4DAE" w:rsidP="003E4DA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E4DAE" w:rsidRPr="003E4DAE" w:rsidTr="0045116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DAE" w:rsidRPr="003E4DAE" w:rsidRDefault="003E4DAE" w:rsidP="003E4DA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DAE" w:rsidRPr="003E4DAE" w:rsidRDefault="003E4DAE" w:rsidP="003E4DA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E4DAE" w:rsidRPr="003E4DAE" w:rsidTr="002A280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DAE" w:rsidRPr="003E4DAE" w:rsidRDefault="003E4DAE" w:rsidP="003E4DA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DAE" w:rsidRPr="003E4DAE" w:rsidRDefault="003E4DAE" w:rsidP="003E4DA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E4DAE" w:rsidRPr="003E4DAE" w:rsidTr="003E4DA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DAE" w:rsidRPr="003E4DAE" w:rsidRDefault="003E4DAE" w:rsidP="003E4DA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1/10-110-100-10/20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DAE" w:rsidRPr="003E4DAE" w:rsidRDefault="003E4DAE" w:rsidP="006E49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необрезные из мягколиственных пород и березы длиной 4-6,5 м, толщиной 19, 22 мм, 1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DAE" w:rsidRPr="003E4DAE" w:rsidRDefault="003E4DAE" w:rsidP="006E49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E4DA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DAE" w:rsidRPr="003E4DAE" w:rsidRDefault="003E4DAE" w:rsidP="006E49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  <w:tr w:rsidR="003E4DAE" w:rsidRPr="003E4DAE" w:rsidTr="00F666D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DAE" w:rsidRPr="003E4DAE" w:rsidRDefault="003E4DAE" w:rsidP="006E49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DAE" w:rsidRPr="003E4DAE" w:rsidRDefault="003E4DAE" w:rsidP="003E4DA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E4DAE" w:rsidRPr="003E4DAE" w:rsidTr="00AC5B8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DAE" w:rsidRPr="003E4DAE" w:rsidRDefault="003E4DAE" w:rsidP="003E4DA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DAE" w:rsidRPr="003E4DAE" w:rsidRDefault="003E4DAE" w:rsidP="003E4DA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E4DAE" w:rsidRPr="003E4DAE" w:rsidTr="003E773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DAE" w:rsidRPr="003E4DAE" w:rsidRDefault="003E4DAE" w:rsidP="003E4DA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DAE" w:rsidRPr="003E4DAE" w:rsidRDefault="003E4DAE" w:rsidP="003E4DA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озеленения и благоустройства</w:t>
            </w:r>
          </w:p>
        </w:tc>
      </w:tr>
      <w:tr w:rsidR="003E4DAE" w:rsidRPr="003E4DAE" w:rsidTr="003E4DA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DAE" w:rsidRPr="003E4DAE" w:rsidRDefault="003E4DAE" w:rsidP="003E4DA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П1/60-80-10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DAE" w:rsidRPr="003E4DAE" w:rsidRDefault="003E4DAE" w:rsidP="006E49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Грунт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DAE" w:rsidRPr="003E4DAE" w:rsidRDefault="003E4DAE" w:rsidP="006E49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E4DA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DAE" w:rsidRPr="003E4DAE" w:rsidRDefault="003E4DAE" w:rsidP="006E49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3E4DAE" w:rsidRPr="003E4DAE" w:rsidTr="003E4DA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DAE" w:rsidRPr="003E4DAE" w:rsidRDefault="003E4DAE" w:rsidP="003E4DA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Е42-1-3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E4DAE" w:rsidRPr="003E4DAE" w:rsidRDefault="003E4DAE" w:rsidP="003E4DA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Крепление откосов скальной породой или камнем при уклоне откоса 1:3 и положе, толщина слоя свыше 2 м</w:t>
            </w:r>
          </w:p>
          <w:p w:rsidR="003E4DAE" w:rsidRPr="003E4DAE" w:rsidRDefault="003E4DAE" w:rsidP="003E4DA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3E4DAE">
              <w:rPr>
                <w:rFonts w:ascii="Arial" w:hAnsi="Arial" w:cs="Arial"/>
              </w:rPr>
              <w:t>(единица измерения - 100 м</w:t>
            </w:r>
            <w:r w:rsidRPr="003E4DAE">
              <w:rPr>
                <w:rFonts w:ascii="Arial" w:hAnsi="Arial" w:cs="Arial"/>
                <w:vertAlign w:val="superscript"/>
              </w:rPr>
              <w:t>3</w:t>
            </w:r>
            <w:r w:rsidRPr="003E4DAE">
              <w:rPr>
                <w:rFonts w:ascii="Arial" w:hAnsi="Arial" w:cs="Arial"/>
              </w:rPr>
              <w:t xml:space="preserve"> одежды)</w:t>
            </w:r>
          </w:p>
        </w:tc>
      </w:tr>
      <w:tr w:rsidR="003E4DAE" w:rsidRPr="003E4DAE" w:rsidTr="00B37ED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DAE" w:rsidRPr="003E4DAE" w:rsidRDefault="003E4DAE" w:rsidP="003E4DA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DAE" w:rsidRPr="003E4DAE" w:rsidRDefault="003E4DAE" w:rsidP="003E4DA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E4DAE" w:rsidRPr="003E4DAE" w:rsidTr="003E4DA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DAE" w:rsidRPr="003E4DAE" w:rsidRDefault="003E4DAE" w:rsidP="003E4DA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DAE" w:rsidRPr="003E4DAE" w:rsidRDefault="003E4DAE" w:rsidP="003E4DA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DAE" w:rsidRPr="003E4DAE" w:rsidRDefault="003E4DAE" w:rsidP="006E49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DAE" w:rsidRPr="003E4DAE" w:rsidRDefault="003E4DAE" w:rsidP="006E49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3E4DAE" w:rsidRPr="003E4DAE" w:rsidTr="003E4DA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DAE" w:rsidRPr="003E4DAE" w:rsidRDefault="003E4DAE" w:rsidP="003E4DA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DAE" w:rsidRPr="003E4DAE" w:rsidRDefault="003E4DAE" w:rsidP="006E49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DAE" w:rsidRPr="003E4DAE" w:rsidRDefault="003E4DAE" w:rsidP="006E49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DAE" w:rsidRPr="003E4DAE" w:rsidRDefault="003E4DAE" w:rsidP="006E49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</w:t>
            </w:r>
          </w:p>
        </w:tc>
      </w:tr>
      <w:tr w:rsidR="003E4DAE" w:rsidRPr="003E4DAE" w:rsidTr="003E4DA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DAE" w:rsidRPr="003E4DAE" w:rsidRDefault="003E4DAE" w:rsidP="003E4DA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DAE" w:rsidRPr="003E4DAE" w:rsidRDefault="003E4DAE" w:rsidP="006E49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DAE" w:rsidRPr="003E4DAE" w:rsidRDefault="003E4DAE" w:rsidP="006E49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DAE" w:rsidRPr="003E4DAE" w:rsidRDefault="003E4DAE" w:rsidP="006E49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2,43</w:t>
            </w:r>
          </w:p>
        </w:tc>
      </w:tr>
      <w:tr w:rsidR="003E4DAE" w:rsidRPr="003E4DAE" w:rsidTr="0041542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DAE" w:rsidRPr="003E4DAE" w:rsidRDefault="003E4DAE" w:rsidP="006E49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DAE" w:rsidRPr="003E4DAE" w:rsidRDefault="003E4DAE" w:rsidP="003E4DA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E4DAE" w:rsidRPr="003E4DAE" w:rsidTr="003E4DA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DAE" w:rsidRPr="003E4DAE" w:rsidRDefault="003E4DAE" w:rsidP="003E4DA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М070149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DAE" w:rsidRPr="003E4DAE" w:rsidRDefault="003E4DAE" w:rsidP="003E4DA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Бульдозеры при работе на других видах строительства, 79 (108)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DAE" w:rsidRPr="003E4DAE" w:rsidRDefault="003E4DAE" w:rsidP="006E49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DAE" w:rsidRPr="003E4DAE" w:rsidRDefault="003E4DAE" w:rsidP="006E49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2,26</w:t>
            </w:r>
          </w:p>
        </w:tc>
      </w:tr>
      <w:tr w:rsidR="003E4DAE" w:rsidRPr="003E4DAE" w:rsidTr="003D24E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DAE" w:rsidRPr="003E4DAE" w:rsidRDefault="003E4DAE" w:rsidP="006E49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DAE" w:rsidRPr="003E4DAE" w:rsidRDefault="003E4DAE" w:rsidP="003E4DA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E4DAE" w:rsidRPr="003E4DAE" w:rsidTr="00AF7F2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DAE" w:rsidRPr="003E4DAE" w:rsidRDefault="003E4DAE" w:rsidP="003E4DA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DAE" w:rsidRPr="003E4DAE" w:rsidRDefault="003E4DAE" w:rsidP="003E4DA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E4DAE" w:rsidRPr="003E4DAE" w:rsidTr="0059593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DAE" w:rsidRPr="003E4DAE" w:rsidRDefault="003E4DAE" w:rsidP="003E4DA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DAE" w:rsidRPr="003E4DAE" w:rsidRDefault="003E4DAE" w:rsidP="003E4DA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E4DAE" w:rsidRPr="003E4DAE" w:rsidTr="003E4DA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DAE" w:rsidRPr="003E4DAE" w:rsidRDefault="003E4DAE" w:rsidP="003E4DA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1/10-110-100-10/20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DAE" w:rsidRPr="003E4DAE" w:rsidRDefault="003E4DAE" w:rsidP="006E49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необрезные из мягколиственных пород и березы длиной 4-6,5 м, толщиной 19, 22 мм, 1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DAE" w:rsidRPr="003E4DAE" w:rsidRDefault="003E4DAE" w:rsidP="006E49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E4DA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DAE" w:rsidRPr="003E4DAE" w:rsidRDefault="003E4DAE" w:rsidP="006E49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3E4DAE" w:rsidRPr="003E4DAE" w:rsidTr="00084AA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DAE" w:rsidRPr="003E4DAE" w:rsidRDefault="003E4DAE" w:rsidP="006E49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DAE" w:rsidRPr="003E4DAE" w:rsidRDefault="003E4DAE" w:rsidP="003E4DA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E4DAE" w:rsidRPr="003E4DAE" w:rsidTr="006359E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DAE" w:rsidRPr="003E4DAE" w:rsidRDefault="003E4DAE" w:rsidP="003E4DA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DAE" w:rsidRPr="003E4DAE" w:rsidRDefault="003E4DAE" w:rsidP="003E4DA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E4DAE" w:rsidRPr="003E4DAE" w:rsidTr="00DD44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DAE" w:rsidRPr="003E4DAE" w:rsidRDefault="003E4DAE" w:rsidP="003E4DA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DAE" w:rsidRPr="003E4DAE" w:rsidRDefault="003E4DAE" w:rsidP="003E4DA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озеленения и благоустройства</w:t>
            </w:r>
          </w:p>
        </w:tc>
      </w:tr>
      <w:tr w:rsidR="003E4DAE" w:rsidRPr="003E4DAE" w:rsidTr="003E4DA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DAE" w:rsidRPr="003E4DAE" w:rsidRDefault="003E4DAE" w:rsidP="003E4DA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П1/60-80-10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DAE" w:rsidRPr="003E4DAE" w:rsidRDefault="003E4DAE" w:rsidP="006E49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Грунт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DAE" w:rsidRPr="003E4DAE" w:rsidRDefault="003E4DAE" w:rsidP="006E49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E4DA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DAE" w:rsidRPr="003E4DAE" w:rsidRDefault="003E4DAE" w:rsidP="006E49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3E4DAE" w:rsidRPr="003E4DAE" w:rsidTr="003E4DA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DAE" w:rsidRPr="003E4DAE" w:rsidRDefault="003E4DAE" w:rsidP="003E4DA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Е42-1-4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E4DAE" w:rsidRPr="003E4DAE" w:rsidRDefault="003E4DAE" w:rsidP="003E4DA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Крепление откосов скальной породой или камнем при уклоне откоса круче, чем 1:3, толщина слоя до 1 м</w:t>
            </w:r>
          </w:p>
          <w:p w:rsidR="003E4DAE" w:rsidRPr="003E4DAE" w:rsidRDefault="003E4DAE" w:rsidP="003E4DA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3E4DAE">
              <w:rPr>
                <w:rFonts w:ascii="Arial" w:hAnsi="Arial" w:cs="Arial"/>
              </w:rPr>
              <w:t>(единица измерения - 100 м</w:t>
            </w:r>
            <w:r w:rsidRPr="003E4DAE">
              <w:rPr>
                <w:rFonts w:ascii="Arial" w:hAnsi="Arial" w:cs="Arial"/>
                <w:vertAlign w:val="superscript"/>
              </w:rPr>
              <w:t>3</w:t>
            </w:r>
            <w:r w:rsidRPr="003E4DAE">
              <w:rPr>
                <w:rFonts w:ascii="Arial" w:hAnsi="Arial" w:cs="Arial"/>
              </w:rPr>
              <w:t xml:space="preserve"> одежды)</w:t>
            </w:r>
          </w:p>
        </w:tc>
      </w:tr>
      <w:tr w:rsidR="003E4DAE" w:rsidRPr="003E4DAE" w:rsidTr="00B919D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DAE" w:rsidRPr="003E4DAE" w:rsidRDefault="003E4DAE" w:rsidP="003E4DA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DAE" w:rsidRPr="003E4DAE" w:rsidRDefault="003E4DAE" w:rsidP="003E4DA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E4DAE" w:rsidRPr="003E4DAE" w:rsidTr="003E4DA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DAE" w:rsidRPr="003E4DAE" w:rsidRDefault="003E4DAE" w:rsidP="003E4DA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DAE" w:rsidRPr="003E4DAE" w:rsidRDefault="003E4DAE" w:rsidP="003E4DA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DAE" w:rsidRPr="003E4DAE" w:rsidRDefault="003E4DAE" w:rsidP="006E49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DAE" w:rsidRPr="003E4DAE" w:rsidRDefault="003E4DAE" w:rsidP="006E49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3E4DAE" w:rsidRPr="003E4DAE" w:rsidTr="003E4DA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DAE" w:rsidRPr="003E4DAE" w:rsidRDefault="003E4DAE" w:rsidP="003E4DA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DAE" w:rsidRPr="003E4DAE" w:rsidRDefault="003E4DAE" w:rsidP="006E49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DAE" w:rsidRPr="003E4DAE" w:rsidRDefault="003E4DAE" w:rsidP="006E49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DAE" w:rsidRPr="003E4DAE" w:rsidRDefault="003E4DAE" w:rsidP="006E49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51,1</w:t>
            </w:r>
          </w:p>
        </w:tc>
      </w:tr>
      <w:tr w:rsidR="003E4DAE" w:rsidRPr="003E4DAE" w:rsidTr="003E4DA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DAE" w:rsidRPr="003E4DAE" w:rsidRDefault="003E4DAE" w:rsidP="003E4DA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DAE" w:rsidRPr="003E4DAE" w:rsidRDefault="003E4DAE" w:rsidP="006E49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DAE" w:rsidRPr="003E4DAE" w:rsidRDefault="003E4DAE" w:rsidP="006E49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DAE" w:rsidRPr="003E4DAE" w:rsidRDefault="003E4DAE" w:rsidP="006E49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13,68</w:t>
            </w:r>
          </w:p>
        </w:tc>
      </w:tr>
      <w:tr w:rsidR="003E4DAE" w:rsidRPr="003E4DAE" w:rsidTr="00982B8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DAE" w:rsidRPr="003E4DAE" w:rsidRDefault="003E4DAE" w:rsidP="006E49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DAE" w:rsidRPr="003E4DAE" w:rsidRDefault="003E4DAE" w:rsidP="003E4DA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E4DAE" w:rsidRPr="003E4DAE" w:rsidTr="003E4DA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DAE" w:rsidRPr="003E4DAE" w:rsidRDefault="003E4DAE" w:rsidP="003E4DA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М021246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DAE" w:rsidRPr="003E4DAE" w:rsidRDefault="003E4DAE" w:rsidP="003E4DA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других видах строительства, 50-63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DAE" w:rsidRPr="003E4DAE" w:rsidRDefault="003E4DAE" w:rsidP="006E49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DAE" w:rsidRPr="003E4DAE" w:rsidRDefault="003E4DAE" w:rsidP="006E49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6,5</w:t>
            </w:r>
          </w:p>
        </w:tc>
      </w:tr>
      <w:tr w:rsidR="003E4DAE" w:rsidRPr="003E4DAE" w:rsidTr="00F325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DAE" w:rsidRPr="003E4DAE" w:rsidRDefault="003E4DAE" w:rsidP="006E49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DAE" w:rsidRPr="003E4DAE" w:rsidRDefault="003E4DAE" w:rsidP="003E4DA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E4DAE" w:rsidRPr="003E4DAE" w:rsidTr="003A75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DAE" w:rsidRPr="003E4DAE" w:rsidRDefault="003E4DAE" w:rsidP="003E4DA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DAE" w:rsidRPr="003E4DAE" w:rsidRDefault="003E4DAE" w:rsidP="003E4DA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E4DAE" w:rsidRPr="003E4DAE" w:rsidTr="00271F6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DAE" w:rsidRPr="003E4DAE" w:rsidRDefault="003E4DAE" w:rsidP="003E4DA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DAE" w:rsidRPr="003E4DAE" w:rsidRDefault="003E4DAE" w:rsidP="003E4DA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E4DAE" w:rsidRPr="003E4DAE" w:rsidTr="003E4DA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DAE" w:rsidRPr="003E4DAE" w:rsidRDefault="003E4DAE" w:rsidP="003E4DA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1/10-110-100-10/20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DAE" w:rsidRPr="003E4DAE" w:rsidRDefault="003E4DAE" w:rsidP="006E49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необрезные из мягколиственных пород и березы длиной 4-6,5 м, толщиной 19, 22 мм, 1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DAE" w:rsidRPr="003E4DAE" w:rsidRDefault="003E4DAE" w:rsidP="006E49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E4DA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DAE" w:rsidRPr="003E4DAE" w:rsidRDefault="003E4DAE" w:rsidP="006E49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3E4DAE" w:rsidRPr="003E4DAE" w:rsidTr="00E860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DAE" w:rsidRPr="003E4DAE" w:rsidRDefault="003E4DAE" w:rsidP="006E49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DAE" w:rsidRPr="003E4DAE" w:rsidRDefault="003E4DAE" w:rsidP="003E4DA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E4DAE" w:rsidRPr="003E4DAE" w:rsidTr="00FC31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DAE" w:rsidRPr="003E4DAE" w:rsidRDefault="003E4DAE" w:rsidP="003E4DA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DAE" w:rsidRPr="003E4DAE" w:rsidRDefault="003E4DAE" w:rsidP="003E4DA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E4DAE" w:rsidRPr="003E4DAE" w:rsidTr="0021664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DAE" w:rsidRPr="003E4DAE" w:rsidRDefault="003E4DAE" w:rsidP="003E4DA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DAE" w:rsidRPr="003E4DAE" w:rsidRDefault="003E4DAE" w:rsidP="003E4DA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озеленения и благоустройства</w:t>
            </w:r>
          </w:p>
        </w:tc>
      </w:tr>
      <w:tr w:rsidR="003E4DAE" w:rsidRPr="003E4DAE" w:rsidTr="003E4DA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DAE" w:rsidRPr="003E4DAE" w:rsidRDefault="003E4DAE" w:rsidP="003E4DA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П1/60-80-10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DAE" w:rsidRPr="003E4DAE" w:rsidRDefault="003E4DAE" w:rsidP="006E49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Грунт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DAE" w:rsidRPr="003E4DAE" w:rsidRDefault="003E4DAE" w:rsidP="006E49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E4DA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DAE" w:rsidRPr="003E4DAE" w:rsidRDefault="003E4DAE" w:rsidP="006E49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3E4DAE" w:rsidRPr="003E4DAE" w:rsidTr="003E4DA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DAE" w:rsidRPr="003E4DAE" w:rsidRDefault="003E4DAE" w:rsidP="003E4DA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Е42-1-5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E4DAE" w:rsidRPr="003E4DAE" w:rsidRDefault="003E4DAE" w:rsidP="003E4DA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Крепление откосов скальной породой или камнем при уклоне откоса круче, чем 1:3, толщина слоя до 2 м</w:t>
            </w:r>
          </w:p>
          <w:p w:rsidR="003E4DAE" w:rsidRPr="003E4DAE" w:rsidRDefault="003E4DAE" w:rsidP="003E4DA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3E4DAE">
              <w:rPr>
                <w:rFonts w:ascii="Arial" w:hAnsi="Arial" w:cs="Arial"/>
              </w:rPr>
              <w:t>(единица измерения - 100 м</w:t>
            </w:r>
            <w:r w:rsidRPr="003E4DAE">
              <w:rPr>
                <w:rFonts w:ascii="Arial" w:hAnsi="Arial" w:cs="Arial"/>
                <w:vertAlign w:val="superscript"/>
              </w:rPr>
              <w:t>3</w:t>
            </w:r>
            <w:r w:rsidRPr="003E4DAE">
              <w:rPr>
                <w:rFonts w:ascii="Arial" w:hAnsi="Arial" w:cs="Arial"/>
              </w:rPr>
              <w:t xml:space="preserve"> одежды)</w:t>
            </w:r>
          </w:p>
        </w:tc>
      </w:tr>
      <w:tr w:rsidR="003E4DAE" w:rsidRPr="003E4DAE" w:rsidTr="006974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DAE" w:rsidRPr="003E4DAE" w:rsidRDefault="003E4DAE" w:rsidP="003E4DA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DAE" w:rsidRPr="003E4DAE" w:rsidRDefault="003E4DAE" w:rsidP="003E4DA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E4DAE" w:rsidRPr="003E4DAE" w:rsidTr="003E4DA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DAE" w:rsidRPr="003E4DAE" w:rsidRDefault="003E4DAE" w:rsidP="003E4DA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DAE" w:rsidRPr="003E4DAE" w:rsidRDefault="003E4DAE" w:rsidP="003E4DA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DAE" w:rsidRPr="003E4DAE" w:rsidRDefault="003E4DAE" w:rsidP="006E49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DAE" w:rsidRPr="003E4DAE" w:rsidRDefault="003E4DAE" w:rsidP="006E49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</w:t>
            </w:r>
          </w:p>
        </w:tc>
      </w:tr>
      <w:tr w:rsidR="003E4DAE" w:rsidRPr="003E4DAE" w:rsidTr="003E4DA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DAE" w:rsidRPr="003E4DAE" w:rsidRDefault="003E4DAE" w:rsidP="003E4DA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DAE" w:rsidRPr="003E4DAE" w:rsidRDefault="003E4DAE" w:rsidP="006E49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DAE" w:rsidRPr="003E4DAE" w:rsidRDefault="003E4DAE" w:rsidP="006E49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DAE" w:rsidRPr="003E4DAE" w:rsidRDefault="003E4DAE" w:rsidP="006E49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30,4</w:t>
            </w:r>
          </w:p>
        </w:tc>
      </w:tr>
      <w:tr w:rsidR="003E4DAE" w:rsidRPr="003E4DAE" w:rsidTr="003E4DA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DAE" w:rsidRPr="003E4DAE" w:rsidRDefault="003E4DAE" w:rsidP="003E4DA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DAE" w:rsidRPr="003E4DAE" w:rsidRDefault="003E4DAE" w:rsidP="006E49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DAE" w:rsidRPr="003E4DAE" w:rsidRDefault="003E4DAE" w:rsidP="006E49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DAE" w:rsidRPr="003E4DAE" w:rsidRDefault="003E4DAE" w:rsidP="006E49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13,68</w:t>
            </w:r>
          </w:p>
        </w:tc>
      </w:tr>
      <w:tr w:rsidR="003E4DAE" w:rsidRPr="003E4DAE" w:rsidTr="009A09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DAE" w:rsidRPr="003E4DAE" w:rsidRDefault="003E4DAE" w:rsidP="006E49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DAE" w:rsidRPr="003E4DAE" w:rsidRDefault="003E4DAE" w:rsidP="003E4DA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E4DAE" w:rsidRPr="003E4DAE" w:rsidTr="003E4DA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DAE" w:rsidRPr="003E4DAE" w:rsidRDefault="003E4DAE" w:rsidP="003E4DA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М021246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DAE" w:rsidRPr="003E4DAE" w:rsidRDefault="003E4DAE" w:rsidP="003E4DA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других видах строительства, 50-63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DAE" w:rsidRPr="003E4DAE" w:rsidRDefault="003E4DAE" w:rsidP="006E49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DAE" w:rsidRPr="003E4DAE" w:rsidRDefault="003E4DAE" w:rsidP="006E49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6,5</w:t>
            </w:r>
          </w:p>
        </w:tc>
      </w:tr>
      <w:tr w:rsidR="003E4DAE" w:rsidRPr="003E4DAE" w:rsidTr="006C45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DAE" w:rsidRPr="003E4DAE" w:rsidRDefault="003E4DAE" w:rsidP="006E49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DAE" w:rsidRPr="003E4DAE" w:rsidRDefault="003E4DAE" w:rsidP="003E4DA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E4DAE" w:rsidRPr="003E4DAE" w:rsidTr="005668B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DAE" w:rsidRPr="003E4DAE" w:rsidRDefault="003E4DAE" w:rsidP="003E4DA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DAE" w:rsidRPr="003E4DAE" w:rsidRDefault="003E4DAE" w:rsidP="003E4DA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E4DAE" w:rsidRPr="003E4DAE" w:rsidTr="004920E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DAE" w:rsidRPr="003E4DAE" w:rsidRDefault="003E4DAE" w:rsidP="003E4DA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DAE" w:rsidRPr="003E4DAE" w:rsidRDefault="003E4DAE" w:rsidP="003E4DA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E4DAE" w:rsidRPr="003E4DAE" w:rsidTr="003E4DA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DAE" w:rsidRPr="003E4DAE" w:rsidRDefault="003E4DAE" w:rsidP="003E4DA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1/10-110-100-10/20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DAE" w:rsidRPr="003E4DAE" w:rsidRDefault="003E4DAE" w:rsidP="006E49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необрезные из мягколиственных пород и березы длиной 4-6,5 м, толщиной 19, 22 мм, 1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DAE" w:rsidRPr="003E4DAE" w:rsidRDefault="003E4DAE" w:rsidP="006E49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E4DA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DAE" w:rsidRPr="003E4DAE" w:rsidRDefault="003E4DAE" w:rsidP="006E49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  <w:tr w:rsidR="003E4DAE" w:rsidRPr="003E4DAE" w:rsidTr="00963EE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DAE" w:rsidRPr="003E4DAE" w:rsidRDefault="003E4DAE" w:rsidP="006E49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DAE" w:rsidRPr="003E4DAE" w:rsidRDefault="003E4DAE" w:rsidP="003E4DA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E4DAE" w:rsidRPr="003E4DAE" w:rsidTr="00E567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DAE" w:rsidRPr="003E4DAE" w:rsidRDefault="003E4DAE" w:rsidP="003E4DA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DAE" w:rsidRPr="003E4DAE" w:rsidRDefault="003E4DAE" w:rsidP="003E4DA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E4DAE" w:rsidRPr="003E4DAE" w:rsidTr="00A27D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DAE" w:rsidRPr="003E4DAE" w:rsidRDefault="003E4DAE" w:rsidP="003E4DA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DAE" w:rsidRPr="003E4DAE" w:rsidRDefault="003E4DAE" w:rsidP="003E4DA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озеленения и благоустройства</w:t>
            </w:r>
          </w:p>
        </w:tc>
      </w:tr>
      <w:tr w:rsidR="003E4DAE" w:rsidRPr="003E4DAE" w:rsidTr="003E4DA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DAE" w:rsidRPr="003E4DAE" w:rsidRDefault="003E4DAE" w:rsidP="003E4DA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П1/60-80-10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DAE" w:rsidRPr="003E4DAE" w:rsidRDefault="003E4DAE" w:rsidP="006E49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Грунт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DAE" w:rsidRPr="003E4DAE" w:rsidRDefault="003E4DAE" w:rsidP="006E49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E4DA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DAE" w:rsidRPr="003E4DAE" w:rsidRDefault="003E4DAE" w:rsidP="006E49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3E4DAE" w:rsidRPr="003E4DAE" w:rsidTr="003E4DA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DAE" w:rsidRPr="003E4DAE" w:rsidRDefault="003E4DAE" w:rsidP="003E4DA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Е42-1-6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E4DAE" w:rsidRPr="003E4DAE" w:rsidRDefault="003E4DAE" w:rsidP="003E4DA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Крепление откосов скальной породой или камнем при уклоне откоса круче, чем 1:3, толщина слоя свыше 2 м</w:t>
            </w:r>
          </w:p>
          <w:p w:rsidR="003E4DAE" w:rsidRPr="003E4DAE" w:rsidRDefault="003E4DAE" w:rsidP="003E4DA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3E4DAE">
              <w:rPr>
                <w:rFonts w:ascii="Arial" w:hAnsi="Arial" w:cs="Arial"/>
              </w:rPr>
              <w:t>(единица измерения - 100 м</w:t>
            </w:r>
            <w:r w:rsidRPr="003E4DAE">
              <w:rPr>
                <w:rFonts w:ascii="Arial" w:hAnsi="Arial" w:cs="Arial"/>
                <w:vertAlign w:val="superscript"/>
              </w:rPr>
              <w:t>3</w:t>
            </w:r>
            <w:r w:rsidRPr="003E4DAE">
              <w:rPr>
                <w:rFonts w:ascii="Arial" w:hAnsi="Arial" w:cs="Arial"/>
              </w:rPr>
              <w:t xml:space="preserve"> одежды)</w:t>
            </w:r>
          </w:p>
        </w:tc>
      </w:tr>
      <w:tr w:rsidR="003E4DAE" w:rsidRPr="003E4DAE" w:rsidTr="00220C7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DAE" w:rsidRPr="003E4DAE" w:rsidRDefault="003E4DAE" w:rsidP="003E4DA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DAE" w:rsidRPr="003E4DAE" w:rsidRDefault="003E4DAE" w:rsidP="003E4DA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E4DAE" w:rsidRPr="003E4DAE" w:rsidTr="003E4DA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DAE" w:rsidRPr="003E4DAE" w:rsidRDefault="003E4DAE" w:rsidP="003E4DA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DAE" w:rsidRPr="003E4DAE" w:rsidRDefault="003E4DAE" w:rsidP="003E4DA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DAE" w:rsidRPr="003E4DAE" w:rsidRDefault="003E4DAE" w:rsidP="006E49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DAE" w:rsidRPr="003E4DAE" w:rsidRDefault="003E4DAE" w:rsidP="006E49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</w:t>
            </w:r>
          </w:p>
        </w:tc>
      </w:tr>
      <w:tr w:rsidR="003E4DAE" w:rsidRPr="003E4DAE" w:rsidTr="003E4DA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DAE" w:rsidRPr="003E4DAE" w:rsidRDefault="003E4DAE" w:rsidP="003E4DA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DAE" w:rsidRPr="003E4DAE" w:rsidRDefault="003E4DAE" w:rsidP="006E49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DAE" w:rsidRPr="003E4DAE" w:rsidRDefault="003E4DAE" w:rsidP="006E49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DAE" w:rsidRPr="003E4DAE" w:rsidRDefault="003E4DAE" w:rsidP="006E49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22,1</w:t>
            </w:r>
          </w:p>
        </w:tc>
      </w:tr>
      <w:tr w:rsidR="003E4DAE" w:rsidRPr="003E4DAE" w:rsidTr="003E4DA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DAE" w:rsidRPr="003E4DAE" w:rsidRDefault="003E4DAE" w:rsidP="003E4DA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DAE" w:rsidRPr="003E4DAE" w:rsidRDefault="003E4DAE" w:rsidP="006E49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DAE" w:rsidRPr="003E4DAE" w:rsidRDefault="003E4DAE" w:rsidP="006E49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DAE" w:rsidRPr="003E4DAE" w:rsidRDefault="003E4DAE" w:rsidP="006E49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13,8</w:t>
            </w:r>
          </w:p>
        </w:tc>
      </w:tr>
      <w:tr w:rsidR="003E4DAE" w:rsidRPr="003E4DAE" w:rsidTr="007E3A7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DAE" w:rsidRPr="003E4DAE" w:rsidRDefault="003E4DAE" w:rsidP="006E49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DAE" w:rsidRPr="003E4DAE" w:rsidRDefault="003E4DAE" w:rsidP="003E4DA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E4DAE" w:rsidRPr="003E4DAE" w:rsidTr="003E4DA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DAE" w:rsidRPr="003E4DAE" w:rsidRDefault="003E4DAE" w:rsidP="003E4DA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М021246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DAE" w:rsidRPr="003E4DAE" w:rsidRDefault="003E4DAE" w:rsidP="003E4DA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других видах строительства, 50-63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DAE" w:rsidRPr="003E4DAE" w:rsidRDefault="003E4DAE" w:rsidP="006E49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DAE" w:rsidRPr="003E4DAE" w:rsidRDefault="003E4DAE" w:rsidP="006E49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6,5</w:t>
            </w:r>
          </w:p>
        </w:tc>
      </w:tr>
      <w:tr w:rsidR="003E4DAE" w:rsidRPr="003E4DAE" w:rsidTr="002A023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DAE" w:rsidRPr="003E4DAE" w:rsidRDefault="003E4DAE" w:rsidP="006E49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DAE" w:rsidRPr="003E4DAE" w:rsidRDefault="003E4DAE" w:rsidP="003E4DA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E4DAE" w:rsidRPr="003E4DAE" w:rsidTr="00BE431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DAE" w:rsidRPr="003E4DAE" w:rsidRDefault="003E4DAE" w:rsidP="003E4DA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DAE" w:rsidRPr="003E4DAE" w:rsidRDefault="003E4DAE" w:rsidP="003E4DA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E4DAE" w:rsidRPr="003E4DAE" w:rsidTr="002C673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DAE" w:rsidRPr="003E4DAE" w:rsidRDefault="003E4DAE" w:rsidP="003E4DA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DAE" w:rsidRPr="003E4DAE" w:rsidRDefault="003E4DAE" w:rsidP="003E4DA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E4DAE" w:rsidRPr="003E4DAE" w:rsidTr="003E4DA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DAE" w:rsidRPr="003E4DAE" w:rsidRDefault="003E4DAE" w:rsidP="003E4DA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1/10-110-100-10/20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DAE" w:rsidRPr="003E4DAE" w:rsidRDefault="003E4DAE" w:rsidP="006E49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необрезные из мягколиственных пород и березы длиной 4-6,5 м, толщиной 19, 22 мм, 1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DAE" w:rsidRPr="003E4DAE" w:rsidRDefault="003E4DAE" w:rsidP="006E49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E4DA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DAE" w:rsidRPr="003E4DAE" w:rsidRDefault="003E4DAE" w:rsidP="006E49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3E4DAE" w:rsidRPr="003E4DAE" w:rsidTr="0073683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DAE" w:rsidRPr="003E4DAE" w:rsidRDefault="003E4DAE" w:rsidP="006E49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DAE" w:rsidRPr="003E4DAE" w:rsidRDefault="003E4DAE" w:rsidP="003E4DA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E4DAE" w:rsidRPr="003E4DAE" w:rsidTr="00342B4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DAE" w:rsidRPr="003E4DAE" w:rsidRDefault="003E4DAE" w:rsidP="003E4DA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DAE" w:rsidRPr="003E4DAE" w:rsidRDefault="003E4DAE" w:rsidP="003E4DA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E4DAE" w:rsidRPr="003E4DAE" w:rsidTr="00E03D4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DAE" w:rsidRPr="003E4DAE" w:rsidRDefault="003E4DAE" w:rsidP="003E4DA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DAE" w:rsidRPr="003E4DAE" w:rsidRDefault="003E4DAE" w:rsidP="003E4DA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озеленения и благоустройства</w:t>
            </w:r>
          </w:p>
        </w:tc>
      </w:tr>
      <w:tr w:rsidR="003E4DAE" w:rsidRPr="003E4DAE" w:rsidTr="003E4DA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DAE" w:rsidRPr="003E4DAE" w:rsidRDefault="003E4DAE" w:rsidP="003E4DA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П1/60-80-10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DAE" w:rsidRPr="003E4DAE" w:rsidRDefault="003E4DAE" w:rsidP="006E49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Грунт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DAE" w:rsidRPr="003E4DAE" w:rsidRDefault="003E4DAE" w:rsidP="006E49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E4DA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DAE" w:rsidRPr="003E4DAE" w:rsidRDefault="003E4DAE" w:rsidP="006E49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</w:tbl>
    <w:p w:rsidR="003E4DAE" w:rsidRDefault="003E4DAE" w:rsidP="0040791D">
      <w:pPr>
        <w:pStyle w:val="a5"/>
        <w:rPr>
          <w:rFonts w:ascii="Arial" w:hAnsi="Arial" w:cs="Arial"/>
          <w:b/>
          <w:sz w:val="2"/>
        </w:rPr>
      </w:pPr>
    </w:p>
    <w:p w:rsidR="0055064B" w:rsidRPr="003E4DAE" w:rsidRDefault="003E4DAE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55064B" w:rsidTr="00BB612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5064B" w:rsidRPr="002245F9" w:rsidRDefault="0055064B" w:rsidP="00BB6125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42-2. Устройство подстилающего слоя в откосах из песчано-гравийной смеси или щебня</w:t>
            </w:r>
          </w:p>
        </w:tc>
      </w:tr>
      <w:tr w:rsidR="0055064B" w:rsidTr="00BB612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5064B" w:rsidRDefault="0055064B" w:rsidP="00BB6125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55064B" w:rsidTr="00BB612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5064B" w:rsidRDefault="0055064B" w:rsidP="00BB6125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55064B" w:rsidRPr="002245F9" w:rsidTr="00BB612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5064B" w:rsidRPr="002245F9" w:rsidRDefault="0055064B" w:rsidP="00BB612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устройство и разборка шаблонов;</w:t>
            </w:r>
          </w:p>
        </w:tc>
      </w:tr>
      <w:tr w:rsidR="0055064B" w:rsidRPr="002245F9" w:rsidTr="00BB612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5064B" w:rsidRDefault="0055064B" w:rsidP="00BB612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перемещение и разравнивание бульдозерами песчано- гравийной смеси (нормы 1,2);</w:t>
            </w:r>
          </w:p>
        </w:tc>
      </w:tr>
      <w:tr w:rsidR="0055064B" w:rsidRPr="002245F9" w:rsidTr="00BB612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5064B" w:rsidRDefault="0055064B" w:rsidP="00BB612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подача кранами песчано-гравийной смеси или щебня (норма 3).</w:t>
            </w:r>
          </w:p>
        </w:tc>
      </w:tr>
      <w:tr w:rsidR="0055064B" w:rsidRPr="002245F9" w:rsidTr="00BB612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5064B" w:rsidRDefault="0055064B" w:rsidP="00BB6125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55064B" w:rsidRDefault="0055064B" w:rsidP="0055064B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55064B" w:rsidRPr="002245F9" w:rsidTr="00BB6125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5064B" w:rsidRPr="002245F9" w:rsidRDefault="0055064B" w:rsidP="00BB612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5064B" w:rsidRPr="002245F9" w:rsidRDefault="0055064B" w:rsidP="00BB612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5064B" w:rsidRPr="002245F9" w:rsidRDefault="0055064B" w:rsidP="00BB612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5064B" w:rsidRPr="002245F9" w:rsidRDefault="0055064B" w:rsidP="00BB612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55064B" w:rsidRPr="002245F9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2245F9" w:rsidRDefault="0055064B" w:rsidP="00BB612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2245F9" w:rsidRDefault="0055064B" w:rsidP="00BB612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2245F9" w:rsidRDefault="0055064B" w:rsidP="00BB612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2245F9" w:rsidRDefault="0055064B" w:rsidP="00BB612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55064B" w:rsidRPr="002245F9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2245F9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Е42-2-1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2245F9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подстилающего слоя в откосах из песчано-гравийной смеси или щебня при уклоне откоса 1:3 и положе, толщина слоя до 0,5 м</w:t>
            </w:r>
          </w:p>
          <w:p w:rsidR="0055064B" w:rsidRPr="002245F9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2245F9">
              <w:rPr>
                <w:rFonts w:ascii="Arial" w:hAnsi="Arial" w:cs="Arial"/>
              </w:rPr>
              <w:t>(единица измерения - 100 м</w:t>
            </w:r>
            <w:r w:rsidRPr="002245F9">
              <w:rPr>
                <w:rFonts w:ascii="Arial" w:hAnsi="Arial" w:cs="Arial"/>
                <w:vertAlign w:val="superscript"/>
              </w:rPr>
              <w:t>3</w:t>
            </w:r>
            <w:r w:rsidRPr="002245F9">
              <w:rPr>
                <w:rFonts w:ascii="Arial" w:hAnsi="Arial" w:cs="Arial"/>
              </w:rPr>
              <w:t xml:space="preserve"> подстилающего слоя)</w:t>
            </w:r>
          </w:p>
        </w:tc>
      </w:tr>
      <w:tr w:rsidR="0055064B" w:rsidRPr="002245F9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2245F9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2245F9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5064B" w:rsidRPr="002245F9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2245F9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2245F9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2245F9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2245F9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55064B" w:rsidRPr="002245F9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2245F9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2245F9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2245F9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2245F9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8,35</w:t>
            </w:r>
          </w:p>
        </w:tc>
      </w:tr>
      <w:tr w:rsidR="0055064B" w:rsidRPr="002245F9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2245F9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2245F9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2245F9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2245F9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3,55</w:t>
            </w:r>
          </w:p>
        </w:tc>
      </w:tr>
      <w:tr w:rsidR="0055064B" w:rsidRPr="002245F9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2245F9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2245F9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55064B" w:rsidRPr="002245F9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2245F9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М070149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2245F9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Бульдозеры при работе на других видах строительства, 79 (108)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2245F9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2245F9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3,49</w:t>
            </w:r>
          </w:p>
        </w:tc>
      </w:tr>
      <w:tr w:rsidR="0055064B" w:rsidRPr="002245F9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2245F9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2245F9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5064B" w:rsidRPr="002245F9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2245F9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2245F9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5064B" w:rsidRPr="002245F9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2245F9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2245F9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5064B" w:rsidRPr="002245F9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2245F9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1/10-110-100-10/20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2245F9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необрезные из мягколиственных пород и березы длиной 4-6,5 м, толщиной 19, 22 мм, 1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2245F9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245F9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2245F9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</w:t>
            </w:r>
          </w:p>
        </w:tc>
      </w:tr>
      <w:tr w:rsidR="0055064B" w:rsidRPr="002245F9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2245F9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2245F9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55064B" w:rsidRPr="002245F9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2245F9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2245F9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5064B" w:rsidRPr="002245F9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2245F9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2245F9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озеленения и благоустройства</w:t>
            </w:r>
          </w:p>
        </w:tc>
      </w:tr>
      <w:tr w:rsidR="0055064B" w:rsidRPr="002245F9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2245F9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П1/60-80-10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2245F9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Грунт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2245F9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245F9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2245F9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55064B" w:rsidRPr="002245F9" w:rsidTr="00BB612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2245F9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Е42-2-2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5064B" w:rsidRPr="002245F9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подстилающего слоя в откосах из песчано-гравийной смеси или щебня при уклоне откоса 1:3 и положе, толщина слоя до 1 м</w:t>
            </w:r>
          </w:p>
          <w:p w:rsidR="0055064B" w:rsidRPr="002245F9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2245F9">
              <w:rPr>
                <w:rFonts w:ascii="Arial" w:hAnsi="Arial" w:cs="Arial"/>
              </w:rPr>
              <w:t>(единица измерения - 100 м</w:t>
            </w:r>
            <w:r w:rsidRPr="002245F9">
              <w:rPr>
                <w:rFonts w:ascii="Arial" w:hAnsi="Arial" w:cs="Arial"/>
                <w:vertAlign w:val="superscript"/>
              </w:rPr>
              <w:t>3</w:t>
            </w:r>
            <w:r w:rsidRPr="002245F9">
              <w:rPr>
                <w:rFonts w:ascii="Arial" w:hAnsi="Arial" w:cs="Arial"/>
              </w:rPr>
              <w:t xml:space="preserve"> подстилающего слоя)</w:t>
            </w:r>
          </w:p>
        </w:tc>
      </w:tr>
      <w:tr w:rsidR="0055064B" w:rsidRPr="002245F9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2245F9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2245F9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5064B" w:rsidRPr="002245F9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2245F9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2245F9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2245F9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2245F9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55064B" w:rsidRPr="002245F9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2245F9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2245F9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2245F9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2245F9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55064B" w:rsidRPr="002245F9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2245F9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2245F9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2245F9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2245F9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2,53</w:t>
            </w:r>
          </w:p>
        </w:tc>
      </w:tr>
      <w:tr w:rsidR="0055064B" w:rsidRPr="002245F9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2245F9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2245F9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55064B" w:rsidRPr="002245F9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2245F9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М070149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2245F9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Бульдозеры при работе на других видах строительства, 79 (108)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2245F9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2245F9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2,49</w:t>
            </w:r>
          </w:p>
        </w:tc>
      </w:tr>
      <w:tr w:rsidR="0055064B" w:rsidRPr="002245F9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2245F9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2245F9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5064B" w:rsidRPr="002245F9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2245F9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2245F9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5064B" w:rsidRPr="002245F9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2245F9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2245F9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5064B" w:rsidRPr="002245F9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2245F9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1/10-110-100-10/20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2245F9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необрезные из мягколиственных пород и березы длиной 4-6,5 м, толщиной 19, 22 мм, 1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2245F9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245F9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2245F9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55064B" w:rsidRPr="002245F9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2245F9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2245F9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55064B" w:rsidRPr="002245F9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2245F9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2245F9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5064B" w:rsidRPr="002245F9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2245F9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2245F9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озеленения и благоустройства</w:t>
            </w:r>
          </w:p>
        </w:tc>
      </w:tr>
      <w:tr w:rsidR="0055064B" w:rsidRPr="002245F9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2245F9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П1/60-80-10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2245F9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Грунт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2245F9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245F9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2245F9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55064B" w:rsidRPr="002245F9" w:rsidTr="00BB612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2245F9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Е42-2-3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5064B" w:rsidRPr="002245F9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подстилающего слоя в откосах из песчано-гравийной смеси или щебня при уклоне откоса круче чем 1:3, толщина слоя до 1 м</w:t>
            </w:r>
          </w:p>
          <w:p w:rsidR="0055064B" w:rsidRPr="002245F9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2245F9">
              <w:rPr>
                <w:rFonts w:ascii="Arial" w:hAnsi="Arial" w:cs="Arial"/>
              </w:rPr>
              <w:t>(единица измерения - 100 м</w:t>
            </w:r>
            <w:r w:rsidRPr="002245F9">
              <w:rPr>
                <w:rFonts w:ascii="Arial" w:hAnsi="Arial" w:cs="Arial"/>
                <w:vertAlign w:val="superscript"/>
              </w:rPr>
              <w:t>3</w:t>
            </w:r>
            <w:r w:rsidRPr="002245F9">
              <w:rPr>
                <w:rFonts w:ascii="Arial" w:hAnsi="Arial" w:cs="Arial"/>
              </w:rPr>
              <w:t xml:space="preserve"> подстилающего слоя)</w:t>
            </w:r>
          </w:p>
        </w:tc>
      </w:tr>
      <w:tr w:rsidR="0055064B" w:rsidRPr="002245F9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2245F9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2245F9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5064B" w:rsidRPr="002245F9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2245F9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2245F9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2245F9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2245F9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55064B" w:rsidRPr="002245F9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2245F9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2245F9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2245F9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2245F9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25,7</w:t>
            </w:r>
          </w:p>
        </w:tc>
      </w:tr>
      <w:tr w:rsidR="0055064B" w:rsidRPr="002245F9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2245F9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2245F9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2245F9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2245F9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13,68</w:t>
            </w:r>
          </w:p>
        </w:tc>
      </w:tr>
      <w:tr w:rsidR="0055064B" w:rsidRPr="002245F9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2245F9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2245F9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55064B" w:rsidRPr="002245F9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2245F9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М021246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2245F9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других видах строительства, 50-63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2245F9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2245F9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6,5</w:t>
            </w:r>
          </w:p>
        </w:tc>
      </w:tr>
      <w:tr w:rsidR="0055064B" w:rsidRPr="002245F9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2245F9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2245F9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5064B" w:rsidRPr="002245F9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2245F9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2245F9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5064B" w:rsidRPr="002245F9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2245F9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2245F9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5064B" w:rsidRPr="002245F9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2245F9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1/10-110-100-10/20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2245F9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необрезные из мягколиственных пород и березы длиной 4-6,5 м, толщиной 19, 22 мм, 1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2245F9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245F9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2245F9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55064B" w:rsidRPr="002245F9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2245F9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2245F9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55064B" w:rsidRPr="002245F9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2245F9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2245F9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5064B" w:rsidRPr="002245F9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2245F9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2245F9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озеленения и благоустройства</w:t>
            </w:r>
          </w:p>
        </w:tc>
      </w:tr>
      <w:tr w:rsidR="0055064B" w:rsidRPr="002245F9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2245F9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П1/60-80-10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2245F9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Грунт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2245F9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245F9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2245F9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</w:tbl>
    <w:p w:rsidR="0055064B" w:rsidRPr="002245F9" w:rsidRDefault="0055064B" w:rsidP="0055064B">
      <w:pPr>
        <w:pStyle w:val="a5"/>
        <w:rPr>
          <w:rFonts w:ascii="Arial" w:hAnsi="Arial" w:cs="Arial"/>
          <w:b/>
          <w:sz w:val="2"/>
        </w:rPr>
      </w:pPr>
    </w:p>
    <w:p w:rsidR="0055064B" w:rsidRPr="003E4DAE" w:rsidRDefault="0055064B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55064B" w:rsidTr="00BB612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5064B" w:rsidRPr="00340ED9" w:rsidRDefault="0055064B" w:rsidP="00BB6125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42-3. Крепление откосов песчано-гравийной смесью или щебнем</w:t>
            </w:r>
          </w:p>
        </w:tc>
      </w:tr>
      <w:tr w:rsidR="0055064B" w:rsidTr="00BB612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5064B" w:rsidRDefault="0055064B" w:rsidP="00BB6125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55064B" w:rsidTr="00BB612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5064B" w:rsidRDefault="0055064B" w:rsidP="00BB6125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55064B" w:rsidRPr="00340ED9" w:rsidTr="00BB612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5064B" w:rsidRPr="00340ED9" w:rsidRDefault="0055064B" w:rsidP="00BB612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устройство и разборка шаблонов;</w:t>
            </w:r>
          </w:p>
        </w:tc>
      </w:tr>
      <w:tr w:rsidR="0055064B" w:rsidRPr="00340ED9" w:rsidTr="00BB612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5064B" w:rsidRDefault="0055064B" w:rsidP="00BB612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перемещение бульдозерами щебня или песчано-гравийной смеси,планировка и выравнивание поверхности.</w:t>
            </w:r>
          </w:p>
        </w:tc>
      </w:tr>
      <w:tr w:rsidR="0055064B" w:rsidRPr="00340ED9" w:rsidTr="00BB612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5064B" w:rsidRDefault="0055064B" w:rsidP="00BB6125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55064B" w:rsidRDefault="0055064B" w:rsidP="0055064B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55064B" w:rsidRPr="00340ED9" w:rsidTr="00BB6125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5064B" w:rsidRPr="00340ED9" w:rsidRDefault="0055064B" w:rsidP="00BB612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5064B" w:rsidRPr="00340ED9" w:rsidRDefault="0055064B" w:rsidP="00BB612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5064B" w:rsidRPr="00340ED9" w:rsidRDefault="0055064B" w:rsidP="00BB612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5064B" w:rsidRPr="00340ED9" w:rsidRDefault="0055064B" w:rsidP="00BB612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55064B" w:rsidRPr="00340ED9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340ED9" w:rsidRDefault="0055064B" w:rsidP="00BB612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340ED9" w:rsidRDefault="0055064B" w:rsidP="00BB612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340ED9" w:rsidRDefault="0055064B" w:rsidP="00BB612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340ED9" w:rsidRDefault="0055064B" w:rsidP="00BB612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55064B" w:rsidRPr="00340ED9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340ED9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Е42-3-1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340ED9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Крепление откосов песчано-гравийной смесью или щебнем при уклоне откоса 1:3 и положе, толщина слоя до 0,2 м</w:t>
            </w:r>
          </w:p>
          <w:p w:rsidR="0055064B" w:rsidRPr="00340ED9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340ED9">
              <w:rPr>
                <w:rFonts w:ascii="Arial" w:hAnsi="Arial" w:cs="Arial"/>
              </w:rPr>
              <w:t>(единица измерения - 100 м</w:t>
            </w:r>
            <w:r w:rsidRPr="00340ED9">
              <w:rPr>
                <w:rFonts w:ascii="Arial" w:hAnsi="Arial" w:cs="Arial"/>
                <w:vertAlign w:val="superscript"/>
              </w:rPr>
              <w:t>3</w:t>
            </w:r>
            <w:r w:rsidRPr="00340ED9">
              <w:rPr>
                <w:rFonts w:ascii="Arial" w:hAnsi="Arial" w:cs="Arial"/>
              </w:rPr>
              <w:t xml:space="preserve"> одежды)</w:t>
            </w:r>
          </w:p>
        </w:tc>
      </w:tr>
      <w:tr w:rsidR="0055064B" w:rsidRPr="00340ED9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340ED9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340ED9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5064B" w:rsidRPr="00340ED9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340ED9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340ED9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340ED9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340ED9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55064B" w:rsidRPr="00340ED9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340ED9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340ED9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340ED9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340ED9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12,54</w:t>
            </w:r>
          </w:p>
        </w:tc>
      </w:tr>
      <w:tr w:rsidR="0055064B" w:rsidRPr="00340ED9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340ED9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340ED9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340ED9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340ED9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4,77</w:t>
            </w:r>
          </w:p>
        </w:tc>
      </w:tr>
      <w:tr w:rsidR="0055064B" w:rsidRPr="00340ED9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340ED9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340ED9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55064B" w:rsidRPr="00340ED9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340ED9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М070149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340ED9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Бульдозеры при работе на других видах строительства, 79 (108)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340ED9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340ED9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4,69</w:t>
            </w:r>
          </w:p>
        </w:tc>
      </w:tr>
      <w:tr w:rsidR="0055064B" w:rsidRPr="00340ED9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340ED9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340ED9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5064B" w:rsidRPr="00340ED9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340ED9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340ED9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5064B" w:rsidRPr="00340ED9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340ED9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340ED9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5064B" w:rsidRPr="00340ED9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340ED9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1/10-110-100-10/20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340ED9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необрезные из мягколиственных пород и березы длиной 4-6,5 м, толщиной 19, 22 мм, 1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340ED9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40ED9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340ED9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0,126</w:t>
            </w:r>
          </w:p>
        </w:tc>
      </w:tr>
      <w:tr w:rsidR="0055064B" w:rsidRPr="00340ED9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340ED9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340ED9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55064B" w:rsidRPr="00340ED9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340ED9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340ED9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5064B" w:rsidRPr="00340ED9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340ED9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340ED9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озеленения и благоустройства</w:t>
            </w:r>
          </w:p>
        </w:tc>
      </w:tr>
      <w:tr w:rsidR="0055064B" w:rsidRPr="00340ED9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340ED9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П1/60-80-10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340ED9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Грунт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340ED9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40ED9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340ED9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55064B" w:rsidRPr="00340ED9" w:rsidTr="00BB612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340ED9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Е42-3-2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5064B" w:rsidRPr="00340ED9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Крепление откосов песчано-гравийной смесью или щебнем при уклоне откоса 1:3 и положе, толщина слоя до 0,4 м</w:t>
            </w:r>
          </w:p>
          <w:p w:rsidR="0055064B" w:rsidRPr="00340ED9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340ED9">
              <w:rPr>
                <w:rFonts w:ascii="Arial" w:hAnsi="Arial" w:cs="Arial"/>
              </w:rPr>
              <w:t>(единица измерения - 100 м</w:t>
            </w:r>
            <w:r w:rsidRPr="00340ED9">
              <w:rPr>
                <w:rFonts w:ascii="Arial" w:hAnsi="Arial" w:cs="Arial"/>
                <w:vertAlign w:val="superscript"/>
              </w:rPr>
              <w:t>3</w:t>
            </w:r>
            <w:r w:rsidRPr="00340ED9">
              <w:rPr>
                <w:rFonts w:ascii="Arial" w:hAnsi="Arial" w:cs="Arial"/>
              </w:rPr>
              <w:t xml:space="preserve"> одежды)</w:t>
            </w:r>
          </w:p>
        </w:tc>
      </w:tr>
      <w:tr w:rsidR="0055064B" w:rsidRPr="00340ED9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340ED9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340ED9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5064B" w:rsidRPr="00340ED9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340ED9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340ED9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340ED9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340ED9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55064B" w:rsidRPr="00340ED9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340ED9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340ED9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340ED9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340ED9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7,3</w:t>
            </w:r>
          </w:p>
        </w:tc>
      </w:tr>
      <w:tr w:rsidR="0055064B" w:rsidRPr="00340ED9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340ED9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340ED9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340ED9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340ED9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3,33</w:t>
            </w:r>
          </w:p>
        </w:tc>
      </w:tr>
      <w:tr w:rsidR="0055064B" w:rsidRPr="00340ED9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340ED9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340ED9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55064B" w:rsidRPr="00340ED9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340ED9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М070149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340ED9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Бульдозеры при работе на других видах строительства, 79 (108)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340ED9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340ED9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3,28</w:t>
            </w:r>
          </w:p>
        </w:tc>
      </w:tr>
      <w:tr w:rsidR="0055064B" w:rsidRPr="00340ED9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340ED9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340ED9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5064B" w:rsidRPr="00340ED9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340ED9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340ED9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5064B" w:rsidRPr="00340ED9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340ED9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340ED9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5064B" w:rsidRPr="00340ED9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340ED9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1/10-110-100-10/20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340ED9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необрезные из мягколиственных пород и березы длиной 4-6,5 м, толщиной 19, 22 мм, 1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340ED9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40ED9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340ED9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0,076</w:t>
            </w:r>
          </w:p>
        </w:tc>
      </w:tr>
      <w:tr w:rsidR="0055064B" w:rsidRPr="00340ED9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340ED9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340ED9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55064B" w:rsidRPr="00340ED9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340ED9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340ED9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5064B" w:rsidRPr="00340ED9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340ED9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340ED9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озеленения и благоустройства</w:t>
            </w:r>
          </w:p>
        </w:tc>
      </w:tr>
      <w:tr w:rsidR="0055064B" w:rsidRPr="00340ED9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340ED9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П1/60-80-10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340ED9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Грунт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340ED9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40ED9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340ED9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</w:tbl>
    <w:p w:rsidR="0055064B" w:rsidRPr="00340ED9" w:rsidRDefault="0055064B" w:rsidP="0055064B">
      <w:pPr>
        <w:pStyle w:val="a5"/>
        <w:rPr>
          <w:rFonts w:ascii="Arial" w:hAnsi="Arial" w:cs="Arial"/>
          <w:b/>
          <w:sz w:val="2"/>
        </w:rPr>
      </w:pPr>
    </w:p>
    <w:p w:rsidR="0055064B" w:rsidRPr="003E4DAE" w:rsidRDefault="0055064B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55064B" w:rsidTr="00BB612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5064B" w:rsidRPr="00583476" w:rsidRDefault="0055064B" w:rsidP="00BB6125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42-4. Крепление откосов камнем насухо</w:t>
            </w:r>
          </w:p>
        </w:tc>
      </w:tr>
      <w:tr w:rsidR="0055064B" w:rsidTr="00BB612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5064B" w:rsidRDefault="0055064B" w:rsidP="00BB6125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55064B" w:rsidTr="00BB612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5064B" w:rsidRDefault="0055064B" w:rsidP="00BB6125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55064B" w:rsidRPr="00583476" w:rsidTr="00BB612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5064B" w:rsidRPr="00583476" w:rsidRDefault="0055064B" w:rsidP="00BB612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подача на откос камня краном;</w:t>
            </w:r>
          </w:p>
        </w:tc>
      </w:tr>
      <w:tr w:rsidR="0055064B" w:rsidRPr="00583476" w:rsidTr="00BB612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5064B" w:rsidRDefault="0055064B" w:rsidP="00BB612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мощение откоса камнем с трамбованием и расщебенкой (нормы 1-3);</w:t>
            </w:r>
          </w:p>
        </w:tc>
      </w:tr>
      <w:tr w:rsidR="0055064B" w:rsidRPr="00583476" w:rsidTr="00BB612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5064B" w:rsidRDefault="0055064B" w:rsidP="00BB612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устройство наброски с раскидыванием камня и разравниванием под шнур (норма 4).</w:t>
            </w:r>
          </w:p>
        </w:tc>
      </w:tr>
      <w:tr w:rsidR="0055064B" w:rsidRPr="00583476" w:rsidTr="00BB612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5064B" w:rsidRDefault="0055064B" w:rsidP="00BB6125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55064B" w:rsidRDefault="0055064B" w:rsidP="0055064B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55064B" w:rsidRPr="00583476" w:rsidTr="00BB6125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5064B" w:rsidRPr="00583476" w:rsidRDefault="0055064B" w:rsidP="00BB612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5064B" w:rsidRPr="00583476" w:rsidRDefault="0055064B" w:rsidP="00BB612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5064B" w:rsidRPr="00583476" w:rsidRDefault="0055064B" w:rsidP="00BB612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5064B" w:rsidRPr="00583476" w:rsidRDefault="0055064B" w:rsidP="00BB612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55064B" w:rsidRPr="00583476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583476" w:rsidRDefault="0055064B" w:rsidP="00BB612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583476" w:rsidRDefault="0055064B" w:rsidP="00BB612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583476" w:rsidRDefault="0055064B" w:rsidP="00BB612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583476" w:rsidRDefault="0055064B" w:rsidP="00BB612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55064B" w:rsidRPr="00583476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583476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Е42-4-1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583476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Крепление откосов камнем насухо с устройством одиночного мощения на подстилающем слое из камня</w:t>
            </w:r>
          </w:p>
          <w:p w:rsidR="0055064B" w:rsidRPr="00583476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583476">
              <w:rPr>
                <w:rFonts w:ascii="Arial" w:hAnsi="Arial" w:cs="Arial"/>
              </w:rPr>
              <w:t>(единица измерения - 100 м</w:t>
            </w:r>
            <w:r w:rsidRPr="00583476">
              <w:rPr>
                <w:rFonts w:ascii="Arial" w:hAnsi="Arial" w:cs="Arial"/>
                <w:vertAlign w:val="superscript"/>
              </w:rPr>
              <w:t>3</w:t>
            </w:r>
            <w:r w:rsidRPr="00583476">
              <w:rPr>
                <w:rFonts w:ascii="Arial" w:hAnsi="Arial" w:cs="Arial"/>
              </w:rPr>
              <w:t xml:space="preserve"> материала по проекту)</w:t>
            </w:r>
          </w:p>
        </w:tc>
      </w:tr>
      <w:tr w:rsidR="0055064B" w:rsidRPr="00583476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583476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583476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5064B" w:rsidRPr="00583476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583476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583476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583476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583476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55064B" w:rsidRPr="00583476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583476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583476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583476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583476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302</w:t>
            </w:r>
          </w:p>
        </w:tc>
      </w:tr>
      <w:tr w:rsidR="0055064B" w:rsidRPr="00583476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583476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583476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583476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583476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5,88</w:t>
            </w:r>
          </w:p>
        </w:tc>
      </w:tr>
      <w:tr w:rsidR="0055064B" w:rsidRPr="00583476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583476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583476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55064B" w:rsidRPr="00583476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583476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583476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других видах строительства, до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583476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583476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5,88</w:t>
            </w:r>
          </w:p>
        </w:tc>
      </w:tr>
      <w:tr w:rsidR="0055064B" w:rsidRPr="00583476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583476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583476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5064B" w:rsidRPr="00583476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583476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583476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55064B" w:rsidRPr="00583476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583476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583476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55064B" w:rsidRPr="00583476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583476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583476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Камень бутовый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583476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8347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583476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103</w:t>
            </w:r>
          </w:p>
        </w:tc>
      </w:tr>
      <w:tr w:rsidR="0055064B" w:rsidRPr="00583476" w:rsidTr="00BB612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583476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Е42-4-2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5064B" w:rsidRPr="00583476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Крепление откосов камнем насухо с устройством одиночного мощения на подстилающем слое из щебня или гравия</w:t>
            </w:r>
          </w:p>
          <w:p w:rsidR="0055064B" w:rsidRPr="00583476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583476">
              <w:rPr>
                <w:rFonts w:ascii="Arial" w:hAnsi="Arial" w:cs="Arial"/>
              </w:rPr>
              <w:t>(единица измерения - 100 м</w:t>
            </w:r>
            <w:r w:rsidRPr="00583476">
              <w:rPr>
                <w:rFonts w:ascii="Arial" w:hAnsi="Arial" w:cs="Arial"/>
                <w:vertAlign w:val="superscript"/>
              </w:rPr>
              <w:t>3</w:t>
            </w:r>
            <w:r w:rsidRPr="00583476">
              <w:rPr>
                <w:rFonts w:ascii="Arial" w:hAnsi="Arial" w:cs="Arial"/>
              </w:rPr>
              <w:t xml:space="preserve"> материала по проекту)</w:t>
            </w:r>
          </w:p>
        </w:tc>
      </w:tr>
      <w:tr w:rsidR="0055064B" w:rsidRPr="00583476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583476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583476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5064B" w:rsidRPr="00583476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583476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583476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583476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583476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55064B" w:rsidRPr="00583476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583476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583476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583476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583476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221</w:t>
            </w:r>
          </w:p>
        </w:tc>
      </w:tr>
      <w:tr w:rsidR="0055064B" w:rsidRPr="00583476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583476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583476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583476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583476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5,88</w:t>
            </w:r>
          </w:p>
        </w:tc>
      </w:tr>
      <w:tr w:rsidR="0055064B" w:rsidRPr="00583476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583476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583476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55064B" w:rsidRPr="00583476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583476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583476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других видах строительства, до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583476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583476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5,88</w:t>
            </w:r>
          </w:p>
        </w:tc>
      </w:tr>
      <w:tr w:rsidR="0055064B" w:rsidRPr="00583476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583476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583476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5064B" w:rsidRPr="00583476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583476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583476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55064B" w:rsidRPr="00583476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583476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583476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55064B" w:rsidRPr="00583476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583476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583476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Камень бутовый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583476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8347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583476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103</w:t>
            </w:r>
          </w:p>
        </w:tc>
      </w:tr>
      <w:tr w:rsidR="0055064B" w:rsidRPr="00583476" w:rsidTr="00BB612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583476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Е42-4-3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5064B" w:rsidRPr="00583476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Крепление откосов камнем насухо с устройством одиночного мощения на подстилающем слое из песка</w:t>
            </w:r>
          </w:p>
          <w:p w:rsidR="0055064B" w:rsidRPr="00583476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583476">
              <w:rPr>
                <w:rFonts w:ascii="Arial" w:hAnsi="Arial" w:cs="Arial"/>
              </w:rPr>
              <w:t>(единица измерения - 100 м</w:t>
            </w:r>
            <w:r w:rsidRPr="00583476">
              <w:rPr>
                <w:rFonts w:ascii="Arial" w:hAnsi="Arial" w:cs="Arial"/>
                <w:vertAlign w:val="superscript"/>
              </w:rPr>
              <w:t>3</w:t>
            </w:r>
            <w:r w:rsidRPr="00583476">
              <w:rPr>
                <w:rFonts w:ascii="Arial" w:hAnsi="Arial" w:cs="Arial"/>
              </w:rPr>
              <w:t xml:space="preserve"> материала по проекту)</w:t>
            </w:r>
          </w:p>
        </w:tc>
      </w:tr>
      <w:tr w:rsidR="0055064B" w:rsidRPr="00583476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583476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583476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5064B" w:rsidRPr="00583476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583476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583476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583476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583476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55064B" w:rsidRPr="00583476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583476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583476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583476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583476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118</w:t>
            </w:r>
          </w:p>
        </w:tc>
      </w:tr>
      <w:tr w:rsidR="0055064B" w:rsidRPr="00583476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583476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583476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583476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583476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5,88</w:t>
            </w:r>
          </w:p>
        </w:tc>
      </w:tr>
      <w:tr w:rsidR="0055064B" w:rsidRPr="00583476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583476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583476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55064B" w:rsidRPr="00583476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583476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583476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других видах строительства, до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583476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583476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5,88</w:t>
            </w:r>
          </w:p>
        </w:tc>
      </w:tr>
      <w:tr w:rsidR="0055064B" w:rsidRPr="00583476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583476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583476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5064B" w:rsidRPr="00583476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583476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583476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55064B" w:rsidRPr="00583476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583476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583476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55064B" w:rsidRPr="00583476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583476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583476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Камень бутовый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583476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8347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583476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103</w:t>
            </w:r>
          </w:p>
        </w:tc>
      </w:tr>
      <w:tr w:rsidR="0055064B" w:rsidRPr="00583476" w:rsidTr="00BB612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583476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Е42-4-4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5064B" w:rsidRPr="00583476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Крепление откосов камнем насухо из каменной наброски</w:t>
            </w:r>
          </w:p>
          <w:p w:rsidR="0055064B" w:rsidRPr="00583476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583476">
              <w:rPr>
                <w:rFonts w:ascii="Arial" w:hAnsi="Arial" w:cs="Arial"/>
              </w:rPr>
              <w:t>(единица измерения - 100 м</w:t>
            </w:r>
            <w:r w:rsidRPr="00583476">
              <w:rPr>
                <w:rFonts w:ascii="Arial" w:hAnsi="Arial" w:cs="Arial"/>
                <w:vertAlign w:val="superscript"/>
              </w:rPr>
              <w:t>3</w:t>
            </w:r>
            <w:r w:rsidRPr="00583476">
              <w:rPr>
                <w:rFonts w:ascii="Arial" w:hAnsi="Arial" w:cs="Arial"/>
              </w:rPr>
              <w:t xml:space="preserve"> материала по проекту)</w:t>
            </w:r>
          </w:p>
        </w:tc>
      </w:tr>
      <w:tr w:rsidR="0055064B" w:rsidRPr="00583476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583476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583476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5064B" w:rsidRPr="00583476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583476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583476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583476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583476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55064B" w:rsidRPr="00583476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583476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583476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583476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583476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</w:tr>
      <w:tr w:rsidR="0055064B" w:rsidRPr="00583476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583476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583476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583476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583476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5,88</w:t>
            </w:r>
          </w:p>
        </w:tc>
      </w:tr>
      <w:tr w:rsidR="0055064B" w:rsidRPr="00583476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583476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583476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55064B" w:rsidRPr="00583476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583476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583476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других видах строительства, до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583476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583476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5,88</w:t>
            </w:r>
          </w:p>
        </w:tc>
      </w:tr>
      <w:tr w:rsidR="0055064B" w:rsidRPr="00583476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583476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583476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5064B" w:rsidRPr="00583476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583476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583476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55064B" w:rsidRPr="00583476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583476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583476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55064B" w:rsidRPr="00583476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583476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583476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Камень бутовый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583476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8347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583476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103</w:t>
            </w:r>
          </w:p>
        </w:tc>
      </w:tr>
    </w:tbl>
    <w:p w:rsidR="0055064B" w:rsidRPr="00583476" w:rsidRDefault="0055064B" w:rsidP="0055064B">
      <w:pPr>
        <w:pStyle w:val="a5"/>
        <w:rPr>
          <w:rFonts w:ascii="Arial" w:hAnsi="Arial" w:cs="Arial"/>
          <w:b/>
          <w:sz w:val="2"/>
        </w:rPr>
      </w:pPr>
    </w:p>
    <w:p w:rsidR="0055064B" w:rsidRPr="003E4DAE" w:rsidRDefault="0055064B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55064B" w:rsidTr="00BB612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5064B" w:rsidRPr="00C36C0E" w:rsidRDefault="0055064B" w:rsidP="00BB6125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42-5. Устройство каменной наброски в воду плавучими кранами</w:t>
            </w:r>
          </w:p>
        </w:tc>
      </w:tr>
      <w:tr w:rsidR="0055064B" w:rsidTr="00BB612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5064B" w:rsidRDefault="0055064B" w:rsidP="00BB6125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55064B" w:rsidTr="00BB612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5064B" w:rsidRDefault="0055064B" w:rsidP="00BB6125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55064B" w:rsidRPr="00C36C0E" w:rsidTr="00BB612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5064B" w:rsidRPr="00C36C0E" w:rsidRDefault="0055064B" w:rsidP="00BB612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загрузка баржи камнем;</w:t>
            </w:r>
          </w:p>
        </w:tc>
      </w:tr>
      <w:tr w:rsidR="0055064B" w:rsidRPr="00C36C0E" w:rsidTr="00BB612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5064B" w:rsidRDefault="0055064B" w:rsidP="00BB612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перемещение плавучего крана и баржи;</w:t>
            </w:r>
          </w:p>
        </w:tc>
      </w:tr>
      <w:tr w:rsidR="0055064B" w:rsidRPr="00C36C0E" w:rsidTr="00BB612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5064B" w:rsidRDefault="0055064B" w:rsidP="00BB612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выгрузка камня из барж плавкраном в воду.</w:t>
            </w:r>
          </w:p>
        </w:tc>
      </w:tr>
      <w:tr w:rsidR="0055064B" w:rsidRPr="00C36C0E" w:rsidTr="00BB612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5064B" w:rsidRDefault="0055064B" w:rsidP="00BB6125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55064B" w:rsidRDefault="0055064B" w:rsidP="0055064B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55064B" w:rsidRPr="00C36C0E" w:rsidTr="00BB6125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5064B" w:rsidRPr="00C36C0E" w:rsidRDefault="0055064B" w:rsidP="00BB612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5064B" w:rsidRPr="00C36C0E" w:rsidRDefault="0055064B" w:rsidP="00BB612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5064B" w:rsidRPr="00C36C0E" w:rsidRDefault="0055064B" w:rsidP="00BB612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5064B" w:rsidRPr="00C36C0E" w:rsidRDefault="0055064B" w:rsidP="00BB612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55064B" w:rsidRPr="00C36C0E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36C0E" w:rsidRDefault="0055064B" w:rsidP="00BB612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36C0E" w:rsidRDefault="0055064B" w:rsidP="00BB612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36C0E" w:rsidRDefault="0055064B" w:rsidP="00BB612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36C0E" w:rsidRDefault="0055064B" w:rsidP="00BB612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55064B" w:rsidRPr="00C36C0E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36C0E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Е42-5-1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36C0E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каменной наброски в воду плавучими кранами</w:t>
            </w:r>
          </w:p>
          <w:p w:rsidR="0055064B" w:rsidRPr="00C36C0E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C36C0E">
              <w:rPr>
                <w:rFonts w:ascii="Arial" w:hAnsi="Arial" w:cs="Arial"/>
              </w:rPr>
              <w:t>(единица измерения - 100 м</w:t>
            </w:r>
            <w:r w:rsidRPr="00C36C0E">
              <w:rPr>
                <w:rFonts w:ascii="Arial" w:hAnsi="Arial" w:cs="Arial"/>
                <w:vertAlign w:val="superscript"/>
              </w:rPr>
              <w:t>3</w:t>
            </w:r>
            <w:r w:rsidRPr="00C36C0E">
              <w:rPr>
                <w:rFonts w:ascii="Arial" w:hAnsi="Arial" w:cs="Arial"/>
              </w:rPr>
              <w:t xml:space="preserve"> материала по проекту)</w:t>
            </w:r>
          </w:p>
        </w:tc>
      </w:tr>
      <w:tr w:rsidR="0055064B" w:rsidRPr="00C36C0E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36C0E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36C0E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5064B" w:rsidRPr="00C36C0E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36C0E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36C0E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36C0E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36C0E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55064B" w:rsidRPr="00C36C0E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36C0E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36C0E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36C0E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36C0E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6,4</w:t>
            </w:r>
          </w:p>
        </w:tc>
      </w:tr>
      <w:tr w:rsidR="0055064B" w:rsidRPr="00C36C0E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36C0E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36C0E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36C0E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36C0E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65,71</w:t>
            </w:r>
          </w:p>
        </w:tc>
      </w:tr>
      <w:tr w:rsidR="0055064B" w:rsidRPr="00C36C0E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36C0E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36C0E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55064B" w:rsidRPr="00C36C0E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36C0E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36C0E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других видах строительства, до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36C0E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36C0E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6,06</w:t>
            </w:r>
          </w:p>
        </w:tc>
      </w:tr>
      <w:tr w:rsidR="0055064B" w:rsidRPr="00C36C0E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36C0E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М230103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36C0E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Баржи 300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36C0E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36C0E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14,9</w:t>
            </w:r>
          </w:p>
        </w:tc>
      </w:tr>
      <w:tr w:rsidR="0055064B" w:rsidRPr="00C36C0E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36C0E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М230201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36C0E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Буксиры 110 (150)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36C0E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36C0E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2,09</w:t>
            </w:r>
          </w:p>
        </w:tc>
      </w:tr>
      <w:tr w:rsidR="0055064B" w:rsidRPr="00C36C0E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36C0E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М230701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36C0E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плавучие несамоходные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36C0E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36C0E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7,66</w:t>
            </w:r>
          </w:p>
        </w:tc>
      </w:tr>
      <w:tr w:rsidR="0055064B" w:rsidRPr="00C36C0E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36C0E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36C0E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5064B" w:rsidRPr="00C36C0E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36C0E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36C0E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55064B" w:rsidRPr="00C36C0E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36C0E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36C0E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55064B" w:rsidRPr="00C36C0E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36C0E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36C0E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Камень бутовый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36C0E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36C0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36C0E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106</w:t>
            </w:r>
          </w:p>
        </w:tc>
      </w:tr>
    </w:tbl>
    <w:p w:rsidR="0055064B" w:rsidRPr="00C36C0E" w:rsidRDefault="0055064B" w:rsidP="0055064B">
      <w:pPr>
        <w:pStyle w:val="a5"/>
        <w:rPr>
          <w:rFonts w:ascii="Arial" w:hAnsi="Arial" w:cs="Arial"/>
          <w:b/>
          <w:sz w:val="2"/>
        </w:rPr>
      </w:pPr>
    </w:p>
    <w:p w:rsidR="0055064B" w:rsidRPr="003E4DAE" w:rsidRDefault="0055064B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55064B" w:rsidTr="00BB612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5064B" w:rsidRPr="0055146D" w:rsidRDefault="0055064B" w:rsidP="00BB6125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42-6. Устройство подстилающего слоя из щебня (гравия, песка) насухо вручную</w:t>
            </w:r>
          </w:p>
        </w:tc>
      </w:tr>
      <w:tr w:rsidR="0055064B" w:rsidTr="00BB612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5064B" w:rsidRDefault="0055064B" w:rsidP="00BB6125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55064B" w:rsidTr="00BB612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5064B" w:rsidRDefault="0055064B" w:rsidP="00BB6125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55064B" w:rsidRPr="0055146D" w:rsidTr="00BB612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5064B" w:rsidRPr="0055146D" w:rsidRDefault="0055064B" w:rsidP="00BB612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подача на откос щебня (гравия, песка);</w:t>
            </w:r>
          </w:p>
        </w:tc>
      </w:tr>
      <w:tr w:rsidR="0055064B" w:rsidRPr="0055146D" w:rsidTr="00BB612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5064B" w:rsidRDefault="0055064B" w:rsidP="00BB612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планировка откосов вручную (норма 2);</w:t>
            </w:r>
          </w:p>
        </w:tc>
      </w:tr>
      <w:tr w:rsidR="0055064B" w:rsidRPr="0055146D" w:rsidTr="00BB612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5064B" w:rsidRDefault="0055064B" w:rsidP="00BB612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разравнивание слоя щебня (гравия, песка) с планировкой поверхности.</w:t>
            </w:r>
          </w:p>
        </w:tc>
      </w:tr>
      <w:tr w:rsidR="0055064B" w:rsidRPr="0055146D" w:rsidTr="00BB612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5064B" w:rsidRDefault="0055064B" w:rsidP="00BB6125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55064B" w:rsidRDefault="0055064B" w:rsidP="0055064B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55064B" w:rsidRPr="0055146D" w:rsidTr="00BB6125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5064B" w:rsidRPr="0055146D" w:rsidRDefault="0055064B" w:rsidP="00BB612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5064B" w:rsidRPr="0055146D" w:rsidRDefault="0055064B" w:rsidP="00BB612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5064B" w:rsidRPr="0055146D" w:rsidRDefault="0055064B" w:rsidP="00BB612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5064B" w:rsidRPr="0055146D" w:rsidRDefault="0055064B" w:rsidP="00BB612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55064B" w:rsidRPr="0055146D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55146D" w:rsidRDefault="0055064B" w:rsidP="00BB612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55146D" w:rsidRDefault="0055064B" w:rsidP="00BB612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55146D" w:rsidRDefault="0055064B" w:rsidP="00BB612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55146D" w:rsidRDefault="0055064B" w:rsidP="00BB612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55064B" w:rsidRPr="0055146D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55146D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Е42-6-1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55146D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подстилающего слоя из щебня (гравия, песка) насухо вручную, толщиной слоя 20 см</w:t>
            </w:r>
          </w:p>
          <w:p w:rsidR="0055064B" w:rsidRPr="0055146D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55146D">
              <w:rPr>
                <w:rFonts w:ascii="Arial" w:hAnsi="Arial" w:cs="Arial"/>
              </w:rPr>
              <w:t>(единица измерения - 100 м</w:t>
            </w:r>
            <w:r w:rsidRPr="0055146D">
              <w:rPr>
                <w:rFonts w:ascii="Arial" w:hAnsi="Arial" w:cs="Arial"/>
                <w:vertAlign w:val="superscript"/>
              </w:rPr>
              <w:t>2</w:t>
            </w:r>
            <w:r w:rsidRPr="0055146D">
              <w:rPr>
                <w:rFonts w:ascii="Arial" w:hAnsi="Arial" w:cs="Arial"/>
              </w:rPr>
              <w:t xml:space="preserve"> подстилающего слоя)</w:t>
            </w:r>
          </w:p>
        </w:tc>
      </w:tr>
      <w:tr w:rsidR="0055064B" w:rsidRPr="0055146D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55146D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55146D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5064B" w:rsidRPr="0055146D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55146D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55146D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55146D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55146D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</w:t>
            </w:r>
          </w:p>
        </w:tc>
      </w:tr>
      <w:tr w:rsidR="0055064B" w:rsidRPr="0055146D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55146D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55146D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55146D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55146D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36,4</w:t>
            </w:r>
          </w:p>
        </w:tc>
      </w:tr>
      <w:tr w:rsidR="0055064B" w:rsidRPr="0055146D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55146D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55146D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55146D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55146D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</w:t>
            </w:r>
          </w:p>
        </w:tc>
      </w:tr>
      <w:tr w:rsidR="0055064B" w:rsidRPr="0055146D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55146D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55146D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55064B" w:rsidRPr="0055146D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55146D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55146D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других видах строительства, до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55146D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55146D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</w:t>
            </w:r>
          </w:p>
        </w:tc>
      </w:tr>
      <w:tr w:rsidR="0055064B" w:rsidRPr="0055146D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55146D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55146D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5064B" w:rsidRPr="0055146D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55146D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55146D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55064B" w:rsidRPr="0055146D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55146D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55146D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55064B" w:rsidRPr="0055146D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55146D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4/1-5-20-10-40/20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55146D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Щебень из природного камня для строительных работ марки 300, фракции 20-40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55146D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5146D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55146D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</w:t>
            </w:r>
          </w:p>
        </w:tc>
      </w:tr>
      <w:tr w:rsidR="0055064B" w:rsidRPr="0055146D" w:rsidTr="00BB612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55146D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Е42-6-2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5064B" w:rsidRPr="0055146D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подстилающего слоя из щебня (гравия, песка) насухо вручную: с изменением толщины слоя на 5 см добавлять или исключать к норме 42-6-1</w:t>
            </w:r>
          </w:p>
          <w:p w:rsidR="0055064B" w:rsidRPr="0055146D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55146D">
              <w:rPr>
                <w:rFonts w:ascii="Arial" w:hAnsi="Arial" w:cs="Arial"/>
              </w:rPr>
              <w:t>(единица измерения - 100 м</w:t>
            </w:r>
            <w:r w:rsidRPr="0055146D">
              <w:rPr>
                <w:rFonts w:ascii="Arial" w:hAnsi="Arial" w:cs="Arial"/>
                <w:vertAlign w:val="superscript"/>
              </w:rPr>
              <w:t>2</w:t>
            </w:r>
            <w:r w:rsidRPr="0055146D">
              <w:rPr>
                <w:rFonts w:ascii="Arial" w:hAnsi="Arial" w:cs="Arial"/>
              </w:rPr>
              <w:t xml:space="preserve"> подстилающего слоя)</w:t>
            </w:r>
          </w:p>
        </w:tc>
      </w:tr>
      <w:tr w:rsidR="0055064B" w:rsidRPr="0055146D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55146D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55146D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5064B" w:rsidRPr="0055146D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55146D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55146D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55146D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55146D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</w:t>
            </w:r>
          </w:p>
        </w:tc>
      </w:tr>
      <w:tr w:rsidR="0055064B" w:rsidRPr="0055146D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55146D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55146D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55146D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55146D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2,62</w:t>
            </w:r>
          </w:p>
        </w:tc>
      </w:tr>
      <w:tr w:rsidR="0055064B" w:rsidRPr="0055146D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55146D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55146D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55146D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55146D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55064B" w:rsidRPr="0055146D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55146D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55146D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55064B" w:rsidRPr="0055146D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55146D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55146D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других видах строительства, до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55146D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55146D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55064B" w:rsidRPr="0055146D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55146D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55146D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5064B" w:rsidRPr="0055146D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55146D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55146D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55064B" w:rsidRPr="0055146D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55146D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55146D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55064B" w:rsidRPr="0055146D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55146D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4/1-5-20-10-40/20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55146D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Щебень из природного камня для строительных работ марки 300, фракции 20-40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55146D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5146D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55146D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5,25</w:t>
            </w:r>
          </w:p>
        </w:tc>
      </w:tr>
    </w:tbl>
    <w:p w:rsidR="0055064B" w:rsidRPr="0055146D" w:rsidRDefault="0055064B" w:rsidP="0055064B">
      <w:pPr>
        <w:pStyle w:val="a5"/>
        <w:rPr>
          <w:rFonts w:ascii="Arial" w:hAnsi="Arial" w:cs="Arial"/>
          <w:b/>
          <w:sz w:val="2"/>
        </w:rPr>
      </w:pPr>
    </w:p>
    <w:p w:rsidR="0055064B" w:rsidRPr="003E4DAE" w:rsidRDefault="0055064B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55064B" w:rsidTr="00BB612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5064B" w:rsidRPr="00320AFB" w:rsidRDefault="0055064B" w:rsidP="00BB6125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42-7. Устройство подстилающего слоя из щебня (гравия, песка) в воду плавучими кранами</w:t>
            </w:r>
          </w:p>
        </w:tc>
      </w:tr>
      <w:tr w:rsidR="0055064B" w:rsidTr="00BB612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5064B" w:rsidRDefault="0055064B" w:rsidP="00BB6125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55064B" w:rsidTr="00BB612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5064B" w:rsidRDefault="0055064B" w:rsidP="00BB6125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55064B" w:rsidRPr="00320AFB" w:rsidTr="00BB612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5064B" w:rsidRPr="00320AFB" w:rsidRDefault="0055064B" w:rsidP="00BB612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загрузка баржи щебнем (гравием, песком);</w:t>
            </w:r>
          </w:p>
        </w:tc>
      </w:tr>
      <w:tr w:rsidR="0055064B" w:rsidRPr="00320AFB" w:rsidTr="00BB612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5064B" w:rsidRDefault="0055064B" w:rsidP="00BB612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перемещение плавучего крана и баржи;</w:t>
            </w:r>
          </w:p>
        </w:tc>
      </w:tr>
      <w:tr w:rsidR="0055064B" w:rsidRPr="00320AFB" w:rsidTr="00BB612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5064B" w:rsidRDefault="0055064B" w:rsidP="00BB612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выгрузка щебня (гравия, песка) из барж плавкраном в воду.</w:t>
            </w:r>
          </w:p>
        </w:tc>
      </w:tr>
      <w:tr w:rsidR="0055064B" w:rsidRPr="00320AFB" w:rsidTr="00BB612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5064B" w:rsidRDefault="0055064B" w:rsidP="00BB6125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55064B" w:rsidRDefault="0055064B" w:rsidP="0055064B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55064B" w:rsidRPr="00320AFB" w:rsidTr="00BB6125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5064B" w:rsidRPr="00320AFB" w:rsidRDefault="0055064B" w:rsidP="00BB612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5064B" w:rsidRPr="00320AFB" w:rsidRDefault="0055064B" w:rsidP="00BB612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5064B" w:rsidRPr="00320AFB" w:rsidRDefault="0055064B" w:rsidP="00BB612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5064B" w:rsidRPr="00320AFB" w:rsidRDefault="0055064B" w:rsidP="00BB612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55064B" w:rsidRPr="00320AFB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320AFB" w:rsidRDefault="0055064B" w:rsidP="00BB612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320AFB" w:rsidRDefault="0055064B" w:rsidP="00BB612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320AFB" w:rsidRDefault="0055064B" w:rsidP="00BB612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320AFB" w:rsidRDefault="0055064B" w:rsidP="00BB612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55064B" w:rsidRPr="00320AFB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320AFB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Е42-7-1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320AFB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подстилающего слоя из щебня (гравия, песка) в воду плавучими кранами</w:t>
            </w:r>
          </w:p>
          <w:p w:rsidR="0055064B" w:rsidRPr="00320AFB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320AFB">
              <w:rPr>
                <w:rFonts w:ascii="Arial" w:hAnsi="Arial" w:cs="Arial"/>
              </w:rPr>
              <w:t>(единица измерения - 100 м</w:t>
            </w:r>
            <w:r w:rsidRPr="00320AFB">
              <w:rPr>
                <w:rFonts w:ascii="Arial" w:hAnsi="Arial" w:cs="Arial"/>
                <w:vertAlign w:val="superscript"/>
              </w:rPr>
              <w:t>3</w:t>
            </w:r>
            <w:r w:rsidRPr="00320AFB">
              <w:rPr>
                <w:rFonts w:ascii="Arial" w:hAnsi="Arial" w:cs="Arial"/>
              </w:rPr>
              <w:t xml:space="preserve"> подстилающего слоя)</w:t>
            </w:r>
          </w:p>
        </w:tc>
      </w:tr>
      <w:tr w:rsidR="0055064B" w:rsidRPr="00320AFB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320AFB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320AFB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5064B" w:rsidRPr="00320AFB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320AFB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320AFB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320AFB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320AFB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55064B" w:rsidRPr="00320AFB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320AFB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320AFB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320AFB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320AFB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11,6</w:t>
            </w:r>
          </w:p>
        </w:tc>
      </w:tr>
      <w:tr w:rsidR="0055064B" w:rsidRPr="00320AFB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320AFB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320AFB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320AFB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320AFB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52,94</w:t>
            </w:r>
          </w:p>
        </w:tc>
      </w:tr>
      <w:tr w:rsidR="0055064B" w:rsidRPr="00320AFB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320AFB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320AFB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55064B" w:rsidRPr="00320AFB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320AFB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320AFB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других видах строительства, до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320AFB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320AFB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6,28</w:t>
            </w:r>
          </w:p>
        </w:tc>
      </w:tr>
      <w:tr w:rsidR="0055064B" w:rsidRPr="00320AFB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320AFB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М230103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320AFB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Баржи 300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320AFB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320AFB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</w:t>
            </w:r>
          </w:p>
        </w:tc>
      </w:tr>
      <w:tr w:rsidR="0055064B" w:rsidRPr="00320AFB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320AFB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М230201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320AFB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Буксиры 110 (150)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320AFB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320AFB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1,83</w:t>
            </w:r>
          </w:p>
        </w:tc>
      </w:tr>
      <w:tr w:rsidR="0055064B" w:rsidRPr="00320AFB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320AFB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М230701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320AFB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плавучие несамоходные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320AFB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320AFB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5,74</w:t>
            </w:r>
          </w:p>
        </w:tc>
      </w:tr>
      <w:tr w:rsidR="0055064B" w:rsidRPr="00320AFB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320AFB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320AFB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5064B" w:rsidRPr="00320AFB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320AFB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320AFB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55064B" w:rsidRPr="00320AFB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320AFB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320AFB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55064B" w:rsidRPr="00320AFB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320AFB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4/1-5-20-10-40/20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320AFB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Щебень из природного камня для строительных работ марки 300, фракции 20-40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320AFB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20AF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320AFB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110</w:t>
            </w:r>
          </w:p>
        </w:tc>
      </w:tr>
    </w:tbl>
    <w:p w:rsidR="0055064B" w:rsidRPr="00320AFB" w:rsidRDefault="0055064B" w:rsidP="0055064B">
      <w:pPr>
        <w:pStyle w:val="a5"/>
        <w:rPr>
          <w:rFonts w:ascii="Arial" w:hAnsi="Arial" w:cs="Arial"/>
          <w:b/>
          <w:sz w:val="2"/>
        </w:rPr>
      </w:pPr>
    </w:p>
    <w:p w:rsidR="0055064B" w:rsidRPr="003E4DAE" w:rsidRDefault="0055064B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55064B" w:rsidTr="00BB612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5064B" w:rsidRPr="00E2146F" w:rsidRDefault="0055064B" w:rsidP="00BB6125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02. Крепление монолитным бетоном и железобетоном</w:t>
            </w:r>
          </w:p>
        </w:tc>
      </w:tr>
      <w:tr w:rsidR="0055064B" w:rsidTr="00BB612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5064B" w:rsidRDefault="0055064B" w:rsidP="00BB6125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55064B" w:rsidTr="00BB612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5064B" w:rsidRPr="00E2146F" w:rsidRDefault="0055064B" w:rsidP="00BB6125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42-8. Крепление дна и откосов монолитным бетоном и железобетоном при бетонировании</w:t>
            </w:r>
          </w:p>
        </w:tc>
      </w:tr>
      <w:tr w:rsidR="0055064B" w:rsidTr="00BB612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5064B" w:rsidRDefault="0055064B" w:rsidP="00BB6125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55064B" w:rsidTr="00BB612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5064B" w:rsidRDefault="0055064B" w:rsidP="00BB6125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55064B" w:rsidRPr="00E2146F" w:rsidTr="00BB612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5064B" w:rsidRPr="00E2146F" w:rsidRDefault="0055064B" w:rsidP="00BB612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частичная планировка оснований;</w:t>
            </w:r>
          </w:p>
        </w:tc>
      </w:tr>
      <w:tr w:rsidR="0055064B" w:rsidRPr="00E2146F" w:rsidTr="00BB612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5064B" w:rsidRDefault="0055064B" w:rsidP="00BB612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установка и разборка опалубки;</w:t>
            </w:r>
          </w:p>
        </w:tc>
      </w:tr>
      <w:tr w:rsidR="0055064B" w:rsidRPr="00E2146F" w:rsidTr="00BB612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5064B" w:rsidRDefault="0055064B" w:rsidP="00BB612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подача и укладка бетона с устройством деформационных швов;</w:t>
            </w:r>
          </w:p>
        </w:tc>
      </w:tr>
      <w:tr w:rsidR="0055064B" w:rsidRPr="00E2146F" w:rsidTr="00BB612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5064B" w:rsidRDefault="0055064B" w:rsidP="00BB612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уход за бетоном.</w:t>
            </w:r>
          </w:p>
        </w:tc>
      </w:tr>
      <w:tr w:rsidR="0055064B" w:rsidRPr="00E2146F" w:rsidTr="00BB612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5064B" w:rsidRDefault="0055064B" w:rsidP="00BB6125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55064B" w:rsidRDefault="0055064B" w:rsidP="0055064B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55064B" w:rsidRPr="00E2146F" w:rsidTr="00BB6125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5064B" w:rsidRPr="00E2146F" w:rsidRDefault="0055064B" w:rsidP="00BB612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5064B" w:rsidRPr="00E2146F" w:rsidRDefault="0055064B" w:rsidP="00BB612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5064B" w:rsidRPr="00E2146F" w:rsidRDefault="0055064B" w:rsidP="00BB612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5064B" w:rsidRPr="00E2146F" w:rsidRDefault="0055064B" w:rsidP="00BB612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55064B" w:rsidRPr="00E2146F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E2146F" w:rsidRDefault="0055064B" w:rsidP="00BB612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E2146F" w:rsidRDefault="0055064B" w:rsidP="00BB612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E2146F" w:rsidRDefault="0055064B" w:rsidP="00BB612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E2146F" w:rsidRDefault="0055064B" w:rsidP="00BB612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55064B" w:rsidRPr="00E2146F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E2146F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Е42-8-1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E2146F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Крепление дна и откосов монолитным бетоном и железобетоном при бетонировании кранами гусеничными грузоподъемностью 16 т, при толщине крепления до 0,1 м</w:t>
            </w:r>
          </w:p>
          <w:p w:rsidR="0055064B" w:rsidRPr="00E2146F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E2146F">
              <w:rPr>
                <w:rFonts w:ascii="Arial" w:hAnsi="Arial" w:cs="Arial"/>
              </w:rPr>
              <w:t>(единица измерения - 100 м</w:t>
            </w:r>
            <w:r w:rsidRPr="00E2146F">
              <w:rPr>
                <w:rFonts w:ascii="Arial" w:hAnsi="Arial" w:cs="Arial"/>
                <w:vertAlign w:val="superscript"/>
              </w:rPr>
              <w:t>3</w:t>
            </w:r>
            <w:r w:rsidRPr="00E2146F">
              <w:rPr>
                <w:rFonts w:ascii="Arial" w:hAnsi="Arial" w:cs="Arial"/>
              </w:rPr>
              <w:t xml:space="preserve"> бетона в конструкции)</w:t>
            </w:r>
          </w:p>
        </w:tc>
      </w:tr>
      <w:tr w:rsidR="0055064B" w:rsidRPr="00E2146F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E2146F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E2146F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5064B" w:rsidRPr="00E2146F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E2146F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E2146F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E2146F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E2146F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3,1</w:t>
            </w:r>
          </w:p>
        </w:tc>
      </w:tr>
      <w:tr w:rsidR="0055064B" w:rsidRPr="00E2146F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E2146F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E2146F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E2146F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E2146F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326</w:t>
            </w:r>
          </w:p>
        </w:tc>
      </w:tr>
      <w:tr w:rsidR="0055064B" w:rsidRPr="00E2146F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E2146F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E2146F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E2146F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E2146F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10,64</w:t>
            </w:r>
          </w:p>
        </w:tc>
      </w:tr>
      <w:tr w:rsidR="0055064B" w:rsidRPr="00E2146F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E2146F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E2146F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55064B" w:rsidRPr="00E2146F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E2146F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E2146F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других видах строительства, до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E2146F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E2146F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7,87</w:t>
            </w:r>
          </w:p>
        </w:tc>
      </w:tr>
      <w:tr w:rsidR="0055064B" w:rsidRPr="00E2146F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E2146F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E2146F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E2146F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E2146F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6,73</w:t>
            </w:r>
          </w:p>
        </w:tc>
      </w:tr>
      <w:tr w:rsidR="0055064B" w:rsidRPr="00E2146F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E2146F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М111301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E2146F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Вибратор поверхностный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E2146F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E2146F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40,9</w:t>
            </w:r>
          </w:p>
        </w:tc>
      </w:tr>
      <w:tr w:rsidR="0055064B" w:rsidRPr="00E2146F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E2146F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E2146F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E2146F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E2146F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2,77</w:t>
            </w:r>
          </w:p>
        </w:tc>
      </w:tr>
      <w:tr w:rsidR="0055064B" w:rsidRPr="00E2146F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E2146F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E2146F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5064B" w:rsidRPr="00E2146F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E2146F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E2146F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5064B" w:rsidRPr="00E2146F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E2146F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E2146F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5064B" w:rsidRPr="00E2146F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E2146F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1/10-135-10-2/150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E2146F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Битумы нефтяные строительные марки БН-70/30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E2146F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E2146F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55064B" w:rsidRPr="00E2146F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E2146F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E2146F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E2146F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E2146F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0,0123</w:t>
            </w:r>
          </w:p>
        </w:tc>
      </w:tr>
      <w:tr w:rsidR="0055064B" w:rsidRPr="00E2146F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E2146F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1/10-260-1-1/2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E2146F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арматурная горячекатаная гладкая для железобетонных конструкций, класса S240 (А240), диаметром 8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E2146F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E2146F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0,117</w:t>
            </w:r>
          </w:p>
        </w:tc>
      </w:tr>
      <w:tr w:rsidR="0055064B" w:rsidRPr="00E2146F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E2146F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1/10-260-80-1/18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E2146F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 стальной просечно-вытяжной из горячекатаной углеродистой стали С235, шириной 1000 мм, толщиной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E2146F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E2146F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0,007</w:t>
            </w:r>
          </w:p>
        </w:tc>
      </w:tr>
      <w:tr w:rsidR="0055064B" w:rsidRPr="00E2146F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E2146F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E2146F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55064B" w:rsidRPr="00E2146F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E2146F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E2146F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55064B" w:rsidRPr="00E2146F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E2146F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4/1-4-10-20-40/50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E2146F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Бетон тяжелый с крупностью заполнителя 20-40 мм, класса С12/15 (B15)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E2146F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2146F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E2146F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103,5</w:t>
            </w:r>
          </w:p>
        </w:tc>
      </w:tr>
      <w:tr w:rsidR="0055064B" w:rsidRPr="00E2146F" w:rsidTr="00BB612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E2146F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Е42-8-2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5064B" w:rsidRPr="00E2146F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Крепление дна и откосов монолитным бетоном и железобетоном при бетонировании кранами гусеничными грузоподъемностью 16 т, при толщине крепления до 0,2 м</w:t>
            </w:r>
          </w:p>
          <w:p w:rsidR="0055064B" w:rsidRPr="00E2146F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E2146F">
              <w:rPr>
                <w:rFonts w:ascii="Arial" w:hAnsi="Arial" w:cs="Arial"/>
              </w:rPr>
              <w:t>(единица измерения - 100 м</w:t>
            </w:r>
            <w:r w:rsidRPr="00E2146F">
              <w:rPr>
                <w:rFonts w:ascii="Arial" w:hAnsi="Arial" w:cs="Arial"/>
                <w:vertAlign w:val="superscript"/>
              </w:rPr>
              <w:t>3</w:t>
            </w:r>
            <w:r w:rsidRPr="00E2146F">
              <w:rPr>
                <w:rFonts w:ascii="Arial" w:hAnsi="Arial" w:cs="Arial"/>
              </w:rPr>
              <w:t xml:space="preserve"> бетона в конструкции)</w:t>
            </w:r>
          </w:p>
        </w:tc>
      </w:tr>
      <w:tr w:rsidR="0055064B" w:rsidRPr="00E2146F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E2146F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E2146F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5064B" w:rsidRPr="00E2146F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E2146F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E2146F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E2146F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E2146F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</w:t>
            </w:r>
          </w:p>
        </w:tc>
      </w:tr>
      <w:tr w:rsidR="0055064B" w:rsidRPr="00E2146F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E2146F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E2146F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E2146F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E2146F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199,4</w:t>
            </w:r>
          </w:p>
        </w:tc>
      </w:tr>
      <w:tr w:rsidR="0055064B" w:rsidRPr="00E2146F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E2146F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E2146F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E2146F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E2146F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9,72</w:t>
            </w:r>
          </w:p>
        </w:tc>
      </w:tr>
      <w:tr w:rsidR="0055064B" w:rsidRPr="00E2146F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E2146F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E2146F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55064B" w:rsidRPr="00E2146F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E2146F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E2146F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других видах строительства, до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E2146F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E2146F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7,87</w:t>
            </w:r>
          </w:p>
        </w:tc>
      </w:tr>
      <w:tr w:rsidR="0055064B" w:rsidRPr="00E2146F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E2146F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E2146F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E2146F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E2146F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2,24</w:t>
            </w:r>
          </w:p>
        </w:tc>
      </w:tr>
      <w:tr w:rsidR="0055064B" w:rsidRPr="00E2146F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E2146F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М111301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E2146F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Вибратор поверхностный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E2146F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E2146F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35,4</w:t>
            </w:r>
          </w:p>
        </w:tc>
      </w:tr>
      <w:tr w:rsidR="0055064B" w:rsidRPr="00E2146F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E2146F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E2146F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E2146F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E2146F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1,85</w:t>
            </w:r>
          </w:p>
        </w:tc>
      </w:tr>
      <w:tr w:rsidR="0055064B" w:rsidRPr="00E2146F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E2146F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E2146F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5064B" w:rsidRPr="00E2146F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E2146F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E2146F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5064B" w:rsidRPr="00E2146F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E2146F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E2146F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5064B" w:rsidRPr="00E2146F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E2146F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1/10-135-10-2/150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E2146F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Битумы нефтяные строительные марки БН-70/30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E2146F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E2146F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55064B" w:rsidRPr="00E2146F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E2146F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E2146F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E2146F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E2146F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0,0042</w:t>
            </w:r>
          </w:p>
        </w:tc>
      </w:tr>
      <w:tr w:rsidR="0055064B" w:rsidRPr="00E2146F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E2146F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1/10-260-1-1/2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E2146F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арматурная горячекатаная гладкая для железобетонных конструкций, класса S240 (А240), диаметром 8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E2146F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E2146F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55064B" w:rsidRPr="00E2146F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E2146F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1/10-260-80-1/18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E2146F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 стальной просечно-вытяжной из горячекатаной углеродистой стали С235, шириной 1000 мм, толщиной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E2146F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E2146F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</w:t>
            </w:r>
          </w:p>
        </w:tc>
      </w:tr>
      <w:tr w:rsidR="0055064B" w:rsidRPr="00E2146F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E2146F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E2146F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55064B" w:rsidRPr="00E2146F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E2146F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E2146F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55064B" w:rsidRPr="00E2146F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E2146F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4/1-4-10-20-40/50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E2146F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Бетон тяжелый с крупностью заполнителя 20-40 мм, класса С12/15 (B15)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E2146F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2146F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E2146F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103,5</w:t>
            </w:r>
          </w:p>
        </w:tc>
      </w:tr>
      <w:tr w:rsidR="0055064B" w:rsidRPr="00E2146F" w:rsidTr="00BB612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E2146F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Е42-8-3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5064B" w:rsidRPr="00E2146F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Крепление дна и откосов монолитным бетоном и железобетоном при бетонировании кранами гусеничными грузоподъемностью 16 т, при толщине крепления свыше 0,2 м</w:t>
            </w:r>
          </w:p>
          <w:p w:rsidR="0055064B" w:rsidRPr="00E2146F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E2146F">
              <w:rPr>
                <w:rFonts w:ascii="Arial" w:hAnsi="Arial" w:cs="Arial"/>
              </w:rPr>
              <w:t>(единица измерения - 100 м</w:t>
            </w:r>
            <w:r w:rsidRPr="00E2146F">
              <w:rPr>
                <w:rFonts w:ascii="Arial" w:hAnsi="Arial" w:cs="Arial"/>
                <w:vertAlign w:val="superscript"/>
              </w:rPr>
              <w:t>3</w:t>
            </w:r>
            <w:r w:rsidRPr="00E2146F">
              <w:rPr>
                <w:rFonts w:ascii="Arial" w:hAnsi="Arial" w:cs="Arial"/>
              </w:rPr>
              <w:t xml:space="preserve"> бетона в конструкции)</w:t>
            </w:r>
          </w:p>
        </w:tc>
      </w:tr>
      <w:tr w:rsidR="0055064B" w:rsidRPr="00E2146F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E2146F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E2146F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5064B" w:rsidRPr="00E2146F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E2146F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E2146F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E2146F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E2146F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55064B" w:rsidRPr="00E2146F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E2146F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E2146F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E2146F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E2146F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141</w:t>
            </w:r>
          </w:p>
        </w:tc>
      </w:tr>
      <w:tr w:rsidR="0055064B" w:rsidRPr="00E2146F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E2146F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E2146F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E2146F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E2146F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10,12</w:t>
            </w:r>
          </w:p>
        </w:tc>
      </w:tr>
      <w:tr w:rsidR="0055064B" w:rsidRPr="00E2146F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E2146F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E2146F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55064B" w:rsidRPr="00E2146F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E2146F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E2146F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других видах строительства, до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E2146F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E2146F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7,87</w:t>
            </w:r>
          </w:p>
        </w:tc>
      </w:tr>
      <w:tr w:rsidR="0055064B" w:rsidRPr="00E2146F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E2146F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E2146F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E2146F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E2146F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2,24</w:t>
            </w:r>
          </w:p>
        </w:tc>
      </w:tr>
      <w:tr w:rsidR="0055064B" w:rsidRPr="00E2146F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E2146F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М111301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E2146F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Вибратор поверхностный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E2146F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E2146F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25,1</w:t>
            </w:r>
          </w:p>
        </w:tc>
      </w:tr>
      <w:tr w:rsidR="0055064B" w:rsidRPr="00E2146F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E2146F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E2146F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E2146F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E2146F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2,25</w:t>
            </w:r>
          </w:p>
        </w:tc>
      </w:tr>
      <w:tr w:rsidR="0055064B" w:rsidRPr="00E2146F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E2146F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E2146F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5064B" w:rsidRPr="00E2146F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E2146F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E2146F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5064B" w:rsidRPr="00E2146F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E2146F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E2146F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5064B" w:rsidRPr="00E2146F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E2146F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1/10-135-10-2/150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E2146F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Битумы нефтяные строительные марки БН-70/30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E2146F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E2146F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55064B" w:rsidRPr="00E2146F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E2146F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E2146F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E2146F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E2146F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0,0042</w:t>
            </w:r>
          </w:p>
        </w:tc>
      </w:tr>
      <w:tr w:rsidR="0055064B" w:rsidRPr="00E2146F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E2146F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1/10-260-1-1/2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E2146F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арматурная горячекатаная гладкая для железобетонных конструкций, класса S240 (А240), диаметром 8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E2146F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E2146F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55064B" w:rsidRPr="00E2146F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E2146F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E2146F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55064B" w:rsidRPr="00E2146F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E2146F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E2146F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деревянные</w:t>
            </w:r>
          </w:p>
        </w:tc>
      </w:tr>
      <w:tr w:rsidR="0055064B" w:rsidRPr="00E2146F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E2146F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2/50-35-10/5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E2146F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Щиты из досок хвойных пород, толщиной 25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E2146F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2146F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E2146F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18,3</w:t>
            </w:r>
          </w:p>
        </w:tc>
      </w:tr>
      <w:tr w:rsidR="0055064B" w:rsidRPr="00E2146F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E2146F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E2146F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55064B" w:rsidRPr="00E2146F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E2146F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E2146F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55064B" w:rsidRPr="00E2146F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E2146F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4/1-4-10-20-40/50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E2146F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Бетон тяжелый с крупностью заполнителя 20-40 мм, класса С12/15 (B15)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E2146F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2146F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E2146F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103,5</w:t>
            </w:r>
          </w:p>
        </w:tc>
      </w:tr>
      <w:tr w:rsidR="0055064B" w:rsidRPr="00E2146F" w:rsidTr="00BB612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E2146F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Е42-8-4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5064B" w:rsidRPr="00E2146F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Крепление дна и откосов монолитным бетоном и железобетоном при бетонировании кранами гусеничными грузоподъемностью 60 т, при толщине крепления до 0,2 м</w:t>
            </w:r>
          </w:p>
          <w:p w:rsidR="0055064B" w:rsidRPr="00E2146F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E2146F">
              <w:rPr>
                <w:rFonts w:ascii="Arial" w:hAnsi="Arial" w:cs="Arial"/>
              </w:rPr>
              <w:t>(единица измерения - 100 м</w:t>
            </w:r>
            <w:r w:rsidRPr="00E2146F">
              <w:rPr>
                <w:rFonts w:ascii="Arial" w:hAnsi="Arial" w:cs="Arial"/>
                <w:vertAlign w:val="superscript"/>
              </w:rPr>
              <w:t>3</w:t>
            </w:r>
            <w:r w:rsidRPr="00E2146F">
              <w:rPr>
                <w:rFonts w:ascii="Arial" w:hAnsi="Arial" w:cs="Arial"/>
              </w:rPr>
              <w:t xml:space="preserve"> бетона в конструкции)</w:t>
            </w:r>
          </w:p>
        </w:tc>
      </w:tr>
      <w:tr w:rsidR="0055064B" w:rsidRPr="00E2146F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E2146F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E2146F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5064B" w:rsidRPr="00E2146F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E2146F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E2146F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E2146F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E2146F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</w:t>
            </w:r>
          </w:p>
        </w:tc>
      </w:tr>
      <w:tr w:rsidR="0055064B" w:rsidRPr="00E2146F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E2146F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E2146F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E2146F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E2146F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197,1</w:t>
            </w:r>
          </w:p>
        </w:tc>
      </w:tr>
      <w:tr w:rsidR="0055064B" w:rsidRPr="00E2146F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E2146F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E2146F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E2146F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E2146F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15,68</w:t>
            </w:r>
          </w:p>
        </w:tc>
      </w:tr>
      <w:tr w:rsidR="0055064B" w:rsidRPr="00E2146F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E2146F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E2146F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55064B" w:rsidRPr="00E2146F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E2146F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М021246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E2146F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других видах строительства, 50-63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E2146F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E2146F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6,59</w:t>
            </w:r>
          </w:p>
        </w:tc>
      </w:tr>
      <w:tr w:rsidR="0055064B" w:rsidRPr="00E2146F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E2146F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E2146F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E2146F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E2146F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2,24</w:t>
            </w:r>
          </w:p>
        </w:tc>
      </w:tr>
      <w:tr w:rsidR="0055064B" w:rsidRPr="00E2146F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E2146F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М111301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E2146F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Вибратор поверхностный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E2146F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E2146F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35,4</w:t>
            </w:r>
          </w:p>
        </w:tc>
      </w:tr>
      <w:tr w:rsidR="0055064B" w:rsidRPr="00E2146F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E2146F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E2146F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E2146F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E2146F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</w:t>
            </w:r>
          </w:p>
        </w:tc>
      </w:tr>
      <w:tr w:rsidR="0055064B" w:rsidRPr="00E2146F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E2146F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E2146F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5064B" w:rsidRPr="00E2146F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E2146F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E2146F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5064B" w:rsidRPr="00E2146F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E2146F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E2146F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5064B" w:rsidRPr="00E2146F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E2146F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1/10-135-10-2/150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E2146F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Битумы нефтяные строительные марки БН-70/30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E2146F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E2146F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55064B" w:rsidRPr="00E2146F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E2146F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E2146F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E2146F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E2146F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0,0042</w:t>
            </w:r>
          </w:p>
        </w:tc>
      </w:tr>
      <w:tr w:rsidR="0055064B" w:rsidRPr="00E2146F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E2146F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1/10-260-1-1/2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E2146F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арматурная горячекатаная гладкая для железобетонных конструкций, класса S240 (А240), диаметром 8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E2146F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E2146F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55064B" w:rsidRPr="00E2146F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E2146F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1/10-260-80-1/18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E2146F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 стальной просечно-вытяжной из горячекатаной углеродистой стали С235, шириной 1000 мм, толщиной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E2146F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E2146F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</w:t>
            </w:r>
          </w:p>
        </w:tc>
      </w:tr>
      <w:tr w:rsidR="0055064B" w:rsidRPr="00E2146F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E2146F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E2146F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55064B" w:rsidRPr="00E2146F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E2146F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E2146F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55064B" w:rsidRPr="00E2146F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E2146F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4/1-4-10-20-40/50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E2146F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Бетон тяжелый с крупностью заполнителя 20-40 мм, класса С12/15 (B15)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E2146F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2146F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E2146F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103,5</w:t>
            </w:r>
          </w:p>
        </w:tc>
      </w:tr>
      <w:tr w:rsidR="0055064B" w:rsidRPr="00E2146F" w:rsidTr="00BB612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E2146F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Е42-8-5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5064B" w:rsidRPr="00E2146F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Крепление дна и откосов монолитным бетоном и железобетоном при бетонировании кранами гусеничными грузоподъемностью 60 т, при толщине крепления свыше 0,2 м</w:t>
            </w:r>
          </w:p>
          <w:p w:rsidR="0055064B" w:rsidRPr="00E2146F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E2146F">
              <w:rPr>
                <w:rFonts w:ascii="Arial" w:hAnsi="Arial" w:cs="Arial"/>
              </w:rPr>
              <w:t>(единица измерения - 100 м</w:t>
            </w:r>
            <w:r w:rsidRPr="00E2146F">
              <w:rPr>
                <w:rFonts w:ascii="Arial" w:hAnsi="Arial" w:cs="Arial"/>
                <w:vertAlign w:val="superscript"/>
              </w:rPr>
              <w:t>3</w:t>
            </w:r>
            <w:r w:rsidRPr="00E2146F">
              <w:rPr>
                <w:rFonts w:ascii="Arial" w:hAnsi="Arial" w:cs="Arial"/>
              </w:rPr>
              <w:t xml:space="preserve"> бетона в конструкции)</w:t>
            </w:r>
          </w:p>
        </w:tc>
      </w:tr>
      <w:tr w:rsidR="0055064B" w:rsidRPr="00E2146F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E2146F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E2146F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5064B" w:rsidRPr="00E2146F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E2146F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E2146F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E2146F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E2146F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55064B" w:rsidRPr="00E2146F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E2146F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E2146F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E2146F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E2146F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138,9</w:t>
            </w:r>
          </w:p>
        </w:tc>
      </w:tr>
      <w:tr w:rsidR="0055064B" w:rsidRPr="00E2146F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E2146F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E2146F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E2146F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E2146F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16,09</w:t>
            </w:r>
          </w:p>
        </w:tc>
      </w:tr>
      <w:tr w:rsidR="0055064B" w:rsidRPr="00E2146F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E2146F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E2146F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55064B" w:rsidRPr="00E2146F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E2146F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М021246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E2146F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других видах строительства, 50-63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E2146F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E2146F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6,59</w:t>
            </w:r>
          </w:p>
        </w:tc>
      </w:tr>
      <w:tr w:rsidR="0055064B" w:rsidRPr="00E2146F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E2146F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E2146F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E2146F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E2146F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2,24</w:t>
            </w:r>
          </w:p>
        </w:tc>
      </w:tr>
      <w:tr w:rsidR="0055064B" w:rsidRPr="00E2146F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E2146F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М111301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E2146F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Вибратор поверхностный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E2146F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E2146F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25,1</w:t>
            </w:r>
          </w:p>
        </w:tc>
      </w:tr>
      <w:tr w:rsidR="0055064B" w:rsidRPr="00E2146F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E2146F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E2146F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E2146F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E2146F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2,91</w:t>
            </w:r>
          </w:p>
        </w:tc>
      </w:tr>
      <w:tr w:rsidR="0055064B" w:rsidRPr="00E2146F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E2146F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E2146F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5064B" w:rsidRPr="00E2146F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E2146F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E2146F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5064B" w:rsidRPr="00E2146F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E2146F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E2146F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5064B" w:rsidRPr="00E2146F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E2146F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1/10-135-10-2/150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E2146F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Битумы нефтяные строительные марки БН-70/30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E2146F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E2146F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55064B" w:rsidRPr="00E2146F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E2146F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E2146F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E2146F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E2146F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0,0042</w:t>
            </w:r>
          </w:p>
        </w:tc>
      </w:tr>
      <w:tr w:rsidR="0055064B" w:rsidRPr="00E2146F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E2146F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1/10-260-1-1/2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E2146F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арматурная горячекатаная гладкая для железобетонных конструкций, класса S240 (А240), диаметром 8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E2146F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E2146F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55064B" w:rsidRPr="00E2146F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E2146F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E2146F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55064B" w:rsidRPr="00E2146F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E2146F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E2146F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деревянные</w:t>
            </w:r>
          </w:p>
        </w:tc>
      </w:tr>
      <w:tr w:rsidR="0055064B" w:rsidRPr="00E2146F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E2146F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2/50-35-10/5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E2146F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Щиты из досок хвойных пород, толщиной 25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E2146F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2146F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E2146F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18,3</w:t>
            </w:r>
          </w:p>
        </w:tc>
      </w:tr>
      <w:tr w:rsidR="0055064B" w:rsidRPr="00E2146F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E2146F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E2146F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55064B" w:rsidRPr="00E2146F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E2146F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E2146F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55064B" w:rsidRPr="00E2146F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E2146F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4/1-4-10-20-40/50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E2146F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Бетон тяжелый с крупностью заполнителя 20-40 мм, класса С12/15 (B15)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E2146F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2146F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E2146F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103,5</w:t>
            </w:r>
          </w:p>
        </w:tc>
      </w:tr>
      <w:tr w:rsidR="0055064B" w:rsidRPr="00E2146F" w:rsidTr="00BB612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E2146F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Е42-8-6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5064B" w:rsidRPr="00E2146F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Крепление дна и откосов монолитным бетоном и железобетоном при бетонировании бульдозерами, при толщине крепления до 0,2 м</w:t>
            </w:r>
          </w:p>
          <w:p w:rsidR="0055064B" w:rsidRPr="00E2146F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E2146F">
              <w:rPr>
                <w:rFonts w:ascii="Arial" w:hAnsi="Arial" w:cs="Arial"/>
              </w:rPr>
              <w:t>(единица измерения - 100 м</w:t>
            </w:r>
            <w:r w:rsidRPr="00E2146F">
              <w:rPr>
                <w:rFonts w:ascii="Arial" w:hAnsi="Arial" w:cs="Arial"/>
                <w:vertAlign w:val="superscript"/>
              </w:rPr>
              <w:t>3</w:t>
            </w:r>
            <w:r w:rsidRPr="00E2146F">
              <w:rPr>
                <w:rFonts w:ascii="Arial" w:hAnsi="Arial" w:cs="Arial"/>
              </w:rPr>
              <w:t xml:space="preserve"> бетона в конструкции)</w:t>
            </w:r>
          </w:p>
        </w:tc>
      </w:tr>
      <w:tr w:rsidR="0055064B" w:rsidRPr="00E2146F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E2146F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E2146F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5064B" w:rsidRPr="00E2146F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E2146F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E2146F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E2146F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E2146F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</w:t>
            </w:r>
          </w:p>
        </w:tc>
      </w:tr>
      <w:tr w:rsidR="0055064B" w:rsidRPr="00E2146F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E2146F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E2146F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E2146F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E2146F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170,5</w:t>
            </w:r>
          </w:p>
        </w:tc>
      </w:tr>
      <w:tr w:rsidR="0055064B" w:rsidRPr="00E2146F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E2146F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E2146F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E2146F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E2146F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7,14</w:t>
            </w:r>
          </w:p>
        </w:tc>
      </w:tr>
      <w:tr w:rsidR="0055064B" w:rsidRPr="00E2146F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E2146F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E2146F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55064B" w:rsidRPr="00E2146F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E2146F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E2146F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E2146F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E2146F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2,24</w:t>
            </w:r>
          </w:p>
        </w:tc>
      </w:tr>
      <w:tr w:rsidR="0055064B" w:rsidRPr="00E2146F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E2146F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М070149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E2146F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Бульдозеры при работе на других видах строительства, 79 (108)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E2146F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E2146F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6,4</w:t>
            </w:r>
          </w:p>
        </w:tc>
      </w:tr>
      <w:tr w:rsidR="0055064B" w:rsidRPr="00E2146F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E2146F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М111301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E2146F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Вибратор поверхностный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E2146F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E2146F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27,38</w:t>
            </w:r>
          </w:p>
        </w:tc>
      </w:tr>
      <w:tr w:rsidR="0055064B" w:rsidRPr="00E2146F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E2146F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E2146F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E2146F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E2146F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0,74</w:t>
            </w:r>
          </w:p>
        </w:tc>
      </w:tr>
      <w:tr w:rsidR="0055064B" w:rsidRPr="00E2146F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E2146F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E2146F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5064B" w:rsidRPr="00E2146F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E2146F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E2146F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5064B" w:rsidRPr="00E2146F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E2146F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E2146F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5064B" w:rsidRPr="00E2146F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E2146F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1/10-135-10-2/150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E2146F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Битумы нефтяные строительные марки БН-70/30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E2146F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E2146F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0,041</w:t>
            </w:r>
          </w:p>
        </w:tc>
      </w:tr>
      <w:tr w:rsidR="0055064B" w:rsidRPr="00E2146F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E2146F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E2146F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E2146F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E2146F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0,0042</w:t>
            </w:r>
          </w:p>
        </w:tc>
      </w:tr>
      <w:tr w:rsidR="0055064B" w:rsidRPr="00E2146F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E2146F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1/10-260-1-1/2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E2146F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арматурная горячекатаная гладкая для железобетонных конструкций, класса S240 (А240), диаметром 8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E2146F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E2146F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0,041</w:t>
            </w:r>
          </w:p>
        </w:tc>
      </w:tr>
      <w:tr w:rsidR="0055064B" w:rsidRPr="00E2146F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E2146F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1/10-260-80-1/18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E2146F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 стальной просечно-вытяжной из горячекатаной углеродистой стали С235, шириной 1000 мм, толщиной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E2146F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E2146F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</w:t>
            </w:r>
          </w:p>
        </w:tc>
      </w:tr>
      <w:tr w:rsidR="0055064B" w:rsidRPr="00E2146F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E2146F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E2146F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55064B" w:rsidRPr="00E2146F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E2146F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E2146F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55064B" w:rsidRPr="00E2146F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E2146F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4/1-4-10-20-40/50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E2146F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Бетон тяжелый с крупностью заполнителя 20-40 мм, класса С12/15 (B15)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E2146F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2146F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E2146F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103,5</w:t>
            </w:r>
          </w:p>
        </w:tc>
      </w:tr>
      <w:tr w:rsidR="0055064B" w:rsidRPr="00E2146F" w:rsidTr="00BB612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E2146F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Е42-8-7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5064B" w:rsidRPr="00E2146F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Крепление дна и откосов монолитным бетоном и железобетоном при бетонировании бульдозерами, при толщине крепления свыше 0,2 м</w:t>
            </w:r>
          </w:p>
          <w:p w:rsidR="0055064B" w:rsidRPr="00E2146F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E2146F">
              <w:rPr>
                <w:rFonts w:ascii="Arial" w:hAnsi="Arial" w:cs="Arial"/>
              </w:rPr>
              <w:t>(единица измерения - 100 м</w:t>
            </w:r>
            <w:r w:rsidRPr="00E2146F">
              <w:rPr>
                <w:rFonts w:ascii="Arial" w:hAnsi="Arial" w:cs="Arial"/>
                <w:vertAlign w:val="superscript"/>
              </w:rPr>
              <w:t>3</w:t>
            </w:r>
            <w:r w:rsidRPr="00E2146F">
              <w:rPr>
                <w:rFonts w:ascii="Arial" w:hAnsi="Arial" w:cs="Arial"/>
              </w:rPr>
              <w:t xml:space="preserve"> бетона в конструкции)</w:t>
            </w:r>
          </w:p>
        </w:tc>
      </w:tr>
      <w:tr w:rsidR="0055064B" w:rsidRPr="00E2146F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E2146F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E2146F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5064B" w:rsidRPr="00E2146F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E2146F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E2146F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E2146F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E2146F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</w:t>
            </w:r>
          </w:p>
        </w:tc>
      </w:tr>
      <w:tr w:rsidR="0055064B" w:rsidRPr="00E2146F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E2146F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E2146F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E2146F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E2146F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118</w:t>
            </w:r>
          </w:p>
        </w:tc>
      </w:tr>
      <w:tr w:rsidR="0055064B" w:rsidRPr="00E2146F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E2146F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E2146F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E2146F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E2146F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7,16</w:t>
            </w:r>
          </w:p>
        </w:tc>
      </w:tr>
      <w:tr w:rsidR="0055064B" w:rsidRPr="00E2146F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E2146F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E2146F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55064B" w:rsidRPr="00E2146F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E2146F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E2146F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E2146F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E2146F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2,24</w:t>
            </w:r>
          </w:p>
        </w:tc>
      </w:tr>
      <w:tr w:rsidR="0055064B" w:rsidRPr="00E2146F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E2146F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М070149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E2146F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Бульдозеры при работе на других видах строительства, 79 (108)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E2146F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E2146F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5,05</w:t>
            </w:r>
          </w:p>
        </w:tc>
      </w:tr>
      <w:tr w:rsidR="0055064B" w:rsidRPr="00E2146F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E2146F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М111301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E2146F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Вибратор поверхностный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E2146F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E2146F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21,66</w:t>
            </w:r>
          </w:p>
        </w:tc>
      </w:tr>
      <w:tr w:rsidR="0055064B" w:rsidRPr="00E2146F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E2146F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E2146F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E2146F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E2146F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2,11</w:t>
            </w:r>
          </w:p>
        </w:tc>
      </w:tr>
      <w:tr w:rsidR="0055064B" w:rsidRPr="00E2146F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E2146F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E2146F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5064B" w:rsidRPr="00E2146F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E2146F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E2146F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5064B" w:rsidRPr="00E2146F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E2146F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E2146F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5064B" w:rsidRPr="00E2146F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E2146F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1/10-135-10-2/150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E2146F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Битумы нефтяные строительные марки БН-70/30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E2146F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E2146F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0,041</w:t>
            </w:r>
          </w:p>
        </w:tc>
      </w:tr>
      <w:tr w:rsidR="0055064B" w:rsidRPr="00E2146F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E2146F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E2146F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E2146F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E2146F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0,0042</w:t>
            </w:r>
          </w:p>
        </w:tc>
      </w:tr>
      <w:tr w:rsidR="0055064B" w:rsidRPr="00E2146F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E2146F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1/10-260-1-1/2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E2146F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арматурная горячекатаная гладкая для железобетонных конструкций, класса S240 (А240), диаметром 8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E2146F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E2146F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0,041</w:t>
            </w:r>
          </w:p>
        </w:tc>
      </w:tr>
      <w:tr w:rsidR="0055064B" w:rsidRPr="00E2146F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E2146F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E2146F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55064B" w:rsidRPr="00E2146F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E2146F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E2146F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деревянные</w:t>
            </w:r>
          </w:p>
        </w:tc>
      </w:tr>
      <w:tr w:rsidR="0055064B" w:rsidRPr="00E2146F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E2146F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2/50-35-10/5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E2146F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Щиты из досок хвойных пород, толщиной 25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E2146F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2146F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E2146F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18,3</w:t>
            </w:r>
          </w:p>
        </w:tc>
      </w:tr>
      <w:tr w:rsidR="0055064B" w:rsidRPr="00E2146F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E2146F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E2146F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55064B" w:rsidRPr="00E2146F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E2146F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E2146F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55064B" w:rsidRPr="00E2146F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E2146F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4/1-4-10-20-40/50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E2146F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Бетон тяжелый с крупностью заполнителя 20-40 мм, класса С12/15 (B15)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E2146F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2146F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E2146F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103,5</w:t>
            </w:r>
          </w:p>
        </w:tc>
      </w:tr>
    </w:tbl>
    <w:p w:rsidR="0055064B" w:rsidRPr="00E2146F" w:rsidRDefault="0055064B" w:rsidP="0055064B">
      <w:pPr>
        <w:pStyle w:val="a5"/>
        <w:rPr>
          <w:rFonts w:ascii="Arial" w:hAnsi="Arial" w:cs="Arial"/>
          <w:b/>
          <w:sz w:val="2"/>
        </w:rPr>
      </w:pPr>
    </w:p>
    <w:p w:rsidR="0055064B" w:rsidRPr="003E4DAE" w:rsidRDefault="0055064B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55064B" w:rsidTr="00BB612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5064B" w:rsidRPr="0028406C" w:rsidRDefault="0055064B" w:rsidP="00BB6125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42-9. Бетонирование каналов при покрытии поверхности бетона лаком ФЛ-1</w:t>
            </w:r>
          </w:p>
        </w:tc>
      </w:tr>
      <w:tr w:rsidR="0055064B" w:rsidTr="00BB612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5064B" w:rsidRDefault="0055064B" w:rsidP="00BB6125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55064B" w:rsidTr="00BB612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5064B" w:rsidRDefault="0055064B" w:rsidP="00BB6125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55064B" w:rsidRPr="0028406C" w:rsidTr="00BB612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5064B" w:rsidRPr="0028406C" w:rsidRDefault="0055064B" w:rsidP="00BB612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планировка дна и откосов каналов (нормы 1-3);</w:t>
            </w:r>
          </w:p>
        </w:tc>
      </w:tr>
      <w:tr w:rsidR="0055064B" w:rsidRPr="0028406C" w:rsidTr="00BB612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5064B" w:rsidRDefault="0055064B" w:rsidP="00BB612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подача и укладка бетона;</w:t>
            </w:r>
          </w:p>
        </w:tc>
      </w:tr>
      <w:tr w:rsidR="0055064B" w:rsidRPr="0028406C" w:rsidTr="00BB612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5064B" w:rsidRDefault="0055064B" w:rsidP="00BB612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уход за бетоном.</w:t>
            </w:r>
          </w:p>
        </w:tc>
      </w:tr>
      <w:tr w:rsidR="0055064B" w:rsidRPr="0028406C" w:rsidTr="00BB612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5064B" w:rsidRDefault="0055064B" w:rsidP="00BB6125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55064B" w:rsidRDefault="0055064B" w:rsidP="0055064B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55064B" w:rsidRPr="0028406C" w:rsidTr="00BB6125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5064B" w:rsidRPr="0028406C" w:rsidRDefault="0055064B" w:rsidP="00BB612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5064B" w:rsidRPr="0028406C" w:rsidRDefault="0055064B" w:rsidP="00BB612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5064B" w:rsidRPr="0028406C" w:rsidRDefault="0055064B" w:rsidP="00BB612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5064B" w:rsidRPr="0028406C" w:rsidRDefault="0055064B" w:rsidP="00BB612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55064B" w:rsidRPr="0028406C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28406C" w:rsidRDefault="0055064B" w:rsidP="00BB612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28406C" w:rsidRDefault="0055064B" w:rsidP="00BB612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28406C" w:rsidRDefault="0055064B" w:rsidP="00BB612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28406C" w:rsidRDefault="0055064B" w:rsidP="00BB612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55064B" w:rsidRPr="0028406C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28406C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Е42-9-1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28406C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Бетонирование каналов при покрытии поверхности бетона лаком ФЛ-1 комплектами бетоноукладочных машин, при глубине канала до 1,5 м</w:t>
            </w:r>
          </w:p>
          <w:p w:rsidR="0055064B" w:rsidRPr="0028406C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28406C">
              <w:rPr>
                <w:rFonts w:ascii="Arial" w:hAnsi="Arial" w:cs="Arial"/>
              </w:rPr>
              <w:t>(единица измерения - 100 м</w:t>
            </w:r>
            <w:r w:rsidRPr="0028406C">
              <w:rPr>
                <w:rFonts w:ascii="Arial" w:hAnsi="Arial" w:cs="Arial"/>
                <w:vertAlign w:val="superscript"/>
              </w:rPr>
              <w:t>3</w:t>
            </w:r>
            <w:r w:rsidRPr="0028406C">
              <w:rPr>
                <w:rFonts w:ascii="Arial" w:hAnsi="Arial" w:cs="Arial"/>
              </w:rPr>
              <w:t xml:space="preserve"> бетона в конструкции)</w:t>
            </w:r>
          </w:p>
        </w:tc>
      </w:tr>
      <w:tr w:rsidR="0055064B" w:rsidRPr="0028406C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28406C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28406C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5064B" w:rsidRPr="0028406C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28406C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28406C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28406C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28406C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55064B" w:rsidRPr="0028406C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28406C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28406C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28406C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28406C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126</w:t>
            </w:r>
          </w:p>
        </w:tc>
      </w:tr>
      <w:tr w:rsidR="0055064B" w:rsidRPr="0028406C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28406C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28406C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28406C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28406C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113,57</w:t>
            </w:r>
          </w:p>
        </w:tc>
      </w:tr>
      <w:tr w:rsidR="0055064B" w:rsidRPr="0028406C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28406C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28406C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55064B" w:rsidRPr="0028406C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28406C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28406C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других видах строительства, до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28406C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28406C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10,83</w:t>
            </w:r>
          </w:p>
        </w:tc>
      </w:tr>
      <w:tr w:rsidR="0055064B" w:rsidRPr="0028406C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28406C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М070149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28406C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Бульдозеры при работе на других видах строительства, 79 (108)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28406C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28406C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10,08</w:t>
            </w:r>
          </w:p>
        </w:tc>
      </w:tr>
      <w:tr w:rsidR="0055064B" w:rsidRPr="0028406C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28406C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М110710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28406C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Комплекты машин для бетонирования каналов глубиной 1,5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28406C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28406C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10,12</w:t>
            </w:r>
          </w:p>
        </w:tc>
      </w:tr>
      <w:tr w:rsidR="0055064B" w:rsidRPr="0028406C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28406C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М121001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28406C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Котлы битумные стационарные 15000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28406C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28406C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1,58</w:t>
            </w:r>
          </w:p>
        </w:tc>
      </w:tr>
      <w:tr w:rsidR="0055064B" w:rsidRPr="0028406C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28406C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28406C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5064B" w:rsidRPr="0028406C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28406C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28406C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5064B" w:rsidRPr="0028406C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28406C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28406C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5064B" w:rsidRPr="0028406C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28406C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1/10-135-10-2/150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28406C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Битумы нефтяные строительные марки БН-70/30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28406C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28406C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55064B" w:rsidRPr="0028406C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28406C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28406C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55064B" w:rsidRPr="0028406C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28406C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28406C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55064B" w:rsidRPr="0028406C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28406C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4/1-4-10-20-40/50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28406C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Бетон тяжелый с крупностью заполнителя 20-40 мм, класса С12/15 (B15)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28406C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8406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28406C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102</w:t>
            </w:r>
          </w:p>
        </w:tc>
      </w:tr>
      <w:tr w:rsidR="0055064B" w:rsidRPr="0028406C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28406C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28406C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55064B" w:rsidRPr="0028406C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28406C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28406C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5064B" w:rsidRPr="0028406C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28406C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28406C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55064B" w:rsidRPr="0028406C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28406C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П1/55-50-20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28406C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фуриловый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28406C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28406C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0,47</w:t>
            </w:r>
          </w:p>
        </w:tc>
      </w:tr>
      <w:tr w:rsidR="0055064B" w:rsidRPr="0028406C" w:rsidTr="00BB612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28406C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Е42-9-2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5064B" w:rsidRPr="0028406C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Бетонирование каналов при покрытии поверхности бетона лаком ФЛ-1 комплектами бетоноукладочных машин, при глубине канала до 3 м</w:t>
            </w:r>
          </w:p>
          <w:p w:rsidR="0055064B" w:rsidRPr="0028406C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28406C">
              <w:rPr>
                <w:rFonts w:ascii="Arial" w:hAnsi="Arial" w:cs="Arial"/>
              </w:rPr>
              <w:t>(единица измерения - 100 м</w:t>
            </w:r>
            <w:r w:rsidRPr="0028406C">
              <w:rPr>
                <w:rFonts w:ascii="Arial" w:hAnsi="Arial" w:cs="Arial"/>
                <w:vertAlign w:val="superscript"/>
              </w:rPr>
              <w:t>3</w:t>
            </w:r>
            <w:r w:rsidRPr="0028406C">
              <w:rPr>
                <w:rFonts w:ascii="Arial" w:hAnsi="Arial" w:cs="Arial"/>
              </w:rPr>
              <w:t xml:space="preserve"> бетона в конструкции)</w:t>
            </w:r>
          </w:p>
        </w:tc>
      </w:tr>
      <w:tr w:rsidR="0055064B" w:rsidRPr="0028406C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28406C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28406C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5064B" w:rsidRPr="0028406C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28406C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28406C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28406C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28406C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</w:t>
            </w:r>
          </w:p>
        </w:tc>
      </w:tr>
      <w:tr w:rsidR="0055064B" w:rsidRPr="0028406C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28406C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28406C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28406C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28406C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124</w:t>
            </w:r>
          </w:p>
        </w:tc>
      </w:tr>
      <w:tr w:rsidR="0055064B" w:rsidRPr="0028406C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28406C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28406C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28406C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28406C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90,15</w:t>
            </w:r>
          </w:p>
        </w:tc>
      </w:tr>
      <w:tr w:rsidR="0055064B" w:rsidRPr="0028406C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28406C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28406C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55064B" w:rsidRPr="0028406C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28406C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28406C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других видах строительства, до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28406C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28406C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11,74</w:t>
            </w:r>
          </w:p>
        </w:tc>
      </w:tr>
      <w:tr w:rsidR="0055064B" w:rsidRPr="0028406C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28406C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М070149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28406C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Бульдозеры при работе на других видах строительства, 79 (108)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28406C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28406C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10,97</w:t>
            </w:r>
          </w:p>
        </w:tc>
      </w:tr>
      <w:tr w:rsidR="0055064B" w:rsidRPr="0028406C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28406C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М080200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28406C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Комплекты машин для бетонирования каналов, глубиной до 3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28406C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28406C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10,97</w:t>
            </w:r>
          </w:p>
        </w:tc>
      </w:tr>
      <w:tr w:rsidR="0055064B" w:rsidRPr="0028406C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28406C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М121001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28406C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Котлы битумные стационарные 15000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28406C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28406C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1,62</w:t>
            </w:r>
          </w:p>
        </w:tc>
      </w:tr>
      <w:tr w:rsidR="0055064B" w:rsidRPr="0028406C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28406C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28406C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5064B" w:rsidRPr="0028406C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28406C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28406C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5064B" w:rsidRPr="0028406C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28406C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28406C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5064B" w:rsidRPr="0028406C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28406C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1/10-135-10-2/150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28406C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Битумы нефтяные строительные марки БН-70/30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28406C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28406C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0,33</w:t>
            </w:r>
          </w:p>
        </w:tc>
      </w:tr>
      <w:tr w:rsidR="0055064B" w:rsidRPr="0028406C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28406C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28406C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55064B" w:rsidRPr="0028406C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28406C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28406C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55064B" w:rsidRPr="0028406C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28406C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4/1-4-10-20-40/50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28406C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Бетон тяжелый с крупностью заполнителя 20-40 мм, класса С12/15 (B15)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28406C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8406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28406C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102</w:t>
            </w:r>
          </w:p>
        </w:tc>
      </w:tr>
      <w:tr w:rsidR="0055064B" w:rsidRPr="0028406C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28406C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28406C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55064B" w:rsidRPr="0028406C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28406C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28406C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5064B" w:rsidRPr="0028406C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28406C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28406C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55064B" w:rsidRPr="0028406C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28406C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П1/55-50-20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28406C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фуриловый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28406C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28406C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0,47</w:t>
            </w:r>
          </w:p>
        </w:tc>
      </w:tr>
      <w:tr w:rsidR="0055064B" w:rsidRPr="0028406C" w:rsidTr="00BB612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28406C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Е42-9-3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5064B" w:rsidRPr="0028406C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Бетонирование каналов при покрытии поверхности бетона лаком ФЛ-1 комплектами бетоноукладочных машин, при глубине канала до 5 м</w:t>
            </w:r>
          </w:p>
          <w:p w:rsidR="0055064B" w:rsidRPr="0028406C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28406C">
              <w:rPr>
                <w:rFonts w:ascii="Arial" w:hAnsi="Arial" w:cs="Arial"/>
              </w:rPr>
              <w:t>(единица измерения - 100 м</w:t>
            </w:r>
            <w:r w:rsidRPr="0028406C">
              <w:rPr>
                <w:rFonts w:ascii="Arial" w:hAnsi="Arial" w:cs="Arial"/>
                <w:vertAlign w:val="superscript"/>
              </w:rPr>
              <w:t>3</w:t>
            </w:r>
            <w:r w:rsidRPr="0028406C">
              <w:rPr>
                <w:rFonts w:ascii="Arial" w:hAnsi="Arial" w:cs="Arial"/>
              </w:rPr>
              <w:t xml:space="preserve"> бетона в конструкции)</w:t>
            </w:r>
          </w:p>
        </w:tc>
      </w:tr>
      <w:tr w:rsidR="0055064B" w:rsidRPr="0028406C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28406C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28406C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5064B" w:rsidRPr="0028406C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28406C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28406C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28406C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28406C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</w:t>
            </w:r>
          </w:p>
        </w:tc>
      </w:tr>
      <w:tr w:rsidR="0055064B" w:rsidRPr="0028406C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28406C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28406C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28406C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28406C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69,5</w:t>
            </w:r>
          </w:p>
        </w:tc>
      </w:tr>
      <w:tr w:rsidR="0055064B" w:rsidRPr="0028406C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28406C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28406C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28406C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28406C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84,94</w:t>
            </w:r>
          </w:p>
        </w:tc>
      </w:tr>
      <w:tr w:rsidR="0055064B" w:rsidRPr="0028406C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28406C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28406C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55064B" w:rsidRPr="0028406C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28406C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28406C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других видах строительства, до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28406C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28406C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0,16</w:t>
            </w:r>
          </w:p>
        </w:tc>
      </w:tr>
      <w:tr w:rsidR="0055064B" w:rsidRPr="0028406C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28406C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М070149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28406C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Бульдозеры при работе на других видах строительства, 79 (108)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28406C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28406C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8,35</w:t>
            </w:r>
          </w:p>
        </w:tc>
      </w:tr>
      <w:tr w:rsidR="0055064B" w:rsidRPr="0028406C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28406C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М080300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28406C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Комплекты машин для бетонирования каналов, глубиной до 5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28406C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28406C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8,35</w:t>
            </w:r>
          </w:p>
        </w:tc>
      </w:tr>
      <w:tr w:rsidR="0055064B" w:rsidRPr="0028406C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28406C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М121001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28406C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Котлы битумные стационарные 15000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28406C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28406C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1,28</w:t>
            </w:r>
          </w:p>
        </w:tc>
      </w:tr>
      <w:tr w:rsidR="0055064B" w:rsidRPr="0028406C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28406C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28406C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5064B" w:rsidRPr="0028406C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28406C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28406C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5064B" w:rsidRPr="0028406C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28406C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28406C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5064B" w:rsidRPr="0028406C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28406C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1/10-135-10-2/150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28406C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Битумы нефтяные строительные марки БН-70/30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28406C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28406C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0,29</w:t>
            </w:r>
          </w:p>
        </w:tc>
      </w:tr>
      <w:tr w:rsidR="0055064B" w:rsidRPr="0028406C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28406C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28406C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55064B" w:rsidRPr="0028406C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28406C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28406C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55064B" w:rsidRPr="0028406C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28406C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4/1-4-10-20-40/50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28406C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Бетон тяжелый с крупностью заполнителя 20-40 мм, класса С12/15 (B15)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28406C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8406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28406C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102</w:t>
            </w:r>
          </w:p>
        </w:tc>
      </w:tr>
      <w:tr w:rsidR="0055064B" w:rsidRPr="0028406C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28406C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28406C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55064B" w:rsidRPr="0028406C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28406C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28406C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5064B" w:rsidRPr="0028406C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28406C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28406C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55064B" w:rsidRPr="0028406C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28406C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П1/55-50-20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28406C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фуриловый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28406C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28406C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0,34</w:t>
            </w:r>
          </w:p>
        </w:tc>
      </w:tr>
      <w:tr w:rsidR="0055064B" w:rsidRPr="0028406C" w:rsidTr="00BB612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28406C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Е42-9-4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5064B" w:rsidRPr="0028406C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Бетонирование каналов при покрытии поверхности бетона лаком ФЛ-1 виброформами, при глубине канала до 1 м</w:t>
            </w:r>
          </w:p>
          <w:p w:rsidR="0055064B" w:rsidRPr="0028406C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28406C">
              <w:rPr>
                <w:rFonts w:ascii="Arial" w:hAnsi="Arial" w:cs="Arial"/>
              </w:rPr>
              <w:t>(единица измерения - 100 м</w:t>
            </w:r>
            <w:r w:rsidRPr="0028406C">
              <w:rPr>
                <w:rFonts w:ascii="Arial" w:hAnsi="Arial" w:cs="Arial"/>
                <w:vertAlign w:val="superscript"/>
              </w:rPr>
              <w:t>3</w:t>
            </w:r>
            <w:r w:rsidRPr="0028406C">
              <w:rPr>
                <w:rFonts w:ascii="Arial" w:hAnsi="Arial" w:cs="Arial"/>
              </w:rPr>
              <w:t xml:space="preserve"> бетона в конструкции)</w:t>
            </w:r>
          </w:p>
        </w:tc>
      </w:tr>
      <w:tr w:rsidR="0055064B" w:rsidRPr="0028406C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28406C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28406C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5064B" w:rsidRPr="0028406C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28406C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28406C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28406C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28406C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</w:t>
            </w:r>
          </w:p>
        </w:tc>
      </w:tr>
      <w:tr w:rsidR="0055064B" w:rsidRPr="0028406C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28406C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28406C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28406C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28406C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80,4</w:t>
            </w:r>
          </w:p>
        </w:tc>
      </w:tr>
      <w:tr w:rsidR="0055064B" w:rsidRPr="0028406C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28406C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28406C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28406C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28406C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52,87</w:t>
            </w:r>
          </w:p>
        </w:tc>
      </w:tr>
      <w:tr w:rsidR="0055064B" w:rsidRPr="0028406C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28406C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28406C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55064B" w:rsidRPr="0028406C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28406C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28406C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других видах строительства, до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28406C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28406C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0,19</w:t>
            </w:r>
          </w:p>
        </w:tc>
      </w:tr>
      <w:tr w:rsidR="0055064B" w:rsidRPr="0028406C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28406C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М061001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28406C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Экскаваторы шнекороторные на тракторе 79 (108)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28406C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28406C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11,76</w:t>
            </w:r>
          </w:p>
        </w:tc>
      </w:tr>
      <w:tr w:rsidR="0055064B" w:rsidRPr="0028406C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28406C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М080101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28406C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Виброформы для каналов глубиной до 1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28406C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28406C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11,76</w:t>
            </w:r>
          </w:p>
        </w:tc>
      </w:tr>
      <w:tr w:rsidR="0055064B" w:rsidRPr="0028406C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28406C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28406C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Автогудронаторы 3500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28406C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28406C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6,09</w:t>
            </w:r>
          </w:p>
        </w:tc>
      </w:tr>
      <w:tr w:rsidR="0055064B" w:rsidRPr="0028406C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28406C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М121001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28406C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Котлы битумные стационарные 15000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28406C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28406C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2,19</w:t>
            </w:r>
          </w:p>
        </w:tc>
      </w:tr>
      <w:tr w:rsidR="0055064B" w:rsidRPr="0028406C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28406C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28406C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5064B" w:rsidRPr="0028406C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28406C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28406C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5064B" w:rsidRPr="0028406C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28406C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28406C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5064B" w:rsidRPr="0028406C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28406C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1/10-135-10-2/150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28406C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Битумы нефтяные строительные марки БН-70/30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28406C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28406C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0,28</w:t>
            </w:r>
          </w:p>
        </w:tc>
      </w:tr>
      <w:tr w:rsidR="0055064B" w:rsidRPr="0028406C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28406C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28406C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55064B" w:rsidRPr="0028406C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28406C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28406C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55064B" w:rsidRPr="0028406C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28406C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4/1-4-10-20-40/50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28406C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Бетон тяжелый с крупностью заполнителя 20-40 мм, класса С12/15 (B15)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28406C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8406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28406C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102</w:t>
            </w:r>
          </w:p>
        </w:tc>
      </w:tr>
      <w:tr w:rsidR="0055064B" w:rsidRPr="0028406C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28406C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28406C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55064B" w:rsidRPr="0028406C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28406C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28406C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5064B" w:rsidRPr="0028406C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28406C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28406C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55064B" w:rsidRPr="0028406C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28406C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П1/55-50-20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28406C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фуриловый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28406C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28406C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0,52</w:t>
            </w:r>
          </w:p>
        </w:tc>
      </w:tr>
      <w:tr w:rsidR="0055064B" w:rsidRPr="0028406C" w:rsidTr="00BB612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28406C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Е42-9-5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5064B" w:rsidRPr="0028406C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Бетонирование каналов при покрытии поверхности бетона лаком ФЛ-1 виброформами, при глубине канала до 1,5 м</w:t>
            </w:r>
          </w:p>
          <w:p w:rsidR="0055064B" w:rsidRPr="0028406C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28406C">
              <w:rPr>
                <w:rFonts w:ascii="Arial" w:hAnsi="Arial" w:cs="Arial"/>
              </w:rPr>
              <w:t>(единица измерения - 100 м</w:t>
            </w:r>
            <w:r w:rsidRPr="0028406C">
              <w:rPr>
                <w:rFonts w:ascii="Arial" w:hAnsi="Arial" w:cs="Arial"/>
                <w:vertAlign w:val="superscript"/>
              </w:rPr>
              <w:t>3</w:t>
            </w:r>
            <w:r w:rsidRPr="0028406C">
              <w:rPr>
                <w:rFonts w:ascii="Arial" w:hAnsi="Arial" w:cs="Arial"/>
              </w:rPr>
              <w:t xml:space="preserve"> бетона в конструкции)</w:t>
            </w:r>
          </w:p>
        </w:tc>
      </w:tr>
      <w:tr w:rsidR="0055064B" w:rsidRPr="0028406C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28406C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28406C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5064B" w:rsidRPr="0028406C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28406C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28406C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28406C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28406C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55064B" w:rsidRPr="0028406C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28406C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28406C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28406C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28406C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63,2</w:t>
            </w:r>
          </w:p>
        </w:tc>
      </w:tr>
      <w:tr w:rsidR="0055064B" w:rsidRPr="0028406C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28406C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28406C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28406C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28406C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40,07</w:t>
            </w:r>
          </w:p>
        </w:tc>
      </w:tr>
      <w:tr w:rsidR="0055064B" w:rsidRPr="0028406C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28406C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28406C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55064B" w:rsidRPr="0028406C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28406C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28406C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других видах строительства, до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28406C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28406C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0,19</w:t>
            </w:r>
          </w:p>
        </w:tc>
      </w:tr>
      <w:tr w:rsidR="0055064B" w:rsidRPr="0028406C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28406C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М061001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28406C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Экскаваторы шнекороторные на тракторе 79 (108)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28406C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28406C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7,97</w:t>
            </w:r>
          </w:p>
        </w:tc>
      </w:tr>
      <w:tr w:rsidR="0055064B" w:rsidRPr="0028406C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28406C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М080102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28406C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Виброформы для каналов глубиной 1,5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28406C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28406C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7,97</w:t>
            </w:r>
          </w:p>
        </w:tc>
      </w:tr>
      <w:tr w:rsidR="0055064B" w:rsidRPr="0028406C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28406C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28406C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Автогудронаторы 3500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28406C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28406C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5,54</w:t>
            </w:r>
          </w:p>
        </w:tc>
      </w:tr>
      <w:tr w:rsidR="0055064B" w:rsidRPr="0028406C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28406C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М121001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28406C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Котлы битумные стационарные 15000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28406C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28406C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2,05</w:t>
            </w:r>
          </w:p>
        </w:tc>
      </w:tr>
      <w:tr w:rsidR="0055064B" w:rsidRPr="0028406C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28406C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28406C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5064B" w:rsidRPr="0028406C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28406C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28406C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5064B" w:rsidRPr="0028406C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28406C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28406C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5064B" w:rsidRPr="0028406C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28406C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1/10-135-10-2/150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28406C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Битумы нефтяные строительные марки БН-70/30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28406C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28406C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55064B" w:rsidRPr="0028406C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28406C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28406C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55064B" w:rsidRPr="0028406C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28406C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28406C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55064B" w:rsidRPr="0028406C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28406C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4/1-4-10-20-40/50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28406C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Бетон тяжелый с крупностью заполнителя 20-40 мм, класса С12/15 (B15)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28406C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8406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28406C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102</w:t>
            </w:r>
          </w:p>
        </w:tc>
      </w:tr>
      <w:tr w:rsidR="0055064B" w:rsidRPr="0028406C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28406C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28406C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55064B" w:rsidRPr="0028406C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28406C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28406C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5064B" w:rsidRPr="0028406C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28406C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28406C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55064B" w:rsidRPr="0028406C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28406C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П1/55-50-20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28406C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фуриловый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28406C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28406C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0,47</w:t>
            </w:r>
          </w:p>
        </w:tc>
      </w:tr>
    </w:tbl>
    <w:p w:rsidR="0055064B" w:rsidRPr="0028406C" w:rsidRDefault="0055064B" w:rsidP="0055064B">
      <w:pPr>
        <w:pStyle w:val="a5"/>
        <w:rPr>
          <w:rFonts w:ascii="Arial" w:hAnsi="Arial" w:cs="Arial"/>
          <w:b/>
          <w:sz w:val="2"/>
        </w:rPr>
      </w:pPr>
    </w:p>
    <w:p w:rsidR="0055064B" w:rsidRPr="003E4DAE" w:rsidRDefault="0055064B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55064B" w:rsidTr="00BB612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5064B" w:rsidRPr="00CD0A77" w:rsidRDefault="0055064B" w:rsidP="00BB6125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42-10. Бетонирование каналов при покрытии поверхности разжиженным битумом</w:t>
            </w:r>
          </w:p>
        </w:tc>
      </w:tr>
      <w:tr w:rsidR="0055064B" w:rsidTr="00BB612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5064B" w:rsidRDefault="0055064B" w:rsidP="00BB6125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55064B" w:rsidTr="00BB612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5064B" w:rsidRDefault="0055064B" w:rsidP="00BB6125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55064B" w:rsidRPr="00CD0A77" w:rsidTr="00BB612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5064B" w:rsidRPr="00CD0A77" w:rsidRDefault="0055064B" w:rsidP="00BB612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планировка дна и откосов каналов (нормы 1-3);</w:t>
            </w:r>
          </w:p>
        </w:tc>
      </w:tr>
      <w:tr w:rsidR="0055064B" w:rsidRPr="00CD0A77" w:rsidTr="00BB612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5064B" w:rsidRDefault="0055064B" w:rsidP="00BB612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подача и укладка бетона;</w:t>
            </w:r>
          </w:p>
        </w:tc>
      </w:tr>
      <w:tr w:rsidR="0055064B" w:rsidRPr="00CD0A77" w:rsidTr="00BB612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5064B" w:rsidRDefault="0055064B" w:rsidP="00BB612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уход за бетоном.</w:t>
            </w:r>
          </w:p>
        </w:tc>
      </w:tr>
      <w:tr w:rsidR="0055064B" w:rsidRPr="00CD0A77" w:rsidTr="00BB612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5064B" w:rsidRDefault="0055064B" w:rsidP="00BB6125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55064B" w:rsidRDefault="0055064B" w:rsidP="0055064B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55064B" w:rsidRPr="00CD0A77" w:rsidTr="00BB6125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5064B" w:rsidRPr="00CD0A77" w:rsidRDefault="0055064B" w:rsidP="00BB612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5064B" w:rsidRPr="00CD0A77" w:rsidRDefault="0055064B" w:rsidP="00BB612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5064B" w:rsidRPr="00CD0A77" w:rsidRDefault="0055064B" w:rsidP="00BB612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5064B" w:rsidRPr="00CD0A77" w:rsidRDefault="0055064B" w:rsidP="00BB612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55064B" w:rsidRPr="00CD0A77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D0A77" w:rsidRDefault="0055064B" w:rsidP="00BB612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D0A77" w:rsidRDefault="0055064B" w:rsidP="00BB612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D0A77" w:rsidRDefault="0055064B" w:rsidP="00BB612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D0A77" w:rsidRDefault="0055064B" w:rsidP="00BB612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55064B" w:rsidRPr="00CD0A77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D0A77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Е42-10-1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D0A77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Бетонирование каналов при покрытии поверхности разжиженным битумом комплектами бетоноукладочных машин, при глубине канала до 1,5 м</w:t>
            </w:r>
          </w:p>
          <w:p w:rsidR="0055064B" w:rsidRPr="00CD0A77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CD0A77">
              <w:rPr>
                <w:rFonts w:ascii="Arial" w:hAnsi="Arial" w:cs="Arial"/>
              </w:rPr>
              <w:t>(единица измерения - 100 м</w:t>
            </w:r>
            <w:r w:rsidRPr="00CD0A77">
              <w:rPr>
                <w:rFonts w:ascii="Arial" w:hAnsi="Arial" w:cs="Arial"/>
                <w:vertAlign w:val="superscript"/>
              </w:rPr>
              <w:t>3</w:t>
            </w:r>
            <w:r w:rsidRPr="00CD0A77">
              <w:rPr>
                <w:rFonts w:ascii="Arial" w:hAnsi="Arial" w:cs="Arial"/>
              </w:rPr>
              <w:t xml:space="preserve"> бетона в конструкции)</w:t>
            </w:r>
          </w:p>
        </w:tc>
      </w:tr>
      <w:tr w:rsidR="0055064B" w:rsidRPr="00CD0A77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D0A77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D0A77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5064B" w:rsidRPr="00CD0A77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D0A77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D0A77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D0A77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D0A77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55064B" w:rsidRPr="00CD0A77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D0A77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D0A77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D0A77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D0A77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134</w:t>
            </w:r>
          </w:p>
        </w:tc>
      </w:tr>
      <w:tr w:rsidR="0055064B" w:rsidRPr="00CD0A77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D0A77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D0A77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D0A77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D0A77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115,08</w:t>
            </w:r>
          </w:p>
        </w:tc>
      </w:tr>
      <w:tr w:rsidR="0055064B" w:rsidRPr="00CD0A77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D0A77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D0A77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55064B" w:rsidRPr="00CD0A77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D0A77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D0A77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других видах строительства, до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D0A77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D0A77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10,83</w:t>
            </w:r>
          </w:p>
        </w:tc>
      </w:tr>
      <w:tr w:rsidR="0055064B" w:rsidRPr="00CD0A77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D0A77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М070149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D0A77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Бульдозеры при работе на других видах строительства, 79 (108)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D0A77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D0A77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10,08</w:t>
            </w:r>
          </w:p>
        </w:tc>
      </w:tr>
      <w:tr w:rsidR="0055064B" w:rsidRPr="00CD0A77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D0A77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М110710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D0A77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Комплекты машин для бетонирования каналов глубиной 1,5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D0A77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D0A77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10,12</w:t>
            </w:r>
          </w:p>
        </w:tc>
      </w:tr>
      <w:tr w:rsidR="0055064B" w:rsidRPr="00CD0A77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D0A77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М121001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D0A77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Котлы битумные стационарные 15000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D0A77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D0A77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3,09</w:t>
            </w:r>
          </w:p>
        </w:tc>
      </w:tr>
      <w:tr w:rsidR="0055064B" w:rsidRPr="00CD0A77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D0A77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D0A77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5064B" w:rsidRPr="00CD0A77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D0A77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D0A77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5064B" w:rsidRPr="00CD0A77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D0A77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D0A77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5064B" w:rsidRPr="00CD0A77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D0A77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1/10-135-10-2/150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D0A77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Битумы нефтяные строительные марки БН-70/30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D0A77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D0A77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55064B" w:rsidRPr="00CD0A77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D0A77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D0A77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55064B" w:rsidRPr="00CD0A77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D0A77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D0A77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55064B" w:rsidRPr="00CD0A77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D0A77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4/1-4-10-20-40/50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D0A77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Бетон тяжелый с крупностью заполнителя 20-40 мм, класса С12/15 (B15)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D0A77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D0A7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D0A77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102</w:t>
            </w:r>
          </w:p>
        </w:tc>
      </w:tr>
      <w:tr w:rsidR="0055064B" w:rsidRPr="00CD0A77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D0A77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7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D0A77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Материалы, изделия и конструкции для дорожного и мостового строительства</w:t>
            </w:r>
          </w:p>
        </w:tc>
      </w:tr>
      <w:tr w:rsidR="0055064B" w:rsidRPr="00CD0A77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D0A77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7/10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D0A77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Битумы, эмульсии дорожные для дорожного и мостового строительства</w:t>
            </w:r>
          </w:p>
        </w:tc>
      </w:tr>
      <w:tr w:rsidR="0055064B" w:rsidRPr="00CD0A77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D0A77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7/10-10/90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D0A77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Битумы нефтяные дорожные, марки БНД-40/60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D0A77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D0A77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0,59</w:t>
            </w:r>
          </w:p>
        </w:tc>
      </w:tr>
      <w:tr w:rsidR="0055064B" w:rsidRPr="00CD0A77" w:rsidTr="00BB612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D0A77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Е42-10-2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5064B" w:rsidRPr="00CD0A77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Бетонирование каналов при покрытии поверхности разжиженным битумом комплектами бетоноукладочных машин, при глубине канала до 3 м</w:t>
            </w:r>
          </w:p>
          <w:p w:rsidR="0055064B" w:rsidRPr="00CD0A77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CD0A77">
              <w:rPr>
                <w:rFonts w:ascii="Arial" w:hAnsi="Arial" w:cs="Arial"/>
              </w:rPr>
              <w:t>(единица измерения - 100 м</w:t>
            </w:r>
            <w:r w:rsidRPr="00CD0A77">
              <w:rPr>
                <w:rFonts w:ascii="Arial" w:hAnsi="Arial" w:cs="Arial"/>
                <w:vertAlign w:val="superscript"/>
              </w:rPr>
              <w:t>3</w:t>
            </w:r>
            <w:r w:rsidRPr="00CD0A77">
              <w:rPr>
                <w:rFonts w:ascii="Arial" w:hAnsi="Arial" w:cs="Arial"/>
              </w:rPr>
              <w:t xml:space="preserve"> бетона в конструкции)</w:t>
            </w:r>
          </w:p>
        </w:tc>
      </w:tr>
      <w:tr w:rsidR="0055064B" w:rsidRPr="00CD0A77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D0A77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D0A77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5064B" w:rsidRPr="00CD0A77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D0A77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D0A77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D0A77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D0A77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</w:t>
            </w:r>
          </w:p>
        </w:tc>
      </w:tr>
      <w:tr w:rsidR="0055064B" w:rsidRPr="00CD0A77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D0A77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D0A77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D0A77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D0A77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125</w:t>
            </w:r>
          </w:p>
        </w:tc>
      </w:tr>
      <w:tr w:rsidR="0055064B" w:rsidRPr="00CD0A77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D0A77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D0A77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D0A77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D0A77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91,77</w:t>
            </w:r>
          </w:p>
        </w:tc>
      </w:tr>
      <w:tr w:rsidR="0055064B" w:rsidRPr="00CD0A77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D0A77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D0A77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55064B" w:rsidRPr="00CD0A77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D0A77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D0A77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других видах строительства, до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D0A77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D0A77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11,74</w:t>
            </w:r>
          </w:p>
        </w:tc>
      </w:tr>
      <w:tr w:rsidR="0055064B" w:rsidRPr="00CD0A77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D0A77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М070149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D0A77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Бульдозеры при работе на других видах строительства, 79 (108)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D0A77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D0A77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10,97</w:t>
            </w:r>
          </w:p>
        </w:tc>
      </w:tr>
      <w:tr w:rsidR="0055064B" w:rsidRPr="00CD0A77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D0A77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М080200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D0A77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Комплекты машин для бетонирования каналов, глубиной до 3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D0A77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D0A77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10,97</w:t>
            </w:r>
          </w:p>
        </w:tc>
      </w:tr>
      <w:tr w:rsidR="0055064B" w:rsidRPr="00CD0A77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D0A77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М121001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D0A77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Котлы битумные стационарные 15000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D0A77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D0A77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3,24</w:t>
            </w:r>
          </w:p>
        </w:tc>
      </w:tr>
      <w:tr w:rsidR="0055064B" w:rsidRPr="00CD0A77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D0A77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D0A77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5064B" w:rsidRPr="00CD0A77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D0A77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D0A77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5064B" w:rsidRPr="00CD0A77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D0A77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D0A77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5064B" w:rsidRPr="00CD0A77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D0A77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1/10-135-10-2/150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D0A77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Битумы нефтяные строительные марки БН-70/30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D0A77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D0A77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0,33</w:t>
            </w:r>
          </w:p>
        </w:tc>
      </w:tr>
      <w:tr w:rsidR="0055064B" w:rsidRPr="00CD0A77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D0A77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D0A77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55064B" w:rsidRPr="00CD0A77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D0A77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D0A77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55064B" w:rsidRPr="00CD0A77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D0A77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4/1-4-10-20-40/50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D0A77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Бетон тяжелый с крупностью заполнителя 20-40 мм, класса С12/15 (B15)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D0A77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D0A7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D0A77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102</w:t>
            </w:r>
          </w:p>
        </w:tc>
      </w:tr>
      <w:tr w:rsidR="0055064B" w:rsidRPr="00CD0A77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D0A77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7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D0A77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Материалы, изделия и конструкции для дорожного и мостового строительства</w:t>
            </w:r>
          </w:p>
        </w:tc>
      </w:tr>
      <w:tr w:rsidR="0055064B" w:rsidRPr="00CD0A77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D0A77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7/10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D0A77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Битумы, эмульсии дорожные для дорожного и мостового строительства</w:t>
            </w:r>
          </w:p>
        </w:tc>
      </w:tr>
      <w:tr w:rsidR="0055064B" w:rsidRPr="00CD0A77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D0A77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7/10-10/90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D0A77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Битумы нефтяные дорожные, марки БНД-40/60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D0A77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D0A77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0,59</w:t>
            </w:r>
          </w:p>
        </w:tc>
      </w:tr>
      <w:tr w:rsidR="0055064B" w:rsidRPr="00CD0A77" w:rsidTr="00BB612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D0A77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Е42-10-3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5064B" w:rsidRPr="00CD0A77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Бетонирование каналов при покрытии поверхности разжиженным битумом комплектами бетоноукладочных машин, при глубине канала до 5 м</w:t>
            </w:r>
          </w:p>
          <w:p w:rsidR="0055064B" w:rsidRPr="00CD0A77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CD0A77">
              <w:rPr>
                <w:rFonts w:ascii="Arial" w:hAnsi="Arial" w:cs="Arial"/>
              </w:rPr>
              <w:t>(единица измерения - 100 м</w:t>
            </w:r>
            <w:r w:rsidRPr="00CD0A77">
              <w:rPr>
                <w:rFonts w:ascii="Arial" w:hAnsi="Arial" w:cs="Arial"/>
                <w:vertAlign w:val="superscript"/>
              </w:rPr>
              <w:t>3</w:t>
            </w:r>
            <w:r w:rsidRPr="00CD0A77">
              <w:rPr>
                <w:rFonts w:ascii="Arial" w:hAnsi="Arial" w:cs="Arial"/>
              </w:rPr>
              <w:t xml:space="preserve"> бетона в конструкции)</w:t>
            </w:r>
          </w:p>
        </w:tc>
      </w:tr>
      <w:tr w:rsidR="0055064B" w:rsidRPr="00CD0A77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D0A77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D0A77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5064B" w:rsidRPr="00CD0A77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D0A77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D0A77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D0A77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D0A77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55064B" w:rsidRPr="00CD0A77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D0A77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D0A77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D0A77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D0A77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74,6</w:t>
            </w:r>
          </w:p>
        </w:tc>
      </w:tr>
      <w:tr w:rsidR="0055064B" w:rsidRPr="00CD0A77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D0A77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D0A77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D0A77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D0A77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86,2</w:t>
            </w:r>
          </w:p>
        </w:tc>
      </w:tr>
      <w:tr w:rsidR="0055064B" w:rsidRPr="00CD0A77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D0A77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D0A77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55064B" w:rsidRPr="00CD0A77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D0A77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D0A77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других видах строительства, до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D0A77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D0A77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0,16</w:t>
            </w:r>
          </w:p>
        </w:tc>
      </w:tr>
      <w:tr w:rsidR="0055064B" w:rsidRPr="00CD0A77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D0A77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М070149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D0A77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Бульдозеры при работе на других видах строительства, 79 (108)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D0A77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D0A77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8,35</w:t>
            </w:r>
          </w:p>
        </w:tc>
      </w:tr>
      <w:tr w:rsidR="0055064B" w:rsidRPr="00CD0A77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D0A77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М080300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D0A77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Комплекты машин для бетонирования каналов, глубиной до 5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D0A77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D0A77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8,35</w:t>
            </w:r>
          </w:p>
        </w:tc>
      </w:tr>
      <w:tr w:rsidR="0055064B" w:rsidRPr="00CD0A77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D0A77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М121001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D0A77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Котлы битумные стационарные 15000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D0A77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D0A77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2,54</w:t>
            </w:r>
          </w:p>
        </w:tc>
      </w:tr>
      <w:tr w:rsidR="0055064B" w:rsidRPr="00CD0A77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D0A77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D0A77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5064B" w:rsidRPr="00CD0A77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D0A77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D0A77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5064B" w:rsidRPr="00CD0A77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D0A77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D0A77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5064B" w:rsidRPr="00CD0A77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D0A77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1/10-135-10-2/150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D0A77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Битумы нефтяные строительные марки БН-70/30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D0A77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D0A77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0,29</w:t>
            </w:r>
          </w:p>
        </w:tc>
      </w:tr>
      <w:tr w:rsidR="0055064B" w:rsidRPr="00CD0A77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D0A77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D0A77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55064B" w:rsidRPr="00CD0A77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D0A77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D0A77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55064B" w:rsidRPr="00CD0A77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D0A77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4/1-4-10-20-40/50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D0A77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Бетон тяжелый с крупностью заполнителя 20-40 мм, класса С12/15 (B15)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D0A77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D0A7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D0A77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102</w:t>
            </w:r>
          </w:p>
        </w:tc>
      </w:tr>
      <w:tr w:rsidR="0055064B" w:rsidRPr="00CD0A77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D0A77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7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D0A77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Материалы, изделия и конструкции для дорожного и мостового строительства</w:t>
            </w:r>
          </w:p>
        </w:tc>
      </w:tr>
      <w:tr w:rsidR="0055064B" w:rsidRPr="00CD0A77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D0A77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7/10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D0A77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Битумы, эмульсии дорожные для дорожного и мостового строительства</w:t>
            </w:r>
          </w:p>
        </w:tc>
      </w:tr>
      <w:tr w:rsidR="0055064B" w:rsidRPr="00CD0A77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D0A77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7/10-10/90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D0A77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Битумы нефтяные дорожные, марки БНД-40/60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D0A77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D0A77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0,43</w:t>
            </w:r>
          </w:p>
        </w:tc>
      </w:tr>
      <w:tr w:rsidR="0055064B" w:rsidRPr="00CD0A77" w:rsidTr="00BB612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D0A77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Е42-10-4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5064B" w:rsidRPr="00CD0A77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Бетонирование каналов при покрытии поверхности разжиженным битумом виброформами, при глубине канала до 1 м</w:t>
            </w:r>
          </w:p>
          <w:p w:rsidR="0055064B" w:rsidRPr="00CD0A77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CD0A77">
              <w:rPr>
                <w:rFonts w:ascii="Arial" w:hAnsi="Arial" w:cs="Arial"/>
              </w:rPr>
              <w:t>(единица измерения - 100 м</w:t>
            </w:r>
            <w:r w:rsidRPr="00CD0A77">
              <w:rPr>
                <w:rFonts w:ascii="Arial" w:hAnsi="Arial" w:cs="Arial"/>
                <w:vertAlign w:val="superscript"/>
              </w:rPr>
              <w:t>3</w:t>
            </w:r>
            <w:r w:rsidRPr="00CD0A77">
              <w:rPr>
                <w:rFonts w:ascii="Arial" w:hAnsi="Arial" w:cs="Arial"/>
              </w:rPr>
              <w:t xml:space="preserve"> бетона в конструкции)</w:t>
            </w:r>
          </w:p>
        </w:tc>
      </w:tr>
      <w:tr w:rsidR="0055064B" w:rsidRPr="00CD0A77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D0A77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D0A77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5064B" w:rsidRPr="00CD0A77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D0A77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D0A77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D0A77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D0A77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55064B" w:rsidRPr="00CD0A77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D0A77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D0A77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D0A77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D0A77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87</w:t>
            </w:r>
          </w:p>
        </w:tc>
      </w:tr>
      <w:tr w:rsidR="0055064B" w:rsidRPr="00CD0A77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D0A77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D0A77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D0A77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D0A77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54,71</w:t>
            </w:r>
          </w:p>
        </w:tc>
      </w:tr>
      <w:tr w:rsidR="0055064B" w:rsidRPr="00CD0A77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D0A77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D0A77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55064B" w:rsidRPr="00CD0A77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D0A77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D0A77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других видах строительства, до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D0A77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D0A77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0,19</w:t>
            </w:r>
          </w:p>
        </w:tc>
      </w:tr>
      <w:tr w:rsidR="0055064B" w:rsidRPr="00CD0A77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D0A77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М061001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D0A77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Экскаваторы шнекороторные на тракторе 79 (108)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D0A77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D0A77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11,76</w:t>
            </w:r>
          </w:p>
        </w:tc>
      </w:tr>
      <w:tr w:rsidR="0055064B" w:rsidRPr="00CD0A77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D0A77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М080101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D0A77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Виброформы для каналов глубиной до 1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D0A77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D0A77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11,76</w:t>
            </w:r>
          </w:p>
        </w:tc>
      </w:tr>
      <w:tr w:rsidR="0055064B" w:rsidRPr="00CD0A77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D0A77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D0A77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Автогудронаторы 3500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D0A77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D0A77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6,09</w:t>
            </w:r>
          </w:p>
        </w:tc>
      </w:tr>
      <w:tr w:rsidR="0055064B" w:rsidRPr="00CD0A77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D0A77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М121001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D0A77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Котлы битумные стационарные 15000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D0A77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D0A77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6,63</w:t>
            </w:r>
          </w:p>
        </w:tc>
      </w:tr>
      <w:tr w:rsidR="0055064B" w:rsidRPr="00CD0A77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D0A77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D0A77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5064B" w:rsidRPr="00CD0A77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D0A77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D0A77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5064B" w:rsidRPr="00CD0A77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D0A77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D0A77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5064B" w:rsidRPr="00CD0A77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D0A77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1/10-135-10-2/150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D0A77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Битумы нефтяные строительные марки БН-70/30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D0A77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D0A77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0,32</w:t>
            </w:r>
          </w:p>
        </w:tc>
      </w:tr>
      <w:tr w:rsidR="0055064B" w:rsidRPr="00CD0A77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D0A77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D0A77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55064B" w:rsidRPr="00CD0A77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D0A77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D0A77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55064B" w:rsidRPr="00CD0A77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D0A77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4/1-4-10-20-40/50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D0A77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Бетон тяжелый с крупностью заполнителя 20-40 мм, класса С12/15 (B15)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D0A77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D0A7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D0A77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102</w:t>
            </w:r>
          </w:p>
        </w:tc>
      </w:tr>
      <w:tr w:rsidR="0055064B" w:rsidRPr="00CD0A77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D0A77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7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D0A77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Материалы, изделия и конструкции для дорожного и мостового строительства</w:t>
            </w:r>
          </w:p>
        </w:tc>
      </w:tr>
      <w:tr w:rsidR="0055064B" w:rsidRPr="00CD0A77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D0A77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7/10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D0A77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Битумы, эмульсии дорожные для дорожного и мостового строительства</w:t>
            </w:r>
          </w:p>
        </w:tc>
      </w:tr>
      <w:tr w:rsidR="0055064B" w:rsidRPr="00CD0A77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D0A77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7/10-10/90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D0A77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Битумы нефтяные дорожные, марки БНД-40/60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D0A77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D0A77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0,65</w:t>
            </w:r>
          </w:p>
        </w:tc>
      </w:tr>
      <w:tr w:rsidR="0055064B" w:rsidRPr="00CD0A77" w:rsidTr="00BB612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D0A77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Е42-10-5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5064B" w:rsidRPr="00CD0A77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Бетонирование каналов при покрытии поверхности разжиженным битумом виброформами, при глубине канала до 1,5 м</w:t>
            </w:r>
          </w:p>
          <w:p w:rsidR="0055064B" w:rsidRPr="00CD0A77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CD0A77">
              <w:rPr>
                <w:rFonts w:ascii="Arial" w:hAnsi="Arial" w:cs="Arial"/>
              </w:rPr>
              <w:t>(единица измерения - 100 м</w:t>
            </w:r>
            <w:r w:rsidRPr="00CD0A77">
              <w:rPr>
                <w:rFonts w:ascii="Arial" w:hAnsi="Arial" w:cs="Arial"/>
                <w:vertAlign w:val="superscript"/>
              </w:rPr>
              <w:t>3</w:t>
            </w:r>
            <w:r w:rsidRPr="00CD0A77">
              <w:rPr>
                <w:rFonts w:ascii="Arial" w:hAnsi="Arial" w:cs="Arial"/>
              </w:rPr>
              <w:t xml:space="preserve"> бетона в конструкции)</w:t>
            </w:r>
          </w:p>
        </w:tc>
      </w:tr>
      <w:tr w:rsidR="0055064B" w:rsidRPr="00CD0A77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D0A77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D0A77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5064B" w:rsidRPr="00CD0A77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D0A77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D0A77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D0A77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D0A77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55064B" w:rsidRPr="00CD0A77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D0A77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D0A77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D0A77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D0A77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70,7</w:t>
            </w:r>
          </w:p>
        </w:tc>
      </w:tr>
      <w:tr w:rsidR="0055064B" w:rsidRPr="00CD0A77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D0A77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D0A77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D0A77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D0A77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44,83</w:t>
            </w:r>
          </w:p>
        </w:tc>
      </w:tr>
      <w:tr w:rsidR="0055064B" w:rsidRPr="00CD0A77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D0A77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D0A77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55064B" w:rsidRPr="00CD0A77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D0A77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D0A77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других видах строительства, до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D0A77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D0A77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0,19</w:t>
            </w:r>
          </w:p>
        </w:tc>
      </w:tr>
      <w:tr w:rsidR="0055064B" w:rsidRPr="00CD0A77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D0A77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М061001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D0A77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Экскаваторы шнекороторные на тракторе 79 (108)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D0A77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D0A77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7,97</w:t>
            </w:r>
          </w:p>
        </w:tc>
      </w:tr>
      <w:tr w:rsidR="0055064B" w:rsidRPr="00CD0A77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D0A77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М080102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D0A77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Виброформы для каналов глубиной 1,5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D0A77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D0A77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7,97</w:t>
            </w:r>
          </w:p>
        </w:tc>
      </w:tr>
      <w:tr w:rsidR="0055064B" w:rsidRPr="00CD0A77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D0A77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D0A77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Автогудронаторы 3500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D0A77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D0A77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5,54</w:t>
            </w:r>
          </w:p>
        </w:tc>
      </w:tr>
      <w:tr w:rsidR="0055064B" w:rsidRPr="00CD0A77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D0A77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М121001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D0A77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Котлы битумные стационарные 15000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D0A77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D0A77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6,09</w:t>
            </w:r>
          </w:p>
        </w:tc>
      </w:tr>
      <w:tr w:rsidR="0055064B" w:rsidRPr="00CD0A77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D0A77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D0A77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5064B" w:rsidRPr="00CD0A77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D0A77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D0A77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5064B" w:rsidRPr="00CD0A77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D0A77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D0A77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5064B" w:rsidRPr="00CD0A77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D0A77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1/10-135-10-2/150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D0A77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Битумы нефтяные строительные марки БН-70/30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D0A77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D0A77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55064B" w:rsidRPr="00CD0A77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D0A77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D0A77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55064B" w:rsidRPr="00CD0A77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D0A77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D0A77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55064B" w:rsidRPr="00CD0A77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D0A77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4/1-4-10-20-40/50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D0A77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Бетон тяжелый с крупностью заполнителя 20-40 мм, класса С12/15 (B15)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D0A77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D0A7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D0A77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102</w:t>
            </w:r>
          </w:p>
        </w:tc>
      </w:tr>
      <w:tr w:rsidR="0055064B" w:rsidRPr="00CD0A77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D0A77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7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D0A77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Материалы, изделия и конструкции для дорожного и мостового строительства</w:t>
            </w:r>
          </w:p>
        </w:tc>
      </w:tr>
      <w:tr w:rsidR="0055064B" w:rsidRPr="00CD0A77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D0A77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7/10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D0A77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Битумы, эмульсии дорожные для дорожного и мостового строительства</w:t>
            </w:r>
          </w:p>
        </w:tc>
      </w:tr>
      <w:tr w:rsidR="0055064B" w:rsidRPr="00CD0A77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D0A77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7/10-10/90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D0A77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Битумы нефтяные дорожные, марки БНД-40/60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D0A77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D0A77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0,59</w:t>
            </w:r>
          </w:p>
        </w:tc>
      </w:tr>
    </w:tbl>
    <w:p w:rsidR="0055064B" w:rsidRPr="00CD0A77" w:rsidRDefault="0055064B" w:rsidP="0055064B">
      <w:pPr>
        <w:pStyle w:val="a5"/>
        <w:rPr>
          <w:rFonts w:ascii="Arial" w:hAnsi="Arial" w:cs="Arial"/>
          <w:b/>
          <w:sz w:val="2"/>
        </w:rPr>
      </w:pPr>
    </w:p>
    <w:p w:rsidR="0055064B" w:rsidRPr="003E4DAE" w:rsidRDefault="0055064B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55064B" w:rsidTr="00BB612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5064B" w:rsidRPr="00996FD9" w:rsidRDefault="0055064B" w:rsidP="00BB6125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42-11. Бетонирование каналов при покрытии поверхности бетона лаком "ЭТИНОЛЬ"</w:t>
            </w:r>
          </w:p>
        </w:tc>
      </w:tr>
      <w:tr w:rsidR="0055064B" w:rsidTr="00BB612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5064B" w:rsidRDefault="0055064B" w:rsidP="00BB6125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55064B" w:rsidTr="00BB612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5064B" w:rsidRDefault="0055064B" w:rsidP="00BB6125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55064B" w:rsidRPr="00996FD9" w:rsidTr="00BB612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5064B" w:rsidRPr="00996FD9" w:rsidRDefault="0055064B" w:rsidP="00BB612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планировка дна и откосов каналов (нормы 1-3);</w:t>
            </w:r>
          </w:p>
        </w:tc>
      </w:tr>
      <w:tr w:rsidR="0055064B" w:rsidRPr="00996FD9" w:rsidTr="00BB612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5064B" w:rsidRDefault="0055064B" w:rsidP="00BB612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подача и укладка бетона;</w:t>
            </w:r>
          </w:p>
        </w:tc>
      </w:tr>
      <w:tr w:rsidR="0055064B" w:rsidRPr="00996FD9" w:rsidTr="00BB612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5064B" w:rsidRDefault="0055064B" w:rsidP="00BB612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уход за бетоном.</w:t>
            </w:r>
          </w:p>
        </w:tc>
      </w:tr>
      <w:tr w:rsidR="0055064B" w:rsidRPr="00996FD9" w:rsidTr="00BB612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5064B" w:rsidRDefault="0055064B" w:rsidP="00BB6125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55064B" w:rsidRDefault="0055064B" w:rsidP="0055064B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55064B" w:rsidRPr="00996FD9" w:rsidTr="00BB6125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5064B" w:rsidRPr="00996FD9" w:rsidRDefault="0055064B" w:rsidP="00BB612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5064B" w:rsidRPr="00996FD9" w:rsidRDefault="0055064B" w:rsidP="00BB612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5064B" w:rsidRPr="00996FD9" w:rsidRDefault="0055064B" w:rsidP="00BB612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5064B" w:rsidRPr="00996FD9" w:rsidRDefault="0055064B" w:rsidP="00BB612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55064B" w:rsidRPr="00996FD9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996FD9" w:rsidRDefault="0055064B" w:rsidP="00BB612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996FD9" w:rsidRDefault="0055064B" w:rsidP="00BB612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996FD9" w:rsidRDefault="0055064B" w:rsidP="00BB612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996FD9" w:rsidRDefault="0055064B" w:rsidP="00BB612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55064B" w:rsidRPr="00996FD9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996FD9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Е42-11-1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996FD9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Бетонирование каналов при покрытии поверхности бетона лаком "ЭТИНОЛЬ" комплектами бетоноукладочных машин, при глубине канала до 1,5 м</w:t>
            </w:r>
          </w:p>
          <w:p w:rsidR="0055064B" w:rsidRPr="00996FD9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996FD9">
              <w:rPr>
                <w:rFonts w:ascii="Arial" w:hAnsi="Arial" w:cs="Arial"/>
              </w:rPr>
              <w:t>(единица измерения - 100 м</w:t>
            </w:r>
            <w:r w:rsidRPr="00996FD9">
              <w:rPr>
                <w:rFonts w:ascii="Arial" w:hAnsi="Arial" w:cs="Arial"/>
                <w:vertAlign w:val="superscript"/>
              </w:rPr>
              <w:t>3</w:t>
            </w:r>
            <w:r w:rsidRPr="00996FD9">
              <w:rPr>
                <w:rFonts w:ascii="Arial" w:hAnsi="Arial" w:cs="Arial"/>
              </w:rPr>
              <w:t xml:space="preserve"> бетона в конструкции)</w:t>
            </w:r>
          </w:p>
        </w:tc>
      </w:tr>
      <w:tr w:rsidR="0055064B" w:rsidRPr="00996FD9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996FD9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996FD9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5064B" w:rsidRPr="00996FD9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996FD9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996FD9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996FD9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996FD9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55064B" w:rsidRPr="00996FD9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996FD9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996FD9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996FD9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996FD9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126</w:t>
            </w:r>
          </w:p>
        </w:tc>
      </w:tr>
      <w:tr w:rsidR="0055064B" w:rsidRPr="00996FD9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996FD9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996FD9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996FD9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996FD9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113,57</w:t>
            </w:r>
          </w:p>
        </w:tc>
      </w:tr>
      <w:tr w:rsidR="0055064B" w:rsidRPr="00996FD9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996FD9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996FD9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55064B" w:rsidRPr="00996FD9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996FD9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996FD9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других видах строительства, до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996FD9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996FD9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10,83</w:t>
            </w:r>
          </w:p>
        </w:tc>
      </w:tr>
      <w:tr w:rsidR="0055064B" w:rsidRPr="00996FD9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996FD9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М070149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996FD9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Бульдозеры при работе на других видах строительства, 79 (108)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996FD9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996FD9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10,08</w:t>
            </w:r>
          </w:p>
        </w:tc>
      </w:tr>
      <w:tr w:rsidR="0055064B" w:rsidRPr="00996FD9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996FD9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М110710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996FD9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Комплекты машин для бетонирования каналов глубиной 1,5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996FD9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996FD9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10,12</w:t>
            </w:r>
          </w:p>
        </w:tc>
      </w:tr>
      <w:tr w:rsidR="0055064B" w:rsidRPr="00996FD9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996FD9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М121001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996FD9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Котлы битумные стационарные 15000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996FD9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996FD9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1,58</w:t>
            </w:r>
          </w:p>
        </w:tc>
      </w:tr>
      <w:tr w:rsidR="0055064B" w:rsidRPr="00996FD9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996FD9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996FD9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5064B" w:rsidRPr="00996FD9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996FD9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996FD9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5064B" w:rsidRPr="00996FD9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996FD9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996FD9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5064B" w:rsidRPr="00996FD9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996FD9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1/10-135-10-2/150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996FD9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Битумы нефтяные строительные марки БН-70/30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996FD9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996FD9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55064B" w:rsidRPr="00996FD9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996FD9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996FD9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55064B" w:rsidRPr="00996FD9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996FD9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996FD9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55064B" w:rsidRPr="00996FD9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996FD9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4/1-4-10-20-40/50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996FD9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Бетон тяжелый с крупностью заполнителя 20-40 мм, класса С12/15 (B15)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996FD9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96FD9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996FD9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102</w:t>
            </w:r>
          </w:p>
        </w:tc>
      </w:tr>
      <w:tr w:rsidR="0055064B" w:rsidRPr="00996FD9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996FD9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996FD9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55064B" w:rsidRPr="00996FD9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996FD9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996FD9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5064B" w:rsidRPr="00996FD9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996FD9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996FD9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55064B" w:rsidRPr="00996FD9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996FD9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П1/55-50-20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996FD9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этинолевый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996FD9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996FD9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0,33</w:t>
            </w:r>
          </w:p>
        </w:tc>
      </w:tr>
      <w:tr w:rsidR="0055064B" w:rsidRPr="00996FD9" w:rsidTr="00BB612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996FD9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Е42-11-2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5064B" w:rsidRPr="00996FD9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Бетонирование каналов при покрытии поверхности бетона лаком "ЭТИНОЛЬ" комплектами бетоноукладочных машин, при глубине канала до 3 м</w:t>
            </w:r>
          </w:p>
          <w:p w:rsidR="0055064B" w:rsidRPr="00996FD9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996FD9">
              <w:rPr>
                <w:rFonts w:ascii="Arial" w:hAnsi="Arial" w:cs="Arial"/>
              </w:rPr>
              <w:t>(единица измерения - 100 м</w:t>
            </w:r>
            <w:r w:rsidRPr="00996FD9">
              <w:rPr>
                <w:rFonts w:ascii="Arial" w:hAnsi="Arial" w:cs="Arial"/>
                <w:vertAlign w:val="superscript"/>
              </w:rPr>
              <w:t>3</w:t>
            </w:r>
            <w:r w:rsidRPr="00996FD9">
              <w:rPr>
                <w:rFonts w:ascii="Arial" w:hAnsi="Arial" w:cs="Arial"/>
              </w:rPr>
              <w:t xml:space="preserve"> бетона в конструкции)</w:t>
            </w:r>
          </w:p>
        </w:tc>
      </w:tr>
      <w:tr w:rsidR="0055064B" w:rsidRPr="00996FD9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996FD9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996FD9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5064B" w:rsidRPr="00996FD9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996FD9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996FD9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996FD9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996FD9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</w:t>
            </w:r>
          </w:p>
        </w:tc>
      </w:tr>
      <w:tr w:rsidR="0055064B" w:rsidRPr="00996FD9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996FD9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996FD9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996FD9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996FD9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124</w:t>
            </w:r>
          </w:p>
        </w:tc>
      </w:tr>
      <w:tr w:rsidR="0055064B" w:rsidRPr="00996FD9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996FD9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996FD9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996FD9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996FD9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90,15</w:t>
            </w:r>
          </w:p>
        </w:tc>
      </w:tr>
      <w:tr w:rsidR="0055064B" w:rsidRPr="00996FD9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996FD9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996FD9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55064B" w:rsidRPr="00996FD9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996FD9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996FD9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других видах строительства, до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996FD9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996FD9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11,74</w:t>
            </w:r>
          </w:p>
        </w:tc>
      </w:tr>
      <w:tr w:rsidR="0055064B" w:rsidRPr="00996FD9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996FD9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М070149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996FD9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Бульдозеры при работе на других видах строительства, 79 (108)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996FD9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996FD9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10,97</w:t>
            </w:r>
          </w:p>
        </w:tc>
      </w:tr>
      <w:tr w:rsidR="0055064B" w:rsidRPr="00996FD9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996FD9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М080200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996FD9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Комплекты машин для бетонирования каналов, глубиной до 3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996FD9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996FD9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10,97</w:t>
            </w:r>
          </w:p>
        </w:tc>
      </w:tr>
      <w:tr w:rsidR="0055064B" w:rsidRPr="00996FD9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996FD9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М121001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996FD9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Котлы битумные стационарные 15000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996FD9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996FD9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1,62</w:t>
            </w:r>
          </w:p>
        </w:tc>
      </w:tr>
      <w:tr w:rsidR="0055064B" w:rsidRPr="00996FD9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996FD9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996FD9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5064B" w:rsidRPr="00996FD9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996FD9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996FD9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5064B" w:rsidRPr="00996FD9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996FD9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996FD9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5064B" w:rsidRPr="00996FD9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996FD9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1/10-135-10-2/150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996FD9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Битумы нефтяные строительные марки БН-70/30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996FD9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996FD9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0,33</w:t>
            </w:r>
          </w:p>
        </w:tc>
      </w:tr>
      <w:tr w:rsidR="0055064B" w:rsidRPr="00996FD9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996FD9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996FD9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55064B" w:rsidRPr="00996FD9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996FD9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996FD9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55064B" w:rsidRPr="00996FD9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996FD9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4/1-4-10-20-40/50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996FD9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Бетон тяжелый с крупностью заполнителя 20-40 мм, класса С12/15 (B15)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996FD9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96FD9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996FD9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102</w:t>
            </w:r>
          </w:p>
        </w:tc>
      </w:tr>
      <w:tr w:rsidR="0055064B" w:rsidRPr="00996FD9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996FD9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996FD9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55064B" w:rsidRPr="00996FD9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996FD9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996FD9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5064B" w:rsidRPr="00996FD9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996FD9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996FD9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55064B" w:rsidRPr="00996FD9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996FD9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П1/55-50-20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996FD9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этинолевый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996FD9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996FD9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0,33</w:t>
            </w:r>
          </w:p>
        </w:tc>
      </w:tr>
      <w:tr w:rsidR="0055064B" w:rsidRPr="00996FD9" w:rsidTr="00BB612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996FD9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Е42-11-3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5064B" w:rsidRPr="00996FD9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Бетонирование каналов при покрытии поверхности бетона лаком "ЭТИНОЛЬ" комплектами бетоноукладочных машин, при глубине канала до 5 м</w:t>
            </w:r>
          </w:p>
          <w:p w:rsidR="0055064B" w:rsidRPr="00996FD9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996FD9">
              <w:rPr>
                <w:rFonts w:ascii="Arial" w:hAnsi="Arial" w:cs="Arial"/>
              </w:rPr>
              <w:t>(единица измерения - 100 м</w:t>
            </w:r>
            <w:r w:rsidRPr="00996FD9">
              <w:rPr>
                <w:rFonts w:ascii="Arial" w:hAnsi="Arial" w:cs="Arial"/>
                <w:vertAlign w:val="superscript"/>
              </w:rPr>
              <w:t>3</w:t>
            </w:r>
            <w:r w:rsidRPr="00996FD9">
              <w:rPr>
                <w:rFonts w:ascii="Arial" w:hAnsi="Arial" w:cs="Arial"/>
              </w:rPr>
              <w:t xml:space="preserve"> бетона в конструкции)</w:t>
            </w:r>
          </w:p>
        </w:tc>
      </w:tr>
      <w:tr w:rsidR="0055064B" w:rsidRPr="00996FD9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996FD9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996FD9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5064B" w:rsidRPr="00996FD9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996FD9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996FD9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996FD9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996FD9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</w:t>
            </w:r>
          </w:p>
        </w:tc>
      </w:tr>
      <w:tr w:rsidR="0055064B" w:rsidRPr="00996FD9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996FD9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996FD9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996FD9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996FD9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69,5</w:t>
            </w:r>
          </w:p>
        </w:tc>
      </w:tr>
      <w:tr w:rsidR="0055064B" w:rsidRPr="00996FD9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996FD9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996FD9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996FD9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996FD9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84,94</w:t>
            </w:r>
          </w:p>
        </w:tc>
      </w:tr>
      <w:tr w:rsidR="0055064B" w:rsidRPr="00996FD9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996FD9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996FD9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55064B" w:rsidRPr="00996FD9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996FD9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996FD9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других видах строительства, до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996FD9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996FD9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0,16</w:t>
            </w:r>
          </w:p>
        </w:tc>
      </w:tr>
      <w:tr w:rsidR="0055064B" w:rsidRPr="00996FD9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996FD9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М070149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996FD9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Бульдозеры при работе на других видах строительства, 79 (108)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996FD9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996FD9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8,35</w:t>
            </w:r>
          </w:p>
        </w:tc>
      </w:tr>
      <w:tr w:rsidR="0055064B" w:rsidRPr="00996FD9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996FD9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М080300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996FD9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Комплекты машин для бетонирования каналов, глубиной до 5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996FD9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996FD9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8,35</w:t>
            </w:r>
          </w:p>
        </w:tc>
      </w:tr>
      <w:tr w:rsidR="0055064B" w:rsidRPr="00996FD9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996FD9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М121001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996FD9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Котлы битумные стационарные 15000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996FD9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996FD9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1,28</w:t>
            </w:r>
          </w:p>
        </w:tc>
      </w:tr>
      <w:tr w:rsidR="0055064B" w:rsidRPr="00996FD9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996FD9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996FD9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5064B" w:rsidRPr="00996FD9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996FD9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996FD9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5064B" w:rsidRPr="00996FD9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996FD9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996FD9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5064B" w:rsidRPr="00996FD9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996FD9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1/10-135-10-2/150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996FD9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Битумы нефтяные строительные марки БН-70/30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996FD9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996FD9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0,29</w:t>
            </w:r>
          </w:p>
        </w:tc>
      </w:tr>
      <w:tr w:rsidR="0055064B" w:rsidRPr="00996FD9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996FD9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996FD9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55064B" w:rsidRPr="00996FD9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996FD9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996FD9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55064B" w:rsidRPr="00996FD9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996FD9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4/1-4-10-20-40/50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996FD9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Бетон тяжелый с крупностью заполнителя 20-40 мм, класса С12/15 (B15)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996FD9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96FD9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996FD9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102</w:t>
            </w:r>
          </w:p>
        </w:tc>
      </w:tr>
      <w:tr w:rsidR="0055064B" w:rsidRPr="00996FD9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996FD9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996FD9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55064B" w:rsidRPr="00996FD9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996FD9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996FD9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5064B" w:rsidRPr="00996FD9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996FD9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996FD9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55064B" w:rsidRPr="00996FD9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996FD9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П1/55-50-20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996FD9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этинолевый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996FD9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996FD9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0,24</w:t>
            </w:r>
          </w:p>
        </w:tc>
      </w:tr>
      <w:tr w:rsidR="0055064B" w:rsidRPr="00996FD9" w:rsidTr="00BB612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996FD9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Е42-11-4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5064B" w:rsidRPr="00996FD9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Бетонирование каналов при покрытии поверхности бетона лаком "ЭТИНОЛЬ" виброформами, при глубине канала до 1 м</w:t>
            </w:r>
          </w:p>
          <w:p w:rsidR="0055064B" w:rsidRPr="00996FD9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996FD9">
              <w:rPr>
                <w:rFonts w:ascii="Arial" w:hAnsi="Arial" w:cs="Arial"/>
              </w:rPr>
              <w:t>(единица измерения - 100 м</w:t>
            </w:r>
            <w:r w:rsidRPr="00996FD9">
              <w:rPr>
                <w:rFonts w:ascii="Arial" w:hAnsi="Arial" w:cs="Arial"/>
                <w:vertAlign w:val="superscript"/>
              </w:rPr>
              <w:t>3</w:t>
            </w:r>
            <w:r w:rsidRPr="00996FD9">
              <w:rPr>
                <w:rFonts w:ascii="Arial" w:hAnsi="Arial" w:cs="Arial"/>
              </w:rPr>
              <w:t xml:space="preserve"> бетона в конструкции)</w:t>
            </w:r>
          </w:p>
        </w:tc>
      </w:tr>
      <w:tr w:rsidR="0055064B" w:rsidRPr="00996FD9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996FD9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996FD9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5064B" w:rsidRPr="00996FD9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996FD9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996FD9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996FD9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996FD9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</w:t>
            </w:r>
          </w:p>
        </w:tc>
      </w:tr>
      <w:tr w:rsidR="0055064B" w:rsidRPr="00996FD9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996FD9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996FD9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996FD9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996FD9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80,4</w:t>
            </w:r>
          </w:p>
        </w:tc>
      </w:tr>
      <w:tr w:rsidR="0055064B" w:rsidRPr="00996FD9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996FD9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996FD9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996FD9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996FD9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52,87</w:t>
            </w:r>
          </w:p>
        </w:tc>
      </w:tr>
      <w:tr w:rsidR="0055064B" w:rsidRPr="00996FD9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996FD9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996FD9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55064B" w:rsidRPr="00996FD9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996FD9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996FD9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других видах строительства, до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996FD9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996FD9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0,19</w:t>
            </w:r>
          </w:p>
        </w:tc>
      </w:tr>
      <w:tr w:rsidR="0055064B" w:rsidRPr="00996FD9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996FD9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М061001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996FD9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Экскаваторы шнекороторные на тракторе 79 (108)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996FD9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996FD9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11,76</w:t>
            </w:r>
          </w:p>
        </w:tc>
      </w:tr>
      <w:tr w:rsidR="0055064B" w:rsidRPr="00996FD9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996FD9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М080101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996FD9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Виброформы для каналов глубиной до 1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996FD9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996FD9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11,76</w:t>
            </w:r>
          </w:p>
        </w:tc>
      </w:tr>
      <w:tr w:rsidR="0055064B" w:rsidRPr="00996FD9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996FD9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996FD9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Автогудронаторы 3500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996FD9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996FD9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6,09</w:t>
            </w:r>
          </w:p>
        </w:tc>
      </w:tr>
      <w:tr w:rsidR="0055064B" w:rsidRPr="00996FD9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996FD9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М121001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996FD9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Котлы битумные стационарные 15000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996FD9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996FD9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2,19</w:t>
            </w:r>
          </w:p>
        </w:tc>
      </w:tr>
      <w:tr w:rsidR="0055064B" w:rsidRPr="00996FD9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996FD9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996FD9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5064B" w:rsidRPr="00996FD9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996FD9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996FD9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5064B" w:rsidRPr="00996FD9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996FD9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996FD9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5064B" w:rsidRPr="00996FD9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996FD9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1/10-135-10-2/150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996FD9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Битумы нефтяные строительные марки БН-70/30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996FD9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996FD9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0,32</w:t>
            </w:r>
          </w:p>
        </w:tc>
      </w:tr>
      <w:tr w:rsidR="0055064B" w:rsidRPr="00996FD9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996FD9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996FD9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55064B" w:rsidRPr="00996FD9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996FD9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996FD9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55064B" w:rsidRPr="00996FD9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996FD9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4/1-4-10-20-40/50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996FD9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Бетон тяжелый с крупностью заполнителя 20-40 мм, класса С12/15 (B15)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996FD9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96FD9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996FD9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102</w:t>
            </w:r>
          </w:p>
        </w:tc>
      </w:tr>
      <w:tr w:rsidR="0055064B" w:rsidRPr="00996FD9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996FD9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996FD9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55064B" w:rsidRPr="00996FD9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996FD9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996FD9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5064B" w:rsidRPr="00996FD9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996FD9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996FD9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55064B" w:rsidRPr="00996FD9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996FD9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П1/55-50-20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996FD9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этинолевый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996FD9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996FD9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0,37</w:t>
            </w:r>
          </w:p>
        </w:tc>
      </w:tr>
      <w:tr w:rsidR="0055064B" w:rsidRPr="00996FD9" w:rsidTr="00BB612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996FD9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Е42-11-5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5064B" w:rsidRPr="00996FD9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Бетонирование каналов при покрытии поверхности бетона лаком "ЭТИНОЛЬ" виброформами, при глубине канала до 1,5 м</w:t>
            </w:r>
          </w:p>
          <w:p w:rsidR="0055064B" w:rsidRPr="00996FD9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996FD9">
              <w:rPr>
                <w:rFonts w:ascii="Arial" w:hAnsi="Arial" w:cs="Arial"/>
              </w:rPr>
              <w:t>(единица измерения - 100 м</w:t>
            </w:r>
            <w:r w:rsidRPr="00996FD9">
              <w:rPr>
                <w:rFonts w:ascii="Arial" w:hAnsi="Arial" w:cs="Arial"/>
                <w:vertAlign w:val="superscript"/>
              </w:rPr>
              <w:t>3</w:t>
            </w:r>
            <w:r w:rsidRPr="00996FD9">
              <w:rPr>
                <w:rFonts w:ascii="Arial" w:hAnsi="Arial" w:cs="Arial"/>
              </w:rPr>
              <w:t xml:space="preserve"> бетона в конструкции)</w:t>
            </w:r>
          </w:p>
        </w:tc>
      </w:tr>
      <w:tr w:rsidR="0055064B" w:rsidRPr="00996FD9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996FD9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996FD9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5064B" w:rsidRPr="00996FD9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996FD9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996FD9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996FD9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996FD9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55064B" w:rsidRPr="00996FD9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996FD9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996FD9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996FD9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996FD9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63,2</w:t>
            </w:r>
          </w:p>
        </w:tc>
      </w:tr>
      <w:tr w:rsidR="0055064B" w:rsidRPr="00996FD9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996FD9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996FD9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996FD9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996FD9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40,07</w:t>
            </w:r>
          </w:p>
        </w:tc>
      </w:tr>
      <w:tr w:rsidR="0055064B" w:rsidRPr="00996FD9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996FD9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996FD9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55064B" w:rsidRPr="00996FD9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996FD9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996FD9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других видах строительства, до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996FD9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996FD9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0,19</w:t>
            </w:r>
          </w:p>
        </w:tc>
      </w:tr>
      <w:tr w:rsidR="0055064B" w:rsidRPr="00996FD9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996FD9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М061001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996FD9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Экскаваторы шнекороторные на тракторе 79 (108)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996FD9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996FD9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7,97</w:t>
            </w:r>
          </w:p>
        </w:tc>
      </w:tr>
      <w:tr w:rsidR="0055064B" w:rsidRPr="00996FD9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996FD9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М080102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996FD9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Виброформы для каналов глубиной 1,5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996FD9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996FD9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7,97</w:t>
            </w:r>
          </w:p>
        </w:tc>
      </w:tr>
      <w:tr w:rsidR="0055064B" w:rsidRPr="00996FD9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996FD9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996FD9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Автогудронаторы 3500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996FD9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996FD9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5,54</w:t>
            </w:r>
          </w:p>
        </w:tc>
      </w:tr>
      <w:tr w:rsidR="0055064B" w:rsidRPr="00996FD9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996FD9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М121001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996FD9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Котлы битумные стационарные 15000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996FD9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996FD9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2,05</w:t>
            </w:r>
          </w:p>
        </w:tc>
      </w:tr>
      <w:tr w:rsidR="0055064B" w:rsidRPr="00996FD9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996FD9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996FD9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5064B" w:rsidRPr="00996FD9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996FD9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996FD9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5064B" w:rsidRPr="00996FD9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996FD9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996FD9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5064B" w:rsidRPr="00996FD9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996FD9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1/10-135-10-2/150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996FD9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Битумы нефтяные строительные марки БН-70/30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996FD9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996FD9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55064B" w:rsidRPr="00996FD9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996FD9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996FD9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55064B" w:rsidRPr="00996FD9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996FD9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996FD9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55064B" w:rsidRPr="00996FD9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996FD9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4/1-4-10-20-40/50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996FD9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Бетон тяжелый с крупностью заполнителя 20-40 мм, класса С12/15 (B15)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996FD9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96FD9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996FD9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102</w:t>
            </w:r>
          </w:p>
        </w:tc>
      </w:tr>
      <w:tr w:rsidR="0055064B" w:rsidRPr="00996FD9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996FD9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996FD9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55064B" w:rsidRPr="00996FD9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996FD9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996FD9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5064B" w:rsidRPr="00996FD9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996FD9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996FD9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55064B" w:rsidRPr="00996FD9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996FD9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П1/55-50-20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996FD9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этинолевый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996FD9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996FD9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0,33</w:t>
            </w:r>
          </w:p>
        </w:tc>
      </w:tr>
    </w:tbl>
    <w:p w:rsidR="0055064B" w:rsidRPr="00996FD9" w:rsidRDefault="0055064B" w:rsidP="0055064B">
      <w:pPr>
        <w:pStyle w:val="a5"/>
        <w:rPr>
          <w:rFonts w:ascii="Arial" w:hAnsi="Arial" w:cs="Arial"/>
          <w:b/>
          <w:sz w:val="2"/>
        </w:rPr>
      </w:pPr>
    </w:p>
    <w:p w:rsidR="0055064B" w:rsidRPr="003E4DAE" w:rsidRDefault="0055064B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55064B" w:rsidTr="00BB612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5064B" w:rsidRPr="00256810" w:rsidRDefault="0055064B" w:rsidP="00BB6125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42-12. Бетонирование вертикальных стенок каналов</w:t>
            </w:r>
          </w:p>
        </w:tc>
      </w:tr>
      <w:tr w:rsidR="0055064B" w:rsidTr="00BB612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5064B" w:rsidRDefault="0055064B" w:rsidP="00BB6125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55064B" w:rsidTr="00BB612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5064B" w:rsidRDefault="0055064B" w:rsidP="00BB6125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55064B" w:rsidRPr="00256810" w:rsidTr="00BB612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5064B" w:rsidRPr="00256810" w:rsidRDefault="0055064B" w:rsidP="00BB612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установка и разборка опалубки;</w:t>
            </w:r>
          </w:p>
        </w:tc>
      </w:tr>
      <w:tr w:rsidR="0055064B" w:rsidRPr="00256810" w:rsidTr="00BB612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5064B" w:rsidRDefault="0055064B" w:rsidP="00BB612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укладка бетона;</w:t>
            </w:r>
          </w:p>
        </w:tc>
      </w:tr>
      <w:tr w:rsidR="0055064B" w:rsidRPr="00256810" w:rsidTr="00BB612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5064B" w:rsidRDefault="0055064B" w:rsidP="00BB612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уход за бетоном.</w:t>
            </w:r>
          </w:p>
        </w:tc>
      </w:tr>
      <w:tr w:rsidR="0055064B" w:rsidRPr="00256810" w:rsidTr="00BB612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5064B" w:rsidRDefault="0055064B" w:rsidP="00BB6125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55064B" w:rsidRDefault="0055064B" w:rsidP="0055064B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55064B" w:rsidRPr="00256810" w:rsidTr="00BB6125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5064B" w:rsidRPr="00256810" w:rsidRDefault="0055064B" w:rsidP="00BB612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5064B" w:rsidRPr="00256810" w:rsidRDefault="0055064B" w:rsidP="00BB612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5064B" w:rsidRPr="00256810" w:rsidRDefault="0055064B" w:rsidP="00BB612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5064B" w:rsidRPr="00256810" w:rsidRDefault="0055064B" w:rsidP="00BB612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55064B" w:rsidRPr="00256810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256810" w:rsidRDefault="0055064B" w:rsidP="00BB612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256810" w:rsidRDefault="0055064B" w:rsidP="00BB612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256810" w:rsidRDefault="0055064B" w:rsidP="00BB612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256810" w:rsidRDefault="0055064B" w:rsidP="00BB612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55064B" w:rsidRPr="00256810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256810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Е42-12-1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256810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Бетонирование вертикальных стенок каналов</w:t>
            </w:r>
          </w:p>
          <w:p w:rsidR="0055064B" w:rsidRPr="00256810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256810">
              <w:rPr>
                <w:rFonts w:ascii="Arial" w:hAnsi="Arial" w:cs="Arial"/>
              </w:rPr>
              <w:t>(единица измерения - 100 м</w:t>
            </w:r>
            <w:r w:rsidRPr="00256810">
              <w:rPr>
                <w:rFonts w:ascii="Arial" w:hAnsi="Arial" w:cs="Arial"/>
                <w:vertAlign w:val="superscript"/>
              </w:rPr>
              <w:t>3</w:t>
            </w:r>
            <w:r w:rsidRPr="00256810">
              <w:rPr>
                <w:rFonts w:ascii="Arial" w:hAnsi="Arial" w:cs="Arial"/>
              </w:rPr>
              <w:t xml:space="preserve"> бетона в конструкции)</w:t>
            </w:r>
          </w:p>
        </w:tc>
      </w:tr>
      <w:tr w:rsidR="0055064B" w:rsidRPr="00256810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256810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256810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5064B" w:rsidRPr="00256810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256810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256810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256810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256810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</w:t>
            </w:r>
          </w:p>
        </w:tc>
      </w:tr>
      <w:tr w:rsidR="0055064B" w:rsidRPr="00256810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256810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256810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256810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256810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815</w:t>
            </w:r>
          </w:p>
        </w:tc>
      </w:tr>
      <w:tr w:rsidR="0055064B" w:rsidRPr="00256810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256810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256810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256810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256810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83,91</w:t>
            </w:r>
          </w:p>
        </w:tc>
      </w:tr>
      <w:tr w:rsidR="0055064B" w:rsidRPr="00256810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256810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256810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55064B" w:rsidRPr="00256810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256810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М010312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256810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гусеничном ходу при работе на других видах строительства, 79 (108)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256810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256810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33,1</w:t>
            </w:r>
          </w:p>
        </w:tc>
      </w:tr>
      <w:tr w:rsidR="0055064B" w:rsidRPr="00256810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256810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256810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256810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256810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33,1</w:t>
            </w:r>
          </w:p>
        </w:tc>
      </w:tr>
      <w:tr w:rsidR="0055064B" w:rsidRPr="00256810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256810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256810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других видах строительства, до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256810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256810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8,85</w:t>
            </w:r>
          </w:p>
        </w:tc>
      </w:tr>
      <w:tr w:rsidR="0055064B" w:rsidRPr="00256810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256810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М111100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256810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Вибратор глубинный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256810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256810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12,3</w:t>
            </w:r>
          </w:p>
        </w:tc>
      </w:tr>
      <w:tr w:rsidR="0055064B" w:rsidRPr="00256810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256810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256810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5064B" w:rsidRPr="00256810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256810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256810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5064B" w:rsidRPr="00256810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256810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256810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5064B" w:rsidRPr="00256810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256810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1/10-135-10-8/30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256810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Масло дизельное моторное М-10ДМ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256810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256810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0,271</w:t>
            </w:r>
          </w:p>
        </w:tc>
      </w:tr>
      <w:tr w:rsidR="0055064B" w:rsidRPr="00256810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256810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256810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55064B" w:rsidRPr="00256810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256810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256810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55064B" w:rsidRPr="00256810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256810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4/1-4-10-20-40/50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256810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Бетон тяжелый с крупностью заполнителя 20-40 мм, класса С12/15 (B15)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256810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5681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256810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101,5</w:t>
            </w:r>
          </w:p>
        </w:tc>
      </w:tr>
      <w:tr w:rsidR="0055064B" w:rsidRPr="00256810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256810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4/1-4-20-20-10-20/30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256810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 тяжелые цементные, марки 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256810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5681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256810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4,21</w:t>
            </w:r>
          </w:p>
        </w:tc>
      </w:tr>
      <w:tr w:rsidR="0055064B" w:rsidRPr="00256810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256810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256810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55064B" w:rsidRPr="00256810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256810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256810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55064B" w:rsidRPr="00256810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256810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256810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55064B" w:rsidRPr="00256810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256810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256810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Опалубка металлическая (амортизация)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256810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256810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2,64</w:t>
            </w:r>
          </w:p>
        </w:tc>
      </w:tr>
    </w:tbl>
    <w:p w:rsidR="0055064B" w:rsidRPr="00256810" w:rsidRDefault="0055064B" w:rsidP="0055064B">
      <w:pPr>
        <w:pStyle w:val="a5"/>
        <w:rPr>
          <w:rFonts w:ascii="Arial" w:hAnsi="Arial" w:cs="Arial"/>
          <w:b/>
          <w:sz w:val="2"/>
        </w:rPr>
      </w:pPr>
    </w:p>
    <w:p w:rsidR="0055064B" w:rsidRPr="003E4DAE" w:rsidRDefault="0055064B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55064B" w:rsidTr="00BB612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5064B" w:rsidRPr="00302FD3" w:rsidRDefault="0055064B" w:rsidP="00BB6125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42-13. Бетонирование каналов вручную</w:t>
            </w:r>
          </w:p>
        </w:tc>
      </w:tr>
      <w:tr w:rsidR="0055064B" w:rsidTr="00BB612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5064B" w:rsidRDefault="0055064B" w:rsidP="00BB6125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55064B" w:rsidTr="00BB612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5064B" w:rsidRDefault="0055064B" w:rsidP="00BB6125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55064B" w:rsidRPr="00302FD3" w:rsidTr="00BB612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5064B" w:rsidRPr="00302FD3" w:rsidRDefault="0055064B" w:rsidP="00BB612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установка и разборка опалубки;</w:t>
            </w:r>
          </w:p>
        </w:tc>
      </w:tr>
      <w:tr w:rsidR="0055064B" w:rsidRPr="00302FD3" w:rsidTr="00BB612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5064B" w:rsidRDefault="0055064B" w:rsidP="00BB612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укладка бетона;</w:t>
            </w:r>
          </w:p>
        </w:tc>
      </w:tr>
      <w:tr w:rsidR="0055064B" w:rsidRPr="00302FD3" w:rsidTr="00BB612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5064B" w:rsidRDefault="0055064B" w:rsidP="00BB612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установка арматуры (нормы 3,4);</w:t>
            </w:r>
          </w:p>
        </w:tc>
      </w:tr>
      <w:tr w:rsidR="0055064B" w:rsidRPr="00302FD3" w:rsidTr="00BB612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5064B" w:rsidRDefault="0055064B" w:rsidP="00BB612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уход за бетоном;</w:t>
            </w:r>
          </w:p>
        </w:tc>
      </w:tr>
      <w:tr w:rsidR="0055064B" w:rsidRPr="00302FD3" w:rsidTr="00BB612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5064B" w:rsidRDefault="0055064B" w:rsidP="00BB612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устройство швов.</w:t>
            </w:r>
          </w:p>
        </w:tc>
      </w:tr>
      <w:tr w:rsidR="0055064B" w:rsidRPr="00302FD3" w:rsidTr="00BB612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5064B" w:rsidRDefault="0055064B" w:rsidP="00BB6125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55064B" w:rsidRDefault="0055064B" w:rsidP="0055064B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55064B" w:rsidRPr="00302FD3" w:rsidTr="00BB6125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5064B" w:rsidRPr="00302FD3" w:rsidRDefault="0055064B" w:rsidP="00BB612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5064B" w:rsidRPr="00302FD3" w:rsidRDefault="0055064B" w:rsidP="00BB612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5064B" w:rsidRPr="00302FD3" w:rsidRDefault="0055064B" w:rsidP="00BB612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5064B" w:rsidRPr="00302FD3" w:rsidRDefault="0055064B" w:rsidP="00BB612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55064B" w:rsidRPr="00302FD3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302FD3" w:rsidRDefault="0055064B" w:rsidP="00BB612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302FD3" w:rsidRDefault="0055064B" w:rsidP="00BB612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302FD3" w:rsidRDefault="0055064B" w:rsidP="00BB612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302FD3" w:rsidRDefault="0055064B" w:rsidP="00BB612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55064B" w:rsidRPr="00302FD3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302FD3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Е42-13-1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302FD3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Бетонирование каналов вручную бетоном при покрытии (увлажнении) поверхности бетона лаком "ЭТИНОЛЬ"</w:t>
            </w:r>
          </w:p>
          <w:p w:rsidR="0055064B" w:rsidRPr="00302FD3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302FD3">
              <w:rPr>
                <w:rFonts w:ascii="Arial" w:hAnsi="Arial" w:cs="Arial"/>
              </w:rPr>
              <w:t>(единица измерения - 100 м</w:t>
            </w:r>
            <w:r w:rsidRPr="00302FD3">
              <w:rPr>
                <w:rFonts w:ascii="Arial" w:hAnsi="Arial" w:cs="Arial"/>
                <w:vertAlign w:val="superscript"/>
              </w:rPr>
              <w:t>3</w:t>
            </w:r>
            <w:r w:rsidRPr="00302FD3">
              <w:rPr>
                <w:rFonts w:ascii="Arial" w:hAnsi="Arial" w:cs="Arial"/>
              </w:rPr>
              <w:t xml:space="preserve"> бетона в конструкции)</w:t>
            </w:r>
          </w:p>
        </w:tc>
      </w:tr>
      <w:tr w:rsidR="0055064B" w:rsidRPr="00302FD3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302FD3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302FD3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5064B" w:rsidRPr="00302FD3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302FD3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302FD3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302FD3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302FD3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55064B" w:rsidRPr="00302FD3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302FD3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302FD3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302FD3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302FD3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346</w:t>
            </w:r>
          </w:p>
        </w:tc>
      </w:tr>
      <w:tr w:rsidR="0055064B" w:rsidRPr="00302FD3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302FD3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302FD3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302FD3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302FD3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17,03</w:t>
            </w:r>
          </w:p>
        </w:tc>
      </w:tr>
      <w:tr w:rsidR="0055064B" w:rsidRPr="00302FD3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302FD3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302FD3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55064B" w:rsidRPr="00302FD3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302FD3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302FD3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других видах строительства, до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302FD3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302FD3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4,85</w:t>
            </w:r>
          </w:p>
        </w:tc>
      </w:tr>
      <w:tr w:rsidR="0055064B" w:rsidRPr="00302FD3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302FD3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М111100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302FD3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Вибратор глубинный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302FD3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302FD3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55,84</w:t>
            </w:r>
          </w:p>
        </w:tc>
      </w:tr>
      <w:tr w:rsidR="0055064B" w:rsidRPr="00302FD3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302FD3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302FD3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Автогудронаторы 3500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302FD3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302FD3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55064B" w:rsidRPr="00302FD3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302FD3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302FD3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302FD3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302FD3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3,58</w:t>
            </w:r>
          </w:p>
        </w:tc>
      </w:tr>
      <w:tr w:rsidR="0055064B" w:rsidRPr="00302FD3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302FD3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302FD3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5064B" w:rsidRPr="00302FD3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302FD3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302FD3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5064B" w:rsidRPr="00302FD3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302FD3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302FD3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5064B" w:rsidRPr="00302FD3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302FD3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1/10-130-5/40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302FD3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Мастика битумная гидроизоляционная холодная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302FD3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302FD3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510</w:t>
            </w:r>
          </w:p>
        </w:tc>
      </w:tr>
      <w:tr w:rsidR="0055064B" w:rsidRPr="00302FD3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302FD3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302FD3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55064B" w:rsidRPr="00302FD3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302FD3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302FD3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55064B" w:rsidRPr="00302FD3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302FD3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4/1-4-10-20-40/50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302FD3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Бетон тяжелый с крупностью заполнителя 20-40 мм, класса С12/15 (B15)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302FD3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02FD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302FD3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102</w:t>
            </w:r>
          </w:p>
        </w:tc>
      </w:tr>
      <w:tr w:rsidR="0055064B" w:rsidRPr="00302FD3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302FD3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302FD3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55064B" w:rsidRPr="00302FD3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302FD3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302FD3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5064B" w:rsidRPr="00302FD3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302FD3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302FD3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5064B" w:rsidRPr="00302FD3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302FD3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П1/10-160-10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302FD3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Пленка битумнополимерная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302FD3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м</w:t>
            </w:r>
            <w:r w:rsidRPr="00302FD3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302FD3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</w:t>
            </w:r>
          </w:p>
        </w:tc>
      </w:tr>
      <w:tr w:rsidR="0055064B" w:rsidRPr="00302FD3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302FD3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302FD3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55064B" w:rsidRPr="00302FD3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302FD3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П1/55-50-20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302FD3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этинолевый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302FD3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302FD3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0,26</w:t>
            </w:r>
          </w:p>
        </w:tc>
      </w:tr>
      <w:tr w:rsidR="0055064B" w:rsidRPr="00302FD3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302FD3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302FD3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55064B" w:rsidRPr="00302FD3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302FD3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302FD3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55064B" w:rsidRPr="00302FD3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302FD3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302FD3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Опалубка металлическая (амортизация)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302FD3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302FD3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55064B" w:rsidRPr="00302FD3" w:rsidTr="00BB612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302FD3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Е42-13-2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5064B" w:rsidRPr="00302FD3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Бетонирование каналов вручную бетоном при покрытии (увлажнении) поверхности бетона водой</w:t>
            </w:r>
          </w:p>
          <w:p w:rsidR="0055064B" w:rsidRPr="00302FD3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302FD3">
              <w:rPr>
                <w:rFonts w:ascii="Arial" w:hAnsi="Arial" w:cs="Arial"/>
              </w:rPr>
              <w:t>(единица измерения - 100 м</w:t>
            </w:r>
            <w:r w:rsidRPr="00302FD3">
              <w:rPr>
                <w:rFonts w:ascii="Arial" w:hAnsi="Arial" w:cs="Arial"/>
                <w:vertAlign w:val="superscript"/>
              </w:rPr>
              <w:t>3</w:t>
            </w:r>
            <w:r w:rsidRPr="00302FD3">
              <w:rPr>
                <w:rFonts w:ascii="Arial" w:hAnsi="Arial" w:cs="Arial"/>
              </w:rPr>
              <w:t xml:space="preserve"> бетона в конструкции)</w:t>
            </w:r>
          </w:p>
        </w:tc>
      </w:tr>
      <w:tr w:rsidR="0055064B" w:rsidRPr="00302FD3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302FD3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302FD3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5064B" w:rsidRPr="00302FD3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302FD3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302FD3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302FD3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302FD3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55064B" w:rsidRPr="00302FD3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302FD3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302FD3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302FD3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302FD3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370</w:t>
            </w:r>
          </w:p>
        </w:tc>
      </w:tr>
      <w:tr w:rsidR="0055064B" w:rsidRPr="00302FD3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302FD3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302FD3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302FD3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302FD3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5,96</w:t>
            </w:r>
          </w:p>
        </w:tc>
      </w:tr>
      <w:tr w:rsidR="0055064B" w:rsidRPr="00302FD3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302FD3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302FD3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55064B" w:rsidRPr="00302FD3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302FD3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302FD3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других видах строительства, до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302FD3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302FD3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55064B" w:rsidRPr="00302FD3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302FD3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М111100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302FD3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Вибратор глубинный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302FD3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302FD3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55,84</w:t>
            </w:r>
          </w:p>
        </w:tc>
      </w:tr>
      <w:tr w:rsidR="0055064B" w:rsidRPr="00302FD3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302FD3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302FD3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302FD3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302FD3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1,16</w:t>
            </w:r>
          </w:p>
        </w:tc>
      </w:tr>
      <w:tr w:rsidR="0055064B" w:rsidRPr="00302FD3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302FD3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302FD3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5064B" w:rsidRPr="00302FD3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302FD3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302FD3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5064B" w:rsidRPr="00302FD3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302FD3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302FD3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5064B" w:rsidRPr="00302FD3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302FD3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1/10-130-5/40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302FD3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Мастика битумная гидроизоляционная холодная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302FD3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302FD3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510</w:t>
            </w:r>
          </w:p>
        </w:tc>
      </w:tr>
      <w:tr w:rsidR="0055064B" w:rsidRPr="00302FD3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302FD3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302FD3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302FD3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02FD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302FD3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104</w:t>
            </w:r>
          </w:p>
        </w:tc>
      </w:tr>
      <w:tr w:rsidR="0055064B" w:rsidRPr="00302FD3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302FD3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302FD3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55064B" w:rsidRPr="00302FD3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302FD3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302FD3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55064B" w:rsidRPr="00302FD3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302FD3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4/1-4-10-20-40/50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302FD3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Бетон тяжелый с крупностью заполнителя 20-40 мм, класса С12/15 (B15)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302FD3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02FD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302FD3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102</w:t>
            </w:r>
          </w:p>
        </w:tc>
      </w:tr>
      <w:tr w:rsidR="0055064B" w:rsidRPr="00302FD3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302FD3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302FD3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55064B" w:rsidRPr="00302FD3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302FD3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302FD3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5064B" w:rsidRPr="00302FD3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302FD3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302FD3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5064B" w:rsidRPr="00302FD3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302FD3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П1/10-160-10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302FD3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Пленка битумнополимерная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302FD3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м</w:t>
            </w:r>
            <w:r w:rsidRPr="00302FD3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302FD3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</w:t>
            </w:r>
          </w:p>
        </w:tc>
      </w:tr>
      <w:tr w:rsidR="0055064B" w:rsidRPr="00302FD3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302FD3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302FD3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55064B" w:rsidRPr="00302FD3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302FD3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302FD3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55064B" w:rsidRPr="00302FD3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302FD3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302FD3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Опалубка металлическая (амортизация)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302FD3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302FD3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55064B" w:rsidRPr="00302FD3" w:rsidTr="00BB612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302FD3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Е42-13-3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5064B" w:rsidRPr="00302FD3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Бетонирование каналов вручную железобетоном при покрытии (увлажнении) поверхности бетона лаком "ЭТИНОЛЬ"</w:t>
            </w:r>
          </w:p>
          <w:p w:rsidR="0055064B" w:rsidRPr="00302FD3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302FD3">
              <w:rPr>
                <w:rFonts w:ascii="Arial" w:hAnsi="Arial" w:cs="Arial"/>
              </w:rPr>
              <w:t>(единица измерения - 100 м</w:t>
            </w:r>
            <w:r w:rsidRPr="00302FD3">
              <w:rPr>
                <w:rFonts w:ascii="Arial" w:hAnsi="Arial" w:cs="Arial"/>
                <w:vertAlign w:val="superscript"/>
              </w:rPr>
              <w:t>3</w:t>
            </w:r>
            <w:r w:rsidRPr="00302FD3">
              <w:rPr>
                <w:rFonts w:ascii="Arial" w:hAnsi="Arial" w:cs="Arial"/>
              </w:rPr>
              <w:t xml:space="preserve"> железобетона в конструкции)</w:t>
            </w:r>
          </w:p>
        </w:tc>
      </w:tr>
      <w:tr w:rsidR="0055064B" w:rsidRPr="00302FD3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302FD3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302FD3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5064B" w:rsidRPr="00302FD3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302FD3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302FD3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302FD3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302FD3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55064B" w:rsidRPr="00302FD3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302FD3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302FD3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302FD3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302FD3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400</w:t>
            </w:r>
          </w:p>
        </w:tc>
      </w:tr>
      <w:tr w:rsidR="0055064B" w:rsidRPr="00302FD3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302FD3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302FD3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302FD3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302FD3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24,34</w:t>
            </w:r>
          </w:p>
        </w:tc>
      </w:tr>
      <w:tr w:rsidR="0055064B" w:rsidRPr="00302FD3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302FD3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302FD3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55064B" w:rsidRPr="00302FD3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302FD3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302FD3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других видах строительства, до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302FD3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302FD3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6,82</w:t>
            </w:r>
          </w:p>
        </w:tc>
      </w:tr>
      <w:tr w:rsidR="0055064B" w:rsidRPr="00302FD3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302FD3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М111100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302FD3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Вибратор глубинный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302FD3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302FD3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54,98</w:t>
            </w:r>
          </w:p>
        </w:tc>
      </w:tr>
      <w:tr w:rsidR="0055064B" w:rsidRPr="00302FD3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302FD3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302FD3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Автогудронаторы 3500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302FD3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302FD3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4,35</w:t>
            </w:r>
          </w:p>
        </w:tc>
      </w:tr>
      <w:tr w:rsidR="0055064B" w:rsidRPr="00302FD3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302FD3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302FD3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302FD3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302FD3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8,82</w:t>
            </w:r>
          </w:p>
        </w:tc>
      </w:tr>
      <w:tr w:rsidR="0055064B" w:rsidRPr="00302FD3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302FD3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302FD3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5064B" w:rsidRPr="00302FD3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302FD3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302FD3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5064B" w:rsidRPr="00302FD3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302FD3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302FD3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5064B" w:rsidRPr="00302FD3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302FD3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1/10-130-5/40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302FD3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Мастика битумная гидроизоляционная холодная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302FD3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302FD3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510</w:t>
            </w:r>
          </w:p>
        </w:tc>
      </w:tr>
      <w:tr w:rsidR="0055064B" w:rsidRPr="00302FD3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302FD3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302FD3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55064B" w:rsidRPr="00302FD3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302FD3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302FD3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55064B" w:rsidRPr="00302FD3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302FD3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4/1-4-10-20-40/50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302FD3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Бетон тяжелый с крупностью заполнителя 20-40 мм, класса С12/15 (B15)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302FD3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02FD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302FD3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101,5</w:t>
            </w:r>
          </w:p>
        </w:tc>
      </w:tr>
      <w:tr w:rsidR="0055064B" w:rsidRPr="00302FD3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302FD3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302FD3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55064B" w:rsidRPr="00302FD3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302FD3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302FD3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5064B" w:rsidRPr="00302FD3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302FD3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302FD3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5064B" w:rsidRPr="00302FD3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302FD3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П1/10-160-10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302FD3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Пленка битумнополимерная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302FD3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м</w:t>
            </w:r>
            <w:r w:rsidRPr="00302FD3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302FD3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</w:t>
            </w:r>
          </w:p>
        </w:tc>
      </w:tr>
      <w:tr w:rsidR="0055064B" w:rsidRPr="00302FD3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302FD3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302FD3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55064B" w:rsidRPr="00302FD3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302FD3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П1/55-50-20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302FD3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этинолевый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302FD3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302FD3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0,26</w:t>
            </w:r>
          </w:p>
        </w:tc>
      </w:tr>
      <w:tr w:rsidR="0055064B" w:rsidRPr="00302FD3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302FD3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302FD3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55064B" w:rsidRPr="00302FD3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302FD3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302FD3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Арматурные заготовки и изделия стальные для монолитных железобетонных конструкций</w:t>
            </w:r>
          </w:p>
        </w:tc>
      </w:tr>
      <w:tr w:rsidR="0055064B" w:rsidRPr="00302FD3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302FD3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302FD3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Арматура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302FD3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302FD3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55064B" w:rsidRPr="00302FD3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302FD3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302FD3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55064B" w:rsidRPr="00302FD3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302FD3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302FD3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Опалубка металлическая (амортизация)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302FD3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302FD3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55064B" w:rsidRPr="00302FD3" w:rsidTr="00BB612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302FD3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Е42-13-4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5064B" w:rsidRPr="00302FD3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Бетонирование каналов вручную железобетоном при покрытии (увлажнении) поверхности бетона водой</w:t>
            </w:r>
          </w:p>
          <w:p w:rsidR="0055064B" w:rsidRPr="00302FD3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302FD3">
              <w:rPr>
                <w:rFonts w:ascii="Arial" w:hAnsi="Arial" w:cs="Arial"/>
              </w:rPr>
              <w:t>(единица измерения - 100 м</w:t>
            </w:r>
            <w:r w:rsidRPr="00302FD3">
              <w:rPr>
                <w:rFonts w:ascii="Arial" w:hAnsi="Arial" w:cs="Arial"/>
                <w:vertAlign w:val="superscript"/>
              </w:rPr>
              <w:t>3</w:t>
            </w:r>
            <w:r w:rsidRPr="00302FD3">
              <w:rPr>
                <w:rFonts w:ascii="Arial" w:hAnsi="Arial" w:cs="Arial"/>
              </w:rPr>
              <w:t xml:space="preserve"> железобетона в конструкции)</w:t>
            </w:r>
          </w:p>
        </w:tc>
      </w:tr>
      <w:tr w:rsidR="0055064B" w:rsidRPr="00302FD3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302FD3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302FD3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5064B" w:rsidRPr="00302FD3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302FD3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302FD3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302FD3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302FD3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55064B" w:rsidRPr="00302FD3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302FD3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302FD3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302FD3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302FD3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419</w:t>
            </w:r>
          </w:p>
        </w:tc>
      </w:tr>
      <w:tr w:rsidR="0055064B" w:rsidRPr="00302FD3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302FD3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302FD3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302FD3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302FD3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13,29</w:t>
            </w:r>
          </w:p>
        </w:tc>
      </w:tr>
      <w:tr w:rsidR="0055064B" w:rsidRPr="00302FD3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302FD3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302FD3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55064B" w:rsidRPr="00302FD3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302FD3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302FD3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других видах строительства, до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302FD3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302FD3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6,74</w:t>
            </w:r>
          </w:p>
        </w:tc>
      </w:tr>
      <w:tr w:rsidR="0055064B" w:rsidRPr="00302FD3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302FD3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М111100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302FD3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Вибратор глубинный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302FD3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302FD3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54,98</w:t>
            </w:r>
          </w:p>
        </w:tc>
      </w:tr>
      <w:tr w:rsidR="0055064B" w:rsidRPr="00302FD3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302FD3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302FD3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302FD3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302FD3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6,55</w:t>
            </w:r>
          </w:p>
        </w:tc>
      </w:tr>
      <w:tr w:rsidR="0055064B" w:rsidRPr="00302FD3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302FD3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302FD3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5064B" w:rsidRPr="00302FD3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302FD3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302FD3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5064B" w:rsidRPr="00302FD3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302FD3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302FD3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5064B" w:rsidRPr="00302FD3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302FD3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1/10-130-5/40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302FD3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Мастика битумная гидроизоляционная холодная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302FD3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302FD3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510</w:t>
            </w:r>
          </w:p>
        </w:tc>
      </w:tr>
      <w:tr w:rsidR="0055064B" w:rsidRPr="00302FD3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302FD3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302FD3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302FD3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02FD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302FD3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104</w:t>
            </w:r>
          </w:p>
        </w:tc>
      </w:tr>
      <w:tr w:rsidR="0055064B" w:rsidRPr="00302FD3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302FD3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302FD3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55064B" w:rsidRPr="00302FD3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302FD3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302FD3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55064B" w:rsidRPr="00302FD3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302FD3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4/1-4-10-20-40/50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302FD3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Бетон тяжелый с крупностью заполнителя 20-40 мм, класса С12/15 (B15)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302FD3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02FD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302FD3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101,5</w:t>
            </w:r>
          </w:p>
        </w:tc>
      </w:tr>
      <w:tr w:rsidR="0055064B" w:rsidRPr="00302FD3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302FD3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302FD3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55064B" w:rsidRPr="00302FD3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302FD3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302FD3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5064B" w:rsidRPr="00302FD3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302FD3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302FD3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5064B" w:rsidRPr="00302FD3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302FD3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П1/10-160-10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302FD3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Пленка битумнополимерная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302FD3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м</w:t>
            </w:r>
            <w:r w:rsidRPr="00302FD3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302FD3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</w:t>
            </w:r>
          </w:p>
        </w:tc>
      </w:tr>
      <w:tr w:rsidR="0055064B" w:rsidRPr="00302FD3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302FD3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302FD3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55064B" w:rsidRPr="00302FD3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302FD3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302FD3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Арматурные заготовки и изделия стальные для монолитных железобетонных конструкций</w:t>
            </w:r>
          </w:p>
        </w:tc>
      </w:tr>
      <w:tr w:rsidR="0055064B" w:rsidRPr="00302FD3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302FD3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302FD3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Арматура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302FD3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302FD3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55064B" w:rsidRPr="00302FD3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302FD3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302FD3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55064B" w:rsidRPr="00302FD3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302FD3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302FD3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Опалубка металлическая (амортизация)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302FD3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302FD3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</w:tbl>
    <w:p w:rsidR="0055064B" w:rsidRPr="00302FD3" w:rsidRDefault="0055064B" w:rsidP="0055064B">
      <w:pPr>
        <w:pStyle w:val="a5"/>
        <w:rPr>
          <w:rFonts w:ascii="Arial" w:hAnsi="Arial" w:cs="Arial"/>
          <w:b/>
          <w:sz w:val="2"/>
        </w:rPr>
      </w:pPr>
    </w:p>
    <w:p w:rsidR="0055064B" w:rsidRPr="003E4DAE" w:rsidRDefault="0055064B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55064B" w:rsidTr="00BB612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5064B" w:rsidRPr="00D00964" w:rsidRDefault="0055064B" w:rsidP="00BB6125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42-14. Установка арматуры</w:t>
            </w:r>
          </w:p>
        </w:tc>
      </w:tr>
      <w:tr w:rsidR="0055064B" w:rsidTr="00BB612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5064B" w:rsidRDefault="0055064B" w:rsidP="00BB6125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55064B" w:rsidTr="00BB612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5064B" w:rsidRDefault="0055064B" w:rsidP="00BB6125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55064B" w:rsidRPr="00D00964" w:rsidTr="00BB612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5064B" w:rsidRPr="00D00964" w:rsidRDefault="0055064B" w:rsidP="00BB612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правка и частичная очистка арматуры;</w:t>
            </w:r>
          </w:p>
        </w:tc>
      </w:tr>
      <w:tr w:rsidR="0055064B" w:rsidRPr="00D00964" w:rsidTr="00BB612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5064B" w:rsidRDefault="0055064B" w:rsidP="00BB612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установка арматурных конструкций;</w:t>
            </w:r>
          </w:p>
        </w:tc>
      </w:tr>
      <w:tr w:rsidR="0055064B" w:rsidRPr="00D00964" w:rsidTr="00BB612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5064B" w:rsidRDefault="0055064B" w:rsidP="00BB612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сварка стержней.</w:t>
            </w:r>
          </w:p>
        </w:tc>
      </w:tr>
      <w:tr w:rsidR="0055064B" w:rsidRPr="00D00964" w:rsidTr="00BB612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5064B" w:rsidRDefault="0055064B" w:rsidP="00BB6125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55064B" w:rsidRDefault="0055064B" w:rsidP="0055064B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55064B" w:rsidRPr="00D00964" w:rsidTr="00BB6125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5064B" w:rsidRPr="00D00964" w:rsidRDefault="0055064B" w:rsidP="00BB612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5064B" w:rsidRPr="00D00964" w:rsidRDefault="0055064B" w:rsidP="00BB612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5064B" w:rsidRPr="00D00964" w:rsidRDefault="0055064B" w:rsidP="00BB612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5064B" w:rsidRPr="00D00964" w:rsidRDefault="0055064B" w:rsidP="00BB612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55064B" w:rsidRPr="00D00964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D00964" w:rsidRDefault="0055064B" w:rsidP="00BB612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D00964" w:rsidRDefault="0055064B" w:rsidP="00BB612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D00964" w:rsidRDefault="0055064B" w:rsidP="00BB612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D00964" w:rsidRDefault="0055064B" w:rsidP="00BB612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55064B" w:rsidRPr="00D00964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D00964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Е42-14-1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армосеток массой до 0,1 т</w:t>
            </w:r>
          </w:p>
          <w:p w:rsidR="0055064B" w:rsidRPr="00D00964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00964">
              <w:rPr>
                <w:rFonts w:ascii="Arial" w:hAnsi="Arial" w:cs="Arial"/>
              </w:rPr>
              <w:t>(единица измерения - 100 т арматуры)</w:t>
            </w:r>
          </w:p>
        </w:tc>
      </w:tr>
      <w:tr w:rsidR="0055064B" w:rsidRPr="00D00964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D00964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D00964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5064B" w:rsidRPr="00D00964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D00964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D00964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D00964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D00964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55064B" w:rsidRPr="00D00964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D00964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D00964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D00964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D00964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976</w:t>
            </w:r>
          </w:p>
        </w:tc>
      </w:tr>
      <w:tr w:rsidR="0055064B" w:rsidRPr="00D00964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D00964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D00964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D00964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D00964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63,68</w:t>
            </w:r>
          </w:p>
        </w:tc>
      </w:tr>
      <w:tr w:rsidR="0055064B" w:rsidRPr="00D00964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D00964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D00964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55064B" w:rsidRPr="00D00964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D00964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D00964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D00964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D00964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63,68</w:t>
            </w:r>
          </w:p>
        </w:tc>
      </w:tr>
      <w:tr w:rsidR="0055064B" w:rsidRPr="00D00964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D00964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D00964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5064B" w:rsidRPr="00D00964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D00964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D00964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5064B" w:rsidRPr="00D00964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D00964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D00964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5064B" w:rsidRPr="00D00964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D00964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1/10-260-210-1/41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D00964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стальная низкоуглеродистая общего назначения термически обработанная, оцинкованная,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D00964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D00964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55064B" w:rsidRPr="00D00964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D00964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D00964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55064B" w:rsidRPr="00D00964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D00964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D00964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55064B" w:rsidRPr="00D00964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D00964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D00964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Арматурные заготовки и изделия стальные для монолитных железобетонных конструкций</w:t>
            </w:r>
          </w:p>
        </w:tc>
      </w:tr>
      <w:tr w:rsidR="0055064B" w:rsidRPr="00D00964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D00964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D00964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Арматура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D00964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D00964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55064B" w:rsidRPr="00D00964" w:rsidTr="00BB612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D00964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Е42-14-2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5064B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арматуры из отдельных стержней диаметром до 14 мм</w:t>
            </w:r>
          </w:p>
          <w:p w:rsidR="0055064B" w:rsidRPr="00D00964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00964">
              <w:rPr>
                <w:rFonts w:ascii="Arial" w:hAnsi="Arial" w:cs="Arial"/>
              </w:rPr>
              <w:t>(единица измерения - 100 т арматуры)</w:t>
            </w:r>
          </w:p>
        </w:tc>
      </w:tr>
      <w:tr w:rsidR="0055064B" w:rsidRPr="00D00964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D00964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D00964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5064B" w:rsidRPr="00D00964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D00964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D00964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D00964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D00964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55064B" w:rsidRPr="00D00964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D00964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D00964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D00964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D00964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2060</w:t>
            </w:r>
          </w:p>
        </w:tc>
      </w:tr>
      <w:tr w:rsidR="0055064B" w:rsidRPr="00D00964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D00964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D00964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D00964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D00964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154,38</w:t>
            </w:r>
          </w:p>
        </w:tc>
      </w:tr>
      <w:tr w:rsidR="0055064B" w:rsidRPr="00D00964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D00964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D00964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55064B" w:rsidRPr="00D00964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D00964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D00964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D00964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D00964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585</w:t>
            </w:r>
          </w:p>
        </w:tc>
      </w:tr>
      <w:tr w:rsidR="0055064B" w:rsidRPr="00D00964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D00964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D00964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D00964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D00964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154,38</w:t>
            </w:r>
          </w:p>
        </w:tc>
      </w:tr>
      <w:tr w:rsidR="0055064B" w:rsidRPr="00D00964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D00964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D00964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5064B" w:rsidRPr="00D00964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D00964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D00964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5064B" w:rsidRPr="00D00964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D00964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D00964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5064B" w:rsidRPr="00D00964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D00964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D00964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D00964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D00964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0,854</w:t>
            </w:r>
          </w:p>
        </w:tc>
      </w:tr>
      <w:tr w:rsidR="0055064B" w:rsidRPr="00D00964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D00964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D00964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55064B" w:rsidRPr="00D00964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D00964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D00964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55064B" w:rsidRPr="00D00964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D00964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D00964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Арматурные заготовки и изделия стальные для монолитных железобетонных конструкций</w:t>
            </w:r>
          </w:p>
        </w:tc>
      </w:tr>
      <w:tr w:rsidR="0055064B" w:rsidRPr="00D00964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D00964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D00964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Арматура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D00964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D00964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55064B" w:rsidRPr="00D00964" w:rsidTr="00BB612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D00964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Е42-14-3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5064B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арматуры из отдельных стержней диаметром свыше 14 мм</w:t>
            </w:r>
          </w:p>
          <w:p w:rsidR="0055064B" w:rsidRPr="00D00964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00964">
              <w:rPr>
                <w:rFonts w:ascii="Arial" w:hAnsi="Arial" w:cs="Arial"/>
              </w:rPr>
              <w:t>(единица измерения - 100 т арматуры)</w:t>
            </w:r>
          </w:p>
        </w:tc>
      </w:tr>
      <w:tr w:rsidR="0055064B" w:rsidRPr="00D00964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D00964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D00964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5064B" w:rsidRPr="00D00964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D00964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D00964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D00964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D00964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55064B" w:rsidRPr="00D00964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D00964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D00964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D00964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D00964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1620</w:t>
            </w:r>
          </w:p>
        </w:tc>
      </w:tr>
      <w:tr w:rsidR="0055064B" w:rsidRPr="00D00964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D00964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D00964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D00964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D00964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129,64</w:t>
            </w:r>
          </w:p>
        </w:tc>
      </w:tr>
      <w:tr w:rsidR="0055064B" w:rsidRPr="00D00964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D00964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D00964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55064B" w:rsidRPr="00D00964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D00964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D00964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D00964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D00964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446</w:t>
            </w:r>
          </w:p>
        </w:tc>
      </w:tr>
      <w:tr w:rsidR="0055064B" w:rsidRPr="00D00964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D00964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D00964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D00964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D00964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129,64</w:t>
            </w:r>
          </w:p>
        </w:tc>
      </w:tr>
      <w:tr w:rsidR="0055064B" w:rsidRPr="00D00964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D00964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D00964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5064B" w:rsidRPr="00D00964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D00964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D00964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5064B" w:rsidRPr="00D00964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D00964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D00964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5064B" w:rsidRPr="00D00964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D00964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D00964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D00964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D00964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1,766</w:t>
            </w:r>
          </w:p>
        </w:tc>
      </w:tr>
      <w:tr w:rsidR="0055064B" w:rsidRPr="00D00964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D00964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D00964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55064B" w:rsidRPr="00D00964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D00964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D00964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55064B" w:rsidRPr="00D00964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D00964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D00964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Арматурные заготовки и изделия стальные для монолитных железобетонных конструкций</w:t>
            </w:r>
          </w:p>
        </w:tc>
      </w:tr>
      <w:tr w:rsidR="0055064B" w:rsidRPr="00D00964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D00964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D00964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Арматура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D00964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D00964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</w:tbl>
    <w:p w:rsidR="0055064B" w:rsidRPr="00D00964" w:rsidRDefault="0055064B" w:rsidP="0055064B">
      <w:pPr>
        <w:pStyle w:val="a5"/>
        <w:rPr>
          <w:rFonts w:ascii="Arial" w:hAnsi="Arial" w:cs="Arial"/>
          <w:b/>
          <w:sz w:val="2"/>
        </w:rPr>
      </w:pPr>
    </w:p>
    <w:p w:rsidR="0055064B" w:rsidRPr="003E4DAE" w:rsidRDefault="0055064B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55064B" w:rsidTr="00BB612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5064B" w:rsidRPr="006761E1" w:rsidRDefault="0055064B" w:rsidP="00BB6125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03. Крепление сборными железобетонными плитами</w:t>
            </w:r>
          </w:p>
        </w:tc>
      </w:tr>
      <w:tr w:rsidR="0055064B" w:rsidTr="00BB612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5064B" w:rsidRDefault="0055064B" w:rsidP="00BB6125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55064B" w:rsidTr="00BB612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5064B" w:rsidRPr="006761E1" w:rsidRDefault="0055064B" w:rsidP="00BB6125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42-15. Крепление дна и откосов каналов сборными железобетонными плитами</w:t>
            </w:r>
          </w:p>
        </w:tc>
      </w:tr>
      <w:tr w:rsidR="0055064B" w:rsidTr="00BB612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5064B" w:rsidRDefault="0055064B" w:rsidP="00BB6125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55064B" w:rsidTr="00BB612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5064B" w:rsidRDefault="0055064B" w:rsidP="00BB6125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55064B" w:rsidRPr="006761E1" w:rsidTr="00BB612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5064B" w:rsidRPr="006761E1" w:rsidRDefault="0055064B" w:rsidP="00BB612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укладка плит с разметкой мест укладки.</w:t>
            </w:r>
          </w:p>
        </w:tc>
      </w:tr>
      <w:tr w:rsidR="0055064B" w:rsidRPr="006761E1" w:rsidTr="00BB612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5064B" w:rsidRDefault="0055064B" w:rsidP="00BB6125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55064B" w:rsidRDefault="0055064B" w:rsidP="0055064B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55064B" w:rsidRPr="006761E1" w:rsidTr="00BB6125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5064B" w:rsidRPr="006761E1" w:rsidRDefault="0055064B" w:rsidP="00BB612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5064B" w:rsidRPr="006761E1" w:rsidRDefault="0055064B" w:rsidP="00BB612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5064B" w:rsidRPr="006761E1" w:rsidRDefault="0055064B" w:rsidP="00BB612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5064B" w:rsidRPr="006761E1" w:rsidRDefault="0055064B" w:rsidP="00BB612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55064B" w:rsidRPr="006761E1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6761E1" w:rsidRDefault="0055064B" w:rsidP="00BB612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6761E1" w:rsidRDefault="0055064B" w:rsidP="00BB612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6761E1" w:rsidRDefault="0055064B" w:rsidP="00BB612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6761E1" w:rsidRDefault="0055064B" w:rsidP="00BB612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55064B" w:rsidRPr="006761E1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6761E1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Е42-15-1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6761E1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Крепление дна и откосов каналов сборными железобетонными плитами массой до 1 т</w:t>
            </w:r>
          </w:p>
          <w:p w:rsidR="0055064B" w:rsidRPr="006761E1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6761E1">
              <w:rPr>
                <w:rFonts w:ascii="Arial" w:hAnsi="Arial" w:cs="Arial"/>
              </w:rPr>
              <w:t>(единица измерения - 100 м</w:t>
            </w:r>
            <w:r w:rsidRPr="006761E1">
              <w:rPr>
                <w:rFonts w:ascii="Arial" w:hAnsi="Arial" w:cs="Arial"/>
                <w:vertAlign w:val="superscript"/>
              </w:rPr>
              <w:t>3</w:t>
            </w:r>
            <w:r w:rsidRPr="006761E1">
              <w:rPr>
                <w:rFonts w:ascii="Arial" w:hAnsi="Arial" w:cs="Arial"/>
              </w:rPr>
              <w:t xml:space="preserve"> сборных конструкций)</w:t>
            </w:r>
          </w:p>
        </w:tc>
      </w:tr>
      <w:tr w:rsidR="0055064B" w:rsidRPr="006761E1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6761E1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6761E1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5064B" w:rsidRPr="006761E1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6761E1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6761E1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6761E1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6761E1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55064B" w:rsidRPr="006761E1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6761E1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6761E1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6761E1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6761E1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365</w:t>
            </w:r>
          </w:p>
        </w:tc>
      </w:tr>
      <w:tr w:rsidR="0055064B" w:rsidRPr="006761E1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6761E1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6761E1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6761E1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6761E1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176,08</w:t>
            </w:r>
          </w:p>
        </w:tc>
      </w:tr>
      <w:tr w:rsidR="0055064B" w:rsidRPr="006761E1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6761E1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6761E1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55064B" w:rsidRPr="006761E1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6761E1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6761E1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других видах строительства, до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6761E1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6761E1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119</w:t>
            </w:r>
          </w:p>
        </w:tc>
      </w:tr>
      <w:tr w:rsidR="0055064B" w:rsidRPr="006761E1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6761E1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6761E1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6761E1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6761E1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57,08</w:t>
            </w:r>
          </w:p>
        </w:tc>
      </w:tr>
      <w:tr w:rsidR="0055064B" w:rsidRPr="006761E1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6761E1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6761E1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5064B" w:rsidRPr="006761E1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6761E1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6761E1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55064B" w:rsidRPr="006761E1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6761E1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6761E1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55064B" w:rsidRPr="006761E1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6761E1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6761E1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55064B" w:rsidRPr="006761E1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6761E1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6761E1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Сборные железобетонные конструкции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6761E1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6761E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6761E1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55064B" w:rsidRPr="006761E1" w:rsidTr="00BB612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6761E1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Е42-15-2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5064B" w:rsidRPr="006761E1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Крепление дна и откосов каналов сборными железобетонными плитами массой до 1,5 т</w:t>
            </w:r>
          </w:p>
          <w:p w:rsidR="0055064B" w:rsidRPr="006761E1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6761E1">
              <w:rPr>
                <w:rFonts w:ascii="Arial" w:hAnsi="Arial" w:cs="Arial"/>
              </w:rPr>
              <w:t>(единица измерения - 100 м</w:t>
            </w:r>
            <w:r w:rsidRPr="006761E1">
              <w:rPr>
                <w:rFonts w:ascii="Arial" w:hAnsi="Arial" w:cs="Arial"/>
                <w:vertAlign w:val="superscript"/>
              </w:rPr>
              <w:t>3</w:t>
            </w:r>
            <w:r w:rsidRPr="006761E1">
              <w:rPr>
                <w:rFonts w:ascii="Arial" w:hAnsi="Arial" w:cs="Arial"/>
              </w:rPr>
              <w:t xml:space="preserve"> сборных конструкций)</w:t>
            </w:r>
          </w:p>
        </w:tc>
      </w:tr>
      <w:tr w:rsidR="0055064B" w:rsidRPr="006761E1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6761E1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6761E1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5064B" w:rsidRPr="006761E1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6761E1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6761E1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6761E1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6761E1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</w:t>
            </w:r>
          </w:p>
        </w:tc>
      </w:tr>
      <w:tr w:rsidR="0055064B" w:rsidRPr="006761E1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6761E1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6761E1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6761E1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6761E1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259</w:t>
            </w:r>
          </w:p>
        </w:tc>
      </w:tr>
      <w:tr w:rsidR="0055064B" w:rsidRPr="006761E1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6761E1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6761E1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6761E1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6761E1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111,78</w:t>
            </w:r>
          </w:p>
        </w:tc>
      </w:tr>
      <w:tr w:rsidR="0055064B" w:rsidRPr="006761E1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6761E1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6761E1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55064B" w:rsidRPr="006761E1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6761E1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6761E1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других видах строительства, до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6761E1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6761E1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83</w:t>
            </w:r>
          </w:p>
        </w:tc>
      </w:tr>
      <w:tr w:rsidR="0055064B" w:rsidRPr="006761E1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6761E1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6761E1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6761E1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6761E1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28,78</w:t>
            </w:r>
          </w:p>
        </w:tc>
      </w:tr>
      <w:tr w:rsidR="0055064B" w:rsidRPr="006761E1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6761E1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6761E1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5064B" w:rsidRPr="006761E1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6761E1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6761E1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55064B" w:rsidRPr="006761E1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6761E1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6761E1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55064B" w:rsidRPr="006761E1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6761E1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6761E1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55064B" w:rsidRPr="006761E1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6761E1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6761E1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Сборные железобетонные конструкции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6761E1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6761E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6761E1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55064B" w:rsidRPr="006761E1" w:rsidTr="00BB612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6761E1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Е42-15-3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5064B" w:rsidRPr="006761E1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Крепление дна и откосов каналов сборными железобетонными плитами массой до 3 т</w:t>
            </w:r>
          </w:p>
          <w:p w:rsidR="0055064B" w:rsidRPr="006761E1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6761E1">
              <w:rPr>
                <w:rFonts w:ascii="Arial" w:hAnsi="Arial" w:cs="Arial"/>
              </w:rPr>
              <w:t>(единица измерения - 100 м</w:t>
            </w:r>
            <w:r w:rsidRPr="006761E1">
              <w:rPr>
                <w:rFonts w:ascii="Arial" w:hAnsi="Arial" w:cs="Arial"/>
                <w:vertAlign w:val="superscript"/>
              </w:rPr>
              <w:t>3</w:t>
            </w:r>
            <w:r w:rsidRPr="006761E1">
              <w:rPr>
                <w:rFonts w:ascii="Arial" w:hAnsi="Arial" w:cs="Arial"/>
              </w:rPr>
              <w:t xml:space="preserve"> сборных конструкций)</w:t>
            </w:r>
          </w:p>
        </w:tc>
      </w:tr>
      <w:tr w:rsidR="0055064B" w:rsidRPr="006761E1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6761E1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6761E1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5064B" w:rsidRPr="006761E1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6761E1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6761E1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6761E1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6761E1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</w:t>
            </w:r>
          </w:p>
        </w:tc>
      </w:tr>
      <w:tr w:rsidR="0055064B" w:rsidRPr="006761E1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6761E1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6761E1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6761E1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6761E1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228</w:t>
            </w:r>
          </w:p>
        </w:tc>
      </w:tr>
      <w:tr w:rsidR="0055064B" w:rsidRPr="006761E1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6761E1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6761E1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6761E1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6761E1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104,18</w:t>
            </w:r>
          </w:p>
        </w:tc>
      </w:tr>
      <w:tr w:rsidR="0055064B" w:rsidRPr="006761E1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6761E1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6761E1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55064B" w:rsidRPr="006761E1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6761E1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6761E1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других видах строительства, до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6761E1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6761E1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75,4</w:t>
            </w:r>
          </w:p>
        </w:tc>
      </w:tr>
      <w:tr w:rsidR="0055064B" w:rsidRPr="006761E1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6761E1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6761E1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6761E1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6761E1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28,78</w:t>
            </w:r>
          </w:p>
        </w:tc>
      </w:tr>
      <w:tr w:rsidR="0055064B" w:rsidRPr="006761E1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6761E1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6761E1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5064B" w:rsidRPr="006761E1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6761E1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6761E1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55064B" w:rsidRPr="006761E1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6761E1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6761E1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55064B" w:rsidRPr="006761E1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6761E1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6761E1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55064B" w:rsidRPr="006761E1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6761E1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6761E1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Сборные железобетонные конструкции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6761E1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6761E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6761E1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</w:tbl>
    <w:p w:rsidR="0055064B" w:rsidRPr="006761E1" w:rsidRDefault="0055064B" w:rsidP="0055064B">
      <w:pPr>
        <w:pStyle w:val="a5"/>
        <w:rPr>
          <w:rFonts w:ascii="Arial" w:hAnsi="Arial" w:cs="Arial"/>
          <w:b/>
          <w:sz w:val="2"/>
        </w:rPr>
      </w:pPr>
    </w:p>
    <w:p w:rsidR="0055064B" w:rsidRPr="003E4DAE" w:rsidRDefault="0055064B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55064B" w:rsidTr="00BB612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5064B" w:rsidRPr="00933E7A" w:rsidRDefault="0055064B" w:rsidP="00BB6125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42-16. Заделка швов при креплении откосов каналов сборными железобетонными плитами</w:t>
            </w:r>
          </w:p>
        </w:tc>
      </w:tr>
      <w:tr w:rsidR="0055064B" w:rsidTr="00BB612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5064B" w:rsidRDefault="0055064B" w:rsidP="00BB6125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55064B" w:rsidTr="00BB612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5064B" w:rsidRDefault="0055064B" w:rsidP="00BB6125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55064B" w:rsidRPr="00933E7A" w:rsidTr="00BB612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5064B" w:rsidRPr="00933E7A" w:rsidRDefault="0055064B" w:rsidP="00BB612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подготовка полости шва к герметизации;</w:t>
            </w:r>
          </w:p>
        </w:tc>
      </w:tr>
      <w:tr w:rsidR="0055064B" w:rsidRPr="00933E7A" w:rsidTr="00BB612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5064B" w:rsidRDefault="0055064B" w:rsidP="00BB612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заполнение шва герметическим материалом.</w:t>
            </w:r>
          </w:p>
        </w:tc>
      </w:tr>
      <w:tr w:rsidR="0055064B" w:rsidRPr="00933E7A" w:rsidTr="00BB612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5064B" w:rsidRDefault="0055064B" w:rsidP="00BB6125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55064B" w:rsidRDefault="0055064B" w:rsidP="0055064B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55064B" w:rsidRPr="00933E7A" w:rsidTr="00BB6125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5064B" w:rsidRPr="00933E7A" w:rsidRDefault="0055064B" w:rsidP="00BB612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5064B" w:rsidRPr="00933E7A" w:rsidRDefault="0055064B" w:rsidP="00BB612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5064B" w:rsidRPr="00933E7A" w:rsidRDefault="0055064B" w:rsidP="00BB612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5064B" w:rsidRPr="00933E7A" w:rsidRDefault="0055064B" w:rsidP="00BB612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55064B" w:rsidRPr="00933E7A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933E7A" w:rsidRDefault="0055064B" w:rsidP="00BB612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933E7A" w:rsidRDefault="0055064B" w:rsidP="00BB612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933E7A" w:rsidRDefault="0055064B" w:rsidP="00BB612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933E7A" w:rsidRDefault="0055064B" w:rsidP="00BB612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55064B" w:rsidRPr="00933E7A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933E7A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Е42-16-1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Заделка швов при креплении откосов каналов сборными железобетонными плитами тиоколовой мастикой с цементным раствором</w:t>
            </w:r>
          </w:p>
          <w:p w:rsidR="0055064B" w:rsidRPr="00933E7A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33E7A">
              <w:rPr>
                <w:rFonts w:ascii="Arial" w:hAnsi="Arial" w:cs="Arial"/>
              </w:rPr>
              <w:t>(единица измерения - 100 м шва)</w:t>
            </w:r>
          </w:p>
        </w:tc>
      </w:tr>
      <w:tr w:rsidR="0055064B" w:rsidRPr="00933E7A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933E7A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933E7A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5064B" w:rsidRPr="00933E7A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933E7A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933E7A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933E7A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933E7A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55064B" w:rsidRPr="00933E7A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933E7A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933E7A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933E7A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933E7A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51,4</w:t>
            </w:r>
          </w:p>
        </w:tc>
      </w:tr>
      <w:tr w:rsidR="0055064B" w:rsidRPr="00933E7A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933E7A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933E7A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933E7A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933E7A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7,73</w:t>
            </w:r>
          </w:p>
        </w:tc>
      </w:tr>
      <w:tr w:rsidR="0055064B" w:rsidRPr="00933E7A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933E7A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933E7A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55064B" w:rsidRPr="00933E7A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933E7A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933E7A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других видах строительства, до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933E7A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933E7A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55064B" w:rsidRPr="00933E7A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933E7A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933E7A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800 кПа (8 атм) 10 м</w:t>
            </w:r>
            <w:r w:rsidRPr="00933E7A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933E7A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933E7A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7,71</w:t>
            </w:r>
          </w:p>
        </w:tc>
      </w:tr>
      <w:tr w:rsidR="0055064B" w:rsidRPr="00933E7A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933E7A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933E7A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5064B" w:rsidRPr="00933E7A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933E7A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933E7A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5064B" w:rsidRPr="00933E7A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933E7A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933E7A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5064B" w:rsidRPr="00933E7A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933E7A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1/10-130-5/276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933E7A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Мастика тиоколовая строительного назначения АМ-0,5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933E7A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933E7A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61</w:t>
            </w:r>
          </w:p>
        </w:tc>
      </w:tr>
      <w:tr w:rsidR="0055064B" w:rsidRPr="00933E7A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933E7A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933E7A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Ацетон технический высший сорт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933E7A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933E7A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5,4</w:t>
            </w:r>
          </w:p>
        </w:tc>
      </w:tr>
      <w:tr w:rsidR="0055064B" w:rsidRPr="00933E7A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933E7A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933E7A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55064B" w:rsidRPr="00933E7A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933E7A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933E7A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55064B" w:rsidRPr="00933E7A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933E7A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4/1-4-20-20-10-20/30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933E7A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 тяжелые цементные, марки 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933E7A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33E7A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933E7A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0,22</w:t>
            </w:r>
          </w:p>
        </w:tc>
      </w:tr>
      <w:tr w:rsidR="0055064B" w:rsidRPr="00933E7A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933E7A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933E7A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55064B" w:rsidRPr="00933E7A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933E7A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933E7A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5064B" w:rsidRPr="00933E7A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933E7A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933E7A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5064B" w:rsidRPr="00933E7A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933E7A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П1/10-160-10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933E7A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Пленка битумнополимерная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933E7A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м</w:t>
            </w:r>
            <w:r w:rsidRPr="00933E7A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933E7A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0,00105</w:t>
            </w:r>
          </w:p>
        </w:tc>
      </w:tr>
      <w:tr w:rsidR="0055064B" w:rsidRPr="00933E7A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933E7A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П1/10-230-60-45-15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933E7A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 адгезионный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933E7A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933E7A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55064B" w:rsidRPr="00933E7A" w:rsidTr="00BB612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933E7A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bookmarkStart w:id="0" w:name="_GoBack"/>
            <w:bookmarkEnd w:id="0"/>
            <w:r>
              <w:rPr>
                <w:rFonts w:ascii="Arial" w:hAnsi="Arial" w:cs="Arial"/>
                <w:b/>
              </w:rPr>
              <w:t>Е42-16-3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5064B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Заделка швов при креплении откосов каналов сборными железобетонными плитами битумно-полимерной мастикой</w:t>
            </w:r>
          </w:p>
          <w:p w:rsidR="0055064B" w:rsidRPr="00933E7A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33E7A">
              <w:rPr>
                <w:rFonts w:ascii="Arial" w:hAnsi="Arial" w:cs="Arial"/>
              </w:rPr>
              <w:t>(единица измерения - 100 м шва)</w:t>
            </w:r>
          </w:p>
        </w:tc>
      </w:tr>
      <w:tr w:rsidR="0055064B" w:rsidRPr="00933E7A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933E7A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933E7A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5064B" w:rsidRPr="00933E7A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933E7A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933E7A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933E7A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933E7A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55064B" w:rsidRPr="00933E7A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933E7A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933E7A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933E7A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933E7A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75,9</w:t>
            </w:r>
          </w:p>
        </w:tc>
      </w:tr>
      <w:tr w:rsidR="0055064B" w:rsidRPr="00933E7A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933E7A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933E7A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933E7A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933E7A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34,83</w:t>
            </w:r>
          </w:p>
        </w:tc>
      </w:tr>
      <w:tr w:rsidR="0055064B" w:rsidRPr="00933E7A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933E7A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933E7A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55064B" w:rsidRPr="00933E7A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933E7A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933E7A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других видах строительства, до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933E7A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933E7A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  <w:tr w:rsidR="0055064B" w:rsidRPr="00933E7A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933E7A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933E7A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800 кПа (8 атм) 10 м</w:t>
            </w:r>
            <w:r w:rsidRPr="00933E7A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933E7A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933E7A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10,14</w:t>
            </w:r>
          </w:p>
        </w:tc>
      </w:tr>
      <w:tr w:rsidR="0055064B" w:rsidRPr="00933E7A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933E7A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М121001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933E7A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Котлы битумные стационарные 15000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933E7A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933E7A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55064B" w:rsidRPr="00933E7A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933E7A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933E7A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933E7A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933E7A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24,53</w:t>
            </w:r>
          </w:p>
        </w:tc>
      </w:tr>
      <w:tr w:rsidR="0055064B" w:rsidRPr="00933E7A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933E7A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933E7A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5064B" w:rsidRPr="00933E7A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933E7A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933E7A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5064B" w:rsidRPr="00933E7A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933E7A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933E7A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5064B" w:rsidRPr="00933E7A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933E7A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1/10-130-5/66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933E7A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Мастика битумно-полимерная кровельная и гидроизоляционная (МБПГ), горячая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933E7A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933E7A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0,36</w:t>
            </w:r>
          </w:p>
        </w:tc>
      </w:tr>
      <w:tr w:rsidR="0055064B" w:rsidRPr="00933E7A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933E7A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933E7A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Ацетон технический высший сорт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933E7A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933E7A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5,8</w:t>
            </w:r>
          </w:p>
        </w:tc>
      </w:tr>
      <w:tr w:rsidR="0055064B" w:rsidRPr="00933E7A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933E7A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7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933E7A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Материалы, изделия и конструкции для дорожного и мостового строительства</w:t>
            </w:r>
          </w:p>
        </w:tc>
      </w:tr>
      <w:tr w:rsidR="0055064B" w:rsidRPr="00933E7A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933E7A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7/10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933E7A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Битумы, эмульсии дорожные для дорожного и мостового строительства</w:t>
            </w:r>
          </w:p>
        </w:tc>
      </w:tr>
      <w:tr w:rsidR="0055064B" w:rsidRPr="00933E7A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933E7A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7/10-10/90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933E7A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Битумы нефтяные дорожные, марки БНД-40/60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933E7A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933E7A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55064B" w:rsidRPr="00933E7A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933E7A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933E7A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55064B" w:rsidRPr="00933E7A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933E7A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933E7A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5064B" w:rsidRPr="00933E7A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933E7A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933E7A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5064B" w:rsidRPr="00933E7A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933E7A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П1/10-160-10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933E7A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Пленка битумнополимерная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933E7A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м</w:t>
            </w:r>
            <w:r w:rsidRPr="00933E7A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933E7A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0,00578</w:t>
            </w:r>
          </w:p>
        </w:tc>
      </w:tr>
      <w:tr w:rsidR="0055064B" w:rsidRPr="00933E7A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933E7A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П1/10-230-60-45-15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933E7A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 адгезионный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933E7A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933E7A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6,8</w:t>
            </w:r>
          </w:p>
        </w:tc>
      </w:tr>
      <w:tr w:rsidR="0055064B" w:rsidRPr="00933E7A" w:rsidTr="00BB612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933E7A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Е42-16-4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5064B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Заделка швов при креплении откосов каналов сборными железобетонными плитами битумом по цементному раствору</w:t>
            </w:r>
          </w:p>
          <w:p w:rsidR="0055064B" w:rsidRPr="00933E7A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33E7A">
              <w:rPr>
                <w:rFonts w:ascii="Arial" w:hAnsi="Arial" w:cs="Arial"/>
              </w:rPr>
              <w:t>(единица измерения - 100 м шва)</w:t>
            </w:r>
          </w:p>
        </w:tc>
      </w:tr>
      <w:tr w:rsidR="0055064B" w:rsidRPr="00933E7A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933E7A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933E7A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5064B" w:rsidRPr="00933E7A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933E7A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933E7A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933E7A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933E7A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55064B" w:rsidRPr="00933E7A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933E7A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933E7A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933E7A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933E7A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32,4</w:t>
            </w:r>
          </w:p>
        </w:tc>
      </w:tr>
      <w:tr w:rsidR="0055064B" w:rsidRPr="00933E7A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933E7A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933E7A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933E7A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933E7A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0,57</w:t>
            </w:r>
          </w:p>
        </w:tc>
      </w:tr>
      <w:tr w:rsidR="0055064B" w:rsidRPr="00933E7A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933E7A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933E7A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55064B" w:rsidRPr="00933E7A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933E7A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933E7A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других видах строительства, до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933E7A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933E7A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55064B" w:rsidRPr="00933E7A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933E7A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933E7A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800 кПа (8 атм) 10 м</w:t>
            </w:r>
            <w:r w:rsidRPr="00933E7A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933E7A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933E7A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0,32</w:t>
            </w:r>
          </w:p>
        </w:tc>
      </w:tr>
      <w:tr w:rsidR="0055064B" w:rsidRPr="00933E7A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933E7A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М121001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933E7A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Котлы битумные стационарные 15000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933E7A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933E7A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0,23</w:t>
            </w:r>
          </w:p>
        </w:tc>
      </w:tr>
      <w:tr w:rsidR="0055064B" w:rsidRPr="00933E7A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933E7A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933E7A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5064B" w:rsidRPr="00933E7A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933E7A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933E7A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5064B" w:rsidRPr="00933E7A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933E7A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933E7A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5064B" w:rsidRPr="00933E7A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933E7A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933E7A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Ацетон технический высший сорт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933E7A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933E7A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5,4</w:t>
            </w:r>
          </w:p>
        </w:tc>
      </w:tr>
      <w:tr w:rsidR="0055064B" w:rsidRPr="00933E7A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933E7A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933E7A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55064B" w:rsidRPr="00933E7A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933E7A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933E7A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55064B" w:rsidRPr="00933E7A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933E7A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4/1-4-20-20-10-20/30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933E7A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 тяжелые цементные, марки 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933E7A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33E7A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933E7A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</w:t>
            </w:r>
          </w:p>
        </w:tc>
      </w:tr>
      <w:tr w:rsidR="0055064B" w:rsidRPr="00933E7A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933E7A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7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933E7A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Материалы, изделия и конструкции для дорожного и мостового строительства</w:t>
            </w:r>
          </w:p>
        </w:tc>
      </w:tr>
      <w:tr w:rsidR="0055064B" w:rsidRPr="00933E7A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933E7A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7/10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933E7A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Битумы, эмульсии дорожные для дорожного и мостового строительства</w:t>
            </w:r>
          </w:p>
        </w:tc>
      </w:tr>
      <w:tr w:rsidR="0055064B" w:rsidRPr="00933E7A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933E7A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7/10-10/90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933E7A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Битумы нефтяные дорожные, марки БНД-40/60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933E7A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933E7A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55064B" w:rsidRPr="00933E7A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933E7A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933E7A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55064B" w:rsidRPr="00933E7A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933E7A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933E7A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5064B" w:rsidRPr="00933E7A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933E7A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933E7A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5064B" w:rsidRPr="00933E7A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933E7A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П1/10-160-10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933E7A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Пленка битумнополимерная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933E7A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м</w:t>
            </w:r>
            <w:r w:rsidRPr="00933E7A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933E7A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0,00258</w:t>
            </w:r>
          </w:p>
        </w:tc>
      </w:tr>
      <w:tr w:rsidR="0055064B" w:rsidRPr="00933E7A" w:rsidTr="00BB612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933E7A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Е42-16-5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5064B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Заделка швов при креплении откосов каналов сборными железобетонными плитами цементным раствором</w:t>
            </w:r>
          </w:p>
          <w:p w:rsidR="0055064B" w:rsidRPr="00933E7A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33E7A">
              <w:rPr>
                <w:rFonts w:ascii="Arial" w:hAnsi="Arial" w:cs="Arial"/>
              </w:rPr>
              <w:t>(единица измерения - 100 м шва)</w:t>
            </w:r>
          </w:p>
        </w:tc>
      </w:tr>
      <w:tr w:rsidR="0055064B" w:rsidRPr="00933E7A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933E7A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933E7A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5064B" w:rsidRPr="00933E7A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933E7A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933E7A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933E7A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933E7A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55064B" w:rsidRPr="00933E7A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933E7A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933E7A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933E7A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933E7A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</w:t>
            </w:r>
          </w:p>
        </w:tc>
      </w:tr>
      <w:tr w:rsidR="0055064B" w:rsidRPr="00933E7A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933E7A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933E7A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933E7A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933E7A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55064B" w:rsidRPr="00933E7A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933E7A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933E7A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55064B" w:rsidRPr="00933E7A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933E7A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933E7A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других видах строительства, до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933E7A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933E7A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55064B" w:rsidRPr="00933E7A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933E7A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933E7A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800 кПа (8 атм) 10 м</w:t>
            </w:r>
            <w:r w:rsidRPr="00933E7A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933E7A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933E7A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55064B" w:rsidRPr="00933E7A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933E7A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933E7A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5064B" w:rsidRPr="00933E7A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933E7A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933E7A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5064B" w:rsidRPr="00933E7A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933E7A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933E7A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5064B" w:rsidRPr="00933E7A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933E7A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933E7A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Ацетон технический высший сорт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933E7A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933E7A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5,4</w:t>
            </w:r>
          </w:p>
        </w:tc>
      </w:tr>
      <w:tr w:rsidR="0055064B" w:rsidRPr="00933E7A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933E7A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933E7A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55064B" w:rsidRPr="00933E7A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933E7A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933E7A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55064B" w:rsidRPr="00933E7A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933E7A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4/1-4-20-20-10-20/30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933E7A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 тяжелые цементные, марки 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933E7A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33E7A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933E7A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</w:t>
            </w:r>
          </w:p>
        </w:tc>
      </w:tr>
      <w:tr w:rsidR="0055064B" w:rsidRPr="00933E7A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933E7A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933E7A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55064B" w:rsidRPr="00933E7A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933E7A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933E7A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5064B" w:rsidRPr="00933E7A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933E7A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933E7A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5064B" w:rsidRPr="00933E7A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933E7A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П1/10-160-10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933E7A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Пленка битумнополимерная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933E7A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м</w:t>
            </w:r>
            <w:r w:rsidRPr="00933E7A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933E7A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0,00105</w:t>
            </w:r>
          </w:p>
        </w:tc>
      </w:tr>
      <w:tr w:rsidR="0055064B" w:rsidRPr="00933E7A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933E7A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П1/10-230-60-45-15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933E7A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 адгезионный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933E7A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933E7A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</w:tbl>
    <w:p w:rsidR="0055064B" w:rsidRPr="00933E7A" w:rsidRDefault="0055064B" w:rsidP="0055064B">
      <w:pPr>
        <w:pStyle w:val="a5"/>
        <w:rPr>
          <w:rFonts w:ascii="Arial" w:hAnsi="Arial" w:cs="Arial"/>
          <w:b/>
          <w:sz w:val="2"/>
        </w:rPr>
      </w:pPr>
    </w:p>
    <w:p w:rsidR="0055064B" w:rsidRPr="003E4DAE" w:rsidRDefault="0055064B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55064B" w:rsidTr="00BB612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5064B" w:rsidRPr="0027355F" w:rsidRDefault="0055064B" w:rsidP="00BB6125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42-17. Крепление откосов плитами, омоноличенными по контуру</w:t>
            </w:r>
          </w:p>
        </w:tc>
      </w:tr>
      <w:tr w:rsidR="0055064B" w:rsidTr="00BB612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5064B" w:rsidRDefault="0055064B" w:rsidP="00BB6125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55064B" w:rsidTr="00BB612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5064B" w:rsidRDefault="0055064B" w:rsidP="00BB6125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55064B" w:rsidRPr="0027355F" w:rsidTr="00BB612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5064B" w:rsidRPr="0027355F" w:rsidRDefault="0055064B" w:rsidP="00BB612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укладка плит с выравниванием основания;</w:t>
            </w:r>
          </w:p>
        </w:tc>
      </w:tr>
      <w:tr w:rsidR="0055064B" w:rsidRPr="0027355F" w:rsidTr="00BB612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5064B" w:rsidRDefault="0055064B" w:rsidP="00BB612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приварка соединительных изделий к закладным частям плит;</w:t>
            </w:r>
          </w:p>
        </w:tc>
      </w:tr>
      <w:tr w:rsidR="0055064B" w:rsidRPr="0027355F" w:rsidTr="00BB612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5064B" w:rsidRDefault="0055064B" w:rsidP="00BB612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заделка швов битумно-резиновой мастикой.</w:t>
            </w:r>
          </w:p>
        </w:tc>
      </w:tr>
      <w:tr w:rsidR="0055064B" w:rsidRPr="0027355F" w:rsidTr="00BB612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5064B" w:rsidRDefault="0055064B" w:rsidP="00BB6125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55064B" w:rsidRDefault="0055064B" w:rsidP="0055064B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55064B" w:rsidRPr="0027355F" w:rsidTr="00BB6125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5064B" w:rsidRPr="0027355F" w:rsidRDefault="0055064B" w:rsidP="00BB612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5064B" w:rsidRPr="0027355F" w:rsidRDefault="0055064B" w:rsidP="00BB612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5064B" w:rsidRPr="0027355F" w:rsidRDefault="0055064B" w:rsidP="00BB612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5064B" w:rsidRPr="0027355F" w:rsidRDefault="0055064B" w:rsidP="00BB612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55064B" w:rsidRPr="0027355F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27355F" w:rsidRDefault="0055064B" w:rsidP="00BB612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27355F" w:rsidRDefault="0055064B" w:rsidP="00BB612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27355F" w:rsidRDefault="0055064B" w:rsidP="00BB612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27355F" w:rsidRDefault="0055064B" w:rsidP="00BB612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55064B" w:rsidRPr="0027355F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27355F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Е42-17-1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27355F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Крепление откосов плитами, омоноличенными по контуру, массой до 1 т, толщиной 10 см</w:t>
            </w:r>
          </w:p>
          <w:p w:rsidR="0055064B" w:rsidRPr="0027355F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27355F">
              <w:rPr>
                <w:rFonts w:ascii="Arial" w:hAnsi="Arial" w:cs="Arial"/>
              </w:rPr>
              <w:t>(единица измерения - 100 м</w:t>
            </w:r>
            <w:r w:rsidRPr="0027355F">
              <w:rPr>
                <w:rFonts w:ascii="Arial" w:hAnsi="Arial" w:cs="Arial"/>
                <w:vertAlign w:val="superscript"/>
              </w:rPr>
              <w:t>3</w:t>
            </w:r>
            <w:r w:rsidRPr="0027355F">
              <w:rPr>
                <w:rFonts w:ascii="Arial" w:hAnsi="Arial" w:cs="Arial"/>
              </w:rPr>
              <w:t xml:space="preserve"> сборных конструкций)</w:t>
            </w:r>
          </w:p>
        </w:tc>
      </w:tr>
      <w:tr w:rsidR="0055064B" w:rsidRPr="0027355F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27355F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27355F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5064B" w:rsidRPr="0027355F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27355F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27355F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27355F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27355F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55064B" w:rsidRPr="0027355F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27355F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27355F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27355F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27355F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1201</w:t>
            </w:r>
          </w:p>
        </w:tc>
      </w:tr>
      <w:tr w:rsidR="0055064B" w:rsidRPr="0027355F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27355F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27355F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27355F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27355F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219,76</w:t>
            </w:r>
          </w:p>
        </w:tc>
      </w:tr>
      <w:tr w:rsidR="0055064B" w:rsidRPr="0027355F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27355F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27355F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55064B" w:rsidRPr="0027355F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27355F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М021244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27355F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других видах строительства,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27355F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27355F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63,6</w:t>
            </w:r>
          </w:p>
        </w:tc>
      </w:tr>
      <w:tr w:rsidR="0055064B" w:rsidRPr="0027355F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27355F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М121001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27355F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Котлы битумные стационарные 15000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27355F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27355F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45,19</w:t>
            </w:r>
          </w:p>
        </w:tc>
      </w:tr>
      <w:tr w:rsidR="0055064B" w:rsidRPr="0027355F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27355F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27355F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27355F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27355F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110,97</w:t>
            </w:r>
          </w:p>
        </w:tc>
      </w:tr>
      <w:tr w:rsidR="0055064B" w:rsidRPr="0027355F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27355F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27355F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5064B" w:rsidRPr="0027355F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27355F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27355F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5064B" w:rsidRPr="0027355F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27355F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27355F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5064B" w:rsidRPr="0027355F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27355F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1/10-135-10-2/150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27355F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Битумы нефтяные строительные марки БН-70/30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27355F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27355F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3,67</w:t>
            </w:r>
          </w:p>
        </w:tc>
      </w:tr>
      <w:tr w:rsidR="0055064B" w:rsidRPr="0027355F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27355F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27355F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27355F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27355F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0,622</w:t>
            </w:r>
          </w:p>
        </w:tc>
      </w:tr>
      <w:tr w:rsidR="0055064B" w:rsidRPr="0027355F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27355F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27355F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Крошка резиновая из вулканизированных отходов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27355F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27355F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440</w:t>
            </w:r>
          </w:p>
        </w:tc>
      </w:tr>
      <w:tr w:rsidR="0055064B" w:rsidRPr="0027355F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27355F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27355F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55064B" w:rsidRPr="0027355F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27355F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27355F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55064B" w:rsidRPr="0027355F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27355F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27355F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55064B" w:rsidRPr="0027355F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27355F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П2/20-80-5-15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27355F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Отдельные конструктивные элементы зданий и сооружений (колонны, балки, фермы, связи, ригели, стойки и т.д.) с преобладанием толстолистовой стали. Средняя масса сборочной единицы до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27355F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27355F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4,24</w:t>
            </w:r>
          </w:p>
        </w:tc>
      </w:tr>
      <w:tr w:rsidR="0055064B" w:rsidRPr="0027355F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27355F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27355F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55064B" w:rsidRPr="0027355F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27355F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27355F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55064B" w:rsidRPr="0027355F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27355F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27355F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Сборные железобетонные конструкции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27355F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7355F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27355F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55064B" w:rsidRPr="0027355F" w:rsidTr="00BB612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27355F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Е42-17-2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5064B" w:rsidRPr="0027355F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Крепление откосов плитами, омоноличенными по контуру, массой до 3 т, толщиной 10 см</w:t>
            </w:r>
          </w:p>
          <w:p w:rsidR="0055064B" w:rsidRPr="0027355F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27355F">
              <w:rPr>
                <w:rFonts w:ascii="Arial" w:hAnsi="Arial" w:cs="Arial"/>
              </w:rPr>
              <w:t>(единица измерения - 100 м</w:t>
            </w:r>
            <w:r w:rsidRPr="0027355F">
              <w:rPr>
                <w:rFonts w:ascii="Arial" w:hAnsi="Arial" w:cs="Arial"/>
                <w:vertAlign w:val="superscript"/>
              </w:rPr>
              <w:t>3</w:t>
            </w:r>
            <w:r w:rsidRPr="0027355F">
              <w:rPr>
                <w:rFonts w:ascii="Arial" w:hAnsi="Arial" w:cs="Arial"/>
              </w:rPr>
              <w:t xml:space="preserve"> сборных конструкций)</w:t>
            </w:r>
          </w:p>
        </w:tc>
      </w:tr>
      <w:tr w:rsidR="0055064B" w:rsidRPr="0027355F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27355F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27355F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5064B" w:rsidRPr="0027355F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27355F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27355F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27355F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27355F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55064B" w:rsidRPr="0027355F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27355F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27355F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27355F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27355F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768</w:t>
            </w:r>
          </w:p>
        </w:tc>
      </w:tr>
      <w:tr w:rsidR="0055064B" w:rsidRPr="0027355F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27355F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27355F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27355F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27355F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132,83</w:t>
            </w:r>
          </w:p>
        </w:tc>
      </w:tr>
      <w:tr w:rsidR="0055064B" w:rsidRPr="0027355F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27355F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27355F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55064B" w:rsidRPr="0027355F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27355F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М021244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27355F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других видах строительства,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27355F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27355F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48,1</w:t>
            </w:r>
          </w:p>
        </w:tc>
      </w:tr>
      <w:tr w:rsidR="0055064B" w:rsidRPr="0027355F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27355F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М121001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27355F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Котлы битумные стационарные 15000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27355F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27355F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24,52</w:t>
            </w:r>
          </w:p>
        </w:tc>
      </w:tr>
      <w:tr w:rsidR="0055064B" w:rsidRPr="0027355F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27355F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27355F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27355F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27355F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60,21</w:t>
            </w:r>
          </w:p>
        </w:tc>
      </w:tr>
      <w:tr w:rsidR="0055064B" w:rsidRPr="0027355F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27355F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27355F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5064B" w:rsidRPr="0027355F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27355F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27355F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5064B" w:rsidRPr="0027355F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27355F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27355F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5064B" w:rsidRPr="0027355F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27355F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1/10-135-10-2/150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27355F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Битумы нефтяные строительные марки БН-70/30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27355F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27355F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1,99</w:t>
            </w:r>
          </w:p>
        </w:tc>
      </w:tr>
      <w:tr w:rsidR="0055064B" w:rsidRPr="0027355F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27355F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27355F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27355F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27355F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0,353</w:t>
            </w:r>
          </w:p>
        </w:tc>
      </w:tr>
      <w:tr w:rsidR="0055064B" w:rsidRPr="0027355F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27355F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27355F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Крошка резиновая из вулканизированных отходов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27355F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27355F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240</w:t>
            </w:r>
          </w:p>
        </w:tc>
      </w:tr>
      <w:tr w:rsidR="0055064B" w:rsidRPr="0027355F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27355F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27355F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55064B" w:rsidRPr="0027355F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27355F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27355F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55064B" w:rsidRPr="0027355F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27355F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27355F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55064B" w:rsidRPr="0027355F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27355F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П2/20-80-5-15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27355F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Отдельные конструктивные элементы зданий и сооружений (колонны, балки, фермы, связи, ригели, стойки и т.д.) с преобладанием толстолистовой стали. Средняя масса сборочной единицы до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27355F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27355F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2,43</w:t>
            </w:r>
          </w:p>
        </w:tc>
      </w:tr>
      <w:tr w:rsidR="0055064B" w:rsidRPr="0027355F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27355F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27355F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55064B" w:rsidRPr="0027355F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27355F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27355F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55064B" w:rsidRPr="0027355F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27355F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27355F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Сборные железобетонные конструкции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27355F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7355F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27355F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55064B" w:rsidRPr="0027355F" w:rsidTr="00BB612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27355F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Е42-17-3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5064B" w:rsidRPr="0027355F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Крепление откосов плитами, омоноличенными по контуру, массой до 3 т, толщиной 15 см</w:t>
            </w:r>
          </w:p>
          <w:p w:rsidR="0055064B" w:rsidRPr="0027355F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27355F">
              <w:rPr>
                <w:rFonts w:ascii="Arial" w:hAnsi="Arial" w:cs="Arial"/>
              </w:rPr>
              <w:t>(единица измерения - 100 м</w:t>
            </w:r>
            <w:r w:rsidRPr="0027355F">
              <w:rPr>
                <w:rFonts w:ascii="Arial" w:hAnsi="Arial" w:cs="Arial"/>
                <w:vertAlign w:val="superscript"/>
              </w:rPr>
              <w:t>3</w:t>
            </w:r>
            <w:r w:rsidRPr="0027355F">
              <w:rPr>
                <w:rFonts w:ascii="Arial" w:hAnsi="Arial" w:cs="Arial"/>
              </w:rPr>
              <w:t xml:space="preserve"> сборных конструкций)</w:t>
            </w:r>
          </w:p>
        </w:tc>
      </w:tr>
      <w:tr w:rsidR="0055064B" w:rsidRPr="0027355F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27355F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27355F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5064B" w:rsidRPr="0027355F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27355F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27355F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27355F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27355F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55064B" w:rsidRPr="0027355F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27355F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27355F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27355F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27355F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837</w:t>
            </w:r>
          </w:p>
        </w:tc>
      </w:tr>
      <w:tr w:rsidR="0055064B" w:rsidRPr="0027355F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27355F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27355F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27355F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27355F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145,28</w:t>
            </w:r>
          </w:p>
        </w:tc>
      </w:tr>
      <w:tr w:rsidR="0055064B" w:rsidRPr="0027355F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27355F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27355F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55064B" w:rsidRPr="0027355F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27355F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М021244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27355F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других видах строительства,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27355F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27355F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42,8</w:t>
            </w:r>
          </w:p>
        </w:tc>
      </w:tr>
      <w:tr w:rsidR="0055064B" w:rsidRPr="0027355F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27355F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М121001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27355F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Котлы битумные стационарные 15000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27355F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27355F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45,63</w:t>
            </w:r>
          </w:p>
        </w:tc>
      </w:tr>
      <w:tr w:rsidR="0055064B" w:rsidRPr="0027355F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27355F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27355F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27355F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27355F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56,85</w:t>
            </w:r>
          </w:p>
        </w:tc>
      </w:tr>
      <w:tr w:rsidR="0055064B" w:rsidRPr="0027355F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27355F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27355F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5064B" w:rsidRPr="0027355F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27355F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27355F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5064B" w:rsidRPr="0027355F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27355F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27355F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5064B" w:rsidRPr="0027355F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27355F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1/10-135-10-2/150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27355F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Битумы нефтяные строительные марки БН-70/30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27355F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27355F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3,71</w:t>
            </w:r>
          </w:p>
        </w:tc>
      </w:tr>
      <w:tr w:rsidR="0055064B" w:rsidRPr="0027355F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27355F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27355F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27355F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27355F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0,419</w:t>
            </w:r>
          </w:p>
        </w:tc>
      </w:tr>
      <w:tr w:rsidR="0055064B" w:rsidRPr="0027355F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27355F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27355F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Крошка резиновая из вулканизированных отходов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27355F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27355F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440</w:t>
            </w:r>
          </w:p>
        </w:tc>
      </w:tr>
      <w:tr w:rsidR="0055064B" w:rsidRPr="0027355F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27355F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27355F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55064B" w:rsidRPr="0027355F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27355F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27355F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55064B" w:rsidRPr="0027355F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27355F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27355F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55064B" w:rsidRPr="0027355F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27355F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П2/20-80-5-15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27355F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Отдельные конструктивные элементы зданий и сооружений (колонны, балки, фермы, связи, ригели, стойки и т.д.) с преобладанием толстолистовой стали. Средняя масса сборочной единицы до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27355F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27355F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2,85</w:t>
            </w:r>
          </w:p>
        </w:tc>
      </w:tr>
      <w:tr w:rsidR="0055064B" w:rsidRPr="0027355F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27355F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27355F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55064B" w:rsidRPr="0027355F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27355F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27355F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55064B" w:rsidRPr="0027355F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27355F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27355F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Сборные железобетонные конструкции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27355F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7355F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27355F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55064B" w:rsidRPr="0027355F" w:rsidTr="00BB612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27355F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Е42-17-4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5064B" w:rsidRPr="0027355F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Крепление откосов плитами, омоноличенными по контуру, массой до 3 т, толщиной 20 см</w:t>
            </w:r>
          </w:p>
          <w:p w:rsidR="0055064B" w:rsidRPr="0027355F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27355F">
              <w:rPr>
                <w:rFonts w:ascii="Arial" w:hAnsi="Arial" w:cs="Arial"/>
              </w:rPr>
              <w:t>(единица измерения - 100 м</w:t>
            </w:r>
            <w:r w:rsidRPr="0027355F">
              <w:rPr>
                <w:rFonts w:ascii="Arial" w:hAnsi="Arial" w:cs="Arial"/>
                <w:vertAlign w:val="superscript"/>
              </w:rPr>
              <w:t>3</w:t>
            </w:r>
            <w:r w:rsidRPr="0027355F">
              <w:rPr>
                <w:rFonts w:ascii="Arial" w:hAnsi="Arial" w:cs="Arial"/>
              </w:rPr>
              <w:t xml:space="preserve"> сборных конструкций)</w:t>
            </w:r>
          </w:p>
        </w:tc>
      </w:tr>
      <w:tr w:rsidR="0055064B" w:rsidRPr="0027355F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27355F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27355F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5064B" w:rsidRPr="0027355F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27355F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27355F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27355F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27355F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55064B" w:rsidRPr="0027355F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27355F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27355F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27355F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27355F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665</w:t>
            </w:r>
          </w:p>
        </w:tc>
      </w:tr>
      <w:tr w:rsidR="0055064B" w:rsidRPr="0027355F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27355F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27355F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27355F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27355F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121,76</w:t>
            </w:r>
          </w:p>
        </w:tc>
      </w:tr>
      <w:tr w:rsidR="0055064B" w:rsidRPr="0027355F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27355F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27355F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55064B" w:rsidRPr="0027355F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27355F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М021244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27355F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других видах строительства,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27355F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27355F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32,2</w:t>
            </w:r>
          </w:p>
        </w:tc>
      </w:tr>
      <w:tr w:rsidR="0055064B" w:rsidRPr="0027355F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27355F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М121001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27355F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Котлы битумные стационарные 15000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27355F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27355F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45,96</w:t>
            </w:r>
          </w:p>
        </w:tc>
      </w:tr>
      <w:tr w:rsidR="0055064B" w:rsidRPr="0027355F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27355F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27355F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27355F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27355F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43,6</w:t>
            </w:r>
          </w:p>
        </w:tc>
      </w:tr>
      <w:tr w:rsidR="0055064B" w:rsidRPr="0027355F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27355F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27355F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5064B" w:rsidRPr="0027355F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27355F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27355F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5064B" w:rsidRPr="0027355F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27355F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27355F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5064B" w:rsidRPr="0027355F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27355F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1/10-135-10-2/150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27355F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Битумы нефтяные строительные марки БН-70/30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27355F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27355F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3,73</w:t>
            </w:r>
          </w:p>
        </w:tc>
      </w:tr>
      <w:tr w:rsidR="0055064B" w:rsidRPr="0027355F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27355F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27355F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27355F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27355F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0,315</w:t>
            </w:r>
          </w:p>
        </w:tc>
      </w:tr>
      <w:tr w:rsidR="0055064B" w:rsidRPr="0027355F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27355F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27355F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Крошка резиновая из вулканизированных отходов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27355F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27355F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450</w:t>
            </w:r>
          </w:p>
        </w:tc>
      </w:tr>
      <w:tr w:rsidR="0055064B" w:rsidRPr="0027355F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27355F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27355F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55064B" w:rsidRPr="0027355F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27355F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27355F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55064B" w:rsidRPr="0027355F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27355F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27355F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55064B" w:rsidRPr="0027355F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27355F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П2/20-80-5-15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27355F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Отдельные конструктивные элементы зданий и сооружений (колонны, балки, фермы, связи, ригели, стойки и т.д.) с преобладанием толстолистовой стали. Средняя масса сборочной единицы до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27355F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27355F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2,15</w:t>
            </w:r>
          </w:p>
        </w:tc>
      </w:tr>
      <w:tr w:rsidR="0055064B" w:rsidRPr="0027355F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27355F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27355F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55064B" w:rsidRPr="0027355F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27355F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27355F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55064B" w:rsidRPr="0027355F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27355F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27355F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Сборные железобетонные конструкции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27355F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7355F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27355F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55064B" w:rsidRPr="0027355F" w:rsidTr="00BB612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27355F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Е42-17-5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5064B" w:rsidRPr="0027355F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Крепление откосов плитами, омоноличенными по контуру, массой до 5 т, толщиной 15 см</w:t>
            </w:r>
          </w:p>
          <w:p w:rsidR="0055064B" w:rsidRPr="0027355F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27355F">
              <w:rPr>
                <w:rFonts w:ascii="Arial" w:hAnsi="Arial" w:cs="Arial"/>
              </w:rPr>
              <w:t>(единица измерения - 100 м</w:t>
            </w:r>
            <w:r w:rsidRPr="0027355F">
              <w:rPr>
                <w:rFonts w:ascii="Arial" w:hAnsi="Arial" w:cs="Arial"/>
                <w:vertAlign w:val="superscript"/>
              </w:rPr>
              <w:t>3</w:t>
            </w:r>
            <w:r w:rsidRPr="0027355F">
              <w:rPr>
                <w:rFonts w:ascii="Arial" w:hAnsi="Arial" w:cs="Arial"/>
              </w:rPr>
              <w:t xml:space="preserve"> сборных конструкций)</w:t>
            </w:r>
          </w:p>
        </w:tc>
      </w:tr>
      <w:tr w:rsidR="0055064B" w:rsidRPr="0027355F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27355F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27355F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5064B" w:rsidRPr="0027355F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27355F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27355F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27355F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27355F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55064B" w:rsidRPr="0027355F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27355F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27355F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27355F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27355F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560</w:t>
            </w:r>
          </w:p>
        </w:tc>
      </w:tr>
      <w:tr w:rsidR="0055064B" w:rsidRPr="0027355F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27355F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27355F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27355F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27355F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104,21</w:t>
            </w:r>
          </w:p>
        </w:tc>
      </w:tr>
      <w:tr w:rsidR="0055064B" w:rsidRPr="0027355F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27355F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27355F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55064B" w:rsidRPr="0027355F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27355F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М021244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27355F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других видах строительства,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27355F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27355F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33,3</w:t>
            </w:r>
          </w:p>
        </w:tc>
      </w:tr>
      <w:tr w:rsidR="0055064B" w:rsidRPr="0027355F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27355F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М121001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27355F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Котлы битумные стационарные 15000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27355F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27355F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25,4</w:t>
            </w:r>
          </w:p>
        </w:tc>
      </w:tr>
      <w:tr w:rsidR="0055064B" w:rsidRPr="0027355F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27355F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27355F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27355F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27355F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45,51</w:t>
            </w:r>
          </w:p>
        </w:tc>
      </w:tr>
      <w:tr w:rsidR="0055064B" w:rsidRPr="0027355F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27355F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27355F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5064B" w:rsidRPr="0027355F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27355F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27355F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5064B" w:rsidRPr="0027355F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27355F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27355F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5064B" w:rsidRPr="0027355F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27355F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1/10-135-10-2/150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27355F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Битумы нефтяные строительные марки БН-70/30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27355F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27355F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2,06</w:t>
            </w:r>
          </w:p>
        </w:tc>
      </w:tr>
      <w:tr w:rsidR="0055064B" w:rsidRPr="0027355F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27355F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27355F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27355F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27355F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0,244</w:t>
            </w:r>
          </w:p>
        </w:tc>
      </w:tr>
      <w:tr w:rsidR="0055064B" w:rsidRPr="0027355F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27355F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27355F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Крошка резиновая из вулканизированных отходов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27355F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27355F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250</w:t>
            </w:r>
          </w:p>
        </w:tc>
      </w:tr>
      <w:tr w:rsidR="0055064B" w:rsidRPr="0027355F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27355F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27355F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55064B" w:rsidRPr="0027355F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27355F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27355F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55064B" w:rsidRPr="0027355F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27355F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27355F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55064B" w:rsidRPr="0027355F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27355F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П2/20-80-5-15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27355F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Отдельные конструктивные элементы зданий и сооружений (колонны, балки, фермы, связи, ригели, стойки и т.д.) с преобладанием толстолистовой стали. Средняя масса сборочной единицы до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27355F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27355F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1,68</w:t>
            </w:r>
          </w:p>
        </w:tc>
      </w:tr>
      <w:tr w:rsidR="0055064B" w:rsidRPr="0027355F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27355F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27355F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55064B" w:rsidRPr="0027355F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27355F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27355F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55064B" w:rsidRPr="0027355F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27355F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27355F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Сборные железобетонные конструкции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27355F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7355F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27355F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55064B" w:rsidRPr="0027355F" w:rsidTr="00BB612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27355F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Е42-17-6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5064B" w:rsidRPr="0027355F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Крепление откосов плитами, омоноличенными по контуру, массой до 5 т, толщиной 20 см</w:t>
            </w:r>
          </w:p>
          <w:p w:rsidR="0055064B" w:rsidRPr="0027355F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27355F">
              <w:rPr>
                <w:rFonts w:ascii="Arial" w:hAnsi="Arial" w:cs="Arial"/>
              </w:rPr>
              <w:t>(единица измерения - 100 м</w:t>
            </w:r>
            <w:r w:rsidRPr="0027355F">
              <w:rPr>
                <w:rFonts w:ascii="Arial" w:hAnsi="Arial" w:cs="Arial"/>
                <w:vertAlign w:val="superscript"/>
              </w:rPr>
              <w:t>3</w:t>
            </w:r>
            <w:r w:rsidRPr="0027355F">
              <w:rPr>
                <w:rFonts w:ascii="Arial" w:hAnsi="Arial" w:cs="Arial"/>
              </w:rPr>
              <w:t xml:space="preserve"> сборных конструкций)</w:t>
            </w:r>
          </w:p>
        </w:tc>
      </w:tr>
      <w:tr w:rsidR="0055064B" w:rsidRPr="0027355F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27355F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27355F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5064B" w:rsidRPr="0027355F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27355F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27355F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27355F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27355F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55064B" w:rsidRPr="0027355F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27355F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27355F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27355F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27355F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434</w:t>
            </w:r>
          </w:p>
        </w:tc>
      </w:tr>
      <w:tr w:rsidR="0055064B" w:rsidRPr="0027355F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27355F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27355F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27355F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27355F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87,1</w:t>
            </w:r>
          </w:p>
        </w:tc>
      </w:tr>
      <w:tr w:rsidR="0055064B" w:rsidRPr="0027355F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27355F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27355F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55064B" w:rsidRPr="0027355F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27355F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М021244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27355F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других видах строительства,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27355F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27355F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24,4</w:t>
            </w:r>
          </w:p>
        </w:tc>
      </w:tr>
      <w:tr w:rsidR="0055064B" w:rsidRPr="0027355F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27355F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М121001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27355F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Котлы битумные стационарные 15000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27355F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27355F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24,75</w:t>
            </w:r>
          </w:p>
        </w:tc>
      </w:tr>
      <w:tr w:rsidR="0055064B" w:rsidRPr="0027355F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27355F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27355F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27355F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27355F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37,95</w:t>
            </w:r>
          </w:p>
        </w:tc>
      </w:tr>
      <w:tr w:rsidR="0055064B" w:rsidRPr="0027355F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27355F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27355F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5064B" w:rsidRPr="0027355F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27355F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27355F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5064B" w:rsidRPr="0027355F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27355F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27355F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5064B" w:rsidRPr="0027355F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27355F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1/10-135-10-2/150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27355F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Битумы нефтяные строительные марки БН-70/30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27355F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27355F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2,01</w:t>
            </w:r>
          </w:p>
        </w:tc>
      </w:tr>
      <w:tr w:rsidR="0055064B" w:rsidRPr="0027355F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27355F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1/10-140-40/45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27355F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27355F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27355F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0,179</w:t>
            </w:r>
          </w:p>
        </w:tc>
      </w:tr>
      <w:tr w:rsidR="0055064B" w:rsidRPr="0027355F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27355F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27355F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Крошка резиновая из вулканизированных отходов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27355F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27355F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240</w:t>
            </w:r>
          </w:p>
        </w:tc>
      </w:tr>
      <w:tr w:rsidR="0055064B" w:rsidRPr="0027355F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27355F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27355F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55064B" w:rsidRPr="0027355F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27355F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27355F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55064B" w:rsidRPr="0027355F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27355F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27355F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55064B" w:rsidRPr="0027355F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27355F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П2/20-80-5-15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27355F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Отдельные конструктивные элементы зданий и сооружений (колонны, балки, фермы, связи, ригели, стойки и т.д.) с преобладанием толстолистовой стали. Средняя масса сборочной единицы до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27355F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27355F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1,23</w:t>
            </w:r>
          </w:p>
        </w:tc>
      </w:tr>
      <w:tr w:rsidR="0055064B" w:rsidRPr="0027355F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27355F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27355F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55064B" w:rsidRPr="0027355F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27355F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27355F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55064B" w:rsidRPr="0027355F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27355F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27355F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Сборные железобетонные конструкции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27355F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7355F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27355F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55064B" w:rsidRPr="0027355F" w:rsidTr="00BB612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27355F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Е42-17-7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5064B" w:rsidRPr="0027355F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Крепление откосов плитами, омоноличенными по контуру, массой до 5 т, толщиной 25 см</w:t>
            </w:r>
          </w:p>
          <w:p w:rsidR="0055064B" w:rsidRPr="0027355F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27355F">
              <w:rPr>
                <w:rFonts w:ascii="Arial" w:hAnsi="Arial" w:cs="Arial"/>
              </w:rPr>
              <w:t>(единица измерения - 100 м</w:t>
            </w:r>
            <w:r w:rsidRPr="0027355F">
              <w:rPr>
                <w:rFonts w:ascii="Arial" w:hAnsi="Arial" w:cs="Arial"/>
                <w:vertAlign w:val="superscript"/>
              </w:rPr>
              <w:t>3</w:t>
            </w:r>
            <w:r w:rsidRPr="0027355F">
              <w:rPr>
                <w:rFonts w:ascii="Arial" w:hAnsi="Arial" w:cs="Arial"/>
              </w:rPr>
              <w:t xml:space="preserve"> сборных конструкций)</w:t>
            </w:r>
          </w:p>
        </w:tc>
      </w:tr>
      <w:tr w:rsidR="0055064B" w:rsidRPr="0027355F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27355F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27355F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5064B" w:rsidRPr="0027355F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27355F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27355F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27355F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27355F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55064B" w:rsidRPr="0027355F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27355F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27355F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27355F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27355F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362</w:t>
            </w:r>
          </w:p>
        </w:tc>
      </w:tr>
      <w:tr w:rsidR="0055064B" w:rsidRPr="0027355F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27355F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27355F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27355F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27355F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77,17</w:t>
            </w:r>
          </w:p>
        </w:tc>
      </w:tr>
      <w:tr w:rsidR="0055064B" w:rsidRPr="0027355F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27355F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27355F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55064B" w:rsidRPr="0027355F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27355F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М021244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27355F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других видах строительства,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27355F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27355F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19,3</w:t>
            </w:r>
          </w:p>
        </w:tc>
      </w:tr>
      <w:tr w:rsidR="0055064B" w:rsidRPr="0027355F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27355F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М121001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27355F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Котлы битумные стационарные 15000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27355F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27355F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24,52</w:t>
            </w:r>
          </w:p>
        </w:tc>
      </w:tr>
      <w:tr w:rsidR="0055064B" w:rsidRPr="0027355F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27355F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27355F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27355F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27355F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33,35</w:t>
            </w:r>
          </w:p>
        </w:tc>
      </w:tr>
      <w:tr w:rsidR="0055064B" w:rsidRPr="0027355F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27355F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27355F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5064B" w:rsidRPr="0027355F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27355F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27355F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5064B" w:rsidRPr="0027355F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27355F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27355F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5064B" w:rsidRPr="0027355F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27355F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1/10-135-10-2/150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27355F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Битумы нефтяные строительные марки БН-70/30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27355F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27355F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1,99</w:t>
            </w:r>
          </w:p>
        </w:tc>
      </w:tr>
      <w:tr w:rsidR="0055064B" w:rsidRPr="0027355F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27355F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27355F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27355F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27355F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0,141</w:t>
            </w:r>
          </w:p>
        </w:tc>
      </w:tr>
      <w:tr w:rsidR="0055064B" w:rsidRPr="0027355F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27355F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27355F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Крошка резиновая из вулканизированных отходов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27355F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27355F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240</w:t>
            </w:r>
          </w:p>
        </w:tc>
      </w:tr>
      <w:tr w:rsidR="0055064B" w:rsidRPr="0027355F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27355F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27355F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55064B" w:rsidRPr="0027355F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27355F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27355F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55064B" w:rsidRPr="0027355F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27355F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27355F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55064B" w:rsidRPr="0027355F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27355F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П2/20-80-5-15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27355F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Отдельные конструктивные элементы зданий и сооружений (колонны, балки, фермы, связи, ригели, стойки и т.д.) с преобладанием толстолистовой стали. Средняя масса сборочной единицы до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27355F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27355F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0,97</w:t>
            </w:r>
          </w:p>
        </w:tc>
      </w:tr>
      <w:tr w:rsidR="0055064B" w:rsidRPr="0027355F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27355F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27355F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55064B" w:rsidRPr="0027355F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27355F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27355F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55064B" w:rsidRPr="0027355F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27355F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27355F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Сборные железобетонные конструкции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27355F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7355F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27355F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</w:tbl>
    <w:p w:rsidR="0055064B" w:rsidRPr="0027355F" w:rsidRDefault="0055064B" w:rsidP="0055064B">
      <w:pPr>
        <w:pStyle w:val="a5"/>
        <w:rPr>
          <w:rFonts w:ascii="Arial" w:hAnsi="Arial" w:cs="Arial"/>
          <w:b/>
          <w:sz w:val="2"/>
        </w:rPr>
      </w:pPr>
    </w:p>
    <w:p w:rsidR="0055064B" w:rsidRPr="003E4DAE" w:rsidRDefault="0055064B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55064B" w:rsidTr="00BB612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5064B" w:rsidRPr="00F13A4B" w:rsidRDefault="0055064B" w:rsidP="00BB6125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42-18. Крепление откосов разрезными плитами</w:t>
            </w:r>
          </w:p>
        </w:tc>
      </w:tr>
      <w:tr w:rsidR="0055064B" w:rsidTr="00BB612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5064B" w:rsidRDefault="0055064B" w:rsidP="00BB6125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55064B" w:rsidTr="00BB612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5064B" w:rsidRDefault="0055064B" w:rsidP="00BB6125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55064B" w:rsidRPr="00F13A4B" w:rsidTr="00BB612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5064B" w:rsidRPr="00F13A4B" w:rsidRDefault="0055064B" w:rsidP="00BB612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укладка плит с выравниванием основания;</w:t>
            </w:r>
          </w:p>
        </w:tc>
      </w:tr>
      <w:tr w:rsidR="0055064B" w:rsidRPr="00F13A4B" w:rsidTr="00BB612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5064B" w:rsidRDefault="0055064B" w:rsidP="00BB612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крепление плит между собой.</w:t>
            </w:r>
          </w:p>
        </w:tc>
      </w:tr>
      <w:tr w:rsidR="0055064B" w:rsidRPr="00F13A4B" w:rsidTr="00BB612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5064B" w:rsidRDefault="0055064B" w:rsidP="00BB6125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55064B" w:rsidRDefault="0055064B" w:rsidP="0055064B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55064B" w:rsidRPr="00F13A4B" w:rsidTr="00BB6125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5064B" w:rsidRPr="00F13A4B" w:rsidRDefault="0055064B" w:rsidP="00BB612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5064B" w:rsidRPr="00F13A4B" w:rsidRDefault="0055064B" w:rsidP="00BB612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5064B" w:rsidRPr="00F13A4B" w:rsidRDefault="0055064B" w:rsidP="00BB612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5064B" w:rsidRPr="00F13A4B" w:rsidRDefault="0055064B" w:rsidP="00BB612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55064B" w:rsidRPr="00F13A4B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F13A4B" w:rsidRDefault="0055064B" w:rsidP="00BB612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F13A4B" w:rsidRDefault="0055064B" w:rsidP="00BB612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F13A4B" w:rsidRDefault="0055064B" w:rsidP="00BB612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F13A4B" w:rsidRDefault="0055064B" w:rsidP="00BB612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55064B" w:rsidRPr="00F13A4B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F13A4B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Е42-18-1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F13A4B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Крепление откосов разрезными плитами массой до 3 т, толщиной 15 см</w:t>
            </w:r>
          </w:p>
          <w:p w:rsidR="0055064B" w:rsidRPr="00F13A4B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F13A4B">
              <w:rPr>
                <w:rFonts w:ascii="Arial" w:hAnsi="Arial" w:cs="Arial"/>
              </w:rPr>
              <w:t>(единица измерения - 100 м</w:t>
            </w:r>
            <w:r w:rsidRPr="00F13A4B">
              <w:rPr>
                <w:rFonts w:ascii="Arial" w:hAnsi="Arial" w:cs="Arial"/>
                <w:vertAlign w:val="superscript"/>
              </w:rPr>
              <w:t>3</w:t>
            </w:r>
            <w:r w:rsidRPr="00F13A4B">
              <w:rPr>
                <w:rFonts w:ascii="Arial" w:hAnsi="Arial" w:cs="Arial"/>
              </w:rPr>
              <w:t xml:space="preserve"> сборных конструкций)</w:t>
            </w:r>
          </w:p>
        </w:tc>
      </w:tr>
      <w:tr w:rsidR="0055064B" w:rsidRPr="00F13A4B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F13A4B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F13A4B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5064B" w:rsidRPr="00F13A4B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F13A4B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F13A4B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F13A4B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F13A4B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55064B" w:rsidRPr="00F13A4B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F13A4B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F13A4B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F13A4B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F13A4B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238</w:t>
            </w:r>
          </w:p>
        </w:tc>
      </w:tr>
      <w:tr w:rsidR="0055064B" w:rsidRPr="00F13A4B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F13A4B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F13A4B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F13A4B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F13A4B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63,81</w:t>
            </w:r>
          </w:p>
        </w:tc>
      </w:tr>
      <w:tr w:rsidR="0055064B" w:rsidRPr="00F13A4B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F13A4B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F13A4B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55064B" w:rsidRPr="00F13A4B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F13A4B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М021244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F13A4B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других видах строительства,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F13A4B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F13A4B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33,3</w:t>
            </w:r>
          </w:p>
        </w:tc>
      </w:tr>
      <w:tr w:rsidR="0055064B" w:rsidRPr="00F13A4B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F13A4B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F13A4B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F13A4B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F13A4B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30,51</w:t>
            </w:r>
          </w:p>
        </w:tc>
      </w:tr>
      <w:tr w:rsidR="0055064B" w:rsidRPr="00F13A4B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F13A4B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F13A4B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5064B" w:rsidRPr="00F13A4B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F13A4B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F13A4B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5064B" w:rsidRPr="00F13A4B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F13A4B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F13A4B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5064B" w:rsidRPr="00F13A4B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F13A4B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F13A4B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F13A4B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F13A4B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0,052</w:t>
            </w:r>
          </w:p>
        </w:tc>
      </w:tr>
      <w:tr w:rsidR="0055064B" w:rsidRPr="00F13A4B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F13A4B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1/10-260-1-1/2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F13A4B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арматурная горячекатаная гладкая для железобетонных конструкций, класса S240 (А240), диаметром 8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F13A4B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F13A4B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0,145</w:t>
            </w:r>
          </w:p>
        </w:tc>
      </w:tr>
      <w:tr w:rsidR="0055064B" w:rsidRPr="00F13A4B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F13A4B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F13A4B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55064B" w:rsidRPr="00F13A4B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F13A4B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F13A4B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55064B" w:rsidRPr="00F13A4B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F13A4B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F13A4B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55064B" w:rsidRPr="00F13A4B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F13A4B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F13A4B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Сборные железобетонные конструкции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F13A4B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F13A4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F13A4B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55064B" w:rsidRPr="00F13A4B" w:rsidTr="00BB612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F13A4B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Е42-18-2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5064B" w:rsidRPr="00F13A4B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Крепление откосов разрезными плитами массой до 4 т, толщиной 20 см</w:t>
            </w:r>
          </w:p>
          <w:p w:rsidR="0055064B" w:rsidRPr="00F13A4B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F13A4B">
              <w:rPr>
                <w:rFonts w:ascii="Arial" w:hAnsi="Arial" w:cs="Arial"/>
              </w:rPr>
              <w:t>(единица измерения - 100 м</w:t>
            </w:r>
            <w:r w:rsidRPr="00F13A4B">
              <w:rPr>
                <w:rFonts w:ascii="Arial" w:hAnsi="Arial" w:cs="Arial"/>
                <w:vertAlign w:val="superscript"/>
              </w:rPr>
              <w:t>3</w:t>
            </w:r>
            <w:r w:rsidRPr="00F13A4B">
              <w:rPr>
                <w:rFonts w:ascii="Arial" w:hAnsi="Arial" w:cs="Arial"/>
              </w:rPr>
              <w:t xml:space="preserve"> сборных конструкций)</w:t>
            </w:r>
          </w:p>
        </w:tc>
      </w:tr>
      <w:tr w:rsidR="0055064B" w:rsidRPr="00F13A4B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F13A4B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F13A4B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5064B" w:rsidRPr="00F13A4B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F13A4B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F13A4B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F13A4B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F13A4B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55064B" w:rsidRPr="00F13A4B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F13A4B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F13A4B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F13A4B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F13A4B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187</w:t>
            </w:r>
          </w:p>
        </w:tc>
      </w:tr>
      <w:tr w:rsidR="0055064B" w:rsidRPr="00F13A4B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F13A4B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F13A4B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F13A4B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F13A4B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54,48</w:t>
            </w:r>
          </w:p>
        </w:tc>
      </w:tr>
      <w:tr w:rsidR="0055064B" w:rsidRPr="00F13A4B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F13A4B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F13A4B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55064B" w:rsidRPr="00F13A4B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F13A4B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М021244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F13A4B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других видах строительства,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F13A4B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F13A4B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24,4</w:t>
            </w:r>
          </w:p>
        </w:tc>
      </w:tr>
      <w:tr w:rsidR="0055064B" w:rsidRPr="00F13A4B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F13A4B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F13A4B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F13A4B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F13A4B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30,08</w:t>
            </w:r>
          </w:p>
        </w:tc>
      </w:tr>
      <w:tr w:rsidR="0055064B" w:rsidRPr="00F13A4B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F13A4B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F13A4B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5064B" w:rsidRPr="00F13A4B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F13A4B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F13A4B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5064B" w:rsidRPr="00F13A4B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F13A4B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F13A4B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5064B" w:rsidRPr="00F13A4B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F13A4B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F13A4B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F13A4B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F13A4B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0,038</w:t>
            </w:r>
          </w:p>
        </w:tc>
      </w:tr>
      <w:tr w:rsidR="0055064B" w:rsidRPr="00F13A4B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F13A4B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1/10-260-1-1/2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F13A4B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арматурная горячекатаная гладкая для железобетонных конструкций, класса S240 (А240), диаметром 8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F13A4B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F13A4B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0,107</w:t>
            </w:r>
          </w:p>
        </w:tc>
      </w:tr>
      <w:tr w:rsidR="0055064B" w:rsidRPr="00F13A4B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F13A4B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F13A4B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55064B" w:rsidRPr="00F13A4B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F13A4B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F13A4B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55064B" w:rsidRPr="00F13A4B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F13A4B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F13A4B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55064B" w:rsidRPr="00F13A4B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F13A4B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F13A4B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Сборные железобетонные конструкции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F13A4B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F13A4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F13A4B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</w:tbl>
    <w:p w:rsidR="0055064B" w:rsidRPr="00F13A4B" w:rsidRDefault="0055064B" w:rsidP="0055064B">
      <w:pPr>
        <w:pStyle w:val="a5"/>
        <w:rPr>
          <w:rFonts w:ascii="Arial" w:hAnsi="Arial" w:cs="Arial"/>
          <w:b/>
          <w:sz w:val="2"/>
        </w:rPr>
      </w:pPr>
    </w:p>
    <w:p w:rsidR="0055064B" w:rsidRPr="003E4DAE" w:rsidRDefault="0055064B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55064B" w:rsidTr="00BB612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5064B" w:rsidRPr="00391E24" w:rsidRDefault="0055064B" w:rsidP="00BB6125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04. Анкерные упоры, парапеты и противофильтрационные доски</w:t>
            </w:r>
          </w:p>
        </w:tc>
      </w:tr>
      <w:tr w:rsidR="0055064B" w:rsidTr="00BB612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5064B" w:rsidRDefault="0055064B" w:rsidP="00BB6125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55064B" w:rsidTr="00BB612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5064B" w:rsidRPr="00391E24" w:rsidRDefault="0055064B" w:rsidP="00BB6125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42-19. Установка анкерных упоров</w:t>
            </w:r>
          </w:p>
        </w:tc>
      </w:tr>
      <w:tr w:rsidR="0055064B" w:rsidTr="00BB612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5064B" w:rsidRDefault="0055064B" w:rsidP="00BB6125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55064B" w:rsidTr="00BB612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5064B" w:rsidRDefault="0055064B" w:rsidP="00BB6125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55064B" w:rsidRPr="00391E24" w:rsidTr="00BB612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5064B" w:rsidRPr="00391E24" w:rsidRDefault="0055064B" w:rsidP="00BB612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установка сборных железобетонных элементов на готовое основание без заделки швов;</w:t>
            </w:r>
          </w:p>
        </w:tc>
      </w:tr>
      <w:tr w:rsidR="0055064B" w:rsidRPr="00391E24" w:rsidTr="00BB612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5064B" w:rsidRDefault="0055064B" w:rsidP="00BB612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устройство и разборка опалубки, укладка арматуры, подготовка блока к бетонированию;</w:t>
            </w:r>
          </w:p>
        </w:tc>
      </w:tr>
      <w:tr w:rsidR="0055064B" w:rsidRPr="00391E24" w:rsidTr="00BB612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5064B" w:rsidRDefault="0055064B" w:rsidP="00BB612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укладка бетонной смеси;</w:t>
            </w:r>
          </w:p>
        </w:tc>
      </w:tr>
      <w:tr w:rsidR="0055064B" w:rsidRPr="00391E24" w:rsidTr="00BB612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5064B" w:rsidRDefault="0055064B" w:rsidP="00BB612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покрытие бетонной поверхности рогожами, поливка водой.</w:t>
            </w:r>
          </w:p>
        </w:tc>
      </w:tr>
      <w:tr w:rsidR="0055064B" w:rsidRPr="00391E24" w:rsidTr="00BB612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5064B" w:rsidRDefault="0055064B" w:rsidP="00BB6125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55064B" w:rsidRDefault="0055064B" w:rsidP="0055064B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55064B" w:rsidRPr="00391E24" w:rsidTr="00BB6125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5064B" w:rsidRPr="00391E24" w:rsidRDefault="0055064B" w:rsidP="00BB612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5064B" w:rsidRPr="00391E24" w:rsidRDefault="0055064B" w:rsidP="00BB612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5064B" w:rsidRPr="00391E24" w:rsidRDefault="0055064B" w:rsidP="00BB612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5064B" w:rsidRPr="00391E24" w:rsidRDefault="0055064B" w:rsidP="00BB612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55064B" w:rsidRPr="00391E24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391E24" w:rsidRDefault="0055064B" w:rsidP="00BB612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391E24" w:rsidRDefault="0055064B" w:rsidP="00BB612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391E24" w:rsidRDefault="0055064B" w:rsidP="00BB612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391E24" w:rsidRDefault="0055064B" w:rsidP="00BB612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55064B" w:rsidRPr="00391E24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391E24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Е42-19-1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391E24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Установка анкерных упоров массой до 2 т</w:t>
            </w:r>
          </w:p>
          <w:p w:rsidR="0055064B" w:rsidRPr="00391E24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391E24">
              <w:rPr>
                <w:rFonts w:ascii="Arial" w:hAnsi="Arial" w:cs="Arial"/>
              </w:rPr>
              <w:t>(единица измерения - 100 м</w:t>
            </w:r>
            <w:r w:rsidRPr="00391E24">
              <w:rPr>
                <w:rFonts w:ascii="Arial" w:hAnsi="Arial" w:cs="Arial"/>
                <w:vertAlign w:val="superscript"/>
              </w:rPr>
              <w:t>3</w:t>
            </w:r>
            <w:r w:rsidRPr="00391E24">
              <w:rPr>
                <w:rFonts w:ascii="Arial" w:hAnsi="Arial" w:cs="Arial"/>
              </w:rPr>
              <w:t xml:space="preserve"> сборно-монолитного железобетона)</w:t>
            </w:r>
          </w:p>
        </w:tc>
      </w:tr>
      <w:tr w:rsidR="0055064B" w:rsidRPr="00391E24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391E24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391E24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5064B" w:rsidRPr="00391E24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391E24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391E24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391E24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391E24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55064B" w:rsidRPr="00391E24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391E24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391E24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391E24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391E24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234,08</w:t>
            </w:r>
          </w:p>
        </w:tc>
      </w:tr>
      <w:tr w:rsidR="0055064B" w:rsidRPr="00391E24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391E24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391E24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391E24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391E24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64,22</w:t>
            </w:r>
          </w:p>
        </w:tc>
      </w:tr>
      <w:tr w:rsidR="0055064B" w:rsidRPr="00391E24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391E24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391E24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55064B" w:rsidRPr="00391E24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391E24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М021246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391E24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других видах строительства, 50-63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391E24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391E24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30,1</w:t>
            </w:r>
          </w:p>
        </w:tc>
      </w:tr>
      <w:tr w:rsidR="0055064B" w:rsidRPr="00391E24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391E24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М111301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391E24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Вибратор поверхностный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391E24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391E24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</w:t>
            </w:r>
          </w:p>
        </w:tc>
      </w:tr>
      <w:tr w:rsidR="0055064B" w:rsidRPr="00391E24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391E24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391E24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5064B" w:rsidRPr="00391E24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391E24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391E24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5064B" w:rsidRPr="00391E24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391E24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391E24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5064B" w:rsidRPr="00391E24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391E24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1/10-110-50-15/545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391E24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4-6,5 м, шириной 75-150 мм, толщиной 25 мм,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391E24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91E2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391E24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1,33</w:t>
            </w:r>
          </w:p>
        </w:tc>
      </w:tr>
      <w:tr w:rsidR="0055064B" w:rsidRPr="00391E24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391E24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391E24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55064B" w:rsidRPr="00391E24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391E24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391E24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55064B" w:rsidRPr="00391E24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391E24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4/1-4-10-20-40/50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391E24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Бетон тяжелый с крупностью заполнителя 20-40 мм, класса С12/15 (B15)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391E24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91E2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391E24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27,1</w:t>
            </w:r>
          </w:p>
        </w:tc>
      </w:tr>
      <w:tr w:rsidR="0055064B" w:rsidRPr="00391E24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391E24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391E24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55064B" w:rsidRPr="00391E24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391E24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391E24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55064B" w:rsidRPr="00391E24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391E24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391E24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Арматурные заготовки и изделия стальные для монолитных железобетонных конструкций</w:t>
            </w:r>
          </w:p>
        </w:tc>
      </w:tr>
      <w:tr w:rsidR="0055064B" w:rsidRPr="00391E24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391E24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391E24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Арматура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391E24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391E24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2,83</w:t>
            </w:r>
          </w:p>
        </w:tc>
      </w:tr>
      <w:tr w:rsidR="0055064B" w:rsidRPr="00391E24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391E24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391E24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55064B" w:rsidRPr="00391E24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391E24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391E24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55064B" w:rsidRPr="00391E24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391E24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391E24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Сборные железобетонные конструкции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391E24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91E2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391E24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73,3</w:t>
            </w:r>
          </w:p>
        </w:tc>
      </w:tr>
      <w:tr w:rsidR="0055064B" w:rsidRPr="00391E24" w:rsidTr="00BB612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391E24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Е42-19-2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5064B" w:rsidRPr="00391E24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Установка анкерных упоров массой свыше 2 т</w:t>
            </w:r>
          </w:p>
          <w:p w:rsidR="0055064B" w:rsidRPr="00391E24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391E24">
              <w:rPr>
                <w:rFonts w:ascii="Arial" w:hAnsi="Arial" w:cs="Arial"/>
              </w:rPr>
              <w:t>(единица измерения - 100 м</w:t>
            </w:r>
            <w:r w:rsidRPr="00391E24">
              <w:rPr>
                <w:rFonts w:ascii="Arial" w:hAnsi="Arial" w:cs="Arial"/>
                <w:vertAlign w:val="superscript"/>
              </w:rPr>
              <w:t>3</w:t>
            </w:r>
            <w:r w:rsidRPr="00391E24">
              <w:rPr>
                <w:rFonts w:ascii="Arial" w:hAnsi="Arial" w:cs="Arial"/>
              </w:rPr>
              <w:t xml:space="preserve"> сборно-монолитного железобетона)</w:t>
            </w:r>
          </w:p>
        </w:tc>
      </w:tr>
      <w:tr w:rsidR="0055064B" w:rsidRPr="00391E24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391E24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391E24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5064B" w:rsidRPr="00391E24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391E24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391E24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391E24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391E24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55064B" w:rsidRPr="00391E24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391E24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391E24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391E24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391E24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161,28</w:t>
            </w:r>
          </w:p>
        </w:tc>
      </w:tr>
      <w:tr w:rsidR="0055064B" w:rsidRPr="00391E24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391E24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391E24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391E24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391E24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46,47</w:t>
            </w:r>
          </w:p>
        </w:tc>
      </w:tr>
      <w:tr w:rsidR="0055064B" w:rsidRPr="00391E24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391E24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391E24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55064B" w:rsidRPr="00391E24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391E24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М021246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391E24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других видах строительства, 50-63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391E24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391E24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21,7</w:t>
            </w:r>
          </w:p>
        </w:tc>
      </w:tr>
      <w:tr w:rsidR="0055064B" w:rsidRPr="00391E24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391E24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М111301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391E24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Вибратор поверхностный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391E24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391E24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20,7</w:t>
            </w:r>
          </w:p>
        </w:tc>
      </w:tr>
      <w:tr w:rsidR="0055064B" w:rsidRPr="00391E24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391E24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391E24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5064B" w:rsidRPr="00391E24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391E24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391E24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5064B" w:rsidRPr="00391E24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391E24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391E24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5064B" w:rsidRPr="00391E24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391E24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1/10-110-50-15/545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391E24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4-6,5 м, шириной 75-150 мм, толщиной 25 мм,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391E24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91E2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391E24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0,709</w:t>
            </w:r>
          </w:p>
        </w:tc>
      </w:tr>
      <w:tr w:rsidR="0055064B" w:rsidRPr="00391E24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391E24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391E24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55064B" w:rsidRPr="00391E24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391E24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391E24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55064B" w:rsidRPr="00391E24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391E24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4/1-4-10-20-40/50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391E24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Бетон тяжелый с крупностью заполнителя 20-40 мм, класса С12/15 (B15)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391E24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91E2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391E24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32,4</w:t>
            </w:r>
          </w:p>
        </w:tc>
      </w:tr>
      <w:tr w:rsidR="0055064B" w:rsidRPr="00391E24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391E24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391E24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55064B" w:rsidRPr="00391E24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391E24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391E24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55064B" w:rsidRPr="00391E24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391E24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391E24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Арматурные заготовки и изделия стальные для монолитных железобетонных конструкций</w:t>
            </w:r>
          </w:p>
        </w:tc>
      </w:tr>
      <w:tr w:rsidR="0055064B" w:rsidRPr="00391E24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391E24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391E24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Арматура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391E24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391E24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2,09</w:t>
            </w:r>
          </w:p>
        </w:tc>
      </w:tr>
      <w:tr w:rsidR="0055064B" w:rsidRPr="00391E24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391E24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391E24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55064B" w:rsidRPr="00391E24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391E24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391E24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55064B" w:rsidRPr="00391E24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391E24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391E24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Сборные железобетонные конструкции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391E24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91E2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391E24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68,1</w:t>
            </w:r>
          </w:p>
        </w:tc>
      </w:tr>
    </w:tbl>
    <w:p w:rsidR="0055064B" w:rsidRPr="00391E24" w:rsidRDefault="0055064B" w:rsidP="0055064B">
      <w:pPr>
        <w:pStyle w:val="a5"/>
        <w:rPr>
          <w:rFonts w:ascii="Arial" w:hAnsi="Arial" w:cs="Arial"/>
          <w:b/>
          <w:sz w:val="2"/>
        </w:rPr>
      </w:pPr>
    </w:p>
    <w:p w:rsidR="0055064B" w:rsidRPr="003E4DAE" w:rsidRDefault="0055064B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55064B" w:rsidTr="00BB612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5064B" w:rsidRPr="00CF1F18" w:rsidRDefault="0055064B" w:rsidP="00BB6125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42-20. Установка парапетов и противофильтрационных досок</w:t>
            </w:r>
          </w:p>
        </w:tc>
      </w:tr>
      <w:tr w:rsidR="0055064B" w:rsidTr="00BB612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5064B" w:rsidRDefault="0055064B" w:rsidP="00BB6125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55064B" w:rsidTr="00BB612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5064B" w:rsidRDefault="0055064B" w:rsidP="00BB6125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55064B" w:rsidRPr="00CF1F18" w:rsidTr="00BB612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5064B" w:rsidRPr="00CF1F18" w:rsidRDefault="0055064B" w:rsidP="00BB612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установка элементов с выверкой;</w:t>
            </w:r>
          </w:p>
        </w:tc>
      </w:tr>
      <w:tr w:rsidR="0055064B" w:rsidRPr="00CF1F18" w:rsidTr="00BB612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5064B" w:rsidRDefault="0055064B" w:rsidP="00BB612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устройство и разборка опалубки (норма 1);</w:t>
            </w:r>
          </w:p>
        </w:tc>
      </w:tr>
      <w:tr w:rsidR="0055064B" w:rsidRPr="00CF1F18" w:rsidTr="00BB612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5064B" w:rsidRDefault="0055064B" w:rsidP="00BB612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бетонирование стыков или заделка их раствором (нормы 1-3);</w:t>
            </w:r>
          </w:p>
        </w:tc>
      </w:tr>
      <w:tr w:rsidR="0055064B" w:rsidRPr="00CF1F18" w:rsidTr="00BB612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5064B" w:rsidRDefault="0055064B" w:rsidP="00BB612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сварка стыков (нормы 2-3);</w:t>
            </w:r>
          </w:p>
        </w:tc>
      </w:tr>
      <w:tr w:rsidR="0055064B" w:rsidRPr="00CF1F18" w:rsidTr="00BB612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5064B" w:rsidRDefault="0055064B" w:rsidP="00BB612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окраска элементов битумом и наклейка битумных матов (нормы 4,5).</w:t>
            </w:r>
          </w:p>
        </w:tc>
      </w:tr>
      <w:tr w:rsidR="0055064B" w:rsidRPr="00CF1F18" w:rsidTr="00BB612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5064B" w:rsidRDefault="0055064B" w:rsidP="00BB6125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55064B" w:rsidRDefault="0055064B" w:rsidP="0055064B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55064B" w:rsidRPr="00CF1F18" w:rsidTr="00BB6125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5064B" w:rsidRPr="00CF1F18" w:rsidRDefault="0055064B" w:rsidP="00BB612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5064B" w:rsidRPr="00CF1F18" w:rsidRDefault="0055064B" w:rsidP="00BB612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5064B" w:rsidRPr="00CF1F18" w:rsidRDefault="0055064B" w:rsidP="00BB612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5064B" w:rsidRPr="00CF1F18" w:rsidRDefault="0055064B" w:rsidP="00BB612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55064B" w:rsidRPr="00CF1F18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F1F18" w:rsidRDefault="0055064B" w:rsidP="00BB612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F1F18" w:rsidRDefault="0055064B" w:rsidP="00BB612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F1F18" w:rsidRDefault="0055064B" w:rsidP="00BB612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F1F18" w:rsidRDefault="0055064B" w:rsidP="00BB612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55064B" w:rsidRPr="00CF1F18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F1F18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Е42-20-1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F1F18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Установка парапетов из отдельных панелей и стоек, массой до 1 т</w:t>
            </w:r>
          </w:p>
          <w:p w:rsidR="0055064B" w:rsidRPr="00CF1F18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CF1F18">
              <w:rPr>
                <w:rFonts w:ascii="Arial" w:hAnsi="Arial" w:cs="Arial"/>
              </w:rPr>
              <w:t>(единица измерения - 100 м</w:t>
            </w:r>
            <w:r w:rsidRPr="00CF1F18">
              <w:rPr>
                <w:rFonts w:ascii="Arial" w:hAnsi="Arial" w:cs="Arial"/>
                <w:vertAlign w:val="superscript"/>
              </w:rPr>
              <w:t>3</w:t>
            </w:r>
            <w:r w:rsidRPr="00CF1F18">
              <w:rPr>
                <w:rFonts w:ascii="Arial" w:hAnsi="Arial" w:cs="Arial"/>
              </w:rPr>
              <w:t xml:space="preserve"> сборных конструкций)</w:t>
            </w:r>
          </w:p>
        </w:tc>
      </w:tr>
      <w:tr w:rsidR="0055064B" w:rsidRPr="00CF1F18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F1F18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F1F18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5064B" w:rsidRPr="00CF1F18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F1F18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F1F18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F1F18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F1F18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55064B" w:rsidRPr="00CF1F18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F1F18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F1F18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F1F18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F1F18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1523,2</w:t>
            </w:r>
          </w:p>
        </w:tc>
      </w:tr>
      <w:tr w:rsidR="0055064B" w:rsidRPr="00CF1F18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F1F18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F1F18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F1F18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F1F18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158,49</w:t>
            </w:r>
          </w:p>
        </w:tc>
      </w:tr>
      <w:tr w:rsidR="0055064B" w:rsidRPr="00CF1F18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F1F18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F1F18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55064B" w:rsidRPr="00CF1F18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F1F18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F1F18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других видах строительства, до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F1F18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F1F18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146,72</w:t>
            </w:r>
          </w:p>
        </w:tc>
      </w:tr>
      <w:tr w:rsidR="0055064B" w:rsidRPr="00CF1F18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F1F18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F1F18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F1F18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F1F18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53,57</w:t>
            </w:r>
          </w:p>
        </w:tc>
      </w:tr>
      <w:tr w:rsidR="0055064B" w:rsidRPr="00CF1F18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F1F18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М111301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F1F18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Вибратор поверхностный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F1F18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F1F18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194,9</w:t>
            </w:r>
          </w:p>
        </w:tc>
      </w:tr>
      <w:tr w:rsidR="0055064B" w:rsidRPr="00CF1F18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F1F18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F1F18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F1F18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F1F18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11,77</w:t>
            </w:r>
          </w:p>
        </w:tc>
      </w:tr>
      <w:tr w:rsidR="0055064B" w:rsidRPr="00CF1F18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F1F18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F1F18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5064B" w:rsidRPr="00CF1F18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F1F18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F1F18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5064B" w:rsidRPr="00CF1F18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F1F18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F1F18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5064B" w:rsidRPr="00CF1F18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F1F18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1/10-110-50-15/105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F1F18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4-6,5 м, шириной 75-150 мм, толщиной 16 мм, 1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F1F18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F1F1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F1F18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1,13</w:t>
            </w:r>
          </w:p>
        </w:tc>
      </w:tr>
      <w:tr w:rsidR="0055064B" w:rsidRPr="00CF1F18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F1F18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F1F18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F1F18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F1F1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F1F18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56</w:t>
            </w:r>
          </w:p>
        </w:tc>
      </w:tr>
      <w:tr w:rsidR="0055064B" w:rsidRPr="00CF1F18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F1F18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F1F18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F1F18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F1F18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6,17</w:t>
            </w:r>
          </w:p>
        </w:tc>
      </w:tr>
      <w:tr w:rsidR="0055064B" w:rsidRPr="00CF1F18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F1F18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F1F18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F1F18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F1F18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0,22</w:t>
            </w:r>
          </w:p>
        </w:tc>
      </w:tr>
      <w:tr w:rsidR="0055064B" w:rsidRPr="00CF1F18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F1F18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F1F18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55064B" w:rsidRPr="00CF1F18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F1F18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F1F18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деревянные</w:t>
            </w:r>
          </w:p>
        </w:tc>
      </w:tr>
      <w:tr w:rsidR="0055064B" w:rsidRPr="00CF1F18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F1F18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2/50-35-10/5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F1F18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Щиты из досок хвойных пород, толщиной 25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F1F18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F1F18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F1F18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15,62</w:t>
            </w:r>
          </w:p>
        </w:tc>
      </w:tr>
      <w:tr w:rsidR="0055064B" w:rsidRPr="00CF1F18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F1F18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F1F18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55064B" w:rsidRPr="00CF1F18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F1F18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F1F18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5064B" w:rsidRPr="00CF1F18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F1F18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1/25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F1F18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систем и сооружений связи</w:t>
            </w:r>
          </w:p>
        </w:tc>
      </w:tr>
      <w:tr w:rsidR="0055064B" w:rsidRPr="00CF1F18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F1F18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П1/25-400-200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F1F18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Штыри стальные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F1F18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F1F18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0,13</w:t>
            </w:r>
          </w:p>
        </w:tc>
      </w:tr>
      <w:tr w:rsidR="0055064B" w:rsidRPr="00CF1F18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F1F18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F1F18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55064B" w:rsidRPr="00CF1F18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F1F18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F1F18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55064B" w:rsidRPr="00CF1F18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F1F18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F1F18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Сборные железобетонные конструкции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F1F18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F1F1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F1F18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55064B" w:rsidRPr="00CF1F18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F1F18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F1F18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Бетон штрабной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F1F18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F1F1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F1F18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30,4</w:t>
            </w:r>
          </w:p>
        </w:tc>
      </w:tr>
      <w:tr w:rsidR="0055064B" w:rsidRPr="00CF1F18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F1F18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F1F18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 готовый отделочный цементный, состав 1:3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F1F18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F1F1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F1F18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2,66</w:t>
            </w:r>
          </w:p>
        </w:tc>
      </w:tr>
      <w:tr w:rsidR="0055064B" w:rsidRPr="00CF1F18" w:rsidTr="00BB612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F1F18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Е42-20-2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5064B" w:rsidRPr="00CF1F18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Установка парапетов массивных массой до 3 т</w:t>
            </w:r>
          </w:p>
          <w:p w:rsidR="0055064B" w:rsidRPr="00CF1F18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CF1F18">
              <w:rPr>
                <w:rFonts w:ascii="Arial" w:hAnsi="Arial" w:cs="Arial"/>
              </w:rPr>
              <w:t>(единица измерения - 100 м</w:t>
            </w:r>
            <w:r w:rsidRPr="00CF1F18">
              <w:rPr>
                <w:rFonts w:ascii="Arial" w:hAnsi="Arial" w:cs="Arial"/>
                <w:vertAlign w:val="superscript"/>
              </w:rPr>
              <w:t>3</w:t>
            </w:r>
            <w:r w:rsidRPr="00CF1F18">
              <w:rPr>
                <w:rFonts w:ascii="Arial" w:hAnsi="Arial" w:cs="Arial"/>
              </w:rPr>
              <w:t xml:space="preserve"> сборных конструкций)</w:t>
            </w:r>
          </w:p>
        </w:tc>
      </w:tr>
      <w:tr w:rsidR="0055064B" w:rsidRPr="00CF1F18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F1F18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F1F18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5064B" w:rsidRPr="00CF1F18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F1F18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F1F18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F1F18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F1F18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55064B" w:rsidRPr="00CF1F18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F1F18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F1F18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F1F18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F1F18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238,56</w:t>
            </w:r>
          </w:p>
        </w:tc>
      </w:tr>
      <w:tr w:rsidR="0055064B" w:rsidRPr="00CF1F18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F1F18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F1F18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F1F18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F1F18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71,23</w:t>
            </w:r>
          </w:p>
        </w:tc>
      </w:tr>
      <w:tr w:rsidR="0055064B" w:rsidRPr="00CF1F18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F1F18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F1F18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55064B" w:rsidRPr="00CF1F18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F1F18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F1F18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других видах строительства, до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F1F18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F1F18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64,06</w:t>
            </w:r>
          </w:p>
        </w:tc>
      </w:tr>
      <w:tr w:rsidR="0055064B" w:rsidRPr="00CF1F18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F1F18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F1F18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F1F18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F1F18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38,44</w:t>
            </w:r>
          </w:p>
        </w:tc>
      </w:tr>
      <w:tr w:rsidR="0055064B" w:rsidRPr="00CF1F18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F1F18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F1F18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F1F18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F1F18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7,17</w:t>
            </w:r>
          </w:p>
        </w:tc>
      </w:tr>
      <w:tr w:rsidR="0055064B" w:rsidRPr="00CF1F18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F1F18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F1F18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5064B" w:rsidRPr="00CF1F18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F1F18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F1F18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5064B" w:rsidRPr="00CF1F18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F1F18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F1F18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5064B" w:rsidRPr="00CF1F18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F1F18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F1F18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F1F18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F1F1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F1F18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55064B" w:rsidRPr="00CF1F18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F1F18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F1F18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F1F18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F1F18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0,011</w:t>
            </w:r>
          </w:p>
        </w:tc>
      </w:tr>
      <w:tr w:rsidR="0055064B" w:rsidRPr="00CF1F18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F1F18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F1F18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F1F18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F1F18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  <w:tr w:rsidR="0055064B" w:rsidRPr="00CF1F18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F1F18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F1F18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55064B" w:rsidRPr="00CF1F18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F1F18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F1F18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55064B" w:rsidRPr="00CF1F18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F1F18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F1F18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55064B" w:rsidRPr="00CF1F18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F1F18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F1F18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Сборные железобетонные конструкции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F1F18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F1F1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F1F18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55064B" w:rsidRPr="00CF1F18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F1F18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F1F18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 готовый отделочный цементный, состав 1:3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F1F18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F1F1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F1F18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0,67</w:t>
            </w:r>
          </w:p>
        </w:tc>
      </w:tr>
      <w:tr w:rsidR="0055064B" w:rsidRPr="00CF1F18" w:rsidTr="00BB612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F1F18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Е42-20-3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5064B" w:rsidRPr="00CF1F18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Установка парапетов массивных массой свыше 3 т</w:t>
            </w:r>
          </w:p>
          <w:p w:rsidR="0055064B" w:rsidRPr="00CF1F18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CF1F18">
              <w:rPr>
                <w:rFonts w:ascii="Arial" w:hAnsi="Arial" w:cs="Arial"/>
              </w:rPr>
              <w:t>(единица измерения - 100 м</w:t>
            </w:r>
            <w:r w:rsidRPr="00CF1F18">
              <w:rPr>
                <w:rFonts w:ascii="Arial" w:hAnsi="Arial" w:cs="Arial"/>
                <w:vertAlign w:val="superscript"/>
              </w:rPr>
              <w:t>3</w:t>
            </w:r>
            <w:r w:rsidRPr="00CF1F18">
              <w:rPr>
                <w:rFonts w:ascii="Arial" w:hAnsi="Arial" w:cs="Arial"/>
              </w:rPr>
              <w:t xml:space="preserve"> сборных конструкций)</w:t>
            </w:r>
          </w:p>
        </w:tc>
      </w:tr>
      <w:tr w:rsidR="0055064B" w:rsidRPr="00CF1F18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F1F18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F1F18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5064B" w:rsidRPr="00CF1F18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F1F18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F1F18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F1F18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F1F18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55064B" w:rsidRPr="00CF1F18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F1F18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F1F18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F1F18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F1F18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97,44</w:t>
            </w:r>
          </w:p>
        </w:tc>
      </w:tr>
      <w:tr w:rsidR="0055064B" w:rsidRPr="00CF1F18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F1F18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F1F18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F1F18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F1F18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28,44</w:t>
            </w:r>
          </w:p>
        </w:tc>
      </w:tr>
      <w:tr w:rsidR="0055064B" w:rsidRPr="00CF1F18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F1F18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F1F18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55064B" w:rsidRPr="00CF1F18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F1F18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F1F18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других видах строительства, до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F1F18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F1F18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24,64</w:t>
            </w:r>
          </w:p>
        </w:tc>
      </w:tr>
      <w:tr w:rsidR="0055064B" w:rsidRPr="00CF1F18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F1F18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F1F18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F1F18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F1F18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20,39</w:t>
            </w:r>
          </w:p>
        </w:tc>
      </w:tr>
      <w:tr w:rsidR="0055064B" w:rsidRPr="00CF1F18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F1F18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F1F18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F1F18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F1F18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</w:t>
            </w:r>
          </w:p>
        </w:tc>
      </w:tr>
      <w:tr w:rsidR="0055064B" w:rsidRPr="00CF1F18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F1F18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F1F18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5064B" w:rsidRPr="00CF1F18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F1F18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F1F18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5064B" w:rsidRPr="00CF1F18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F1F18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F1F18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5064B" w:rsidRPr="00CF1F18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F1F18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F1F18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F1F18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F1F1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F1F18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0,034</w:t>
            </w:r>
          </w:p>
        </w:tc>
      </w:tr>
      <w:tr w:rsidR="0055064B" w:rsidRPr="00CF1F18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F1F18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F1F18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F1F18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F1F18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55064B" w:rsidRPr="00CF1F18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F1F18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F1F18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F1F18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F1F18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55064B" w:rsidRPr="00CF1F18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F1F18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F1F18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55064B" w:rsidRPr="00CF1F18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F1F18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F1F18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55064B" w:rsidRPr="00CF1F18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F1F18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F1F18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55064B" w:rsidRPr="00CF1F18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F1F18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F1F18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Сборные железобетонные конструкции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F1F18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F1F1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F1F18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55064B" w:rsidRPr="00CF1F18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F1F18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F1F18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 готовый отделочный цементный, состав 1:3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F1F18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F1F1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F1F18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55064B" w:rsidRPr="00CF1F18" w:rsidTr="00BB612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F1F18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Е42-20-4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5064B" w:rsidRPr="00CF1F18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Установка противофильтрационных досок массой до 0,1 т</w:t>
            </w:r>
          </w:p>
          <w:p w:rsidR="0055064B" w:rsidRPr="00CF1F18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CF1F18">
              <w:rPr>
                <w:rFonts w:ascii="Arial" w:hAnsi="Arial" w:cs="Arial"/>
              </w:rPr>
              <w:t>(единица измерения - 100 м</w:t>
            </w:r>
            <w:r w:rsidRPr="00CF1F18">
              <w:rPr>
                <w:rFonts w:ascii="Arial" w:hAnsi="Arial" w:cs="Arial"/>
                <w:vertAlign w:val="superscript"/>
              </w:rPr>
              <w:t>3</w:t>
            </w:r>
            <w:r w:rsidRPr="00CF1F18">
              <w:rPr>
                <w:rFonts w:ascii="Arial" w:hAnsi="Arial" w:cs="Arial"/>
              </w:rPr>
              <w:t xml:space="preserve"> сборных конструкций)</w:t>
            </w:r>
          </w:p>
        </w:tc>
      </w:tr>
      <w:tr w:rsidR="0055064B" w:rsidRPr="00CF1F18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F1F18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F1F18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5064B" w:rsidRPr="00CF1F18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F1F18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F1F18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F1F18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F1F18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55064B" w:rsidRPr="00CF1F18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F1F18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F1F18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F1F18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F1F18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1534,4</w:t>
            </w:r>
          </w:p>
        </w:tc>
      </w:tr>
      <w:tr w:rsidR="0055064B" w:rsidRPr="00CF1F18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F1F18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F1F18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F1F18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F1F18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76,98</w:t>
            </w:r>
          </w:p>
        </w:tc>
      </w:tr>
      <w:tr w:rsidR="0055064B" w:rsidRPr="00CF1F18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F1F18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F1F18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55064B" w:rsidRPr="00CF1F18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F1F18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М121001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F1F18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Котлы битумные стационарные 15000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F1F18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F1F18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19,9</w:t>
            </w:r>
          </w:p>
        </w:tc>
      </w:tr>
      <w:tr w:rsidR="0055064B" w:rsidRPr="00CF1F18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F1F18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F1F18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F1F18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F1F18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57,08</w:t>
            </w:r>
          </w:p>
        </w:tc>
      </w:tr>
      <w:tr w:rsidR="0055064B" w:rsidRPr="00CF1F18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F1F18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F1F18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5064B" w:rsidRPr="00CF1F18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F1F18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F1F18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5064B" w:rsidRPr="00CF1F18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F1F18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F1F18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5064B" w:rsidRPr="00CF1F18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F1F18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1/10-110-120/70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F1F18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Дрова длиной 1,5-2 м сосна, ольха,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F1F18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F1F1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F1F18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1,98</w:t>
            </w:r>
          </w:p>
        </w:tc>
      </w:tr>
      <w:tr w:rsidR="0055064B" w:rsidRPr="00CF1F18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F1F18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1/10-135-10-2/150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F1F18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Битумы нефтяные строительные марки БН-70/30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F1F18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F1F18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1,98</w:t>
            </w:r>
          </w:p>
        </w:tc>
      </w:tr>
      <w:tr w:rsidR="0055064B" w:rsidRPr="00CF1F18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F1F18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F1F18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55064B" w:rsidRPr="00CF1F18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F1F18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F1F18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5064B" w:rsidRPr="00CF1F18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F1F18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F1F18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5064B" w:rsidRPr="00CF1F18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F1F18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F1F18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Маты битумные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F1F18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F1F18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F1F18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2010</w:t>
            </w:r>
          </w:p>
        </w:tc>
      </w:tr>
      <w:tr w:rsidR="0055064B" w:rsidRPr="00CF1F18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F1F18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F1F18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55064B" w:rsidRPr="00CF1F18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F1F18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F1F18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55064B" w:rsidRPr="00CF1F18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F1F18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F1F18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Сборные железобетонные конструкции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F1F18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F1F1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F1F18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55064B" w:rsidRPr="00CF1F18" w:rsidTr="00BB612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F1F18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Е42-20-5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5064B" w:rsidRPr="00CF1F18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Установка противофильтрационных досок массой свыше 0,1 т</w:t>
            </w:r>
          </w:p>
          <w:p w:rsidR="0055064B" w:rsidRPr="00CF1F18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CF1F18">
              <w:rPr>
                <w:rFonts w:ascii="Arial" w:hAnsi="Arial" w:cs="Arial"/>
              </w:rPr>
              <w:t>(единица измерения - 100 м</w:t>
            </w:r>
            <w:r w:rsidRPr="00CF1F18">
              <w:rPr>
                <w:rFonts w:ascii="Arial" w:hAnsi="Arial" w:cs="Arial"/>
                <w:vertAlign w:val="superscript"/>
              </w:rPr>
              <w:t>3</w:t>
            </w:r>
            <w:r w:rsidRPr="00CF1F18">
              <w:rPr>
                <w:rFonts w:ascii="Arial" w:hAnsi="Arial" w:cs="Arial"/>
              </w:rPr>
              <w:t xml:space="preserve"> сборных конструкций)</w:t>
            </w:r>
          </w:p>
        </w:tc>
      </w:tr>
      <w:tr w:rsidR="0055064B" w:rsidRPr="00CF1F18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F1F18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F1F18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5064B" w:rsidRPr="00CF1F18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F1F18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F1F18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F1F18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F1F18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55064B" w:rsidRPr="00CF1F18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F1F18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F1F18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F1F18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F1F18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1456</w:t>
            </w:r>
          </w:p>
        </w:tc>
      </w:tr>
      <w:tr w:rsidR="0055064B" w:rsidRPr="00CF1F18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F1F18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F1F18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F1F18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F1F18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345,78</w:t>
            </w:r>
          </w:p>
        </w:tc>
      </w:tr>
      <w:tr w:rsidR="0055064B" w:rsidRPr="00CF1F18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F1F18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F1F18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55064B" w:rsidRPr="00CF1F18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F1F18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F1F18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других видах строительства, до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F1F18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F1F18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268,8</w:t>
            </w:r>
          </w:p>
        </w:tc>
      </w:tr>
      <w:tr w:rsidR="0055064B" w:rsidRPr="00CF1F18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F1F18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М121001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F1F18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Котлы битумные стационарные 15000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F1F18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F1F18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19,9</w:t>
            </w:r>
          </w:p>
        </w:tc>
      </w:tr>
      <w:tr w:rsidR="0055064B" w:rsidRPr="00CF1F18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F1F18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F1F18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F1F18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F1F18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57,08</w:t>
            </w:r>
          </w:p>
        </w:tc>
      </w:tr>
      <w:tr w:rsidR="0055064B" w:rsidRPr="00CF1F18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F1F18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F1F18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5064B" w:rsidRPr="00CF1F18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F1F18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F1F18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5064B" w:rsidRPr="00CF1F18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F1F18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F1F18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5064B" w:rsidRPr="00CF1F18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F1F18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1/10-110-120/70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F1F18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Дрова длиной 1,5-2 м сосна, ольха,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F1F18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F1F1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F1F18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1,98</w:t>
            </w:r>
          </w:p>
        </w:tc>
      </w:tr>
      <w:tr w:rsidR="0055064B" w:rsidRPr="00CF1F18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F1F18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1/10-135-10-2/150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F1F18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Битумы нефтяные строительные марки БН-70/30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F1F18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F1F18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1,98</w:t>
            </w:r>
          </w:p>
        </w:tc>
      </w:tr>
      <w:tr w:rsidR="0055064B" w:rsidRPr="00CF1F18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F1F18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F1F18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55064B" w:rsidRPr="00CF1F18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F1F18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F1F18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5064B" w:rsidRPr="00CF1F18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F1F18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F1F18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5064B" w:rsidRPr="00CF1F18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F1F18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F1F18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Маты битумные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F1F18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F1F18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F1F18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2010</w:t>
            </w:r>
          </w:p>
        </w:tc>
      </w:tr>
      <w:tr w:rsidR="0055064B" w:rsidRPr="00CF1F18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F1F18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F1F18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55064B" w:rsidRPr="00CF1F18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F1F18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F1F18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55064B" w:rsidRPr="00CF1F18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F1F18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F1F18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Сборные железобетонные конструкции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F1F18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F1F1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F1F18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</w:tbl>
    <w:p w:rsidR="0055064B" w:rsidRPr="00CF1F18" w:rsidRDefault="0055064B" w:rsidP="0055064B">
      <w:pPr>
        <w:pStyle w:val="a5"/>
        <w:rPr>
          <w:rFonts w:ascii="Arial" w:hAnsi="Arial" w:cs="Arial"/>
          <w:b/>
          <w:sz w:val="2"/>
        </w:rPr>
      </w:pPr>
    </w:p>
    <w:p w:rsidR="0055064B" w:rsidRPr="003E4DAE" w:rsidRDefault="0055064B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55064B" w:rsidTr="00BB612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5064B" w:rsidRPr="0048324E" w:rsidRDefault="0055064B" w:rsidP="00BB6125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05. Противофильтрационные экраны</w:t>
            </w:r>
          </w:p>
        </w:tc>
      </w:tr>
      <w:tr w:rsidR="0055064B" w:rsidTr="00BB612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5064B" w:rsidRDefault="0055064B" w:rsidP="00BB6125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55064B" w:rsidTr="00BB612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5064B" w:rsidRPr="0048324E" w:rsidRDefault="0055064B" w:rsidP="00BB6125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42-21. Устройство противофильтрационного экрана из полиэтиленовой пленки</w:t>
            </w:r>
          </w:p>
        </w:tc>
      </w:tr>
      <w:tr w:rsidR="0055064B" w:rsidTr="00BB612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5064B" w:rsidRDefault="0055064B" w:rsidP="00BB6125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55064B" w:rsidTr="00BB612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5064B" w:rsidRDefault="0055064B" w:rsidP="00BB6125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55064B" w:rsidRPr="0048324E" w:rsidTr="00BB612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5064B" w:rsidRPr="0048324E" w:rsidRDefault="0055064B" w:rsidP="00BB612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сварка пленки в полотнище;</w:t>
            </w:r>
          </w:p>
        </w:tc>
      </w:tr>
      <w:tr w:rsidR="0055064B" w:rsidRPr="0048324E" w:rsidTr="00BB612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5064B" w:rsidRDefault="0055064B" w:rsidP="00BB612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расстилание полотнищ с закреплением кромок;</w:t>
            </w:r>
          </w:p>
        </w:tc>
      </w:tr>
      <w:tr w:rsidR="0055064B" w:rsidRPr="0048324E" w:rsidTr="00BB612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5064B" w:rsidRDefault="0055064B" w:rsidP="00BB612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устройство швов.</w:t>
            </w:r>
          </w:p>
        </w:tc>
      </w:tr>
      <w:tr w:rsidR="0055064B" w:rsidRPr="0048324E" w:rsidTr="00BB612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5064B" w:rsidRDefault="0055064B" w:rsidP="00BB6125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55064B" w:rsidRDefault="0055064B" w:rsidP="0055064B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55064B" w:rsidRPr="0048324E" w:rsidTr="00BB6125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5064B" w:rsidRPr="0048324E" w:rsidRDefault="0055064B" w:rsidP="00BB612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5064B" w:rsidRPr="0048324E" w:rsidRDefault="0055064B" w:rsidP="00BB612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5064B" w:rsidRPr="0048324E" w:rsidRDefault="0055064B" w:rsidP="00BB612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5064B" w:rsidRPr="0048324E" w:rsidRDefault="0055064B" w:rsidP="00BB612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55064B" w:rsidRPr="0048324E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48324E" w:rsidRDefault="0055064B" w:rsidP="00BB612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48324E" w:rsidRDefault="0055064B" w:rsidP="00BB612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48324E" w:rsidRDefault="0055064B" w:rsidP="00BB612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48324E" w:rsidRDefault="0055064B" w:rsidP="00BB612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55064B" w:rsidRPr="0048324E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48324E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Е42-21-1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48324E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противофильтрационного экрана из полиэтиленовой пленки</w:t>
            </w:r>
          </w:p>
          <w:p w:rsidR="0055064B" w:rsidRPr="0048324E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48324E">
              <w:rPr>
                <w:rFonts w:ascii="Arial" w:hAnsi="Arial" w:cs="Arial"/>
              </w:rPr>
              <w:t>(единица измерения - 100 м</w:t>
            </w:r>
            <w:r w:rsidRPr="0048324E">
              <w:rPr>
                <w:rFonts w:ascii="Arial" w:hAnsi="Arial" w:cs="Arial"/>
                <w:vertAlign w:val="superscript"/>
              </w:rPr>
              <w:t>2</w:t>
            </w:r>
            <w:r w:rsidRPr="0048324E">
              <w:rPr>
                <w:rFonts w:ascii="Arial" w:hAnsi="Arial" w:cs="Arial"/>
              </w:rPr>
              <w:t xml:space="preserve"> полиэтиленового экрана)</w:t>
            </w:r>
          </w:p>
        </w:tc>
      </w:tr>
      <w:tr w:rsidR="0055064B" w:rsidRPr="0048324E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48324E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48324E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5064B" w:rsidRPr="0048324E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48324E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48324E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48324E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48324E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55064B" w:rsidRPr="0048324E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48324E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48324E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48324E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48324E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3,61</w:t>
            </w:r>
          </w:p>
        </w:tc>
      </w:tr>
      <w:tr w:rsidR="0055064B" w:rsidRPr="0048324E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48324E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48324E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48324E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48324E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0,33</w:t>
            </w:r>
          </w:p>
        </w:tc>
      </w:tr>
      <w:tr w:rsidR="0055064B" w:rsidRPr="0048324E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48324E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48324E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55064B" w:rsidRPr="0048324E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48324E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М152701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48324E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Электростанции передвижные 60 кВт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48324E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48324E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0,33</w:t>
            </w:r>
          </w:p>
        </w:tc>
      </w:tr>
      <w:tr w:rsidR="0055064B" w:rsidRPr="0048324E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48324E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48324E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5064B" w:rsidRPr="0048324E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48324E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48324E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5064B" w:rsidRPr="0048324E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48324E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48324E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5064B" w:rsidRPr="0048324E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48324E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1/10-135-10-2/150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48324E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Битумы нефтяные строительные марки БН-70/30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48324E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48324E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55064B" w:rsidRPr="0048324E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48324E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1/10-160-10/190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48324E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Пленка полиэтиленовая первого сорта, толщиной 0,2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48324E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8324E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48324E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117</w:t>
            </w:r>
          </w:p>
        </w:tc>
      </w:tr>
      <w:tr w:rsidR="0055064B" w:rsidRPr="0048324E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48324E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48324E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55064B" w:rsidRPr="0048324E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48324E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48324E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5064B" w:rsidRPr="0048324E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48324E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48324E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5064B" w:rsidRPr="0048324E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48324E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П1/10-160-10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48324E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Пленка битумнополимерная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48324E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м</w:t>
            </w:r>
            <w:r w:rsidRPr="0048324E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48324E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0,00068</w:t>
            </w:r>
          </w:p>
        </w:tc>
      </w:tr>
    </w:tbl>
    <w:p w:rsidR="0055064B" w:rsidRPr="0048324E" w:rsidRDefault="0055064B" w:rsidP="0055064B">
      <w:pPr>
        <w:pStyle w:val="a5"/>
        <w:rPr>
          <w:rFonts w:ascii="Arial" w:hAnsi="Arial" w:cs="Arial"/>
          <w:b/>
          <w:sz w:val="2"/>
        </w:rPr>
      </w:pPr>
    </w:p>
    <w:p w:rsidR="0055064B" w:rsidRPr="003E4DAE" w:rsidRDefault="0055064B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55064B" w:rsidTr="00BB612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5064B" w:rsidRPr="00550CFF" w:rsidRDefault="0055064B" w:rsidP="00BB6125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06. Подводное крепление откосов</w:t>
            </w:r>
          </w:p>
        </w:tc>
      </w:tr>
      <w:tr w:rsidR="0055064B" w:rsidTr="00BB612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5064B" w:rsidRDefault="0055064B" w:rsidP="00BB6125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55064B" w:rsidTr="00BB612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5064B" w:rsidRPr="00550CFF" w:rsidRDefault="0055064B" w:rsidP="00BB6125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42-22. Подводное крепление откосов стенкой из железобетонного шпунта таврового сечения</w:t>
            </w:r>
          </w:p>
        </w:tc>
      </w:tr>
      <w:tr w:rsidR="0055064B" w:rsidTr="00BB612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5064B" w:rsidRDefault="0055064B" w:rsidP="00BB6125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55064B" w:rsidTr="00BB612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5064B" w:rsidRDefault="0055064B" w:rsidP="00BB6125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55064B" w:rsidRPr="00550CFF" w:rsidTr="00BB612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5064B" w:rsidRPr="00550CFF" w:rsidRDefault="0055064B" w:rsidP="00BB612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оборудование плавучей установки (норма 1);</w:t>
            </w:r>
          </w:p>
        </w:tc>
      </w:tr>
      <w:tr w:rsidR="0055064B" w:rsidRPr="00550CFF" w:rsidTr="00BB612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5064B" w:rsidRDefault="0055064B" w:rsidP="00BB612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антикоррозийная изоляция шпунта;</w:t>
            </w:r>
          </w:p>
        </w:tc>
      </w:tr>
      <w:tr w:rsidR="0055064B" w:rsidRPr="00550CFF" w:rsidTr="00BB612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5064B" w:rsidRDefault="0055064B" w:rsidP="00BB612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устройство и перекладка рельсовых путей для береговой установки (нормы 2,3);</w:t>
            </w:r>
          </w:p>
        </w:tc>
      </w:tr>
      <w:tr w:rsidR="0055064B" w:rsidRPr="00550CFF" w:rsidTr="00BB612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5064B" w:rsidRDefault="0055064B" w:rsidP="00BB612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установка и перестановка направляющих;</w:t>
            </w:r>
          </w:p>
        </w:tc>
      </w:tr>
      <w:tr w:rsidR="0055064B" w:rsidRPr="00550CFF" w:rsidTr="00BB612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5064B" w:rsidRDefault="0055064B" w:rsidP="00BB612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застроповка шпунта и установка в направляющие;</w:t>
            </w:r>
          </w:p>
        </w:tc>
      </w:tr>
      <w:tr w:rsidR="0055064B" w:rsidRPr="00550CFF" w:rsidTr="00BB612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5064B" w:rsidRDefault="0055064B" w:rsidP="00BB612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установка и перестановка оборудования;</w:t>
            </w:r>
          </w:p>
        </w:tc>
      </w:tr>
      <w:tr w:rsidR="0055064B" w:rsidRPr="00550CFF" w:rsidTr="00BB612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5064B" w:rsidRDefault="0055064B" w:rsidP="00BB612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ж) погружение шпунта;</w:t>
            </w:r>
          </w:p>
        </w:tc>
      </w:tr>
      <w:tr w:rsidR="0055064B" w:rsidRPr="00550CFF" w:rsidTr="00BB612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5064B" w:rsidRDefault="0055064B" w:rsidP="00BB612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и) демонтаж плавучей установки (норма 1).</w:t>
            </w:r>
          </w:p>
        </w:tc>
      </w:tr>
      <w:tr w:rsidR="0055064B" w:rsidRPr="00550CFF" w:rsidTr="00BB612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5064B" w:rsidRDefault="0055064B" w:rsidP="00BB6125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55064B" w:rsidRDefault="0055064B" w:rsidP="0055064B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55064B" w:rsidRPr="00550CFF" w:rsidTr="00BB6125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5064B" w:rsidRPr="00550CFF" w:rsidRDefault="0055064B" w:rsidP="00BB612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5064B" w:rsidRPr="00550CFF" w:rsidRDefault="0055064B" w:rsidP="00BB612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5064B" w:rsidRPr="00550CFF" w:rsidRDefault="0055064B" w:rsidP="00BB612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5064B" w:rsidRPr="00550CFF" w:rsidRDefault="0055064B" w:rsidP="00BB612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55064B" w:rsidRPr="00550CFF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550CFF" w:rsidRDefault="0055064B" w:rsidP="00BB612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550CFF" w:rsidRDefault="0055064B" w:rsidP="00BB612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550CFF" w:rsidRDefault="0055064B" w:rsidP="00BB612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550CFF" w:rsidRDefault="0055064B" w:rsidP="00BB612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55064B" w:rsidRPr="00550CFF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550CFF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Е42-22-1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550CFF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Подводное крепление откосов стенкой из железобетонного шпунта таврового сечения при погружении шпунта с плавучей установки вибропогружателем</w:t>
            </w:r>
          </w:p>
          <w:p w:rsidR="0055064B" w:rsidRPr="00550CFF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550CFF">
              <w:rPr>
                <w:rFonts w:ascii="Arial" w:hAnsi="Arial" w:cs="Arial"/>
              </w:rPr>
              <w:t>(единица измерения - 100 м</w:t>
            </w:r>
            <w:r w:rsidRPr="00550CFF">
              <w:rPr>
                <w:rFonts w:ascii="Arial" w:hAnsi="Arial" w:cs="Arial"/>
                <w:vertAlign w:val="superscript"/>
              </w:rPr>
              <w:t>3</w:t>
            </w:r>
            <w:r w:rsidRPr="00550CFF">
              <w:rPr>
                <w:rFonts w:ascii="Arial" w:hAnsi="Arial" w:cs="Arial"/>
              </w:rPr>
              <w:t xml:space="preserve"> железобетонного шпунта в конструкции)</w:t>
            </w:r>
          </w:p>
        </w:tc>
      </w:tr>
      <w:tr w:rsidR="0055064B" w:rsidRPr="00550CFF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550CFF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550CFF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5064B" w:rsidRPr="00550CFF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550CFF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550CFF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550CFF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550CFF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55064B" w:rsidRPr="00550CFF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550CFF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550CFF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550CFF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550CFF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633</w:t>
            </w:r>
          </w:p>
        </w:tc>
      </w:tr>
      <w:tr w:rsidR="0055064B" w:rsidRPr="00550CFF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550CFF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550CFF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550CFF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550CFF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333,57</w:t>
            </w:r>
          </w:p>
        </w:tc>
      </w:tr>
      <w:tr w:rsidR="0055064B" w:rsidRPr="00550CFF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550CFF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550CFF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55064B" w:rsidRPr="00550CFF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550CFF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550CFF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550CFF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550CFF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9,04</w:t>
            </w:r>
          </w:p>
        </w:tc>
      </w:tr>
      <w:tr w:rsidR="0055064B" w:rsidRPr="00550CFF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550CFF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550CFF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других видах строительства, до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550CFF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550CFF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140,51</w:t>
            </w:r>
          </w:p>
        </w:tc>
      </w:tr>
      <w:tr w:rsidR="0055064B" w:rsidRPr="00550CFF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550CFF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М140401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550CFF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Вибропогружатели высокочастотные для погружения шпунтов и свай до 1,5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550CFF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550CFF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116</w:t>
            </w:r>
          </w:p>
        </w:tc>
      </w:tr>
      <w:tr w:rsidR="0055064B" w:rsidRPr="00550CFF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550CFF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М230103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550CFF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Баржи 300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550CFF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550CFF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175</w:t>
            </w:r>
          </w:p>
        </w:tc>
      </w:tr>
      <w:tr w:rsidR="0055064B" w:rsidRPr="00550CFF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550CFF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550CFF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5064B" w:rsidRPr="00550CFF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550CFF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550CFF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5064B" w:rsidRPr="00550CFF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550CFF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550CFF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5064B" w:rsidRPr="00550CFF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550CFF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1/10-110-50-15/385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550CFF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4-6,5 м, шириной 75-150 мм, толщиной 44 мм и более,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550CFF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50CFF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550CFF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3,78</w:t>
            </w:r>
          </w:p>
        </w:tc>
      </w:tr>
      <w:tr w:rsidR="0055064B" w:rsidRPr="00550CFF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550CFF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1/10-135-10-2/150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550CFF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Битумы нефтяные строительные марки БН-70/30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550CFF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550CFF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1,376</w:t>
            </w:r>
          </w:p>
        </w:tc>
      </w:tr>
      <w:tr w:rsidR="0055064B" w:rsidRPr="00550CFF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550CFF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1/10-135-10-5/20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550CFF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Бензин автомобильный АИ-95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550CFF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550CFF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0,626</w:t>
            </w:r>
          </w:p>
        </w:tc>
      </w:tr>
      <w:tr w:rsidR="0055064B" w:rsidRPr="00550CFF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550CFF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550CFF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550CFF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550CFF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0,03538</w:t>
            </w:r>
          </w:p>
        </w:tc>
      </w:tr>
      <w:tr w:rsidR="0055064B" w:rsidRPr="00550CFF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550CFF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1/10-260-80-1/20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550CFF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 стальной просечно-вытяжной из горячекатаной углеродистой стали С235, шириной 1000 мм, толщиной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550CFF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550CFF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0,66</w:t>
            </w:r>
          </w:p>
        </w:tc>
      </w:tr>
      <w:tr w:rsidR="0055064B" w:rsidRPr="00550CFF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550CFF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550CFF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550CFF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550CFF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0,231</w:t>
            </w:r>
          </w:p>
        </w:tc>
      </w:tr>
      <w:tr w:rsidR="0055064B" w:rsidRPr="00550CFF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550CFF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550CFF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55064B" w:rsidRPr="00550CFF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550CFF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1/35-10-10-70/10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550CFF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Накладки двухголовые стыковые для рельсов Р-75, Р-65, Р-50, Р-43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550CFF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550CFF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0,023</w:t>
            </w:r>
          </w:p>
        </w:tc>
      </w:tr>
      <w:tr w:rsidR="0055064B" w:rsidRPr="00550CFF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550CFF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1/35-10-10-150-80/20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550CFF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Рельсы железнодорожные широкой колеи I группы, тип Р-75, марка стали М76Т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550CFF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550CFF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</w:tr>
      <w:tr w:rsidR="0055064B" w:rsidRPr="00550CFF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550CFF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1/40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550CFF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метрополитенов и тоннелей</w:t>
            </w:r>
          </w:p>
        </w:tc>
      </w:tr>
      <w:tr w:rsidR="0055064B" w:rsidRPr="00550CFF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550CFF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1/40-250-60/20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550CFF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Скоба предохранительная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550CFF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550CFF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2,22</w:t>
            </w:r>
          </w:p>
        </w:tc>
      </w:tr>
      <w:tr w:rsidR="0055064B" w:rsidRPr="00550CFF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550CFF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550CFF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55064B" w:rsidRPr="00550CFF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550CFF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550CFF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55064B" w:rsidRPr="00550CFF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550CFF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550CFF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55064B" w:rsidRPr="00550CFF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550CFF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П2/20-80-5-5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550CFF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Отдельные конструктивные элементы зданий и сооружений (колонны, балки, фермы, связи, ригели, стойки и т.д.) с преобладанием горячекатаных профилей. Средняя масса сборочной единицы свыше 0,1 до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550CFF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550CFF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</w:t>
            </w:r>
          </w:p>
        </w:tc>
      </w:tr>
      <w:tr w:rsidR="0055064B" w:rsidRPr="00550CFF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550CFF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П2/20-80-5-15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550CFF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Отдельные конструктивные элементы зданий и сооружений (колонны, балки, фермы, связи, ригели, стойки и т.д.) с преобладанием толстолистовой стали. Средняя масса сборочной единицы до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550CFF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550CFF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0,22</w:t>
            </w:r>
          </w:p>
        </w:tc>
      </w:tr>
      <w:tr w:rsidR="0055064B" w:rsidRPr="00550CFF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550CFF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550CFF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55064B" w:rsidRPr="00550CFF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550CFF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550CFF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55064B" w:rsidRPr="00550CFF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550CFF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550CFF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Сборные железобетонные конструкции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550CFF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50CFF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550CFF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101,5</w:t>
            </w:r>
          </w:p>
        </w:tc>
      </w:tr>
      <w:tr w:rsidR="0055064B" w:rsidRPr="00550CFF" w:rsidTr="00BB612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550CFF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Е42-22-2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5064B" w:rsidRPr="00550CFF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Подводное крепление откосов стенкой из железобетонного шпунта таврового сечения при погружении шпунта с береговой установки вибропогружателем</w:t>
            </w:r>
          </w:p>
          <w:p w:rsidR="0055064B" w:rsidRPr="00550CFF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550CFF">
              <w:rPr>
                <w:rFonts w:ascii="Arial" w:hAnsi="Arial" w:cs="Arial"/>
              </w:rPr>
              <w:t>(единица измерения - 100 м</w:t>
            </w:r>
            <w:r w:rsidRPr="00550CFF">
              <w:rPr>
                <w:rFonts w:ascii="Arial" w:hAnsi="Arial" w:cs="Arial"/>
                <w:vertAlign w:val="superscript"/>
              </w:rPr>
              <w:t>3</w:t>
            </w:r>
            <w:r w:rsidRPr="00550CFF">
              <w:rPr>
                <w:rFonts w:ascii="Arial" w:hAnsi="Arial" w:cs="Arial"/>
              </w:rPr>
              <w:t xml:space="preserve"> железобетонного шпунта в конструкции)</w:t>
            </w:r>
          </w:p>
        </w:tc>
      </w:tr>
      <w:tr w:rsidR="0055064B" w:rsidRPr="00550CFF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550CFF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550CFF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5064B" w:rsidRPr="00550CFF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550CFF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550CFF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550CFF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550CFF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55064B" w:rsidRPr="00550CFF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550CFF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550CFF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550CFF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550CFF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580</w:t>
            </w:r>
          </w:p>
        </w:tc>
      </w:tr>
      <w:tr w:rsidR="0055064B" w:rsidRPr="00550CFF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550CFF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550CFF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550CFF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550CFF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247,47</w:t>
            </w:r>
          </w:p>
        </w:tc>
      </w:tr>
      <w:tr w:rsidR="0055064B" w:rsidRPr="00550CFF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550CFF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550CFF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55064B" w:rsidRPr="00550CFF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550CFF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550CFF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550CFF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550CFF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9,04</w:t>
            </w:r>
          </w:p>
        </w:tc>
      </w:tr>
      <w:tr w:rsidR="0055064B" w:rsidRPr="00550CFF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550CFF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550CFF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других видах строительства, до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550CFF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550CFF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163,72</w:t>
            </w:r>
          </w:p>
        </w:tc>
      </w:tr>
      <w:tr w:rsidR="0055064B" w:rsidRPr="00550CFF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550CFF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М140401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550CFF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Вибропогружатели высокочастотные для погружения шпунтов и свай до 1,5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550CFF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550CFF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113</w:t>
            </w:r>
          </w:p>
        </w:tc>
      </w:tr>
      <w:tr w:rsidR="0055064B" w:rsidRPr="00550CFF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550CFF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550CFF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5064B" w:rsidRPr="00550CFF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550CFF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550CFF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5064B" w:rsidRPr="00550CFF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550CFF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550CFF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5064B" w:rsidRPr="00550CFF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550CFF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1/10-135-10-2/150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550CFF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Битумы нефтяные строительные марки БН-70/30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550CFF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550CFF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1,376</w:t>
            </w:r>
          </w:p>
        </w:tc>
      </w:tr>
      <w:tr w:rsidR="0055064B" w:rsidRPr="00550CFF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550CFF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1/10-135-10-5/20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550CFF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Бензин автомобильный АИ-95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550CFF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550CFF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0,626</w:t>
            </w:r>
          </w:p>
        </w:tc>
      </w:tr>
      <w:tr w:rsidR="0055064B" w:rsidRPr="00550CFF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550CFF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550CFF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55064B" w:rsidRPr="00550CFF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550CFF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1/35-10-10-60/20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550CFF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Костыли для железных дорог широкой колеи сечением 16 х 16 мм, длиной 205-280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550CFF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550CFF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0,014</w:t>
            </w:r>
          </w:p>
        </w:tc>
      </w:tr>
      <w:tr w:rsidR="0055064B" w:rsidRPr="00550CFF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550CFF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1/35-10-10-70/10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550CFF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Накладки двухголовые стыковые для рельсов Р-75, Р-65, Р-50, Р-43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550CFF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550CFF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0,0079</w:t>
            </w:r>
          </w:p>
        </w:tc>
      </w:tr>
      <w:tr w:rsidR="0055064B" w:rsidRPr="00550CFF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550CFF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1/35-10-10-140/30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550CFF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костыльного скрепления Д-50, СД-50 к железнодорожным рельсам типа Р-50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550CFF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550CFF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0,0668</w:t>
            </w:r>
          </w:p>
        </w:tc>
      </w:tr>
      <w:tr w:rsidR="0055064B" w:rsidRPr="00550CFF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550CFF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1/35-10-10-150-80/20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550CFF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Рельсы железнодорожные широкой колеи I группы, тип Р-75, марка стали М76Т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550CFF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550CFF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</w:t>
            </w:r>
          </w:p>
        </w:tc>
      </w:tr>
      <w:tr w:rsidR="0055064B" w:rsidRPr="00550CFF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550CFF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550CFF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пропитанные для железных дорог широкой колеи, обрезные и необрезные хвойные (кроме лиственницы) тип II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550CFF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550CFF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</w:tr>
      <w:tr w:rsidR="0055064B" w:rsidRPr="00550CFF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550CFF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550CFF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55064B" w:rsidRPr="00550CFF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550CFF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550CFF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55064B" w:rsidRPr="00550CFF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550CFF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550CFF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55064B" w:rsidRPr="00550CFF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550CFF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П2/20-80-5-5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550CFF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Отдельные конструктивные элементы зданий и сооружений (колонны, балки, фермы, связи, ригели, стойки и т.д.) с преобладанием горячекатаных профилей. Средняя масса сборочной единицы свыше 0,1 до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550CFF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550CFF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0,65</w:t>
            </w:r>
          </w:p>
        </w:tc>
      </w:tr>
      <w:tr w:rsidR="0055064B" w:rsidRPr="00550CFF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550CFF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П2/20-80-5-15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550CFF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Отдельные конструктивные элементы зданий и сооружений (колонны, балки, фермы, связи, ригели, стойки и т.д.) с преобладанием толстолистовой стали. Средняя масса сборочной единицы до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550CFF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550CFF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55064B" w:rsidRPr="00550CFF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550CFF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550CFF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55064B" w:rsidRPr="00550CFF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550CFF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550CFF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55064B" w:rsidRPr="00550CFF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550CFF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550CFF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Сборные железобетонные конструкции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550CFF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50CFF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550CFF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101,5</w:t>
            </w:r>
          </w:p>
        </w:tc>
      </w:tr>
      <w:tr w:rsidR="0055064B" w:rsidRPr="00550CFF" w:rsidTr="00BB612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550CFF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Е42-22-3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5064B" w:rsidRPr="00550CFF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Подводное крепление откосов стенкой из железобетонного шпунта таврового сечения при погружении шпунта с береговой установки дизель-молотом</w:t>
            </w:r>
          </w:p>
          <w:p w:rsidR="0055064B" w:rsidRPr="00550CFF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550CFF">
              <w:rPr>
                <w:rFonts w:ascii="Arial" w:hAnsi="Arial" w:cs="Arial"/>
              </w:rPr>
              <w:t>(единица измерения - 100 м</w:t>
            </w:r>
            <w:r w:rsidRPr="00550CFF">
              <w:rPr>
                <w:rFonts w:ascii="Arial" w:hAnsi="Arial" w:cs="Arial"/>
                <w:vertAlign w:val="superscript"/>
              </w:rPr>
              <w:t>3</w:t>
            </w:r>
            <w:r w:rsidRPr="00550CFF">
              <w:rPr>
                <w:rFonts w:ascii="Arial" w:hAnsi="Arial" w:cs="Arial"/>
              </w:rPr>
              <w:t xml:space="preserve"> железобетонного шпунта в конструкции)</w:t>
            </w:r>
          </w:p>
        </w:tc>
      </w:tr>
      <w:tr w:rsidR="0055064B" w:rsidRPr="00550CFF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550CFF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550CFF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5064B" w:rsidRPr="00550CFF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550CFF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550CFF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550CFF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550CFF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55064B" w:rsidRPr="00550CFF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550CFF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550CFF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550CFF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550CFF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628</w:t>
            </w:r>
          </w:p>
        </w:tc>
      </w:tr>
      <w:tr w:rsidR="0055064B" w:rsidRPr="00550CFF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550CFF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550CFF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550CFF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550CFF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261,04</w:t>
            </w:r>
          </w:p>
        </w:tc>
      </w:tr>
      <w:tr w:rsidR="0055064B" w:rsidRPr="00550CFF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550CFF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550CFF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55064B" w:rsidRPr="00550CFF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550CFF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550CFF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550CFF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550CFF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9,04</w:t>
            </w:r>
          </w:p>
        </w:tc>
      </w:tr>
      <w:tr w:rsidR="0055064B" w:rsidRPr="00550CFF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550CFF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М021244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550CFF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других видах строительства,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550CFF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550CFF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119,25</w:t>
            </w:r>
          </w:p>
        </w:tc>
      </w:tr>
      <w:tr w:rsidR="0055064B" w:rsidRPr="00550CFF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550CFF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М140301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550CFF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Копры универсальные с дизель-молотом 2,5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550CFF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550CFF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94,8</w:t>
            </w:r>
          </w:p>
        </w:tc>
      </w:tr>
      <w:tr w:rsidR="0055064B" w:rsidRPr="00550CFF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550CFF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550CFF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5064B" w:rsidRPr="00550CFF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550CFF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550CFF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5064B" w:rsidRPr="00550CFF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550CFF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550CFF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5064B" w:rsidRPr="00550CFF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550CFF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1/10-135-10-2/150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550CFF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Битумы нефтяные строительные марки БН-70/30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550CFF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550CFF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1,376</w:t>
            </w:r>
          </w:p>
        </w:tc>
      </w:tr>
      <w:tr w:rsidR="0055064B" w:rsidRPr="00550CFF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550CFF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1/10-135-10-5/20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550CFF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Бензин автомобильный АИ-95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550CFF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550CFF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0,626</w:t>
            </w:r>
          </w:p>
        </w:tc>
      </w:tr>
      <w:tr w:rsidR="0055064B" w:rsidRPr="00550CFF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550CFF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1/10-260-170-4/18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550CFF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Швеллеры горячекатаные N 40 из стали углеродистой обыкновенного качества марки Ст3сп, Ст3пс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550CFF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550CFF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0,014</w:t>
            </w:r>
          </w:p>
        </w:tc>
      </w:tr>
      <w:tr w:rsidR="0055064B" w:rsidRPr="00550CFF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550CFF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550CFF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55064B" w:rsidRPr="00550CFF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550CFF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1/35-10-10-60/20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550CFF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Костыли для железных дорог широкой колеи сечением 16 х 16 мм, длиной 205-280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550CFF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550CFF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0,007</w:t>
            </w:r>
          </w:p>
        </w:tc>
      </w:tr>
      <w:tr w:rsidR="0055064B" w:rsidRPr="00550CFF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550CFF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1/35-10-10-70/10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550CFF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Накладки двухголовые стыковые для рельсов Р-75, Р-65, Р-50, Р-43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550CFF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550CFF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</w:t>
            </w:r>
          </w:p>
        </w:tc>
      </w:tr>
      <w:tr w:rsidR="0055064B" w:rsidRPr="00550CFF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550CFF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1/35-10-10-140/30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550CFF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Подкладки костыльного скрепления Д-50, СД-50 к железнодорожным рельсам типа Р-50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550CFF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550CFF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0,033</w:t>
            </w:r>
          </w:p>
        </w:tc>
      </w:tr>
      <w:tr w:rsidR="0055064B" w:rsidRPr="00550CFF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550CFF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1/35-10-10-150-80/20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550CFF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Рельсы железнодорожные широкой колеи I группы, тип Р-75, марка стали М76Т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550CFF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550CFF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0,75</w:t>
            </w:r>
          </w:p>
        </w:tc>
      </w:tr>
      <w:tr w:rsidR="0055064B" w:rsidRPr="00550CFF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550CFF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550CFF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пропитанные для железных дорог широкой колеи, обрезные и необрезные хвойные (кроме лиственницы) тип II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550CFF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550CFF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55064B" w:rsidRPr="00550CFF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550CFF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1/40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550CFF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метрополитенов и тоннелей</w:t>
            </w:r>
          </w:p>
        </w:tc>
      </w:tr>
      <w:tr w:rsidR="0055064B" w:rsidRPr="00550CFF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550CFF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1/40-250-60/20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550CFF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Скоба предохранительная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550CFF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550CFF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107,9</w:t>
            </w:r>
          </w:p>
        </w:tc>
      </w:tr>
      <w:tr w:rsidR="0055064B" w:rsidRPr="00550CFF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550CFF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550CFF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55064B" w:rsidRPr="00550CFF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550CFF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5/40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550CFF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Канаты стальные</w:t>
            </w:r>
          </w:p>
        </w:tc>
      </w:tr>
      <w:tr w:rsidR="0055064B" w:rsidRPr="00550CFF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550CFF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5/40-10-5/1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550CFF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Канат двойной свивки типа ЛК-Р конструкции 6х19(1+6+6/6)+1 о.с., маркировочная группа 1770 Н/мм</w:t>
            </w:r>
            <w:r w:rsidRPr="00550CFF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, из стальной оцинкованной проволоки марки В, диаметром 6,9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550CFF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550CFF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3,465</w:t>
            </w:r>
          </w:p>
        </w:tc>
      </w:tr>
      <w:tr w:rsidR="0055064B" w:rsidRPr="00550CFF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550CFF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550CFF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55064B" w:rsidRPr="00550CFF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550CFF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550CFF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55064B" w:rsidRPr="00550CFF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550CFF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550CFF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55064B" w:rsidRPr="00550CFF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550CFF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П2/20-80-5-5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550CFF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Отдельные конструктивные элементы зданий и сооружений (колонны, балки, фермы, связи, ригели, стойки и т.д.) с преобладанием горячекатаных профилей. Средняя масса сборочной единицы свыше 0,5 до 1,0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550CFF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550CFF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</w:t>
            </w:r>
          </w:p>
        </w:tc>
      </w:tr>
      <w:tr w:rsidR="0055064B" w:rsidRPr="00550CFF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550CFF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П2/20-80-5-15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550CFF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Отдельные конструктивные элементы зданий и сооружений (колонны, балки, фермы, связи, ригели, стойки и т.д.) с преобладанием толстолистовой стали. Средняя масса сборочной единицы до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550CFF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550CFF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55064B" w:rsidRPr="00550CFF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550CFF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550CFF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55064B" w:rsidRPr="00550CFF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550CFF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550CFF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55064B" w:rsidRPr="00550CFF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550CFF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П4/1-2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550CFF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Сборные железобетонные конструкции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550CFF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50CFF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550CFF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102</w:t>
            </w:r>
          </w:p>
        </w:tc>
      </w:tr>
    </w:tbl>
    <w:p w:rsidR="0055064B" w:rsidRPr="00550CFF" w:rsidRDefault="0055064B" w:rsidP="0055064B">
      <w:pPr>
        <w:pStyle w:val="a5"/>
        <w:rPr>
          <w:rFonts w:ascii="Arial" w:hAnsi="Arial" w:cs="Arial"/>
          <w:b/>
          <w:sz w:val="2"/>
        </w:rPr>
      </w:pPr>
    </w:p>
    <w:p w:rsidR="0055064B" w:rsidRPr="003E4DAE" w:rsidRDefault="0055064B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55064B" w:rsidTr="00BB612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5064B" w:rsidRPr="000C41C0" w:rsidRDefault="0055064B" w:rsidP="00BB6125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42-23. Крепление откосов хворостяными тюфяками</w:t>
            </w:r>
          </w:p>
        </w:tc>
      </w:tr>
      <w:tr w:rsidR="0055064B" w:rsidTr="00BB612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5064B" w:rsidRDefault="0055064B" w:rsidP="00BB6125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55064B" w:rsidTr="00BB612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5064B" w:rsidRDefault="0055064B" w:rsidP="00BB6125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55064B" w:rsidRPr="000C41C0" w:rsidTr="00BB612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5064B" w:rsidRPr="000C41C0" w:rsidRDefault="0055064B" w:rsidP="00BB612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планировка поверхности откосов (нормы 1,2);</w:t>
            </w:r>
          </w:p>
        </w:tc>
      </w:tr>
      <w:tr w:rsidR="0055064B" w:rsidRPr="000C41C0" w:rsidTr="00BB612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5064B" w:rsidRDefault="0055064B" w:rsidP="00BB612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вязка тюфяка с изготовлением канатов, кольев,сошек;</w:t>
            </w:r>
          </w:p>
        </w:tc>
      </w:tr>
      <w:tr w:rsidR="0055064B" w:rsidRPr="000C41C0" w:rsidTr="00BB612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5064B" w:rsidRDefault="0055064B" w:rsidP="00BB612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устройство по тюфяку плетней;</w:t>
            </w:r>
          </w:p>
        </w:tc>
      </w:tr>
      <w:tr w:rsidR="0055064B" w:rsidRPr="000C41C0" w:rsidTr="00BB612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5064B" w:rsidRDefault="0055064B" w:rsidP="00BB612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загрузка тюфяка камнем (грунтом) (нормы 1,2);</w:t>
            </w:r>
          </w:p>
        </w:tc>
      </w:tr>
      <w:tr w:rsidR="0055064B" w:rsidRPr="000C41C0" w:rsidTr="00BB612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5064B" w:rsidRDefault="0055064B" w:rsidP="00BB612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устройство и содержание майны (нормы 7-9);</w:t>
            </w:r>
          </w:p>
        </w:tc>
      </w:tr>
      <w:tr w:rsidR="0055064B" w:rsidRPr="000C41C0" w:rsidTr="00BB612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5064B" w:rsidRDefault="0055064B" w:rsidP="00BB612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устройство и разборка берегового стапеля (нормы 3-6) или настила над майной (нормы 7-9);</w:t>
            </w:r>
          </w:p>
        </w:tc>
      </w:tr>
      <w:tr w:rsidR="0055064B" w:rsidRPr="000C41C0" w:rsidTr="00BB612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5064B" w:rsidRDefault="0055064B" w:rsidP="00BB612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ж) спуск тюфяка на воду с перемещением и установкой в месте потопления (нормы 3-9);</w:t>
            </w:r>
          </w:p>
        </w:tc>
      </w:tr>
      <w:tr w:rsidR="0055064B" w:rsidRPr="000C41C0" w:rsidTr="00BB612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5064B" w:rsidRDefault="0055064B" w:rsidP="00BB612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и) потопление тюфяка на дно с загрузкой камнем (нормы 3-9).</w:t>
            </w:r>
          </w:p>
        </w:tc>
      </w:tr>
      <w:tr w:rsidR="0055064B" w:rsidRPr="000C41C0" w:rsidTr="00BB612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5064B" w:rsidRDefault="0055064B" w:rsidP="00BB6125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55064B" w:rsidRDefault="0055064B" w:rsidP="0055064B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55064B" w:rsidRPr="000C41C0" w:rsidTr="00BB6125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5064B" w:rsidRPr="000C41C0" w:rsidRDefault="0055064B" w:rsidP="00BB612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5064B" w:rsidRPr="000C41C0" w:rsidRDefault="0055064B" w:rsidP="00BB612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5064B" w:rsidRPr="000C41C0" w:rsidRDefault="0055064B" w:rsidP="00BB612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5064B" w:rsidRPr="000C41C0" w:rsidRDefault="0055064B" w:rsidP="00BB612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55064B" w:rsidRPr="000C41C0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0C41C0" w:rsidRDefault="0055064B" w:rsidP="00BB612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0C41C0" w:rsidRDefault="0055064B" w:rsidP="00BB612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0C41C0" w:rsidRDefault="0055064B" w:rsidP="00BB612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0C41C0" w:rsidRDefault="0055064B" w:rsidP="00BB612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55064B" w:rsidRPr="000C41C0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0C41C0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Е42-23-1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0C41C0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Крепление откосов хворостяными тюфяками надводными толщиной тюфяка в местах сжатия канатом 350 мм</w:t>
            </w:r>
          </w:p>
          <w:p w:rsidR="0055064B" w:rsidRPr="000C41C0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0C41C0">
              <w:rPr>
                <w:rFonts w:ascii="Arial" w:hAnsi="Arial" w:cs="Arial"/>
              </w:rPr>
              <w:t>(единица измерения - 100 м</w:t>
            </w:r>
            <w:r w:rsidRPr="000C41C0">
              <w:rPr>
                <w:rFonts w:ascii="Arial" w:hAnsi="Arial" w:cs="Arial"/>
                <w:vertAlign w:val="superscript"/>
              </w:rPr>
              <w:t>2</w:t>
            </w:r>
            <w:r w:rsidRPr="000C41C0">
              <w:rPr>
                <w:rFonts w:ascii="Arial" w:hAnsi="Arial" w:cs="Arial"/>
              </w:rPr>
              <w:t xml:space="preserve"> тюфяка)</w:t>
            </w:r>
          </w:p>
        </w:tc>
      </w:tr>
      <w:tr w:rsidR="0055064B" w:rsidRPr="000C41C0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0C41C0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0C41C0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5064B" w:rsidRPr="000C41C0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0C41C0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0C41C0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0C41C0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0C41C0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55064B" w:rsidRPr="000C41C0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0C41C0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0C41C0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0C41C0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0C41C0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149,22</w:t>
            </w:r>
          </w:p>
        </w:tc>
      </w:tr>
      <w:tr w:rsidR="0055064B" w:rsidRPr="000C41C0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0C41C0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0C41C0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0C41C0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0C41C0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6,69</w:t>
            </w:r>
          </w:p>
        </w:tc>
      </w:tr>
      <w:tr w:rsidR="0055064B" w:rsidRPr="000C41C0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0C41C0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0C41C0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55064B" w:rsidRPr="000C41C0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0C41C0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М010301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0C41C0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гусеничном ходу при работе на водохозяйственном строительстве, до 59 (80)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0C41C0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0C41C0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6,69</w:t>
            </w:r>
          </w:p>
        </w:tc>
      </w:tr>
      <w:tr w:rsidR="0055064B" w:rsidRPr="000C41C0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0C41C0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0C41C0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5064B" w:rsidRPr="000C41C0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0C41C0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0C41C0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5064B" w:rsidRPr="000C41C0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0C41C0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0C41C0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5064B" w:rsidRPr="000C41C0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0C41C0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1/10-110-15/15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0C41C0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Жерди хвойных пород длиной 3-6,5 м, толщиной 3-5 см,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0C41C0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C41C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0C41C0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1,37</w:t>
            </w:r>
          </w:p>
        </w:tc>
      </w:tr>
      <w:tr w:rsidR="0055064B" w:rsidRPr="000C41C0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0C41C0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0C41C0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Веревка трехпрядная льняная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0C41C0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0C41C0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</w:tr>
      <w:tr w:rsidR="0055064B" w:rsidRPr="000C41C0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0C41C0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1/10-260-210-1/35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0C41C0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стальная низкоуглеродистая общего назначения термически обработанная, оцинкованная, диаметром 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0C41C0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0C41C0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0,048</w:t>
            </w:r>
          </w:p>
        </w:tc>
      </w:tr>
      <w:tr w:rsidR="0055064B" w:rsidRPr="000C41C0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0C41C0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0C41C0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55064B" w:rsidRPr="000C41C0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0C41C0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0C41C0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55064B" w:rsidRPr="000C41C0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0C41C0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0C41C0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Камень бутовый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0C41C0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C41C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0C41C0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</w:t>
            </w:r>
          </w:p>
        </w:tc>
      </w:tr>
      <w:tr w:rsidR="0055064B" w:rsidRPr="000C41C0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0C41C0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0C41C0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55064B" w:rsidRPr="000C41C0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0C41C0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0C41C0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5064B" w:rsidRPr="000C41C0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0C41C0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0C41C0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озеленения и благоустройства</w:t>
            </w:r>
          </w:p>
        </w:tc>
      </w:tr>
      <w:tr w:rsidR="0055064B" w:rsidRPr="000C41C0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0C41C0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П1/60-80-10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0C41C0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Хворост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0C41C0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C41C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0C41C0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88</w:t>
            </w:r>
          </w:p>
        </w:tc>
      </w:tr>
      <w:tr w:rsidR="0055064B" w:rsidRPr="000C41C0" w:rsidTr="00BB612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0C41C0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Е42-23-2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5064B" w:rsidRPr="000C41C0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Крепление откосов хворостяными тюфяками надводными толщиной тюфяка в местах сжатия канатом 500 мм</w:t>
            </w:r>
          </w:p>
          <w:p w:rsidR="0055064B" w:rsidRPr="000C41C0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0C41C0">
              <w:rPr>
                <w:rFonts w:ascii="Arial" w:hAnsi="Arial" w:cs="Arial"/>
              </w:rPr>
              <w:t>(единица измерения - 100 м</w:t>
            </w:r>
            <w:r w:rsidRPr="000C41C0">
              <w:rPr>
                <w:rFonts w:ascii="Arial" w:hAnsi="Arial" w:cs="Arial"/>
                <w:vertAlign w:val="superscript"/>
              </w:rPr>
              <w:t>2</w:t>
            </w:r>
            <w:r w:rsidRPr="000C41C0">
              <w:rPr>
                <w:rFonts w:ascii="Arial" w:hAnsi="Arial" w:cs="Arial"/>
              </w:rPr>
              <w:t xml:space="preserve"> тюфяка)</w:t>
            </w:r>
          </w:p>
        </w:tc>
      </w:tr>
      <w:tr w:rsidR="0055064B" w:rsidRPr="000C41C0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0C41C0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0C41C0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5064B" w:rsidRPr="000C41C0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0C41C0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0C41C0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0C41C0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0C41C0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55064B" w:rsidRPr="000C41C0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0C41C0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0C41C0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0C41C0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0C41C0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181,35</w:t>
            </w:r>
          </w:p>
        </w:tc>
      </w:tr>
      <w:tr w:rsidR="0055064B" w:rsidRPr="000C41C0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0C41C0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0C41C0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0C41C0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0C41C0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9,47</w:t>
            </w:r>
          </w:p>
        </w:tc>
      </w:tr>
      <w:tr w:rsidR="0055064B" w:rsidRPr="000C41C0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0C41C0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0C41C0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55064B" w:rsidRPr="000C41C0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0C41C0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М010301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0C41C0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гусеничном ходу при работе на водохозяйственном строительстве, до 59 (80)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0C41C0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0C41C0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9,47</w:t>
            </w:r>
          </w:p>
        </w:tc>
      </w:tr>
      <w:tr w:rsidR="0055064B" w:rsidRPr="000C41C0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0C41C0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0C41C0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5064B" w:rsidRPr="000C41C0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0C41C0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0C41C0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5064B" w:rsidRPr="000C41C0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0C41C0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0C41C0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5064B" w:rsidRPr="000C41C0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0C41C0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1/10-110-15/15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0C41C0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Жерди хвойных пород длиной 3-6,5 м, толщиной 3-5 см,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0C41C0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C41C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0C41C0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1,37</w:t>
            </w:r>
          </w:p>
        </w:tc>
      </w:tr>
      <w:tr w:rsidR="0055064B" w:rsidRPr="000C41C0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0C41C0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0C41C0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Веревка трехпрядная льняная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0C41C0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0C41C0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</w:tr>
      <w:tr w:rsidR="0055064B" w:rsidRPr="000C41C0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0C41C0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1/10-260-210-1/35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0C41C0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стальная низкоуглеродистая общего назначения термически обработанная, оцинкованная, диаметром 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0C41C0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0C41C0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0,061</w:t>
            </w:r>
          </w:p>
        </w:tc>
      </w:tr>
      <w:tr w:rsidR="0055064B" w:rsidRPr="000C41C0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0C41C0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0C41C0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55064B" w:rsidRPr="000C41C0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0C41C0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0C41C0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55064B" w:rsidRPr="000C41C0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0C41C0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0C41C0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Камень бутовый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0C41C0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C41C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0C41C0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17,5</w:t>
            </w:r>
          </w:p>
        </w:tc>
      </w:tr>
      <w:tr w:rsidR="0055064B" w:rsidRPr="000C41C0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0C41C0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0C41C0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55064B" w:rsidRPr="000C41C0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0C41C0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0C41C0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5064B" w:rsidRPr="000C41C0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0C41C0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0C41C0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озеленения и благоустройства</w:t>
            </w:r>
          </w:p>
        </w:tc>
      </w:tr>
      <w:tr w:rsidR="0055064B" w:rsidRPr="000C41C0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0C41C0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П1/60-80-10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0C41C0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Хворост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0C41C0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C41C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0C41C0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126</w:t>
            </w:r>
          </w:p>
        </w:tc>
      </w:tr>
      <w:tr w:rsidR="0055064B" w:rsidRPr="000C41C0" w:rsidTr="00BB612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0C41C0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Е42-23-3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5064B" w:rsidRPr="000C41C0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Крепление откосов хворостяными тюфяками подводными при вязке на стапеле толщиной тюфяка в местах сжатия канатом 350 мм</w:t>
            </w:r>
          </w:p>
          <w:p w:rsidR="0055064B" w:rsidRPr="000C41C0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0C41C0">
              <w:rPr>
                <w:rFonts w:ascii="Arial" w:hAnsi="Arial" w:cs="Arial"/>
              </w:rPr>
              <w:t>(единица измерения - 100 м</w:t>
            </w:r>
            <w:r w:rsidRPr="000C41C0">
              <w:rPr>
                <w:rFonts w:ascii="Arial" w:hAnsi="Arial" w:cs="Arial"/>
                <w:vertAlign w:val="superscript"/>
              </w:rPr>
              <w:t>2</w:t>
            </w:r>
            <w:r w:rsidRPr="000C41C0">
              <w:rPr>
                <w:rFonts w:ascii="Arial" w:hAnsi="Arial" w:cs="Arial"/>
              </w:rPr>
              <w:t xml:space="preserve"> тюфяка)</w:t>
            </w:r>
          </w:p>
        </w:tc>
      </w:tr>
      <w:tr w:rsidR="0055064B" w:rsidRPr="000C41C0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0C41C0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0C41C0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5064B" w:rsidRPr="000C41C0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0C41C0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0C41C0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0C41C0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0C41C0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55064B" w:rsidRPr="000C41C0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0C41C0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0C41C0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0C41C0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0C41C0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309,16</w:t>
            </w:r>
          </w:p>
        </w:tc>
      </w:tr>
      <w:tr w:rsidR="0055064B" w:rsidRPr="000C41C0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0C41C0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0C41C0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0C41C0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0C41C0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16,95</w:t>
            </w:r>
          </w:p>
        </w:tc>
      </w:tr>
      <w:tr w:rsidR="0055064B" w:rsidRPr="000C41C0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0C41C0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0C41C0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55064B" w:rsidRPr="000C41C0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0C41C0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М010301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0C41C0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гусеничном ходу при работе на водохозяйственном строительстве, до 59 (80)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0C41C0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0C41C0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6,78</w:t>
            </w:r>
          </w:p>
        </w:tc>
      </w:tr>
      <w:tr w:rsidR="0055064B" w:rsidRPr="000C41C0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0C41C0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М230301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0C41C0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Катера буксирные 66 (90)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0C41C0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0C41C0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3,12</w:t>
            </w:r>
          </w:p>
        </w:tc>
      </w:tr>
      <w:tr w:rsidR="0055064B" w:rsidRPr="000C41C0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0C41C0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М240904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0C41C0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Плавучие площадки сборно-разборные грузоподъемностью 29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0C41C0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0C41C0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2,99</w:t>
            </w:r>
          </w:p>
        </w:tc>
      </w:tr>
      <w:tr w:rsidR="0055064B" w:rsidRPr="000C41C0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0C41C0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0C41C0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5064B" w:rsidRPr="000C41C0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0C41C0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0C41C0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5064B" w:rsidRPr="000C41C0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0C41C0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0C41C0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5064B" w:rsidRPr="000C41C0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0C41C0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1/10-110-15/15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0C41C0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Жерди хвойных пород длиной 3-6,5 м, толщиной 3-5 см,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0C41C0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C41C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0C41C0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1,13</w:t>
            </w:r>
          </w:p>
        </w:tc>
      </w:tr>
      <w:tr w:rsidR="0055064B" w:rsidRPr="000C41C0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0C41C0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1/10-110-50-15/305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0C41C0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4-6,5 м, шириной 75-150 мм, толщиной 16 мм,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0C41C0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C41C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0C41C0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0,42</w:t>
            </w:r>
          </w:p>
        </w:tc>
      </w:tr>
      <w:tr w:rsidR="0055064B" w:rsidRPr="000C41C0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0C41C0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1/10-110-80/5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0C41C0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Лесоматериалы круглые лиственных пород для строительства, длиной 4-6,5 м, диаметром 12-24 см, 2 сорта,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0C41C0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C41C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0C41C0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0,54</w:t>
            </w:r>
          </w:p>
        </w:tc>
      </w:tr>
      <w:tr w:rsidR="0055064B" w:rsidRPr="000C41C0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0C41C0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0C41C0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Веревка трехпрядная льняная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0C41C0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0C41C0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38</w:t>
            </w:r>
          </w:p>
        </w:tc>
      </w:tr>
      <w:tr w:rsidR="0055064B" w:rsidRPr="000C41C0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0C41C0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1/10-260-210-1/35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0C41C0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стальная низкоуглеродистая общего назначения термически обработанная, оцинкованная, диаметром 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0C41C0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0C41C0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0,048</w:t>
            </w:r>
          </w:p>
        </w:tc>
      </w:tr>
      <w:tr w:rsidR="0055064B" w:rsidRPr="000C41C0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0C41C0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1/40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0C41C0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метрополитенов и тоннелей</w:t>
            </w:r>
          </w:p>
        </w:tc>
      </w:tr>
      <w:tr w:rsidR="0055064B" w:rsidRPr="000C41C0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0C41C0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1/40-250-60/20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0C41C0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Скоба предохранительная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0C41C0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0C41C0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37,3</w:t>
            </w:r>
          </w:p>
        </w:tc>
      </w:tr>
      <w:tr w:rsidR="0055064B" w:rsidRPr="000C41C0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0C41C0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0C41C0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55064B" w:rsidRPr="000C41C0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0C41C0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0C41C0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55064B" w:rsidRPr="000C41C0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0C41C0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0C41C0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Камень бутовый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0C41C0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C41C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0C41C0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</w:t>
            </w:r>
          </w:p>
        </w:tc>
      </w:tr>
      <w:tr w:rsidR="0055064B" w:rsidRPr="000C41C0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0C41C0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0C41C0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55064B" w:rsidRPr="000C41C0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0C41C0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0C41C0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5064B" w:rsidRPr="000C41C0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0C41C0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0C41C0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озеленения и благоустройства</w:t>
            </w:r>
          </w:p>
        </w:tc>
      </w:tr>
      <w:tr w:rsidR="0055064B" w:rsidRPr="000C41C0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0C41C0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П1/60-80-10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0C41C0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Хворост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0C41C0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C41C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0C41C0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88</w:t>
            </w:r>
          </w:p>
        </w:tc>
      </w:tr>
      <w:tr w:rsidR="0055064B" w:rsidRPr="000C41C0" w:rsidTr="00BB612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0C41C0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Е42-23-4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5064B" w:rsidRPr="000C41C0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Крепление откосов хворостяными тюфяками подводными при вязке на стапеле толщиной тюфяка в местах сжатия канатом 500 мм</w:t>
            </w:r>
          </w:p>
          <w:p w:rsidR="0055064B" w:rsidRPr="000C41C0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0C41C0">
              <w:rPr>
                <w:rFonts w:ascii="Arial" w:hAnsi="Arial" w:cs="Arial"/>
              </w:rPr>
              <w:t>(единица измерения - 100 м</w:t>
            </w:r>
            <w:r w:rsidRPr="000C41C0">
              <w:rPr>
                <w:rFonts w:ascii="Arial" w:hAnsi="Arial" w:cs="Arial"/>
                <w:vertAlign w:val="superscript"/>
              </w:rPr>
              <w:t>2</w:t>
            </w:r>
            <w:r w:rsidRPr="000C41C0">
              <w:rPr>
                <w:rFonts w:ascii="Arial" w:hAnsi="Arial" w:cs="Arial"/>
              </w:rPr>
              <w:t xml:space="preserve"> тюфяка)</w:t>
            </w:r>
          </w:p>
        </w:tc>
      </w:tr>
      <w:tr w:rsidR="0055064B" w:rsidRPr="000C41C0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0C41C0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0C41C0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5064B" w:rsidRPr="000C41C0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0C41C0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0C41C0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0C41C0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0C41C0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55064B" w:rsidRPr="000C41C0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0C41C0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0C41C0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0C41C0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0C41C0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355,78</w:t>
            </w:r>
          </w:p>
        </w:tc>
      </w:tr>
      <w:tr w:rsidR="0055064B" w:rsidRPr="000C41C0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0C41C0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0C41C0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0C41C0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0C41C0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22,92</w:t>
            </w:r>
          </w:p>
        </w:tc>
      </w:tr>
      <w:tr w:rsidR="0055064B" w:rsidRPr="000C41C0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0C41C0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0C41C0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55064B" w:rsidRPr="000C41C0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0C41C0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М010301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0C41C0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гусеничном ходу при работе на водохозяйственном строительстве, до 59 (80)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0C41C0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0C41C0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9,55</w:t>
            </w:r>
          </w:p>
        </w:tc>
      </w:tr>
      <w:tr w:rsidR="0055064B" w:rsidRPr="000C41C0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0C41C0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М230301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0C41C0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Катера буксирные 66 (90)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0C41C0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0C41C0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55064B" w:rsidRPr="000C41C0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0C41C0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М240904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0C41C0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Плавучие площадки сборно-разборные грузоподъемностью 29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0C41C0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0C41C0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4,63</w:t>
            </w:r>
          </w:p>
        </w:tc>
      </w:tr>
      <w:tr w:rsidR="0055064B" w:rsidRPr="000C41C0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0C41C0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0C41C0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5064B" w:rsidRPr="000C41C0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0C41C0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0C41C0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5064B" w:rsidRPr="000C41C0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0C41C0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0C41C0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5064B" w:rsidRPr="000C41C0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0C41C0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1/10-110-15/15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0C41C0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Жерди хвойных пород длиной 3-6,5 м, толщиной 3-5 см,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0C41C0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C41C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0C41C0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1,13</w:t>
            </w:r>
          </w:p>
        </w:tc>
      </w:tr>
      <w:tr w:rsidR="0055064B" w:rsidRPr="000C41C0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0C41C0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1/10-110-50-15/305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0C41C0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4-6,5 м, шириной 75-150 мм, толщиной 16 мм,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0C41C0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C41C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0C41C0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0,42</w:t>
            </w:r>
          </w:p>
        </w:tc>
      </w:tr>
      <w:tr w:rsidR="0055064B" w:rsidRPr="000C41C0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0C41C0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1/10-110-80/5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0C41C0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Лесоматериалы круглые лиственных пород для строительства, длиной 4-6,5 м, диаметром 12-24 см, 2 сорта,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0C41C0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C41C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0C41C0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0,54</w:t>
            </w:r>
          </w:p>
        </w:tc>
      </w:tr>
      <w:tr w:rsidR="0055064B" w:rsidRPr="000C41C0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0C41C0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0C41C0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Веревка трехпрядная льняная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0C41C0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0C41C0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57</w:t>
            </w:r>
          </w:p>
        </w:tc>
      </w:tr>
      <w:tr w:rsidR="0055064B" w:rsidRPr="000C41C0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0C41C0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1/10-260-210-1/35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0C41C0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стальная низкоуглеродистая общего назначения термически обработанная, оцинкованная, диаметром 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0C41C0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0C41C0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0,068</w:t>
            </w:r>
          </w:p>
        </w:tc>
      </w:tr>
      <w:tr w:rsidR="0055064B" w:rsidRPr="000C41C0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0C41C0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1/40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0C41C0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метрополитенов и тоннелей</w:t>
            </w:r>
          </w:p>
        </w:tc>
      </w:tr>
      <w:tr w:rsidR="0055064B" w:rsidRPr="000C41C0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0C41C0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1/40-250-60/20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0C41C0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Скоба предохранительная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0C41C0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0C41C0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37,3</w:t>
            </w:r>
          </w:p>
        </w:tc>
      </w:tr>
      <w:tr w:rsidR="0055064B" w:rsidRPr="000C41C0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0C41C0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0C41C0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55064B" w:rsidRPr="000C41C0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0C41C0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0C41C0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55064B" w:rsidRPr="000C41C0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0C41C0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0C41C0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Камень бутовый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0C41C0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C41C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0C41C0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</w:t>
            </w:r>
          </w:p>
        </w:tc>
      </w:tr>
      <w:tr w:rsidR="0055064B" w:rsidRPr="000C41C0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0C41C0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0C41C0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55064B" w:rsidRPr="000C41C0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0C41C0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0C41C0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5064B" w:rsidRPr="000C41C0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0C41C0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0C41C0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озеленения и благоустройства</w:t>
            </w:r>
          </w:p>
        </w:tc>
      </w:tr>
      <w:tr w:rsidR="0055064B" w:rsidRPr="000C41C0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0C41C0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П1/60-80-10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0C41C0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Хворост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0C41C0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C41C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0C41C0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126</w:t>
            </w:r>
          </w:p>
        </w:tc>
      </w:tr>
      <w:tr w:rsidR="0055064B" w:rsidRPr="000C41C0" w:rsidTr="00BB612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0C41C0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Е42-23-5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5064B" w:rsidRPr="000C41C0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Крепление откосов хворостяными тюфяками подводными при вязке на стапеле толщиной тюфяка в местах сжатия канатом 700 мм</w:t>
            </w:r>
          </w:p>
          <w:p w:rsidR="0055064B" w:rsidRPr="000C41C0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0C41C0">
              <w:rPr>
                <w:rFonts w:ascii="Arial" w:hAnsi="Arial" w:cs="Arial"/>
              </w:rPr>
              <w:t>(единица измерения - 100 м</w:t>
            </w:r>
            <w:r w:rsidRPr="000C41C0">
              <w:rPr>
                <w:rFonts w:ascii="Arial" w:hAnsi="Arial" w:cs="Arial"/>
                <w:vertAlign w:val="superscript"/>
              </w:rPr>
              <w:t>2</w:t>
            </w:r>
            <w:r w:rsidRPr="000C41C0">
              <w:rPr>
                <w:rFonts w:ascii="Arial" w:hAnsi="Arial" w:cs="Arial"/>
              </w:rPr>
              <w:t xml:space="preserve"> тюфяка)</w:t>
            </w:r>
          </w:p>
        </w:tc>
      </w:tr>
      <w:tr w:rsidR="0055064B" w:rsidRPr="000C41C0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0C41C0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0C41C0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5064B" w:rsidRPr="000C41C0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0C41C0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0C41C0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0C41C0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0C41C0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55064B" w:rsidRPr="000C41C0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0C41C0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0C41C0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0C41C0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0C41C0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391,55</w:t>
            </w:r>
          </w:p>
        </w:tc>
      </w:tr>
      <w:tr w:rsidR="0055064B" w:rsidRPr="000C41C0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0C41C0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0C41C0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0C41C0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0C41C0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29,25</w:t>
            </w:r>
          </w:p>
        </w:tc>
      </w:tr>
      <w:tr w:rsidR="0055064B" w:rsidRPr="000C41C0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0C41C0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0C41C0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55064B" w:rsidRPr="000C41C0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0C41C0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М010301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0C41C0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гусеничном ходу при работе на водохозяйственном строительстве, до 59 (80)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0C41C0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0C41C0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12,46</w:t>
            </w:r>
          </w:p>
        </w:tc>
      </w:tr>
      <w:tr w:rsidR="0055064B" w:rsidRPr="000C41C0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0C41C0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М230301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0C41C0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Катера буксирные 66 (90)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0C41C0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0C41C0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5,15</w:t>
            </w:r>
          </w:p>
        </w:tc>
      </w:tr>
      <w:tr w:rsidR="0055064B" w:rsidRPr="000C41C0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0C41C0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М240904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0C41C0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Плавучие площадки сборно-разборные грузоподъемностью 29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0C41C0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0C41C0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6,53</w:t>
            </w:r>
          </w:p>
        </w:tc>
      </w:tr>
      <w:tr w:rsidR="0055064B" w:rsidRPr="000C41C0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0C41C0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0C41C0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5064B" w:rsidRPr="000C41C0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0C41C0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0C41C0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5064B" w:rsidRPr="000C41C0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0C41C0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0C41C0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5064B" w:rsidRPr="000C41C0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0C41C0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1/10-110-15/15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0C41C0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Жерди хвойных пород длиной 3-6,5 м, толщиной 3-5 см,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0C41C0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C41C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0C41C0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1,13</w:t>
            </w:r>
          </w:p>
        </w:tc>
      </w:tr>
      <w:tr w:rsidR="0055064B" w:rsidRPr="000C41C0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0C41C0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1/10-110-50-15/305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0C41C0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4-6,5 м, шириной 75-150 мм, толщиной 16 мм,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0C41C0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C41C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0C41C0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0,42</w:t>
            </w:r>
          </w:p>
        </w:tc>
      </w:tr>
      <w:tr w:rsidR="0055064B" w:rsidRPr="000C41C0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0C41C0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1/10-110-80/5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0C41C0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Лесоматериалы круглые лиственных пород для строительства, длиной 4-6,5 м, диаметром 12-24 см, 2 сорта,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0C41C0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C41C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0C41C0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0,54</w:t>
            </w:r>
          </w:p>
        </w:tc>
      </w:tr>
      <w:tr w:rsidR="0055064B" w:rsidRPr="000C41C0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0C41C0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0C41C0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Веревка трехпрядная льняная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0C41C0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0C41C0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57</w:t>
            </w:r>
          </w:p>
        </w:tc>
      </w:tr>
      <w:tr w:rsidR="0055064B" w:rsidRPr="000C41C0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0C41C0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1/10-260-210-1/35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0C41C0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стальная низкоуглеродистая общего назначения термически обработанная, оцинкованная, диаметром 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0C41C0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0C41C0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55064B" w:rsidRPr="000C41C0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0C41C0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1/40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0C41C0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метрополитенов и тоннелей</w:t>
            </w:r>
          </w:p>
        </w:tc>
      </w:tr>
      <w:tr w:rsidR="0055064B" w:rsidRPr="000C41C0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0C41C0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1/40-250-60/20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0C41C0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Скоба предохранительная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0C41C0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0C41C0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37,3</w:t>
            </w:r>
          </w:p>
        </w:tc>
      </w:tr>
      <w:tr w:rsidR="0055064B" w:rsidRPr="000C41C0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0C41C0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0C41C0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55064B" w:rsidRPr="000C41C0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0C41C0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0C41C0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55064B" w:rsidRPr="000C41C0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0C41C0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0C41C0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Камень бутовый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0C41C0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C41C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0C41C0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</w:t>
            </w:r>
          </w:p>
        </w:tc>
      </w:tr>
      <w:tr w:rsidR="0055064B" w:rsidRPr="000C41C0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0C41C0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0C41C0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55064B" w:rsidRPr="000C41C0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0C41C0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0C41C0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5064B" w:rsidRPr="000C41C0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0C41C0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0C41C0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озеленения и благоустройства</w:t>
            </w:r>
          </w:p>
        </w:tc>
      </w:tr>
      <w:tr w:rsidR="0055064B" w:rsidRPr="000C41C0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0C41C0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П1/60-80-10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0C41C0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Хворост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0C41C0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C41C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0C41C0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166</w:t>
            </w:r>
          </w:p>
        </w:tc>
      </w:tr>
      <w:tr w:rsidR="0055064B" w:rsidRPr="000C41C0" w:rsidTr="00BB612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0C41C0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Е42-23-6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5064B" w:rsidRPr="000C41C0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Крепление откосов хворостяными тюфяками подводными при вязке на стапеле толщиной тюфяка в местах сжатия канатом 1000 мм</w:t>
            </w:r>
          </w:p>
          <w:p w:rsidR="0055064B" w:rsidRPr="000C41C0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0C41C0">
              <w:rPr>
                <w:rFonts w:ascii="Arial" w:hAnsi="Arial" w:cs="Arial"/>
              </w:rPr>
              <w:t>(единица измерения - 100 м</w:t>
            </w:r>
            <w:r w:rsidRPr="000C41C0">
              <w:rPr>
                <w:rFonts w:ascii="Arial" w:hAnsi="Arial" w:cs="Arial"/>
                <w:vertAlign w:val="superscript"/>
              </w:rPr>
              <w:t>2</w:t>
            </w:r>
            <w:r w:rsidRPr="000C41C0">
              <w:rPr>
                <w:rFonts w:ascii="Arial" w:hAnsi="Arial" w:cs="Arial"/>
              </w:rPr>
              <w:t xml:space="preserve"> тюфяка)</w:t>
            </w:r>
          </w:p>
        </w:tc>
      </w:tr>
      <w:tr w:rsidR="0055064B" w:rsidRPr="000C41C0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0C41C0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0C41C0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5064B" w:rsidRPr="000C41C0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0C41C0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0C41C0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0C41C0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0C41C0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55064B" w:rsidRPr="000C41C0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0C41C0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0C41C0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0C41C0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0C41C0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450</w:t>
            </w:r>
          </w:p>
        </w:tc>
      </w:tr>
      <w:tr w:rsidR="0055064B" w:rsidRPr="000C41C0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0C41C0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0C41C0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0C41C0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0C41C0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38,41</w:t>
            </w:r>
          </w:p>
        </w:tc>
      </w:tr>
      <w:tr w:rsidR="0055064B" w:rsidRPr="000C41C0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0C41C0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0C41C0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55064B" w:rsidRPr="000C41C0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0C41C0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М010301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0C41C0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гусеничном ходу при работе на водохозяйственном строительстве, до 59 (80)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0C41C0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0C41C0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16,8</w:t>
            </w:r>
          </w:p>
        </w:tc>
      </w:tr>
      <w:tr w:rsidR="0055064B" w:rsidRPr="000C41C0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0C41C0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М230301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0C41C0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Катера буксирные 66 (90)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0C41C0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0C41C0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6,63</w:t>
            </w:r>
          </w:p>
        </w:tc>
      </w:tr>
      <w:tr w:rsidR="0055064B" w:rsidRPr="000C41C0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0C41C0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М240904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0C41C0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Плавучие площадки сборно-разборные грузоподъемностью 29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0C41C0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0C41C0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10,1</w:t>
            </w:r>
          </w:p>
        </w:tc>
      </w:tr>
      <w:tr w:rsidR="0055064B" w:rsidRPr="000C41C0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0C41C0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0C41C0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5064B" w:rsidRPr="000C41C0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0C41C0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0C41C0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5064B" w:rsidRPr="000C41C0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0C41C0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0C41C0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5064B" w:rsidRPr="000C41C0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0C41C0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1/10-110-15/15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0C41C0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Жерди хвойных пород длиной 3-6,5 м, толщиной 3-5 см,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0C41C0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C41C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0C41C0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1,13</w:t>
            </w:r>
          </w:p>
        </w:tc>
      </w:tr>
      <w:tr w:rsidR="0055064B" w:rsidRPr="000C41C0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0C41C0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1/10-110-50-15/305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0C41C0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4-6,5 м, шириной 75-150 мм, толщиной 16 мм,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0C41C0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C41C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0C41C0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0,42</w:t>
            </w:r>
          </w:p>
        </w:tc>
      </w:tr>
      <w:tr w:rsidR="0055064B" w:rsidRPr="000C41C0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0C41C0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1/10-110-80/5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0C41C0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Лесоматериалы круглые лиственных пород для строительства, длиной 4-6,5 м, диаметром 12-24 см, 2 сорта,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0C41C0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C41C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0C41C0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0,54</w:t>
            </w:r>
          </w:p>
        </w:tc>
      </w:tr>
      <w:tr w:rsidR="0055064B" w:rsidRPr="000C41C0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0C41C0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0C41C0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Веревка трехпрядная льняная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0C41C0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0C41C0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57</w:t>
            </w:r>
          </w:p>
        </w:tc>
      </w:tr>
      <w:tr w:rsidR="0055064B" w:rsidRPr="000C41C0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0C41C0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1/10-260-210-1/35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0C41C0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стальная низкоуглеродистая общего назначения термически обработанная, оцинкованная, диаметром 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0C41C0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0C41C0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0,098</w:t>
            </w:r>
          </w:p>
        </w:tc>
      </w:tr>
      <w:tr w:rsidR="0055064B" w:rsidRPr="000C41C0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0C41C0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1/40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0C41C0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метрополитенов и тоннелей</w:t>
            </w:r>
          </w:p>
        </w:tc>
      </w:tr>
      <w:tr w:rsidR="0055064B" w:rsidRPr="000C41C0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0C41C0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1/40-250-60/20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0C41C0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Скоба предохранительная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0C41C0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0C41C0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37,3</w:t>
            </w:r>
          </w:p>
        </w:tc>
      </w:tr>
      <w:tr w:rsidR="0055064B" w:rsidRPr="000C41C0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0C41C0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0C41C0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55064B" w:rsidRPr="000C41C0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0C41C0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0C41C0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55064B" w:rsidRPr="000C41C0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0C41C0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0C41C0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Камень бутовый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0C41C0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C41C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0C41C0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37</w:t>
            </w:r>
          </w:p>
        </w:tc>
      </w:tr>
      <w:tr w:rsidR="0055064B" w:rsidRPr="000C41C0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0C41C0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0C41C0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55064B" w:rsidRPr="000C41C0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0C41C0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0C41C0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5064B" w:rsidRPr="000C41C0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0C41C0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0C41C0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озеленения и благоустройства</w:t>
            </w:r>
          </w:p>
        </w:tc>
      </w:tr>
      <w:tr w:rsidR="0055064B" w:rsidRPr="000C41C0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0C41C0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П1/60-80-10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0C41C0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Хворост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0C41C0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C41C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0C41C0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226</w:t>
            </w:r>
          </w:p>
        </w:tc>
      </w:tr>
      <w:tr w:rsidR="0055064B" w:rsidRPr="000C41C0" w:rsidTr="00BB612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0C41C0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Е42-23-7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5064B" w:rsidRPr="000C41C0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Крепление откосов хворостяными тюфяками подводными при вязке на майне толщиной тюфяка в местах сжатия канатом 500 мм</w:t>
            </w:r>
          </w:p>
          <w:p w:rsidR="0055064B" w:rsidRPr="000C41C0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0C41C0">
              <w:rPr>
                <w:rFonts w:ascii="Arial" w:hAnsi="Arial" w:cs="Arial"/>
              </w:rPr>
              <w:t>(единица измерения - 100 м</w:t>
            </w:r>
            <w:r w:rsidRPr="000C41C0">
              <w:rPr>
                <w:rFonts w:ascii="Arial" w:hAnsi="Arial" w:cs="Arial"/>
                <w:vertAlign w:val="superscript"/>
              </w:rPr>
              <w:t>2</w:t>
            </w:r>
            <w:r w:rsidRPr="000C41C0">
              <w:rPr>
                <w:rFonts w:ascii="Arial" w:hAnsi="Arial" w:cs="Arial"/>
              </w:rPr>
              <w:t xml:space="preserve"> тюфяка)</w:t>
            </w:r>
          </w:p>
        </w:tc>
      </w:tr>
      <w:tr w:rsidR="0055064B" w:rsidRPr="000C41C0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0C41C0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0C41C0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5064B" w:rsidRPr="000C41C0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0C41C0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0C41C0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0C41C0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0C41C0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55064B" w:rsidRPr="000C41C0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0C41C0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0C41C0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0C41C0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0C41C0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278</w:t>
            </w:r>
          </w:p>
        </w:tc>
      </w:tr>
      <w:tr w:rsidR="0055064B" w:rsidRPr="000C41C0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0C41C0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0C41C0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0C41C0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0C41C0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20,18</w:t>
            </w:r>
          </w:p>
        </w:tc>
      </w:tr>
      <w:tr w:rsidR="0055064B" w:rsidRPr="000C41C0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0C41C0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0C41C0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55064B" w:rsidRPr="000C41C0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0C41C0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М010301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0C41C0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гусеничном ходу при работе на водохозяйственном строительстве, до 59 (80)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0C41C0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0C41C0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9,42</w:t>
            </w:r>
          </w:p>
        </w:tc>
      </w:tr>
      <w:tr w:rsidR="0055064B" w:rsidRPr="000C41C0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0C41C0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М230301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0C41C0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Катера буксирные 66 (90)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0C41C0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0C41C0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</w:t>
            </w:r>
          </w:p>
        </w:tc>
      </w:tr>
      <w:tr w:rsidR="0055064B" w:rsidRPr="000C41C0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0C41C0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0C41C0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5064B" w:rsidRPr="000C41C0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0C41C0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0C41C0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5064B" w:rsidRPr="000C41C0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0C41C0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0C41C0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5064B" w:rsidRPr="000C41C0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0C41C0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0C41C0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Лесоматериалы круглые хвойных пород для строительства длиной 3-6,5 м, диаметром 14-24 см, 1-2 сорта,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0C41C0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C41C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0C41C0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1,94</w:t>
            </w:r>
          </w:p>
        </w:tc>
      </w:tr>
      <w:tr w:rsidR="0055064B" w:rsidRPr="000C41C0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0C41C0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1/10-110-15/15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0C41C0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Жерди хвойных пород длиной 3-6,5 м, толщиной 3-5 см,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0C41C0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C41C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0C41C0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1,13</w:t>
            </w:r>
          </w:p>
        </w:tc>
      </w:tr>
      <w:tr w:rsidR="0055064B" w:rsidRPr="000C41C0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0C41C0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1/10-110-80/5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0C41C0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Лесоматериалы круглые лиственных пород для строительства, длиной 4-6,5 м, диаметром 12-24 см, 2 сорта,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0C41C0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C41C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0C41C0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1,94</w:t>
            </w:r>
          </w:p>
        </w:tc>
      </w:tr>
      <w:tr w:rsidR="0055064B" w:rsidRPr="000C41C0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0C41C0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0C41C0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Веревка трехпрядная льняная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0C41C0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0C41C0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57</w:t>
            </w:r>
          </w:p>
        </w:tc>
      </w:tr>
      <w:tr w:rsidR="0055064B" w:rsidRPr="000C41C0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0C41C0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1/10-260-210-1/35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0C41C0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стальная низкоуглеродистая общего назначения термически обработанная, оцинкованная, диаметром 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0C41C0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0C41C0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0,068</w:t>
            </w:r>
          </w:p>
        </w:tc>
      </w:tr>
      <w:tr w:rsidR="0055064B" w:rsidRPr="000C41C0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0C41C0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1/40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0C41C0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метрополитенов и тоннелей</w:t>
            </w:r>
          </w:p>
        </w:tc>
      </w:tr>
      <w:tr w:rsidR="0055064B" w:rsidRPr="000C41C0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0C41C0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1/40-250-60/20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0C41C0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Скоба предохранительная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0C41C0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0C41C0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8,22</w:t>
            </w:r>
          </w:p>
        </w:tc>
      </w:tr>
      <w:tr w:rsidR="0055064B" w:rsidRPr="000C41C0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0C41C0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0C41C0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55064B" w:rsidRPr="000C41C0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0C41C0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0C41C0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деревянные</w:t>
            </w:r>
          </w:p>
        </w:tc>
      </w:tr>
      <w:tr w:rsidR="0055064B" w:rsidRPr="000C41C0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0C41C0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2/50-35-10/5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0C41C0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Щиты из досок хвойных пород, толщиной 25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0C41C0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C41C0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0C41C0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21,7</w:t>
            </w:r>
          </w:p>
        </w:tc>
      </w:tr>
      <w:tr w:rsidR="0055064B" w:rsidRPr="000C41C0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0C41C0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0C41C0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55064B" w:rsidRPr="000C41C0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0C41C0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0C41C0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55064B" w:rsidRPr="000C41C0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0C41C0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0C41C0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Камень бутовый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0C41C0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C41C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0C41C0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</w:t>
            </w:r>
          </w:p>
        </w:tc>
      </w:tr>
      <w:tr w:rsidR="0055064B" w:rsidRPr="000C41C0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0C41C0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0C41C0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55064B" w:rsidRPr="000C41C0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0C41C0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0C41C0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5064B" w:rsidRPr="000C41C0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0C41C0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0C41C0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озеленения и благоустройства</w:t>
            </w:r>
          </w:p>
        </w:tc>
      </w:tr>
      <w:tr w:rsidR="0055064B" w:rsidRPr="000C41C0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0C41C0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П1/60-80-10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0C41C0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Хворост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0C41C0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C41C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0C41C0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126</w:t>
            </w:r>
          </w:p>
        </w:tc>
      </w:tr>
      <w:tr w:rsidR="0055064B" w:rsidRPr="000C41C0" w:rsidTr="00BB612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0C41C0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Е42-23-8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5064B" w:rsidRPr="000C41C0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Крепление откосов хворостяными тюфяками подводными при вязке на майне толщиной тюфяка в местах сжатия канатом 700 мм</w:t>
            </w:r>
          </w:p>
          <w:p w:rsidR="0055064B" w:rsidRPr="000C41C0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0C41C0">
              <w:rPr>
                <w:rFonts w:ascii="Arial" w:hAnsi="Arial" w:cs="Arial"/>
              </w:rPr>
              <w:t>(единица измерения - 100 м</w:t>
            </w:r>
            <w:r w:rsidRPr="000C41C0">
              <w:rPr>
                <w:rFonts w:ascii="Arial" w:hAnsi="Arial" w:cs="Arial"/>
                <w:vertAlign w:val="superscript"/>
              </w:rPr>
              <w:t>2</w:t>
            </w:r>
            <w:r w:rsidRPr="000C41C0">
              <w:rPr>
                <w:rFonts w:ascii="Arial" w:hAnsi="Arial" w:cs="Arial"/>
              </w:rPr>
              <w:t xml:space="preserve"> тюфяка)</w:t>
            </w:r>
          </w:p>
        </w:tc>
      </w:tr>
      <w:tr w:rsidR="0055064B" w:rsidRPr="000C41C0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0C41C0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0C41C0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5064B" w:rsidRPr="000C41C0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0C41C0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0C41C0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0C41C0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0C41C0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55064B" w:rsidRPr="000C41C0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0C41C0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0C41C0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0C41C0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0C41C0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316</w:t>
            </w:r>
          </w:p>
        </w:tc>
      </w:tr>
      <w:tr w:rsidR="0055064B" w:rsidRPr="000C41C0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0C41C0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0C41C0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0C41C0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0C41C0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26,48</w:t>
            </w:r>
          </w:p>
        </w:tc>
      </w:tr>
      <w:tr w:rsidR="0055064B" w:rsidRPr="000C41C0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0C41C0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0C41C0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55064B" w:rsidRPr="000C41C0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0C41C0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М010301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0C41C0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гусеничном ходу при работе на водохозяйственном строительстве, до 59 (80)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0C41C0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0C41C0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12,3</w:t>
            </w:r>
          </w:p>
        </w:tc>
      </w:tr>
      <w:tr w:rsidR="0055064B" w:rsidRPr="000C41C0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0C41C0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М230301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0C41C0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Катера буксирные 66 (90)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0C41C0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0C41C0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4,35</w:t>
            </w:r>
          </w:p>
        </w:tc>
      </w:tr>
      <w:tr w:rsidR="0055064B" w:rsidRPr="000C41C0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0C41C0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0C41C0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5064B" w:rsidRPr="000C41C0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0C41C0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0C41C0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5064B" w:rsidRPr="000C41C0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0C41C0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0C41C0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5064B" w:rsidRPr="000C41C0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0C41C0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0C41C0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Лесоматериалы круглые хвойных пород для строительства длиной 3-6,5 м, диаметром 14-24 см, 1-2 сорта,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0C41C0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C41C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0C41C0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1,94</w:t>
            </w:r>
          </w:p>
        </w:tc>
      </w:tr>
      <w:tr w:rsidR="0055064B" w:rsidRPr="000C41C0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0C41C0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1/10-110-15/15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0C41C0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Жерди хвойных пород длиной 3-6,5 м, толщиной 3-5 см,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0C41C0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C41C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0C41C0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1,13</w:t>
            </w:r>
          </w:p>
        </w:tc>
      </w:tr>
      <w:tr w:rsidR="0055064B" w:rsidRPr="000C41C0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0C41C0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1/10-110-80/5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0C41C0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Лесоматериалы круглые лиственных пород для строительства, длиной 4-6,5 м, диаметром 12-24 см, 2 сорта,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0C41C0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C41C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0C41C0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1,94</w:t>
            </w:r>
          </w:p>
        </w:tc>
      </w:tr>
      <w:tr w:rsidR="0055064B" w:rsidRPr="000C41C0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0C41C0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0C41C0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Веревка трехпрядная льняная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0C41C0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0C41C0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57</w:t>
            </w:r>
          </w:p>
        </w:tc>
      </w:tr>
      <w:tr w:rsidR="0055064B" w:rsidRPr="000C41C0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0C41C0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1/10-260-210-1/35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0C41C0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стальная низкоуглеродистая общего назначения термически обработанная, оцинкованная, диаметром 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0C41C0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0C41C0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55064B" w:rsidRPr="000C41C0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0C41C0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1/40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0C41C0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метрополитенов и тоннелей</w:t>
            </w:r>
          </w:p>
        </w:tc>
      </w:tr>
      <w:tr w:rsidR="0055064B" w:rsidRPr="000C41C0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0C41C0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1/40-250-60/20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0C41C0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Скоба предохранительная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0C41C0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0C41C0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8,22</w:t>
            </w:r>
          </w:p>
        </w:tc>
      </w:tr>
      <w:tr w:rsidR="0055064B" w:rsidRPr="000C41C0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0C41C0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0C41C0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55064B" w:rsidRPr="000C41C0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0C41C0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0C41C0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деревянные</w:t>
            </w:r>
          </w:p>
        </w:tc>
      </w:tr>
      <w:tr w:rsidR="0055064B" w:rsidRPr="000C41C0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0C41C0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2/50-35-10/5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0C41C0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Щиты из досок хвойных пород, толщиной 25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0C41C0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C41C0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0C41C0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21,7</w:t>
            </w:r>
          </w:p>
        </w:tc>
      </w:tr>
      <w:tr w:rsidR="0055064B" w:rsidRPr="000C41C0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0C41C0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0C41C0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55064B" w:rsidRPr="000C41C0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0C41C0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0C41C0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55064B" w:rsidRPr="000C41C0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0C41C0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0C41C0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Камень бутовый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0C41C0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C41C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0C41C0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</w:t>
            </w:r>
          </w:p>
        </w:tc>
      </w:tr>
      <w:tr w:rsidR="0055064B" w:rsidRPr="000C41C0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0C41C0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0C41C0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55064B" w:rsidRPr="000C41C0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0C41C0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0C41C0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5064B" w:rsidRPr="000C41C0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0C41C0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0C41C0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озеленения и благоустройства</w:t>
            </w:r>
          </w:p>
        </w:tc>
      </w:tr>
      <w:tr w:rsidR="0055064B" w:rsidRPr="000C41C0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0C41C0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П1/60-80-10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0C41C0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Хворост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0C41C0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C41C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0C41C0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166</w:t>
            </w:r>
          </w:p>
        </w:tc>
      </w:tr>
      <w:tr w:rsidR="0055064B" w:rsidRPr="000C41C0" w:rsidTr="00BB612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0C41C0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Е42-23-9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5064B" w:rsidRPr="000C41C0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Крепление откосов хворостяными тюфяками подводными при вязке на майне толщиной тюфяка в местах сжатия канатом 1000 мм</w:t>
            </w:r>
          </w:p>
          <w:p w:rsidR="0055064B" w:rsidRPr="000C41C0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0C41C0">
              <w:rPr>
                <w:rFonts w:ascii="Arial" w:hAnsi="Arial" w:cs="Arial"/>
              </w:rPr>
              <w:t>(единица измерения - 100 м</w:t>
            </w:r>
            <w:r w:rsidRPr="000C41C0">
              <w:rPr>
                <w:rFonts w:ascii="Arial" w:hAnsi="Arial" w:cs="Arial"/>
                <w:vertAlign w:val="superscript"/>
              </w:rPr>
              <w:t>2</w:t>
            </w:r>
            <w:r w:rsidRPr="000C41C0">
              <w:rPr>
                <w:rFonts w:ascii="Arial" w:hAnsi="Arial" w:cs="Arial"/>
              </w:rPr>
              <w:t xml:space="preserve"> тюфяка)</w:t>
            </w:r>
          </w:p>
        </w:tc>
      </w:tr>
      <w:tr w:rsidR="0055064B" w:rsidRPr="000C41C0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0C41C0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0C41C0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5064B" w:rsidRPr="000C41C0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0C41C0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0C41C0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0C41C0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0C41C0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55064B" w:rsidRPr="000C41C0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0C41C0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0C41C0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0C41C0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0C41C0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376</w:t>
            </w:r>
          </w:p>
        </w:tc>
      </w:tr>
      <w:tr w:rsidR="0055064B" w:rsidRPr="000C41C0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0C41C0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0C41C0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0C41C0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0C41C0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35,84</w:t>
            </w:r>
          </w:p>
        </w:tc>
      </w:tr>
      <w:tr w:rsidR="0055064B" w:rsidRPr="000C41C0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0C41C0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0C41C0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55064B" w:rsidRPr="000C41C0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0C41C0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М010301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0C41C0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гусеничном ходу при работе на водохозяйственном строительстве, до 59 (80)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0C41C0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0C41C0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16,7</w:t>
            </w:r>
          </w:p>
        </w:tc>
      </w:tr>
      <w:tr w:rsidR="0055064B" w:rsidRPr="000C41C0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0C41C0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М230301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0C41C0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Катера буксирные 66 (90)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0C41C0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0C41C0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5,87</w:t>
            </w:r>
          </w:p>
        </w:tc>
      </w:tr>
      <w:tr w:rsidR="0055064B" w:rsidRPr="000C41C0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0C41C0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0C41C0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5064B" w:rsidRPr="000C41C0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0C41C0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0C41C0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5064B" w:rsidRPr="000C41C0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0C41C0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0C41C0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5064B" w:rsidRPr="000C41C0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0C41C0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0C41C0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Лесоматериалы круглые хвойных пород для строительства длиной 3-6,5 м, диаметром 14-24 см, 1-2 сорта,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0C41C0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C41C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0C41C0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1,94</w:t>
            </w:r>
          </w:p>
        </w:tc>
      </w:tr>
      <w:tr w:rsidR="0055064B" w:rsidRPr="000C41C0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0C41C0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1/10-110-15/15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0C41C0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Жерди хвойных пород длиной 3-6,5 м, толщиной 3-5 см,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0C41C0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C41C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0C41C0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1,13</w:t>
            </w:r>
          </w:p>
        </w:tc>
      </w:tr>
      <w:tr w:rsidR="0055064B" w:rsidRPr="000C41C0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0C41C0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1/10-110-80/5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0C41C0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Лесоматериалы круглые лиственных пород для строительства, длиной 4-6,5 м, диаметром 12-24 см, 2 сорта,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0C41C0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C41C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0C41C0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1,94</w:t>
            </w:r>
          </w:p>
        </w:tc>
      </w:tr>
      <w:tr w:rsidR="0055064B" w:rsidRPr="000C41C0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0C41C0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0C41C0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Веревка трехпрядная льняная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0C41C0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0C41C0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57</w:t>
            </w:r>
          </w:p>
        </w:tc>
      </w:tr>
      <w:tr w:rsidR="0055064B" w:rsidRPr="000C41C0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0C41C0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1/10-260-210-1/35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0C41C0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стальная низкоуглеродистая общего назначения термически обработанная, оцинкованная, диаметром 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0C41C0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0C41C0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0,098</w:t>
            </w:r>
          </w:p>
        </w:tc>
      </w:tr>
      <w:tr w:rsidR="0055064B" w:rsidRPr="000C41C0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0C41C0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1/40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0C41C0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метрополитенов и тоннелей</w:t>
            </w:r>
          </w:p>
        </w:tc>
      </w:tr>
      <w:tr w:rsidR="0055064B" w:rsidRPr="000C41C0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0C41C0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1/40-250-60/20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0C41C0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Скоба предохранительная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0C41C0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0C41C0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8,22</w:t>
            </w:r>
          </w:p>
        </w:tc>
      </w:tr>
      <w:tr w:rsidR="0055064B" w:rsidRPr="000C41C0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0C41C0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0C41C0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55064B" w:rsidRPr="000C41C0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0C41C0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0C41C0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деревянные</w:t>
            </w:r>
          </w:p>
        </w:tc>
      </w:tr>
      <w:tr w:rsidR="0055064B" w:rsidRPr="000C41C0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0C41C0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2/50-35-10/5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0C41C0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Щиты из досок хвойных пород, толщиной 25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0C41C0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C41C0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0C41C0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21,7</w:t>
            </w:r>
          </w:p>
        </w:tc>
      </w:tr>
      <w:tr w:rsidR="0055064B" w:rsidRPr="000C41C0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0C41C0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0C41C0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55064B" w:rsidRPr="000C41C0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0C41C0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0C41C0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55064B" w:rsidRPr="000C41C0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0C41C0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0C41C0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Камень бутовый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0C41C0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C41C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0C41C0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37</w:t>
            </w:r>
          </w:p>
        </w:tc>
      </w:tr>
      <w:tr w:rsidR="0055064B" w:rsidRPr="000C41C0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0C41C0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0C41C0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55064B" w:rsidRPr="000C41C0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0C41C0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0C41C0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5064B" w:rsidRPr="000C41C0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0C41C0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0C41C0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озеленения и благоустройства</w:t>
            </w:r>
          </w:p>
        </w:tc>
      </w:tr>
      <w:tr w:rsidR="0055064B" w:rsidRPr="000C41C0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0C41C0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П1/60-80-10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0C41C0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Хворост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0C41C0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C41C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0C41C0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226</w:t>
            </w:r>
          </w:p>
        </w:tc>
      </w:tr>
    </w:tbl>
    <w:p w:rsidR="0055064B" w:rsidRPr="000C41C0" w:rsidRDefault="0055064B" w:rsidP="0055064B">
      <w:pPr>
        <w:pStyle w:val="a5"/>
        <w:rPr>
          <w:rFonts w:ascii="Arial" w:hAnsi="Arial" w:cs="Arial"/>
          <w:b/>
          <w:sz w:val="2"/>
        </w:rPr>
      </w:pPr>
    </w:p>
    <w:p w:rsidR="0055064B" w:rsidRPr="003E4DAE" w:rsidRDefault="0055064B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55064B" w:rsidTr="00BB612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5064B" w:rsidRPr="00D81C63" w:rsidRDefault="0055064B" w:rsidP="00BB6125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07. Крепление откосов каналов стенками из досок, деревянных щитов и плетня</w:t>
            </w:r>
          </w:p>
        </w:tc>
      </w:tr>
      <w:tr w:rsidR="0055064B" w:rsidTr="00BB612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5064B" w:rsidRDefault="0055064B" w:rsidP="00BB6125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55064B" w:rsidTr="00BB612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5064B" w:rsidRPr="00D81C63" w:rsidRDefault="0055064B" w:rsidP="00BB6125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42-24. Одностороннее крепление откосов каналов</w:t>
            </w:r>
          </w:p>
        </w:tc>
      </w:tr>
      <w:tr w:rsidR="0055064B" w:rsidTr="00BB612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5064B" w:rsidRDefault="0055064B" w:rsidP="00BB6125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55064B" w:rsidTr="00BB612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5064B" w:rsidRDefault="0055064B" w:rsidP="00BB6125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55064B" w:rsidRPr="00D81C63" w:rsidTr="00BB612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5064B" w:rsidRPr="00D81C63" w:rsidRDefault="0055064B" w:rsidP="00BB612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заготовка материалов;</w:t>
            </w:r>
          </w:p>
        </w:tc>
      </w:tr>
      <w:tr w:rsidR="0055064B" w:rsidRPr="00D81C63" w:rsidTr="00BB612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5064B" w:rsidRDefault="0055064B" w:rsidP="00BB612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устройство стенок;</w:t>
            </w:r>
          </w:p>
        </w:tc>
      </w:tr>
      <w:tr w:rsidR="0055064B" w:rsidRPr="00D81C63" w:rsidTr="00BB612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5064B" w:rsidRDefault="0055064B" w:rsidP="00BB612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антисептирование древесины (нормы 1, 2).</w:t>
            </w:r>
          </w:p>
        </w:tc>
      </w:tr>
      <w:tr w:rsidR="0055064B" w:rsidRPr="00D81C63" w:rsidTr="00BB612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5064B" w:rsidRDefault="0055064B" w:rsidP="00BB6125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55064B" w:rsidRDefault="0055064B" w:rsidP="0055064B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55064B" w:rsidRPr="00D81C63" w:rsidTr="00BB6125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5064B" w:rsidRPr="00D81C63" w:rsidRDefault="0055064B" w:rsidP="00BB612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5064B" w:rsidRPr="00D81C63" w:rsidRDefault="0055064B" w:rsidP="00BB612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5064B" w:rsidRPr="00D81C63" w:rsidRDefault="0055064B" w:rsidP="00BB612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5064B" w:rsidRPr="00D81C63" w:rsidRDefault="0055064B" w:rsidP="00BB612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55064B" w:rsidRPr="00D81C63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D81C63" w:rsidRDefault="0055064B" w:rsidP="00BB612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D81C63" w:rsidRDefault="0055064B" w:rsidP="00BB612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D81C63" w:rsidRDefault="0055064B" w:rsidP="00BB612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D81C63" w:rsidRDefault="0055064B" w:rsidP="00BB612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55064B" w:rsidRPr="00D81C63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D81C63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Е42-24-1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Одностороннее крепление откосов каналов стенками высотой до 0,3 м из досок в грунтах 1-2 групп</w:t>
            </w:r>
          </w:p>
          <w:p w:rsidR="0055064B" w:rsidRPr="00D81C63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81C63">
              <w:rPr>
                <w:rFonts w:ascii="Arial" w:hAnsi="Arial" w:cs="Arial"/>
              </w:rPr>
              <w:t>(единица измерения - 100 м канала)</w:t>
            </w:r>
          </w:p>
        </w:tc>
      </w:tr>
      <w:tr w:rsidR="0055064B" w:rsidRPr="00D81C63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D81C63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D81C63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5064B" w:rsidRPr="00D81C63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D81C63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D81C63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D81C63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D81C63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55064B" w:rsidRPr="00D81C63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D81C63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D81C63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D81C63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D81C63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25,3</w:t>
            </w:r>
          </w:p>
        </w:tc>
      </w:tr>
      <w:tr w:rsidR="0055064B" w:rsidRPr="00D81C63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D81C63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D81C63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D81C63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D81C63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1,36</w:t>
            </w:r>
          </w:p>
        </w:tc>
      </w:tr>
      <w:tr w:rsidR="0055064B" w:rsidRPr="00D81C63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D81C63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D81C63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55064B" w:rsidRPr="00D81C63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D81C63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D81C63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других видах строительства, до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D81C63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D81C63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55064B" w:rsidRPr="00D81C63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D81C63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D81C63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D81C63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D81C63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1,24</w:t>
            </w:r>
          </w:p>
        </w:tc>
      </w:tr>
      <w:tr w:rsidR="0055064B" w:rsidRPr="00D81C63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D81C63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D81C63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5064B" w:rsidRPr="00D81C63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D81C63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D81C63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5064B" w:rsidRPr="00D81C63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D81C63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D81C63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5064B" w:rsidRPr="00D81C63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D81C63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1/10-110-50-15/745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D81C63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4-6,5 м, шириной 75-150 мм, толщиной 25 мм, 4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D81C63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81C6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D81C63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0,52</w:t>
            </w:r>
          </w:p>
        </w:tc>
      </w:tr>
      <w:tr w:rsidR="0055064B" w:rsidRPr="00D81C63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D81C63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1/10-110-80/5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D81C63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Лесоматериалы круглые лиственных пород для строительства, длиной 4-6,5 м, диаметром 12-24 см, 2 сорта,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D81C63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81C6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D81C63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</w:t>
            </w:r>
          </w:p>
        </w:tc>
      </w:tr>
      <w:tr w:rsidR="0055064B" w:rsidRPr="00D81C63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D81C63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1/10-240-25-35/210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D81C63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Гвозди строительные с плоской головкой 1,8 х 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D81C63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D81C63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55064B" w:rsidRPr="00D81C63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D81C63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D81C63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55064B" w:rsidRPr="00D81C63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D81C63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D81C63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5064B" w:rsidRPr="00D81C63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D81C63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D81C63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5064B" w:rsidRPr="00D81C63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D81C63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D81C63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Масляные антисептики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D81C63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D81C63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0,0325</w:t>
            </w:r>
          </w:p>
        </w:tc>
      </w:tr>
      <w:tr w:rsidR="0055064B" w:rsidRPr="00D81C63" w:rsidTr="00BB612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D81C63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Е42-24-2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5064B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Одностороннее крепление откосов каналов стенками щитовыми высотой до 0,3 м в грунтах 1-2 групп</w:t>
            </w:r>
          </w:p>
          <w:p w:rsidR="0055064B" w:rsidRPr="00D81C63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81C63">
              <w:rPr>
                <w:rFonts w:ascii="Arial" w:hAnsi="Arial" w:cs="Arial"/>
              </w:rPr>
              <w:t>(единица измерения - 100 м канала)</w:t>
            </w:r>
          </w:p>
        </w:tc>
      </w:tr>
      <w:tr w:rsidR="0055064B" w:rsidRPr="00D81C63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D81C63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D81C63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5064B" w:rsidRPr="00D81C63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D81C63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D81C63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D81C63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D81C63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55064B" w:rsidRPr="00D81C63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D81C63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D81C63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D81C63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D81C63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23,8</w:t>
            </w:r>
          </w:p>
        </w:tc>
      </w:tr>
      <w:tr w:rsidR="0055064B" w:rsidRPr="00D81C63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D81C63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D81C63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D81C63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D81C63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1,48</w:t>
            </w:r>
          </w:p>
        </w:tc>
      </w:tr>
      <w:tr w:rsidR="0055064B" w:rsidRPr="00D81C63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D81C63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D81C63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55064B" w:rsidRPr="00D81C63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D81C63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D81C63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других видах строительства, до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D81C63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D81C63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0,16</w:t>
            </w:r>
          </w:p>
        </w:tc>
      </w:tr>
      <w:tr w:rsidR="0055064B" w:rsidRPr="00D81C63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D81C63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D81C63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D81C63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D81C63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1,32</w:t>
            </w:r>
          </w:p>
        </w:tc>
      </w:tr>
      <w:tr w:rsidR="0055064B" w:rsidRPr="00D81C63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D81C63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D81C63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5064B" w:rsidRPr="00D81C63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D81C63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D81C63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5064B" w:rsidRPr="00D81C63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D81C63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D81C63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5064B" w:rsidRPr="00D81C63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D81C63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1/10-110-50-15/745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D81C63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4-6,5 м, шириной 75-150 мм, толщиной 25 мм, 4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D81C63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81C6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D81C63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0,78</w:t>
            </w:r>
          </w:p>
        </w:tc>
      </w:tr>
      <w:tr w:rsidR="0055064B" w:rsidRPr="00D81C63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D81C63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1/10-110-80/5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D81C63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Лесоматериалы круглые лиственных пород для строительства, длиной 4-6,5 м, диаметром 12-24 см, 2 сорта,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D81C63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81C6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D81C63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0,76</w:t>
            </w:r>
          </w:p>
        </w:tc>
      </w:tr>
      <w:tr w:rsidR="0055064B" w:rsidRPr="00D81C63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D81C63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1/10-240-25-35/210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D81C63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Гвозди строительные с плоской головкой 1,8 х 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D81C63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D81C63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</w:tr>
      <w:tr w:rsidR="0055064B" w:rsidRPr="00D81C63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D81C63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D81C63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55064B" w:rsidRPr="00D81C63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D81C63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D81C63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5064B" w:rsidRPr="00D81C63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D81C63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D81C63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5064B" w:rsidRPr="00D81C63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D81C63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D81C63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Масляные антисептики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D81C63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D81C63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0,0575</w:t>
            </w:r>
          </w:p>
        </w:tc>
      </w:tr>
      <w:tr w:rsidR="0055064B" w:rsidRPr="00D81C63" w:rsidTr="00BB612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D81C63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Е42-24-3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5064B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Одностороннее крепление откосов каналов стенками плетневыми высотой до 0,15 м в грунтах 1-2 групп</w:t>
            </w:r>
          </w:p>
          <w:p w:rsidR="0055064B" w:rsidRPr="00D81C63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81C63">
              <w:rPr>
                <w:rFonts w:ascii="Arial" w:hAnsi="Arial" w:cs="Arial"/>
              </w:rPr>
              <w:t>(единица измерения - 100 м канала)</w:t>
            </w:r>
          </w:p>
        </w:tc>
      </w:tr>
      <w:tr w:rsidR="0055064B" w:rsidRPr="00D81C63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D81C63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D81C63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5064B" w:rsidRPr="00D81C63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D81C63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D81C63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D81C63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D81C63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55064B" w:rsidRPr="00D81C63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D81C63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D81C63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D81C63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D81C63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20,96</w:t>
            </w:r>
          </w:p>
        </w:tc>
      </w:tr>
      <w:tr w:rsidR="0055064B" w:rsidRPr="00D81C63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D81C63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D81C63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D81C63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D81C63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0,69</w:t>
            </w:r>
          </w:p>
        </w:tc>
      </w:tr>
      <w:tr w:rsidR="0055064B" w:rsidRPr="00D81C63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D81C63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D81C63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55064B" w:rsidRPr="00D81C63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D81C63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D81C63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других видах строительства, до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D81C63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D81C63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55064B" w:rsidRPr="00D81C63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D81C63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D81C63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D81C63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D81C63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0,59</w:t>
            </w:r>
          </w:p>
        </w:tc>
      </w:tr>
      <w:tr w:rsidR="0055064B" w:rsidRPr="00D81C63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D81C63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D81C63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5064B" w:rsidRPr="00D81C63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D81C63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D81C63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5064B" w:rsidRPr="00D81C63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D81C63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D81C63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5064B" w:rsidRPr="00D81C63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D81C63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1/10-110-80/5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D81C63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Лесоматериалы круглые лиственных пород для строительства, длиной 4-6,5 м, диаметром 12-24 см, 2 сорта,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D81C63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81C6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D81C63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0,72</w:t>
            </w:r>
          </w:p>
        </w:tc>
      </w:tr>
      <w:tr w:rsidR="0055064B" w:rsidRPr="00D81C63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D81C63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D81C63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55064B" w:rsidRPr="00D81C63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D81C63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D81C63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5064B" w:rsidRPr="00D81C63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D81C63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D81C63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озеленения и благоустройства</w:t>
            </w:r>
          </w:p>
        </w:tc>
      </w:tr>
      <w:tr w:rsidR="0055064B" w:rsidRPr="00D81C63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D81C63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П1/60-80-10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D81C63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Хворост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D81C63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81C6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D81C63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0,74</w:t>
            </w:r>
          </w:p>
        </w:tc>
      </w:tr>
      <w:tr w:rsidR="0055064B" w:rsidRPr="00D81C63" w:rsidTr="00BB612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D81C63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Е42-24-4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5064B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Одностороннее крепление откосов каналов стенками плетневыми высотой до 0,15 м в грунтах 3 группы</w:t>
            </w:r>
          </w:p>
          <w:p w:rsidR="0055064B" w:rsidRPr="00D81C63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81C63">
              <w:rPr>
                <w:rFonts w:ascii="Arial" w:hAnsi="Arial" w:cs="Arial"/>
              </w:rPr>
              <w:t>(единица измерения - 100 м канала)</w:t>
            </w:r>
          </w:p>
        </w:tc>
      </w:tr>
      <w:tr w:rsidR="0055064B" w:rsidRPr="00D81C63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D81C63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D81C63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5064B" w:rsidRPr="00D81C63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D81C63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D81C63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D81C63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D81C63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55064B" w:rsidRPr="00D81C63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D81C63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D81C63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D81C63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D81C63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</w:t>
            </w:r>
          </w:p>
        </w:tc>
      </w:tr>
      <w:tr w:rsidR="0055064B" w:rsidRPr="00D81C63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D81C63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D81C63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D81C63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D81C63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0,69</w:t>
            </w:r>
          </w:p>
        </w:tc>
      </w:tr>
      <w:tr w:rsidR="0055064B" w:rsidRPr="00D81C63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D81C63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D81C63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55064B" w:rsidRPr="00D81C63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D81C63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D81C63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других видах строительства, до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D81C63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D81C63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55064B" w:rsidRPr="00D81C63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D81C63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D81C63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D81C63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D81C63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0,59</w:t>
            </w:r>
          </w:p>
        </w:tc>
      </w:tr>
      <w:tr w:rsidR="0055064B" w:rsidRPr="00D81C63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D81C63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D81C63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5064B" w:rsidRPr="00D81C63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D81C63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D81C63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5064B" w:rsidRPr="00D81C63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D81C63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D81C63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5064B" w:rsidRPr="00D81C63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D81C63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1/10-110-80/5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D81C63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Лесоматериалы круглые лиственных пород для строительства, длиной 4-6,5 м, диаметром 12-24 см, 2 сорта,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D81C63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81C6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D81C63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0,72</w:t>
            </w:r>
          </w:p>
        </w:tc>
      </w:tr>
      <w:tr w:rsidR="0055064B" w:rsidRPr="00D81C63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D81C63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D81C63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55064B" w:rsidRPr="00D81C63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D81C63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D81C63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5064B" w:rsidRPr="00D81C63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D81C63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D81C63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озеленения и благоустройства</w:t>
            </w:r>
          </w:p>
        </w:tc>
      </w:tr>
      <w:tr w:rsidR="0055064B" w:rsidRPr="00D81C63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D81C63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П1/60-80-10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D81C63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Хворост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D81C63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81C6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D81C63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0,74</w:t>
            </w:r>
          </w:p>
        </w:tc>
      </w:tr>
      <w:tr w:rsidR="0055064B" w:rsidRPr="00D81C63" w:rsidTr="00BB612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D81C63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Е42-24-5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5064B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Одностороннее крепление откосов каналов стенками плетневыми высотой до 0,3 м в грунтах 1-2 групп</w:t>
            </w:r>
          </w:p>
          <w:p w:rsidR="0055064B" w:rsidRPr="00D81C63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81C63">
              <w:rPr>
                <w:rFonts w:ascii="Arial" w:hAnsi="Arial" w:cs="Arial"/>
              </w:rPr>
              <w:t>(единица измерения - 100 м канала)</w:t>
            </w:r>
          </w:p>
        </w:tc>
      </w:tr>
      <w:tr w:rsidR="0055064B" w:rsidRPr="00D81C63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D81C63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D81C63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5064B" w:rsidRPr="00D81C63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D81C63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D81C63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D81C63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D81C63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55064B" w:rsidRPr="00D81C63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D81C63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D81C63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D81C63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D81C63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21,4</w:t>
            </w:r>
          </w:p>
        </w:tc>
      </w:tr>
      <w:tr w:rsidR="0055064B" w:rsidRPr="00D81C63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D81C63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D81C63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D81C63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D81C63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0,71</w:t>
            </w:r>
          </w:p>
        </w:tc>
      </w:tr>
      <w:tr w:rsidR="0055064B" w:rsidRPr="00D81C63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D81C63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D81C63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55064B" w:rsidRPr="00D81C63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D81C63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D81C63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других видах строительства, до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D81C63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D81C63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55064B" w:rsidRPr="00D81C63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D81C63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D81C63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D81C63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D81C63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0,59</w:t>
            </w:r>
          </w:p>
        </w:tc>
      </w:tr>
      <w:tr w:rsidR="0055064B" w:rsidRPr="00D81C63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D81C63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D81C63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5064B" w:rsidRPr="00D81C63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D81C63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D81C63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5064B" w:rsidRPr="00D81C63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D81C63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D81C63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5064B" w:rsidRPr="00D81C63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D81C63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1/10-110-80/5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D81C63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Лесоматериалы круглые лиственных пород для строительства, длиной 4-6,5 м, диаметром 12-24 см, 2 сорта,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D81C63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81C6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D81C63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0,72</w:t>
            </w:r>
          </w:p>
        </w:tc>
      </w:tr>
      <w:tr w:rsidR="0055064B" w:rsidRPr="00D81C63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D81C63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D81C63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55064B" w:rsidRPr="00D81C63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D81C63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D81C63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5064B" w:rsidRPr="00D81C63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D81C63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D81C63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озеленения и благоустройства</w:t>
            </w:r>
          </w:p>
        </w:tc>
      </w:tr>
      <w:tr w:rsidR="0055064B" w:rsidRPr="00D81C63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D81C63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П1/60-80-10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D81C63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Хворост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D81C63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81C6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D81C63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</w:t>
            </w:r>
          </w:p>
        </w:tc>
      </w:tr>
      <w:tr w:rsidR="0055064B" w:rsidRPr="00D81C63" w:rsidTr="00BB612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D81C63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Е42-24-6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5064B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Одностороннее крепление откосов каналов стенками плетневыми высотой до 0,3 м в грунтах 3 группы</w:t>
            </w:r>
          </w:p>
          <w:p w:rsidR="0055064B" w:rsidRPr="00D81C63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81C63">
              <w:rPr>
                <w:rFonts w:ascii="Arial" w:hAnsi="Arial" w:cs="Arial"/>
              </w:rPr>
              <w:t>(единица измерения - 100 м канала)</w:t>
            </w:r>
          </w:p>
        </w:tc>
      </w:tr>
      <w:tr w:rsidR="0055064B" w:rsidRPr="00D81C63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D81C63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D81C63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5064B" w:rsidRPr="00D81C63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D81C63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D81C63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D81C63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D81C63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</w:t>
            </w:r>
          </w:p>
        </w:tc>
      </w:tr>
      <w:tr w:rsidR="0055064B" w:rsidRPr="00D81C63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D81C63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D81C63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D81C63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D81C63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25,2</w:t>
            </w:r>
          </w:p>
        </w:tc>
      </w:tr>
      <w:tr w:rsidR="0055064B" w:rsidRPr="00D81C63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D81C63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D81C63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D81C63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D81C63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0,71</w:t>
            </w:r>
          </w:p>
        </w:tc>
      </w:tr>
      <w:tr w:rsidR="0055064B" w:rsidRPr="00D81C63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D81C63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D81C63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55064B" w:rsidRPr="00D81C63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D81C63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D81C63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других видах строительства, до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D81C63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D81C63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55064B" w:rsidRPr="00D81C63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D81C63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D81C63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D81C63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D81C63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0,59</w:t>
            </w:r>
          </w:p>
        </w:tc>
      </w:tr>
      <w:tr w:rsidR="0055064B" w:rsidRPr="00D81C63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D81C63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D81C63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5064B" w:rsidRPr="00D81C63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D81C63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D81C63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5064B" w:rsidRPr="00D81C63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D81C63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D81C63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5064B" w:rsidRPr="00D81C63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D81C63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1/10-110-80/5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D81C63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Лесоматериалы круглые лиственных пород для строительства, длиной 4-6,5 м, диаметром 12-24 см, 2 сорта,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D81C63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81C6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D81C63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0,72</w:t>
            </w:r>
          </w:p>
        </w:tc>
      </w:tr>
      <w:tr w:rsidR="0055064B" w:rsidRPr="00D81C63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D81C63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D81C63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55064B" w:rsidRPr="00D81C63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D81C63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D81C63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5064B" w:rsidRPr="00D81C63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D81C63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D81C63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озеленения и благоустройства</w:t>
            </w:r>
          </w:p>
        </w:tc>
      </w:tr>
      <w:tr w:rsidR="0055064B" w:rsidRPr="00D81C63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D81C63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П1/60-80-10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D81C63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Хворост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D81C63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81C6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D81C63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</w:t>
            </w:r>
          </w:p>
        </w:tc>
      </w:tr>
    </w:tbl>
    <w:p w:rsidR="0055064B" w:rsidRPr="00D81C63" w:rsidRDefault="0055064B" w:rsidP="0055064B">
      <w:pPr>
        <w:pStyle w:val="a5"/>
        <w:rPr>
          <w:rFonts w:ascii="Arial" w:hAnsi="Arial" w:cs="Arial"/>
          <w:b/>
          <w:sz w:val="2"/>
        </w:rPr>
      </w:pPr>
    </w:p>
    <w:p w:rsidR="0055064B" w:rsidRPr="003E4DAE" w:rsidRDefault="0055064B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55064B" w:rsidTr="00BB612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5064B" w:rsidRPr="00CB075A" w:rsidRDefault="0055064B" w:rsidP="00BB6125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42-25. Двухстороннее крепление откосов каналов</w:t>
            </w:r>
          </w:p>
        </w:tc>
      </w:tr>
      <w:tr w:rsidR="0055064B" w:rsidTr="00BB612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5064B" w:rsidRDefault="0055064B" w:rsidP="00BB6125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55064B" w:rsidTr="00BB612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5064B" w:rsidRDefault="0055064B" w:rsidP="00BB6125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55064B" w:rsidRPr="00CB075A" w:rsidTr="00BB612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5064B" w:rsidRPr="00CB075A" w:rsidRDefault="0055064B" w:rsidP="00BB612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заготовка материалов;</w:t>
            </w:r>
          </w:p>
        </w:tc>
      </w:tr>
      <w:tr w:rsidR="0055064B" w:rsidRPr="00CB075A" w:rsidTr="00BB612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5064B" w:rsidRDefault="0055064B" w:rsidP="00BB612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устройство стенок;</w:t>
            </w:r>
          </w:p>
        </w:tc>
      </w:tr>
      <w:tr w:rsidR="0055064B" w:rsidRPr="00CB075A" w:rsidTr="00BB612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5064B" w:rsidRDefault="0055064B" w:rsidP="00BB612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антисептирование древесины (нормы 1-3).</w:t>
            </w:r>
          </w:p>
        </w:tc>
      </w:tr>
      <w:tr w:rsidR="0055064B" w:rsidRPr="00CB075A" w:rsidTr="00BB612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5064B" w:rsidRDefault="0055064B" w:rsidP="00BB6125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55064B" w:rsidRDefault="0055064B" w:rsidP="0055064B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55064B" w:rsidRPr="00CB075A" w:rsidTr="00BB6125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5064B" w:rsidRPr="00CB075A" w:rsidRDefault="0055064B" w:rsidP="00BB612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5064B" w:rsidRPr="00CB075A" w:rsidRDefault="0055064B" w:rsidP="00BB612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5064B" w:rsidRPr="00CB075A" w:rsidRDefault="0055064B" w:rsidP="00BB612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5064B" w:rsidRPr="00CB075A" w:rsidRDefault="0055064B" w:rsidP="00BB612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55064B" w:rsidRPr="00CB075A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B075A" w:rsidRDefault="0055064B" w:rsidP="00BB612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B075A" w:rsidRDefault="0055064B" w:rsidP="00BB612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B075A" w:rsidRDefault="0055064B" w:rsidP="00BB612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B075A" w:rsidRDefault="0055064B" w:rsidP="00BB612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55064B" w:rsidRPr="00CB075A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B075A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Е42-25-1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Двухстороннее крепление откосов каналов стенками высотой до 0,3 м из досок в грунтах 1-2 групп</w:t>
            </w:r>
          </w:p>
          <w:p w:rsidR="0055064B" w:rsidRPr="00CB075A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B075A">
              <w:rPr>
                <w:rFonts w:ascii="Arial" w:hAnsi="Arial" w:cs="Arial"/>
              </w:rPr>
              <w:t>(единица измерения - 100 м канала)</w:t>
            </w:r>
          </w:p>
        </w:tc>
      </w:tr>
      <w:tr w:rsidR="0055064B" w:rsidRPr="00CB075A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B075A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B075A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5064B" w:rsidRPr="00CB075A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B075A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B075A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B075A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B075A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55064B" w:rsidRPr="00CB075A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B075A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B075A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B075A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B075A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50,5</w:t>
            </w:r>
          </w:p>
        </w:tc>
      </w:tr>
      <w:tr w:rsidR="0055064B" w:rsidRPr="00CB075A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B075A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B075A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B075A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B075A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2,69</w:t>
            </w:r>
          </w:p>
        </w:tc>
      </w:tr>
      <w:tr w:rsidR="0055064B" w:rsidRPr="00CB075A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B075A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B075A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55064B" w:rsidRPr="00CB075A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B075A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B075A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других видах строительства, до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B075A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B075A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0,23</w:t>
            </w:r>
          </w:p>
        </w:tc>
      </w:tr>
      <w:tr w:rsidR="0055064B" w:rsidRPr="00CB075A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B075A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B075A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B075A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B075A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2,46</w:t>
            </w:r>
          </w:p>
        </w:tc>
      </w:tr>
      <w:tr w:rsidR="0055064B" w:rsidRPr="00CB075A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B075A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B075A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5064B" w:rsidRPr="00CB075A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B075A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B075A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5064B" w:rsidRPr="00CB075A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B075A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B075A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5064B" w:rsidRPr="00CB075A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B075A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1/10-110-50-15/705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B075A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4-6,5 м, шириной 75-150 мм, толщиной 16 мм, 4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B075A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B075A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B075A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1,05</w:t>
            </w:r>
          </w:p>
        </w:tc>
      </w:tr>
      <w:tr w:rsidR="0055064B" w:rsidRPr="00CB075A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B075A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1/10-110-80/5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B075A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Лесоматериалы круглые лиственных пород для строительства, длиной 4-6,5 м, диаметром 12-24 см, 2 сорта,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B075A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B075A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B075A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1,21</w:t>
            </w:r>
          </w:p>
        </w:tc>
      </w:tr>
      <w:tr w:rsidR="0055064B" w:rsidRPr="00CB075A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B075A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1/10-240-25-10/10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B075A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Гвозди винтовые 3,5 х 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B075A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B075A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0,011</w:t>
            </w:r>
          </w:p>
        </w:tc>
      </w:tr>
      <w:tr w:rsidR="0055064B" w:rsidRPr="00CB075A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B075A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B075A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55064B" w:rsidRPr="00CB075A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B075A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B075A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5064B" w:rsidRPr="00CB075A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B075A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B075A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5064B" w:rsidRPr="00CB075A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B075A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B075A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Масляные антисептики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B075A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B075A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0,065</w:t>
            </w:r>
          </w:p>
        </w:tc>
      </w:tr>
      <w:tr w:rsidR="0055064B" w:rsidRPr="00CB075A" w:rsidTr="00BB612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B075A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Е42-25-2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5064B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Двухстороннее крепление откосов каналов стенками щитовыми без распорок высотой стенки до 0,3 м в грунтах 1-2 групп</w:t>
            </w:r>
          </w:p>
          <w:p w:rsidR="0055064B" w:rsidRPr="00CB075A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B075A">
              <w:rPr>
                <w:rFonts w:ascii="Arial" w:hAnsi="Arial" w:cs="Arial"/>
              </w:rPr>
              <w:t>(единица измерения - 100 м канала)</w:t>
            </w:r>
          </w:p>
        </w:tc>
      </w:tr>
      <w:tr w:rsidR="0055064B" w:rsidRPr="00CB075A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B075A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B075A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5064B" w:rsidRPr="00CB075A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B075A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B075A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B075A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B075A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55064B" w:rsidRPr="00CB075A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B075A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B075A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B075A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B075A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47,7</w:t>
            </w:r>
          </w:p>
        </w:tc>
      </w:tr>
      <w:tr w:rsidR="0055064B" w:rsidRPr="00CB075A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B075A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B075A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B075A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B075A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2,97</w:t>
            </w:r>
          </w:p>
        </w:tc>
      </w:tr>
      <w:tr w:rsidR="0055064B" w:rsidRPr="00CB075A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B075A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B075A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55064B" w:rsidRPr="00CB075A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B075A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B075A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других видах строительства, до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B075A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B075A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0,32</w:t>
            </w:r>
          </w:p>
        </w:tc>
      </w:tr>
      <w:tr w:rsidR="0055064B" w:rsidRPr="00CB075A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B075A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B075A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B075A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B075A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2,65</w:t>
            </w:r>
          </w:p>
        </w:tc>
      </w:tr>
      <w:tr w:rsidR="0055064B" w:rsidRPr="00CB075A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B075A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B075A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5064B" w:rsidRPr="00CB075A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B075A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B075A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5064B" w:rsidRPr="00CB075A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B075A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B075A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5064B" w:rsidRPr="00CB075A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B075A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1/10-110-50-15/705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B075A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4-6,5 м, шириной 75-150 мм, толщиной 16 мм, 4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B075A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B075A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B075A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1,55</w:t>
            </w:r>
          </w:p>
        </w:tc>
      </w:tr>
      <w:tr w:rsidR="0055064B" w:rsidRPr="00CB075A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B075A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1/10-110-80/5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B075A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Лесоматериалы круглые лиственных пород для строительства, длиной 4-6,5 м, диаметром 12-24 см, 2 сорта,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B075A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B075A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B075A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1,53</w:t>
            </w:r>
          </w:p>
        </w:tc>
      </w:tr>
      <w:tr w:rsidR="0055064B" w:rsidRPr="00CB075A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B075A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1/10-240-25-10/10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B075A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Гвозди винтовые 3,5 х 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B075A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B075A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0,015</w:t>
            </w:r>
          </w:p>
        </w:tc>
      </w:tr>
      <w:tr w:rsidR="0055064B" w:rsidRPr="00CB075A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B075A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B075A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55064B" w:rsidRPr="00CB075A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B075A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B075A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5064B" w:rsidRPr="00CB075A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B075A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B075A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5064B" w:rsidRPr="00CB075A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B075A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B075A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Масляные антисептики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B075A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B075A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0,115</w:t>
            </w:r>
          </w:p>
        </w:tc>
      </w:tr>
      <w:tr w:rsidR="0055064B" w:rsidRPr="00CB075A" w:rsidTr="00BB612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B075A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Е42-25-3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5064B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Двухстороннее крепление откосов каналов стенками щитовыми с распорками высотой стенки до 0,3 м в грунтах 1-2 групп</w:t>
            </w:r>
          </w:p>
          <w:p w:rsidR="0055064B" w:rsidRPr="00CB075A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B075A">
              <w:rPr>
                <w:rFonts w:ascii="Arial" w:hAnsi="Arial" w:cs="Arial"/>
              </w:rPr>
              <w:t>(единица измерения - 100 м канала)</w:t>
            </w:r>
          </w:p>
        </w:tc>
      </w:tr>
      <w:tr w:rsidR="0055064B" w:rsidRPr="00CB075A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B075A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B075A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5064B" w:rsidRPr="00CB075A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B075A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B075A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B075A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B075A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55064B" w:rsidRPr="00CB075A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B075A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B075A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B075A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B075A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64,5</w:t>
            </w:r>
          </w:p>
        </w:tc>
      </w:tr>
      <w:tr w:rsidR="0055064B" w:rsidRPr="00CB075A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B075A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B075A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B075A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B075A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4,34</w:t>
            </w:r>
          </w:p>
        </w:tc>
      </w:tr>
      <w:tr w:rsidR="0055064B" w:rsidRPr="00CB075A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B075A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B075A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55064B" w:rsidRPr="00CB075A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B075A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B075A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других видах строительства, до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B075A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B075A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0,36</w:t>
            </w:r>
          </w:p>
        </w:tc>
      </w:tr>
      <w:tr w:rsidR="0055064B" w:rsidRPr="00CB075A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B075A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B075A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B075A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B075A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3,98</w:t>
            </w:r>
          </w:p>
        </w:tc>
      </w:tr>
      <w:tr w:rsidR="0055064B" w:rsidRPr="00CB075A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B075A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B075A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5064B" w:rsidRPr="00CB075A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B075A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B075A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5064B" w:rsidRPr="00CB075A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B075A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B075A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5064B" w:rsidRPr="00CB075A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B075A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1/10-110-50-15/705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B075A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4-6,5 м, шириной 75-150 мм, толщиной 16 мм, 4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B075A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B075A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B075A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1,55</w:t>
            </w:r>
          </w:p>
        </w:tc>
      </w:tr>
      <w:tr w:rsidR="0055064B" w:rsidRPr="00CB075A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B075A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1/10-110-80/5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B075A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Лесоматериалы круглые лиственных пород для строительства, длиной 4-6,5 м, диаметром 12-24 см, 2 сорта,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B075A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B075A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B075A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</w:t>
            </w:r>
          </w:p>
        </w:tc>
      </w:tr>
      <w:tr w:rsidR="0055064B" w:rsidRPr="00CB075A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B075A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1/10-240-25-10/10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B075A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Гвозди винтовые 3,5 х 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B075A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B075A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0,015</w:t>
            </w:r>
          </w:p>
        </w:tc>
      </w:tr>
      <w:tr w:rsidR="0055064B" w:rsidRPr="00CB075A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B075A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B075A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55064B" w:rsidRPr="00CB075A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B075A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B075A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5064B" w:rsidRPr="00CB075A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B075A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B075A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5064B" w:rsidRPr="00CB075A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B075A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B075A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Масляные антисептики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B075A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B075A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0,124</w:t>
            </w:r>
          </w:p>
        </w:tc>
      </w:tr>
      <w:tr w:rsidR="0055064B" w:rsidRPr="00CB075A" w:rsidTr="00BB612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B075A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Е42-25-4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5064B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Двухстороннее крепление откосов каналов стенками плетневыми без распорок высотой стенки до 0,15 м в грунтах 1-2 групп</w:t>
            </w:r>
          </w:p>
          <w:p w:rsidR="0055064B" w:rsidRPr="00CB075A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B075A">
              <w:rPr>
                <w:rFonts w:ascii="Arial" w:hAnsi="Arial" w:cs="Arial"/>
              </w:rPr>
              <w:t>(единица измерения - 100 м канала)</w:t>
            </w:r>
          </w:p>
        </w:tc>
      </w:tr>
      <w:tr w:rsidR="0055064B" w:rsidRPr="00CB075A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B075A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B075A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5064B" w:rsidRPr="00CB075A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B075A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B075A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B075A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B075A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55064B" w:rsidRPr="00CB075A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B075A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B075A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B075A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B075A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42,32</w:t>
            </w:r>
          </w:p>
        </w:tc>
      </w:tr>
      <w:tr w:rsidR="0055064B" w:rsidRPr="00CB075A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B075A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B075A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B075A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B075A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1,39</w:t>
            </w:r>
          </w:p>
        </w:tc>
      </w:tr>
      <w:tr w:rsidR="0055064B" w:rsidRPr="00CB075A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B075A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B075A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55064B" w:rsidRPr="00CB075A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B075A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B075A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других видах строительства, до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B075A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B075A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0,21</w:t>
            </w:r>
          </w:p>
        </w:tc>
      </w:tr>
      <w:tr w:rsidR="0055064B" w:rsidRPr="00CB075A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B075A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B075A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B075A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B075A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1,18</w:t>
            </w:r>
          </w:p>
        </w:tc>
      </w:tr>
      <w:tr w:rsidR="0055064B" w:rsidRPr="00CB075A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B075A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B075A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5064B" w:rsidRPr="00CB075A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B075A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B075A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5064B" w:rsidRPr="00CB075A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B075A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B075A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5064B" w:rsidRPr="00CB075A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B075A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1/10-110-80/5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B075A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Лесоматериалы круглые лиственных пород для строительства, длиной 4-6,5 м, диаметром 12-24 см, 2 сорта,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B075A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B075A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B075A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1,43</w:t>
            </w:r>
          </w:p>
        </w:tc>
      </w:tr>
      <w:tr w:rsidR="0055064B" w:rsidRPr="00CB075A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B075A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B075A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55064B" w:rsidRPr="00CB075A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B075A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B075A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5064B" w:rsidRPr="00CB075A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B075A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B075A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озеленения и благоустройства</w:t>
            </w:r>
          </w:p>
        </w:tc>
      </w:tr>
      <w:tr w:rsidR="0055064B" w:rsidRPr="00CB075A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B075A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П1/60-80-10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B075A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Хворост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B075A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B075A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B075A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1,48</w:t>
            </w:r>
          </w:p>
        </w:tc>
      </w:tr>
      <w:tr w:rsidR="0055064B" w:rsidRPr="00CB075A" w:rsidTr="00BB612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B075A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Е42-25-5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5064B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Двухстороннее крепление откосов каналов стенками плетневыми без распорок высотой стенки до 0,15 м в грунтах 3 группы</w:t>
            </w:r>
          </w:p>
          <w:p w:rsidR="0055064B" w:rsidRPr="00CB075A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B075A">
              <w:rPr>
                <w:rFonts w:ascii="Arial" w:hAnsi="Arial" w:cs="Arial"/>
              </w:rPr>
              <w:t>(единица измерения - 100 м канала)</w:t>
            </w:r>
          </w:p>
        </w:tc>
      </w:tr>
      <w:tr w:rsidR="0055064B" w:rsidRPr="00CB075A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B075A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B075A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5064B" w:rsidRPr="00CB075A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B075A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B075A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B075A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B075A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55064B" w:rsidRPr="00CB075A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B075A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B075A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B075A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B075A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51,52</w:t>
            </w:r>
          </w:p>
        </w:tc>
      </w:tr>
      <w:tr w:rsidR="0055064B" w:rsidRPr="00CB075A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B075A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B075A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B075A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B075A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1,39</w:t>
            </w:r>
          </w:p>
        </w:tc>
      </w:tr>
      <w:tr w:rsidR="0055064B" w:rsidRPr="00CB075A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B075A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B075A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55064B" w:rsidRPr="00CB075A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B075A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B075A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других видах строительства, до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B075A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B075A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0,21</w:t>
            </w:r>
          </w:p>
        </w:tc>
      </w:tr>
      <w:tr w:rsidR="0055064B" w:rsidRPr="00CB075A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B075A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B075A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B075A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B075A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1,18</w:t>
            </w:r>
          </w:p>
        </w:tc>
      </w:tr>
      <w:tr w:rsidR="0055064B" w:rsidRPr="00CB075A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B075A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B075A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5064B" w:rsidRPr="00CB075A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B075A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B075A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5064B" w:rsidRPr="00CB075A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B075A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B075A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5064B" w:rsidRPr="00CB075A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B075A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1/10-110-80/5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B075A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Лесоматериалы круглые лиственных пород для строительства, длиной 4-6,5 м, диаметром 12-24 см, 2 сорта,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B075A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B075A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B075A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1,43</w:t>
            </w:r>
          </w:p>
        </w:tc>
      </w:tr>
      <w:tr w:rsidR="0055064B" w:rsidRPr="00CB075A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B075A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B075A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55064B" w:rsidRPr="00CB075A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B075A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B075A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5064B" w:rsidRPr="00CB075A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B075A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B075A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озеленения и благоустройства</w:t>
            </w:r>
          </w:p>
        </w:tc>
      </w:tr>
      <w:tr w:rsidR="0055064B" w:rsidRPr="00CB075A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B075A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П1/60-80-10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B075A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Хворост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B075A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B075A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B075A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1,48</w:t>
            </w:r>
          </w:p>
        </w:tc>
      </w:tr>
      <w:tr w:rsidR="0055064B" w:rsidRPr="00CB075A" w:rsidTr="00BB612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B075A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Е42-25-6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5064B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Двухстороннее крепление откосов каналов стенками плетневыми без распорок высотой стенки до 0,3 м в грунтах 1-2 групп</w:t>
            </w:r>
          </w:p>
          <w:p w:rsidR="0055064B" w:rsidRPr="00CB075A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B075A">
              <w:rPr>
                <w:rFonts w:ascii="Arial" w:hAnsi="Arial" w:cs="Arial"/>
              </w:rPr>
              <w:t>(единица измерения - 100 м канала)</w:t>
            </w:r>
          </w:p>
        </w:tc>
      </w:tr>
      <w:tr w:rsidR="0055064B" w:rsidRPr="00CB075A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B075A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B075A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5064B" w:rsidRPr="00CB075A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B075A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B075A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B075A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B075A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55064B" w:rsidRPr="00CB075A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B075A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B075A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B075A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B075A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43,2</w:t>
            </w:r>
          </w:p>
        </w:tc>
      </w:tr>
      <w:tr w:rsidR="0055064B" w:rsidRPr="00CB075A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B075A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B075A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B075A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B075A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1,41</w:t>
            </w:r>
          </w:p>
        </w:tc>
      </w:tr>
      <w:tr w:rsidR="0055064B" w:rsidRPr="00CB075A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B075A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B075A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55064B" w:rsidRPr="00CB075A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B075A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B075A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других видах строительства, до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B075A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B075A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0,23</w:t>
            </w:r>
          </w:p>
        </w:tc>
      </w:tr>
      <w:tr w:rsidR="0055064B" w:rsidRPr="00CB075A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B075A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B075A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B075A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B075A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1,18</w:t>
            </w:r>
          </w:p>
        </w:tc>
      </w:tr>
      <w:tr w:rsidR="0055064B" w:rsidRPr="00CB075A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B075A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B075A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5064B" w:rsidRPr="00CB075A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B075A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B075A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5064B" w:rsidRPr="00CB075A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B075A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B075A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5064B" w:rsidRPr="00CB075A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B075A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1/10-110-80/5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B075A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Лесоматериалы круглые лиственных пород для строительства, длиной 4-6,5 м, диаметром 12-24 см, 2 сорта,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B075A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B075A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B075A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1,43</w:t>
            </w:r>
          </w:p>
        </w:tc>
      </w:tr>
      <w:tr w:rsidR="0055064B" w:rsidRPr="00CB075A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B075A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B075A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55064B" w:rsidRPr="00CB075A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B075A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B075A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5064B" w:rsidRPr="00CB075A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B075A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B075A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озеленения и благоустройства</w:t>
            </w:r>
          </w:p>
        </w:tc>
      </w:tr>
      <w:tr w:rsidR="0055064B" w:rsidRPr="00CB075A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B075A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П1/60-80-10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B075A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Хворост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B075A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B075A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B075A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</w:t>
            </w:r>
          </w:p>
        </w:tc>
      </w:tr>
      <w:tr w:rsidR="0055064B" w:rsidRPr="00CB075A" w:rsidTr="00BB612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B075A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Е42-25-7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5064B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Двухстороннее крепление откосов каналов стенками плетневыми без распорок высотой стенки до 0,3 м в грунтах 3 группы</w:t>
            </w:r>
          </w:p>
          <w:p w:rsidR="0055064B" w:rsidRPr="00CB075A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B075A">
              <w:rPr>
                <w:rFonts w:ascii="Arial" w:hAnsi="Arial" w:cs="Arial"/>
              </w:rPr>
              <w:t>(единица измерения - 100 м канала)</w:t>
            </w:r>
          </w:p>
        </w:tc>
      </w:tr>
      <w:tr w:rsidR="0055064B" w:rsidRPr="00CB075A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B075A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B075A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5064B" w:rsidRPr="00CB075A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B075A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B075A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B075A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B075A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55064B" w:rsidRPr="00CB075A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B075A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B075A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B075A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B075A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52,4</w:t>
            </w:r>
          </w:p>
        </w:tc>
      </w:tr>
      <w:tr w:rsidR="0055064B" w:rsidRPr="00CB075A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B075A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B075A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B075A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B075A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1,41</w:t>
            </w:r>
          </w:p>
        </w:tc>
      </w:tr>
      <w:tr w:rsidR="0055064B" w:rsidRPr="00CB075A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B075A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B075A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55064B" w:rsidRPr="00CB075A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B075A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B075A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других видах строительства, до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B075A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B075A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0,23</w:t>
            </w:r>
          </w:p>
        </w:tc>
      </w:tr>
      <w:tr w:rsidR="0055064B" w:rsidRPr="00CB075A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B075A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B075A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B075A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B075A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1,18</w:t>
            </w:r>
          </w:p>
        </w:tc>
      </w:tr>
      <w:tr w:rsidR="0055064B" w:rsidRPr="00CB075A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B075A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B075A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5064B" w:rsidRPr="00CB075A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B075A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B075A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5064B" w:rsidRPr="00CB075A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B075A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B075A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5064B" w:rsidRPr="00CB075A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B075A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1/10-110-80/5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B075A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Лесоматериалы круглые лиственных пород для строительства, длиной 4-6,5 м, диаметром 12-24 см, 2 сорта,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B075A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B075A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B075A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1,43</w:t>
            </w:r>
          </w:p>
        </w:tc>
      </w:tr>
      <w:tr w:rsidR="0055064B" w:rsidRPr="00CB075A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B075A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B075A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55064B" w:rsidRPr="00CB075A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B075A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B075A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5064B" w:rsidRPr="00CB075A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B075A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B075A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озеленения и благоустройства</w:t>
            </w:r>
          </w:p>
        </w:tc>
      </w:tr>
      <w:tr w:rsidR="0055064B" w:rsidRPr="00CB075A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B075A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П1/60-80-10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B075A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Хворост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B075A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B075A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B075A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</w:t>
            </w:r>
          </w:p>
        </w:tc>
      </w:tr>
      <w:tr w:rsidR="0055064B" w:rsidRPr="00CB075A" w:rsidTr="00BB612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B075A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Е42-25-8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5064B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Двухстороннее крепление откосов каналов стенками плетневыми с распорками высотой стенки до 0,15 м в грунтах 1-2 групп</w:t>
            </w:r>
          </w:p>
          <w:p w:rsidR="0055064B" w:rsidRPr="00CB075A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B075A">
              <w:rPr>
                <w:rFonts w:ascii="Arial" w:hAnsi="Arial" w:cs="Arial"/>
              </w:rPr>
              <w:t>(единица измерения - 100 м канала)</w:t>
            </w:r>
          </w:p>
        </w:tc>
      </w:tr>
      <w:tr w:rsidR="0055064B" w:rsidRPr="00CB075A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B075A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B075A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5064B" w:rsidRPr="00CB075A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B075A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B075A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B075A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B075A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55064B" w:rsidRPr="00CB075A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B075A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B075A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B075A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B075A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46</w:t>
            </w:r>
          </w:p>
        </w:tc>
      </w:tr>
      <w:tr w:rsidR="0055064B" w:rsidRPr="00CB075A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B075A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B075A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B075A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B075A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1,75</w:t>
            </w:r>
          </w:p>
        </w:tc>
      </w:tr>
      <w:tr w:rsidR="0055064B" w:rsidRPr="00CB075A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B075A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B075A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55064B" w:rsidRPr="00CB075A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B075A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М021243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B075A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других видах строительства, до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B075A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B075A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</w:t>
            </w:r>
          </w:p>
        </w:tc>
      </w:tr>
      <w:tr w:rsidR="0055064B" w:rsidRPr="00CB075A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B075A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B075A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B075A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B075A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</w:t>
            </w:r>
          </w:p>
        </w:tc>
      </w:tr>
      <w:tr w:rsidR="0055064B" w:rsidRPr="00CB075A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B075A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B075A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5064B" w:rsidRPr="00CB075A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B075A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B075A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5064B" w:rsidRPr="00CB075A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B075A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B075A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5064B" w:rsidRPr="00CB075A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B075A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1/10-110-80/5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B075A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Лесоматериалы круглые лиственных пород для строительства, длиной 4-6,5 м, диаметром 12-24 см, 2 сорта,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B075A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B075A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B075A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1,79</w:t>
            </w:r>
          </w:p>
        </w:tc>
      </w:tr>
      <w:tr w:rsidR="0055064B" w:rsidRPr="00CB075A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B075A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B075A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55064B" w:rsidRPr="00CB075A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B075A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B075A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5064B" w:rsidRPr="00CB075A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B075A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B075A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озеленения и благоустройства</w:t>
            </w:r>
          </w:p>
        </w:tc>
      </w:tr>
      <w:tr w:rsidR="0055064B" w:rsidRPr="00CB075A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B075A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П1/60-80-10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B075A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Хворост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B075A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B075A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B075A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1,48</w:t>
            </w:r>
          </w:p>
        </w:tc>
      </w:tr>
      <w:tr w:rsidR="0055064B" w:rsidRPr="00CB075A" w:rsidTr="00BB612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B075A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Е42-25-9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5064B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Двухстороннее крепление откосов каналов стенками плетневыми с распорками высотой стенки до 0,15 м в грунтах 3 группы</w:t>
            </w:r>
          </w:p>
          <w:p w:rsidR="0055064B" w:rsidRPr="00CB075A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B075A">
              <w:rPr>
                <w:rFonts w:ascii="Arial" w:hAnsi="Arial" w:cs="Arial"/>
              </w:rPr>
              <w:t>(единица измерения - 100 м канала)</w:t>
            </w:r>
          </w:p>
        </w:tc>
      </w:tr>
      <w:tr w:rsidR="0055064B" w:rsidRPr="00CB075A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B075A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B075A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5064B" w:rsidRPr="00CB075A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B075A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B075A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B075A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B075A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55064B" w:rsidRPr="00CB075A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B075A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B075A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B075A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B075A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55,13</w:t>
            </w:r>
          </w:p>
        </w:tc>
      </w:tr>
      <w:tr w:rsidR="0055064B" w:rsidRPr="00CB075A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B075A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B075A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B075A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B075A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1,75</w:t>
            </w:r>
          </w:p>
        </w:tc>
      </w:tr>
      <w:tr w:rsidR="0055064B" w:rsidRPr="00CB075A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B075A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B075A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55064B" w:rsidRPr="00CB075A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B075A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B075A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других видах строительства, до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B075A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B075A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</w:t>
            </w:r>
          </w:p>
        </w:tc>
      </w:tr>
      <w:tr w:rsidR="0055064B" w:rsidRPr="00CB075A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B075A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B075A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B075A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B075A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</w:t>
            </w:r>
          </w:p>
        </w:tc>
      </w:tr>
      <w:tr w:rsidR="0055064B" w:rsidRPr="00CB075A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B075A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B075A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5064B" w:rsidRPr="00CB075A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B075A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B075A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5064B" w:rsidRPr="00CB075A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B075A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B075A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5064B" w:rsidRPr="00CB075A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B075A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1/10-110-80/5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B075A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Лесоматериалы круглые лиственных пород для строительства, длиной 4-6,5 м, диаметром 12-24 см, 2 сорта,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B075A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B075A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B075A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1,79</w:t>
            </w:r>
          </w:p>
        </w:tc>
      </w:tr>
      <w:tr w:rsidR="0055064B" w:rsidRPr="00CB075A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B075A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B075A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55064B" w:rsidRPr="00CB075A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B075A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B075A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5064B" w:rsidRPr="00CB075A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B075A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B075A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озеленения и благоустройства</w:t>
            </w:r>
          </w:p>
        </w:tc>
      </w:tr>
      <w:tr w:rsidR="0055064B" w:rsidRPr="00CB075A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B075A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П1/60-80-10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B075A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Хворост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B075A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B075A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B075A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1,48</w:t>
            </w:r>
          </w:p>
        </w:tc>
      </w:tr>
      <w:tr w:rsidR="0055064B" w:rsidRPr="00CB075A" w:rsidTr="00BB612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B075A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Е42-25-10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5064B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Двухстороннее крепление откосов каналов стенками плетневыми с распорками высотой стенки до 0,3 м в грунтах 1-2 групп</w:t>
            </w:r>
          </w:p>
          <w:p w:rsidR="0055064B" w:rsidRPr="00CB075A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B075A">
              <w:rPr>
                <w:rFonts w:ascii="Arial" w:hAnsi="Arial" w:cs="Arial"/>
              </w:rPr>
              <w:t>(единица измерения - 100 м канала)</w:t>
            </w:r>
          </w:p>
        </w:tc>
      </w:tr>
      <w:tr w:rsidR="0055064B" w:rsidRPr="00CB075A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B075A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B075A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5064B" w:rsidRPr="00CB075A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B075A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B075A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B075A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B075A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55064B" w:rsidRPr="00CB075A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B075A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B075A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B075A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B075A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47</w:t>
            </w:r>
          </w:p>
        </w:tc>
      </w:tr>
      <w:tr w:rsidR="0055064B" w:rsidRPr="00CB075A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B075A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B075A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B075A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B075A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1,77</w:t>
            </w:r>
          </w:p>
        </w:tc>
      </w:tr>
      <w:tr w:rsidR="0055064B" w:rsidRPr="00CB075A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B075A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B075A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55064B" w:rsidRPr="00CB075A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B075A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B075A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других видах строительства, до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B075A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B075A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0,27</w:t>
            </w:r>
          </w:p>
        </w:tc>
      </w:tr>
      <w:tr w:rsidR="0055064B" w:rsidRPr="00CB075A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B075A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B075A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B075A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B075A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</w:t>
            </w:r>
          </w:p>
        </w:tc>
      </w:tr>
      <w:tr w:rsidR="0055064B" w:rsidRPr="00CB075A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B075A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B075A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5064B" w:rsidRPr="00CB075A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B075A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B075A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5064B" w:rsidRPr="00CB075A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B075A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B075A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5064B" w:rsidRPr="00CB075A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B075A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1/10-110-80/5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B075A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Лесоматериалы круглые лиственных пород для строительства, длиной 4-6,5 м, диаметром 12-24 см, 2 сорта,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B075A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B075A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B075A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1,79</w:t>
            </w:r>
          </w:p>
        </w:tc>
      </w:tr>
      <w:tr w:rsidR="0055064B" w:rsidRPr="00CB075A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B075A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B075A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55064B" w:rsidRPr="00CB075A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B075A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B075A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5064B" w:rsidRPr="00CB075A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B075A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B075A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озеленения и благоустройства</w:t>
            </w:r>
          </w:p>
        </w:tc>
      </w:tr>
      <w:tr w:rsidR="0055064B" w:rsidRPr="00CB075A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B075A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П1/60-80-10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B075A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Хворост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B075A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B075A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B075A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</w:t>
            </w:r>
          </w:p>
        </w:tc>
      </w:tr>
      <w:tr w:rsidR="0055064B" w:rsidRPr="00CB075A" w:rsidTr="00BB612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B075A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Е42-25-11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5064B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Двухстороннее крепление откосов каналов стенками плетневыми с распорками высотой стенки до 0,3 м в грунтах 3 группы</w:t>
            </w:r>
          </w:p>
          <w:p w:rsidR="0055064B" w:rsidRPr="00CB075A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B075A">
              <w:rPr>
                <w:rFonts w:ascii="Arial" w:hAnsi="Arial" w:cs="Arial"/>
              </w:rPr>
              <w:t>(единица измерения - 100 м канала)</w:t>
            </w:r>
          </w:p>
        </w:tc>
      </w:tr>
      <w:tr w:rsidR="0055064B" w:rsidRPr="00CB075A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B075A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B075A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5064B" w:rsidRPr="00CB075A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B075A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B075A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B075A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B075A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55064B" w:rsidRPr="00CB075A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B075A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B075A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B075A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B075A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56</w:t>
            </w:r>
          </w:p>
        </w:tc>
      </w:tr>
      <w:tr w:rsidR="0055064B" w:rsidRPr="00CB075A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B075A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B075A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B075A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B075A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1,77</w:t>
            </w:r>
          </w:p>
        </w:tc>
      </w:tr>
      <w:tr w:rsidR="0055064B" w:rsidRPr="00CB075A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B075A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B075A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55064B" w:rsidRPr="00CB075A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B075A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B075A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других видах строительства, до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B075A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B075A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0,27</w:t>
            </w:r>
          </w:p>
        </w:tc>
      </w:tr>
      <w:tr w:rsidR="0055064B" w:rsidRPr="00CB075A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B075A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B075A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B075A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B075A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</w:t>
            </w:r>
          </w:p>
        </w:tc>
      </w:tr>
      <w:tr w:rsidR="0055064B" w:rsidRPr="00CB075A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B075A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B075A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5064B" w:rsidRPr="00CB075A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B075A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B075A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5064B" w:rsidRPr="00CB075A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B075A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B075A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5064B" w:rsidRPr="00CB075A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B075A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1/10-110-80/5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B075A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Лесоматериалы круглые лиственных пород для строительства, длиной 4-6,5 м, диаметром 12-24 см, 2 сорта,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B075A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B075A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B075A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1,79</w:t>
            </w:r>
          </w:p>
        </w:tc>
      </w:tr>
      <w:tr w:rsidR="0055064B" w:rsidRPr="00CB075A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B075A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B075A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55064B" w:rsidRPr="00CB075A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B075A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B075A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5064B" w:rsidRPr="00CB075A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B075A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B075A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озеленения и благоустройства</w:t>
            </w:r>
          </w:p>
        </w:tc>
      </w:tr>
      <w:tr w:rsidR="0055064B" w:rsidRPr="00CB075A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B075A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П1/60-80-10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CB075A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Хворост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B075A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B075A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CB075A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</w:t>
            </w:r>
          </w:p>
        </w:tc>
      </w:tr>
    </w:tbl>
    <w:p w:rsidR="0055064B" w:rsidRPr="00CB075A" w:rsidRDefault="0055064B" w:rsidP="0055064B">
      <w:pPr>
        <w:pStyle w:val="a5"/>
        <w:rPr>
          <w:rFonts w:ascii="Arial" w:hAnsi="Arial" w:cs="Arial"/>
          <w:b/>
          <w:sz w:val="2"/>
        </w:rPr>
      </w:pPr>
    </w:p>
    <w:p w:rsidR="0055064B" w:rsidRPr="003E4DAE" w:rsidRDefault="0055064B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55064B" w:rsidTr="00BB612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5064B" w:rsidRPr="00EC7625" w:rsidRDefault="0055064B" w:rsidP="00BB6125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08. Подпорные стенки</w:t>
            </w:r>
          </w:p>
        </w:tc>
      </w:tr>
      <w:tr w:rsidR="0055064B" w:rsidTr="00BB612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5064B" w:rsidRDefault="0055064B" w:rsidP="00BB6125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55064B" w:rsidTr="00BB612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5064B" w:rsidRPr="00EC7625" w:rsidRDefault="0055064B" w:rsidP="00BB6125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42-39. Омоноличивание стыка плит</w:t>
            </w:r>
          </w:p>
        </w:tc>
      </w:tr>
      <w:tr w:rsidR="0055064B" w:rsidTr="00BB612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5064B" w:rsidRDefault="0055064B" w:rsidP="00BB6125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55064B" w:rsidTr="00BB612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5064B" w:rsidRDefault="0055064B" w:rsidP="00BB6125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55064B" w:rsidRPr="00EC7625" w:rsidTr="00BB612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5064B" w:rsidRPr="00EC7625" w:rsidRDefault="0055064B" w:rsidP="00BB612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сборка и разборка опалубки, установка арматуры, укладка бетона.</w:t>
            </w:r>
          </w:p>
        </w:tc>
      </w:tr>
      <w:tr w:rsidR="0055064B" w:rsidRPr="00EC7625" w:rsidTr="00BB612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5064B" w:rsidRDefault="0055064B" w:rsidP="00BB6125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55064B" w:rsidRDefault="0055064B" w:rsidP="0055064B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55064B" w:rsidRPr="00EC7625" w:rsidTr="00BB6125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5064B" w:rsidRPr="00EC7625" w:rsidRDefault="0055064B" w:rsidP="00BB612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5064B" w:rsidRPr="00EC7625" w:rsidRDefault="0055064B" w:rsidP="00BB612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5064B" w:rsidRPr="00EC7625" w:rsidRDefault="0055064B" w:rsidP="00BB612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5064B" w:rsidRPr="00EC7625" w:rsidRDefault="0055064B" w:rsidP="00BB612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55064B" w:rsidRPr="00EC7625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EC7625" w:rsidRDefault="0055064B" w:rsidP="00BB612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EC7625" w:rsidRDefault="0055064B" w:rsidP="00BB612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EC7625" w:rsidRDefault="0055064B" w:rsidP="00BB612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EC7625" w:rsidRDefault="0055064B" w:rsidP="00BB612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55064B" w:rsidRPr="00EC7625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EC7625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Е42-39-1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EC7625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Омоноличивание стыка плит</w:t>
            </w:r>
          </w:p>
          <w:p w:rsidR="0055064B" w:rsidRPr="00EC7625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EC7625">
              <w:rPr>
                <w:rFonts w:ascii="Arial" w:hAnsi="Arial" w:cs="Arial"/>
              </w:rPr>
              <w:t>(единица измерения - 100 м</w:t>
            </w:r>
            <w:r w:rsidRPr="00EC7625">
              <w:rPr>
                <w:rFonts w:ascii="Arial" w:hAnsi="Arial" w:cs="Arial"/>
                <w:vertAlign w:val="superscript"/>
              </w:rPr>
              <w:t>3</w:t>
            </w:r>
            <w:r w:rsidRPr="00EC7625">
              <w:rPr>
                <w:rFonts w:ascii="Arial" w:hAnsi="Arial" w:cs="Arial"/>
              </w:rPr>
              <w:t xml:space="preserve"> бетона в конструкции)</w:t>
            </w:r>
          </w:p>
        </w:tc>
      </w:tr>
      <w:tr w:rsidR="0055064B" w:rsidRPr="00EC7625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EC7625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EC7625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5064B" w:rsidRPr="00EC7625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EC7625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EC7625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EC7625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EC7625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</w:t>
            </w:r>
          </w:p>
        </w:tc>
      </w:tr>
      <w:tr w:rsidR="0055064B" w:rsidRPr="00EC7625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EC7625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EC7625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EC7625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EC7625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241,92</w:t>
            </w:r>
          </w:p>
        </w:tc>
      </w:tr>
      <w:tr w:rsidR="0055064B" w:rsidRPr="00EC7625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EC7625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EC7625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EC7625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EC7625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108,46</w:t>
            </w:r>
          </w:p>
        </w:tc>
      </w:tr>
      <w:tr w:rsidR="0055064B" w:rsidRPr="00EC7625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EC7625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EC7625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55064B" w:rsidRPr="00EC7625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EC7625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EC7625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других видах строительства, до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EC7625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EC7625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70,56</w:t>
            </w:r>
          </w:p>
        </w:tc>
      </w:tr>
      <w:tr w:rsidR="0055064B" w:rsidRPr="00EC7625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EC7625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М111100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EC7625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Вибратор глубинный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EC7625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EC7625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53</w:t>
            </w:r>
          </w:p>
        </w:tc>
      </w:tr>
      <w:tr w:rsidR="0055064B" w:rsidRPr="00EC7625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EC7625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EC7625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EC7625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EC7625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37,9</w:t>
            </w:r>
          </w:p>
        </w:tc>
      </w:tr>
      <w:tr w:rsidR="0055064B" w:rsidRPr="00EC7625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EC7625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EC7625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5064B" w:rsidRPr="00EC7625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EC7625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EC7625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5064B" w:rsidRPr="00EC7625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EC7625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EC7625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5064B" w:rsidRPr="00EC7625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EC7625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1/10-260-210-1/41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EC7625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стальная низкоуглеродистая общего назначения термически обработанная, оцинкованная,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EC7625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EC7625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55064B" w:rsidRPr="00EC7625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EC7625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EC7625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55064B" w:rsidRPr="00EC7625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EC7625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EC7625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Арматурные заготовки и изделия стальные для монолитных железобетонных конструкций</w:t>
            </w:r>
          </w:p>
        </w:tc>
      </w:tr>
      <w:tr w:rsidR="0055064B" w:rsidRPr="00EC7625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EC7625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2/10-25/25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EC7625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Заготовки из горячекатаной арматурной стали периодического профиля класса S500(Aт500С) диаметром 20-22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EC7625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EC7625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</w:t>
            </w:r>
          </w:p>
        </w:tc>
      </w:tr>
      <w:tr w:rsidR="0055064B" w:rsidRPr="00EC7625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EC7625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EC7625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деревянные</w:t>
            </w:r>
          </w:p>
        </w:tc>
      </w:tr>
      <w:tr w:rsidR="0055064B" w:rsidRPr="00EC7625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EC7625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2/50-35-10/5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EC7625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Щиты из досок хвойных пород, толщиной 25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EC7625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C7625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EC7625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102</w:t>
            </w:r>
          </w:p>
        </w:tc>
      </w:tr>
      <w:tr w:rsidR="0055064B" w:rsidRPr="00EC7625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EC7625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EC7625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55064B" w:rsidRPr="00EC7625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EC7625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EC7625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55064B" w:rsidRPr="00EC7625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EC7625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EC7625" w:rsidRDefault="0055064B" w:rsidP="00BB612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55064B" w:rsidRPr="00EC7625" w:rsidTr="00BB61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EC7625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5064B" w:rsidRPr="00EC7625" w:rsidRDefault="0055064B" w:rsidP="00BB612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Бетон гидротехнический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EC7625" w:rsidRDefault="0055064B" w:rsidP="00BB612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C7625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064B" w:rsidRPr="00EC7625" w:rsidRDefault="0055064B" w:rsidP="00BB612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105</w:t>
            </w:r>
          </w:p>
        </w:tc>
      </w:tr>
    </w:tbl>
    <w:p w:rsidR="0055064B" w:rsidRPr="00EC7625" w:rsidRDefault="0055064B" w:rsidP="0055064B">
      <w:pPr>
        <w:pStyle w:val="a5"/>
        <w:rPr>
          <w:rFonts w:ascii="Arial" w:hAnsi="Arial" w:cs="Arial"/>
          <w:b/>
          <w:sz w:val="2"/>
        </w:rPr>
      </w:pPr>
    </w:p>
    <w:p w:rsidR="00135B66" w:rsidRPr="003E4DAE" w:rsidRDefault="00135B66" w:rsidP="0040791D">
      <w:pPr>
        <w:pStyle w:val="a5"/>
        <w:rPr>
          <w:rFonts w:ascii="Arial" w:hAnsi="Arial" w:cs="Arial"/>
          <w:b/>
          <w:sz w:val="2"/>
        </w:rPr>
      </w:pPr>
    </w:p>
    <w:sectPr w:rsidR="00135B66" w:rsidRPr="003E4DAE" w:rsidSect="003E4DAE">
      <w:headerReference w:type="even" r:id="rId7"/>
      <w:headerReference w:type="default" r:id="rId8"/>
      <w:footerReference w:type="even" r:id="rId9"/>
      <w:footerReference w:type="default" r:id="rId10"/>
      <w:pgSz w:w="11906" w:h="16838"/>
      <w:pgMar w:top="1134" w:right="567" w:bottom="1134" w:left="1417" w:header="850" w:footer="850" w:gutter="0"/>
      <w:pgNumType w:start="6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E4DAE" w:rsidRDefault="003E4DAE" w:rsidP="003E4DAE">
      <w:r>
        <w:separator/>
      </w:r>
    </w:p>
  </w:endnote>
  <w:endnote w:type="continuationSeparator" w:id="0">
    <w:p w:rsidR="003E4DAE" w:rsidRDefault="003E4DAE" w:rsidP="003E4D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E4DAE" w:rsidRDefault="003E4DAE" w:rsidP="009D07DC">
    <w:pPr>
      <w:pStyle w:val="a5"/>
      <w:framePr w:wrap="around" w:vAnchor="text" w:hAnchor="margin" w:xAlign="outside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 PAGE </w:instrText>
    </w:r>
    <w:r>
      <w:rPr>
        <w:rStyle w:val="a4"/>
      </w:rPr>
      <w:fldChar w:fldCharType="separate"/>
    </w:r>
    <w:r w:rsidR="007B1B9F">
      <w:rPr>
        <w:rStyle w:val="a4"/>
        <w:noProof/>
      </w:rPr>
      <w:t>38</w:t>
    </w:r>
    <w:r>
      <w:rPr>
        <w:rStyle w:val="a4"/>
      </w:rPr>
      <w:fldChar w:fldCharType="end"/>
    </w:r>
  </w:p>
  <w:p w:rsidR="003E4DAE" w:rsidRDefault="003E4DAE" w:rsidP="003E4DAE">
    <w:pPr>
      <w:pStyle w:val="a5"/>
      <w:ind w:right="360" w:firstLine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E4DAE" w:rsidRDefault="003E4DAE" w:rsidP="009D07DC">
    <w:pPr>
      <w:pStyle w:val="a5"/>
      <w:framePr w:wrap="around" w:vAnchor="text" w:hAnchor="margin" w:xAlign="outside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 PAGE </w:instrText>
    </w:r>
    <w:r>
      <w:rPr>
        <w:rStyle w:val="a4"/>
      </w:rPr>
      <w:fldChar w:fldCharType="separate"/>
    </w:r>
    <w:r w:rsidR="007B1B9F">
      <w:rPr>
        <w:rStyle w:val="a4"/>
        <w:noProof/>
      </w:rPr>
      <w:t>37</w:t>
    </w:r>
    <w:r>
      <w:rPr>
        <w:rStyle w:val="a4"/>
      </w:rPr>
      <w:fldChar w:fldCharType="end"/>
    </w:r>
  </w:p>
  <w:p w:rsidR="003E4DAE" w:rsidRDefault="003E4DAE" w:rsidP="003E4DAE">
    <w:pPr>
      <w:pStyle w:val="a5"/>
      <w:ind w:right="360" w:firstLine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E4DAE" w:rsidRDefault="003E4DAE" w:rsidP="003E4DAE">
      <w:r>
        <w:separator/>
      </w:r>
    </w:p>
  </w:footnote>
  <w:footnote w:type="continuationSeparator" w:id="0">
    <w:p w:rsidR="003E4DAE" w:rsidRDefault="003E4DAE" w:rsidP="003E4DA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E4DAE" w:rsidRDefault="003E4DAE" w:rsidP="003E4DAE">
    <w:pPr>
      <w:pStyle w:val="a3"/>
      <w:rPr>
        <w:rFonts w:ascii="Arial" w:hAnsi="Arial" w:cs="Arial"/>
        <w:sz w:val="20"/>
      </w:rPr>
    </w:pPr>
    <w:r>
      <w:rPr>
        <w:rFonts w:ascii="Arial" w:hAnsi="Arial" w:cs="Arial"/>
        <w:sz w:val="20"/>
      </w:rPr>
      <w:t>НРР 8.03.142-2026</w:t>
    </w:r>
  </w:p>
  <w:p w:rsidR="003E4DAE" w:rsidRPr="003E4DAE" w:rsidRDefault="003E4DAE" w:rsidP="003E4DAE">
    <w:pPr>
      <w:pStyle w:val="a3"/>
      <w:rPr>
        <w:rFonts w:ascii="Arial" w:hAnsi="Arial" w:cs="Arial"/>
        <w:sz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E4DAE" w:rsidRDefault="003E4DAE" w:rsidP="003E4DAE">
    <w:pPr>
      <w:pStyle w:val="a3"/>
      <w:jc w:val="right"/>
      <w:rPr>
        <w:rFonts w:ascii="Arial" w:hAnsi="Arial" w:cs="Arial"/>
        <w:sz w:val="20"/>
      </w:rPr>
    </w:pPr>
    <w:r>
      <w:rPr>
        <w:rFonts w:ascii="Arial" w:hAnsi="Arial" w:cs="Arial"/>
        <w:sz w:val="20"/>
      </w:rPr>
      <w:t>НРР 8.03.142-2026</w:t>
    </w:r>
  </w:p>
  <w:p w:rsidR="003E4DAE" w:rsidRPr="003E4DAE" w:rsidRDefault="003E4DAE" w:rsidP="003E4DAE">
    <w:pPr>
      <w:pStyle w:val="a3"/>
      <w:jc w:val="right"/>
      <w:rPr>
        <w:rFonts w:ascii="Arial" w:hAnsi="Arial" w:cs="Arial"/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3CF8734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876ADE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B286705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4A7F8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0B82C90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306BAA2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397E044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A96633C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0D8908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47505DA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mirrorMargins/>
  <w:attachedTemplate r:id="rId1"/>
  <w:stylePaneFormatFilter w:val="0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oNotTrackMoves/>
  <w:defaultTabStop w:val="708"/>
  <w:evenAndOddHeaders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E4DAE"/>
    <w:rsid w:val="00071661"/>
    <w:rsid w:val="00135B66"/>
    <w:rsid w:val="003E4DAE"/>
    <w:rsid w:val="0040791D"/>
    <w:rsid w:val="004A7AAA"/>
    <w:rsid w:val="0055064B"/>
    <w:rsid w:val="00637FA0"/>
    <w:rsid w:val="006B207E"/>
    <w:rsid w:val="007B1B9F"/>
    <w:rsid w:val="009D1DBB"/>
    <w:rsid w:val="00F63C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6547CF34"/>
  <w15:chartTrackingRefBased/>
  <w15:docId w15:val="{34C82DD0-92B7-4C37-BC9C-C879889347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6B207E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6B207E"/>
    <w:rPr>
      <w:rFonts w:ascii="Times New Roman" w:hAnsi="Times New Roman"/>
      <w:sz w:val="20"/>
    </w:rPr>
  </w:style>
  <w:style w:type="paragraph" w:styleId="a5">
    <w:name w:val="footer"/>
    <w:basedOn w:val="a"/>
    <w:rsid w:val="0040791D"/>
    <w:pPr>
      <w:tabs>
        <w:tab w:val="center" w:pos="4677"/>
        <w:tab w:val="right" w:pos="9355"/>
      </w:tabs>
    </w:pPr>
    <w:rPr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F:\MainVB2022\my_normal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my_normal</Template>
  <TotalTime>1</TotalTime>
  <Pages>65</Pages>
  <Words>20162</Words>
  <Characters>114926</Characters>
  <Application>Microsoft Office Word</Application>
  <DocSecurity>0</DocSecurity>
  <Lines>957</Lines>
  <Paragraphs>269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2</Company>
  <LinksUpToDate>false</LinksUpToDate>
  <CharactersWithSpaces>134819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Гордиенко Виктория Олеговна</dc:creator>
  <cp:keywords/>
  <dc:description/>
  <cp:lastModifiedBy>Гордиенко Виктория Олеговна</cp:lastModifiedBy>
  <cp:revision>3</cp:revision>
  <cp:lastPrinted>1899-12-31T21:00:00Z</cp:lastPrinted>
  <dcterms:created xsi:type="dcterms:W3CDTF">2024-12-09T18:30:00Z</dcterms:created>
  <dcterms:modified xsi:type="dcterms:W3CDTF">2026-01-30T07:06:00Z</dcterms:modified>
</cp:coreProperties>
</file>