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71B3C" w:rsidTr="00971B3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1B3C" w:rsidRPr="00971B3C" w:rsidRDefault="00971B3C" w:rsidP="00971B3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01. Гидроизоляционные работы в речных гидротехнических сооружениях</w:t>
            </w:r>
          </w:p>
        </w:tc>
      </w:tr>
      <w:tr w:rsidR="00971B3C" w:rsidTr="00971B3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1B3C" w:rsidRDefault="00971B3C" w:rsidP="00971B3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71B3C" w:rsidTr="00971B3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1B3C" w:rsidRPr="00971B3C" w:rsidRDefault="00971B3C" w:rsidP="00971B3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01. Штукатурная изоляция бетонных поверхностей асфальтовыми материалами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1B3C" w:rsidRPr="00971B3C" w:rsidRDefault="00971B3C" w:rsidP="00971B3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71B3C" w:rsidRPr="00971B3C" w:rsidTr="00971B3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1B3C" w:rsidRPr="00971B3C" w:rsidRDefault="00971B3C" w:rsidP="00971B3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41-1. Штукатурная изоляция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1B3C" w:rsidRDefault="00971B3C" w:rsidP="00971B3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71B3C" w:rsidRPr="00971B3C" w:rsidTr="00971B3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1B3C" w:rsidRDefault="00971B3C" w:rsidP="00971B3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1B3C" w:rsidRPr="00971B3C" w:rsidRDefault="00971B3C" w:rsidP="00971B3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изолируемой поверхности;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1B3C" w:rsidRDefault="00971B3C" w:rsidP="00971B3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литого асфальта (нормы 1, 2);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1B3C" w:rsidRDefault="00971B3C" w:rsidP="00971B3C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асфальтовой мастики с разравниванием (нормы 3-5).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71B3C" w:rsidRDefault="00971B3C" w:rsidP="00971B3C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71B3C" w:rsidRDefault="00971B3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71B3C" w:rsidRPr="00971B3C" w:rsidTr="00971B3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Штукатурная изоляция горизонтальной бетонной поверхности литым асфальтом в два слоя по 10 мм</w:t>
            </w:r>
          </w:p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1B3C">
              <w:rPr>
                <w:rFonts w:ascii="Arial" w:hAnsi="Arial" w:cs="Arial"/>
              </w:rPr>
              <w:t>(единица измерения - 100 м</w:t>
            </w:r>
            <w:r w:rsidRPr="00971B3C">
              <w:rPr>
                <w:rFonts w:ascii="Arial" w:hAnsi="Arial" w:cs="Arial"/>
                <w:vertAlign w:val="superscript"/>
              </w:rPr>
              <w:t>2</w:t>
            </w:r>
            <w:r w:rsidRPr="00971B3C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971B3C" w:rsidRPr="00971B3C" w:rsidTr="00AF09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46,74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971B3C" w:rsidRPr="00971B3C" w:rsidTr="00B423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971B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71B3C" w:rsidRPr="00971B3C" w:rsidTr="001974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1B3C" w:rsidRPr="00971B3C" w:rsidTr="008B43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1B3C" w:rsidRPr="00971B3C" w:rsidTr="00E567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71B3C" w:rsidRPr="00971B3C" w:rsidTr="0025031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1B3C" w:rsidRPr="00971B3C" w:rsidTr="000214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1B3C" w:rsidRPr="00971B3C" w:rsidTr="007B04A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71B3C" w:rsidRPr="00971B3C" w:rsidTr="00FE46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71B3C" w:rsidRPr="00971B3C" w:rsidTr="00386C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Литой асфальт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3,91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Штукатурная изоляция горизонтальной бетонной поверхности литым асфальтом в два слоя по 20 мм</w:t>
            </w:r>
          </w:p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1B3C">
              <w:rPr>
                <w:rFonts w:ascii="Arial" w:hAnsi="Arial" w:cs="Arial"/>
              </w:rPr>
              <w:t>(единица измерения - 100 м</w:t>
            </w:r>
            <w:r w:rsidRPr="00971B3C">
              <w:rPr>
                <w:rFonts w:ascii="Arial" w:hAnsi="Arial" w:cs="Arial"/>
                <w:vertAlign w:val="superscript"/>
              </w:rPr>
              <w:t>2</w:t>
            </w:r>
            <w:r w:rsidRPr="00971B3C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971B3C" w:rsidRPr="00971B3C" w:rsidTr="00F369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50,27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971B3C" w:rsidRPr="00971B3C" w:rsidTr="009B03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Растворонасосы 3 м</w:t>
            </w:r>
            <w:r w:rsidRPr="00971B3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71B3C" w:rsidRPr="00971B3C" w:rsidTr="008F1E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1B3C" w:rsidRPr="00971B3C" w:rsidTr="006D60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1B3C" w:rsidRPr="00971B3C" w:rsidTr="000A1E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71B3C" w:rsidRPr="00971B3C" w:rsidTr="00A401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1B3C" w:rsidRPr="00971B3C" w:rsidTr="000A2C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1B3C" w:rsidRPr="00971B3C" w:rsidTr="00F1188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71B3C" w:rsidRPr="00971B3C" w:rsidTr="00C86A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971B3C" w:rsidRPr="00971B3C" w:rsidTr="000403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Литой асфальт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Е41-1-3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Штукатурная изоляция вертикальной бетонной поверхности мастикой асфальтовой в два слоя по 5 мм</w:t>
            </w:r>
          </w:p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1B3C">
              <w:rPr>
                <w:rFonts w:ascii="Arial" w:hAnsi="Arial" w:cs="Arial"/>
              </w:rPr>
              <w:t>(единица измерения - 100 м</w:t>
            </w:r>
            <w:r w:rsidRPr="00971B3C">
              <w:rPr>
                <w:rFonts w:ascii="Arial" w:hAnsi="Arial" w:cs="Arial"/>
                <w:vertAlign w:val="superscript"/>
              </w:rPr>
              <w:t>2</w:t>
            </w:r>
            <w:r w:rsidRPr="00971B3C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971B3C" w:rsidRPr="00971B3C" w:rsidTr="00BE16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101,23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971B3C" w:rsidRPr="00971B3C" w:rsidTr="001A2A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971B3C" w:rsidRPr="00971B3C" w:rsidTr="00100D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1B3C" w:rsidRPr="00971B3C" w:rsidTr="00C665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1B3C" w:rsidRPr="00971B3C" w:rsidTr="00B961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71B3C" w:rsidRPr="00971B3C" w:rsidTr="00FE58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1B3C" w:rsidRPr="00971B3C" w:rsidTr="003C40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1B3C" w:rsidRPr="00971B3C" w:rsidTr="005C2B8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Штукатурная изоляция вертикальной бетонной поверхности мастикой асфальтовой в три слоя по 5 мм</w:t>
            </w:r>
          </w:p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1B3C">
              <w:rPr>
                <w:rFonts w:ascii="Arial" w:hAnsi="Arial" w:cs="Arial"/>
              </w:rPr>
              <w:t>(единица измерения - 100 м</w:t>
            </w:r>
            <w:r w:rsidRPr="00971B3C">
              <w:rPr>
                <w:rFonts w:ascii="Arial" w:hAnsi="Arial" w:cs="Arial"/>
                <w:vertAlign w:val="superscript"/>
              </w:rPr>
              <w:t>2</w:t>
            </w:r>
            <w:r w:rsidRPr="00971B3C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971B3C" w:rsidRPr="00971B3C" w:rsidTr="006331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106,48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7,54</w:t>
            </w:r>
          </w:p>
        </w:tc>
      </w:tr>
      <w:tr w:rsidR="00971B3C" w:rsidRPr="00971B3C" w:rsidTr="006A106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7,54</w:t>
            </w:r>
          </w:p>
        </w:tc>
      </w:tr>
      <w:tr w:rsidR="00971B3C" w:rsidRPr="00971B3C" w:rsidTr="00B730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1B3C" w:rsidRPr="00971B3C" w:rsidTr="00D655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1B3C" w:rsidRPr="00971B3C" w:rsidTr="00AB4A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71B3C" w:rsidRPr="00971B3C" w:rsidTr="002C79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1B3C" w:rsidRPr="00971B3C" w:rsidTr="00A257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1B3C" w:rsidRPr="00971B3C" w:rsidTr="00572C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2,47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Штукатурная изоляция вертикальной бетонной поверхности мастикой асфальтовой в четыре слоя по 5 мм</w:t>
            </w:r>
          </w:p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71B3C">
              <w:rPr>
                <w:rFonts w:ascii="Arial" w:hAnsi="Arial" w:cs="Arial"/>
              </w:rPr>
              <w:t>(единица измерения - 100 м</w:t>
            </w:r>
            <w:r w:rsidRPr="00971B3C">
              <w:rPr>
                <w:rFonts w:ascii="Arial" w:hAnsi="Arial" w:cs="Arial"/>
                <w:vertAlign w:val="superscript"/>
              </w:rPr>
              <w:t>2</w:t>
            </w:r>
            <w:r w:rsidRPr="00971B3C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971B3C" w:rsidRPr="00971B3C" w:rsidTr="00607C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111,61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971B3C" w:rsidRPr="00971B3C" w:rsidTr="002565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971B3C" w:rsidRPr="00971B3C" w:rsidTr="00EA46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71B3C" w:rsidRPr="00971B3C" w:rsidTr="00BF16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1B3C" w:rsidRPr="00971B3C" w:rsidTr="00CA6C5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71B3C" w:rsidRPr="00971B3C" w:rsidTr="005465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71B3C" w:rsidRPr="00971B3C" w:rsidTr="001171B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71B3C" w:rsidRPr="00971B3C" w:rsidTr="007478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71B3C" w:rsidRPr="00971B3C" w:rsidTr="00971B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71B3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71B3C" w:rsidRPr="00971B3C" w:rsidRDefault="00971B3C" w:rsidP="0090293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71B3C" w:rsidRPr="00971B3C" w:rsidRDefault="00971B3C" w:rsidP="0090293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971B3C" w:rsidRDefault="00971B3C" w:rsidP="0040791D">
      <w:pPr>
        <w:pStyle w:val="a5"/>
        <w:rPr>
          <w:rFonts w:ascii="Arial" w:hAnsi="Arial" w:cs="Arial"/>
          <w:b/>
          <w:sz w:val="2"/>
        </w:rPr>
      </w:pPr>
    </w:p>
    <w:p w:rsidR="00B95A17" w:rsidRPr="00971B3C" w:rsidRDefault="00971B3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C171F1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02. Оклеечная изоляция бетонных поверхностей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C171F1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41-2. Оклеечная изоляция бетонных поверхностей материалами на битумных вяжущих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C171F1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изолируемой поверхности;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рулонного материала с устройством защитной цементной стяжки (нормы 1,2,7,8);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наклейка асфальтовых матов (нормы 3-5,9-11);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наклейка пропитанного войлока (нормы 6,12).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95A17" w:rsidRDefault="00B95A17" w:rsidP="00B95A1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95A17" w:rsidRPr="00C171F1" w:rsidTr="00A9201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горизонтальной бетонной поверхности рулонным материалом в два слоя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93,68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71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горизонтальной бетонной поверхности рулонным материалом в три слоя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104,64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71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горизонтальной бетонной поверхности асфальтовыми матами в один слой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51,41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горизонтальной бетонной поверхности асфальтовыми матами в два слоя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65,21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горизонтальной бетонной поверхности асфальтовыми матами в три слоя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78,77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горизонтальной бетонной поверхности пропитанным войлоком в один слой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54,38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Пропитанный войлок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вертикальной бетонной поверхности рулонным материалом в два слоя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203,4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71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вертикальной бетонной поверхности рулонным материалом в три слоя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224,87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4/1-4-20-20-10-20/30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 тяжелые цементные, марки 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71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Материал рулонный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вертикальной бетонной поверхности асфальтовыми матами в один слой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70,34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вертикальной бетонной поверхности асфальтовыми матами в два слоя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96,44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Е41-2-11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вертикальной бетонной поверхности асфальтовыми матами в три слоя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123,12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вертикальной бетонной поверхности пропитанным войлоком в один слой</w:t>
            </w:r>
          </w:p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71F1">
              <w:rPr>
                <w:rFonts w:ascii="Arial" w:hAnsi="Arial" w:cs="Arial"/>
              </w:rPr>
              <w:t>(единица измерения - 100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  <w:r w:rsidRPr="00C171F1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77,41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Пропитанный войлок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C17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B95A17" w:rsidRPr="00C171F1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C171F1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C171F1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B95A17" w:rsidRPr="00C171F1" w:rsidRDefault="00B95A17" w:rsidP="00B95A17">
      <w:pPr>
        <w:pStyle w:val="a5"/>
        <w:rPr>
          <w:rFonts w:ascii="Arial" w:hAnsi="Arial" w:cs="Arial"/>
          <w:b/>
          <w:sz w:val="2"/>
        </w:rPr>
      </w:pPr>
    </w:p>
    <w:p w:rsidR="00B95A17" w:rsidRPr="00971B3C" w:rsidRDefault="00B95A1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D65DEA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41-3. Оклеечная изоляция бетонных поверхностей стеклотканью на полимерных вяжущих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D65DEA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изолируемой поверхности;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наклейка стеклоткани с нанесением основных слоев лака и устройством защитного покрытия.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95A17" w:rsidRDefault="00B95A17" w:rsidP="00B95A1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95A17" w:rsidRPr="00D65DEA" w:rsidTr="00A9201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горизонтальной бетонной поверхности стеклотканью на полимерных вяжущих в один слой</w:t>
            </w:r>
          </w:p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5DEA">
              <w:rPr>
                <w:rFonts w:ascii="Arial" w:hAnsi="Arial" w:cs="Arial"/>
              </w:rPr>
              <w:t>(единица измерения - 100 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  <w:r w:rsidRPr="00D65DE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73,58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Станции компрессорные давлением 245 кПа (2,5 атм) 40 м</w:t>
            </w:r>
            <w:r w:rsidRPr="00D65DE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12,88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N88-Н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грунта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лака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эмали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горизонтальной бетонной поверхности стеклотканью на полимерных вяжущих в два слоя</w:t>
            </w:r>
          </w:p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5DEA">
              <w:rPr>
                <w:rFonts w:ascii="Arial" w:hAnsi="Arial" w:cs="Arial"/>
              </w:rPr>
              <w:t>(единица измерения - 100 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  <w:r w:rsidRPr="00D65DE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89,38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Станции компрессорные давлением 245 кПа (2,5 атм) 40 м</w:t>
            </w:r>
            <w:r w:rsidRPr="00D65DE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12,88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N88-Н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грунта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лака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эмали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горизонтальной бетонной поверхности стеклотканью на полимерных вяжущих в три слоя</w:t>
            </w:r>
          </w:p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5DEA">
              <w:rPr>
                <w:rFonts w:ascii="Arial" w:hAnsi="Arial" w:cs="Arial"/>
              </w:rPr>
              <w:t>(единица измерения - 100 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  <w:r w:rsidRPr="00D65DE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107,08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Станции компрессорные давлением 245 кПа (2,5 атм) 40 м</w:t>
            </w:r>
            <w:r w:rsidRPr="00D65DE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12,88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0,0102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N88-Н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грунта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лака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эмали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вертикальной бетонной поверхности стеклотканью на полимерных вяжущих в один слой</w:t>
            </w:r>
          </w:p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5DEA">
              <w:rPr>
                <w:rFonts w:ascii="Arial" w:hAnsi="Arial" w:cs="Arial"/>
              </w:rPr>
              <w:t>(единица измерения - 100 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  <w:r w:rsidRPr="00D65DE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116,63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Станции компрессорные давлением 245 кПа (2,5 атм) 40 м</w:t>
            </w:r>
            <w:r w:rsidRPr="00D65DE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22,51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N88-Н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грунта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лака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эмали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вертикальной бетонной поверхности стеклотканью на полимерных вяжущих в два слоя</w:t>
            </w:r>
          </w:p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5DEA">
              <w:rPr>
                <w:rFonts w:ascii="Arial" w:hAnsi="Arial" w:cs="Arial"/>
              </w:rPr>
              <w:t>(единица измерения - 100 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  <w:r w:rsidRPr="00D65DE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146,06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Станции компрессорные давлением 245 кПа (2,5 атм) 40 м</w:t>
            </w:r>
            <w:r w:rsidRPr="00D65DE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22,51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N88-Н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грунта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лака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эмали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Оклеечная изоляция вертикальной бетонной поверхности стеклотканью на полимерных вяжущих в три слоя</w:t>
            </w:r>
          </w:p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65DEA">
              <w:rPr>
                <w:rFonts w:ascii="Arial" w:hAnsi="Arial" w:cs="Arial"/>
              </w:rPr>
              <w:t>(единица измерения - 100 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  <w:r w:rsidRPr="00D65DEA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177,67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Станции компрессорные давлением 245 кПа (2,5 атм) 40 м</w:t>
            </w:r>
            <w:r w:rsidRPr="00D65DE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22,51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1/10-120-220-20/25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электроизоляционная марки Э3-200 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65DEA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0,0102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N88-Н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грунта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лака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0,126</w:t>
            </w:r>
          </w:p>
        </w:tc>
      </w:tr>
      <w:tr w:rsidR="00B95A17" w:rsidRPr="00D65DEA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65DEA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эмали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65DEA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</w:tbl>
    <w:p w:rsidR="00B95A17" w:rsidRPr="00D65DEA" w:rsidRDefault="00B95A17" w:rsidP="00B95A17">
      <w:pPr>
        <w:pStyle w:val="a5"/>
        <w:rPr>
          <w:rFonts w:ascii="Arial" w:hAnsi="Arial" w:cs="Arial"/>
          <w:b/>
          <w:sz w:val="2"/>
        </w:rPr>
      </w:pPr>
    </w:p>
    <w:p w:rsidR="00B95A17" w:rsidRPr="00971B3C" w:rsidRDefault="00B95A1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903A62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03. Окрасочная изоляция бетонных поверхностей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903A62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41-4. Окрасочная изоляция бетонных поверхностей битумными материалами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903A62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изолируемой поверхности;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поверхности кистью.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95A17" w:rsidRDefault="00B95A17" w:rsidP="00B95A1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95A17" w:rsidRPr="00903A62" w:rsidTr="00A9201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Окрасочная изоляция горизонтальной бетонной поверхности разжиженным битумом в два слоя</w:t>
            </w:r>
          </w:p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3A62">
              <w:rPr>
                <w:rFonts w:ascii="Arial" w:hAnsi="Arial" w:cs="Arial"/>
              </w:rPr>
              <w:t>(единица измерения - 100 м</w:t>
            </w:r>
            <w:r w:rsidRPr="00903A62">
              <w:rPr>
                <w:rFonts w:ascii="Arial" w:hAnsi="Arial" w:cs="Arial"/>
                <w:vertAlign w:val="superscript"/>
              </w:rPr>
              <w:t>2</w:t>
            </w:r>
            <w:r w:rsidRPr="00903A62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03A6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Окрасочная изоляция горизонтальной бетонной поверхности разжиженным битумом в три слоя</w:t>
            </w:r>
          </w:p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3A62">
              <w:rPr>
                <w:rFonts w:ascii="Arial" w:hAnsi="Arial" w:cs="Arial"/>
              </w:rPr>
              <w:t>(единица измерения - 100 м</w:t>
            </w:r>
            <w:r w:rsidRPr="00903A62">
              <w:rPr>
                <w:rFonts w:ascii="Arial" w:hAnsi="Arial" w:cs="Arial"/>
                <w:vertAlign w:val="superscript"/>
              </w:rPr>
              <w:t>2</w:t>
            </w:r>
            <w:r w:rsidRPr="00903A62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46,5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03A6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5,57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Окрасочная изоляция горизонтальной бетонной поверхности горячим битумом в два слоя</w:t>
            </w:r>
          </w:p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3A62">
              <w:rPr>
                <w:rFonts w:ascii="Arial" w:hAnsi="Arial" w:cs="Arial"/>
              </w:rPr>
              <w:t>(единица измерения - 100 м</w:t>
            </w:r>
            <w:r w:rsidRPr="00903A62">
              <w:rPr>
                <w:rFonts w:ascii="Arial" w:hAnsi="Arial" w:cs="Arial"/>
                <w:vertAlign w:val="superscript"/>
              </w:rPr>
              <w:t>2</w:t>
            </w:r>
            <w:r w:rsidRPr="00903A62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03A6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Горячий битум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Окрасочная изоляция горизонтальной бетонной поверхности битумной эмульсией в два слоя</w:t>
            </w:r>
          </w:p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3A62">
              <w:rPr>
                <w:rFonts w:ascii="Arial" w:hAnsi="Arial" w:cs="Arial"/>
              </w:rPr>
              <w:t>(единица измерения - 100 м</w:t>
            </w:r>
            <w:r w:rsidRPr="00903A62">
              <w:rPr>
                <w:rFonts w:ascii="Arial" w:hAnsi="Arial" w:cs="Arial"/>
                <w:vertAlign w:val="superscript"/>
              </w:rPr>
              <w:t>2</w:t>
            </w:r>
            <w:r w:rsidRPr="00903A62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Окрасочная изоляция вертикальной бетонной поверхности разжиженным битумом в два слоя</w:t>
            </w:r>
          </w:p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3A62">
              <w:rPr>
                <w:rFonts w:ascii="Arial" w:hAnsi="Arial" w:cs="Arial"/>
              </w:rPr>
              <w:t>(единица измерения - 100 м</w:t>
            </w:r>
            <w:r w:rsidRPr="00903A62">
              <w:rPr>
                <w:rFonts w:ascii="Arial" w:hAnsi="Arial" w:cs="Arial"/>
                <w:vertAlign w:val="superscript"/>
              </w:rPr>
              <w:t>2</w:t>
            </w:r>
            <w:r w:rsidRPr="00903A62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03A6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Окрасочная изоляция вертикальной бетонной поверхности разжиженным битумом в три слоя</w:t>
            </w:r>
          </w:p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3A62">
              <w:rPr>
                <w:rFonts w:ascii="Arial" w:hAnsi="Arial" w:cs="Arial"/>
              </w:rPr>
              <w:t>(единица измерения - 100 м</w:t>
            </w:r>
            <w:r w:rsidRPr="00903A62">
              <w:rPr>
                <w:rFonts w:ascii="Arial" w:hAnsi="Arial" w:cs="Arial"/>
                <w:vertAlign w:val="superscript"/>
              </w:rPr>
              <w:t>2</w:t>
            </w:r>
            <w:r w:rsidRPr="00903A62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03A6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5,68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Окрасочная изоляция вертикальной бетонной поверхности горячим битумом в два слоя</w:t>
            </w:r>
          </w:p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3A62">
              <w:rPr>
                <w:rFonts w:ascii="Arial" w:hAnsi="Arial" w:cs="Arial"/>
              </w:rPr>
              <w:t>(единица измерения - 100 м</w:t>
            </w:r>
            <w:r w:rsidRPr="00903A62">
              <w:rPr>
                <w:rFonts w:ascii="Arial" w:hAnsi="Arial" w:cs="Arial"/>
                <w:vertAlign w:val="superscript"/>
              </w:rPr>
              <w:t>2</w:t>
            </w:r>
            <w:r w:rsidRPr="00903A62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59,7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903A6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Горячий битум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Окрасочная изоляция вертикальной бетонной поверхности битумной эмульсией в два слоя</w:t>
            </w:r>
          </w:p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03A62">
              <w:rPr>
                <w:rFonts w:ascii="Arial" w:hAnsi="Arial" w:cs="Arial"/>
              </w:rPr>
              <w:t>(единица измерения - 100 м</w:t>
            </w:r>
            <w:r w:rsidRPr="00903A62">
              <w:rPr>
                <w:rFonts w:ascii="Arial" w:hAnsi="Arial" w:cs="Arial"/>
                <w:vertAlign w:val="superscript"/>
              </w:rPr>
              <w:t>2</w:t>
            </w:r>
            <w:r w:rsidRPr="00903A62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Ветошь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B95A17" w:rsidRPr="00903A62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7/10-20/10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903A62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Эмульсия битумная катионная быстрораспадающаяся с содержанием остаточного вяжущего от 58 до 62% ЭБК-Б-60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903A62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</w:tbl>
    <w:p w:rsidR="00B95A17" w:rsidRPr="00903A62" w:rsidRDefault="00B95A17" w:rsidP="00B95A17">
      <w:pPr>
        <w:pStyle w:val="a5"/>
        <w:rPr>
          <w:rFonts w:ascii="Arial" w:hAnsi="Arial" w:cs="Arial"/>
          <w:b/>
          <w:sz w:val="2"/>
        </w:rPr>
      </w:pPr>
    </w:p>
    <w:p w:rsidR="00B95A17" w:rsidRPr="00971B3C" w:rsidRDefault="00B95A1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60045C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41-5. Окрасочная изоляция бетонных поверхностей полимерными материалами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60045C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изолируемой поверхности;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окраска поверхности механизированным способом с устройством защитного покрытия.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95A17" w:rsidRDefault="00B95A17" w:rsidP="00B95A1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95A17" w:rsidRPr="0060045C" w:rsidTr="00A9201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Окрасочная изоляция горизонтальной бетонной поверхности полимерными материалами в три слоя основного лака</w:t>
            </w:r>
          </w:p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045C">
              <w:rPr>
                <w:rFonts w:ascii="Arial" w:hAnsi="Arial" w:cs="Arial"/>
              </w:rPr>
              <w:t>(единица измерения - 100 м</w:t>
            </w:r>
            <w:r w:rsidRPr="0060045C">
              <w:rPr>
                <w:rFonts w:ascii="Arial" w:hAnsi="Arial" w:cs="Arial"/>
                <w:vertAlign w:val="superscript"/>
              </w:rPr>
              <w:t>2</w:t>
            </w:r>
            <w:r w:rsidRPr="0060045C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62,68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Станции компрессорные давлением 245 кПа (2,5 атм) 40 м</w:t>
            </w:r>
            <w:r w:rsidRPr="0060045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12,88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 пневматическим распылением для окраски фасадов зданий 500 м</w:t>
            </w:r>
            <w:r w:rsidRPr="0060045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16,24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грунта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лака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эмали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П7/10-25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Пленкообразующие материалы для дорожных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Окрасочная изоляция вертикальной бетонной поверхности полимерными материалами в три слоя основного лака</w:t>
            </w:r>
          </w:p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0045C">
              <w:rPr>
                <w:rFonts w:ascii="Arial" w:hAnsi="Arial" w:cs="Arial"/>
              </w:rPr>
              <w:t>(единица измерения - 100 м</w:t>
            </w:r>
            <w:r w:rsidRPr="0060045C">
              <w:rPr>
                <w:rFonts w:ascii="Arial" w:hAnsi="Arial" w:cs="Arial"/>
                <w:vertAlign w:val="superscript"/>
              </w:rPr>
              <w:t>2</w:t>
            </w:r>
            <w:r w:rsidRPr="0060045C">
              <w:rPr>
                <w:rFonts w:ascii="Arial" w:hAnsi="Arial" w:cs="Arial"/>
              </w:rPr>
              <w:t xml:space="preserve"> изолируемой поверхности)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91,12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Станции компрессорные давлением 245 кПа (2,5 атм) 40 м</w:t>
            </w:r>
            <w:r w:rsidRPr="0060045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22,51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М340201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с пневматическим распылением для окраски фасадов зданий 500 м</w:t>
            </w:r>
            <w:r w:rsidRPr="0060045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 мощностью 1 кВт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16,24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1/10-135-25/335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Полиэтиленполиамин (ПЭПА) технический марки 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грунта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лака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Эпоксидно-каменноугольные композиции эмали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Материалы, изделия и конструкции для дорожного и мостового строительства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7/10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Битумы, эмульсии дорожные для дорожного и мостового строительства</w:t>
            </w:r>
          </w:p>
        </w:tc>
      </w:tr>
      <w:tr w:rsidR="00B95A17" w:rsidRPr="0060045C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П7/10-25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60045C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Пленкообразующие материалы для дорожных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60045C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</w:tbl>
    <w:p w:rsidR="00B95A17" w:rsidRPr="0060045C" w:rsidRDefault="00B95A17" w:rsidP="00B95A17">
      <w:pPr>
        <w:pStyle w:val="a5"/>
        <w:rPr>
          <w:rFonts w:ascii="Arial" w:hAnsi="Arial" w:cs="Arial"/>
          <w:b/>
          <w:sz w:val="2"/>
        </w:rPr>
      </w:pPr>
    </w:p>
    <w:p w:rsidR="00B95A17" w:rsidRPr="00971B3C" w:rsidRDefault="00B95A1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834586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04. Уплотнение деформационных швов в напорных гидротехнических сооружениях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834586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41-6. Уплотнение деформационного шва шпонками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834586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изолируемой поверхности и наклейка асфальтовых матов;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деревянных брусьев (норма 1) и металлических уголков (нормы 8-11);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стальной диафрагмы со сваркой листов и окраской кузбасслаком (нормы 2,3,5-9);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железобетонных корыт со сваркой закладных частей (нормы 4-7);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железобетонных брусьев (нормы 10,11) с заполнением стыков асфальтовой мастикой;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электродов прогрева шпонки (нормы 6-11);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заливка шпонки горячей асфальтовой мастикой;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устройство защитной цементной стяжки (нормы 2,3).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95A17" w:rsidRDefault="00B95A17" w:rsidP="00B95A1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95A17" w:rsidRPr="00834586" w:rsidTr="00A9201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горизонтальной шпонкой без диафрагмы без прогрева с площадью сечения шпонки 0,05 м</w:t>
            </w:r>
            <w:r w:rsidRPr="0083458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4586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45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834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горизонтальной шпонкой донной с металлической диафрагмой без прогрева с площадью сечения шпонки 0,05 м</w:t>
            </w:r>
            <w:r w:rsidRPr="0083458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4586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339,66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0,1125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834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горизонтальной шпонкой донной с металлической диафрагмой без прогрева с площадью сечения шпонки 0,3 м</w:t>
            </w:r>
            <w:r w:rsidRPr="0083458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4586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85,49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834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вертикальной шпонкой без диафрагмы без прогрева с площадью сечения шпонки 0,04 м</w:t>
            </w:r>
            <w:r w:rsidRPr="0083458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4586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834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45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вертикальной шпонкой с металлической диафрагмой без прогрева с площадью сечения шпонки 0,04 м</w:t>
            </w:r>
            <w:r w:rsidRPr="0083458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4586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477,66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62,82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834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45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вертикальной шпонкой с металлической диафрагмой с электропрогревом с площадью сечения шпонки 0,06 м</w:t>
            </w:r>
            <w:r w:rsidRPr="0083458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4586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834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45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вертикальной шпонкой с металлической диафрагмой с электропрогревом с площадью сечения шпонки 0,24 м</w:t>
            </w:r>
            <w:r w:rsidRPr="0083458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4586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1012,32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91,58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2/10-25/15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834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45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вертикальной шпонкой с металлической диафрагмой с электропрогревом с площадью сечения шпонки 0,48 м</w:t>
            </w:r>
            <w:r w:rsidRPr="0083458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4586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1151,4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69,66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63,76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158,92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834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вертикальной шпонкой с металлической диафрагмой с электропрогревом с площадью сечения шпонки 0,8 м</w:t>
            </w:r>
            <w:r w:rsidRPr="0083458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4586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1413,6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75,18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158,92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834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вертикальной шпонкой с железобетонным брусом с электропрогревом с площадью сечения шпонки 0,98 м</w:t>
            </w:r>
            <w:r w:rsidRPr="0083458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4586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2861,4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438,38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397,77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72,61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834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45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вертикальной шпонкой с железобетонным брусом с электропрогревом с площадью сечения шпонки 0,6 м</w:t>
            </w:r>
            <w:r w:rsidRPr="00834586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34586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2109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290,73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259,55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72,61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31,18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С245, шириной полок 60-100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83458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4,61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76,6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834586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834586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Сборные железобетонные конструкции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3458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834586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</w:t>
            </w:r>
          </w:p>
        </w:tc>
      </w:tr>
    </w:tbl>
    <w:p w:rsidR="00B95A17" w:rsidRPr="00834586" w:rsidRDefault="00B95A17" w:rsidP="00B95A17">
      <w:pPr>
        <w:pStyle w:val="a5"/>
        <w:rPr>
          <w:rFonts w:ascii="Arial" w:hAnsi="Arial" w:cs="Arial"/>
          <w:b/>
          <w:sz w:val="2"/>
        </w:rPr>
      </w:pPr>
    </w:p>
    <w:p w:rsidR="00B95A17" w:rsidRPr="00971B3C" w:rsidRDefault="00B95A1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297C8D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41-7. Уплотнение деформационных швов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297C8D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изолируемой поверхности (нормы 1,2,4-6);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насечка поверхности и нанесение асфальтовой мастики (нормы 1,2);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наклейка асфальтовых матов (нормы 5,6);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стальной диафрагмы со сваркой листов и окраской лаком (нормы 2,3);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арматурных каркасов (норма 2);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установка и разборка опалубки и бетонирование пробки (нормы 1,2);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установка просмоленного каната (норма 4);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установка резиновой диафрагмы (норма 7);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устройство уплотнения из досок и брусьев (норма 5);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устройство уплотнения из брусьев (норма 6).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95A17" w:rsidRDefault="00B95A17" w:rsidP="00B95A1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95A17" w:rsidRPr="00297C8D" w:rsidTr="00A9201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пробками бетонными размером 0,27 х 0,27 м без диафрагмы</w:t>
            </w:r>
          </w:p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7C8D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5,14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C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C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4,69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пробками железобетонными с металлической диафрагмой сечением 0,12 м</w:t>
            </w:r>
            <w:r w:rsidRPr="00297C8D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7C8D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48,44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39,56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М330803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C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Каркасы арматурные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гидротехнический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C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прочими вертикальными уплотнениями из стальной диафрагмы</w:t>
            </w:r>
          </w:p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7C8D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182,4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29,66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1/10-230-45-5/230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универсальный однокомпонентный негорючий огнестойкий полиуретановый для бетонных, металлических и деревянных поверхностей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4.0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прочими вертикальными уплотнениями из просмоленного каната</w:t>
            </w:r>
          </w:p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7C8D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31,92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7,75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Канаты трехпрядные из капроновых нитей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прочими вертикальными уплотнениями из досок</w:t>
            </w:r>
          </w:p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7C8D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224,58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37,93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4,64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C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C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297C8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прочими вертикальными уплотнениями из деревянных брусьев</w:t>
            </w:r>
          </w:p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7C8D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144,78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23,26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 переносной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18,91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400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Битумозаправщики 4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C8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Асфальтовые маты на мешковине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м</w:t>
            </w:r>
            <w:r w:rsidRPr="00297C8D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асфальтовая мастика АМ-3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П1/10-135-10-2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Разжиженный битум РБ-1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П1/10-240-10-5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анкерные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Уплотнение деформационного шва прочими вертикальными уплотнениями из резиновой диафрагмы</w:t>
            </w:r>
          </w:p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7C8D">
              <w:rPr>
                <w:rFonts w:ascii="Arial" w:hAnsi="Arial" w:cs="Arial"/>
              </w:rPr>
              <w:t>(единица измерения - 100 м уплотнения)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103,11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740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B95A17" w:rsidRPr="00297C8D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97C8D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Заготовки из горячекатаной арматурной стали периодического профиля класса S500(Aт500С)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97C8D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B95A17" w:rsidRPr="00297C8D" w:rsidRDefault="00B95A17" w:rsidP="00B95A17">
      <w:pPr>
        <w:pStyle w:val="a5"/>
        <w:rPr>
          <w:rFonts w:ascii="Arial" w:hAnsi="Arial" w:cs="Arial"/>
          <w:b/>
          <w:sz w:val="2"/>
        </w:rPr>
      </w:pPr>
    </w:p>
    <w:p w:rsidR="00B95A17" w:rsidRPr="00971B3C" w:rsidRDefault="00B95A1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234038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05. Изготовление гидроизоляционных материалов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234038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41-8. Приготовление битумов, эмульсии, пасты, мастики, литого асфальта, эпоксидно-каменноугольных композиций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234038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горячего битума (норма 1);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холодных битумных смесей (нормы 2-5),асфальтовой мастики (нормы 6-9) и литого асфальта (норма 10);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эпоксидно-каменноугольных композиций (нормы 11-13).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95A17" w:rsidRDefault="00B95A17" w:rsidP="00B95A1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95A17" w:rsidRPr="00234038" w:rsidTr="00A9201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горячего битума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12,64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разжиженного битума РБ-1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1,79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720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разжиженного битума РБ-2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310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Е41-8-4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битумной эмульсии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разжиженной битумной пасты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5,74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150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горячей асфальтовой мастики АМ-1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9,67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горячей асфальтовой мастики АМ-2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9,67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горячей асфальтовой мастики АМ-3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холодной асфальтовой мастики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150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литого асфальта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4/1-5-30-10-10/10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Гравий для строительных работ марки 800, 2 группы, фракции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40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403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эпоксидно-каменноугольных композиций грунта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43,85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17,66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150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16,59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Тиокол жидкий марки НВБ-2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эпоксидно-каменноугольных композиций лака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49,65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18,7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150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17,63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375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Тиокол жидкий марки НВБ-2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Приготовление эпоксидно-каменноугольных композиций эмали</w:t>
            </w:r>
          </w:p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34038">
              <w:rPr>
                <w:rFonts w:ascii="Arial" w:hAnsi="Arial" w:cs="Arial"/>
              </w:rPr>
              <w:t>(единица измерения - т)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45,94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150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16,93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1/10-130-16/94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эпоксидно-диановая неотвержденная марки ЭД-20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1/10-135-25/410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Тиокол жидкий марки НВБ-2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Пудра алюминиевая ПАП-2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Ацетон технический высший сорт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234038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234038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234038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0,339</w:t>
            </w:r>
          </w:p>
        </w:tc>
      </w:tr>
    </w:tbl>
    <w:p w:rsidR="00B95A17" w:rsidRPr="00234038" w:rsidRDefault="00B95A17" w:rsidP="00B95A17">
      <w:pPr>
        <w:pStyle w:val="a5"/>
        <w:rPr>
          <w:rFonts w:ascii="Arial" w:hAnsi="Arial" w:cs="Arial"/>
          <w:b/>
          <w:sz w:val="2"/>
        </w:rPr>
      </w:pPr>
    </w:p>
    <w:p w:rsidR="00B95A17" w:rsidRPr="00971B3C" w:rsidRDefault="00B95A17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DD03C0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41-9. Изготовление войлока и асфальтовых матов</w:t>
            </w: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95A17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Pr="00DD03C0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приготовление холодных битумных смесей (нормы 1,3) и асфальтовой мастики (норма 2);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пропитка войлока бензином и разжиженным битумом с отжимом и просушкой (норма 1);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пропитка мешковины горячим битумом с отжимом (норма 2);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пропитка стеклоткани разжиженным битумом (норма 3);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покровной асфальтовой мастики на пропитанную ткань с разравниванием (нормы 2,3).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95A17" w:rsidRDefault="00B95A17" w:rsidP="00A9201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B95A17" w:rsidRDefault="00B95A17" w:rsidP="00B95A17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95A17" w:rsidRPr="00DD03C0" w:rsidTr="00A9201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пропитаннного войлока</w:t>
            </w:r>
          </w:p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03C0">
              <w:rPr>
                <w:rFonts w:ascii="Arial" w:hAnsi="Arial" w:cs="Arial"/>
              </w:rPr>
              <w:t>(единица измерения - 100 м</w:t>
            </w:r>
            <w:r w:rsidRPr="00DD03C0">
              <w:rPr>
                <w:rFonts w:ascii="Arial" w:hAnsi="Arial" w:cs="Arial"/>
                <w:vertAlign w:val="superscript"/>
              </w:rPr>
              <w:t>2</w:t>
            </w:r>
            <w:r w:rsidRPr="00DD03C0">
              <w:rPr>
                <w:rFonts w:ascii="Arial" w:hAnsi="Arial" w:cs="Arial"/>
              </w:rPr>
              <w:t>)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21,23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1/10-120-250-10/5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технический грубошерстный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0,414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асфальтовых матов на мешковине</w:t>
            </w:r>
          </w:p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03C0">
              <w:rPr>
                <w:rFonts w:ascii="Arial" w:hAnsi="Arial" w:cs="Arial"/>
              </w:rPr>
              <w:t>(единица измерения - 100 м</w:t>
            </w:r>
            <w:r w:rsidRPr="00DD03C0">
              <w:rPr>
                <w:rFonts w:ascii="Arial" w:hAnsi="Arial" w:cs="Arial"/>
                <w:vertAlign w:val="superscript"/>
              </w:rPr>
              <w:t>2</w:t>
            </w:r>
            <w:r w:rsidRPr="00DD03C0">
              <w:rPr>
                <w:rFonts w:ascii="Arial" w:hAnsi="Arial" w:cs="Arial"/>
              </w:rPr>
              <w:t>)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26,05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1/10-160-20/35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мешочная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  <w:r w:rsidRPr="00DD03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минеральный для асфальтобетонных и органоминеральных смесей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Е41-9-3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асфальтовых матов на стеклоткани</w:t>
            </w:r>
          </w:p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D03C0">
              <w:rPr>
                <w:rFonts w:ascii="Arial" w:hAnsi="Arial" w:cs="Arial"/>
              </w:rPr>
              <w:t>(единица измерения - 100 м</w:t>
            </w:r>
            <w:r w:rsidRPr="00DD03C0">
              <w:rPr>
                <w:rFonts w:ascii="Arial" w:hAnsi="Arial" w:cs="Arial"/>
                <w:vertAlign w:val="superscript"/>
              </w:rPr>
              <w:t>2</w:t>
            </w:r>
            <w:r w:rsidRPr="00DD03C0">
              <w:rPr>
                <w:rFonts w:ascii="Arial" w:hAnsi="Arial" w:cs="Arial"/>
              </w:rPr>
              <w:t>)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25,29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М110902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Растворосмесители передвижные 80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М121004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Котлы битумные передвижные 1000 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4,26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1/10-120-220-30/10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Ткань стеклянная марки РАТЛ-120(100)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03C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1/10-135-10-2/40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Битумы нефтяные изоляционные, марок БНИ-IV-3, БНИ-IV, БНИ-V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Бензин-растворитель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1/10-280-20/320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Порошок минеральный для асфальтобетонных и органоминеральных смесей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95A17" w:rsidRPr="00DD03C0" w:rsidTr="00A920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П1/10-130-16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95A17" w:rsidRPr="00DD03C0" w:rsidRDefault="00B95A17" w:rsidP="00A9201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Смола каменноугольная для дорожного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95A17" w:rsidRPr="00DD03C0" w:rsidRDefault="00B95A17" w:rsidP="00A9201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</w:tbl>
    <w:p w:rsidR="00B95A17" w:rsidRPr="00DD03C0" w:rsidRDefault="00B95A17" w:rsidP="00B95A17">
      <w:pPr>
        <w:pStyle w:val="a5"/>
        <w:rPr>
          <w:rFonts w:ascii="Arial" w:hAnsi="Arial" w:cs="Arial"/>
          <w:b/>
          <w:sz w:val="2"/>
        </w:rPr>
      </w:pPr>
    </w:p>
    <w:p w:rsidR="00135B66" w:rsidRPr="00971B3C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971B3C" w:rsidSect="00971B3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B3C" w:rsidRDefault="00971B3C" w:rsidP="00971B3C">
      <w:r>
        <w:separator/>
      </w:r>
    </w:p>
  </w:endnote>
  <w:endnote w:type="continuationSeparator" w:id="0">
    <w:p w:rsidR="00971B3C" w:rsidRDefault="00971B3C" w:rsidP="00971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B3C" w:rsidRDefault="00971B3C" w:rsidP="006D29E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B95A17">
      <w:rPr>
        <w:rStyle w:val="a4"/>
        <w:noProof/>
      </w:rPr>
      <w:t>34</w:t>
    </w:r>
    <w:r>
      <w:rPr>
        <w:rStyle w:val="a4"/>
      </w:rPr>
      <w:fldChar w:fldCharType="end"/>
    </w:r>
  </w:p>
  <w:p w:rsidR="00971B3C" w:rsidRDefault="00971B3C" w:rsidP="00971B3C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B3C" w:rsidRDefault="00971B3C" w:rsidP="006D29E8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B95A17">
      <w:rPr>
        <w:rStyle w:val="a4"/>
        <w:noProof/>
      </w:rPr>
      <w:t>35</w:t>
    </w:r>
    <w:r>
      <w:rPr>
        <w:rStyle w:val="a4"/>
      </w:rPr>
      <w:fldChar w:fldCharType="end"/>
    </w:r>
  </w:p>
  <w:p w:rsidR="00971B3C" w:rsidRDefault="00971B3C" w:rsidP="00971B3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B3C" w:rsidRDefault="00971B3C" w:rsidP="00971B3C">
      <w:r>
        <w:separator/>
      </w:r>
    </w:p>
  </w:footnote>
  <w:footnote w:type="continuationSeparator" w:id="0">
    <w:p w:rsidR="00971B3C" w:rsidRDefault="00971B3C" w:rsidP="00971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B3C" w:rsidRDefault="00971B3C" w:rsidP="00971B3C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8.03.141-2026</w:t>
    </w:r>
  </w:p>
  <w:p w:rsidR="00971B3C" w:rsidRPr="00971B3C" w:rsidRDefault="00971B3C" w:rsidP="00971B3C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B3C" w:rsidRDefault="00971B3C" w:rsidP="00971B3C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8.03.141-2026</w:t>
    </w:r>
  </w:p>
  <w:p w:rsidR="00971B3C" w:rsidRPr="00971B3C" w:rsidRDefault="00971B3C" w:rsidP="00971B3C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1B3C"/>
    <w:rsid w:val="00071661"/>
    <w:rsid w:val="00135B66"/>
    <w:rsid w:val="0040791D"/>
    <w:rsid w:val="004A7AAA"/>
    <w:rsid w:val="00637FA0"/>
    <w:rsid w:val="006B207E"/>
    <w:rsid w:val="00971B3C"/>
    <w:rsid w:val="009D1DBB"/>
    <w:rsid w:val="00B95A17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992AEDB-3129-4BD5-89D4-07CD228D0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32</Pages>
  <Words>10904</Words>
  <Characters>62158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72917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2024-12-09T18:18:00Z</dcterms:created>
  <dcterms:modified xsi:type="dcterms:W3CDTF">2024-12-09T18:18:00Z</dcterms:modified>
</cp:coreProperties>
</file>