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844E5" w:rsidTr="00F844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844E5" w:rsidRPr="00F844E5" w:rsidRDefault="00F844E5" w:rsidP="00F844E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01. Закладные части механического оборудования и металлических конструкций</w:t>
            </w:r>
          </w:p>
        </w:tc>
      </w:tr>
      <w:tr w:rsidR="00F844E5" w:rsidTr="00F844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844E5" w:rsidRDefault="00F844E5" w:rsidP="00F844E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F844E5" w:rsidTr="00F844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844E5" w:rsidRPr="00F844E5" w:rsidRDefault="00F844E5" w:rsidP="00F844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39-1. Установка бесштрабным способом закладных частей</w:t>
            </w:r>
          </w:p>
        </w:tc>
      </w:tr>
      <w:tr w:rsidR="00F844E5" w:rsidTr="00F844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844E5" w:rsidRDefault="00F844E5" w:rsidP="00F844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844E5" w:rsidTr="00F844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844E5" w:rsidRDefault="00F844E5" w:rsidP="00F844E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844E5" w:rsidRPr="00F844E5" w:rsidRDefault="00F844E5" w:rsidP="00F844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конструкций к монтажу;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844E5" w:rsidRDefault="00F844E5" w:rsidP="00F844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изготовление, установка и разборка монтажных приспособлений для выверки и раскрепления закладных частей;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844E5" w:rsidRDefault="00F844E5" w:rsidP="00F844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разбивка вспомогательных геодезических осей,укрупнение, установка закладных частей с закреплением в проектное положение;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844E5" w:rsidRDefault="00F844E5" w:rsidP="00F844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выполнение монтажных соединений;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844E5" w:rsidRDefault="00F844E5" w:rsidP="00F844E5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подготовка конструкций к сдаче.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844E5" w:rsidRDefault="00F844E5" w:rsidP="00F844E5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844E5" w:rsidRDefault="00F844E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844E5" w:rsidRPr="00F844E5" w:rsidTr="00F844E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F844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F844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F844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F844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F844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F844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F844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F844E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Е39-1-1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бесштрабным способом закладных частей механического оборудования и металлических конструкций для плоских затворов и решеток при массе комплекта закладных частей на 1 затвор, 1 решетку до 10 т</w:t>
            </w:r>
          </w:p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844E5">
              <w:rPr>
                <w:rFonts w:ascii="Arial" w:hAnsi="Arial" w:cs="Arial"/>
              </w:rPr>
              <w:t>(единица измерения - т конструкций)</w:t>
            </w:r>
          </w:p>
        </w:tc>
      </w:tr>
      <w:tr w:rsidR="00F844E5" w:rsidRPr="00F844E5" w:rsidTr="001F32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103,9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19,9</w:t>
            </w:r>
          </w:p>
        </w:tc>
      </w:tr>
      <w:tr w:rsidR="00F844E5" w:rsidRPr="00F844E5" w:rsidTr="00E97C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13,09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4,39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Преобразователи сварочные с номинальным сварочным током 315-500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9,03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F844E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F844E5" w:rsidRPr="00F844E5" w:rsidTr="00797DA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844E5" w:rsidRPr="00F844E5" w:rsidTr="00EE20E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844E5" w:rsidRPr="00F844E5" w:rsidTr="00E94AB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44E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6,08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0,0246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порошковая наплавочная для дуговой сварки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12-14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с обрезной кромкой из стали углеродистой обыкновенного качества марки Ст3сп, Ст3пс, толщиной 4.0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0,0327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0,0414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0,0276</w:t>
            </w:r>
          </w:p>
        </w:tc>
      </w:tr>
      <w:tr w:rsidR="00F844E5" w:rsidRPr="00F844E5" w:rsidTr="00CB32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844E5" w:rsidRPr="00F844E5" w:rsidTr="00AD4A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F844E5" w:rsidRPr="00F844E5" w:rsidTr="007562E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свыше 0,5 до 1,0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Е39-1-2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бесштрабным способом закладных частей механического оборудования и металлических конструкций для плоских затворов и решеток при массе комплекта закладных частей на 1 затвор, 1 решетку свыше 10 до 20 т</w:t>
            </w:r>
          </w:p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844E5">
              <w:rPr>
                <w:rFonts w:ascii="Arial" w:hAnsi="Arial" w:cs="Arial"/>
              </w:rPr>
              <w:t>(единица измерения - т конструкций)</w:t>
            </w:r>
          </w:p>
        </w:tc>
      </w:tr>
      <w:tr w:rsidR="00F844E5" w:rsidRPr="00F844E5" w:rsidTr="00BD176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87,96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14,55</w:t>
            </w:r>
          </w:p>
        </w:tc>
      </w:tr>
      <w:tr w:rsidR="00F844E5" w:rsidRPr="00F844E5" w:rsidTr="008264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гидроэнергетическом строительстве 25-75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8,34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5,42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2,96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F844E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F844E5" w:rsidRPr="00F844E5" w:rsidTr="00A825A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844E5" w:rsidRPr="00F844E5" w:rsidTr="002E17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844E5" w:rsidRPr="00F844E5" w:rsidTr="00FA13E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44E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0,0178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порошковая наплавочная для дуговой сварки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12-14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с обрезной кромкой из стали углеродистой обыкновенного качества марки Ст3сп, Ст3пс, толщиной 4.0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0,0125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F844E5" w:rsidRPr="00F844E5" w:rsidTr="00885E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844E5" w:rsidRPr="00F844E5" w:rsidTr="000C6C4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F844E5" w:rsidRPr="00F844E5" w:rsidTr="00672F5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свыше 0,5 до 1,0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Е39-1-3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бесштрабным способом закладных частей механического оборудования и металлических конструкций для плоских затворов и решеток при массе комплекта закладных частей на 1 затвор, 1 решетку свыше 20 т</w:t>
            </w:r>
          </w:p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844E5">
              <w:rPr>
                <w:rFonts w:ascii="Arial" w:hAnsi="Arial" w:cs="Arial"/>
              </w:rPr>
              <w:t>(единица измерения - т конструкций)</w:t>
            </w:r>
          </w:p>
        </w:tc>
      </w:tr>
      <w:tr w:rsidR="00F844E5" w:rsidRPr="00F844E5" w:rsidTr="00095E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60,29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11,69</w:t>
            </w:r>
          </w:p>
        </w:tc>
      </w:tr>
      <w:tr w:rsidR="00F844E5" w:rsidRPr="00F844E5" w:rsidTr="00F41AD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гидроэнергетическом строительстве 16-50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7,96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3,02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12,06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F844E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F844E5" w:rsidRPr="00F844E5" w:rsidTr="003D1E0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844E5" w:rsidRPr="00F844E5" w:rsidTr="00F407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844E5" w:rsidRPr="00F844E5" w:rsidTr="00414FD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44E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порошковая наплавочная для дуговой сварки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0,0113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0,0081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с обрезной кромкой из стали углеродистой обыкновенного качества марки Ст3сп, Ст3пс, толщиной 4.0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0,0127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0,0278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0,0154</w:t>
            </w:r>
          </w:p>
        </w:tc>
      </w:tr>
      <w:tr w:rsidR="00F844E5" w:rsidRPr="00F844E5" w:rsidTr="001650D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844E5" w:rsidRPr="00F844E5" w:rsidTr="002A0C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F844E5" w:rsidRPr="00F844E5" w:rsidTr="000C1A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свыше 0,5 до 1,0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Е39-1-4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бесштрабным способом литых закладных частей</w:t>
            </w:r>
          </w:p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844E5">
              <w:rPr>
                <w:rFonts w:ascii="Arial" w:hAnsi="Arial" w:cs="Arial"/>
              </w:rPr>
              <w:t>(единица измерения - т конструкций)</w:t>
            </w:r>
          </w:p>
        </w:tc>
      </w:tr>
      <w:tr w:rsidR="00F844E5" w:rsidRPr="00F844E5" w:rsidTr="00C558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29,17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5,52</w:t>
            </w:r>
          </w:p>
        </w:tc>
      </w:tr>
      <w:tr w:rsidR="00F844E5" w:rsidRPr="00F844E5" w:rsidTr="008062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гидроэнергетическом строительстве 25-75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3,35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Преобразователи сварочные с номинальным сварочным током 315-500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F844E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F844E5" w:rsidRPr="00F844E5" w:rsidTr="00B1044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844E5" w:rsidRPr="00F844E5" w:rsidTr="00A7422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844E5" w:rsidRPr="00F844E5" w:rsidTr="008C2FD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44E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порошковая наплавочная для дуговой сварки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1/10-260-40-1/12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с обрезной кромкой из стали углеродистой обыкновенного качества марки Ст3сп, Ст3пс, толщиной 4.0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0,0995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0,0062</w:t>
            </w:r>
          </w:p>
        </w:tc>
      </w:tr>
      <w:tr w:rsidR="00F844E5" w:rsidRPr="00F844E5" w:rsidTr="009416E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844E5" w:rsidRPr="00F844E5" w:rsidTr="00D5582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F844E5" w:rsidRPr="00F844E5" w:rsidTr="003E19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свыше 0,5 до 1,0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Е39-1-5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бесштрабным способом закладных частей разного назначения массой до 15 т</w:t>
            </w:r>
          </w:p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844E5">
              <w:rPr>
                <w:rFonts w:ascii="Arial" w:hAnsi="Arial" w:cs="Arial"/>
              </w:rPr>
              <w:t>(единица измерения - т конструкций)</w:t>
            </w:r>
          </w:p>
        </w:tc>
      </w:tr>
      <w:tr w:rsidR="00F844E5" w:rsidRPr="00F844E5" w:rsidTr="000C498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80,02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14,91</w:t>
            </w:r>
          </w:p>
        </w:tc>
      </w:tr>
      <w:tr w:rsidR="00F844E5" w:rsidRPr="00F844E5" w:rsidTr="00781A4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гидроэнергетическом строительстве 25-75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9,77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4,35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2,62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F844E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F844E5" w:rsidRPr="00F844E5" w:rsidTr="009C193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844E5" w:rsidRPr="00F844E5" w:rsidTr="00C57D5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844E5" w:rsidRPr="00F844E5" w:rsidTr="0035108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44E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порошковая наплавочная для дуговой сварки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12-14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с обрезной кромкой из стали углеродистой обыкновенного качества марки Ст3сп, Ст3пс, толщиной 4.0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F844E5" w:rsidRPr="00F844E5" w:rsidTr="00B8210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844E5" w:rsidRPr="00F844E5" w:rsidTr="00A008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F844E5" w:rsidRPr="00F844E5" w:rsidTr="000E593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свыше 0,5 до 1,0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Е39-1-6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бесштрабным способом закладных частей разного назначения массой свыше 15 т</w:t>
            </w:r>
          </w:p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844E5">
              <w:rPr>
                <w:rFonts w:ascii="Arial" w:hAnsi="Arial" w:cs="Arial"/>
              </w:rPr>
              <w:t>(единица измерения - т конструкций)</w:t>
            </w:r>
          </w:p>
        </w:tc>
      </w:tr>
      <w:tr w:rsidR="00F844E5" w:rsidRPr="00F844E5" w:rsidTr="00B85E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65,95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13,52</w:t>
            </w:r>
          </w:p>
        </w:tc>
      </w:tr>
      <w:tr w:rsidR="00F844E5" w:rsidRPr="00F844E5" w:rsidTr="006F22E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гидроэнергетическом строительстве 25-75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9,23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3,65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6,54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F844E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F844E5" w:rsidRPr="00F844E5" w:rsidTr="002B5F9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844E5" w:rsidRPr="00F844E5" w:rsidTr="00F37A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844E5" w:rsidRPr="00F844E5" w:rsidTr="00031F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44E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порошковая наплавочная для дуговой сварки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с обрезной кромкой из стали углеродистой обыкновенного качества марки Ст3сп, Ст3пс, толщиной 4.0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0,0245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F844E5" w:rsidRPr="00F844E5" w:rsidTr="006D2B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844E5" w:rsidRPr="00F844E5" w:rsidTr="000D599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F844E5" w:rsidRPr="00F844E5" w:rsidTr="00FF1FB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F844E5" w:rsidRPr="00F844E5" w:rsidTr="00F844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F844E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44E5" w:rsidRPr="00F844E5" w:rsidRDefault="00F844E5" w:rsidP="009A522A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свыше 0,5 до 1,0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44E5" w:rsidRPr="00F844E5" w:rsidRDefault="00F844E5" w:rsidP="009A522A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</w:tbl>
    <w:p w:rsidR="00F844E5" w:rsidRDefault="00F844E5" w:rsidP="0040791D">
      <w:pPr>
        <w:pStyle w:val="a5"/>
        <w:rPr>
          <w:rFonts w:ascii="Arial" w:hAnsi="Arial" w:cs="Arial"/>
          <w:b/>
          <w:sz w:val="2"/>
        </w:rPr>
      </w:pPr>
    </w:p>
    <w:p w:rsidR="00E61238" w:rsidRPr="00F844E5" w:rsidRDefault="00F844E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61238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Pr="005F46A8" w:rsidRDefault="00E61238" w:rsidP="00940B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39-2. Монтаж закладных частей механического оборудования и металлических конструкций в штрабах</w:t>
            </w:r>
          </w:p>
        </w:tc>
      </w:tr>
      <w:tr w:rsidR="00E61238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61238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Pr="005F46A8" w:rsidRDefault="00E61238" w:rsidP="00940B8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конструкций к монтажу;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изготовление, установка и разборка монтажных приспособлений для выверки и раскрепления закладных частей;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разбивка вспомогательных геодезических осей,укрупнение, установка закладных частей с закреплением в проектное положение;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выполнение монтажных соединений;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подготовка конструкций к сдаче.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61238" w:rsidRDefault="00E61238" w:rsidP="00E6123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61238" w:rsidRPr="005F46A8" w:rsidTr="00940B8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Е39-2-1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закладных частей механического оборудования и металлоконструкций в штрабах для плоских затворов и решеток при массе комплекта на 1 затвор, 1 решетку до 1,5 т</w:t>
            </w:r>
          </w:p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6A8">
              <w:rPr>
                <w:rFonts w:ascii="Arial" w:hAnsi="Arial" w:cs="Arial"/>
              </w:rPr>
              <w:t>(единица измерения - т конструкций)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143,53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14,21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9,55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3,87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5F46A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6A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порошковая наплавочная для дуговой сварки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12-14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с обрезной кромкой из стали углеродистой обыкновенного качества марки Ст3сп, Ст3пс, толщиной 4.0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0,0125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0,0538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свыше 0,5 до 1,0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Е39-2-2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6123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закладных частей механического оборудования и металлоконструкций в штрабах для плоских затворов и решеток при массе комплекта на 1 затвор, 1 решетку до 3 т</w:t>
            </w:r>
          </w:p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6A8">
              <w:rPr>
                <w:rFonts w:ascii="Arial" w:hAnsi="Arial" w:cs="Arial"/>
              </w:rPr>
              <w:t>(единица измерения - т конструкций)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202,22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23,81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1,83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5F46A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6A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порошковая наплавочная для дуговой сварки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12-14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с обрезной кромкой из стали углеродистой обыкновенного качества марки Ст3сп, Ст3пс, толщиной 4.0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0,0125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0,0538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свыше 0,5 до 1,0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Е39-2-3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6123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закладных частей механического оборудования и металлоконструкций в штрабах для плоских затворов и решеток при массе комплекта на 1 затвор, 1 решетку до 10 т</w:t>
            </w:r>
          </w:p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6A8">
              <w:rPr>
                <w:rFonts w:ascii="Arial" w:hAnsi="Arial" w:cs="Arial"/>
              </w:rPr>
              <w:t>(единица измерения - т конструкций)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151,46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21,89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гидроэнергетическом строительстве 25-75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7,95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11,53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Преобразователи сварочные с номинальным сварочным током 315-500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5F46A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2,41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6A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6,05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0,0245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порошковая наплавочная для дуговой сварки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12-14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с обрезной кромкой из стали углеродистой обыкновенного качества марки Ст3сп, Ст3пс, толщиной 4.0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0,0326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0,0413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свыше 0,5 до 1,0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0,184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Е39-2-4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6123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закладных частей механического оборудования и металлоконструкций в штрабах для плоских затворов и решеток при массе комплекта на 1 затвор, 1 решетку свыше 10 до 20 т</w:t>
            </w:r>
          </w:p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6A8">
              <w:rPr>
                <w:rFonts w:ascii="Arial" w:hAnsi="Arial" w:cs="Arial"/>
              </w:rPr>
              <w:t>(единица измерения - т конструкций)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57,61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10,19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гидроэнергетическом строительстве 25-75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8,17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2,96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5F46A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6A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0,0177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порошковая наплавочная для дуговой сварки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12-14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1/10-260-40-1/12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с обрезной кромкой из стали углеродистой обыкновенного качества марки Ст3сп, Ст3пс, толщиной 4.0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0,0125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0,0519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0,0075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свыше 0,5 до 1,0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Е39-2-5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6123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закладных частей механического оборудования и металлоконструкций в штрабах для плоских затворов и решеток при массе комплекта на 1 затвор, 1 решетку свыше 20 т</w:t>
            </w:r>
          </w:p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6A8">
              <w:rPr>
                <w:rFonts w:ascii="Arial" w:hAnsi="Arial" w:cs="Arial"/>
              </w:rPr>
              <w:t>(единица измерения - т конструкций)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49,24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гидроэнергетическом строительстве 25-75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6,35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2,66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16,25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5F46A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6A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0,0346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порошковая наплавочная для дуговой сварки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0,0113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12-14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с обрезной кромкой из стали углеродистой обыкновенного качества марки Ст3сп, Ст3пс, толщиной 4.0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0,0142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0,0282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0,0075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свыше 0,5 до 1,0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Е39-2-6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6123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закладных частей механического оборудования и металлоконструкций в штрабах для поверхностных сегментных и секторных затворов и ворот с горизонтальной осью вращения</w:t>
            </w:r>
          </w:p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6A8">
              <w:rPr>
                <w:rFonts w:ascii="Arial" w:hAnsi="Arial" w:cs="Arial"/>
              </w:rPr>
              <w:t>(единица измерения - т конструкций)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85,47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6,23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3,67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Преобразователи сварочные с номинальным сварочным током 315-500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10,67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5F46A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6A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0,0325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порошковая наплавочная для дуговой сварки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0,0106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12-14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0,00068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с обрезной кромкой из стали углеродистой обыкновенного качества марки Ст3сп, Ст3пс, толщиной 4.0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0,0311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0,0098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1/10-260-160-4/1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профиль 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0,063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0,1028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свыше 0,5 до 1,0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Е39-2-7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6123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закладных частей механического оборудования и металлоконструкций в штрабах для глубинных сегментных затворов с горизонтальной осью вращения</w:t>
            </w:r>
          </w:p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6A8">
              <w:rPr>
                <w:rFonts w:ascii="Arial" w:hAnsi="Arial" w:cs="Arial"/>
              </w:rPr>
              <w:t>(единица измерения - т конструкций)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43,59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7,38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гидроэнергетическом строительстве 25-75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3,74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3,34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Преобразователи сварочные с номинальным сварочным током 315-500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5F46A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6A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порошковая наплавочная для дуговой сварки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12-14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0,0039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1/10-260-160-4/1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профиль 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свыше 0,5 до 1,0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Е39-2-8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6123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закладных частей механического оборудования и металлоконструкций в штрабах для поворотных двустворчатых ворот</w:t>
            </w:r>
          </w:p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6A8">
              <w:rPr>
                <w:rFonts w:ascii="Arial" w:hAnsi="Arial" w:cs="Arial"/>
              </w:rPr>
              <w:t>(единица измерения - т конструкций)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53,17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11,71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гидроэнергетическом строительстве 25-75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9,31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Преобразователи сварочные с номинальным сварочным током 315-500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6,38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5F46A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6A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5,75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0,0157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порошковая наплавочная для дуговой сварки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0,0071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12-14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0,0027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1/10-260-160-4/1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профиль 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свыше 0,5 до 1,0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Е39-2-9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6123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закладных частей механического оборудования и металлоконструкций в штрабах для откатных ворот</w:t>
            </w:r>
          </w:p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6A8">
              <w:rPr>
                <w:rFonts w:ascii="Arial" w:hAnsi="Arial" w:cs="Arial"/>
              </w:rPr>
              <w:t>(единица измерения - т конструкций)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66,81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12,99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10,55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Преобразователи сварочные с номинальным сварочным током 315-500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5,66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5F46A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6A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2,15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порошковая наплавочная для дуговой сварки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с обрезной кромкой из стали углеродистой обыкновенного качества марки Ст3сп, Ст3пс, толщиной 4.0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0,0119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0,0204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1/10-260-160-4/1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профиль 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0,0275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свыше 0,5 до 1,0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Е39-2-10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6123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Обрамление ниш каналов, проемов и шахт, массой комплекта до 1 т</w:t>
            </w:r>
          </w:p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6A8">
              <w:rPr>
                <w:rFonts w:ascii="Arial" w:hAnsi="Arial" w:cs="Arial"/>
              </w:rPr>
              <w:t>(единица измерения - т конструкций)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90,58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20,82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гидроэнергетическом строительстве 25-75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14,34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гидроэнергетическом строительстве,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6,48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Преобразователи сварочные с номинальным сварочным током 315-500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16,06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6A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0,0295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порошковая наплавочная для дуговой сварки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0,072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Е39-2-11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6123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Обрамление ниш каналов, проемов и шахт, массой комплекта свыше 1 т</w:t>
            </w:r>
          </w:p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46A8">
              <w:rPr>
                <w:rFonts w:ascii="Arial" w:hAnsi="Arial" w:cs="Arial"/>
              </w:rPr>
              <w:t>(единица измерения - т конструкций)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53,01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10,99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6,47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3,47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М041000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Преобразователи сварочные с номинальным сварочным током 315-500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5F46A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F46A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порошковая наплавочная для дуговой сварки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0,072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61238" w:rsidRPr="005F46A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5F46A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5F46A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E61238" w:rsidRPr="005F46A8" w:rsidRDefault="00E61238" w:rsidP="00E61238">
      <w:pPr>
        <w:pStyle w:val="a5"/>
        <w:rPr>
          <w:rFonts w:ascii="Arial" w:hAnsi="Arial" w:cs="Arial"/>
          <w:b/>
          <w:sz w:val="2"/>
        </w:rPr>
      </w:pPr>
    </w:p>
    <w:p w:rsidR="00E61238" w:rsidRPr="00F844E5" w:rsidRDefault="00E6123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61238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Pr="00197B88" w:rsidRDefault="00E61238" w:rsidP="00940B8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02. Трубопроводы на поверхности</w:t>
            </w:r>
          </w:p>
        </w:tc>
      </w:tr>
      <w:tr w:rsidR="00E61238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E61238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Pr="00197B88" w:rsidRDefault="00E61238" w:rsidP="00940B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39-3. Монтаж трубопроводов на поверхности</w:t>
            </w:r>
          </w:p>
        </w:tc>
      </w:tr>
      <w:tr w:rsidR="00E61238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61238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Pr="00197B88" w:rsidRDefault="00E61238" w:rsidP="00940B8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конструкций к сборке;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укрупнительная сборка, сварка звеньев;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ребер жесткости, распорок, опорных башмаков и узлов строповки;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зачистка и шлифовка швов;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звеньев трубопровода в проектное положение и сварка монтажных стыков;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заготовка, установка, сварка и последующее снятие монтажных элементов со шлифовкой мест их приварки;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изготовление,установка и снятие подмостей и других монтажных устройств.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61238" w:rsidRDefault="00E61238" w:rsidP="00E6123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61238" w:rsidRPr="00197B88" w:rsidTr="00940B8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Е39-3-1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трубопроводов на поверхности из готовых звеньев с приваренными ребрами жесткости, опорными кольцами, диаметром от 1,6 до 3,2 м</w:t>
            </w:r>
          </w:p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7B88">
              <w:rPr>
                <w:rFonts w:ascii="Arial" w:hAnsi="Arial" w:cs="Arial"/>
              </w:rPr>
              <w:t>(единица измерения - т конструкций)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33,71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3,73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3,73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Выпрямители сварочные многопостовые с количеством постов до 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8,61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4,18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97B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0,00476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пропитанные для железных дорог широкой колеи, обрезные и необрезные хвойные (кроме лиственницы)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АН-47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свыше 0,5 до 1,0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Е39-3-2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6123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трубопроводов на поверхности диаметром свыше 3,2 до 4 м при массе звена до 16 т</w:t>
            </w:r>
          </w:p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7B88">
              <w:rPr>
                <w:rFonts w:ascii="Arial" w:hAnsi="Arial" w:cs="Arial"/>
              </w:rPr>
              <w:t>(единица измерения - т конструкций)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77,36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12,19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2,09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5,05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3,15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9,69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Выпрямители сварочные многопостовые с количеством постов до 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34,43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16,72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97B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9,42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0,01278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5 х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0,072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1/10-260-150-5/65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неравнополочный горячекатаный из стали углеродистой обыкновенного качества марки Ст3пс, Ст3сп, толщиной 10-16 мм при ширине большей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0,0428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пропитанные для железных дорог широкой колеи, обрезные и необрезные хвойные (кроме лиственницы)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АН-47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0,0125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свыше 0,5 до 1,0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Е39-3-3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6123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трубопроводов на поверхности диаметром свыше 3,2 до 4 м при массе звена до 22 т</w:t>
            </w:r>
          </w:p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7B88">
              <w:rPr>
                <w:rFonts w:ascii="Arial" w:hAnsi="Arial" w:cs="Arial"/>
              </w:rPr>
              <w:t>(единица измерения - т конструкций)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44,58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5,79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2,18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3,45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7,01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Выпрямители сварочные многопостовые с количеством постов до 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22,02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11,07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97B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6,55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0,00848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5 х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0,044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1/10-260-150-5/65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неравнополочный горячекатаный из стали углеродистой обыкновенного качества марки Ст3пс, Ст3сп, толщиной 10-16 мм при ширине большей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пропитанные для железных дорог широкой колеи, обрезные и необрезные хвойные (кроме лиственницы)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АН-47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свыше 0,5 до 1,0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Е39-3-4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6123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трубопроводов на поверхности диаметром свыше 3,2 до 4 м при массе звена до 32 т</w:t>
            </w:r>
          </w:p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7B88">
              <w:rPr>
                <w:rFonts w:ascii="Arial" w:hAnsi="Arial" w:cs="Arial"/>
              </w:rPr>
              <w:t>(единица измерения - т конструкций)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43,62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7,85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3,33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4,59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6,23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Выпрямители сварочные многопостовые с количеством постов до 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18,6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12,16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97B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6,56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0,00847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5 х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0,044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1/10-260-150-5/65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неравнополочный горячекатаный из стали углеродистой обыкновенного качества марки Ст3пс, Ст3сп, толщиной 10-16 мм при ширине большей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пропитанные для железных дорог широкой колеи, обрезные и необрезные хвойные (кроме лиственницы)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АН-47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свыше 0,5 до 1,0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0,0037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Е39-3-5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6123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трубопроводов на поверхности диаметром свыше 4 до 6 м при массе звена до 16 т</w:t>
            </w:r>
          </w:p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7B88">
              <w:rPr>
                <w:rFonts w:ascii="Arial" w:hAnsi="Arial" w:cs="Arial"/>
              </w:rPr>
              <w:t>(единица измерения - т конструкций)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85,12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14,96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2,18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6,39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28,76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4,96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Выпрямители сварочные многопостовые с количеством постов до 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49,37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16,34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97B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6,52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0,0116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0,0172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5 х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1/10-260-150-5/65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неравнополочный горячекатаный из стали углеродистой обыкновенного качества марки Ст3пс, Ст3сп, толщиной 10-16 мм при ширине большей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пропитанные для железных дорог широкой колеи, обрезные и необрезные хвойные (кроме лиственницы)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АН-47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свыше 0,5 до 1,0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0,0456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Е39-3-6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6123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трубопроводов на поверхности диаметром свыше 4 до 6 м при массе звена до 22 т</w:t>
            </w:r>
          </w:p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7B88">
              <w:rPr>
                <w:rFonts w:ascii="Arial" w:hAnsi="Arial" w:cs="Arial"/>
              </w:rPr>
              <w:t>(единица измерения - т конструкций)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68,45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8,85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65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3,54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20,66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4,45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Выпрямители сварочные многопостовые с количеством постов до 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38,51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12,97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97B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0,0116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0,0128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0,0082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5 х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0,0127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0,0134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1/10-260-150-5/65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неравнополочный горячекатаный из стали углеродистой обыкновенного качества марки Ст3пс, Ст3сп, толщиной 10-16 мм при ширине большей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0,0273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пропитанные для железных дорог широкой колеи, обрезные и необрезные хвойные (кроме лиственницы)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АН-47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свыше 0,5 до 1,0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0,0452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Е39-3-7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6123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трубопроводов на поверхности диаметром свыше 4 до 6 м при массе звена до 32 т</w:t>
            </w:r>
          </w:p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7B88">
              <w:rPr>
                <w:rFonts w:ascii="Arial" w:hAnsi="Arial" w:cs="Arial"/>
              </w:rPr>
              <w:t>(единица измерения - т конструкций)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57,94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6,16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65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3,11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15,99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3,69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Выпрямители сварочные многопостовые с количеством постов до 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29,97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11,56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97B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7,12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0,01147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0,0053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винтовые 3,5 х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0,0054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5 х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0,0143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0,0439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1/10-260-150-5/65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неравнополочный горячекатаный из стали углеродистой обыкновенного качества марки Ст3пс, Ст3сп, толщиной 10-16 мм при ширине большей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пропитанные для железных дорог широкой колеи, обрезные и необрезные хвойные (кроме лиственницы)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АН-47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свыше 0,5 до 1,0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0,0334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Е39-3-8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6123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трубопроводов на поверхности диаметром свыше 6 до 8 м при массе звена до 16 т</w:t>
            </w:r>
          </w:p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7B88">
              <w:rPr>
                <w:rFonts w:ascii="Arial" w:hAnsi="Arial" w:cs="Arial"/>
              </w:rPr>
              <w:t>(единица измерения - т конструкций)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73,03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6,14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25-50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65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50/10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12,58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13,69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Выпрямители сварочные многопостовые с количеством постов до 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42,59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10,38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97B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10,03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0,0118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винтовые 3,5 х 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0,0067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5 х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0,0175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0,0876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1/10-260-150-5/65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неравнополочный горячекатаный из стали углеродистой обыкновенного качества марки Ст3пс, Ст3сп, толщиной 10-16 мм при ширине большей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0,0366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пропитанные для железных дорог широкой колеи, обрезные и необрезные хвойные (кроме лиственницы)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АН-47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свыше 0,5 до 1,0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0,1174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Е39-3-9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6123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трубопроводов на поверхности диаметром свыше 6 до 8 м при массе звена до 32 т</w:t>
            </w:r>
          </w:p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7B88">
              <w:rPr>
                <w:rFonts w:ascii="Arial" w:hAnsi="Arial" w:cs="Arial"/>
              </w:rPr>
              <w:t>(единица измерения - т конструкций)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60,37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4,26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25-50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2,35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50/10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10,12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Выпрямители сварочные многопостовые с количеством постов до 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32,28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7,56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97B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9,51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0,0115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0,00525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0,0077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5 х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0,0187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1/10-260-150-5/65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неравнополочный горячекатаный из стали углеродистой обыкновенного качества марки Ст3пс, Ст3сп, толщиной 10-16 мм при ширине большей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0,02855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пропитанные для железных дорог широкой колеи, обрезные и необрезные хвойные (кроме лиственницы)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АН-47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свыше 0,5 до 1,0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0,08645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Е39-3-10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6123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трубопроводов на поверхности диаметром свыше 6 до 8 м при массе звена до 50 т</w:t>
            </w:r>
          </w:p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7B88">
              <w:rPr>
                <w:rFonts w:ascii="Arial" w:hAnsi="Arial" w:cs="Arial"/>
              </w:rPr>
              <w:t>(единица измерения - т конструкций)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47,46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3,64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25-50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2,26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50/10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6,13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5,81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Выпрямители сварочные многопостовые с количеством постов до 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24,85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6,21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97B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6,65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0,0126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0,0067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5 х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0,0175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0,0427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1/10-260-150-5/65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неравнополочный горячекатаный из стали углеродистой обыкновенного качества марки Ст3пс, Ст3сп, толщиной 10-16 мм при ширине большей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0,0319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пропитанные для железных дорог широкой колеи, обрезные и необрезные хвойные (кроме лиственницы)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АН-47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свыше 0,5 до 1,0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0,03425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Е39-3-11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6123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трубопроводов на поверхности диаметром свыше 8 м при массе звена до 32 т</w:t>
            </w:r>
          </w:p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7B88">
              <w:rPr>
                <w:rFonts w:ascii="Arial" w:hAnsi="Arial" w:cs="Arial"/>
              </w:rPr>
              <w:t>(единица измерения - т конструкций)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60,79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4,98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25-50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2,02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2,96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2,91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3,43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Выпрямители сварочные многопостовые с количеством постов до 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41,13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97B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0,0131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5 х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1/10-260-150-5/65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неравнополочный горячекатаный из стали углеродистой обыкновенного качества марки Ст3пс, Ст3сп, толщиной 10-16 мм при ширине большей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пропитанные для железных дорог широкой колеи, обрезные и необрезные хвойные (кроме лиственницы)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5/50-70-4/2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АН-47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свыше 0,5 до 1,0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0,046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Е39-3-12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6123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трубопроводов на поверхности диаметром свыше 8 м при массе звена до 50 т</w:t>
            </w:r>
          </w:p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97B88">
              <w:rPr>
                <w:rFonts w:ascii="Arial" w:hAnsi="Arial" w:cs="Arial"/>
              </w:rPr>
              <w:t>(единица измерения - т конструкций)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48,99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6,49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25-50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65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3,03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4,19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Выпрямители сварочные многопостовые с количеством постов до 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29,76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6,99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97B8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6,34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0,0106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1/10-260-10-3/5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 квадратный из стали углеродистой обыкновенного качества марки Ст3сп, Ст3пс, размерами 52-70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5 х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1/10-260-150-5/65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неравнополочный горячекатаный из стали углеродистой обыкновенного качества марки Ст3пс, Ст3сп, толщиной 10-16 мм при ширине большей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пропитанные для железных дорог широкой колеи, обрезные и необрезные хвойные (кроме лиственницы)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АН-47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61238" w:rsidRPr="00197B88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197B88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свыше 0,5 до 1,0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197B88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0,0278</w:t>
            </w:r>
          </w:p>
        </w:tc>
      </w:tr>
    </w:tbl>
    <w:p w:rsidR="00E61238" w:rsidRPr="00197B88" w:rsidRDefault="00E61238" w:rsidP="00E61238">
      <w:pPr>
        <w:pStyle w:val="a5"/>
        <w:rPr>
          <w:rFonts w:ascii="Arial" w:hAnsi="Arial" w:cs="Arial"/>
          <w:b/>
          <w:sz w:val="2"/>
        </w:rPr>
      </w:pPr>
    </w:p>
    <w:p w:rsidR="00E61238" w:rsidRPr="00F844E5" w:rsidRDefault="00E6123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61238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Pr="008620D3" w:rsidRDefault="00E61238" w:rsidP="00940B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39-4. Ультразвуковой контроль сварных швов трубопроводов в цехе укрупнительной сборки и на месте монтажа</w:t>
            </w:r>
          </w:p>
        </w:tc>
      </w:tr>
      <w:tr w:rsidR="00E61238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61238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Pr="008620D3" w:rsidRDefault="00E61238" w:rsidP="00940B8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подача звена на стенд для контроля;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внешний осмотр и измерения;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шлифовка околошовной зоны;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очистка после шлифовки;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установка, подключение и настройка дефектоскопа;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смазывание стыка маслом;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прозвучивание сварных швов;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подача звена на стеллажи для хранения;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составление технической документации.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61238" w:rsidRDefault="00E61238" w:rsidP="00E6123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61238" w:rsidRPr="008620D3" w:rsidTr="00940B8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Е39-4-1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Ультразвуковой контроль сварных швов трубопроводов в цехе укрупнительной сборки и на месте монтажа, диаметр трубопровода до 3,2 м, толщина оболочки трубопровода до 30 мм</w:t>
            </w:r>
          </w:p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620D3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6,26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50/10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Е39-4-2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6123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Ультразвуковой контроль сварных швов трубопроводов в цехе укрупнительной сборки и на месте монтажа, диаметр трубопровода до 3,2 м, толщина оболочки трубопровода свыше 30 мм</w:t>
            </w:r>
          </w:p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620D3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7,75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50/10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Е39-4-3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6123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Ультразвуковой контроль сварных швов трубопроводов в цехе укрупнительной сборки и на месте монтажа, диаметр трубопровода свыше 3,2 м до 7 м, толщина оболочки трубопровода до 30 мм</w:t>
            </w:r>
          </w:p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620D3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7,36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Е39-4-4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6123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Ультразвуковой контроль сварных швов трубопроводов в цехе укрупнительной сборки и на месте монтажа, диаметр трубопровода свыше 3,2 до 7 м, толщина оболочки трубопровода свыше 30 мм</w:t>
            </w:r>
          </w:p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620D3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7,39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2,01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Е39-4-5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6123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Ультразвуковой контроль сварных швов трубопроводов в цехе укрупнительной сборки и на месте монтажа, диаметр трубопровода свыше 7 м, толщина оболочки трубопровода до 30 мм</w:t>
            </w:r>
          </w:p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620D3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8,27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2,17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Е39-4-6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6123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Ультразвуковой контроль сварных швов трубопроводов в цехе укрупнительной сборки и на месте монтажа, диаметр трубопровода свыше 7 м, толщина оболочки трубопровода свыше 30 мм</w:t>
            </w:r>
          </w:p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620D3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8,51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Дефектоскопы ультразвуковые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2,09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8620D3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8620D3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8620D3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</w:tbl>
    <w:p w:rsidR="00E61238" w:rsidRPr="008620D3" w:rsidRDefault="00E61238" w:rsidP="00E61238">
      <w:pPr>
        <w:pStyle w:val="a5"/>
        <w:rPr>
          <w:rFonts w:ascii="Arial" w:hAnsi="Arial" w:cs="Arial"/>
          <w:b/>
          <w:sz w:val="2"/>
        </w:rPr>
      </w:pPr>
    </w:p>
    <w:p w:rsidR="00E61238" w:rsidRPr="00F844E5" w:rsidRDefault="00E6123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61238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Pr="00EE6D6D" w:rsidRDefault="00E61238" w:rsidP="00940B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39-5. Контроль сварных швов трубопроводов просвечиванием рентгеновскими и гамма лучами в цехе укрупнительной сборки и на месте монтажа</w:t>
            </w:r>
          </w:p>
        </w:tc>
      </w:tr>
      <w:tr w:rsidR="00E61238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61238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Pr="00EE6D6D" w:rsidRDefault="00E61238" w:rsidP="00940B8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подача звена на стенд для контроля;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поверхности сварных швов;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разметка сварных швов;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внешний осмотр и измерения;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подготовка аппарата к работе и его установка;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определение границ опасной зоны и ограждение ее знаками;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зарядка и снятие кассет;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просвечивание;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подготовка реактивов и обработка пленки;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просмотр обработанной пленки и составление заключения;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снятие звена со стенда и подача на место для складирования готовых звеньев.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61238" w:rsidRDefault="00E61238" w:rsidP="00E6123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61238" w:rsidRPr="00EE6D6D" w:rsidTr="00940B8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Е39-5-1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сварных швов трубопроводов просвечиванием рентгеновскими и гамма лучами в цехе укрупнительной сборки и на месте монтажа, диаметр трубопровода от 1,6 до 3,2 м, толщина оболочки трубопровода до 30 мм</w:t>
            </w:r>
          </w:p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E6D6D">
              <w:rPr>
                <w:rFonts w:ascii="Arial" w:hAnsi="Arial" w:cs="Arial"/>
              </w:rPr>
              <w:t>(единица измерения - снимок)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2,67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50/10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рентгеновские для просвечивания металла толщиной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1/10-190-20/25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Фотобумага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EE6D6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Е39-5-2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6123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сварных швов трубопроводов просвечиванием рентгеновскими и гамма лучами в цехе укрупнительной сборки и на месте монтажа, диаметр трубопровода от 1,6 до 3,2 м, толщина оболочки трубопровода свыше 30 мм</w:t>
            </w:r>
          </w:p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E6D6D">
              <w:rPr>
                <w:rFonts w:ascii="Arial" w:hAnsi="Arial" w:cs="Arial"/>
              </w:rPr>
              <w:t>(единица измерения - снимок)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3,78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50/10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рентгеновские для просвечивания металла толщиной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1/10-190-20/25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Фотобумага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EE6D6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Е39-5-3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6123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сварных швов трубопроводов просвечиванием рентгеновскими и гамма лучами в цехе укрупнительной сборки и на месте монтажа, диаметр трубопровода свыше 3,2 до 7 м, толщина оболочки трубопровода до 30 мм</w:t>
            </w:r>
          </w:p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E6D6D">
              <w:rPr>
                <w:rFonts w:ascii="Arial" w:hAnsi="Arial" w:cs="Arial"/>
              </w:rPr>
              <w:t>(единица измерения - снимок)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3,16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рентгеновские для просвечивания металла толщиной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1/10-190-20/25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Фотобумага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EE6D6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Е39-5-4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6123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сварных швов трубопроводов просвечиванием рентгеновскими и гамма лучами в цехе укрупнительной сборки и на месте монтажа, диаметр трубопровода свыше 3,2 до 7 м, толщина оболочки трубопровода свыше 30 мм</w:t>
            </w:r>
          </w:p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E6D6D">
              <w:rPr>
                <w:rFonts w:ascii="Arial" w:hAnsi="Arial" w:cs="Arial"/>
              </w:rPr>
              <w:t>(единица измерения - снимок)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3,73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рентгеновские для просвечивания металла толщиной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1/10-190-20/25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Фотобумага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EE6D6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Е39-5-5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6123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сварных швов трубопроводов просвечиванием рентгеновскими и гамма лучами в цехе укрупнительной сборки и на месте монтажа, диаметр трубопровода свыше 7 м, толщина оболочки трубопровода до 30 мм</w:t>
            </w:r>
          </w:p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E6D6D">
              <w:rPr>
                <w:rFonts w:ascii="Arial" w:hAnsi="Arial" w:cs="Arial"/>
              </w:rPr>
              <w:t>(единица измерения - снимок)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рентгеновские для просвечивания металла толщиной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1/10-190-20/25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Фотобумага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EE6D6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Е39-5-6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6123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 сварных швов трубопроводов просвечиванием рентгеновскими и гамма лучами в цехе укрупнительной сборки и на месте монтажа, диаметр трубопровода свыше 7 м, толщина оболочки трубопровода свыше 30 мм</w:t>
            </w:r>
          </w:p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E6D6D">
              <w:rPr>
                <w:rFonts w:ascii="Arial" w:hAnsi="Arial" w:cs="Arial"/>
              </w:rPr>
              <w:t>(единица измерения - снимок)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3,77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Аппараты рентгеновские для просвечивания металла толщиной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Гамма-дефектоскопы с толщиной просвечиваемой стали до 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1/10-190-20/25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Фотобумага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EE6D6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Закрепитель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E61238" w:rsidRPr="00EE6D6D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EE6D6D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Проявитель для технических нужд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EE6D6D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</w:tbl>
    <w:p w:rsidR="00E61238" w:rsidRPr="00EE6D6D" w:rsidRDefault="00E61238" w:rsidP="00E61238">
      <w:pPr>
        <w:pStyle w:val="a5"/>
        <w:rPr>
          <w:rFonts w:ascii="Arial" w:hAnsi="Arial" w:cs="Arial"/>
          <w:b/>
          <w:sz w:val="2"/>
        </w:rPr>
      </w:pPr>
    </w:p>
    <w:p w:rsidR="00E61238" w:rsidRPr="00F844E5" w:rsidRDefault="00E6123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61238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Pr="00CD66B4" w:rsidRDefault="00E61238" w:rsidP="00940B8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03. Облицовки</w:t>
            </w:r>
          </w:p>
        </w:tc>
      </w:tr>
      <w:tr w:rsidR="00E61238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E61238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Pr="00CD66B4" w:rsidRDefault="00E61238" w:rsidP="00940B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39-6. Установка облицовок необетонированных металлических конструкций</w:t>
            </w:r>
          </w:p>
        </w:tc>
      </w:tr>
      <w:tr w:rsidR="00E61238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61238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Pr="00CD66B4" w:rsidRDefault="00E61238" w:rsidP="00940B8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складирование и комплектование конструкций;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укрепительная сборка и сварка;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подача конструкций к месту монтажа;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конструкций в проектное положение, их закрепление и сварка монтажных стыков;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изготовление, установка и последующее снятие монтажных конструкций;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зачистка и шлифовка сварных швов.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61238" w:rsidRDefault="00E61238" w:rsidP="00E6123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61238" w:rsidRPr="00CD66B4" w:rsidTr="00940B8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Е39-6-1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облицовок необетонированных металлических конструкций пола</w:t>
            </w:r>
          </w:p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D66B4">
              <w:rPr>
                <w:rFonts w:ascii="Arial" w:hAnsi="Arial" w:cs="Arial"/>
              </w:rPr>
              <w:t>(единица измерения - т конструкций)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61,62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6,07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2,01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25-50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1,84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Выпрямители сварочные многопостовые с количеством постов до 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23,28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5,96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D66B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0,0198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Р-4А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1/10-260-150-5/65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неравнополочный горячекатаный из стали углеродистой обыкновенного качества марки Ст3пс, Ст3сп, толщиной 10-16 мм при ширине большей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0,03024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круглая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свыше 0,5 до 1,0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0,04077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Е39-6-2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6123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облицовок необетонированных металлических конструкций стен</w:t>
            </w:r>
          </w:p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D66B4">
              <w:rPr>
                <w:rFonts w:ascii="Arial" w:hAnsi="Arial" w:cs="Arial"/>
              </w:rPr>
              <w:t>(единица измерения - т конструкций)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79,19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6,22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25-50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3,48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2,74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Выпрямители сварочные многопостовые с количеством постов до 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27,18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11,63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D66B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D66B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3,48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0,0176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Р-4А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12-14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0,03805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1/10-260-150-5/65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неравнополочный горячекатаный из стали углеродистой обыкновенного качества марки Ст3пс, Ст3сп, толщиной 10-16 мм при ширине большей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0,1534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16 - 24 из стали углеродистой С245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0,09045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круглая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0,00185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Е39-6-3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6123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облицовок необетонированных металлических конструкций потолка</w:t>
            </w:r>
          </w:p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D66B4">
              <w:rPr>
                <w:rFonts w:ascii="Arial" w:hAnsi="Arial" w:cs="Arial"/>
              </w:rPr>
              <w:t>(единица измерения - т конструкций)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54,38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3,01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25-50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Выпрямители сварочные многопостовые с количеством постов до 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29,59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пневматические при работе от передвижных компрессоров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14,03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1/10-110-50-15/765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D66B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D66B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0,0292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1/10-230-50-15/53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Растворитель для лакокрасочных материалов марки Р-4А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12-14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Сортовой и фасонный горячекатаный прокат из стали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круглая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0,0038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полосовая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П1/10-260-170-1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61238" w:rsidRPr="00CD66B4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CD66B4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CD66B4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E61238" w:rsidRPr="00CD66B4" w:rsidRDefault="00E61238" w:rsidP="00E61238">
      <w:pPr>
        <w:pStyle w:val="a5"/>
        <w:rPr>
          <w:rFonts w:ascii="Arial" w:hAnsi="Arial" w:cs="Arial"/>
          <w:b/>
          <w:sz w:val="2"/>
        </w:rPr>
      </w:pPr>
    </w:p>
    <w:p w:rsidR="00E61238" w:rsidRPr="00F844E5" w:rsidRDefault="00E6123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61238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Pr="00F1398B" w:rsidRDefault="00E61238" w:rsidP="00940B8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04. Прочие металлические конструкции</w:t>
            </w:r>
          </w:p>
        </w:tc>
      </w:tr>
      <w:tr w:rsidR="00E61238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E61238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Pr="00F1398B" w:rsidRDefault="00E61238" w:rsidP="00940B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39-7. Монтаж прочих металлических конструкций</w:t>
            </w:r>
          </w:p>
        </w:tc>
      </w:tr>
      <w:tr w:rsidR="00E61238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61238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Pr="00F1398B" w:rsidRDefault="00E61238" w:rsidP="00940B8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конструкции к монтажу;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подача конструкций к месту установки;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конструкций в проектное положение;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анкерных болтов.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61238" w:rsidRDefault="00E61238" w:rsidP="00E6123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61238" w:rsidRPr="00F1398B" w:rsidTr="00940B8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Е39-7-1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бетоновозных эстакад</w:t>
            </w:r>
          </w:p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398B">
              <w:rPr>
                <w:rFonts w:ascii="Arial" w:hAnsi="Arial" w:cs="Arial"/>
              </w:rPr>
              <w:t>(единица измерения - т конструкций)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14,42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2,33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гидроэнергетическом строительстве 25-75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Преобразователи сварочные с номинальным сварочным током 315-500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0,0056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порошковая наплавочная для дуговой сварки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1/10-240-15/250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Винты самонарезающие с полукруглой головкой диаметром 6-10 мм длиной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0,0101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пропитанные для железных дорог широкой колеи, обрезные и необрезные хвойные (кроме лиственницы)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свыше 0,5 до 1,0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Е39-7-2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6123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металлических перекрытий и крышек для проемов, каналов и шахт, габаритных металлических дверей</w:t>
            </w:r>
          </w:p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398B">
              <w:rPr>
                <w:rFonts w:ascii="Arial" w:hAnsi="Arial" w:cs="Arial"/>
              </w:rPr>
              <w:t>(единица измерения - т конструкций)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69,39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8,52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гидроэнергетическом строительстве 25-75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4,59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3,93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10,94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Преобразователи сварочные с номинальным сварочным током 315-500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4,31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0,0055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порошковая наплавочная для дуговой сварки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0,0031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Е39-7-3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6123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металлических перекрытий и крышек для проемов, каналов и шахт, негабаритных металлических дверей</w:t>
            </w:r>
          </w:p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398B">
              <w:rPr>
                <w:rFonts w:ascii="Arial" w:hAnsi="Arial" w:cs="Arial"/>
              </w:rPr>
              <w:t>(единица измерения - т конструкций)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29,05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7,57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гидроэнергетическом строительстве 25-75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3,96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3,61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2,16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Преобразователи сварочные с номинальным сварочным током 315-500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7,37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порошковая наплавочная для дуговой сварки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Е39-7-4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6123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эстакад, балок, мостов под механизмы служебных пешеходных мостиков</w:t>
            </w:r>
          </w:p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398B">
              <w:rPr>
                <w:rFonts w:ascii="Arial" w:hAnsi="Arial" w:cs="Arial"/>
              </w:rPr>
              <w:t>(единица измерения - т конструкций)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32,33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8,62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гидроэнергетическом строительстве 25-75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3,42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5,74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2,76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порошковая наплавочная для дуговой сварки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1/10-240-15/250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Винты самонарезающие с полукруглой головкой диаметром 6-10 мм длиной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0,0197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Отдельные конструктивные элементы зданий и сооружений (колонны, балки, фермы, связи, ригели, стойки и т.д.) с преобладанием горячекатаных профилей. Средняя масса сборочной единицы свыше 0,5 до 1,0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Е39-7-5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6123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лестниц и площадок</w:t>
            </w:r>
          </w:p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398B">
              <w:rPr>
                <w:rFonts w:ascii="Arial" w:hAnsi="Arial" w:cs="Arial"/>
              </w:rPr>
              <w:t>(единица измерения - т конструкций)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44,36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6,15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гидроэнергетическом строительстве 25-75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4,88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2,74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8,27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порошковая наплавочная для дуговой сварки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Е39-7-6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6123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подкрановых путей по стальным балкам</w:t>
            </w:r>
          </w:p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398B">
              <w:rPr>
                <w:rFonts w:ascii="Arial" w:hAnsi="Arial" w:cs="Arial"/>
              </w:rPr>
              <w:t>(единица измерения - т конструкций)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12,39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2,45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гидроэнергетическом строительстве 25-75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П2/20-90-5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Пути подкрановые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Е39-7-7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6123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подкрановых путей по бетонному основанию</w:t>
            </w:r>
          </w:p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398B">
              <w:rPr>
                <w:rFonts w:ascii="Arial" w:hAnsi="Arial" w:cs="Arial"/>
              </w:rPr>
              <w:t>(единица измерения - т конструкций)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46,15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8,93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гидроэнергетическом строительстве 25-75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6,64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2,29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2,74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Преобразователи сварочные с номинальным сварочным током 315-500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2,74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порошковая наплавочная для дуговой сварки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П2/20-90-5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Пути подкрановые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Е39-7-8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6123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балластных устройств затворов, заграждений из сборного железобетона</w:t>
            </w:r>
          </w:p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398B">
              <w:rPr>
                <w:rFonts w:ascii="Arial" w:hAnsi="Arial" w:cs="Arial"/>
              </w:rPr>
              <w:t>(единица измерения - т конструкций)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3,91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гидроэнергетическом строительстве 25-75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1398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Е39-7-9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6123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балластных устройств затворов, заграждений из монолитного железобетона</w:t>
            </w:r>
          </w:p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398B">
              <w:rPr>
                <w:rFonts w:ascii="Arial" w:hAnsi="Arial" w:cs="Arial"/>
              </w:rPr>
              <w:t>(единица измерения - т конструкций)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10,86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2,76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2,76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5,05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порошковая наплавочная для дуговой сварки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В7,5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1398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Е39-7-10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6123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эстакад монорельсовых, устанавливаемых на ГРЭС, АЭС, ТЭЦ, массой до 3 т</w:t>
            </w:r>
          </w:p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398B">
              <w:rPr>
                <w:rFonts w:ascii="Arial" w:hAnsi="Arial" w:cs="Arial"/>
              </w:rPr>
              <w:t>(единица измерения - т конструкций)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42,15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10,63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6,93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6,23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5,96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Преобразователи сварочные с номинальным сварочным током 315-500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6,23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0,0042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порошковая наплавочная для дуговой сварки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1/10-240-15/250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Винты самонарезающие с полукруглой головкой диаметром 6-10 мм длиной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0,0046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пропитанные для железных дорог широкой колеи, обрезные и необрезные хвойные (кроме лиственницы)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0,174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Е39-7-11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6123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эстакад монорельсовых, устанавливаемых на ГРЭС, АЭС, ТЭЦ, массой свыше 3 т</w:t>
            </w:r>
          </w:p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398B">
              <w:rPr>
                <w:rFonts w:ascii="Arial" w:hAnsi="Arial" w:cs="Arial"/>
              </w:rPr>
              <w:t>(единица измерения - т конструкций)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39,01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бетоноукладочные 10-25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5,76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Преобразователи сварочные с номинальным сварочным током 315-500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0,0052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1/10-140-60-20/5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порошковая наплавочная для дуговой сварки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1/10-240-15/250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Винты самонарезающие с полукруглой головкой диаметром 6-10 мм длиной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пропитанные для железных дорог широкой колеи, обрезные и необрезные хвойные (кроме лиственницы)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0,059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Е39-7-12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6123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эстакад монорельсовых, устанавливаемых на ГЭС</w:t>
            </w:r>
          </w:p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398B">
              <w:rPr>
                <w:rFonts w:ascii="Arial" w:hAnsi="Arial" w:cs="Arial"/>
              </w:rPr>
              <w:t>(единица измерения - т конструкций)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34,19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9,91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М020121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башенные при работе на гидроэнергетическом строительстве 25-75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1,45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М020418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козловые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8,46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2,19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М041000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Преобразователи сварочные с номинальным сварочным током 315-500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2,98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1/10-140-60-20/5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порошковая наплавочная для дуговой сварки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1/10-240-15/250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Винты самонарезающие с полукруглой головкой диаметром 6-10 мм длиной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0,0262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40 из стали углеродистой обыкновенного качества марки Ст3сп, Ст3пс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0,0026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пропитанные для железных дорог широкой колеи, обрезные и необрезные хвойные (кроме лиственницы)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61238" w:rsidRPr="00F1398B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398B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398B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E61238" w:rsidRPr="00F1398B" w:rsidRDefault="00E61238" w:rsidP="00E61238">
      <w:pPr>
        <w:pStyle w:val="a5"/>
        <w:rPr>
          <w:rFonts w:ascii="Arial" w:hAnsi="Arial" w:cs="Arial"/>
          <w:b/>
          <w:sz w:val="2"/>
        </w:rPr>
      </w:pPr>
    </w:p>
    <w:p w:rsidR="00E61238" w:rsidRPr="00F844E5" w:rsidRDefault="00E6123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E61238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Pr="00F11FAF" w:rsidRDefault="00E61238" w:rsidP="00940B8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06. Распределительные пояса и анкерные тяги речных набережных</w:t>
            </w:r>
          </w:p>
        </w:tc>
      </w:tr>
      <w:tr w:rsidR="00E61238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E61238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Pr="00F11FAF" w:rsidRDefault="00E61238" w:rsidP="00940B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39-11. Установка распределительных поясов и анкерных тяг речных набережных</w:t>
            </w:r>
          </w:p>
        </w:tc>
      </w:tr>
      <w:tr w:rsidR="00E61238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E61238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Pr="00F11FAF" w:rsidRDefault="00E61238" w:rsidP="00940B8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сборка анкерных тяг с очисткой и изоляцией (нормы 3,4);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прорезка отверстий в шпунтовой стенке для болтов и анкерных тяг;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доставка плавучей площадки к месту работы;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приварка подкладок (нормы 1-4) и хомутов (нормы 3,4);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подача конструкций баржами к месту монтажа (нормы 2,4);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поясов с горизонтальным стыкованием (нормы 1,2) и анкерных тяг (нормы 3,4).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E61238" w:rsidRDefault="00E61238" w:rsidP="00940B89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E61238" w:rsidRDefault="00E61238" w:rsidP="00E6123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E61238" w:rsidRPr="00F11FAF" w:rsidTr="00940B8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Е39-11-1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распределительных поясов с берега</w:t>
            </w:r>
          </w:p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1FAF">
              <w:rPr>
                <w:rFonts w:ascii="Arial" w:hAnsi="Arial" w:cs="Arial"/>
              </w:rPr>
              <w:t>(единица измерения - т конструкций)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16,07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5,36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29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6,74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Е39-11-2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6123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распределительных поясов с воды</w:t>
            </w:r>
          </w:p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1FAF">
              <w:rPr>
                <w:rFonts w:ascii="Arial" w:hAnsi="Arial" w:cs="Arial"/>
              </w:rPr>
              <w:t>(единица измерения - т конструкций)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19,72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23,51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2,82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М230701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2,96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29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6,74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Е39-11-3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6123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анкерных тяг с берега</w:t>
            </w:r>
          </w:p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1FAF">
              <w:rPr>
                <w:rFonts w:ascii="Arial" w:hAnsi="Arial" w:cs="Arial"/>
              </w:rPr>
              <w:t>(единица измерения - т конструкций)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39,3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4,02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2,44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6,54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29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Е39-11-4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E61238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анкерных тяг с воды</w:t>
            </w:r>
          </w:p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1FAF">
              <w:rPr>
                <w:rFonts w:ascii="Arial" w:hAnsi="Arial" w:cs="Arial"/>
              </w:rPr>
              <w:t>(единица измерения - т конструкций)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40,99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16,02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гидроэнергетическом строительстве,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6,54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Баржи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Буксиры 110 (150)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М230701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плавучие несамоходные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М240904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Плавучие площадки сборно-разборные грузоподъемностью 29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5,74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E61238" w:rsidRPr="00F11FAF" w:rsidTr="00940B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61238" w:rsidRPr="00F11FAF" w:rsidRDefault="00E61238" w:rsidP="00940B8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1238" w:rsidRPr="00F11FAF" w:rsidRDefault="00E61238" w:rsidP="00940B8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E61238" w:rsidRPr="00F11FAF" w:rsidRDefault="00E61238" w:rsidP="00E61238">
      <w:pPr>
        <w:pStyle w:val="a5"/>
        <w:rPr>
          <w:rFonts w:ascii="Arial" w:hAnsi="Arial" w:cs="Arial"/>
          <w:b/>
          <w:sz w:val="2"/>
        </w:rPr>
      </w:pPr>
    </w:p>
    <w:p w:rsidR="00135B66" w:rsidRPr="00F844E5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F844E5" w:rsidSect="00F844E5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44E5" w:rsidRDefault="00F844E5" w:rsidP="00F844E5">
      <w:r>
        <w:separator/>
      </w:r>
    </w:p>
  </w:endnote>
  <w:endnote w:type="continuationSeparator" w:id="0">
    <w:p w:rsidR="00F844E5" w:rsidRDefault="00F844E5" w:rsidP="00F84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44E5" w:rsidRDefault="00F844E5" w:rsidP="00534E6C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E61238">
      <w:rPr>
        <w:rStyle w:val="a4"/>
        <w:noProof/>
      </w:rPr>
      <w:t>48</w:t>
    </w:r>
    <w:r>
      <w:rPr>
        <w:rStyle w:val="a4"/>
      </w:rPr>
      <w:fldChar w:fldCharType="end"/>
    </w:r>
  </w:p>
  <w:p w:rsidR="00F844E5" w:rsidRDefault="00F844E5" w:rsidP="00F844E5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44E5" w:rsidRDefault="00F844E5" w:rsidP="00534E6C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E61238">
      <w:rPr>
        <w:rStyle w:val="a4"/>
        <w:noProof/>
      </w:rPr>
      <w:t>47</w:t>
    </w:r>
    <w:r>
      <w:rPr>
        <w:rStyle w:val="a4"/>
      </w:rPr>
      <w:fldChar w:fldCharType="end"/>
    </w:r>
  </w:p>
  <w:p w:rsidR="00F844E5" w:rsidRDefault="00F844E5" w:rsidP="00F844E5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44E5" w:rsidRDefault="00F844E5" w:rsidP="00F844E5">
      <w:r>
        <w:separator/>
      </w:r>
    </w:p>
  </w:footnote>
  <w:footnote w:type="continuationSeparator" w:id="0">
    <w:p w:rsidR="00F844E5" w:rsidRDefault="00F844E5" w:rsidP="00F844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44E5" w:rsidRDefault="00F844E5" w:rsidP="00F844E5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8.03.139-2026</w:t>
    </w:r>
  </w:p>
  <w:p w:rsidR="00F844E5" w:rsidRPr="00F844E5" w:rsidRDefault="00F844E5" w:rsidP="00F844E5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44E5" w:rsidRDefault="00F844E5" w:rsidP="00F844E5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8.03.139-2026</w:t>
    </w:r>
  </w:p>
  <w:p w:rsidR="00F844E5" w:rsidRPr="00F844E5" w:rsidRDefault="00F844E5" w:rsidP="00F844E5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44E5"/>
    <w:rsid w:val="00071661"/>
    <w:rsid w:val="00135B66"/>
    <w:rsid w:val="0040791D"/>
    <w:rsid w:val="004A7AAA"/>
    <w:rsid w:val="00637FA0"/>
    <w:rsid w:val="006B207E"/>
    <w:rsid w:val="009D1DBB"/>
    <w:rsid w:val="00E61238"/>
    <w:rsid w:val="00F63CD3"/>
    <w:rsid w:val="00F84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9C99E352-455F-45E4-AD35-240AF8E22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43</Pages>
  <Words>16484</Words>
  <Characters>93959</Characters>
  <Application>Microsoft Office Word</Application>
  <DocSecurity>0</DocSecurity>
  <Lines>782</Lines>
  <Paragraphs>220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110223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Гордиенко Виктория Олеговна</dc:creator>
  <cp:keywords/>
  <dc:description/>
  <cp:lastModifiedBy>Гордиенко Виктория Олеговна</cp:lastModifiedBy>
  <cp:revision>2</cp:revision>
  <cp:lastPrinted>1899-12-31T21:00:00Z</cp:lastPrinted>
  <dcterms:created xsi:type="dcterms:W3CDTF">2024-12-09T16:38:00Z</dcterms:created>
  <dcterms:modified xsi:type="dcterms:W3CDTF">2024-12-09T16:38:00Z</dcterms:modified>
</cp:coreProperties>
</file>