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C0DBD" w:rsidTr="005C0DB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C0DBD" w:rsidRPr="005C0DBD" w:rsidRDefault="005C0DBD" w:rsidP="005C0DB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01. Основания под трубопроводы</w:t>
            </w:r>
          </w:p>
        </w:tc>
      </w:tr>
      <w:tr w:rsidR="005C0DBD" w:rsidTr="005C0DB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C0DBD" w:rsidRDefault="005C0DBD" w:rsidP="005C0DBD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5C0DBD" w:rsidTr="005C0DB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C0DBD" w:rsidRPr="005C0DBD" w:rsidRDefault="005C0DBD" w:rsidP="005C0DB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23-1. Устройство основания под трубопроводы</w:t>
            </w:r>
          </w:p>
        </w:tc>
      </w:tr>
      <w:tr w:rsidR="005C0DBD" w:rsidTr="005C0DB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C0DBD" w:rsidRDefault="005C0DBD" w:rsidP="005C0DB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C0DBD" w:rsidTr="005C0DB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C0DBD" w:rsidRDefault="005C0DBD" w:rsidP="005C0DBD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C0DBD" w:rsidRPr="005C0DBD" w:rsidRDefault="005C0DBD" w:rsidP="005C0DB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планировка дна траншеи;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C0DBD" w:rsidRDefault="005C0DBD" w:rsidP="005C0DB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бортовых досок (нормы 4,5);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C0DBD" w:rsidRDefault="005C0DBD" w:rsidP="005C0DB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арматуры (норма 5);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C0DBD" w:rsidRDefault="005C0DBD" w:rsidP="005C0DB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материала с разравниванием и уплотнением;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C0DBD" w:rsidRDefault="005C0DBD" w:rsidP="005C0DBD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уход за бетоном (нормы 4,5).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C0DBD" w:rsidRDefault="005C0DBD" w:rsidP="005C0DBD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C0DBD" w:rsidRDefault="005C0D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C0DBD" w:rsidRPr="005C0DBD" w:rsidTr="005C0DBD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песчаного основания под трубопроводы</w:t>
            </w:r>
          </w:p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0DBD">
              <w:rPr>
                <w:rFonts w:ascii="Arial" w:hAnsi="Arial" w:cs="Arial"/>
              </w:rPr>
              <w:t>(единица измерения - 10 м</w:t>
            </w:r>
            <w:r w:rsidRPr="005C0DBD">
              <w:rPr>
                <w:rFonts w:ascii="Arial" w:hAnsi="Arial" w:cs="Arial"/>
                <w:vertAlign w:val="superscript"/>
              </w:rPr>
              <w:t>3</w:t>
            </w:r>
            <w:r w:rsidRPr="005C0DBD">
              <w:rPr>
                <w:rFonts w:ascii="Arial" w:hAnsi="Arial" w:cs="Arial"/>
              </w:rPr>
              <w:t>)</w:t>
            </w:r>
          </w:p>
        </w:tc>
      </w:tr>
      <w:tr w:rsidR="005C0DBD" w:rsidRPr="005C0DBD" w:rsidTr="00871B1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6877E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11,53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6877E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5C0DBD" w:rsidRPr="005C0DBD" w:rsidTr="002A4F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5C0DBD" w:rsidRPr="005C0DBD" w:rsidTr="00086A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C0DBD" w:rsidRPr="005C0DBD" w:rsidTr="003561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C0DBD" w:rsidRPr="005C0DBD" w:rsidTr="000764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6877E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0D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щебеночного основания под трубопроводы</w:t>
            </w:r>
          </w:p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0DBD">
              <w:rPr>
                <w:rFonts w:ascii="Arial" w:hAnsi="Arial" w:cs="Arial"/>
              </w:rPr>
              <w:t>(единица измерения - 10 м</w:t>
            </w:r>
            <w:r w:rsidRPr="005C0DBD">
              <w:rPr>
                <w:rFonts w:ascii="Arial" w:hAnsi="Arial" w:cs="Arial"/>
                <w:vertAlign w:val="superscript"/>
              </w:rPr>
              <w:t>3</w:t>
            </w:r>
            <w:r w:rsidRPr="005C0DBD">
              <w:rPr>
                <w:rFonts w:ascii="Arial" w:hAnsi="Arial" w:cs="Arial"/>
              </w:rPr>
              <w:t>)</w:t>
            </w:r>
          </w:p>
        </w:tc>
      </w:tr>
      <w:tr w:rsidR="005C0DBD" w:rsidRPr="005C0DBD" w:rsidTr="00F647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6877E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11,53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6877E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5C0DBD" w:rsidRPr="005C0DBD" w:rsidTr="00BE42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5C0DBD" w:rsidRPr="005C0DBD" w:rsidTr="006D1A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C0DBD" w:rsidRPr="005C0DBD" w:rsidTr="00FA5F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C0DBD" w:rsidRPr="005C0DBD" w:rsidTr="00FE14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6877E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0D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гравийного основания под трубопроводы</w:t>
            </w:r>
          </w:p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0DBD">
              <w:rPr>
                <w:rFonts w:ascii="Arial" w:hAnsi="Arial" w:cs="Arial"/>
              </w:rPr>
              <w:t>(единица измерения - 10 м</w:t>
            </w:r>
            <w:r w:rsidRPr="005C0DBD">
              <w:rPr>
                <w:rFonts w:ascii="Arial" w:hAnsi="Arial" w:cs="Arial"/>
                <w:vertAlign w:val="superscript"/>
              </w:rPr>
              <w:t>3</w:t>
            </w:r>
            <w:r w:rsidRPr="005C0DBD">
              <w:rPr>
                <w:rFonts w:ascii="Arial" w:hAnsi="Arial" w:cs="Arial"/>
              </w:rPr>
              <w:t>)</w:t>
            </w:r>
          </w:p>
        </w:tc>
      </w:tr>
      <w:tr w:rsidR="005C0DBD" w:rsidRPr="005C0DBD" w:rsidTr="0068745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6877E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11,53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6877E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5C0DBD" w:rsidRPr="005C0DBD" w:rsidTr="00BC1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5C0DBD" w:rsidRPr="005C0DBD" w:rsidTr="001C32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C0DBD" w:rsidRPr="005C0DBD" w:rsidTr="000F15A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C0DBD" w:rsidRPr="005C0DBD" w:rsidTr="00933E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4/1-5-30-10-20/20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6877E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 марки 600, 2 группы, фракции 5-20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0D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бетонного основания под трубопроводы</w:t>
            </w:r>
          </w:p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0DBD">
              <w:rPr>
                <w:rFonts w:ascii="Arial" w:hAnsi="Arial" w:cs="Arial"/>
              </w:rPr>
              <w:t>(единица измерения - 10 м</w:t>
            </w:r>
            <w:r w:rsidRPr="005C0DBD">
              <w:rPr>
                <w:rFonts w:ascii="Arial" w:hAnsi="Arial" w:cs="Arial"/>
                <w:vertAlign w:val="superscript"/>
              </w:rPr>
              <w:t>3</w:t>
            </w:r>
            <w:r w:rsidRPr="005C0DBD">
              <w:rPr>
                <w:rFonts w:ascii="Arial" w:hAnsi="Arial" w:cs="Arial"/>
              </w:rPr>
              <w:t>)</w:t>
            </w:r>
          </w:p>
        </w:tc>
      </w:tr>
      <w:tr w:rsidR="005C0DBD" w:rsidRPr="005C0DBD" w:rsidTr="00A7323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6877E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6877E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10,53</w:t>
            </w:r>
          </w:p>
        </w:tc>
      </w:tr>
      <w:tr w:rsidR="005C0DBD" w:rsidRPr="005C0DBD" w:rsidTr="008358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5C0DBD" w:rsidRPr="005C0DBD" w:rsidTr="00E74F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C0DBD" w:rsidRPr="005C0DBD" w:rsidTr="00BE31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C0DBD" w:rsidRPr="005C0DBD" w:rsidTr="00AC507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6877E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0D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6877E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0D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5C0DBD" w:rsidRPr="005C0DBD" w:rsidTr="0024272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C0DBD" w:rsidRPr="005C0DBD" w:rsidTr="0079783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6877E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0D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железобетонного основания под трубопроводы</w:t>
            </w:r>
          </w:p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C0DBD">
              <w:rPr>
                <w:rFonts w:ascii="Arial" w:hAnsi="Arial" w:cs="Arial"/>
              </w:rPr>
              <w:t>(единица измерения - 10 м</w:t>
            </w:r>
            <w:r w:rsidRPr="005C0DBD">
              <w:rPr>
                <w:rFonts w:ascii="Arial" w:hAnsi="Arial" w:cs="Arial"/>
                <w:vertAlign w:val="superscript"/>
              </w:rPr>
              <w:t>3</w:t>
            </w:r>
            <w:r w:rsidRPr="005C0DBD">
              <w:rPr>
                <w:rFonts w:ascii="Arial" w:hAnsi="Arial" w:cs="Arial"/>
              </w:rPr>
              <w:t>)</w:t>
            </w:r>
          </w:p>
        </w:tc>
      </w:tr>
      <w:tr w:rsidR="005C0DBD" w:rsidRPr="005C0DBD" w:rsidTr="005E2C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6877E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22,15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6877E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13,36</w:t>
            </w:r>
          </w:p>
        </w:tc>
      </w:tr>
      <w:tr w:rsidR="005C0DBD" w:rsidRPr="005C0DBD" w:rsidTr="00974D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12,65</w:t>
            </w:r>
          </w:p>
        </w:tc>
      </w:tr>
      <w:tr w:rsidR="005C0DBD" w:rsidRPr="005C0DBD" w:rsidTr="004319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C0DBD" w:rsidRPr="005C0DBD" w:rsidTr="003E6A2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C0DBD" w:rsidRPr="005C0DBD" w:rsidTr="00B164C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6877E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0D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6877E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0D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5C0DBD" w:rsidRPr="005C0DBD" w:rsidTr="00063AE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C0DBD" w:rsidRPr="005C0DBD" w:rsidTr="001B26E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6877E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C0DB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10,15</w:t>
            </w:r>
          </w:p>
        </w:tc>
      </w:tr>
      <w:tr w:rsidR="005C0DBD" w:rsidRPr="005C0DBD" w:rsidTr="00D82BF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C0DBD" w:rsidRPr="005C0DBD" w:rsidTr="00256E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C0DBD" w:rsidRPr="005C0DBD" w:rsidTr="00026E3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5C0DBD" w:rsidRPr="005C0DBD" w:rsidTr="005C0D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5C0DBD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0DBD" w:rsidRPr="005C0DBD" w:rsidRDefault="005C0DBD" w:rsidP="006877E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для монолитных железобетонных конструкций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C0DBD" w:rsidRPr="005C0DBD" w:rsidRDefault="005C0DBD" w:rsidP="006877E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</w:tbl>
    <w:p w:rsidR="005C0DBD" w:rsidRDefault="005C0DBD" w:rsidP="0040791D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5C0D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BA394A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02. Хризотилцементные безнапорные трубы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BA394A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23-2. Укладка трубопроводов из хризотилцементных безнапорных труб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BA394A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зачистка дна траншеи;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опускание и укладка труб;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муфт с заделкой смоляной прядью и асбестоцементным раствором;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гидравлическое испытание.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BA394A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хризотилцементных безнапорных труб, диаметром 150 мм</w:t>
            </w:r>
          </w:p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394A">
              <w:rPr>
                <w:rFonts w:ascii="Arial" w:hAnsi="Arial" w:cs="Arial"/>
              </w:rPr>
              <w:t>(единица измерения - км трубопровода)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404,32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3,26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0,358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0,153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150 мм (БНТ 150)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1008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6/60-25-20/11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хризотилцементная для безнапорной трубы, номинальным диаметром 150 мм (БНМ 150)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338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хризотилцементных безнапорных труб, диаметром 200 мм</w:t>
            </w:r>
          </w:p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394A">
              <w:rPr>
                <w:rFonts w:ascii="Arial" w:hAnsi="Arial" w:cs="Arial"/>
              </w:rPr>
              <w:t>(единица измерения - км трубопровода)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420,04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44,94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43,04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0,319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0,136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200 мм (БНТ 200)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1008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6/60-25-20/12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хризотилцементная для безнапорной трубы, номинальным диаметром 200 мм (БНМ 200)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хризотилцементных безнапорных труб, диаметром 300 мм</w:t>
            </w:r>
          </w:p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394A">
              <w:rPr>
                <w:rFonts w:ascii="Arial" w:hAnsi="Arial" w:cs="Arial"/>
              </w:rPr>
              <w:t>(единица измерения - км трубопровода)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558,9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63,23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60,56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0,509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0,218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300 мм (БНТ 300)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1008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6/60-25-20/14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хризотилцементная для безнапорной трубы, номинальным диаметром 300 мм (БНМ 300)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хризотилцементных безнапорных труб, диаметром 400 мм</w:t>
            </w:r>
          </w:p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394A">
              <w:rPr>
                <w:rFonts w:ascii="Arial" w:hAnsi="Arial" w:cs="Arial"/>
              </w:rPr>
              <w:t>(единица измерения - км трубопровода)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774,68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95,88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90,55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5,33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0,458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0,328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400 мм (БНТ 400)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1008</w:t>
            </w:r>
          </w:p>
        </w:tc>
      </w:tr>
      <w:tr w:rsidR="0018601E" w:rsidRPr="00BA39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6/60-25-20/15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BA39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хризотилцементная для безнапорной трубы, номинальным диаметром 400 мм (БНМ 400)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BA39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</w:t>
            </w:r>
          </w:p>
        </w:tc>
      </w:tr>
    </w:tbl>
    <w:p w:rsidR="0018601E" w:rsidRPr="00BA394A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A91326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03. Керамические канализационные трубы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A91326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23-3. Укладка трубопроводов из керамических канализационных труб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A91326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зачистка дна траншеи;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опускание и укладка труб;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раструбов смоляной прядью;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гидравлическое испытание.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A91326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керамических канализационных труб, диаметром 150 мм</w:t>
            </w:r>
          </w:p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1326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81,31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13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100,8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керамических канализационных труб, диаметром 200 мм</w:t>
            </w:r>
          </w:p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1326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87,58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13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6,28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100,8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керамических канализационных труб, диаметром 250 мм</w:t>
            </w:r>
          </w:p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1326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106,86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0,084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0,084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13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9,68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100,8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керамических канализационных труб, диаметром 300 мм</w:t>
            </w:r>
          </w:p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1326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113,46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41,39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41,39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0,114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13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100,8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керамических канализационных труб, диаметром 350 мм</w:t>
            </w:r>
          </w:p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1326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135,09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0,124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13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100,8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керамических канализационных труб, диаметром 400 мм</w:t>
            </w:r>
          </w:p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1326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153,33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0,189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0,139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13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100,8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керамических канализационных труб, диаметром 450 мм</w:t>
            </w:r>
          </w:p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1326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179,87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49,35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49,35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0,215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0,157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13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100,8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керамических канализационных труб, диаметром 500 мм</w:t>
            </w:r>
          </w:p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1326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202,27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58,27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58,27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0,234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0,172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13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100,8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керамических канализационных труб, диаметром 550 мм</w:t>
            </w:r>
          </w:p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1326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233,21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70,33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70,33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0,261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0,193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13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47,9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100,8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керамических канализационных труб, диаметром 600 мм</w:t>
            </w:r>
          </w:p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1326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233,86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70,82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70,82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битумная кровельная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0,289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0,213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132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56,6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18601E" w:rsidRPr="00A9132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A9132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A9132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100,8</w:t>
            </w:r>
          </w:p>
        </w:tc>
      </w:tr>
    </w:tbl>
    <w:p w:rsidR="0018601E" w:rsidRPr="00A91326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C76D50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04. Железобетонные и бетонные канализационные трубы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C76D50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23-4. Укладка трубопроводов из железобетонных безнапорных раструбных труб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C76D50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зачистка дна траншеи;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опускание и укладка труб;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раструбов смоляной прядью и асбестоцементным раствором;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затирка стыков с внутренней стороны цементным раствором (нормы 5-10);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гидравлическое испытание.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C76D50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раструбных труб, диаметром 400 мм</w:t>
            </w:r>
          </w:p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6D50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91,17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26,16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25,88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6D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раструбные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99,8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раструбных труб, диаметром 500 мм</w:t>
            </w:r>
          </w:p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6D50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114,24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26,34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26,01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6D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раструбные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99,8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раструбных труб, диаметром 600 мм</w:t>
            </w:r>
          </w:p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6D50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123,31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26,62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26,14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6D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56,6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раструбные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99,8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раструбных труб, диаметром 800 мм</w:t>
            </w:r>
          </w:p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6D50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165,65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36,99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36,13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6D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100,6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раструбные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99,7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раструбных труб, диаметром 1000 мм</w:t>
            </w:r>
          </w:p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6D50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210,11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44,85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43,85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0,114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0,084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6D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6D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раструбные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99,7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раструбных труб, диаметром 1200 мм</w:t>
            </w:r>
          </w:p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6D50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263,2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58,41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56,78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0,099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6D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226,4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6D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раструбные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99,7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раструбных труб, диаметром 1400 мм</w:t>
            </w:r>
          </w:p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6D50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329,73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72,77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71,1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0,113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6D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6D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раструбные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99,7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раструбных труб, диаметром 1600 мм</w:t>
            </w:r>
          </w:p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6D50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357,18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82,06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80,03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0,129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6D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402,2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6D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раструбные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99,7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раструбных труб, диаметром 2000 мм</w:t>
            </w:r>
          </w:p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6D50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459,32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139,35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135,16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0,176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6D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628,5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6D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раструбные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99,6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раструбных труб, диаметром 2400 мм</w:t>
            </w:r>
          </w:p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6D50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615,57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170,97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162,59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0,314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6D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923,4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6D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4,91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76D5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76D5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раструбные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76D5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</w:tbl>
    <w:p w:rsidR="0018601E" w:rsidRPr="00C76D50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887087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23-5. Укладка трубопроводов из бетонных раструбных труб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887087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зачистка дна траншеи;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опускание и укладка труб;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раструбов смоляной прядью и асбестоцементным раствором;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стыков с внутренней стороны цементным раствором (норма 8);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гидравлическое испытание.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887087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бетонных раструбных труб, диаметром 150 мм</w:t>
            </w:r>
          </w:p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7087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68,1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22,17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22,04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708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бетонные безнапорные марок ТБ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бетонных раструбных труб, диаметром 200 мм</w:t>
            </w:r>
          </w:p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7087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68,66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22,66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22,51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708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6,29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бетонные безнапорные марок ТБ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бетонных раструбных труб, диаметром 300 мм</w:t>
            </w:r>
          </w:p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7087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81,54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24,21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23,88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708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бетонные безнапорные марок ТБ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бетонных раструбных труб, диаметром 400 мм</w:t>
            </w:r>
          </w:p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7087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92,19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26,36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25,77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0,103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708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бетонные безнапорные марок ТБ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бетонных раструбных труб, диаметром 500 мм</w:t>
            </w:r>
          </w:p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7087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116,82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25,74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0,137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0,099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708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бетонные безнапорные марок ТБ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бетонных раструбных труб, диаметром 600 мм</w:t>
            </w:r>
          </w:p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7087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129,25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29,53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28,77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0,167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0,071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708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56,6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бетонные безнапорные марок ТБ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бетонных раструбных труб, диаметром 800 мм</w:t>
            </w:r>
          </w:p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7087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166,33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33,79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32,86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0,099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0,165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708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100,6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бетонные безнапорные марок ТБ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бетонных раструбных труб, диаметром 1000 мм</w:t>
            </w:r>
          </w:p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7087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210,01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37,35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36,32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0,204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708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708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887087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87087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бетонные безнапорные марок ТБ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87087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</w:tbl>
    <w:p w:rsidR="0018601E" w:rsidRPr="00887087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DC755F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23-6. Укладка трубопроводов из железобетонных безнапорных фальцевых труб с жестким соединением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DC755F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зачистка дна траншеи;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опускание и укладка труб;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жесткого соединения из монолитного бетона с арматурной сеткой (нормы 1-4) и заделкой стыка с внутренней стороны асбестоцементным раствором (нормы 5-10);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гидравлическое испытание.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DC755F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фальцевых труб с жестким соединением, диаметром 400 мм</w:t>
            </w:r>
          </w:p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755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133,63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49,55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49,55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75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гладкой стали класса S240(A240)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75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0,605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фальцевых труб с жестким соединением, диаметром 500 мм</w:t>
            </w:r>
          </w:p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755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171,96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51,49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51,49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75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гладкой стали класса S240(A240)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75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0,747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фальцевых труб с жестким соединением, диаметром 600 мм</w:t>
            </w:r>
          </w:p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755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190,16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58,68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58,68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75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56,6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гладкой стали класса S240(A240)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75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0,886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фальцевых труб с жестким соединением, диаметром 800 мм</w:t>
            </w:r>
          </w:p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755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254,71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79,54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79,54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75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100,6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гладкой стали класса S240(A240)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75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фальцевых труб с жестким соединением, диаметром 1000 мм</w:t>
            </w:r>
          </w:p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755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326,61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96,03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95,47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0,118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75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фальцевых труб с жестким соединением, диаметром 1200 мм</w:t>
            </w:r>
          </w:p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755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400,28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114,6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113,84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0,161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75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226,4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фальцевых труб с жестким соединением, диаметром 1400 мм</w:t>
            </w:r>
          </w:p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755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499,3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140,31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139,47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0,184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75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фальцевых труб с жестким соединением, диаметром 1600 мм</w:t>
            </w:r>
          </w:p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755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547,39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162,01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161,02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0,211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75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402,2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фальцевых труб с жестким соединением, диаметром 2000 мм</w:t>
            </w:r>
          </w:p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755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703,23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221,58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220,01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0,323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0,138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75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628,2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фальцевых труб с жестким соединением, диаметром 2400 мм</w:t>
            </w:r>
          </w:p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755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969,85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280,53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277,06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0,797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0,341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C755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923,2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DC755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C755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C755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</w:tbl>
    <w:p w:rsidR="0018601E" w:rsidRPr="00DC755F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C01412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23-7. Укладка трубопроводов из железобетонных безнапорных фальцевых труб большого диаметра с жестким соединением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C01412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зачистка дна траншеи;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опускание и укладка труб;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стыков асбестоцементным раствором и устройство железобетонного пояска;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гидравлическое испытание без устройства и разборки кирпичных перегородок (заглушек).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C01412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фальцевых труб большого диаметра с жестким соединением, диаметром 3000 мм</w:t>
            </w:r>
          </w:p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01412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1044,96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139,04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135,05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14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1444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гладкой стали класса S240(A240)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141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61,3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14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4,31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14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фальцевых труб большого диаметра с жестким соединением, диаметром 3500 мм</w:t>
            </w:r>
          </w:p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01412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1330,56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180,13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174,65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14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1961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гладкой стали класса S240(A240)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1412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14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14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014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014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014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</w:tbl>
    <w:p w:rsidR="0018601E" w:rsidRPr="00C01412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5B73CF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23-8. Укладка трубопроводов из железобетонных безнапорных фальцевых труб с гибким соединением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5B73CF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зачистка дна траншеи;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опускание и укладка труб;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гибкого соединения;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гидравлическое испытание.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5B73CF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фальцевых труб с гибким соединением, диаметром 400 мм</w:t>
            </w:r>
          </w:p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73C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129,19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49,41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49,39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73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фальцевых труб с гибким соединением, диаметром 500 мм</w:t>
            </w:r>
          </w:p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73C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51,39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51,37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73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Е23-8-3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фальцевых труб с гибким соединением, диаметром 600 мм</w:t>
            </w:r>
          </w:p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73C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183,04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58,23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58,21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73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56,6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фальцевых труб с гибким соединением, диаметром 800 мм</w:t>
            </w:r>
          </w:p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73C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244,1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79,03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79,01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73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100,6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фальцевых труб с гибким соединением, диаметром 1000 мм</w:t>
            </w:r>
          </w:p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73C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312,07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96,11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96,06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73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фальцевых труб с гибким соединением, диаметром 1200 мм</w:t>
            </w:r>
          </w:p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73C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367,33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114,7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114,62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73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226,4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фальцевых труб с гибким соединением, диаметром 1400 мм</w:t>
            </w:r>
          </w:p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73C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454,43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140,37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140,28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73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308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фальцевых труб с гибким соединением, диаметром 1600 мм</w:t>
            </w:r>
          </w:p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73C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481,45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161,76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161,63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73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402,2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фальцевых труб с гибким соединением, диаметром 2000 мм</w:t>
            </w:r>
          </w:p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73C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554,57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221,59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221,4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73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628,4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фальцевых труб с гибким соединением, диаметром 2400 мм</w:t>
            </w:r>
          </w:p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B73CF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725,44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279,97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279,61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275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B73C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923,2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5B73C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B73C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B73C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</w:tbl>
    <w:p w:rsidR="0018601E" w:rsidRPr="005B73CF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C145FB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23-9. Укладка трубопроводов из бетонных фальцевых труб с жестким соединением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C145FB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зачистка дна траншеи;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опускание и укладка труб;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жесткого соединения из монолитного бетона с арматурной сеткой (нормы 1-5) и заделка стыка с внутренней стороны асбестоцементным раствором (норма 6);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гидравлическое испытание.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C145FB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бетонных фальцевых труб с жестким соединением, диаметром 300 мм</w:t>
            </w:r>
          </w:p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145F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124,1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49,3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49,3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45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гладкой стали класса S240(A240)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45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бетонные фальцевые безнапорные ТБФ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бетонных фальцевых труб с жестким соединением, диаметром 400 мм</w:t>
            </w:r>
          </w:p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145F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136,26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52,52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52,52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45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гладкой стали класса S240(A240)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0,071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45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бетонные фальцевые безнапорные ТБФ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бетонных фальцевых труб с жестким соединением, диаметром 500 мм</w:t>
            </w:r>
          </w:p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145F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172,95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54,56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54,56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45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гладкой стали класса S240(A240)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45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бетонные фальцевые безнапорные ТБФ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бетонных фальцевых труб с жестким соединением, диаметром 600 мм</w:t>
            </w:r>
          </w:p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145F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193,63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65,11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65,11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45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56,6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гладкой стали класса S240(A240)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45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бетонные фальцевые безнапорные ТБФ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бетонных фальцевых труб с жестким соединением, диаметром 800 мм</w:t>
            </w:r>
          </w:p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145F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257,24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85,53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85,53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45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100,6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гладкой стали класса S240(A240) диаметром 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0,099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45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бетонные фальцевые безнапорные ТБФ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бетонных фальцевых труб с жестким соединением, диаметром 1000 мм</w:t>
            </w:r>
          </w:p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145FB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323,4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89,23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88,57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0,137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0,059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45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145F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145F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бетонные фальцевые безнапорные ТБФ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145F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</w:tbl>
    <w:p w:rsidR="0018601E" w:rsidRPr="00C145FB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C503D1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23-10. Укладка трубопроводов из бетонных фальцевых труб с гибким соединением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C503D1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зачистка дна траншеи;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опускание и укладка труб;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гибкого соединения;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гидравлическое испытание.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C503D1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бетонных фальцевых труб с гибким соединением, диаметром 300 мм</w:t>
            </w:r>
          </w:p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03D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133,27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48,84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48,78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5,34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3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бетонные фальцевые безнапорные ТБФ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бетонных фальцевых труб с гибким соединением, диаметром 400 мм</w:t>
            </w:r>
          </w:p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03D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152,94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51,95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51,89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6,67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3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бетонные фальцевые безнапорные ТБФ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бетонных фальцевых труб с гибким соединением, диаметром 500 мм</w:t>
            </w:r>
          </w:p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03D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184,62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54,04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53,99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3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бетонные фальцевые безнапорные ТБФ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бетонных фальцевых труб с гибким соединением, диаметром 600 мм</w:t>
            </w:r>
          </w:p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03D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208,03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64,51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64,46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3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56,6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бетонные фальцевые безнапорные ТБФ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бетонных фальцевых труб с гибким соединением, диаметром 800 мм</w:t>
            </w:r>
          </w:p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03D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274,61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84,78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84,68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3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100,6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бетонные фальцевые безнапорные ТБФ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бетонных фальцевых труб с гибким соединением, диаметром 1000 мм</w:t>
            </w:r>
          </w:p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03D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345,03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88,57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88,43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1/10-130-15/139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Герметик бутил-каучуковый холодный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3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503D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503D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бетонные фальцевые безнапорные ТБФ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503D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</w:tbl>
    <w:p w:rsidR="0018601E" w:rsidRPr="00C503D1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596F34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05. Покрытие битумной мастикой бетонных и железобетонных труб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596F34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23-11. Покрытие битумной мастикой бетонных и железобетонных труб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596F34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труб;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грунтовки и разогревание мастики;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покрытие грунтовкой;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покрытие битумной мастикой за 2 раза.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596F34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битумной мастикой бетонных и железобетонных труб диаметром 150 мм</w:t>
            </w:r>
          </w:p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6F34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21,33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4,58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приготовления грунтовых смесей 116 (158)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битумной мастикой бетонных и железобетонных труб, диаметром 200 мм</w:t>
            </w:r>
          </w:p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6F34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24,97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5,02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приготовления грунтовых смесей 116 (158)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0,348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битумной мастикой бетонных и железобетонных труб, диаметром 300 мм</w:t>
            </w:r>
          </w:p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6F34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36,98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4,11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6,54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М122100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приготовления грунтовых смесей 116 (158)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1,99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0,515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0,115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битумной мастикой бетонных и железобетонных труб, диаметром 400 мм</w:t>
            </w:r>
          </w:p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6F34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45,34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5,27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6,65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приготовления грунтовых смесей 116 (158)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0,663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0,117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битумной мастикой бетонных и железобетонных труб, диаметром 500 мм</w:t>
            </w:r>
          </w:p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6F34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55,92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6,51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7,08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приготовления грунтовых смесей 116 (158)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0,818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0,124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битумной мастикой бетонных и железобетонных труб, диаметром 600 мм</w:t>
            </w:r>
          </w:p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6F34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65,61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7,65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7,63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М122100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приготовления грунтовых смесей 116 (158)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0,959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0,134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битумной мастикой бетонных и железобетонных труб, диаметром 800 мм</w:t>
            </w:r>
          </w:p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6F34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84,9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приготовления грунтовых смесей 116 (158)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4,89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0,192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битумной мастикой бетонных и железобетонных труб, диаметром 1000 мм</w:t>
            </w:r>
          </w:p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6F34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105,6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12,52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13,19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приготовления грунтовых смесей 116 (158)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0,098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0,232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битумной мастикой бетонных и железобетонных труб, диаметром 1200 мм</w:t>
            </w:r>
          </w:p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6F34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122,42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14,53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15,59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М122100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приготовления грунтовых смесей 116 (158)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7,02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1,83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0,114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0,273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Покрытие битумной мастикой бетонных и железобетонных труб, диаметром 1400 мм</w:t>
            </w:r>
          </w:p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6F34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139,67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16,59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18,75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приготовления грунтовых смесей 116 (158)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8,01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0,328</w:t>
            </w:r>
          </w:p>
        </w:tc>
      </w:tr>
      <w:tr w:rsidR="0018601E" w:rsidRPr="00596F3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96F3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96F3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293</w:t>
            </w:r>
          </w:p>
        </w:tc>
      </w:tr>
    </w:tbl>
    <w:p w:rsidR="0018601E" w:rsidRPr="00596F34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2B5EE8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23-12. Покрытие битумной мастикой бетонных и железобетонных труб диаметром более 1400 мм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2B5EE8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2B5EE8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труб;</w:t>
            </w:r>
          </w:p>
        </w:tc>
      </w:tr>
      <w:tr w:rsidR="0018601E" w:rsidRPr="002B5EE8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грунтовки и разогревание мастики;</w:t>
            </w:r>
          </w:p>
        </w:tc>
      </w:tr>
      <w:tr w:rsidR="0018601E" w:rsidRPr="002B5EE8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покрытие грунтовкой;</w:t>
            </w:r>
          </w:p>
        </w:tc>
      </w:tr>
      <w:tr w:rsidR="0018601E" w:rsidRPr="002B5EE8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покрытие битумной мастикой за 2 раза.</w:t>
            </w:r>
          </w:p>
        </w:tc>
      </w:tr>
      <w:tr w:rsidR="0018601E" w:rsidRPr="002B5EE8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2B5EE8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2B5EE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2B5EE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Покрытие битумной мастикой бетонных и железобетонных труб, диаметром более 1400 мм</w:t>
            </w:r>
          </w:p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B5EE8">
              <w:rPr>
                <w:rFonts w:ascii="Arial" w:hAnsi="Arial" w:cs="Arial"/>
              </w:rPr>
              <w:t>(единица измерения - 1000 м</w:t>
            </w:r>
            <w:r w:rsidRPr="002B5EE8">
              <w:rPr>
                <w:rFonts w:ascii="Arial" w:hAnsi="Arial" w:cs="Arial"/>
                <w:vertAlign w:val="superscript"/>
              </w:rPr>
              <w:t>2</w:t>
            </w:r>
            <w:r w:rsidRPr="002B5EE8">
              <w:rPr>
                <w:rFonts w:ascii="Arial" w:hAnsi="Arial" w:cs="Arial"/>
              </w:rPr>
              <w:t>)</w:t>
            </w:r>
          </w:p>
        </w:tc>
      </w:tr>
      <w:tr w:rsidR="0018601E" w:rsidRPr="002B5EE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2B5EE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8601E" w:rsidRPr="002B5EE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274,6</w:t>
            </w:r>
          </w:p>
        </w:tc>
      </w:tr>
      <w:tr w:rsidR="0018601E" w:rsidRPr="002B5EE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32,58</w:t>
            </w:r>
          </w:p>
        </w:tc>
      </w:tr>
      <w:tr w:rsidR="0018601E" w:rsidRPr="002B5EE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2B5EE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42,93</w:t>
            </w:r>
          </w:p>
        </w:tc>
      </w:tr>
      <w:tr w:rsidR="0018601E" w:rsidRPr="002B5EE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приготовления грунтовых смесей 116 (158)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15,74</w:t>
            </w:r>
          </w:p>
        </w:tc>
      </w:tr>
      <w:tr w:rsidR="0018601E" w:rsidRPr="002B5EE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2B5EE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2B5EE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2B5EE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2B5EE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8601E" w:rsidRPr="002B5EE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18601E" w:rsidRPr="002B5EE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2B5EE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2B5EE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580</w:t>
            </w:r>
          </w:p>
        </w:tc>
      </w:tr>
    </w:tbl>
    <w:p w:rsidR="0018601E" w:rsidRPr="002B5EE8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793AD6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06. Колодцы канализационные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793AD6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23-13. Устройство колодцев канализационных круглых сборных железобетонных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793AD6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песчаной подготовки в сухих грунтах и бетонной подготовки в мокрых грунтах;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сборной железобетонной плиты днища;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бетонного лотка;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монтаж сборных железобетонных конструкций;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заделка труб;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люка;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металлических стремянок (нормы 3-8), ходовых скоб (нормы 1-4);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гидроизоляция стен и днища в мокрых грунтах.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793AD6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круглых сборных железобетонных диаметром 0,7 м, в сухих грунтах</w:t>
            </w:r>
          </w:p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3AD6">
              <w:rPr>
                <w:rFonts w:ascii="Arial" w:hAnsi="Arial" w:cs="Arial"/>
              </w:rPr>
              <w:t>(единица измерения - 10 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  <w:r w:rsidRPr="00793AD6">
              <w:rPr>
                <w:rFonts w:ascii="Arial" w:hAnsi="Arial" w:cs="Arial"/>
              </w:rPr>
              <w:t>)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303,59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84,36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84,36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и днищ круглые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для смотровых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круглых сборных железобетонных диаметром 0,7 м, в мокрых грунтах</w:t>
            </w:r>
          </w:p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3AD6">
              <w:rPr>
                <w:rFonts w:ascii="Arial" w:hAnsi="Arial" w:cs="Arial"/>
              </w:rPr>
              <w:t>(единица измерения - 10 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  <w:r w:rsidRPr="00793AD6">
              <w:rPr>
                <w:rFonts w:ascii="Arial" w:hAnsi="Arial" w:cs="Arial"/>
              </w:rPr>
              <w:t>)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357,17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90,81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90,81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и днищ круглые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для смотровых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круглых сборных железобетонных диаметром 1 м, в сухих грунтах</w:t>
            </w:r>
          </w:p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3AD6">
              <w:rPr>
                <w:rFonts w:ascii="Arial" w:hAnsi="Arial" w:cs="Arial"/>
              </w:rPr>
              <w:t>(единица измерения - 10 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  <w:r w:rsidRPr="00793AD6">
              <w:rPr>
                <w:rFonts w:ascii="Arial" w:hAnsi="Arial" w:cs="Arial"/>
              </w:rPr>
              <w:t>)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155,34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38,48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38,48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и днищ круглые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для смотровых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круглых сборных железобетонных диаметром 1 м, в мокрых грунтах</w:t>
            </w:r>
          </w:p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3AD6">
              <w:rPr>
                <w:rFonts w:ascii="Arial" w:hAnsi="Arial" w:cs="Arial"/>
              </w:rPr>
              <w:t>(единица измерения - 10 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  <w:r w:rsidRPr="00793AD6">
              <w:rPr>
                <w:rFonts w:ascii="Arial" w:hAnsi="Arial" w:cs="Arial"/>
              </w:rPr>
              <w:t>)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177,73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42,81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42,81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и днищ круглые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для смотровых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круглых сборных железобетонных диаметром 1,5 м, в сухих грунтах</w:t>
            </w:r>
          </w:p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3AD6">
              <w:rPr>
                <w:rFonts w:ascii="Arial" w:hAnsi="Arial" w:cs="Arial"/>
              </w:rPr>
              <w:t>(единица измерения - 10 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  <w:r w:rsidRPr="00793AD6">
              <w:rPr>
                <w:rFonts w:ascii="Arial" w:hAnsi="Arial" w:cs="Arial"/>
              </w:rPr>
              <w:t>)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108,14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25,01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25,01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и днищ круглые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для смотровых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круглых сборных железобетонных диаметром 1,5 м, в мокрых грунтах</w:t>
            </w:r>
          </w:p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3AD6">
              <w:rPr>
                <w:rFonts w:ascii="Arial" w:hAnsi="Arial" w:cs="Arial"/>
              </w:rPr>
              <w:t>(единица измерения - 10 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  <w:r w:rsidRPr="00793AD6">
              <w:rPr>
                <w:rFonts w:ascii="Arial" w:hAnsi="Arial" w:cs="Arial"/>
              </w:rPr>
              <w:t>)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27,95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27,95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и днищ круглые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для смотровых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круглых сборных железобетонных диаметром 2,0 м, в сухих грунтах</w:t>
            </w:r>
          </w:p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3AD6">
              <w:rPr>
                <w:rFonts w:ascii="Arial" w:hAnsi="Arial" w:cs="Arial"/>
              </w:rPr>
              <w:t>(единица измерения - 10 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  <w:r w:rsidRPr="00793AD6">
              <w:rPr>
                <w:rFonts w:ascii="Arial" w:hAnsi="Arial" w:cs="Arial"/>
              </w:rPr>
              <w:t>)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90,3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23,48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23,48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5,73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и днищ круглые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для смотровых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круглых сборных железобетонных диаметром 2,0 м, в мокрых грунтах</w:t>
            </w:r>
          </w:p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93AD6">
              <w:rPr>
                <w:rFonts w:ascii="Arial" w:hAnsi="Arial" w:cs="Arial"/>
              </w:rPr>
              <w:t>(единица измерения - 10 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  <w:r w:rsidRPr="00793AD6">
              <w:rPr>
                <w:rFonts w:ascii="Arial" w:hAnsi="Arial" w:cs="Arial"/>
              </w:rPr>
              <w:t>)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102,6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26,48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26,48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5,73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и днищ круглые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93A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93AD6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93AD6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для смотровых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93AD6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8601E" w:rsidRPr="00793AD6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8F22A4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23-14. Устройство колодцев канализационных круглых кирпичных с покрытием из сборного железобетона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8F22A4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уплотнение грунта щебнем и устройство бетонной подготовки;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бетонного лотка;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кладка кирпичных стен и горловины;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труб;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монтаж сборных железобетонных плит покрытий (нормы 2-3);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люка;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металлических стремянок (нормы 2-3), ходовых скоб (нормы 1-2).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8F22A4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круглых кирпичных с покрытием из сборного железобетона диаметром 0,7 м, в сухих грунтах</w:t>
            </w:r>
          </w:p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F22A4">
              <w:rPr>
                <w:rFonts w:ascii="Arial" w:hAnsi="Arial" w:cs="Arial"/>
              </w:rPr>
              <w:t>(единица измерения - 10 м</w:t>
            </w:r>
            <w:r w:rsidRPr="008F22A4">
              <w:rPr>
                <w:rFonts w:ascii="Arial" w:hAnsi="Arial" w:cs="Arial"/>
                <w:vertAlign w:val="superscript"/>
              </w:rPr>
              <w:t>3</w:t>
            </w:r>
            <w:r w:rsidRPr="008F22A4">
              <w:rPr>
                <w:rFonts w:ascii="Arial" w:hAnsi="Arial" w:cs="Arial"/>
              </w:rPr>
              <w:t>)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298,32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5,64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22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22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22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22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круглых кирпичных с покрытием из сборного железобетона диаметром 1 м, в сухих грунтах</w:t>
            </w:r>
          </w:p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F22A4">
              <w:rPr>
                <w:rFonts w:ascii="Arial" w:hAnsi="Arial" w:cs="Arial"/>
              </w:rPr>
              <w:t>(единица измерения - 10 м</w:t>
            </w:r>
            <w:r w:rsidRPr="008F22A4">
              <w:rPr>
                <w:rFonts w:ascii="Arial" w:hAnsi="Arial" w:cs="Arial"/>
                <w:vertAlign w:val="superscript"/>
              </w:rPr>
              <w:t>3</w:t>
            </w:r>
            <w:r w:rsidRPr="008F22A4">
              <w:rPr>
                <w:rFonts w:ascii="Arial" w:hAnsi="Arial" w:cs="Arial"/>
              </w:rPr>
              <w:t>)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162,19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22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22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22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22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и днищ круглые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22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круглых кирпичных с покрытием из сборного железобетона диаметром 1,5 м, в сухих грунтах</w:t>
            </w:r>
          </w:p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F22A4">
              <w:rPr>
                <w:rFonts w:ascii="Arial" w:hAnsi="Arial" w:cs="Arial"/>
              </w:rPr>
              <w:t>(единица измерения - 10 м</w:t>
            </w:r>
            <w:r w:rsidRPr="008F22A4">
              <w:rPr>
                <w:rFonts w:ascii="Arial" w:hAnsi="Arial" w:cs="Arial"/>
                <w:vertAlign w:val="superscript"/>
              </w:rPr>
              <w:t>3</w:t>
            </w:r>
            <w:r w:rsidRPr="008F22A4">
              <w:rPr>
                <w:rFonts w:ascii="Arial" w:hAnsi="Arial" w:cs="Arial"/>
              </w:rPr>
              <w:t>)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120,16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22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22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22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22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8F22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F22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и днищ круглые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F22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F22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8601E" w:rsidRPr="008F22A4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7F42C0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23-15. Устройство колодцев канализационных круглых кирпичных с конусным переходом к горловине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7F42C0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уплотнение грунта щебнем и устройство бетонной подготовки;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бетонного лотка;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кладка кирпичных стен, перехода и горловины;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труб;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люка и металлических стремянок;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ходовых скоб (норма 1).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7F42C0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круглых кирпичных с конусным переходом к горловине диаметром 1 м, в сухих грунтах</w:t>
            </w:r>
          </w:p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42C0">
              <w:rPr>
                <w:rFonts w:ascii="Arial" w:hAnsi="Arial" w:cs="Arial"/>
              </w:rPr>
              <w:t>(единица измерения - 10 м</w:t>
            </w:r>
            <w:r w:rsidRPr="007F42C0">
              <w:rPr>
                <w:rFonts w:ascii="Arial" w:hAnsi="Arial" w:cs="Arial"/>
                <w:vertAlign w:val="superscript"/>
              </w:rPr>
              <w:t>3</w:t>
            </w:r>
            <w:r w:rsidRPr="007F42C0">
              <w:rPr>
                <w:rFonts w:ascii="Arial" w:hAnsi="Arial" w:cs="Arial"/>
              </w:rPr>
              <w:t>)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144,45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42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42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42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42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3,39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круглых кирпичных с конусным переходом к горловине диаметром 1,25 м, в сухих грунтах</w:t>
            </w:r>
          </w:p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42C0">
              <w:rPr>
                <w:rFonts w:ascii="Arial" w:hAnsi="Arial" w:cs="Arial"/>
              </w:rPr>
              <w:t>(единица измерения - 10 м</w:t>
            </w:r>
            <w:r w:rsidRPr="007F42C0">
              <w:rPr>
                <w:rFonts w:ascii="Arial" w:hAnsi="Arial" w:cs="Arial"/>
                <w:vertAlign w:val="superscript"/>
              </w:rPr>
              <w:t>3</w:t>
            </w:r>
            <w:r w:rsidRPr="007F42C0">
              <w:rPr>
                <w:rFonts w:ascii="Arial" w:hAnsi="Arial" w:cs="Arial"/>
              </w:rPr>
              <w:t>)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141,38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2,71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42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42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42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42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3,26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круглых кирпичных с конусным переходом к горловине диаметром 1,5 м, в сухих грунтах</w:t>
            </w:r>
          </w:p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F42C0">
              <w:rPr>
                <w:rFonts w:ascii="Arial" w:hAnsi="Arial" w:cs="Arial"/>
              </w:rPr>
              <w:t>(единица измерения - 10 м</w:t>
            </w:r>
            <w:r w:rsidRPr="007F42C0">
              <w:rPr>
                <w:rFonts w:ascii="Arial" w:hAnsi="Arial" w:cs="Arial"/>
                <w:vertAlign w:val="superscript"/>
              </w:rPr>
              <w:t>3</w:t>
            </w:r>
            <w:r w:rsidRPr="007F42C0">
              <w:rPr>
                <w:rFonts w:ascii="Arial" w:hAnsi="Arial" w:cs="Arial"/>
              </w:rPr>
              <w:t>)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137,77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4,23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42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42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цементно-известковые,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42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F42C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4/1-6-10-20-11/7000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2,93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7F42C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7F42C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7F42C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8601E" w:rsidRPr="007F42C0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397F4A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23-16. Устройство колодцев канализационных круглых бетонных монолитных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397F4A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уплотнение грунта щебнем и устройство бетонной подготовки;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бетонного лотка;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разборка опалубки;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бетонирование стен колодца;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заделка труб;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монтаж сборных железобетонных плит покрытия;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бетонирование горловины колодца;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люка;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установка металлических стремянок (нормы 3-8), ходовых скоб (нормы 1-4);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гидроизоляция стен и днища в мокрых грунтах.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397F4A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круглых бетонных монолитных диаметром 0,7 м, в сухих грунтах</w:t>
            </w:r>
          </w:p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97F4A">
              <w:rPr>
                <w:rFonts w:ascii="Arial" w:hAnsi="Arial" w:cs="Arial"/>
              </w:rPr>
              <w:t>(единица измерения - 10 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  <w:r w:rsidRPr="00397F4A">
              <w:rPr>
                <w:rFonts w:ascii="Arial" w:hAnsi="Arial" w:cs="Arial"/>
              </w:rPr>
              <w:t>)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717,55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14,62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13,99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круглых бетонных монолитных диаметром 0,7 м, в мокрых грунтах</w:t>
            </w:r>
          </w:p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97F4A">
              <w:rPr>
                <w:rFonts w:ascii="Arial" w:hAnsi="Arial" w:cs="Arial"/>
              </w:rPr>
              <w:t>(единица измерения - 10 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  <w:r w:rsidRPr="00397F4A">
              <w:rPr>
                <w:rFonts w:ascii="Arial" w:hAnsi="Arial" w:cs="Arial"/>
              </w:rPr>
              <w:t>)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768,17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15,44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14,79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круглых бетонных монолитных диаметром 1 м, в сухих грунтах</w:t>
            </w:r>
          </w:p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97F4A">
              <w:rPr>
                <w:rFonts w:ascii="Arial" w:hAnsi="Arial" w:cs="Arial"/>
              </w:rPr>
              <w:t>(единица измерения - 10 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  <w:r w:rsidRPr="00397F4A">
              <w:rPr>
                <w:rFonts w:ascii="Arial" w:hAnsi="Arial" w:cs="Arial"/>
              </w:rPr>
              <w:t>)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419,35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10,34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9,88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и днищ круглые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круглых бетонных монолитных диаметром 1 м, в мокрых грунтах</w:t>
            </w:r>
          </w:p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97F4A">
              <w:rPr>
                <w:rFonts w:ascii="Arial" w:hAnsi="Arial" w:cs="Arial"/>
              </w:rPr>
              <w:t>(единица измерения - 10 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  <w:r w:rsidRPr="00397F4A">
              <w:rPr>
                <w:rFonts w:ascii="Arial" w:hAnsi="Arial" w:cs="Arial"/>
              </w:rPr>
              <w:t>)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437,89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10,69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10,21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и днищ круглые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круглых бетонных монолитных диаметром 1,5 м, в сухих грунтах</w:t>
            </w:r>
          </w:p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97F4A">
              <w:rPr>
                <w:rFonts w:ascii="Arial" w:hAnsi="Arial" w:cs="Arial"/>
              </w:rPr>
              <w:t>(единица измерения - 10 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  <w:r w:rsidRPr="00397F4A">
              <w:rPr>
                <w:rFonts w:ascii="Arial" w:hAnsi="Arial" w:cs="Arial"/>
              </w:rPr>
              <w:t>)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295,16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8,42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и днищ круглые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Е23-16-6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круглых бетонных монолитных диаметром 1,5 м, в мокрых грунтах</w:t>
            </w:r>
          </w:p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97F4A">
              <w:rPr>
                <w:rFonts w:ascii="Arial" w:hAnsi="Arial" w:cs="Arial"/>
              </w:rPr>
              <w:t>(единица измерения - 10 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  <w:r w:rsidRPr="00397F4A">
              <w:rPr>
                <w:rFonts w:ascii="Arial" w:hAnsi="Arial" w:cs="Arial"/>
              </w:rPr>
              <w:t>)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307,37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8,89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и днищ круглые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круглых бетонных монолитных диаметром 2 м, в сухих грунтах</w:t>
            </w:r>
          </w:p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97F4A">
              <w:rPr>
                <w:rFonts w:ascii="Arial" w:hAnsi="Arial" w:cs="Arial"/>
              </w:rPr>
              <w:t>(единица измерения - 10 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  <w:r w:rsidRPr="00397F4A">
              <w:rPr>
                <w:rFonts w:ascii="Arial" w:hAnsi="Arial" w:cs="Arial"/>
              </w:rPr>
              <w:t>)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242,5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7,82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7,47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9,38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и днищ круглые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круглых бетонных монолитных диаметром 2 м, в мокрых грунтах</w:t>
            </w:r>
          </w:p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97F4A">
              <w:rPr>
                <w:rFonts w:ascii="Arial" w:hAnsi="Arial" w:cs="Arial"/>
              </w:rPr>
              <w:t>(единица измерения - 10 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  <w:r w:rsidRPr="00397F4A">
              <w:rPr>
                <w:rFonts w:ascii="Arial" w:hAnsi="Arial" w:cs="Arial"/>
              </w:rPr>
              <w:t>)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250,73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8,28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7,92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4/1-4-10-20-40/50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9,38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и днищ круглые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397F4A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7F4A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7F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7F4A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</w:tbl>
    <w:p w:rsidR="0018601E" w:rsidRPr="00397F4A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5370AB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23-17. Устройство колодцев канализационных прямоугольных бетонных монолитных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5370AB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уплотнение грунта щебнем и устройство бетонной подготовки;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арматурной сетки днища в просадочных грунтах;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бетонного лотка;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разборка опалубки;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бетонирование стен колодца;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заделка труб;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монтаж сборных железобетонных конструкций;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люка, ходовых скоб и металлических стремянок;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гидроизоляция стен и днища в мокрых и просадочных грунтах.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5370AB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прямоугольных бетонных монолитных площадью до 3 м</w:t>
            </w:r>
            <w:r w:rsidRPr="005370A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в сухих грунтах</w:t>
            </w:r>
          </w:p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370AB">
              <w:rPr>
                <w:rFonts w:ascii="Arial" w:hAnsi="Arial" w:cs="Arial"/>
              </w:rPr>
              <w:t>(единица измерения - 10 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  <w:r w:rsidRPr="005370AB">
              <w:rPr>
                <w:rFonts w:ascii="Arial" w:hAnsi="Arial" w:cs="Arial"/>
              </w:rPr>
              <w:t>)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90,19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6,47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пуццолановый 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для плит перекрытия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ребристые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для смотровых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прямоугольных бетонных монолитных площадью до 3 м</w:t>
            </w:r>
            <w:r w:rsidRPr="005370A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в мокрых грунтах</w:t>
            </w:r>
          </w:p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370AB">
              <w:rPr>
                <w:rFonts w:ascii="Arial" w:hAnsi="Arial" w:cs="Arial"/>
              </w:rPr>
              <w:t>(единица измерения - 10 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  <w:r w:rsidRPr="005370AB">
              <w:rPr>
                <w:rFonts w:ascii="Arial" w:hAnsi="Arial" w:cs="Arial"/>
              </w:rPr>
              <w:t>)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76,71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5,63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9,67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пуццолановый 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для плит перекрытия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ребристые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для смотровых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прямоугольных бетонных монолитных площадью до 3 м</w:t>
            </w:r>
            <w:r w:rsidRPr="005370A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в просадочных грунтах</w:t>
            </w:r>
          </w:p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370AB">
              <w:rPr>
                <w:rFonts w:ascii="Arial" w:hAnsi="Arial" w:cs="Arial"/>
              </w:rPr>
              <w:t>(единица измерения - 10 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  <w:r w:rsidRPr="005370AB">
              <w:rPr>
                <w:rFonts w:ascii="Arial" w:hAnsi="Arial" w:cs="Arial"/>
              </w:rPr>
              <w:t>)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95,21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7,29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6,85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пуццолановый 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для плит перекрытия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ребристые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для смотровых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прямоугольных бетонных монолитных площадью более 3 м</w:t>
            </w:r>
            <w:r w:rsidRPr="005370A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в сухих грунтах</w:t>
            </w:r>
          </w:p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370AB">
              <w:rPr>
                <w:rFonts w:ascii="Arial" w:hAnsi="Arial" w:cs="Arial"/>
              </w:rPr>
              <w:t>(единица измерения - 10 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  <w:r w:rsidRPr="005370AB">
              <w:rPr>
                <w:rFonts w:ascii="Arial" w:hAnsi="Arial" w:cs="Arial"/>
              </w:rPr>
              <w:t>)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61,99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7,11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пуццолановый 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для плит перекрытия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П4/1-1-30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ребристые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для смотровых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прямоугольных бетонных монолитных площадью более 3 м</w:t>
            </w:r>
            <w:r w:rsidRPr="005370A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в мокрых грунтах</w:t>
            </w:r>
          </w:p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370AB">
              <w:rPr>
                <w:rFonts w:ascii="Arial" w:hAnsi="Arial" w:cs="Arial"/>
              </w:rPr>
              <w:t>(единица измерения - 10 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  <w:r w:rsidRPr="005370AB">
              <w:rPr>
                <w:rFonts w:ascii="Arial" w:hAnsi="Arial" w:cs="Arial"/>
              </w:rPr>
              <w:t>)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59,68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6,84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9,87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пуццолановый 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для плит перекрытия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ребристые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П4/1-2-10-10-10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для смотровых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канализационных прямоугольных бетонных монолитных площадью более 3 м</w:t>
            </w:r>
            <w:r w:rsidRPr="005370A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в просадочных грунтах</w:t>
            </w:r>
          </w:p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370AB">
              <w:rPr>
                <w:rFonts w:ascii="Arial" w:hAnsi="Arial" w:cs="Arial"/>
              </w:rPr>
              <w:t>(единица измерения - 10 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  <w:r w:rsidRPr="005370AB">
              <w:rPr>
                <w:rFonts w:ascii="Arial" w:hAnsi="Arial" w:cs="Arial"/>
              </w:rPr>
              <w:t>)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66,48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1/10-135-10-5/32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Топливо дизельное из малосернистых нефтей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арматурная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9,58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пуццолановый 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 чугунный легкий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 для плит перекрытия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стремянки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П4/1-1-30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ребристые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для смотровых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5370A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370A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370A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370A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</w:tbl>
    <w:p w:rsidR="0018601E" w:rsidRPr="005370AB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013425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07. Устройство колодцев дождеприемных для дождевой канализации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013425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23-18. Устройство колодцев дождеприемных круглых для дождевой канализации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013425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песчаной подготовки в сухих грунтах и бетонной подготовки в мокрых грунтах;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сборной железобетонной плиты днища (нормы 1-4);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бетонного днища (нормы 5-6);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бетонного лотка;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монтаж сборных железобетонных конструкций;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укладка кирпичных стен и горловины (нормы 5-6);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заделка труб;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люка с решеткой;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установка ходовых скоб;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гидроизоляция стен и днища в мокрых грунтах.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013425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дождеприемных круглых для дождевой канализации из сборного железобетона диаметром 0,7 м, в сухих грунтах</w:t>
            </w:r>
          </w:p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3425">
              <w:rPr>
                <w:rFonts w:ascii="Arial" w:hAnsi="Arial" w:cs="Arial"/>
              </w:rPr>
              <w:t>(единица измерения - 10 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  <w:r w:rsidRPr="00013425">
              <w:rPr>
                <w:rFonts w:ascii="Arial" w:hAnsi="Arial" w:cs="Arial"/>
              </w:rPr>
              <w:t>)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162,74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31,73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31,73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Люки чугунные для колодцев: люк с решеткой для дождеприемного колодца ЛР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и днищ круглые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для смотровых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дождеприемных круглых для дождевой канализации из сборного железобетона диаметром 0,7 м, в мокрых грунтах</w:t>
            </w:r>
          </w:p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3425">
              <w:rPr>
                <w:rFonts w:ascii="Arial" w:hAnsi="Arial" w:cs="Arial"/>
              </w:rPr>
              <w:t>(единица измерения - 10 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  <w:r w:rsidRPr="00013425">
              <w:rPr>
                <w:rFonts w:ascii="Arial" w:hAnsi="Arial" w:cs="Arial"/>
              </w:rPr>
              <w:t>)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167,2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28,18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28,18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Люки чугунные для колодцев: люк с решеткой для дождеприемного колодца ЛР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и днищ круглые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для смотровых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дождеприемных круглых для дождевой канализации из сборного железобетона диаметром 1,0 м, в сухих грунтах</w:t>
            </w:r>
          </w:p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3425">
              <w:rPr>
                <w:rFonts w:ascii="Arial" w:hAnsi="Arial" w:cs="Arial"/>
              </w:rPr>
              <w:t>(единица измерения - 10 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  <w:r w:rsidRPr="00013425">
              <w:rPr>
                <w:rFonts w:ascii="Arial" w:hAnsi="Arial" w:cs="Arial"/>
              </w:rPr>
              <w:t>)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166,08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34,14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34,14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Люки чугунные для колодцев: люк с решеткой для дождеприемного колодца ЛР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и днищ круглые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для смотровых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дождеприемных круглых для дождевой канализации из сборного железобетона диаметром 1,0 м, в мокрых грунтах</w:t>
            </w:r>
          </w:p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3425">
              <w:rPr>
                <w:rFonts w:ascii="Arial" w:hAnsi="Arial" w:cs="Arial"/>
              </w:rPr>
              <w:t>(единица измерения - 10 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  <w:r w:rsidRPr="00013425">
              <w:rPr>
                <w:rFonts w:ascii="Arial" w:hAnsi="Arial" w:cs="Arial"/>
              </w:rPr>
              <w:t>)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30,97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30,97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Люки чугунные для колодцев: люк с решеткой для дождеприемного колодца ЛР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и днищ круглые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Кольца для смотровых колодцев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дождеприемных круглых для дождевой канализации из кирпича диаметром 0,7 м, в сухих грунтах</w:t>
            </w:r>
          </w:p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3425">
              <w:rPr>
                <w:rFonts w:ascii="Arial" w:hAnsi="Arial" w:cs="Arial"/>
              </w:rPr>
              <w:t>(единица измерения - 10 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  <w:r w:rsidRPr="00013425">
              <w:rPr>
                <w:rFonts w:ascii="Arial" w:hAnsi="Arial" w:cs="Arial"/>
              </w:rPr>
              <w:t>)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215,13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2,59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4/1-6-10-20-11/5000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Люки чугунные для колодцев: люк с решеткой для дождеприемного колодца ЛР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и днищ круглые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колодцев дождеприемных круглых для дождевой канализации из кирпича диаметром 0,7 м, в мокрых грунтах</w:t>
            </w:r>
          </w:p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13425">
              <w:rPr>
                <w:rFonts w:ascii="Arial" w:hAnsi="Arial" w:cs="Arial"/>
              </w:rPr>
              <w:t>(единица измерения - 10 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  <w:r w:rsidRPr="00013425">
              <w:rPr>
                <w:rFonts w:ascii="Arial" w:hAnsi="Arial" w:cs="Arial"/>
              </w:rPr>
              <w:t>)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216,24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1/10-130-5/66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битумно-полимерная кровельная и гидроизоляционная (МБПГ), горячая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Пакля пропитанная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В3,5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4/1-6-10-20-11/5000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одинарный, марки по прочности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Люки чугунные для колодцев: люк с решеткой для дождеприемного колодца ЛР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0134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0134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покрытий и днищ круглые сборные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34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0134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8601E" w:rsidRPr="00013425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403C93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08. Коллекторы для подземных коммуникаций прямоугольные сборные железобетонные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403C93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23-19. Устройство коллекторов для подземных коммуникаций прямоугольных сборных железобетонных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403C93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бетонного основания;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монтаж сборных железобетонных конструкций;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замоноличивание блоков и заделка стыков с устройством температурно-осадочных швов;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гидроизоляция стен и перекрытия;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асфальтовой дорожки.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403C93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коллекторов для подземных коммуникаций прямоугольных сборных железобетонных односекционных</w:t>
            </w:r>
          </w:p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3C93">
              <w:rPr>
                <w:rFonts w:ascii="Arial" w:hAnsi="Arial" w:cs="Arial"/>
              </w:rPr>
              <w:t>(единица измерения - 100 м</w:t>
            </w:r>
            <w:r w:rsidRPr="00403C93">
              <w:rPr>
                <w:rFonts w:ascii="Arial" w:hAnsi="Arial" w:cs="Arial"/>
                <w:vertAlign w:val="superscript"/>
              </w:rPr>
              <w:t>3</w:t>
            </w:r>
            <w:r w:rsidRPr="00403C93">
              <w:rPr>
                <w:rFonts w:ascii="Arial" w:hAnsi="Arial" w:cs="Arial"/>
              </w:rPr>
              <w:t>)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577,92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287,28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241,23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3C9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621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25-28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3C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24,66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С18/22,5 (B22,5)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3C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5,73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3C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хризотилцементные плоские мелкоразмерные для конструктивных элементов зданий прессованные толщиной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3C9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3C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94,3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Е23-19-2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коллекторов для подземных коммуникаций прямоугольных сборных железобетонных двухсекционных</w:t>
            </w:r>
          </w:p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03C93">
              <w:rPr>
                <w:rFonts w:ascii="Arial" w:hAnsi="Arial" w:cs="Arial"/>
              </w:rPr>
              <w:t>(единица измерения - 100 м</w:t>
            </w:r>
            <w:r w:rsidRPr="00403C93">
              <w:rPr>
                <w:rFonts w:ascii="Arial" w:hAnsi="Arial" w:cs="Arial"/>
                <w:vertAlign w:val="superscript"/>
              </w:rPr>
              <w:t>3</w:t>
            </w:r>
            <w:r w:rsidRPr="00403C93">
              <w:rPr>
                <w:rFonts w:ascii="Arial" w:hAnsi="Arial" w:cs="Arial"/>
              </w:rPr>
              <w:t>)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636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247,47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218,06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кровельный с крупнозернистой посыпкой РКК-350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3C9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602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1/10-135-10-2/130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 марки БН-90/10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25-28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3C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26,86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С18/22,5 (B22,5)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3C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9,37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3C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А,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хризотилцементные плоские мелкоразмерные для конструктивных элементов зданий прессованные толщиной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3C9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403C9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03C9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3C9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03C9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90,6</w:t>
            </w:r>
          </w:p>
        </w:tc>
      </w:tr>
    </w:tbl>
    <w:p w:rsidR="0018601E" w:rsidRPr="00403C93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C43F69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09. Фильтрующие основания под иловые площадки и поля фильтрации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C43F69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23-20. Устройство фильтрующего основания под иловые площадки и поля фильтрации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C43F69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разравнивание фильтрующих материалов, выгруженных из автосамосвалов;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зачистка вручную готовой поверхности основания под рейку с разравниванием материалов.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C43F69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гравийного фильтрующего основания под иловые площадки и поля фильтрации</w:t>
            </w:r>
          </w:p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3F69">
              <w:rPr>
                <w:rFonts w:ascii="Arial" w:hAnsi="Arial" w:cs="Arial"/>
              </w:rPr>
              <w:t>(единица измерения - 100 м</w:t>
            </w:r>
            <w:r w:rsidRPr="00C43F69">
              <w:rPr>
                <w:rFonts w:ascii="Arial" w:hAnsi="Arial" w:cs="Arial"/>
                <w:vertAlign w:val="superscript"/>
              </w:rPr>
              <w:t>3</w:t>
            </w:r>
            <w:r w:rsidRPr="00C43F69">
              <w:rPr>
                <w:rFonts w:ascii="Arial" w:hAnsi="Arial" w:cs="Arial"/>
              </w:rPr>
              <w:t xml:space="preserve"> фильтрующего основания)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37,79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 марки 600, 2 группы, фракции 5-20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3F6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щебеночного фильтрующего основания под иловые площадки и поля фильтрации</w:t>
            </w:r>
          </w:p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43F69">
              <w:rPr>
                <w:rFonts w:ascii="Arial" w:hAnsi="Arial" w:cs="Arial"/>
              </w:rPr>
              <w:t>(единица измерения - 100 м</w:t>
            </w:r>
            <w:r w:rsidRPr="00C43F69">
              <w:rPr>
                <w:rFonts w:ascii="Arial" w:hAnsi="Arial" w:cs="Arial"/>
                <w:vertAlign w:val="superscript"/>
              </w:rPr>
              <w:t>3</w:t>
            </w:r>
            <w:r w:rsidRPr="00C43F69">
              <w:rPr>
                <w:rFonts w:ascii="Arial" w:hAnsi="Arial" w:cs="Arial"/>
              </w:rPr>
              <w:t xml:space="preserve"> фильтрующего основания)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45,06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C43F69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C43F69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43F6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C43F69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18601E" w:rsidRPr="00C43F69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F60871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10. Дренажные трубы на иловых площадках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F60871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23-21. Укладка на иловых площадках труб керамических дренажных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F60871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труб на готовый дренажный слой.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F60871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на иловых площадках труб керамических дренажных, диаметром до 150 мм</w:t>
            </w:r>
          </w:p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0871">
              <w:rPr>
                <w:rFonts w:ascii="Arial" w:hAnsi="Arial" w:cs="Arial"/>
              </w:rPr>
              <w:t>(единица измерения - км трубопровода)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96,08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6,75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6,75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 дренажные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на иловых площадках труб керамических дренажных, диаметром 200 мм</w:t>
            </w:r>
          </w:p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0871">
              <w:rPr>
                <w:rFonts w:ascii="Arial" w:hAnsi="Arial" w:cs="Arial"/>
              </w:rPr>
              <w:t>(единица измерения - км трубопровода)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106,99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9,97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9,97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 дренажные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на иловых площадках труб керамических дренажных, диаметром 250 мм</w:t>
            </w:r>
          </w:p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0871">
              <w:rPr>
                <w:rFonts w:ascii="Arial" w:hAnsi="Arial" w:cs="Arial"/>
              </w:rPr>
              <w:t>(единица измерения - км трубопровода)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121,8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13,03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13,03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6/130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керамические</w:t>
            </w:r>
          </w:p>
        </w:tc>
      </w:tr>
      <w:tr w:rsidR="0018601E" w:rsidRPr="00F60871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П6/130-10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60871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керамические дренажные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60871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</w:tbl>
    <w:p w:rsidR="0018601E" w:rsidRPr="00F60871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FD30F0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23-22. Укладка на иловых площадках труб хризотилцементных дренажных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FD30F0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прорезка щелей в хризотилцементных трубах;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труб на готовый дренажный слой.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FD30F0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на иловых площадках труб хризотилцементных дренажных, диаметром 100 мм</w:t>
            </w:r>
          </w:p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0F0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100 мм (БНТ 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100,8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на иловых площадках труб хризотилцементных дренажных, диаметром 150 мм</w:t>
            </w:r>
          </w:p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0F0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14,02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150 мм (БНТ 150)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100,8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на иловых площадках труб хризотилцементных дренажных, диаметром 200 мм</w:t>
            </w:r>
          </w:p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30F0">
              <w:rPr>
                <w:rFonts w:ascii="Arial" w:hAnsi="Arial" w:cs="Arial"/>
              </w:rPr>
              <w:t>(единица измерения - 100 м трубопровода)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14,92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хризотилцементные (асбестоцементные)</w:t>
            </w:r>
          </w:p>
        </w:tc>
      </w:tr>
      <w:tr w:rsidR="0018601E" w:rsidRPr="00FD30F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6/60-10-20/12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FD30F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хризотилцементная безнапорная номинальным диаметром 200 мм (БНТ 200)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FD30F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100,8</w:t>
            </w:r>
          </w:p>
        </w:tc>
      </w:tr>
    </w:tbl>
    <w:p w:rsidR="0018601E" w:rsidRPr="00FD30F0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E13BA4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11. Присоединение канализационных трубопроводов к существующей сети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E13BA4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23-23. Присоединение канализационных трубопроводов к существующей сети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E13BA4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колодца от мусора и осадка;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копание приямка;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пробивка проема в стене колодца;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в стену колодца конца трубы;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засыпка приямка;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перенабивка лотка с оштукатуриванием и железнением.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E13BA4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Присоединение канализационных трубопроводов к существующей сети, в сухих грунтах</w:t>
            </w:r>
          </w:p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3BA4">
              <w:rPr>
                <w:rFonts w:ascii="Arial" w:hAnsi="Arial" w:cs="Arial"/>
              </w:rPr>
              <w:t>(единица измерения - врезка)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18,35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3B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3B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3B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пуццолановый 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Присоединение канализационных трубопроводов к существующей сети, в мокрых грунтах</w:t>
            </w:r>
          </w:p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3BA4">
              <w:rPr>
                <w:rFonts w:ascii="Arial" w:hAnsi="Arial" w:cs="Arial"/>
              </w:rPr>
              <w:t>(единица измерения - врезка)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18,54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Каболка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4/1-4-10-20-40/40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20-40 мм, класса С10/12,5 (В12,5)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3B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3B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3BA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E13BA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13BA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пуццолановый 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13BA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</w:tbl>
    <w:p w:rsidR="0018601E" w:rsidRPr="00E13BA4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106A25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12. Люки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106A25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23-24. Установка люков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106A25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выравнивание основания под обойму (норма 1);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установка, закрепление и заделка обоймы раствором (норма 1);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крышки (норма 1);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полимерного люка на железобетонное покрытие колодца (норма 2);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отмостки (норма 2).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106A25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люков</w:t>
            </w:r>
          </w:p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6A2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1/10-270-10/12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Люки смотровых колодцев чугунные легкие Л(А15)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6A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полимерных люков круглых на газонах</w:t>
            </w:r>
          </w:p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6A2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250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1/10-10-10/141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Шлакопортландцемент ЦЕМ III/А 32,5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природный 2 класса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6A2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0,222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106A2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06A2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Люки смотровых колодцев полимерные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06A2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18601E" w:rsidRPr="00106A25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317C8F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13. Прокладка наружных сетей канализации из полиэтиленовых труб с двухслойной профилированной стенкой "КОРСИС"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317C8F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23-25. Укладка полиэтиленовых труб с двухслойной профилированной стенкой "КОРСИС"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317C8F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опускание и укладка труб в траншею.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317C8F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полиэтиленовых труб с двухслойной профилированной стенкой "КОРСИС", диаметром до 110 мм</w:t>
            </w:r>
          </w:p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7C8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полиэтиленовые с двухслойной профилированной стенкой "КОРСИС"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полиэтиленовых труб с двухслойной профилированной стенкой "КОРСИС", диаметром до 250 мм</w:t>
            </w:r>
          </w:p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7C8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полиэтиленовые с двухслойной профилированной стенкой "КОРСИС"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полиэтиленовых труб с двухслойной профилированной стенкой "КОРСИС", диаметром до 315 мм</w:t>
            </w:r>
          </w:p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7C8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6,06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полиэтиленовые с двухслойной профилированной стенкой "КОРСИС"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полиэтиленовых труб с двухслойной профилированной стенкой "КОРСИС", диаметром до 400 мм</w:t>
            </w:r>
          </w:p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7C8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полиэтиленовые с двухслойной профилированной стенкой "КОРСИС"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полиэтиленовых труб с двухслойной профилированной стенкой "КОРСИС", диаметром до 500 мм</w:t>
            </w:r>
          </w:p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7C8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14,11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4,75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4,75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полиэтиленовые с двухслойной профилированной стенкой "КОРСИС"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полиэтиленовых труб с двухслойной профилированной стенкой "КОРСИС", диаметром до 630 мм</w:t>
            </w:r>
          </w:p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7C8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19,13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6,36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6,36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П6/40-10-60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полиэтиленовые с двухслойной профилированной стенкой "КОРСИС"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полиэтиленовых труб с двухслойной профилированной стенкой "КОРСИС", диаметром до 800 мм</w:t>
            </w:r>
          </w:p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7C8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28,15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9,37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9,37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полиэтиленовые с двухслойной профилированной стенкой "КОРСИС"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полиэтиленовых труб с двухслойной профилированной стенкой "КОРСИС", диаметром до 1000 мм</w:t>
            </w:r>
          </w:p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7C8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35,19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11,79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11,79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полиэтиленовые с двухслойной профилированной стенкой "КОРСИС"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полиэтиленовых труб с двухслойной профилированной стенкой "КОРСИС", диаметром до 1200 мм</w:t>
            </w:r>
          </w:p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17C8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43,22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14,41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14,41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317C8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П6/40-10-60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17C8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полиэтиленовые с двухслойной профилированной стенкой "КОРСИС"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17C8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</w:tbl>
    <w:p w:rsidR="0018601E" w:rsidRPr="00317C8F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E210F3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23-26. Муфтовое и раструбное соединение полиэтиленовых труб с двухслойной профилированной стенкой "КОРСИС"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E210F3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смазка внутренней поверхности муфты (раструба);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уплотнительного кольца;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стыковка труб.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E210F3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Муфтовое соединение полиэтиленовых труб с двухслойной профилированной стенкой "КОРСИС", диаметром до 110 мм</w:t>
            </w:r>
          </w:p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10F3">
              <w:rPr>
                <w:rFonts w:ascii="Arial" w:hAnsi="Arial" w:cs="Arial"/>
              </w:rPr>
              <w:t>(единица измерения - 100 стыков)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6/40-80-15-1/1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"Корсис" номинальным наружным диаметром DN/OD 110 мм, номинальной кольцевой жесткостью SN8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6/40-80-15-2/1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Уплотнительное кольцо "Корсис" номинальным наружным диаметром DN/OD 110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Муфтовое соединение полиэтиленовых труб с двухслойной профилированной стенкой "КОРСИС", диаметром до 315 мм</w:t>
            </w:r>
          </w:p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10F3">
              <w:rPr>
                <w:rFonts w:ascii="Arial" w:hAnsi="Arial" w:cs="Arial"/>
              </w:rPr>
              <w:t>(единица измерения - 100 стыков)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14,49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6/40-80-15-1/5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"Корсис" номинальным наружным диаметром DN/OD 315 мм, номинальной кольцевой жесткостью SN8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6/40-80-15-2/5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Уплотнительное кольцо "Корсис" номинальным наружным диаметром DN/OD 315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Муфтовое соединение полиэтиленовых труб с двухслойной профилированной стенкой "КОРСИС", диаметром до 400 мм</w:t>
            </w:r>
          </w:p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10F3">
              <w:rPr>
                <w:rFonts w:ascii="Arial" w:hAnsi="Arial" w:cs="Arial"/>
              </w:rPr>
              <w:t>(единица измерения - 100 стыков)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15,89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6/40-80-15-1/6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"Корсис" номинальным наружным диаметром DN/OD 400 мм, номинальной кольцевой жесткостью SN8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6/40-80-15-2/6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Уплотнительное кольцо "Корсис" номинальным наружным диаметром DN/OD 400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Муфтовое соединение полиэтиленовых труб с двухслойной профилированной стенкой "КОРСИС", диаметром до 500 мм</w:t>
            </w:r>
          </w:p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10F3">
              <w:rPr>
                <w:rFonts w:ascii="Arial" w:hAnsi="Arial" w:cs="Arial"/>
              </w:rPr>
              <w:t>(единица измерения - 100 стыков)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6/40-80-15-1/7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"Корсис" номинальным наружным диаметром DN/OD 500 мм, номинальной кольцевой жесткостью SN8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6/40-80-15-2/7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Уплотнительное кольцо "Корсис" номинальным наружным диаметром DN/OD 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Муфтовое соединение полиэтиленовых труб с двухслойной профилированной стенкой "КОРСИС", диаметром до 630 мм</w:t>
            </w:r>
          </w:p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10F3">
              <w:rPr>
                <w:rFonts w:ascii="Arial" w:hAnsi="Arial" w:cs="Arial"/>
              </w:rPr>
              <w:t>(единица измерения - 100 стыков)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20,32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6/40-80-15-1/8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"Корсис" номинальным наружным диаметром DN/OD 630 мм, номинальной кольцевой жесткостью SN8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6/40-80-15-2/8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Уплотнительное кольцо "Корсис" номинальным наружным диаметром DN/OD 630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Муфтовое соединение полиэтиленовых труб с двухслойной профилированной стенкой "КОРСИС", диаметром до 800 мм</w:t>
            </w:r>
          </w:p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10F3">
              <w:rPr>
                <w:rFonts w:ascii="Arial" w:hAnsi="Arial" w:cs="Arial"/>
              </w:rPr>
              <w:t>(единица измерения - 100 стыков)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24,48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6/40-80-15-1/9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"Корсис" номинальным наружным диаметром DN/OD 800 мм, номинальной кольцевой жесткостью SN8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6/40-80-15-2/9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Уплотнительное кольцо "Корсис" номинальным наружным диаметром DN/OD 800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Муфтовое соединение полиэтиленовых труб с двухслойной профилированной стенкой "КОРСИС", диаметром до 1000 мм</w:t>
            </w:r>
          </w:p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10F3">
              <w:rPr>
                <w:rFonts w:ascii="Arial" w:hAnsi="Arial" w:cs="Arial"/>
              </w:rPr>
              <w:t>(единица измерения - 100 стыков)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30,31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6/40-80-15-1/10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"Корсис" номинальным наружным диаметром DN/OD 1000 мм, номинальной кольцевой жесткостью SN8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6/40-80-15-2/10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Уплотнительное кольцо "Корсис" номинальным наружным диаметром DN/OD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Е23-26-8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Муфтовое соединение полиэтиленовых труб с двухслойной профилированной стенкой "КОРСИС", диаметром до 1200 мм</w:t>
            </w:r>
          </w:p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10F3">
              <w:rPr>
                <w:rFonts w:ascii="Arial" w:hAnsi="Arial" w:cs="Arial"/>
              </w:rPr>
              <w:t>(единица измерения - 100 стыков)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35,39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6/40-80-15-1/11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Муфта "Корсис" номинальным наружным диаметром DN/OD 1200 мм, номинальной кольцевой жесткостью SN8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6/40-80-15-2/11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Уплотнительное кольцо "Корсис" номинальным наружным диаметром DN/OD 1200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Раструбное соединение полиэтиленовых труб с двухслойной профилированной стенкой "КОРСИС", диаметром до 630 мм</w:t>
            </w:r>
          </w:p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10F3">
              <w:rPr>
                <w:rFonts w:ascii="Arial" w:hAnsi="Arial" w:cs="Arial"/>
              </w:rPr>
              <w:t>(единица измерения - 100 стыков)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6/40-80-15-2/8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Уплотнительное кольцо "Корсис" номинальным наружным диаметром DN/OD 630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Раструбное соединение полиэтиленовых труб с двухслойной профилированной стенкой "КОРСИС", диаметром до 800 мм</w:t>
            </w:r>
          </w:p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10F3">
              <w:rPr>
                <w:rFonts w:ascii="Arial" w:hAnsi="Arial" w:cs="Arial"/>
              </w:rPr>
              <w:t>(единица измерения - 100 стыков)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6/40-80-15-2/9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Уплотнительное кольцо "Корсис" номинальным наружным диаметром DN/OD 800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Раструбное соединение полиэтиленовых труб с двухслойной профилированной стенкой "КОРСИС", диаметром до 1000 мм</w:t>
            </w:r>
          </w:p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10F3">
              <w:rPr>
                <w:rFonts w:ascii="Arial" w:hAnsi="Arial" w:cs="Arial"/>
              </w:rPr>
              <w:t>(единица измерения - 100 стыков)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6/40-80-15-2/10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Уплотнительное кольцо "Корсис" номинальным наружным диаметром DN/OD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Раструбное соединение полиэтиленовых труб с двухслойной профилированной стенкой "КОРСИС", диаметром до 1200 мм</w:t>
            </w:r>
          </w:p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10F3">
              <w:rPr>
                <w:rFonts w:ascii="Arial" w:hAnsi="Arial" w:cs="Arial"/>
              </w:rPr>
              <w:t>(единица измерения - 100 стыков)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E210F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6/40-80-15-2/11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E210F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Уплотнительное кольцо "Корсис" номинальным наружным диаметром DN/OD 1200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E210F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18601E" w:rsidRPr="00E210F3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8E4423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23-27. Сварка стыков полиэтиленовых труб с двухслойной профилированной стенкой "КОРСИС" или фасонных частей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8E4423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подача труб в центратор и закрытие замков аппарата;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соосности и торцевание свариваемых поверхностей;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сварка стыков.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8E4423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стыков полиэтиленовых труб с двухслойной профилированной стенкой "КОРСИС" или фасонных частей, диаметром до 110 мм</w:t>
            </w:r>
          </w:p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442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стыков полиэтиленовых труб с двухслойной профилированной стенкой "КОРСИС" или фасонных частей, диаметром до 125 мм</w:t>
            </w:r>
          </w:p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442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стыков полиэтиленовых труб с двухслойной профилированной стенкой "КОРСИС" или фасонных частей, диаметром до 160 мм</w:t>
            </w:r>
          </w:p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442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стыков полиэтиленовых труб с двухслойной профилированной стенкой "КОРСИС" или фасонных частей, диаметром до 200 мм</w:t>
            </w:r>
          </w:p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442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стыков полиэтиленовых труб с двухслойной профилированной стенкой "КОРСИС" или фасонных частей, диаметром до 250 мм</w:t>
            </w:r>
          </w:p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442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стыков полиэтиленовых труб с двухслойной профилированной стенкой "КОРСИС" или фасонных частей, диаметром до 315 мм</w:t>
            </w:r>
          </w:p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442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стыков полиэтиленовых труб с двухслойной профилированной стенкой "КОРСИС" или фасонных частей, диаметром до 400 мм</w:t>
            </w:r>
          </w:p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442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стыков полиэтиленовых труб с двухслойной профилированной стенкой "КОРСИС" или фасонных частей, диаметром до 500 мм</w:t>
            </w:r>
          </w:p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442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стыков полиэтиленовых труб с двухслойной профилированной стенкой "КОРСИС" или фасонных частей, диаметром до 630 мм</w:t>
            </w:r>
          </w:p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442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стыков полиэтиленовых труб с двухслойной профилированной стенкой "КОРСИС" или фасонных частей, диаметром до 800 мм</w:t>
            </w:r>
          </w:p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442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стыков полиэтиленовых труб с двухслойной профилированной стенкой "КОРСИС" или фасонных частей, диаметром до 1000 мм</w:t>
            </w:r>
          </w:p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442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Сварка стыков полиэтиленовых труб с двухслойной профилированной стенкой "КОРСИС" или фасонных частей, диаметром до 1200 мм</w:t>
            </w:r>
          </w:p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E4423">
              <w:rPr>
                <w:rFonts w:ascii="Arial" w:hAnsi="Arial" w:cs="Arial"/>
              </w:rPr>
              <w:t>(единица измерения - стык)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8601E" w:rsidRPr="008E4423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М081600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E4423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для сварки полиэтиленовых труб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E4423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</w:tbl>
    <w:p w:rsidR="0018601E" w:rsidRPr="008E4423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1F28E5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23-28. Установка фасонных частей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1F28E5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подача к месту установки и установка фасонных частей.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1F28E5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отводов, колен, патрубков, переходов, диаметром до 110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26,18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отводов, колен, патрубков, переходов, диаметром до 160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34,38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отводов, колен, патрубков, переходов, диаметром до 200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42,57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Е23-28-4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отводов, колен, патрубков, переходов, диаметром до 250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55,24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отводов, колен, патрубков, переходов, диаметром до 315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67,19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отводов, колен, патрубков, переходов, диаметром до 400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99,78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отводов, колен, патрубков, переходов, диаметром до 500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135,26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отводов, колен, патрубков, переходов, диаметром до 630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175,44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отводов, колен, патрубков, переходов, диаметром до 800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259,48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отводов, колен, патрубков, переходов, диаметром до 1000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357,54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отводов, колен, патрубков, переходов, диаметром до 1200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448,38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тройников, диаметром до 110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30,2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тройников, диаметром до 160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39,64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тройников, диаметром до 200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50,8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тройников, диаметром до 250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63,36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тройников, диаметром до 315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80,62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тройников, диаметром до 400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124,5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тройников, диаметром до 500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184,33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тройников, диаметром до 630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218,4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тройников, диаметром до 800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364,59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тройников, диаметром до 1000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510,99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тройников, диаметром до 1200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657,74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4,87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4,87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крестовин, диаметром до 110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59,26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крестовин, диаметром до 160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74,54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Е23-28-25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крестовин, диаметром до 200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88,8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крестовин, диаметром до 250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113,73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Е23-28-27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фасонных частей: крестовин, диаметром до 315 мм</w:t>
            </w:r>
          </w:p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F28E5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139,31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F28E5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F28E5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F28E5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18601E" w:rsidRPr="001F28E5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522B4F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23-29. Гидравлическое испытание трубопроводов из полиэтиленовых труб с двухслойной профилированной стенкой "КОРСИС"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522B4F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заглушек, заполнение водой, осмотр трубопровода;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вторичное испытание, слив воды, снятие заглушек.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522B4F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из полиэтиленовых труб с двухслойной профилированной стенкой "КОРСИС", диаметром до 110 мм</w:t>
            </w:r>
          </w:p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2B4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2B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из полиэтиленовых труб с двухслойной профилированной стенкой "КОРСИС", диаметром до 200 мм</w:t>
            </w:r>
          </w:p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2B4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2B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6,28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из полиэтиленовых труб с двухслойной профилированной стенкой "КОРСИС", диаметром до 315 мм</w:t>
            </w:r>
          </w:p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2B4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2B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15,58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Е23-29-4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из полиэтиленовых труб с двухслойной профилированной стенкой "КОРСИС", диаметром до 400 мм</w:t>
            </w:r>
          </w:p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2B4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2B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25,12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из полиэтиленовых труб с двухслойной профилированной стенкой "КОРСИС", диаметром до 630 мм</w:t>
            </w:r>
          </w:p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2B4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2B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62,31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из полиэтиленовых труб с двухслойной профилированной стенкой "КОРСИС", диаметром до 800 мм</w:t>
            </w:r>
          </w:p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2B4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2B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100,48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из полиэтиленовых труб с двухслойной профилированной стенкой "КОРСИС", диаметром до 1000 мм</w:t>
            </w:r>
          </w:p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2B4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2B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Е23-29-8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трубопроводов из полиэтиленовых труб с двухслойной профилированной стенкой "КОРСИС", диаметром до 1200 мм</w:t>
            </w:r>
          </w:p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22B4F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22B4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226,08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18601E" w:rsidRPr="00522B4F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522B4F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522B4F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18601E" w:rsidRPr="00522B4F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1E1798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23-30. Протягивание полиэтиленовых труб в футляр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1E1798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протягивание трубы в футляр на стандартных пластиковых скользящих опорах;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концов футляра.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1E1798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Протягивание полиэтиленовых труб в футляр, диаметр труб до 200 мм</w:t>
            </w:r>
          </w:p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1798">
              <w:rPr>
                <w:rFonts w:ascii="Arial" w:hAnsi="Arial" w:cs="Arial"/>
              </w:rPr>
              <w:t>(единица измерения - 10 м футляра)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10,08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деревянные хвойных пород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17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0,00039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17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0,0094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Пластиковая скользящая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Протягивание полиэтиленовых труб в футляр, диаметр труб до 315 мм</w:t>
            </w:r>
          </w:p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1798">
              <w:rPr>
                <w:rFonts w:ascii="Arial" w:hAnsi="Arial" w:cs="Arial"/>
              </w:rPr>
              <w:t>(единица измерения - 10 м футляра)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12,88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деревянные хвойных пород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17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0,00039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17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0,0236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Пластиковая скользящая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Протягивание полиэтиленовых труб в футляр, диаметр труб до 400 мм</w:t>
            </w:r>
          </w:p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1798">
              <w:rPr>
                <w:rFonts w:ascii="Arial" w:hAnsi="Arial" w:cs="Arial"/>
              </w:rPr>
              <w:t>(единица измерения - 10 м футляра)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13,78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деревянные хвойных пород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17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0,00039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17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0,0372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Пластиковая скользящая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Протягивание полиэтиленовых труб в футляр, диаметр труб до 630 мм</w:t>
            </w:r>
          </w:p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1798">
              <w:rPr>
                <w:rFonts w:ascii="Arial" w:hAnsi="Arial" w:cs="Arial"/>
              </w:rPr>
              <w:t>(единица измерения - 10 м футляра)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14,16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деревянные хвойных пород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17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0,00039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17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0,0947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Пластиковая скользящая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Протягивание полиэтиленовых труб в футляр, диаметр труб до 800 мм</w:t>
            </w:r>
          </w:p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1798">
              <w:rPr>
                <w:rFonts w:ascii="Arial" w:hAnsi="Arial" w:cs="Arial"/>
              </w:rPr>
              <w:t>(единица измерения - 10 м футляра)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16,08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деревянные хвойных пород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17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0,00039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17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0,1447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Пластиковая скользящая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Протягивание полиэтиленовых труб в футляр, диаметр труб до 1000 мм</w:t>
            </w:r>
          </w:p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1798">
              <w:rPr>
                <w:rFonts w:ascii="Arial" w:hAnsi="Arial" w:cs="Arial"/>
              </w:rPr>
              <w:t>(единица измерения - 10 м футляра)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17,38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деревянные хвойных пород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17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0,00039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17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0,1507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Пластиковая скользящая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Протягивание полиэтиленовых труб в футляр, диаметр труб до 1200 мм</w:t>
            </w:r>
          </w:p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1798">
              <w:rPr>
                <w:rFonts w:ascii="Arial" w:hAnsi="Arial" w:cs="Arial"/>
              </w:rPr>
              <w:t>(единица измерения - 10 м футляра)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19,14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5,79 (0,59)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Пробки деревянные хвойных пород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17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0,00039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10 мм и менее, класса В7,5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E179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0,1758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1E1798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1E1798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Пластиковая скользящая опора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1E1798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:rsidR="0018601E" w:rsidRPr="001E1798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440BD4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23-31. Заделка прохода трубы через стенку железобетонного колодца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440BD4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бетона;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отверстий бетоном.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440BD4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прохода трубы через стенку железобетонного колодца, диаметром от 110 мм до 200 мм</w:t>
            </w:r>
          </w:p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0BD4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для монолитного бетонирования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0B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П6/40-80-15-2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Кольцо уплотнительное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прохода трубы через стенку железобетонного колодца, диаметром от 250 мм до 500 мм</w:t>
            </w:r>
          </w:p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0BD4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для монолитного бетонирования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0B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П6/40-80-15-2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Кольцо уплотнительное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прохода трубы через стенку железобетонного колодца, диаметром от 630 мм до 800 мм</w:t>
            </w:r>
          </w:p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0BD4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для монолитного бетонирования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0B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П6/40-80-15-2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Кольцо уплотнительное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Е23-31-4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прохода трубы через стенку железобетонного колодца, диаметром от 1000 до 1200 мм</w:t>
            </w:r>
          </w:p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0BD4">
              <w:rPr>
                <w:rFonts w:ascii="Arial" w:hAnsi="Arial" w:cs="Arial"/>
              </w:rPr>
              <w:t>(единица измерения - 100 отверстий)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для монолитного бетонирования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0BD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440BD4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П6/40-80-15-2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440BD4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Кольцо уплотнительное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440BD4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18601E" w:rsidRPr="00440BD4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820A5C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14. Прокладка наружных сетей канализации из поливинилхлоридных труб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820A5C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23-32. Прокладка наружных сетей канализации из поливинилхлоридных труб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820A5C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выравнивание поверхности дна траншеи;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копание приямков в местах соединения труб;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труб с соединением на уплотнительных кольцах, центрированием, резкой труб, снятием фасок;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засыпка грунтом приямков и пазух под трубопроводами вручную с трамбованием грунта ручной трамбовкой;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засыпка трубопроводов на высоту до 0,15 м над верхом трубопроводов вручную;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трамбование послойно грунта между стенками траншеи и трубопроводом виброплитой;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гидравлическое испытание трубопроводов.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820A5C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наружных сетей канализации из поливинилхлоридных труб наружным диаметром 160 мм</w:t>
            </w:r>
          </w:p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0A5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63,63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Виброплита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0A5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ПВХ в комплекте с уплотнительными кольцами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наружных сетей канализации из поливинилхлоридных труб наружным диаметром 200 мм</w:t>
            </w:r>
          </w:p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0A5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68,07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Виброплита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0A5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ПВХ в комплекте с уплотнительными кольцами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наружных сетей канализации из поливинилхлоридных труб наружным диаметром 250 мм</w:t>
            </w:r>
          </w:p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0A5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78,9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Виброплита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0A5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ПВХ в комплекте с уплотнительными кольцами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наружных сетей канализации из поливинилхлоридных труб наружным диаметром 315 мм</w:t>
            </w:r>
          </w:p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0A5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85,91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Виброплита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0A5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ПВХ в комплекте с уплотнительными кольцами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наружных сетей канализации из поливинилхлоридных труб наружным диаметром 400 мм</w:t>
            </w:r>
          </w:p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0A5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108,56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Виброплита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0A5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диаметром 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ПВХ в комплекте с уплотнительными кольцами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наружных сетей канализации из поливинилхлоридных труб наружным диаметром 500 мм</w:t>
            </w:r>
          </w:p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0A5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127,99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Виброплита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20A5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43,1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диаметром 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820A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820A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ПВХ в комплекте с уплотнительными кольцами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820A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</w:tbl>
    <w:p w:rsidR="0018601E" w:rsidRPr="00820A5C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396460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15. Трубопроводы из железобетонных безнапорных труб с уплотнительными манжетами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396460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23-33. Укладка трубопроводов из железобетонных безнапорных труб длиной 2,5 м с уплотнительными манжетами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396460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опускание и укладка труб в траншею;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смазка уплотнительной манжеты;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стыковка труб с применением уплотнительной манжеты;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грунтовки и раствора из сухих смесей;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грунтование стыкуемых поверхностей труб;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заделка раструбов раствором;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заделка стыков с внутренней стороны раствором (нормы 5-10);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гидравлическое испытание трубопроводов предварительное и окончательное (приемочное).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396460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раструбных труб диаметром до 400 мм длиной 2,5 м с уплотнительными манжетами</w:t>
            </w:r>
          </w:p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646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121,51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Глицерин синтетический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для наружных (Н) и внутренних (В) работ, полиминеральная (ПМ), однокомпонентная (1), сухая смесь (СС), 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64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отделочных работ для дорожного и мостового строительства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7/8-80/30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сухая (СС) для ремонта железобетонных конструкций мостовых сооружений и водопропускных труб типа РМм III, конструкционная, на полимерцементно-минеральной основе, мелкозернистая, армированная полимерным волокном, ПЦ-МЗ-АП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раструбные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99,8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прочие и соединительные части к ним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П6/200-15-1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из резины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Е23-33-2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раструбных труб диаметром 500 мм длиной 2,5 м с уплотнительными манжетами</w:t>
            </w:r>
          </w:p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646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144,47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Глицерин синтетический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для наружных (Н) и внутренних (В) работ, полиминеральная (ПМ), однокомпонентная (1), сухая смесь (СС), 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64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отделочных работ для дорожного и мостового строительства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7/8-80/30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сухая (СС) для ремонта железобетонных конструкций мостовых сооружений и водопропускных труб типа РМм III, конструкционная, на полимерцементно-минеральной основе, мелкозернистая, армированная полимерным волокном, ПЦ-МЗ-АП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раструбные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99,8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прочие и соединительные части к ним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П6/200-15-1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из резины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раструбных труб диаметром 600 мм длиной 2,5 м с уплотнительными манжетами</w:t>
            </w:r>
          </w:p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646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159,01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31,2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31,2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Глицерин синтетический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для наружных (Н) и внутренних (В) работ, полиминеральная (ПМ), однокомпонентная (1), сухая смесь (СС), 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64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отделочных работ для дорожного и мостового строительства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7/8-80/30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сухая (СС) для ремонта железобетонных конструкций мостовых сооружений и водопропускных труб типа РМм III, конструкционная, на полимерцементно-минеральной основе, мелкозернистая, армированная полимерным волокном, ПЦ-МЗ-АП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286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раструбные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99,8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прочие и соединительные части к ним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П6/200-15-1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из резины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раструбных труб диаметром 800 мм длиной 2,5 м с уплотнительными манжетами</w:t>
            </w:r>
          </w:p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646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204,56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37,4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37,4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Глицерин синтетический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для наружных (Н) и внутренних (В) работ, полиминеральная (ПМ), однокомпонентная (1), сухая смесь (СС), 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64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50,3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отделочных работ для дорожного и мостового строительства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7/8-80/30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сухая (СС) для ремонта железобетонных конструкций мостовых сооружений и водопропускных труб типа РМм III, конструкционная, на полимерцементно-минеральной основе, мелкозернистая, армированная полимерным волокном, ПЦ-МЗ-АП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352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раструбные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99,7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6/200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прочие и соединительные части к ним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П6/200-15-1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из резины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раструбных труб диаметром 1000 мм длиной 2,5 м с уплотнительными манжетами</w:t>
            </w:r>
          </w:p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646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263,03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Глицерин синтетический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для наружных (Н) и внутренних (В) работ, полиминеральная (ПМ), однокомпонентная (1), сухая смесь (СС), 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64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отделочных работ для дорожного и мостового строительства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7/8-80/30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сухая (СС) для ремонта железобетонных конструкций мостовых сооружений и водопропускных труб типа РМм III, конструкционная, на полимерцементно-минеральной основе, мелкозернистая, армированная полимерным волокном, ПЦ-МЗ-АП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1008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раструбные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99,7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прочие и соединительные части к ним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П6/200-15-1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из резины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железобетонных безнапорных раструбных труб диаметром 1200 мм длиной 2,5 м с уплотнительными манжетами</w:t>
            </w:r>
          </w:p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646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334,6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56,5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56,5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Глицерин синтетический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3,96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1/10-230-60-10/5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для наружных (Н) и внутренних (В) работ, полиминеральная (ПМ), однокомпонентная (1), сухая смесь (СС), 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0,0683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64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113,1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отделочных работ для дорожного и мостового строительства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7/8-80/30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сухая (СС) для ремонта железобетонных конструкций мостовых сооружений и водопропускных труб типа РМм III, конструкционная, на полимерцементно-минеральной основе, мелкозернистая, армированная полимерным волокном, ПЦ-МЗ-АП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1247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раструбные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99,7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прочие и соединительные части к ним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П6/200-15-1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из резины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железобетонных безнапорных раструбных труб диаметром 1400 мм длиной 2,5 м с уплотнительными манжетами</w:t>
            </w:r>
          </w:p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646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407,57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66,8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66,8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Глицерин синтетический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4,53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для наружных (Н) и внутренних (В) работ, полиминеральная (ПМ), однокомпонентная (1), сухая смесь (СС), 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0,0783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64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153,9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отделочных работ для дорожного и мостового строительства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7/8-80/30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сухая (СС) для ремонта железобетонных конструкций мостовых сооружений и водопропускных труб типа РМм III, конструкционная, на полимерцементно-минеральной основе, мелкозернистая, армированная полимерным волокном, ПЦ-МЗ-АП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1430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раструбные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99,7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прочие и соединительные части к ним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П6/200-15-1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из резины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железобетонных безнапорных раструбных труб диаметром 1600 мм длиной 2,5 м с уплотнительными манжетами</w:t>
            </w:r>
          </w:p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646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457,45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77,6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77,6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Глицерин синтетический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для наружных (Н) и внутренних (В) работ, полиминеральная (ПМ), однокомпонентная (1), сухая смесь (СС), 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0,0933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64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отделочных работ для дорожного и мостового строительства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7/8-80/30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сухая (СС) для ремонта железобетонных конструкций мостовых сооружений и водопропускных труб типа РМм III, конструкционная, на полимерцементно-минеральной основе, мелкозернистая, армированная полимерным волокном, ПЦ-МЗ-АП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1705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раструбные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99,7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прочие и соединительные части к ним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П6/200-15-1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из резины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железобетонных безнапорных раструбных труб диаметром 2000 мм длиной 2,5 м с уплотнительными манжетами</w:t>
            </w:r>
          </w:p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646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582,16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98,4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98,4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Глицерин синтетический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6,26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для наружных (Н) и внутренних (В) работ, полиминеральная (ПМ), однокомпонентная (1), сухая смесь (СС), 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0,1425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64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отделочных работ для дорожного и мостового строительства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7/8-80/30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сухая (СС) для ремонта железобетонных конструкций мостовых сооружений и водопропускных труб типа РМм III, конструкционная, на полимерцементно-минеральной основе, мелкозернистая, армированная полимерным волокном, ПЦ-МЗ-АП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2603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раструбные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99,6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прочие и соединительные части к ним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П6/200-15-1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из резины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железобетонных безнапорных фальцевых труб диаметром 2400 мм длиной 2,5 м с уплотнительными манжетами</w:t>
            </w:r>
          </w:p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6460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742,51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271,2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других видах строительства,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135,6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4,03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1/10-135-30/25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Глицерин синтетический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7,39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Грунтовка для наружных (Н) и внутренних (В) работ, полиминеральная (ПМ), однокомпонентная (1), сухая смесь (СС), цементная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0,245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964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отделочных работ для дорожного и мостового строительства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7/8-80/30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сухая (СС) для ремонта железобетонных конструкций мостовых сооружений и водопропускных труб типа РМм III, конструкционная, на полимерцементно-минеральной основе, мелкозернистая, армированная полимерным волокном, ПЦ-МЗ-АП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4492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фальцевые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прочие и соединительные части к ним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П6/200-15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396460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П6/200-15-1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396460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Манжеты уплотнительные из резины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396460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</w:tbl>
    <w:p w:rsidR="0018601E" w:rsidRPr="00396460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6F285C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16. Установка фасонных частей и стояков из поливинилхлоридных труб в колодцах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6F285C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23-34. Установка поливинилхлоридных фасонных частей в перепадных колодцах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6F285C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крышек люков колодцев, проверка наличия газа;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мыльного раствора;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смазка торцов фасонных частей;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фасонных частей с соединением с трубой на уплотнительных кольцах;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крышек люков колодцев.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6F285C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поливинилхлоридных фасонных частей: тройников, отводов диаметром 110-160 мм в перепадных колодцах</w:t>
            </w:r>
          </w:p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F285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F285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 ПВХ в комплекте с уплотнительными кольцами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поливинилхлоридных фасонных частей: тройников, отводов диаметром 200-315 мм в перепадных колодцах</w:t>
            </w:r>
          </w:p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F285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F285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 ПВХ в комплекте с уплотнительными кольцами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поливинилхлоридных фасонных частей: тройников диаметром 400-500 мм в перепадных колодцах</w:t>
            </w:r>
          </w:p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F285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2,63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F285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6F285C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F285C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Фасонные части ПВХ в комплекте с уплотнительными кольцами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F285C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18601E" w:rsidRPr="006F285C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692712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23-35. Установка стояка из поливинилхлоридных труб в перепадных колодцах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692712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крышек люков колодцев, проверка наличия газа;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замеры длины стояка - трубы;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резка труб, снятие фаски на торце трубы с зачисткой;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сборка и установка хомутов со сверлением отверстий и креплением;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мыльного раствора;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смазка торцов трубы;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трубы с соединением с фасонными частями на уплотнительных кольцах;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закрепление трубы хомутами;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установка крышек люков колодцев.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692712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стояка из поливинилхлоридных труб диаметром 110-160 мм в перепадных колодцах</w:t>
            </w:r>
          </w:p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2712">
              <w:rPr>
                <w:rFonts w:ascii="Arial" w:hAnsi="Arial" w:cs="Arial"/>
              </w:rPr>
              <w:t>(единица измерения - стояк-труба)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27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КТР в комплекте с пластмассовым дюбелем и резьбой шпилькой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ПВХ канализационные в комплекте с уплотнительными кольцами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стояка из поливинилхлоридных труб диаметром 200-315 мм в перепадных колодцах</w:t>
            </w:r>
          </w:p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2712">
              <w:rPr>
                <w:rFonts w:ascii="Arial" w:hAnsi="Arial" w:cs="Arial"/>
              </w:rPr>
              <w:t>(единица измерения - стояк-труба)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27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диаметром 300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КТР в комплекте с пластмассовым дюбелем и резьбой шпилькой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ПВХ канализационные в комплекте с уплотнительными кольцами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стояка из поливинилхлоридных труб диаметром 400-500 мм в перепадных колодцах</w:t>
            </w:r>
          </w:p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92712">
              <w:rPr>
                <w:rFonts w:ascii="Arial" w:hAnsi="Arial" w:cs="Arial"/>
              </w:rPr>
              <w:t>(единица измерения - стояк-труба)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4,54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М134041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Шуруповерт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угловые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1/10-170-10/135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с SDS plus хвостовиком (наконечник из твердосплавной стали) (по бетону), диаметром 8-10 мм, длиной 260 (265)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Мыло твердое хозяйственное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27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отрезной диаметром 500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П3/10-10-20-30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КТР в комплекте с пластмассовым дюбелем и резьбой шпилькой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полимерные</w:t>
            </w:r>
          </w:p>
        </w:tc>
      </w:tr>
      <w:tr w:rsidR="0018601E" w:rsidRPr="00692712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692712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ПВХ канализационные в комплекте с уплотнительными кольцами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692712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18601E" w:rsidRPr="00692712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8601E" w:rsidRPr="005C0DBD" w:rsidRDefault="0018601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D25B3B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17. Устройство хоз-бытового коллектора с применением труб железобетонных безнапорных коррозионно-стойких с защитной оболочкой из полиэтилена открытым методом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D25B3B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23-36. Укладка трубопроводов из железобетонных безнапорных раструбных коррозионно-стойких с защитной оболочкой из полиэтилена канализационных труб открытым методом</w:t>
            </w: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8601E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Pr="00D25B3B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опускание и укладка труб в траншею;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смазка уплотнительных профилей и втулочного конца трубы;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стыковка труб с применением уплотнительных профилей, проверка правильности расположения уплотнительных профилей;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стыков с внутренней стороны цементным раствором;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предварительное гидравлическое испытание трубопроводов.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8601E" w:rsidRDefault="0018601E" w:rsidP="00B93F83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8601E" w:rsidRDefault="0018601E" w:rsidP="0018601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8601E" w:rsidRPr="00D25B3B" w:rsidTr="00B93F83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раструбных коррозионно-стойких с защитной оболочкой из полиэтилена канализационных труб длиной 2,5 м диаметром 2000 мм</w:t>
            </w:r>
          </w:p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5B3B">
              <w:rPr>
                <w:rFonts w:ascii="Arial" w:hAnsi="Arial" w:cs="Arial"/>
              </w:rPr>
              <w:t>(единица измерения - 10 м)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34,55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4,65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5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125,6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раструбные коррозионно-стойкие с защитной оболочкой из полиэтилена длиной 2,5 м диаметром 2000 мм в комплекте с резиновыми уплотнительными профилями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5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Е23-36-2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8601E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трубопроводов из железобетонных безнапорных раструбных коррозионно-стойких с защитной оболочкой из полиэтилена канализационных труб длиной 3,0 м диаметром 2000 мм</w:t>
            </w:r>
          </w:p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5B3B">
              <w:rPr>
                <w:rFonts w:ascii="Arial" w:hAnsi="Arial" w:cs="Arial"/>
              </w:rPr>
              <w:t>(единица измерения - 10 м)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30,45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 60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5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125,6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Трубы железобетонные безнапорные раструбные коррозионно-стойкие с защитной оболочкой из полиэтилена длиной 3,0 м диаметром 2000 мм в комплекте с резиновыми уплотнительными профилями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18601E" w:rsidRPr="00D25B3B" w:rsidTr="00B93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601E" w:rsidRPr="00D25B3B" w:rsidRDefault="0018601E" w:rsidP="00B93F83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5B3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8601E" w:rsidRPr="00D25B3B" w:rsidRDefault="0018601E" w:rsidP="00B93F83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</w:tbl>
    <w:p w:rsidR="0018601E" w:rsidRPr="00D25B3B" w:rsidRDefault="0018601E" w:rsidP="0018601E">
      <w:pPr>
        <w:pStyle w:val="a5"/>
        <w:rPr>
          <w:rFonts w:ascii="Arial" w:hAnsi="Arial" w:cs="Arial"/>
          <w:b/>
          <w:sz w:val="2"/>
        </w:rPr>
      </w:pPr>
    </w:p>
    <w:p w:rsidR="00135B66" w:rsidRPr="005C0DBD" w:rsidRDefault="00135B66" w:rsidP="0040791D">
      <w:pPr>
        <w:pStyle w:val="a5"/>
        <w:rPr>
          <w:rFonts w:ascii="Arial" w:hAnsi="Arial" w:cs="Arial"/>
          <w:b/>
          <w:sz w:val="2"/>
        </w:rPr>
      </w:pPr>
    </w:p>
    <w:sectPr w:rsidR="00135B66" w:rsidRPr="005C0DBD" w:rsidSect="005C0DBD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0DBD" w:rsidRDefault="005C0DBD" w:rsidP="005C0DBD">
      <w:r>
        <w:separator/>
      </w:r>
    </w:p>
  </w:endnote>
  <w:endnote w:type="continuationSeparator" w:id="0">
    <w:p w:rsidR="005C0DBD" w:rsidRDefault="005C0DBD" w:rsidP="005C0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0DBD" w:rsidRDefault="005C0DBD" w:rsidP="007708DF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  <w:p w:rsidR="005C0DBD" w:rsidRDefault="005C0DBD" w:rsidP="005C0DBD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0DBD" w:rsidRDefault="005C0DBD" w:rsidP="007708DF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  <w:p w:rsidR="005C0DBD" w:rsidRDefault="005C0DBD" w:rsidP="005C0DBD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0DBD" w:rsidRDefault="005C0DBD" w:rsidP="005C0DBD">
      <w:r>
        <w:separator/>
      </w:r>
    </w:p>
  </w:footnote>
  <w:footnote w:type="continuationSeparator" w:id="0">
    <w:p w:rsidR="005C0DBD" w:rsidRDefault="005C0DBD" w:rsidP="005C0D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0DBD" w:rsidRDefault="006D0BFB" w:rsidP="005C0DBD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8.03.123-2026</w:t>
    </w:r>
  </w:p>
  <w:p w:rsidR="005C0DBD" w:rsidRPr="005C0DBD" w:rsidRDefault="005C0DBD" w:rsidP="005C0DBD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0DBD" w:rsidRDefault="006D0BFB" w:rsidP="005C0DBD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8.03.123-2026</w:t>
    </w:r>
  </w:p>
  <w:p w:rsidR="005C0DBD" w:rsidRPr="005C0DBD" w:rsidRDefault="005C0DBD" w:rsidP="005C0DBD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0DBD"/>
    <w:rsid w:val="00071661"/>
    <w:rsid w:val="00135B66"/>
    <w:rsid w:val="0018601E"/>
    <w:rsid w:val="0040791D"/>
    <w:rsid w:val="004A7AAA"/>
    <w:rsid w:val="005C0DBD"/>
    <w:rsid w:val="00637FA0"/>
    <w:rsid w:val="006B207E"/>
    <w:rsid w:val="006D0BFB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429FD1D"/>
  <w15:chartTrackingRefBased/>
  <w15:docId w15:val="{CE966846-D100-465B-8701-EA4CE0086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2</TotalTime>
  <Pages>128</Pages>
  <Words>41100</Words>
  <Characters>234273</Characters>
  <Application>Microsoft Office Word</Application>
  <DocSecurity>0</DocSecurity>
  <Lines>1952</Lines>
  <Paragraphs>549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274824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Филоненко Светлана Алексеевна</dc:creator>
  <cp:keywords/>
  <dc:description/>
  <cp:lastModifiedBy>Кукса Ольга Михайловна</cp:lastModifiedBy>
  <cp:revision>3</cp:revision>
  <cp:lastPrinted>1899-12-31T21:00:00Z</cp:lastPrinted>
  <dcterms:created xsi:type="dcterms:W3CDTF">2024-10-15T06:20:00Z</dcterms:created>
  <dcterms:modified xsi:type="dcterms:W3CDTF">2024-10-15T06:26:00Z</dcterms:modified>
</cp:coreProperties>
</file>