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4C0D44" w:rsidTr="004C0D4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C0D44" w:rsidRPr="004C0D44" w:rsidRDefault="004C0D44" w:rsidP="004C0D44">
            <w:pPr>
              <w:pStyle w:val="a6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01. Газовые приборы</w:t>
            </w:r>
          </w:p>
        </w:tc>
      </w:tr>
      <w:tr w:rsidR="004C0D44" w:rsidTr="004C0D4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C0D44" w:rsidRDefault="004C0D44" w:rsidP="004C0D44">
            <w:pPr>
              <w:pStyle w:val="a6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4C0D44" w:rsidTr="004C0D4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C0D44" w:rsidRPr="004C0D44" w:rsidRDefault="004C0D44" w:rsidP="004C0D44">
            <w:pPr>
              <w:pStyle w:val="a6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19-1. Установка газовых плит</w:t>
            </w:r>
          </w:p>
        </w:tc>
      </w:tr>
      <w:tr w:rsidR="004C0D44" w:rsidTr="004C0D4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C0D44" w:rsidRDefault="004C0D44" w:rsidP="004C0D44">
            <w:pPr>
              <w:pStyle w:val="a6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4C0D44" w:rsidTr="004C0D4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C0D44" w:rsidRDefault="004C0D44" w:rsidP="004C0D44">
            <w:pPr>
              <w:pStyle w:val="a6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4C0D44" w:rsidRPr="004C0D44" w:rsidTr="004C0D4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C0D44" w:rsidRPr="004C0D44" w:rsidRDefault="004C0D44" w:rsidP="004C0D44">
            <w:pPr>
              <w:pStyle w:val="a6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установка плиты с присоединением к газопроводу;</w:t>
            </w:r>
          </w:p>
        </w:tc>
      </w:tr>
      <w:tr w:rsidR="004C0D44" w:rsidRPr="004C0D44" w:rsidTr="004C0D4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C0D44" w:rsidRDefault="004C0D44" w:rsidP="004C0D44">
            <w:pPr>
              <w:pStyle w:val="a6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устройство кармана (чистки) с пробивкой отверстия в дымоходе, установкой и заделкой дверки и патрубка (нормы 3,4);</w:t>
            </w:r>
          </w:p>
        </w:tc>
      </w:tr>
      <w:tr w:rsidR="004C0D44" w:rsidRPr="004C0D44" w:rsidTr="004C0D4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C0D44" w:rsidRDefault="004C0D44" w:rsidP="004C0D44">
            <w:pPr>
              <w:pStyle w:val="a6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установка вытяжки с присоединением к патрубку (норма 4);</w:t>
            </w:r>
          </w:p>
        </w:tc>
      </w:tr>
      <w:tr w:rsidR="004C0D44" w:rsidRPr="004C0D44" w:rsidTr="004C0D4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C0D44" w:rsidRDefault="004C0D44" w:rsidP="004C0D44">
            <w:pPr>
              <w:pStyle w:val="a6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установка шибера (норма 4).</w:t>
            </w:r>
          </w:p>
        </w:tc>
      </w:tr>
      <w:tr w:rsidR="004C0D44" w:rsidRPr="004C0D44" w:rsidTr="004C0D4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C0D44" w:rsidRDefault="004C0D44" w:rsidP="004C0D44">
            <w:pPr>
              <w:pStyle w:val="a6"/>
              <w:ind w:left="-108" w:firstLine="709"/>
              <w:rPr>
                <w:rFonts w:ascii="Arial" w:hAnsi="Arial" w:cs="Arial"/>
              </w:rPr>
            </w:pPr>
          </w:p>
        </w:tc>
      </w:tr>
    </w:tbl>
    <w:p w:rsidR="004C0D44" w:rsidRDefault="004C0D44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4C0D44" w:rsidRPr="004C0D44" w:rsidTr="004C0D4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C0D44" w:rsidRPr="004C0D44" w:rsidRDefault="004C0D44" w:rsidP="004C0D44">
            <w:pPr>
              <w:pStyle w:val="a6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C0D44" w:rsidRPr="004C0D44" w:rsidRDefault="004C0D44" w:rsidP="004C0D44">
            <w:pPr>
              <w:pStyle w:val="a6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C0D44" w:rsidRPr="004C0D44" w:rsidRDefault="004C0D44" w:rsidP="004C0D44">
            <w:pPr>
              <w:pStyle w:val="a6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C0D44" w:rsidRPr="004C0D44" w:rsidRDefault="004C0D44" w:rsidP="004C0D44">
            <w:pPr>
              <w:pStyle w:val="a6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4C0D44" w:rsidRPr="004C0D44" w:rsidTr="004C0D4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0D44" w:rsidRPr="004C0D44" w:rsidRDefault="004C0D44" w:rsidP="004C0D44">
            <w:pPr>
              <w:pStyle w:val="a6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0D44" w:rsidRPr="004C0D44" w:rsidRDefault="004C0D44" w:rsidP="004C0D44">
            <w:pPr>
              <w:pStyle w:val="a6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0D44" w:rsidRPr="004C0D44" w:rsidRDefault="004C0D44" w:rsidP="004C0D44">
            <w:pPr>
              <w:pStyle w:val="a6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0D44" w:rsidRPr="004C0D44" w:rsidRDefault="004C0D44" w:rsidP="004C0D44">
            <w:pPr>
              <w:pStyle w:val="a6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4C0D44" w:rsidRPr="004C0D44" w:rsidTr="004C0D4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0D44" w:rsidRPr="004C0D44" w:rsidRDefault="004C0D44" w:rsidP="004C0D44">
            <w:pPr>
              <w:pStyle w:val="a6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Е19-1-1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0D44" w:rsidRDefault="004C0D44" w:rsidP="004C0D44">
            <w:pPr>
              <w:pStyle w:val="a6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газовых плит бытовых двухкомфорочных</w:t>
            </w:r>
          </w:p>
          <w:p w:rsidR="004C0D44" w:rsidRPr="004C0D44" w:rsidRDefault="004C0D44" w:rsidP="004C0D44">
            <w:pPr>
              <w:pStyle w:val="a6"/>
              <w:ind w:left="-40" w:right="-40"/>
              <w:rPr>
                <w:rFonts w:ascii="Arial" w:hAnsi="Arial" w:cs="Arial"/>
              </w:rPr>
            </w:pPr>
            <w:r w:rsidRPr="004C0D44">
              <w:rPr>
                <w:rFonts w:ascii="Arial" w:hAnsi="Arial" w:cs="Arial"/>
              </w:rPr>
              <w:t>(единица измерения - прибор)</w:t>
            </w:r>
          </w:p>
        </w:tc>
      </w:tr>
      <w:tr w:rsidR="004C0D44" w:rsidRPr="004C0D44" w:rsidTr="005459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0D44" w:rsidRPr="004C0D44" w:rsidRDefault="004C0D44" w:rsidP="004C0D44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0D44" w:rsidRPr="004C0D44" w:rsidRDefault="004C0D44" w:rsidP="004C0D44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C0D44" w:rsidRPr="004C0D44" w:rsidTr="004C0D4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0D44" w:rsidRPr="004C0D44" w:rsidRDefault="004C0D44" w:rsidP="004C0D44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0D44" w:rsidRPr="004C0D44" w:rsidRDefault="004C0D44" w:rsidP="004C0D44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0D44" w:rsidRPr="004C0D44" w:rsidRDefault="004C0D44" w:rsidP="007C0757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0D44" w:rsidRPr="004C0D44" w:rsidRDefault="004C0D44" w:rsidP="007C0757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4C0D44" w:rsidRPr="004C0D44" w:rsidTr="004C0D4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0D44" w:rsidRPr="004C0D44" w:rsidRDefault="004C0D44" w:rsidP="004C0D44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0D44" w:rsidRPr="004C0D44" w:rsidRDefault="004C0D44" w:rsidP="007C0757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0D44" w:rsidRPr="004C0D44" w:rsidRDefault="004C0D44" w:rsidP="007C0757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0D44" w:rsidRPr="004C0D44" w:rsidRDefault="004C0D44" w:rsidP="007C0757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0,99</w:t>
            </w:r>
          </w:p>
        </w:tc>
      </w:tr>
      <w:tr w:rsidR="004C0D44" w:rsidRPr="004C0D44" w:rsidTr="004C0D4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0D44" w:rsidRPr="004C0D44" w:rsidRDefault="004C0D44" w:rsidP="004C0D44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0D44" w:rsidRPr="004C0D44" w:rsidRDefault="004C0D44" w:rsidP="007C0757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0D44" w:rsidRPr="004C0D44" w:rsidRDefault="004C0D44" w:rsidP="007C0757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0D44" w:rsidRPr="004C0D44" w:rsidRDefault="004C0D44" w:rsidP="007C0757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4C0D44" w:rsidRPr="004C0D44" w:rsidTr="0021239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0D44" w:rsidRPr="004C0D44" w:rsidRDefault="004C0D44" w:rsidP="007C0757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0D44" w:rsidRPr="004C0D44" w:rsidRDefault="004C0D44" w:rsidP="004C0D44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C0D44" w:rsidRPr="004C0D44" w:rsidTr="004C0D4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0D44" w:rsidRPr="004C0D44" w:rsidRDefault="004C0D44" w:rsidP="004C0D44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0D44" w:rsidRPr="004C0D44" w:rsidRDefault="004C0D44" w:rsidP="004C0D44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0D44" w:rsidRPr="004C0D44" w:rsidRDefault="004C0D44" w:rsidP="007C0757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0D44" w:rsidRPr="004C0D44" w:rsidRDefault="004C0D44" w:rsidP="007C0757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4C0D44" w:rsidRPr="004C0D44" w:rsidTr="00082A2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0D44" w:rsidRPr="004C0D44" w:rsidRDefault="004C0D44" w:rsidP="007C0757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0D44" w:rsidRPr="004C0D44" w:rsidRDefault="004C0D44" w:rsidP="004C0D44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C0D44" w:rsidRPr="004C0D44" w:rsidTr="0068631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0D44" w:rsidRPr="004C0D44" w:rsidRDefault="004C0D44" w:rsidP="004C0D44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0D44" w:rsidRPr="004C0D44" w:rsidRDefault="004C0D44" w:rsidP="004C0D44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4C0D44" w:rsidRPr="004C0D44" w:rsidTr="00D15B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0D44" w:rsidRPr="004C0D44" w:rsidRDefault="004C0D44" w:rsidP="004C0D44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0D44" w:rsidRPr="004C0D44" w:rsidRDefault="004C0D44" w:rsidP="004C0D44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4C0D44" w:rsidRPr="004C0D44" w:rsidTr="004C0D4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0D44" w:rsidRPr="004C0D44" w:rsidRDefault="004C0D44" w:rsidP="004C0D44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3/3-50-50-10/80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0D44" w:rsidRPr="004C0D44" w:rsidRDefault="004C0D44" w:rsidP="007C0757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проходные сальниковые муфтовые для газа 11Б10БК11 диаметром 15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0D44" w:rsidRPr="004C0D44" w:rsidRDefault="004C0D44" w:rsidP="007C0757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0D44" w:rsidRPr="004C0D44" w:rsidRDefault="004C0D44" w:rsidP="007C0757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4C0D44" w:rsidRPr="004C0D44" w:rsidTr="00ED6F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0D44" w:rsidRPr="004C0D44" w:rsidRDefault="004C0D44" w:rsidP="004C0D44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0D44" w:rsidRPr="004C0D44" w:rsidRDefault="004C0D44" w:rsidP="004C0D44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Узлы и обвязки</w:t>
            </w:r>
          </w:p>
        </w:tc>
      </w:tr>
      <w:tr w:rsidR="004C0D44" w:rsidRPr="004C0D44" w:rsidTr="004C0D4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0D44" w:rsidRPr="004C0D44" w:rsidRDefault="004C0D44" w:rsidP="004C0D44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3/7-10-10-10/10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0D44" w:rsidRPr="004C0D44" w:rsidRDefault="004C0D44" w:rsidP="007C0757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Узлы укрупненные (трубопроводы) для газоснабжения из стальных водогазопроводных неоцинкованных труб без гильз и креплений диаметром 15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0D44" w:rsidRPr="004C0D44" w:rsidRDefault="004C0D44" w:rsidP="007C0757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0D44" w:rsidRPr="004C0D44" w:rsidRDefault="004C0D44" w:rsidP="007C0757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4C0D44" w:rsidRPr="004C0D44" w:rsidTr="007A20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0D44" w:rsidRPr="004C0D44" w:rsidRDefault="004C0D44" w:rsidP="007C0757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0D44" w:rsidRPr="004C0D44" w:rsidRDefault="004C0D44" w:rsidP="004C0D44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C0D44" w:rsidRPr="004C0D44" w:rsidTr="0031751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0D44" w:rsidRPr="004C0D44" w:rsidRDefault="004C0D44" w:rsidP="004C0D44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0D44" w:rsidRPr="004C0D44" w:rsidRDefault="004C0D44" w:rsidP="004C0D44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4C0D44" w:rsidRPr="004C0D44" w:rsidTr="00C129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0D44" w:rsidRPr="004C0D44" w:rsidRDefault="004C0D44" w:rsidP="004C0D44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3/9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0D44" w:rsidRPr="004C0D44" w:rsidRDefault="004C0D44" w:rsidP="004C0D44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газоснабжения</w:t>
            </w:r>
          </w:p>
        </w:tc>
      </w:tr>
      <w:tr w:rsidR="004C0D44" w:rsidRPr="004C0D44" w:rsidTr="004C0D4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0D44" w:rsidRPr="004C0D44" w:rsidRDefault="004C0D44" w:rsidP="004C0D44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П3/9-10-10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0D44" w:rsidRPr="004C0D44" w:rsidRDefault="004C0D44" w:rsidP="007C0757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газовые бытовые двухгорелочные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0D44" w:rsidRPr="004C0D44" w:rsidRDefault="004C0D44" w:rsidP="007C0757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0D44" w:rsidRPr="004C0D44" w:rsidRDefault="004C0D44" w:rsidP="007C0757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4C0D44" w:rsidRPr="004C0D44" w:rsidTr="004C0D4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0D44" w:rsidRPr="004C0D44" w:rsidRDefault="004C0D44" w:rsidP="004C0D44">
            <w:pPr>
              <w:pStyle w:val="a6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Е19-1-2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C0D44" w:rsidRDefault="004C0D44" w:rsidP="004C0D44">
            <w:pPr>
              <w:pStyle w:val="a6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газовых плит бытовых четырехкомфорочных</w:t>
            </w:r>
          </w:p>
          <w:p w:rsidR="004C0D44" w:rsidRPr="004C0D44" w:rsidRDefault="004C0D44" w:rsidP="004C0D44">
            <w:pPr>
              <w:pStyle w:val="a6"/>
              <w:ind w:left="-40" w:right="-40"/>
              <w:rPr>
                <w:rFonts w:ascii="Arial" w:hAnsi="Arial" w:cs="Arial"/>
              </w:rPr>
            </w:pPr>
            <w:r w:rsidRPr="004C0D44">
              <w:rPr>
                <w:rFonts w:ascii="Arial" w:hAnsi="Arial" w:cs="Arial"/>
              </w:rPr>
              <w:t>(единица измерения - прибор)</w:t>
            </w:r>
          </w:p>
        </w:tc>
      </w:tr>
      <w:tr w:rsidR="004C0D44" w:rsidRPr="004C0D44" w:rsidTr="0046080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0D44" w:rsidRPr="004C0D44" w:rsidRDefault="004C0D44" w:rsidP="004C0D44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0D44" w:rsidRPr="004C0D44" w:rsidRDefault="004C0D44" w:rsidP="004C0D44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C0D44" w:rsidRPr="004C0D44" w:rsidTr="004C0D4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0D44" w:rsidRPr="004C0D44" w:rsidRDefault="004C0D44" w:rsidP="004C0D44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0D44" w:rsidRPr="004C0D44" w:rsidRDefault="004C0D44" w:rsidP="004C0D44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0D44" w:rsidRPr="004C0D44" w:rsidRDefault="004C0D44" w:rsidP="007C0757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0D44" w:rsidRPr="004C0D44" w:rsidRDefault="004C0D44" w:rsidP="007C0757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4C0D44" w:rsidRPr="004C0D44" w:rsidTr="004C0D4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0D44" w:rsidRPr="004C0D44" w:rsidRDefault="004C0D44" w:rsidP="004C0D44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0D44" w:rsidRPr="004C0D44" w:rsidRDefault="004C0D44" w:rsidP="007C0757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0D44" w:rsidRPr="004C0D44" w:rsidRDefault="004C0D44" w:rsidP="007C0757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0D44" w:rsidRPr="004C0D44" w:rsidRDefault="004C0D44" w:rsidP="007C0757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1,27</w:t>
            </w:r>
          </w:p>
        </w:tc>
      </w:tr>
      <w:tr w:rsidR="004C0D44" w:rsidRPr="004C0D44" w:rsidTr="004C0D4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0D44" w:rsidRPr="004C0D44" w:rsidRDefault="004C0D44" w:rsidP="004C0D44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0D44" w:rsidRPr="004C0D44" w:rsidRDefault="004C0D44" w:rsidP="007C0757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0D44" w:rsidRPr="004C0D44" w:rsidRDefault="004C0D44" w:rsidP="007C0757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0D44" w:rsidRPr="004C0D44" w:rsidRDefault="004C0D44" w:rsidP="007C0757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4C0D44" w:rsidRPr="004C0D44" w:rsidTr="003D54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0D44" w:rsidRPr="004C0D44" w:rsidRDefault="004C0D44" w:rsidP="007C0757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0D44" w:rsidRPr="004C0D44" w:rsidRDefault="004C0D44" w:rsidP="004C0D44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C0D44" w:rsidRPr="004C0D44" w:rsidTr="004C0D4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0D44" w:rsidRPr="004C0D44" w:rsidRDefault="004C0D44" w:rsidP="004C0D44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0D44" w:rsidRPr="004C0D44" w:rsidRDefault="004C0D44" w:rsidP="004C0D44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0D44" w:rsidRPr="004C0D44" w:rsidRDefault="004C0D44" w:rsidP="007C0757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0D44" w:rsidRPr="004C0D44" w:rsidRDefault="004C0D44" w:rsidP="007C0757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4C0D44" w:rsidRPr="004C0D44" w:rsidTr="000374D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0D44" w:rsidRPr="004C0D44" w:rsidRDefault="004C0D44" w:rsidP="007C0757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0D44" w:rsidRPr="004C0D44" w:rsidRDefault="004C0D44" w:rsidP="004C0D44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C0D44" w:rsidRPr="004C0D44" w:rsidTr="00112CE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0D44" w:rsidRPr="004C0D44" w:rsidRDefault="004C0D44" w:rsidP="004C0D44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0D44" w:rsidRPr="004C0D44" w:rsidRDefault="004C0D44" w:rsidP="004C0D44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4C0D44" w:rsidRPr="004C0D44" w:rsidTr="00733C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0D44" w:rsidRPr="004C0D44" w:rsidRDefault="004C0D44" w:rsidP="004C0D44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0D44" w:rsidRPr="004C0D44" w:rsidRDefault="004C0D44" w:rsidP="004C0D44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4C0D44" w:rsidRPr="004C0D44" w:rsidTr="004C0D4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0D44" w:rsidRPr="004C0D44" w:rsidRDefault="004C0D44" w:rsidP="004C0D44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3/3-50-50-10/80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0D44" w:rsidRPr="004C0D44" w:rsidRDefault="004C0D44" w:rsidP="007C0757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проходные сальниковые муфтовые для газа 11Б10БК11 диаметром 15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0D44" w:rsidRPr="004C0D44" w:rsidRDefault="004C0D44" w:rsidP="007C0757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0D44" w:rsidRPr="004C0D44" w:rsidRDefault="004C0D44" w:rsidP="007C0757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4C0D44" w:rsidRPr="004C0D44" w:rsidTr="0086678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0D44" w:rsidRPr="004C0D44" w:rsidRDefault="004C0D44" w:rsidP="004C0D44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0D44" w:rsidRPr="004C0D44" w:rsidRDefault="004C0D44" w:rsidP="004C0D44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Узлы и обвязки</w:t>
            </w:r>
          </w:p>
        </w:tc>
      </w:tr>
      <w:tr w:rsidR="004C0D44" w:rsidRPr="004C0D44" w:rsidTr="004C0D4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0D44" w:rsidRPr="004C0D44" w:rsidRDefault="004C0D44" w:rsidP="004C0D44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3/7-10-10-10/10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0D44" w:rsidRPr="004C0D44" w:rsidRDefault="004C0D44" w:rsidP="007C0757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Узлы укрупненные (трубопроводы) для газоснабжения из стальных водогазопроводных неоцинкованных труб без гильз и креплений диаметром 15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0D44" w:rsidRPr="004C0D44" w:rsidRDefault="004C0D44" w:rsidP="007C0757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0D44" w:rsidRPr="004C0D44" w:rsidRDefault="004C0D44" w:rsidP="007C0757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4C0D44" w:rsidRPr="004C0D44" w:rsidTr="0020209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0D44" w:rsidRPr="004C0D44" w:rsidRDefault="004C0D44" w:rsidP="007C0757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0D44" w:rsidRPr="004C0D44" w:rsidRDefault="004C0D44" w:rsidP="004C0D44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C0D44" w:rsidRPr="004C0D44" w:rsidTr="00764D6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0D44" w:rsidRPr="004C0D44" w:rsidRDefault="004C0D44" w:rsidP="004C0D44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0D44" w:rsidRPr="004C0D44" w:rsidRDefault="004C0D44" w:rsidP="004C0D44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4C0D44" w:rsidRPr="004C0D44" w:rsidTr="00EC7A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0D44" w:rsidRPr="004C0D44" w:rsidRDefault="004C0D44" w:rsidP="004C0D44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3/9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0D44" w:rsidRPr="004C0D44" w:rsidRDefault="004C0D44" w:rsidP="004C0D44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газоснабжения</w:t>
            </w:r>
          </w:p>
        </w:tc>
      </w:tr>
      <w:tr w:rsidR="004C0D44" w:rsidRPr="004C0D44" w:rsidTr="004C0D4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0D44" w:rsidRPr="004C0D44" w:rsidRDefault="004C0D44" w:rsidP="004C0D44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П3/9-10-10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0D44" w:rsidRPr="004C0D44" w:rsidRDefault="004C0D44" w:rsidP="007C0757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газовые бытовые четырехгорелочные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0D44" w:rsidRPr="004C0D44" w:rsidRDefault="004C0D44" w:rsidP="007C0757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0D44" w:rsidRPr="004C0D44" w:rsidRDefault="004C0D44" w:rsidP="007C0757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4C0D44" w:rsidRPr="004C0D44" w:rsidTr="004C0D4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0D44" w:rsidRPr="004C0D44" w:rsidRDefault="004C0D44" w:rsidP="004C0D44">
            <w:pPr>
              <w:pStyle w:val="a6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Е19-1-3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C0D44" w:rsidRDefault="004C0D44" w:rsidP="004C0D44">
            <w:pPr>
              <w:pStyle w:val="a6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газовых плит ресторанных без духового шкафа</w:t>
            </w:r>
          </w:p>
          <w:p w:rsidR="004C0D44" w:rsidRPr="004C0D44" w:rsidRDefault="004C0D44" w:rsidP="004C0D44">
            <w:pPr>
              <w:pStyle w:val="a6"/>
              <w:ind w:left="-40" w:right="-40"/>
              <w:rPr>
                <w:rFonts w:ascii="Arial" w:hAnsi="Arial" w:cs="Arial"/>
              </w:rPr>
            </w:pPr>
            <w:r w:rsidRPr="004C0D44">
              <w:rPr>
                <w:rFonts w:ascii="Arial" w:hAnsi="Arial" w:cs="Arial"/>
              </w:rPr>
              <w:t>(единица измерения - прибор)</w:t>
            </w:r>
          </w:p>
        </w:tc>
      </w:tr>
      <w:tr w:rsidR="004C0D44" w:rsidRPr="004C0D44" w:rsidTr="006F2B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0D44" w:rsidRPr="004C0D44" w:rsidRDefault="004C0D44" w:rsidP="004C0D44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0D44" w:rsidRPr="004C0D44" w:rsidRDefault="004C0D44" w:rsidP="004C0D44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C0D44" w:rsidRPr="004C0D44" w:rsidTr="004C0D4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0D44" w:rsidRPr="004C0D44" w:rsidRDefault="004C0D44" w:rsidP="004C0D44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0D44" w:rsidRPr="004C0D44" w:rsidRDefault="004C0D44" w:rsidP="004C0D44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0D44" w:rsidRPr="004C0D44" w:rsidRDefault="004C0D44" w:rsidP="007C0757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0D44" w:rsidRPr="004C0D44" w:rsidRDefault="004C0D44" w:rsidP="007C0757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4C0D44" w:rsidRPr="004C0D44" w:rsidTr="004C0D4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0D44" w:rsidRPr="004C0D44" w:rsidRDefault="004C0D44" w:rsidP="004C0D44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0D44" w:rsidRPr="004C0D44" w:rsidRDefault="004C0D44" w:rsidP="007C0757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0D44" w:rsidRPr="004C0D44" w:rsidRDefault="004C0D44" w:rsidP="007C0757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0D44" w:rsidRPr="004C0D44" w:rsidRDefault="004C0D44" w:rsidP="007C0757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2,02</w:t>
            </w:r>
          </w:p>
        </w:tc>
      </w:tr>
      <w:tr w:rsidR="004C0D44" w:rsidRPr="004C0D44" w:rsidTr="004C0D4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0D44" w:rsidRPr="004C0D44" w:rsidRDefault="004C0D44" w:rsidP="004C0D44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0D44" w:rsidRPr="004C0D44" w:rsidRDefault="004C0D44" w:rsidP="007C0757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0D44" w:rsidRPr="004C0D44" w:rsidRDefault="004C0D44" w:rsidP="007C0757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0D44" w:rsidRPr="004C0D44" w:rsidRDefault="004C0D44" w:rsidP="007C0757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4C0D44" w:rsidRPr="004C0D44" w:rsidTr="00993FE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0D44" w:rsidRPr="004C0D44" w:rsidRDefault="004C0D44" w:rsidP="007C0757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0D44" w:rsidRPr="004C0D44" w:rsidRDefault="004C0D44" w:rsidP="004C0D44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C0D44" w:rsidRPr="004C0D44" w:rsidTr="004C0D4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0D44" w:rsidRPr="004C0D44" w:rsidRDefault="004C0D44" w:rsidP="004C0D44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0D44" w:rsidRPr="004C0D44" w:rsidRDefault="004C0D44" w:rsidP="004C0D44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0D44" w:rsidRPr="004C0D44" w:rsidRDefault="004C0D44" w:rsidP="007C0757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0D44" w:rsidRPr="004C0D44" w:rsidRDefault="004C0D44" w:rsidP="007C0757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4C0D44" w:rsidRPr="004C0D44" w:rsidTr="004C0D4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0D44" w:rsidRPr="004C0D44" w:rsidRDefault="004C0D44" w:rsidP="004C0D44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0D44" w:rsidRPr="004C0D44" w:rsidRDefault="004C0D44" w:rsidP="007C0757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0D44" w:rsidRPr="004C0D44" w:rsidRDefault="004C0D44" w:rsidP="007C0757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0D44" w:rsidRPr="004C0D44" w:rsidRDefault="004C0D44" w:rsidP="007C0757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4C0D44" w:rsidRPr="004C0D44" w:rsidTr="00746E6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0D44" w:rsidRPr="004C0D44" w:rsidRDefault="004C0D44" w:rsidP="007C0757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0D44" w:rsidRPr="004C0D44" w:rsidRDefault="004C0D44" w:rsidP="004C0D44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C0D44" w:rsidRPr="004C0D44" w:rsidTr="007324A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0D44" w:rsidRPr="004C0D44" w:rsidRDefault="004C0D44" w:rsidP="004C0D44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0D44" w:rsidRPr="004C0D44" w:rsidRDefault="004C0D44" w:rsidP="004C0D44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4C0D44" w:rsidRPr="004C0D44" w:rsidTr="000A6D1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0D44" w:rsidRPr="004C0D44" w:rsidRDefault="004C0D44" w:rsidP="004C0D44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0D44" w:rsidRPr="004C0D44" w:rsidRDefault="004C0D44" w:rsidP="004C0D44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4C0D44" w:rsidRPr="004C0D44" w:rsidTr="004C0D4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0D44" w:rsidRPr="004C0D44" w:rsidRDefault="004C0D44" w:rsidP="004C0D44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3/3-50-50-10/80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0D44" w:rsidRPr="004C0D44" w:rsidRDefault="004C0D44" w:rsidP="007C0757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проходные сальниковые муфтовые для газа 11Б10БК11 диаметром 15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0D44" w:rsidRPr="004C0D44" w:rsidRDefault="004C0D44" w:rsidP="007C0757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0D44" w:rsidRPr="004C0D44" w:rsidRDefault="004C0D44" w:rsidP="007C0757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4C0D44" w:rsidRPr="004C0D44" w:rsidTr="00C213C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0D44" w:rsidRPr="004C0D44" w:rsidRDefault="004C0D44" w:rsidP="004C0D44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0D44" w:rsidRPr="004C0D44" w:rsidRDefault="004C0D44" w:rsidP="004C0D44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Узлы и обвязки</w:t>
            </w:r>
          </w:p>
        </w:tc>
      </w:tr>
      <w:tr w:rsidR="004C0D44" w:rsidRPr="004C0D44" w:rsidTr="004C0D4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0D44" w:rsidRPr="004C0D44" w:rsidRDefault="004C0D44" w:rsidP="004C0D44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3/7-10-10-10/10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0D44" w:rsidRPr="004C0D44" w:rsidRDefault="004C0D44" w:rsidP="007C0757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Узлы укрупненные (трубопроводы) для газоснабжения из стальных водогазопроводных неоцинкованных труб без гильз и креплений диаметром 15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0D44" w:rsidRPr="004C0D44" w:rsidRDefault="004C0D44" w:rsidP="007C0757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0D44" w:rsidRPr="004C0D44" w:rsidRDefault="004C0D44" w:rsidP="007C0757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4C0D44" w:rsidRPr="004C0D44" w:rsidTr="00CD520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0D44" w:rsidRPr="004C0D44" w:rsidRDefault="004C0D44" w:rsidP="007C0757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0D44" w:rsidRPr="004C0D44" w:rsidRDefault="004C0D44" w:rsidP="004C0D44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C0D44" w:rsidRPr="004C0D44" w:rsidTr="003E690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0D44" w:rsidRPr="004C0D44" w:rsidRDefault="004C0D44" w:rsidP="004C0D44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0D44" w:rsidRPr="004C0D44" w:rsidRDefault="004C0D44" w:rsidP="004C0D44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4C0D44" w:rsidRPr="004C0D44" w:rsidTr="00012CB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0D44" w:rsidRPr="004C0D44" w:rsidRDefault="004C0D44" w:rsidP="004C0D44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3/9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0D44" w:rsidRPr="004C0D44" w:rsidRDefault="004C0D44" w:rsidP="004C0D44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газоснабжения</w:t>
            </w:r>
          </w:p>
        </w:tc>
      </w:tr>
      <w:tr w:rsidR="004C0D44" w:rsidRPr="004C0D44" w:rsidTr="004C0D4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0D44" w:rsidRPr="004C0D44" w:rsidRDefault="004C0D44" w:rsidP="004C0D44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П3/9-10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0D44" w:rsidRPr="004C0D44" w:rsidRDefault="004C0D44" w:rsidP="007C0757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газовые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0D44" w:rsidRPr="004C0D44" w:rsidRDefault="004C0D44" w:rsidP="007C0757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0D44" w:rsidRPr="004C0D44" w:rsidRDefault="004C0D44" w:rsidP="007C0757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4C0D44" w:rsidRPr="004C0D44" w:rsidTr="00D9104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0D44" w:rsidRPr="004C0D44" w:rsidRDefault="004C0D44" w:rsidP="004C0D44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0D44" w:rsidRPr="004C0D44" w:rsidRDefault="004C0D44" w:rsidP="004C0D44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4C0D44" w:rsidRPr="004C0D44" w:rsidTr="00045EB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0D44" w:rsidRPr="004C0D44" w:rsidRDefault="004C0D44" w:rsidP="004C0D44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0D44" w:rsidRPr="004C0D44" w:rsidRDefault="004C0D44" w:rsidP="004C0D44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чугунные</w:t>
            </w:r>
          </w:p>
        </w:tc>
      </w:tr>
      <w:tr w:rsidR="004C0D44" w:rsidRPr="004C0D44" w:rsidTr="004C0D4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0D44" w:rsidRPr="004C0D44" w:rsidRDefault="004C0D44" w:rsidP="004C0D44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П6/10-20-10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0D44" w:rsidRPr="004C0D44" w:rsidRDefault="004C0D44" w:rsidP="007C0757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Муфты соединительные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0D44" w:rsidRPr="004C0D44" w:rsidRDefault="004C0D44" w:rsidP="007C0757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0D44" w:rsidRPr="004C0D44" w:rsidRDefault="004C0D44" w:rsidP="007C0757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4C0D44" w:rsidRPr="004C0D44" w:rsidTr="004C0D4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0D44" w:rsidRPr="004C0D44" w:rsidRDefault="004C0D44" w:rsidP="004C0D44">
            <w:pPr>
              <w:pStyle w:val="a6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Е19-1-4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C0D44" w:rsidRDefault="004C0D44" w:rsidP="004C0D44">
            <w:pPr>
              <w:pStyle w:val="a6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газовых плит ресторанных с духовым шкафом</w:t>
            </w:r>
          </w:p>
          <w:p w:rsidR="004C0D44" w:rsidRPr="004C0D44" w:rsidRDefault="004C0D44" w:rsidP="004C0D44">
            <w:pPr>
              <w:pStyle w:val="a6"/>
              <w:ind w:left="-40" w:right="-40"/>
              <w:rPr>
                <w:rFonts w:ascii="Arial" w:hAnsi="Arial" w:cs="Arial"/>
              </w:rPr>
            </w:pPr>
            <w:r w:rsidRPr="004C0D44">
              <w:rPr>
                <w:rFonts w:ascii="Arial" w:hAnsi="Arial" w:cs="Arial"/>
              </w:rPr>
              <w:t>(единица измерения - прибор)</w:t>
            </w:r>
          </w:p>
        </w:tc>
      </w:tr>
      <w:tr w:rsidR="004C0D44" w:rsidRPr="004C0D44" w:rsidTr="001934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0D44" w:rsidRPr="004C0D44" w:rsidRDefault="004C0D44" w:rsidP="004C0D44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0D44" w:rsidRPr="004C0D44" w:rsidRDefault="004C0D44" w:rsidP="004C0D44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C0D44" w:rsidRPr="004C0D44" w:rsidTr="004C0D4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0D44" w:rsidRPr="004C0D44" w:rsidRDefault="004C0D44" w:rsidP="004C0D44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0D44" w:rsidRPr="004C0D44" w:rsidRDefault="004C0D44" w:rsidP="004C0D44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0D44" w:rsidRPr="004C0D44" w:rsidRDefault="004C0D44" w:rsidP="007C0757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0D44" w:rsidRPr="004C0D44" w:rsidRDefault="004C0D44" w:rsidP="007C0757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4C0D44" w:rsidRPr="004C0D44" w:rsidTr="004C0D4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0D44" w:rsidRPr="004C0D44" w:rsidRDefault="004C0D44" w:rsidP="004C0D44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0D44" w:rsidRPr="004C0D44" w:rsidRDefault="004C0D44" w:rsidP="007C0757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0D44" w:rsidRPr="004C0D44" w:rsidRDefault="004C0D44" w:rsidP="007C0757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0D44" w:rsidRPr="004C0D44" w:rsidRDefault="004C0D44" w:rsidP="007C0757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8,3</w:t>
            </w:r>
          </w:p>
        </w:tc>
      </w:tr>
      <w:tr w:rsidR="004C0D44" w:rsidRPr="004C0D44" w:rsidTr="004C0D4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0D44" w:rsidRPr="004C0D44" w:rsidRDefault="004C0D44" w:rsidP="004C0D44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0D44" w:rsidRPr="004C0D44" w:rsidRDefault="004C0D44" w:rsidP="007C0757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0D44" w:rsidRPr="004C0D44" w:rsidRDefault="004C0D44" w:rsidP="007C0757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0D44" w:rsidRPr="004C0D44" w:rsidRDefault="004C0D44" w:rsidP="007C0757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0,54</w:t>
            </w:r>
          </w:p>
        </w:tc>
      </w:tr>
      <w:tr w:rsidR="004C0D44" w:rsidRPr="004C0D44" w:rsidTr="0059150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0D44" w:rsidRPr="004C0D44" w:rsidRDefault="004C0D44" w:rsidP="007C0757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0D44" w:rsidRPr="004C0D44" w:rsidRDefault="004C0D44" w:rsidP="004C0D44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C0D44" w:rsidRPr="004C0D44" w:rsidTr="004C0D4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0D44" w:rsidRPr="004C0D44" w:rsidRDefault="004C0D44" w:rsidP="004C0D44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0D44" w:rsidRPr="004C0D44" w:rsidRDefault="004C0D44" w:rsidP="004C0D44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0D44" w:rsidRPr="004C0D44" w:rsidRDefault="004C0D44" w:rsidP="007C0757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0D44" w:rsidRPr="004C0D44" w:rsidRDefault="004C0D44" w:rsidP="007C0757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4C0D44" w:rsidRPr="004C0D44" w:rsidTr="004C0D4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0D44" w:rsidRPr="004C0D44" w:rsidRDefault="004C0D44" w:rsidP="004C0D44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0D44" w:rsidRPr="004C0D44" w:rsidRDefault="004C0D44" w:rsidP="007C0757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0D44" w:rsidRPr="004C0D44" w:rsidRDefault="004C0D44" w:rsidP="007C0757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0D44" w:rsidRPr="004C0D44" w:rsidRDefault="004C0D44" w:rsidP="007C0757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4C0D44" w:rsidRPr="004C0D44" w:rsidTr="005B2B8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0D44" w:rsidRPr="004C0D44" w:rsidRDefault="004C0D44" w:rsidP="007C0757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0D44" w:rsidRPr="004C0D44" w:rsidRDefault="004C0D44" w:rsidP="004C0D44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C0D44" w:rsidRPr="004C0D44" w:rsidTr="00C157B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0D44" w:rsidRPr="004C0D44" w:rsidRDefault="004C0D44" w:rsidP="004C0D44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0D44" w:rsidRPr="004C0D44" w:rsidRDefault="004C0D44" w:rsidP="004C0D44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4C0D44" w:rsidRPr="004C0D44" w:rsidTr="00223A2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0D44" w:rsidRPr="004C0D44" w:rsidRDefault="004C0D44" w:rsidP="004C0D44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0D44" w:rsidRPr="004C0D44" w:rsidRDefault="004C0D44" w:rsidP="004C0D44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вентиляции и кондиционирования</w:t>
            </w:r>
          </w:p>
        </w:tc>
      </w:tr>
      <w:tr w:rsidR="004C0D44" w:rsidRPr="004C0D44" w:rsidTr="004C0D4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0D44" w:rsidRPr="004C0D44" w:rsidRDefault="004C0D44" w:rsidP="004C0D44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3/1-90-10/10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0D44" w:rsidRPr="004C0D44" w:rsidRDefault="004C0D44" w:rsidP="007C0757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Вытяжки от газовых колонок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0D44" w:rsidRPr="004C0D44" w:rsidRDefault="004C0D44" w:rsidP="007C0757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0D44" w:rsidRPr="004C0D44" w:rsidRDefault="004C0D44" w:rsidP="007C0757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4C0D44" w:rsidRPr="004C0D44" w:rsidTr="004C0D4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0D44" w:rsidRPr="004C0D44" w:rsidRDefault="004C0D44" w:rsidP="004C0D44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3/1-170-10-10/10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0D44" w:rsidRPr="004C0D44" w:rsidRDefault="004C0D44" w:rsidP="007C0757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Шиберы в обечайке из тонколистовой оцинкованной и сортовой стали круглые диаметром до 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0D44" w:rsidRPr="004C0D44" w:rsidRDefault="004C0D44" w:rsidP="007C0757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0D44" w:rsidRPr="004C0D44" w:rsidRDefault="004C0D44" w:rsidP="007C0757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4C0D44" w:rsidRPr="004C0D44" w:rsidTr="00D2731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0D44" w:rsidRPr="004C0D44" w:rsidRDefault="004C0D44" w:rsidP="004C0D44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0D44" w:rsidRPr="004C0D44" w:rsidRDefault="004C0D44" w:rsidP="004C0D44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4C0D44" w:rsidRPr="004C0D44" w:rsidTr="004C0D4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0D44" w:rsidRPr="004C0D44" w:rsidRDefault="004C0D44" w:rsidP="004C0D44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3/3-50-50-10/80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0D44" w:rsidRPr="004C0D44" w:rsidRDefault="004C0D44" w:rsidP="007C0757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проходные сальниковые муфтовые для газа 11Б10БК11 диаметром 15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0D44" w:rsidRPr="004C0D44" w:rsidRDefault="004C0D44" w:rsidP="007C0757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0D44" w:rsidRPr="004C0D44" w:rsidRDefault="004C0D44" w:rsidP="007C0757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4C0D44" w:rsidRPr="004C0D44" w:rsidTr="004B694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0D44" w:rsidRPr="004C0D44" w:rsidRDefault="004C0D44" w:rsidP="004C0D44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0D44" w:rsidRPr="004C0D44" w:rsidRDefault="004C0D44" w:rsidP="004C0D44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Узлы и обвязки</w:t>
            </w:r>
          </w:p>
        </w:tc>
      </w:tr>
      <w:tr w:rsidR="004C0D44" w:rsidRPr="004C0D44" w:rsidTr="004C0D4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0D44" w:rsidRPr="004C0D44" w:rsidRDefault="004C0D44" w:rsidP="004C0D44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3/7-10-10-10/10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0D44" w:rsidRPr="004C0D44" w:rsidRDefault="004C0D44" w:rsidP="007C0757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Узлы укрупненные (трубопроводы) для газоснабжения из стальных водогазопроводных неоцинкованных труб без гильз и креплений диаметром 15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0D44" w:rsidRPr="004C0D44" w:rsidRDefault="004C0D44" w:rsidP="007C0757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0D44" w:rsidRPr="004C0D44" w:rsidRDefault="004C0D44" w:rsidP="007C0757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4C0D44" w:rsidRPr="004C0D44" w:rsidTr="00D019B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0D44" w:rsidRPr="004C0D44" w:rsidRDefault="004C0D44" w:rsidP="007C0757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0D44" w:rsidRPr="004C0D44" w:rsidRDefault="004C0D44" w:rsidP="004C0D44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C0D44" w:rsidRPr="004C0D44" w:rsidTr="00ED37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0D44" w:rsidRPr="004C0D44" w:rsidRDefault="004C0D44" w:rsidP="004C0D44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0D44" w:rsidRPr="004C0D44" w:rsidRDefault="004C0D44" w:rsidP="004C0D44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4C0D44" w:rsidRPr="004C0D44" w:rsidTr="00EE3FE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0D44" w:rsidRPr="004C0D44" w:rsidRDefault="004C0D44" w:rsidP="004C0D44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3/9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0D44" w:rsidRPr="004C0D44" w:rsidRDefault="004C0D44" w:rsidP="004C0D44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газоснабжения</w:t>
            </w:r>
          </w:p>
        </w:tc>
      </w:tr>
      <w:tr w:rsidR="004C0D44" w:rsidRPr="004C0D44" w:rsidTr="004C0D4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0D44" w:rsidRPr="004C0D44" w:rsidRDefault="004C0D44" w:rsidP="004C0D44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П3/9-10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0D44" w:rsidRPr="004C0D44" w:rsidRDefault="004C0D44" w:rsidP="007C0757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газовые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0D44" w:rsidRPr="004C0D44" w:rsidRDefault="004C0D44" w:rsidP="007C0757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0D44" w:rsidRPr="004C0D44" w:rsidRDefault="004C0D44" w:rsidP="007C0757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4C0D44" w:rsidRPr="004C0D44" w:rsidTr="004C0D4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0D44" w:rsidRPr="004C0D44" w:rsidRDefault="004C0D44" w:rsidP="004C0D44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П3/9-40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0D44" w:rsidRPr="004C0D44" w:rsidRDefault="004C0D44" w:rsidP="007C0757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Патрубок конический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0D44" w:rsidRPr="004C0D44" w:rsidRDefault="004C0D44" w:rsidP="007C0757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0D44" w:rsidRPr="004C0D44" w:rsidRDefault="004C0D44" w:rsidP="007C0757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4C0D44" w:rsidRPr="004C0D44" w:rsidTr="00E806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0D44" w:rsidRPr="004C0D44" w:rsidRDefault="004C0D44" w:rsidP="004C0D44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0D44" w:rsidRPr="004C0D44" w:rsidRDefault="004C0D44" w:rsidP="004C0D44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4C0D44" w:rsidRPr="004C0D44" w:rsidTr="00156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0D44" w:rsidRPr="004C0D44" w:rsidRDefault="004C0D44" w:rsidP="004C0D44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0D44" w:rsidRPr="004C0D44" w:rsidRDefault="004C0D44" w:rsidP="004C0D44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чугунные</w:t>
            </w:r>
          </w:p>
        </w:tc>
      </w:tr>
      <w:tr w:rsidR="004C0D44" w:rsidRPr="004C0D44" w:rsidTr="004C0D4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0D44" w:rsidRPr="004C0D44" w:rsidRDefault="004C0D44" w:rsidP="004C0D44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П6/10-20-10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0D44" w:rsidRPr="004C0D44" w:rsidRDefault="004C0D44" w:rsidP="007C0757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Муфты соединительные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0D44" w:rsidRPr="004C0D44" w:rsidRDefault="004C0D44" w:rsidP="007C0757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0D44" w:rsidRPr="004C0D44" w:rsidRDefault="004C0D44" w:rsidP="007C0757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4C0D44" w:rsidRPr="004C0D44" w:rsidTr="004C0D4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0D44" w:rsidRPr="004C0D44" w:rsidRDefault="004C0D44" w:rsidP="004C0D44">
            <w:pPr>
              <w:pStyle w:val="a6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Е19-1-201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C0D44" w:rsidRDefault="004C0D44" w:rsidP="004C0D44">
            <w:pPr>
              <w:pStyle w:val="a6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газовых плит бытовых четырехкомфорочных повышенной комфортности</w:t>
            </w:r>
          </w:p>
          <w:p w:rsidR="004C0D44" w:rsidRPr="004C0D44" w:rsidRDefault="004C0D44" w:rsidP="004C0D44">
            <w:pPr>
              <w:pStyle w:val="a6"/>
              <w:ind w:left="-40" w:right="-40"/>
              <w:rPr>
                <w:rFonts w:ascii="Arial" w:hAnsi="Arial" w:cs="Arial"/>
              </w:rPr>
            </w:pPr>
            <w:r w:rsidRPr="004C0D44">
              <w:rPr>
                <w:rFonts w:ascii="Arial" w:hAnsi="Arial" w:cs="Arial"/>
              </w:rPr>
              <w:t>(единица измерения - прибор)</w:t>
            </w:r>
          </w:p>
        </w:tc>
      </w:tr>
      <w:tr w:rsidR="004C0D44" w:rsidRPr="004C0D44" w:rsidTr="00F227B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0D44" w:rsidRPr="004C0D44" w:rsidRDefault="004C0D44" w:rsidP="004C0D44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0D44" w:rsidRPr="004C0D44" w:rsidRDefault="004C0D44" w:rsidP="004C0D44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C0D44" w:rsidRPr="004C0D44" w:rsidTr="004C0D4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0D44" w:rsidRPr="004C0D44" w:rsidRDefault="004C0D44" w:rsidP="004C0D44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0D44" w:rsidRPr="004C0D44" w:rsidRDefault="004C0D44" w:rsidP="004C0D44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0D44" w:rsidRPr="004C0D44" w:rsidRDefault="004C0D44" w:rsidP="007C0757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0D44" w:rsidRPr="004C0D44" w:rsidRDefault="004C0D44" w:rsidP="007C0757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4C0D44" w:rsidRPr="004C0D44" w:rsidTr="004C0D4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0D44" w:rsidRPr="004C0D44" w:rsidRDefault="004C0D44" w:rsidP="004C0D44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0D44" w:rsidRPr="004C0D44" w:rsidRDefault="004C0D44" w:rsidP="007C0757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0D44" w:rsidRPr="004C0D44" w:rsidRDefault="004C0D44" w:rsidP="007C0757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0D44" w:rsidRPr="004C0D44" w:rsidRDefault="004C0D44" w:rsidP="007C0757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1,27</w:t>
            </w:r>
          </w:p>
        </w:tc>
      </w:tr>
      <w:tr w:rsidR="004C0D44" w:rsidRPr="004C0D44" w:rsidTr="004C0D4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0D44" w:rsidRPr="004C0D44" w:rsidRDefault="004C0D44" w:rsidP="004C0D44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0D44" w:rsidRPr="004C0D44" w:rsidRDefault="004C0D44" w:rsidP="007C0757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0D44" w:rsidRPr="004C0D44" w:rsidRDefault="004C0D44" w:rsidP="007C0757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0D44" w:rsidRPr="004C0D44" w:rsidRDefault="004C0D44" w:rsidP="007C0757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4C0D44" w:rsidRPr="004C0D44" w:rsidTr="002A37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0D44" w:rsidRPr="004C0D44" w:rsidRDefault="004C0D44" w:rsidP="007C0757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0D44" w:rsidRPr="004C0D44" w:rsidRDefault="004C0D44" w:rsidP="004C0D44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C0D44" w:rsidRPr="004C0D44" w:rsidTr="004C0D4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0D44" w:rsidRPr="004C0D44" w:rsidRDefault="004C0D44" w:rsidP="004C0D44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0D44" w:rsidRPr="004C0D44" w:rsidRDefault="004C0D44" w:rsidP="004C0D44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0D44" w:rsidRPr="004C0D44" w:rsidRDefault="004C0D44" w:rsidP="007C0757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0D44" w:rsidRPr="004C0D44" w:rsidRDefault="004C0D44" w:rsidP="007C0757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4C0D44" w:rsidRPr="004C0D44" w:rsidTr="001312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0D44" w:rsidRPr="004C0D44" w:rsidRDefault="004C0D44" w:rsidP="007C0757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0D44" w:rsidRPr="004C0D44" w:rsidRDefault="004C0D44" w:rsidP="004C0D44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C0D44" w:rsidRPr="004C0D44" w:rsidTr="00B21C7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0D44" w:rsidRPr="004C0D44" w:rsidRDefault="004C0D44" w:rsidP="004C0D44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0D44" w:rsidRPr="004C0D44" w:rsidRDefault="004C0D44" w:rsidP="004C0D44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4C0D44" w:rsidRPr="004C0D44" w:rsidTr="0059685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0D44" w:rsidRPr="004C0D44" w:rsidRDefault="004C0D44" w:rsidP="004C0D44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0D44" w:rsidRPr="004C0D44" w:rsidRDefault="004C0D44" w:rsidP="004C0D44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4C0D44" w:rsidRPr="004C0D44" w:rsidTr="004C0D4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0D44" w:rsidRPr="004C0D44" w:rsidRDefault="004C0D44" w:rsidP="004C0D44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3/3-50-50-10/80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0D44" w:rsidRPr="004C0D44" w:rsidRDefault="004C0D44" w:rsidP="007C0757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проходные сальниковые муфтовые для газа 11Б10БК11 диаметром 15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0D44" w:rsidRPr="004C0D44" w:rsidRDefault="004C0D44" w:rsidP="007C0757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0D44" w:rsidRPr="004C0D44" w:rsidRDefault="004C0D44" w:rsidP="007C0757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4C0D44" w:rsidRPr="004C0D44" w:rsidTr="00E1391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0D44" w:rsidRPr="004C0D44" w:rsidRDefault="004C0D44" w:rsidP="004C0D44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0D44" w:rsidRPr="004C0D44" w:rsidRDefault="004C0D44" w:rsidP="004C0D44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Узлы и обвязки</w:t>
            </w:r>
          </w:p>
        </w:tc>
      </w:tr>
      <w:tr w:rsidR="004C0D44" w:rsidRPr="004C0D44" w:rsidTr="004C0D4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0D44" w:rsidRPr="004C0D44" w:rsidRDefault="004C0D44" w:rsidP="004C0D44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3/7-10-10-10/10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0D44" w:rsidRPr="004C0D44" w:rsidRDefault="004C0D44" w:rsidP="007C0757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Узлы укрупненные (трубопроводы) для газоснабжения из стальных водогазопроводных неоцинкованных труб без гильз и креплений диаметром 15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0D44" w:rsidRPr="004C0D44" w:rsidRDefault="004C0D44" w:rsidP="007C0757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0D44" w:rsidRPr="004C0D44" w:rsidRDefault="004C0D44" w:rsidP="007C0757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4C0D44" w:rsidRPr="004C0D44" w:rsidTr="00064D5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0D44" w:rsidRPr="004C0D44" w:rsidRDefault="004C0D44" w:rsidP="004C0D44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3/9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0D44" w:rsidRPr="004C0D44" w:rsidRDefault="004C0D44" w:rsidP="004C0D44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газоснабжения</w:t>
            </w:r>
          </w:p>
        </w:tc>
      </w:tr>
      <w:tr w:rsidR="004C0D44" w:rsidRPr="004C0D44" w:rsidTr="004C0D4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0D44" w:rsidRPr="004C0D44" w:rsidRDefault="004C0D44" w:rsidP="004C0D44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3/9-10-10/20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0D44" w:rsidRPr="004C0D44" w:rsidRDefault="004C0D44" w:rsidP="007C0757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Плита газовая четырехгорелочная повышенной комфортности бытовая напольная отдельностоящая со щитком, духовым и сушильным шкафом, марки 1200-С6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0D44" w:rsidRPr="004C0D44" w:rsidRDefault="004C0D44" w:rsidP="007C0757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0D44" w:rsidRPr="004C0D44" w:rsidRDefault="004C0D44" w:rsidP="007C0757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</w:tbl>
    <w:p w:rsidR="004C0D44" w:rsidRDefault="004C0D44" w:rsidP="0040791D">
      <w:pPr>
        <w:pStyle w:val="a6"/>
        <w:rPr>
          <w:rFonts w:ascii="Arial" w:hAnsi="Arial" w:cs="Arial"/>
          <w:b/>
          <w:sz w:val="2"/>
        </w:rPr>
      </w:pPr>
    </w:p>
    <w:p w:rsidR="00EA276E" w:rsidRPr="004C0D44" w:rsidRDefault="004C0D44" w:rsidP="0040791D">
      <w:pPr>
        <w:pStyle w:val="a6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EA276E" w:rsidTr="00E31D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A276E" w:rsidRPr="008F1B4D" w:rsidRDefault="00EA276E" w:rsidP="00E31D1C">
            <w:pPr>
              <w:pStyle w:val="a6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19-2. Установка водонагревателей</w:t>
            </w:r>
          </w:p>
        </w:tc>
      </w:tr>
      <w:tr w:rsidR="00EA276E" w:rsidTr="00E31D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A276E" w:rsidRDefault="00EA276E" w:rsidP="00E31D1C">
            <w:pPr>
              <w:pStyle w:val="a6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EA276E" w:rsidTr="00E31D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A276E" w:rsidRDefault="00EA276E" w:rsidP="00E31D1C">
            <w:pPr>
              <w:pStyle w:val="a6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EA276E" w:rsidRPr="008F1B4D" w:rsidTr="00E31D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A276E" w:rsidRPr="008F1B4D" w:rsidRDefault="00EA276E" w:rsidP="00E31D1C">
            <w:pPr>
              <w:pStyle w:val="a6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установка прибора;</w:t>
            </w:r>
          </w:p>
        </w:tc>
      </w:tr>
      <w:tr w:rsidR="00EA276E" w:rsidRPr="008F1B4D" w:rsidTr="00E31D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A276E" w:rsidRDefault="00EA276E" w:rsidP="00E31D1C">
            <w:pPr>
              <w:pStyle w:val="a6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установка и заделка креплений;</w:t>
            </w:r>
          </w:p>
        </w:tc>
      </w:tr>
      <w:tr w:rsidR="00EA276E" w:rsidRPr="008F1B4D" w:rsidTr="00E31D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A276E" w:rsidRDefault="00EA276E" w:rsidP="00E31D1C">
            <w:pPr>
              <w:pStyle w:val="a6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присоединение прибора к трубопроводам;</w:t>
            </w:r>
          </w:p>
        </w:tc>
      </w:tr>
      <w:tr w:rsidR="00EA276E" w:rsidRPr="008F1B4D" w:rsidTr="00E31D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A276E" w:rsidRDefault="00EA276E" w:rsidP="00E31D1C">
            <w:pPr>
              <w:pStyle w:val="a6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устройство кармана (чистки) с пробивкой отверстия в дымоходе, установкой и заделкой дверки и патрубка;</w:t>
            </w:r>
          </w:p>
        </w:tc>
      </w:tr>
      <w:tr w:rsidR="00EA276E" w:rsidRPr="008F1B4D" w:rsidTr="00E31D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A276E" w:rsidRDefault="00EA276E" w:rsidP="00E31D1C">
            <w:pPr>
              <w:pStyle w:val="a6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установка вытяжки с присоединением к патрубку.</w:t>
            </w:r>
          </w:p>
        </w:tc>
      </w:tr>
      <w:tr w:rsidR="00EA276E" w:rsidRPr="008F1B4D" w:rsidTr="00E31D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A276E" w:rsidRDefault="00EA276E" w:rsidP="00E31D1C">
            <w:pPr>
              <w:pStyle w:val="a6"/>
              <w:ind w:left="-108" w:firstLine="709"/>
              <w:rPr>
                <w:rFonts w:ascii="Arial" w:hAnsi="Arial" w:cs="Arial"/>
              </w:rPr>
            </w:pPr>
          </w:p>
        </w:tc>
      </w:tr>
    </w:tbl>
    <w:p w:rsidR="00EA276E" w:rsidRDefault="00EA276E" w:rsidP="00EA276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EA276E" w:rsidRPr="008F1B4D" w:rsidTr="00E31D1C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A276E" w:rsidRPr="008F1B4D" w:rsidRDefault="00EA276E" w:rsidP="00E31D1C">
            <w:pPr>
              <w:pStyle w:val="a6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A276E" w:rsidRPr="008F1B4D" w:rsidRDefault="00EA276E" w:rsidP="00E31D1C">
            <w:pPr>
              <w:pStyle w:val="a6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A276E" w:rsidRPr="008F1B4D" w:rsidRDefault="00EA276E" w:rsidP="00E31D1C">
            <w:pPr>
              <w:pStyle w:val="a6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A276E" w:rsidRPr="008F1B4D" w:rsidRDefault="00EA276E" w:rsidP="00E31D1C">
            <w:pPr>
              <w:pStyle w:val="a6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EA276E" w:rsidRPr="008F1B4D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F1B4D" w:rsidRDefault="00EA276E" w:rsidP="00E31D1C">
            <w:pPr>
              <w:pStyle w:val="a6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F1B4D" w:rsidRDefault="00EA276E" w:rsidP="00E31D1C">
            <w:pPr>
              <w:pStyle w:val="a6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F1B4D" w:rsidRDefault="00EA276E" w:rsidP="00E31D1C">
            <w:pPr>
              <w:pStyle w:val="a6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F1B4D" w:rsidRDefault="00EA276E" w:rsidP="00E31D1C">
            <w:pPr>
              <w:pStyle w:val="a6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EA276E" w:rsidRPr="008F1B4D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F1B4D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Е19-2-1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водонагревателей проточных</w:t>
            </w:r>
          </w:p>
          <w:p w:rsidR="00EA276E" w:rsidRPr="008F1B4D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 w:rsidRPr="008F1B4D">
              <w:rPr>
                <w:rFonts w:ascii="Arial" w:hAnsi="Arial" w:cs="Arial"/>
              </w:rPr>
              <w:t>(единица измерения - прибор)</w:t>
            </w:r>
          </w:p>
        </w:tc>
      </w:tr>
      <w:tr w:rsidR="00EA276E" w:rsidRPr="008F1B4D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F1B4D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F1B4D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A276E" w:rsidRPr="008F1B4D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F1B4D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F1B4D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F1B4D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F1B4D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EA276E" w:rsidRPr="008F1B4D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F1B4D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F1B4D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F1B4D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F1B4D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4,71</w:t>
            </w:r>
          </w:p>
        </w:tc>
      </w:tr>
      <w:tr w:rsidR="00EA276E" w:rsidRPr="008F1B4D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F1B4D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F1B4D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F1B4D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F1B4D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EA276E" w:rsidRPr="008F1B4D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F1B4D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F1B4D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A276E" w:rsidRPr="008F1B4D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F1B4D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F1B4D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F1B4D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F1B4D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EA276E" w:rsidRPr="008F1B4D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F1B4D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F1B4D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A276E" w:rsidRPr="008F1B4D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F1B4D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F1B4D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A276E" w:rsidRPr="008F1B4D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F1B4D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F1B4D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A276E" w:rsidRPr="008F1B4D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F1B4D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1/10-80-25/37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F1B4D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Асбестовый картон общего назначения КАОН-1 толщиной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F1B4D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F1B4D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EA276E" w:rsidRPr="008F1B4D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F1B4D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F1B4D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1,5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F1B4D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F1B4D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0,0051</w:t>
            </w:r>
          </w:p>
        </w:tc>
      </w:tr>
      <w:tr w:rsidR="00EA276E" w:rsidRPr="008F1B4D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F1B4D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F1B4D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EA276E" w:rsidRPr="008F1B4D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F1B4D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F1B4D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вентиляции и кондиционирования</w:t>
            </w:r>
          </w:p>
        </w:tc>
      </w:tr>
      <w:tr w:rsidR="00EA276E" w:rsidRPr="008F1B4D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F1B4D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3/1-90-10/10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F1B4D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Вытяжки от газовых колонок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F1B4D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F1B4D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EA276E" w:rsidRPr="008F1B4D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F1B4D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F1B4D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EA276E" w:rsidRPr="008F1B4D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F1B4D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3/3-50-50-10/80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F1B4D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проходные сальниковые муфтовые для газа 11Б10БК11 диаметром 15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F1B4D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F1B4D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EA276E" w:rsidRPr="008F1B4D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F1B4D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F1B4D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Узлы и обвязки</w:t>
            </w:r>
          </w:p>
        </w:tc>
      </w:tr>
      <w:tr w:rsidR="00EA276E" w:rsidRPr="008F1B4D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F1B4D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3/7-10-10-10/10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F1B4D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Узлы укрупненные (трубопроводы) для газоснабжения из стальных водогазопроводных неоцинкованных труб без гильз и креплений диаметром 15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F1B4D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F1B4D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EA276E" w:rsidRPr="008F1B4D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F1B4D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F1B4D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A276E" w:rsidRPr="008F1B4D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F1B4D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F1B4D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EA276E" w:rsidRPr="008F1B4D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F1B4D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F1B4D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отопления</w:t>
            </w:r>
          </w:p>
        </w:tc>
      </w:tr>
      <w:tr w:rsidR="00EA276E" w:rsidRPr="008F1B4D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F1B4D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П3/2-20-10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F1B4D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Аппараты водонагревательные газовые бытовые проточные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F1B4D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F1B4D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EA276E" w:rsidRPr="008F1B4D" w:rsidTr="00E31D1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F1B4D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Е19-2-2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A276E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водонагревателей емкостных</w:t>
            </w:r>
          </w:p>
          <w:p w:rsidR="00EA276E" w:rsidRPr="008F1B4D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 w:rsidRPr="008F1B4D">
              <w:rPr>
                <w:rFonts w:ascii="Arial" w:hAnsi="Arial" w:cs="Arial"/>
              </w:rPr>
              <w:t>(единица измерения - прибор)</w:t>
            </w:r>
          </w:p>
        </w:tc>
      </w:tr>
      <w:tr w:rsidR="00EA276E" w:rsidRPr="008F1B4D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F1B4D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F1B4D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A276E" w:rsidRPr="008F1B4D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F1B4D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F1B4D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F1B4D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F1B4D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EA276E" w:rsidRPr="008F1B4D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F1B4D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F1B4D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F1B4D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F1B4D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6,79</w:t>
            </w:r>
          </w:p>
        </w:tc>
      </w:tr>
      <w:tr w:rsidR="00EA276E" w:rsidRPr="008F1B4D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F1B4D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F1B4D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F1B4D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F1B4D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EA276E" w:rsidRPr="008F1B4D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F1B4D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F1B4D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A276E" w:rsidRPr="008F1B4D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F1B4D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F1B4D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F1B4D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F1B4D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EA276E" w:rsidRPr="008F1B4D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F1B4D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F1B4D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A276E" w:rsidRPr="008F1B4D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F1B4D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F1B4D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A276E" w:rsidRPr="008F1B4D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F1B4D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F1B4D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A276E" w:rsidRPr="008F1B4D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F1B4D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1/10-80-25/37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F1B4D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Асбестовый картон общего назначения КАОН-1 толщиной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F1B4D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F1B4D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0,0023</w:t>
            </w:r>
          </w:p>
        </w:tc>
      </w:tr>
      <w:tr w:rsidR="00EA276E" w:rsidRPr="008F1B4D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F1B4D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F1B4D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1,5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F1B4D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F1B4D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0,0028</w:t>
            </w:r>
          </w:p>
        </w:tc>
      </w:tr>
      <w:tr w:rsidR="00EA276E" w:rsidRPr="008F1B4D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F1B4D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F1B4D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EA276E" w:rsidRPr="008F1B4D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F1B4D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F1B4D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вентиляции и кондиционирования</w:t>
            </w:r>
          </w:p>
        </w:tc>
      </w:tr>
      <w:tr w:rsidR="00EA276E" w:rsidRPr="008F1B4D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F1B4D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3/1-90-10/10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F1B4D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Вытяжки от газовых колонок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F1B4D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F1B4D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EA276E" w:rsidRPr="008F1B4D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F1B4D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3/1-170-10-10/10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F1B4D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Шиберы в обечайке из тонколистовой оцинкованной и сортовой стали круглые диаметром до 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F1B4D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F1B4D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EA276E" w:rsidRPr="008F1B4D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F1B4D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F1B4D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EA276E" w:rsidRPr="008F1B4D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F1B4D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3/3-50-50-10/80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F1B4D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проходные сальниковые муфтовые для газа 11Б10БК11 диаметром 15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F1B4D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F1B4D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EA276E" w:rsidRPr="008F1B4D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F1B4D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F1B4D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Узлы и обвязки</w:t>
            </w:r>
          </w:p>
        </w:tc>
      </w:tr>
      <w:tr w:rsidR="00EA276E" w:rsidRPr="008F1B4D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F1B4D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3/7-10-10-10/10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F1B4D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Узлы укрупненные (трубопроводы) для газоснабжения из стальных водогазопроводных неоцинкованных труб без гильз и креплений диаметром 15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F1B4D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F1B4D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EA276E" w:rsidRPr="008F1B4D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F1B4D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F1B4D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A276E" w:rsidRPr="008F1B4D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F1B4D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F1B4D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EA276E" w:rsidRPr="008F1B4D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F1B4D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F1B4D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отопления</w:t>
            </w:r>
          </w:p>
        </w:tc>
      </w:tr>
      <w:tr w:rsidR="00EA276E" w:rsidRPr="008F1B4D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F1B4D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П3/2-20-10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F1B4D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Аппараты водонагревательные газовые бытовые емкостные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F1B4D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F1B4D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EA276E" w:rsidRPr="008F1B4D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F1B4D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П3/2-130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F1B4D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Подставка для водонагревателя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F1B4D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F1B4D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</w:tbl>
    <w:p w:rsidR="00EA276E" w:rsidRPr="008F1B4D" w:rsidRDefault="00EA276E" w:rsidP="00EA276E">
      <w:pPr>
        <w:pStyle w:val="a6"/>
        <w:rPr>
          <w:rFonts w:ascii="Arial" w:hAnsi="Arial" w:cs="Arial"/>
          <w:b/>
          <w:sz w:val="2"/>
        </w:rPr>
      </w:pPr>
    </w:p>
    <w:p w:rsidR="00EA276E" w:rsidRPr="004C0D44" w:rsidRDefault="00EA276E" w:rsidP="0040791D">
      <w:pPr>
        <w:pStyle w:val="a6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EA276E" w:rsidTr="00E31D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A276E" w:rsidRPr="000C7763" w:rsidRDefault="00EA276E" w:rsidP="00E31D1C">
            <w:pPr>
              <w:pStyle w:val="a6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02. Газогорелочные устройства</w:t>
            </w:r>
          </w:p>
        </w:tc>
      </w:tr>
      <w:tr w:rsidR="00EA276E" w:rsidTr="00E31D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A276E" w:rsidRDefault="00EA276E" w:rsidP="00E31D1C">
            <w:pPr>
              <w:pStyle w:val="a6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EA276E" w:rsidTr="00E31D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A276E" w:rsidRPr="000C7763" w:rsidRDefault="00EA276E" w:rsidP="00E31D1C">
            <w:pPr>
              <w:pStyle w:val="a6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19-3. Установка газогорелочных устройств</w:t>
            </w:r>
          </w:p>
        </w:tc>
      </w:tr>
      <w:tr w:rsidR="00EA276E" w:rsidTr="00E31D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A276E" w:rsidRDefault="00EA276E" w:rsidP="00E31D1C">
            <w:pPr>
              <w:pStyle w:val="a6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EA276E" w:rsidTr="00E31D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A276E" w:rsidRDefault="00EA276E" w:rsidP="00E31D1C">
            <w:pPr>
              <w:pStyle w:val="a6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A276E" w:rsidRPr="000C7763" w:rsidRDefault="00EA276E" w:rsidP="00E31D1C">
            <w:pPr>
              <w:pStyle w:val="a6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установка плит фронтальных;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A276E" w:rsidRDefault="00EA276E" w:rsidP="00E31D1C">
            <w:pPr>
              <w:pStyle w:val="a6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установка горелок;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A276E" w:rsidRDefault="00EA276E" w:rsidP="00E31D1C">
            <w:pPr>
              <w:pStyle w:val="a6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сборка обвязки;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A276E" w:rsidRDefault="00EA276E" w:rsidP="00E31D1C">
            <w:pPr>
              <w:pStyle w:val="a6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установка запальников;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A276E" w:rsidRDefault="00EA276E" w:rsidP="00E31D1C">
            <w:pPr>
              <w:pStyle w:val="a6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присоединение газогорелочных устройств к газопроводу;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A276E" w:rsidRDefault="00EA276E" w:rsidP="00E31D1C">
            <w:pPr>
              <w:pStyle w:val="a6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регулировка и испытание узла.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A276E" w:rsidRDefault="00EA276E" w:rsidP="00E31D1C">
            <w:pPr>
              <w:pStyle w:val="a6"/>
              <w:ind w:left="-108" w:firstLine="709"/>
              <w:rPr>
                <w:rFonts w:ascii="Arial" w:hAnsi="Arial" w:cs="Arial"/>
              </w:rPr>
            </w:pPr>
          </w:p>
        </w:tc>
      </w:tr>
    </w:tbl>
    <w:p w:rsidR="00EA276E" w:rsidRDefault="00EA276E" w:rsidP="00EA276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EA276E" w:rsidRPr="000C7763" w:rsidTr="00E31D1C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Е19-3-1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газогорелочных устройств с горелками, производительностью до 5 м</w:t>
            </w:r>
            <w:r w:rsidRPr="000C7763">
              <w:rPr>
                <w:rFonts w:ascii="Arial" w:hAnsi="Arial" w:cs="Arial"/>
                <w:b/>
                <w:vertAlign w:val="superscript"/>
              </w:rPr>
              <w:t>3</w:t>
            </w:r>
            <w:r>
              <w:rPr>
                <w:rFonts w:ascii="Arial" w:hAnsi="Arial" w:cs="Arial"/>
                <w:b/>
              </w:rPr>
              <w:t>/ч</w:t>
            </w:r>
          </w:p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 w:rsidRPr="000C7763">
              <w:rPr>
                <w:rFonts w:ascii="Arial" w:hAnsi="Arial" w:cs="Arial"/>
              </w:rPr>
              <w:t>(единица измерения - устройство)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6,04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6/20-350-60-5/11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Сгон стальной черный с цилиндрической резьбой в комплекте с муфтой и контргайкой диаметром 15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3/9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газоснабжения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П3/9-30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Горелки газовые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П3/9-30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Тоннели керамические (насадки)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Е19-3-2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A276E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газогорелочных устройств с горелками, производительностью до 10 м</w:t>
            </w:r>
            <w:r w:rsidRPr="000C7763">
              <w:rPr>
                <w:rFonts w:ascii="Arial" w:hAnsi="Arial" w:cs="Arial"/>
                <w:b/>
                <w:vertAlign w:val="superscript"/>
              </w:rPr>
              <w:t>3</w:t>
            </w:r>
            <w:r>
              <w:rPr>
                <w:rFonts w:ascii="Arial" w:hAnsi="Arial" w:cs="Arial"/>
                <w:b/>
              </w:rPr>
              <w:t>/ч</w:t>
            </w:r>
          </w:p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 w:rsidRPr="000C7763">
              <w:rPr>
                <w:rFonts w:ascii="Arial" w:hAnsi="Arial" w:cs="Arial"/>
              </w:rPr>
              <w:t>(единица измерения - устройство)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7,63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6/20-350-60-5/11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Сгон стальной черный с цилиндрической резьбой в комплекте с муфтой и контргайкой диаметром 15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3/9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газоснабжения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П3/9-30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Горелки газовые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П3/9-30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Тоннели керамические (насадки)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Е19-3-3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A276E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газогорелочных устройств с горелками, производительностью до 30 м</w:t>
            </w:r>
            <w:r w:rsidRPr="000C7763">
              <w:rPr>
                <w:rFonts w:ascii="Arial" w:hAnsi="Arial" w:cs="Arial"/>
                <w:b/>
                <w:vertAlign w:val="superscript"/>
              </w:rPr>
              <w:t>3</w:t>
            </w:r>
            <w:r>
              <w:rPr>
                <w:rFonts w:ascii="Arial" w:hAnsi="Arial" w:cs="Arial"/>
                <w:b/>
              </w:rPr>
              <w:t>/ч</w:t>
            </w:r>
          </w:p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 w:rsidRPr="000C7763">
              <w:rPr>
                <w:rFonts w:ascii="Arial" w:hAnsi="Arial" w:cs="Arial"/>
              </w:rPr>
              <w:t>(единица измерения - устройство)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9,66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3/3-50-50-10/10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проходные сальниковые муфтовые латунные 11Б6БК диаметром 15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Узлы и обвязки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3/7-10-10-10/60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Узлы укрупненные (трубопроводы) для газоснабжения из стальных водогазопроводных неоцинкованных труб без гильз и креплений диаметром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0,92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3/13-10-10/50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гайками и шайбами для санитарно-технических работ диаметром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 лабораторный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3/9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газоснабжения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П3/9-30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Горелки газовые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П3/9-30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Запальники газовые переносные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П3/9-30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Тоннели керамические (насадки)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Е19-3-4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A276E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газогорелочных устройств с горелками, производительностью до 50 м</w:t>
            </w:r>
            <w:r w:rsidRPr="000C7763">
              <w:rPr>
                <w:rFonts w:ascii="Arial" w:hAnsi="Arial" w:cs="Arial"/>
                <w:b/>
                <w:vertAlign w:val="superscript"/>
              </w:rPr>
              <w:t>3</w:t>
            </w:r>
            <w:r>
              <w:rPr>
                <w:rFonts w:ascii="Arial" w:hAnsi="Arial" w:cs="Arial"/>
                <w:b/>
              </w:rPr>
              <w:t>/ч</w:t>
            </w:r>
          </w:p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 w:rsidRPr="000C7763">
              <w:rPr>
                <w:rFonts w:ascii="Arial" w:hAnsi="Arial" w:cs="Arial"/>
              </w:rPr>
              <w:t>(единица измерения - устройство)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12,57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3/3-50-50-10/10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проходные сальниковые муфтовые латунные 11Б6БК диаметром 15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Узлы и обвязки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3/7-10-10-10/20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Узлы укрупненные (трубопроводы) для газоснабжения из стальных водогазопроводных неоцинкованных труб без гильз и креплений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1,53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3/7-10-10-10/60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Узлы укрупненные (трубопроводы) для газоснабжения из стальных водогазопроводных неоцинкованных труб без гильз и креплений диаметром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0,51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3/13-10-10/50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гайками и шайбами для санитарно-технических работ диаметром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Фасонные стальные сварные части без фланцев диаметром до 800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0,027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 лабораторный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3/9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газоснабжения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П3/9-30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Горелки газовые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П3/9-30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Запальники газовые переносные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П3/9-30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Тоннели керамические (насадки)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Е19-3-5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A276E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газогорелочных устройств с горелками, производительностью до 80 м</w:t>
            </w:r>
            <w:r w:rsidRPr="000C7763">
              <w:rPr>
                <w:rFonts w:ascii="Arial" w:hAnsi="Arial" w:cs="Arial"/>
                <w:b/>
                <w:vertAlign w:val="superscript"/>
              </w:rPr>
              <w:t>3</w:t>
            </w:r>
            <w:r>
              <w:rPr>
                <w:rFonts w:ascii="Arial" w:hAnsi="Arial" w:cs="Arial"/>
                <w:b/>
              </w:rPr>
              <w:t>/ч</w:t>
            </w:r>
          </w:p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 w:rsidRPr="000C7763">
              <w:rPr>
                <w:rFonts w:ascii="Arial" w:hAnsi="Arial" w:cs="Arial"/>
              </w:rPr>
              <w:t>(единица измерения - устройство)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14,86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0,64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1/10-260-80-1/20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 стальной просечно-вытяжной из горячекатаной углеродистой стали С235, шириной 1000 мм, толщиной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0,041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Фланцы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3/11-10-10-40/90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стальные плоские приварные из стали марки ВСТ3СП2, ВСТ3СП3 давлением 2,5 МПа (25 кгс/см</w:t>
            </w:r>
            <w:r w:rsidRPr="000C7763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 диаметром 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3/13-10-10/50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гайками и шайбами для санитарно-технических работ диаметром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0,0017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Фасонные стальные сварные части без фланцев диаметром до 800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 лабораторный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П3/3-50-50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проходные муфтовые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3/9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газоснабжения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П3/9-30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Горелки газовые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П3/9-30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Запальники газовые переносные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П3/9-30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Тоннели керамические (насадки)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Е19-3-6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A276E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газогорелочных устройств с горелками, производительностью до 120 м</w:t>
            </w:r>
            <w:r w:rsidRPr="000C7763">
              <w:rPr>
                <w:rFonts w:ascii="Arial" w:hAnsi="Arial" w:cs="Arial"/>
                <w:b/>
                <w:vertAlign w:val="superscript"/>
              </w:rPr>
              <w:t>3</w:t>
            </w:r>
            <w:r>
              <w:rPr>
                <w:rFonts w:ascii="Arial" w:hAnsi="Arial" w:cs="Arial"/>
                <w:b/>
              </w:rPr>
              <w:t>/ч</w:t>
            </w:r>
          </w:p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 w:rsidRPr="000C7763">
              <w:rPr>
                <w:rFonts w:ascii="Arial" w:hAnsi="Arial" w:cs="Arial"/>
              </w:rPr>
              <w:t>(единица измерения - устройство)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17,26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0,64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1/10-260-80-1/20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 стальной просечно-вытяжной из горячекатаной углеродистой стали С235, шириной 1000 мм, толщиной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0,022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3/11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Фланцы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3/11-10-10-40/90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стальные плоские приварные из стали марки ВСТ3СП2, ВСТ3СП3 давлением 2,5 МПа (25 кгс/см</w:t>
            </w:r>
            <w:r w:rsidRPr="000C7763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 диаметром 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3/13-10-10/50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гайками и шайбами для санитарно-технических работ диаметром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0,00255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Фасонные стальные сварные части без фланцев диаметром до 800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0,023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 лабораторный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П3/3-50-50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проходные муфтовые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3/9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газоснабжения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П3/9-30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Горелки газовые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П3/9-30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Запальники газовые переносные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П3/9-30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Тоннели керамические (насадки)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Е19-3-7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A276E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газогорелочных устройств с горелками, производительностью до 180 м</w:t>
            </w:r>
            <w:r w:rsidRPr="000C7763">
              <w:rPr>
                <w:rFonts w:ascii="Arial" w:hAnsi="Arial" w:cs="Arial"/>
                <w:b/>
                <w:vertAlign w:val="superscript"/>
              </w:rPr>
              <w:t>3</w:t>
            </w:r>
            <w:r>
              <w:rPr>
                <w:rFonts w:ascii="Arial" w:hAnsi="Arial" w:cs="Arial"/>
                <w:b/>
              </w:rPr>
              <w:t>/ч</w:t>
            </w:r>
          </w:p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 w:rsidRPr="000C7763">
              <w:rPr>
                <w:rFonts w:ascii="Arial" w:hAnsi="Arial" w:cs="Arial"/>
              </w:rPr>
              <w:t>(единица измерения - устройство)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19,89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1,28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1/10-260-80-1/20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 стальной просечно-вытяжной из горячекатаной углеродистой стали С235, шириной 1000 мм, толщиной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0,041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3/3-50-50-20/20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проходные сальниковые фланцевые 11Ч8БК диаметром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Фланцы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3/11-10-10-40/100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стальные плоские приварные из стали марки ВСТ3СП2, ВСТ3СП3 давлением 2,5 МПа (25 кгс/см</w:t>
            </w:r>
            <w:r w:rsidRPr="000C7763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 диаметром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3/13-10-10/50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гайками и шайбами для санитарно-технических работ диаметром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0,00352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Фасонные стальные сварные части без фланцев диаметром до 800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0,022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 лабораторный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3/9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газоснабжения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П3/9-30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Горелки газовые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П3/9-30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Запальники газовые переносные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П3/9-30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Тоннели керамические (насадки)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Е19-3-8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A276E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газогорелочных устройств с горелками, производительностью до 250 м</w:t>
            </w:r>
            <w:r w:rsidRPr="000C7763">
              <w:rPr>
                <w:rFonts w:ascii="Arial" w:hAnsi="Arial" w:cs="Arial"/>
                <w:b/>
                <w:vertAlign w:val="superscript"/>
              </w:rPr>
              <w:t>3</w:t>
            </w:r>
            <w:r>
              <w:rPr>
                <w:rFonts w:ascii="Arial" w:hAnsi="Arial" w:cs="Arial"/>
                <w:b/>
              </w:rPr>
              <w:t>/ч</w:t>
            </w:r>
          </w:p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 w:rsidRPr="000C7763">
              <w:rPr>
                <w:rFonts w:ascii="Arial" w:hAnsi="Arial" w:cs="Arial"/>
              </w:rPr>
              <w:t>(единица измерения - устройство)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23,43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1,28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1/10-260-80-1/20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 стальной просечно-вытяжной из горячекатаной углеродистой стали С235, шириной 1000 мм, толщиной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0,0332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3/3-50-50-20/20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проходные сальниковые фланцевые 11Ч8БК диаметром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Фланцы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3/11-10-10-40/100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стальные плоские приварные из стали марки ВСТ3СП2, ВСТ3СП3 давлением 2,5 МПа (25 кгс/см</w:t>
            </w:r>
            <w:r w:rsidRPr="000C7763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 диаметром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3/13-10-10/50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гайками и шайбами для санитарно-технических работ диаметром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0,00352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Фасонные стальные сварные части без фланцев диаметром до 800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 лабораторный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3/9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газоснабжения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П3/9-30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Горелки газовые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П3/9-30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Запальники газовые переносные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П3/9-30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Тоннели керамические (насадки)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Е19-3-9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A276E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газогорелочных устройств с горелками, производительностью до 350 м</w:t>
            </w:r>
            <w:r w:rsidRPr="000C7763">
              <w:rPr>
                <w:rFonts w:ascii="Arial" w:hAnsi="Arial" w:cs="Arial"/>
                <w:b/>
                <w:vertAlign w:val="superscript"/>
              </w:rPr>
              <w:t>3</w:t>
            </w:r>
            <w:r>
              <w:rPr>
                <w:rFonts w:ascii="Arial" w:hAnsi="Arial" w:cs="Arial"/>
                <w:b/>
              </w:rPr>
              <w:t>/ч</w:t>
            </w:r>
          </w:p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 w:rsidRPr="000C7763">
              <w:rPr>
                <w:rFonts w:ascii="Arial" w:hAnsi="Arial" w:cs="Arial"/>
              </w:rPr>
              <w:t>(единица измерения - устройство)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27,1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1,28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1/10-260-80-1/20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 стальной просечно-вытяжной из горячекатаной углеродистой стали С235, шириной 1000 мм, толщиной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0,0328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3/3-50-50-20/20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проходные сальниковые фланцевые 11Ч8БК диаметром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Фланцы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3/11-10-10-40/100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стальные плоские приварные из стали марки ВСТ3СП2, ВСТ3СП3 давлением 2,5 МПа (25 кгс/см</w:t>
            </w:r>
            <w:r w:rsidRPr="000C7763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 диаметром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3/13-10-10/50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гайками и шайбами для санитарно-технических работ диаметром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0,00352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Фасонные стальные сварные части без фланцев диаметром до 800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 лабораторный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3/9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газоснабжения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П3/9-30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Горелки газовые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П3/9-30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Запальники газовые переносные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П3/9-30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Тоннели керамические (насадки)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Е19-3-10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A276E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газогорелочных устройств с горелками, производительностью до 500 м</w:t>
            </w:r>
            <w:r w:rsidRPr="000C7763">
              <w:rPr>
                <w:rFonts w:ascii="Arial" w:hAnsi="Arial" w:cs="Arial"/>
                <w:b/>
                <w:vertAlign w:val="superscript"/>
              </w:rPr>
              <w:t>3</w:t>
            </w:r>
            <w:r>
              <w:rPr>
                <w:rFonts w:ascii="Arial" w:hAnsi="Arial" w:cs="Arial"/>
                <w:b/>
              </w:rPr>
              <w:t>/ч и более</w:t>
            </w:r>
          </w:p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 w:rsidRPr="000C7763">
              <w:rPr>
                <w:rFonts w:ascii="Arial" w:hAnsi="Arial" w:cs="Arial"/>
              </w:rPr>
              <w:t>(единица измерения - устройство)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32,01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1,86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1/10-260-80-1/20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 стальной просечно-вытяжной из горячекатаной углеродистой стали С235, шириной 1000 мм, толщиной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0,0391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3/3-20-10-10/40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Задвижки чугунные параллельные фланцевые с выдвижным шпинделем 30Ч6БР диаметром 125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Фланцы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3/11-10-10-40/110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стальные плоские приварные из стали марки ВСТ3СП2, ВСТ3СП3 давлением 2,5 МПа (25 кгс/см</w:t>
            </w:r>
            <w:r w:rsidRPr="000C7763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 диаметром 125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3/13-10-10/50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гайками и шайбами для санитарно-технических работ диаметром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0,00528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Фасонные стальные сварные части без фланцев диаметром до 800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0,051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 лабораторный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3/9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газоснабжения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П3/9-30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Горелки газовые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П3/9-30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Запальники газовые переносные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П3/9-30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Тоннели керамические (насадки)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Е19-3-11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A276E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блоков горелок производительностью до 15 м</w:t>
            </w:r>
            <w:r w:rsidRPr="000C7763">
              <w:rPr>
                <w:rFonts w:ascii="Arial" w:hAnsi="Arial" w:cs="Arial"/>
                <w:b/>
                <w:vertAlign w:val="superscript"/>
              </w:rPr>
              <w:t>3</w:t>
            </w:r>
            <w:r>
              <w:rPr>
                <w:rFonts w:ascii="Arial" w:hAnsi="Arial" w:cs="Arial"/>
                <w:b/>
              </w:rPr>
              <w:t>/ч</w:t>
            </w:r>
          </w:p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 w:rsidRPr="000C7763">
              <w:rPr>
                <w:rFonts w:ascii="Arial" w:hAnsi="Arial" w:cs="Arial"/>
              </w:rPr>
              <w:t>(единица измерения - устройство)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7,12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6/20-350-60-5/12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Сгон стальной черный с цилиндрической резьбой в комплекте с муфтой и контргайкой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Фасонные стальные сварные части без фланцев диаметром до 800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0,0016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3/9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газоснабжения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П3/9-30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Блоки горелок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П3/9-30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Запальники газовые переносные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П3/9-30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Тоннели керамические (насадки)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Е19-3-12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A276E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блоков горелок производительностью до 30 м</w:t>
            </w:r>
            <w:r w:rsidRPr="000C7763">
              <w:rPr>
                <w:rFonts w:ascii="Arial" w:hAnsi="Arial" w:cs="Arial"/>
                <w:b/>
                <w:vertAlign w:val="superscript"/>
              </w:rPr>
              <w:t>3</w:t>
            </w:r>
            <w:r>
              <w:rPr>
                <w:rFonts w:ascii="Arial" w:hAnsi="Arial" w:cs="Arial"/>
                <w:b/>
              </w:rPr>
              <w:t>/ч</w:t>
            </w:r>
          </w:p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 w:rsidRPr="000C7763">
              <w:rPr>
                <w:rFonts w:ascii="Arial" w:hAnsi="Arial" w:cs="Arial"/>
              </w:rPr>
              <w:t>(единица измерения - устройство)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8,42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Узлы и обвязки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3/7-10-10-10/60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Узлы укрупненные (трубопроводы) для газоснабжения из стальных водогазопроводных неоцинкованных труб без гильз и креплений диаметром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0,71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3/13-10-10/50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гайками и шайбами для санитарно-технических работ диаметром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6/20-350-60-5/14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Сгон стальной черный с цилиндрической резьбой в комплекте с муфтой и контргайкой диаметром 32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3/9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газоснабжения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П3/9-30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Блоки горелок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П3/9-30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Запальники газовые переносные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EA276E" w:rsidRPr="000C776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П3/9-30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C776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Тоннели керамические (насадки)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C776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</w:tbl>
    <w:p w:rsidR="00EA276E" w:rsidRPr="000C7763" w:rsidRDefault="00EA276E" w:rsidP="00EA276E">
      <w:pPr>
        <w:pStyle w:val="a6"/>
        <w:rPr>
          <w:rFonts w:ascii="Arial" w:hAnsi="Arial" w:cs="Arial"/>
          <w:b/>
          <w:sz w:val="2"/>
        </w:rPr>
      </w:pPr>
    </w:p>
    <w:p w:rsidR="00EA276E" w:rsidRPr="004C0D44" w:rsidRDefault="00EA276E" w:rsidP="0040791D">
      <w:pPr>
        <w:pStyle w:val="a6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EA276E" w:rsidTr="00E31D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A276E" w:rsidRPr="00694DF3" w:rsidRDefault="00EA276E" w:rsidP="00E31D1C">
            <w:pPr>
              <w:pStyle w:val="a6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03. Установки для редуцирования давления газа</w:t>
            </w:r>
          </w:p>
        </w:tc>
      </w:tr>
      <w:tr w:rsidR="00EA276E" w:rsidTr="00E31D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A276E" w:rsidRDefault="00EA276E" w:rsidP="00E31D1C">
            <w:pPr>
              <w:pStyle w:val="a6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EA276E" w:rsidTr="00E31D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A276E" w:rsidRPr="00694DF3" w:rsidRDefault="00EA276E" w:rsidP="00E31D1C">
            <w:pPr>
              <w:pStyle w:val="a6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19-4. Устройство установки для редуцирования давления газа</w:t>
            </w:r>
          </w:p>
        </w:tc>
      </w:tr>
      <w:tr w:rsidR="00EA276E" w:rsidTr="00E31D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A276E" w:rsidRDefault="00EA276E" w:rsidP="00E31D1C">
            <w:pPr>
              <w:pStyle w:val="a6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EA276E" w:rsidTr="00E31D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A276E" w:rsidRDefault="00EA276E" w:rsidP="00E31D1C">
            <w:pPr>
              <w:pStyle w:val="a6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EA276E" w:rsidRPr="00694DF3" w:rsidTr="00E31D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A276E" w:rsidRPr="00694DF3" w:rsidRDefault="00EA276E" w:rsidP="00E31D1C">
            <w:pPr>
              <w:pStyle w:val="a6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выравнивание поверхности земли;</w:t>
            </w:r>
          </w:p>
        </w:tc>
      </w:tr>
      <w:tr w:rsidR="00EA276E" w:rsidRPr="00694DF3" w:rsidTr="00E31D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A276E" w:rsidRDefault="00EA276E" w:rsidP="00E31D1C">
            <w:pPr>
              <w:pStyle w:val="a6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копание ямы под газовый ввод с засыпкой песком;</w:t>
            </w:r>
          </w:p>
        </w:tc>
      </w:tr>
      <w:tr w:rsidR="00EA276E" w:rsidRPr="00694DF3" w:rsidTr="00E31D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A276E" w:rsidRDefault="00EA276E" w:rsidP="00E31D1C">
            <w:pPr>
              <w:pStyle w:val="a6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установка отвода;</w:t>
            </w:r>
          </w:p>
        </w:tc>
      </w:tr>
      <w:tr w:rsidR="00EA276E" w:rsidRPr="00694DF3" w:rsidTr="00E31D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A276E" w:rsidRDefault="00EA276E" w:rsidP="00E31D1C">
            <w:pPr>
              <w:pStyle w:val="a6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прокладка газопровода в футляре;</w:t>
            </w:r>
          </w:p>
        </w:tc>
      </w:tr>
      <w:tr w:rsidR="00EA276E" w:rsidRPr="00694DF3" w:rsidTr="00E31D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A276E" w:rsidRDefault="00EA276E" w:rsidP="00E31D1C">
            <w:pPr>
              <w:pStyle w:val="a6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сварка отвода с газопроводом;</w:t>
            </w:r>
          </w:p>
        </w:tc>
      </w:tr>
      <w:tr w:rsidR="00EA276E" w:rsidRPr="00694DF3" w:rsidTr="00E31D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A276E" w:rsidRDefault="00EA276E" w:rsidP="00E31D1C">
            <w:pPr>
              <w:pStyle w:val="a6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установка и заделка креплений;</w:t>
            </w:r>
          </w:p>
        </w:tc>
      </w:tr>
      <w:tr w:rsidR="00EA276E" w:rsidRPr="00694DF3" w:rsidTr="00E31D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A276E" w:rsidRDefault="00EA276E" w:rsidP="00E31D1C">
            <w:pPr>
              <w:pStyle w:val="a6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навеска шкафа с установкой для редуцирования давления газа.</w:t>
            </w:r>
          </w:p>
        </w:tc>
      </w:tr>
      <w:tr w:rsidR="00EA276E" w:rsidRPr="00694DF3" w:rsidTr="00E31D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A276E" w:rsidRDefault="00EA276E" w:rsidP="00E31D1C">
            <w:pPr>
              <w:pStyle w:val="a6"/>
              <w:ind w:left="-108" w:firstLine="709"/>
              <w:rPr>
                <w:rFonts w:ascii="Arial" w:hAnsi="Arial" w:cs="Arial"/>
              </w:rPr>
            </w:pPr>
          </w:p>
        </w:tc>
      </w:tr>
    </w:tbl>
    <w:p w:rsidR="00EA276E" w:rsidRDefault="00EA276E" w:rsidP="00EA276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EA276E" w:rsidRPr="00694DF3" w:rsidTr="00E31D1C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A276E" w:rsidRPr="00694DF3" w:rsidRDefault="00EA276E" w:rsidP="00E31D1C">
            <w:pPr>
              <w:pStyle w:val="a6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A276E" w:rsidRPr="00694DF3" w:rsidRDefault="00EA276E" w:rsidP="00E31D1C">
            <w:pPr>
              <w:pStyle w:val="a6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A276E" w:rsidRPr="00694DF3" w:rsidRDefault="00EA276E" w:rsidP="00E31D1C">
            <w:pPr>
              <w:pStyle w:val="a6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A276E" w:rsidRPr="00694DF3" w:rsidRDefault="00EA276E" w:rsidP="00E31D1C">
            <w:pPr>
              <w:pStyle w:val="a6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EA276E" w:rsidRPr="00694DF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694DF3" w:rsidRDefault="00EA276E" w:rsidP="00E31D1C">
            <w:pPr>
              <w:pStyle w:val="a6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694DF3" w:rsidRDefault="00EA276E" w:rsidP="00E31D1C">
            <w:pPr>
              <w:pStyle w:val="a6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694DF3" w:rsidRDefault="00EA276E" w:rsidP="00E31D1C">
            <w:pPr>
              <w:pStyle w:val="a6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694DF3" w:rsidRDefault="00EA276E" w:rsidP="00E31D1C">
            <w:pPr>
              <w:pStyle w:val="a6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EA276E" w:rsidRPr="00694DF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694DF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Е19-4-1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установки для редуцирования давления газа</w:t>
            </w:r>
          </w:p>
          <w:p w:rsidR="00EA276E" w:rsidRPr="00694DF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 w:rsidRPr="00694DF3">
              <w:rPr>
                <w:rFonts w:ascii="Arial" w:hAnsi="Arial" w:cs="Arial"/>
              </w:rPr>
              <w:t>(единица измерения - установка)</w:t>
            </w:r>
          </w:p>
        </w:tc>
      </w:tr>
      <w:tr w:rsidR="00EA276E" w:rsidRPr="00694DF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694DF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694DF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A276E" w:rsidRPr="00694DF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694DF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694DF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694DF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694DF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EA276E" w:rsidRPr="00694DF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694DF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694DF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694DF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694DF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13,5</w:t>
            </w:r>
          </w:p>
        </w:tc>
      </w:tr>
      <w:tr w:rsidR="00EA276E" w:rsidRPr="00694DF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694DF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694DF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694DF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694DF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EA276E" w:rsidRPr="00694DF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694DF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694DF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A276E" w:rsidRPr="00694DF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694DF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694DF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694DF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694DF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EA276E" w:rsidRPr="00694DF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694DF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694DF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694DF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694DF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1,53</w:t>
            </w:r>
          </w:p>
        </w:tc>
      </w:tr>
      <w:tr w:rsidR="00EA276E" w:rsidRPr="00694DF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694DF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694DF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694DF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694DF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EA276E" w:rsidRPr="00694DF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694DF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694DF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694DF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694DF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EA276E" w:rsidRPr="00694DF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694DF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694DF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A276E" w:rsidRPr="00694DF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694DF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694DF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A276E" w:rsidRPr="00694DF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694DF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694DF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A276E" w:rsidRPr="00694DF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694DF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1/10-140-20/5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694DF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для сварки магистральных газонефтепроводов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694DF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694DF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0,00013</w:t>
            </w:r>
          </w:p>
        </w:tc>
      </w:tr>
      <w:tr w:rsidR="00EA276E" w:rsidRPr="00694DF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694DF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694DF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EA276E" w:rsidRPr="00694DF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694DF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694DF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EA276E" w:rsidRPr="00694DF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694DF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3/10-10-20-10/20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694DF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для трубопроводов (кронштейны, планки)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694DF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694DF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EA276E" w:rsidRPr="00694DF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694DF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694DF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Фланцы</w:t>
            </w:r>
          </w:p>
        </w:tc>
      </w:tr>
      <w:tr w:rsidR="00EA276E" w:rsidRPr="00694DF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694DF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3/11-10-10-10/70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694DF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стальные плоские приварные из стали марки ВСТ3СП2, ВСТ3СП3 давлением 0,1 и 0,25 МПа (1 и 2,5 кгс/см</w:t>
            </w:r>
            <w:r w:rsidRPr="00694DF3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 диаметром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694DF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694DF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EA276E" w:rsidRPr="00694DF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694DF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694DF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A276E" w:rsidRPr="00694DF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694DF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694DF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A276E" w:rsidRPr="00694DF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694DF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694DF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694DF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94DF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694DF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0,59</w:t>
            </w:r>
          </w:p>
        </w:tc>
      </w:tr>
      <w:tr w:rsidR="00EA276E" w:rsidRPr="00694DF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694DF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694DF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EA276E" w:rsidRPr="00694DF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694DF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694DF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EA276E" w:rsidRPr="00694DF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694DF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6/20-20-10/11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694DF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Труба стальная сварная водогазопроводная неоцинкованная легкая номинальным диаметром 20 мм, толщиной стенки 2,5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694DF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694DF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0,61</w:t>
            </w:r>
          </w:p>
        </w:tc>
      </w:tr>
      <w:tr w:rsidR="00EA276E" w:rsidRPr="00694DF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694DF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6/20-20-10/12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694DF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Труба стальная сварная водогазопроводная неоцинкованная легкая номинальным диаметром 25 мм, толщиной стенки 2,8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694DF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694DF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1,85</w:t>
            </w:r>
          </w:p>
        </w:tc>
      </w:tr>
      <w:tr w:rsidR="00EA276E" w:rsidRPr="00694DF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694DF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6/20-20-10/19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694DF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Труба стальная сварная водогазопроводная неоцинкованная легкая номинальным диаметром 100 мм, толщиной стенки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694DF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694DF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1,33</w:t>
            </w:r>
          </w:p>
        </w:tc>
      </w:tr>
      <w:tr w:rsidR="00EA276E" w:rsidRPr="00694DF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694DF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6/20-350-10/44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694DF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Отвод крутоизогнутый с радиусом кривизны 1,5 Ду из легированной стали марки 12Х18Н10Т на Ру менее 10 МПа, с углом 90 градусов, номинальным диаметром 50 мм, наружным диаметром 57 мм, толщиной стенки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694DF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694DF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EA276E" w:rsidRPr="00694DF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694DF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6/20-350-60-5/12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694DF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Сгон стальной черный с цилиндрической резьбой в комплекте с муфтой и контргайкой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694DF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694DF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EA276E" w:rsidRPr="00694DF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694DF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6/20-350-60-5/16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694DF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Сгон стальной черный с цилиндрической резьбой в комплекте с муфтой и контргайкой диаметром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694DF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694DF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EA276E" w:rsidRPr="00694DF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694DF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694DF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A276E" w:rsidRPr="00694DF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694DF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694DF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EA276E" w:rsidRPr="00694DF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694DF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694DF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EA276E" w:rsidRPr="00694DF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694DF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П2/10-30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694DF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Анкерные детали из прямых или гнутых круглых стержней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694DF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694DF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EA276E" w:rsidRPr="00694DF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694DF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694DF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EA276E" w:rsidRPr="00694DF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694DF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3/9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694DF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газоснабжения</w:t>
            </w:r>
          </w:p>
        </w:tc>
      </w:tr>
      <w:tr w:rsidR="00EA276E" w:rsidRPr="00694DF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694DF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П3/9-40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694DF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Установка шкафная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694DF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694DF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EA276E" w:rsidRPr="00694DF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694DF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694DF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EA276E" w:rsidRPr="00694DF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694DF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694DF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EA276E" w:rsidRPr="00694DF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694DF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П6/20-250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694DF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Труба стальная изолированная Д-50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694DF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694DF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2,03</w:t>
            </w:r>
          </w:p>
        </w:tc>
      </w:tr>
      <w:tr w:rsidR="00EA276E" w:rsidRPr="00694DF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694DF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П6/20-350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694DF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Патрубки стальные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694DF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694DF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0,107</w:t>
            </w:r>
          </w:p>
        </w:tc>
      </w:tr>
    </w:tbl>
    <w:p w:rsidR="00EA276E" w:rsidRPr="00694DF3" w:rsidRDefault="00EA276E" w:rsidP="00EA276E">
      <w:pPr>
        <w:pStyle w:val="a6"/>
        <w:rPr>
          <w:rFonts w:ascii="Arial" w:hAnsi="Arial" w:cs="Arial"/>
          <w:b/>
          <w:sz w:val="2"/>
        </w:rPr>
      </w:pPr>
    </w:p>
    <w:p w:rsidR="00EA276E" w:rsidRPr="004C0D44" w:rsidRDefault="00EA276E" w:rsidP="0040791D">
      <w:pPr>
        <w:pStyle w:val="a6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EA276E" w:rsidTr="00E31D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A276E" w:rsidRPr="00093B3F" w:rsidRDefault="00EA276E" w:rsidP="00E31D1C">
            <w:pPr>
              <w:pStyle w:val="a6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04. Регуляторы давления газа</w:t>
            </w:r>
          </w:p>
        </w:tc>
      </w:tr>
      <w:tr w:rsidR="00EA276E" w:rsidTr="00E31D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A276E" w:rsidRDefault="00EA276E" w:rsidP="00E31D1C">
            <w:pPr>
              <w:pStyle w:val="a6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EA276E" w:rsidTr="00E31D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A276E" w:rsidRPr="00093B3F" w:rsidRDefault="00EA276E" w:rsidP="00E31D1C">
            <w:pPr>
              <w:pStyle w:val="a6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19-5. Установка регуляторов давления газа</w:t>
            </w:r>
          </w:p>
        </w:tc>
      </w:tr>
      <w:tr w:rsidR="00EA276E" w:rsidTr="00E31D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A276E" w:rsidRDefault="00EA276E" w:rsidP="00E31D1C">
            <w:pPr>
              <w:pStyle w:val="a6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EA276E" w:rsidTr="00E31D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A276E" w:rsidRDefault="00EA276E" w:rsidP="00E31D1C">
            <w:pPr>
              <w:pStyle w:val="a6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EA276E" w:rsidRPr="00093B3F" w:rsidTr="00E31D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A276E" w:rsidRPr="00093B3F" w:rsidRDefault="00EA276E" w:rsidP="00E31D1C">
            <w:pPr>
              <w:pStyle w:val="a6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насадка и приварка ответных фланцев на концы труб;</w:t>
            </w:r>
          </w:p>
        </w:tc>
      </w:tr>
      <w:tr w:rsidR="00EA276E" w:rsidRPr="00093B3F" w:rsidTr="00E31D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A276E" w:rsidRDefault="00EA276E" w:rsidP="00E31D1C">
            <w:pPr>
              <w:pStyle w:val="a6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установка регулятора давления газа с соединением фланцев на болтах и прокладках.</w:t>
            </w:r>
          </w:p>
        </w:tc>
      </w:tr>
      <w:tr w:rsidR="00EA276E" w:rsidRPr="00093B3F" w:rsidTr="00E31D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A276E" w:rsidRDefault="00EA276E" w:rsidP="00E31D1C">
            <w:pPr>
              <w:pStyle w:val="a6"/>
              <w:ind w:left="-108" w:firstLine="709"/>
              <w:rPr>
                <w:rFonts w:ascii="Arial" w:hAnsi="Arial" w:cs="Arial"/>
              </w:rPr>
            </w:pPr>
          </w:p>
        </w:tc>
      </w:tr>
    </w:tbl>
    <w:p w:rsidR="00EA276E" w:rsidRDefault="00EA276E" w:rsidP="00EA276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EA276E" w:rsidRPr="00093B3F" w:rsidTr="00E31D1C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A276E" w:rsidRPr="00093B3F" w:rsidRDefault="00EA276E" w:rsidP="00E31D1C">
            <w:pPr>
              <w:pStyle w:val="a6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A276E" w:rsidRPr="00093B3F" w:rsidRDefault="00EA276E" w:rsidP="00E31D1C">
            <w:pPr>
              <w:pStyle w:val="a6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A276E" w:rsidRPr="00093B3F" w:rsidRDefault="00EA276E" w:rsidP="00E31D1C">
            <w:pPr>
              <w:pStyle w:val="a6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A276E" w:rsidRPr="00093B3F" w:rsidRDefault="00EA276E" w:rsidP="00E31D1C">
            <w:pPr>
              <w:pStyle w:val="a6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EA276E" w:rsidRPr="00093B3F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93B3F" w:rsidRDefault="00EA276E" w:rsidP="00E31D1C">
            <w:pPr>
              <w:pStyle w:val="a6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93B3F" w:rsidRDefault="00EA276E" w:rsidP="00E31D1C">
            <w:pPr>
              <w:pStyle w:val="a6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93B3F" w:rsidRDefault="00EA276E" w:rsidP="00E31D1C">
            <w:pPr>
              <w:pStyle w:val="a6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93B3F" w:rsidRDefault="00EA276E" w:rsidP="00E31D1C">
            <w:pPr>
              <w:pStyle w:val="a6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EA276E" w:rsidRPr="00093B3F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93B3F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Е19-5-1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регуляторов давления газа диаметром до 50 мм</w:t>
            </w:r>
          </w:p>
          <w:p w:rsidR="00EA276E" w:rsidRPr="00093B3F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 w:rsidRPr="00093B3F">
              <w:rPr>
                <w:rFonts w:ascii="Arial" w:hAnsi="Arial" w:cs="Arial"/>
              </w:rPr>
              <w:t>(единица измерения - регулятор)</w:t>
            </w:r>
          </w:p>
        </w:tc>
      </w:tr>
      <w:tr w:rsidR="00EA276E" w:rsidRPr="00093B3F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93B3F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93B3F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A276E" w:rsidRPr="00093B3F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93B3F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93B3F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93B3F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93B3F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EA276E" w:rsidRPr="00093B3F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93B3F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93B3F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93B3F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93B3F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4,47</w:t>
            </w:r>
          </w:p>
        </w:tc>
      </w:tr>
      <w:tr w:rsidR="00EA276E" w:rsidRPr="00093B3F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93B3F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93B3F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93B3F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93B3F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EA276E" w:rsidRPr="00093B3F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93B3F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93B3F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A276E" w:rsidRPr="00093B3F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93B3F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93B3F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93B3F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93B3F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0,77</w:t>
            </w:r>
          </w:p>
        </w:tc>
      </w:tr>
      <w:tr w:rsidR="00EA276E" w:rsidRPr="00093B3F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93B3F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93B3F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93B3F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93B3F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EA276E" w:rsidRPr="00093B3F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93B3F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93B3F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A276E" w:rsidRPr="00093B3F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93B3F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93B3F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A276E" w:rsidRPr="00093B3F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93B3F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93B3F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A276E" w:rsidRPr="00093B3F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93B3F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1/10-140-20/5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93B3F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для сварки магистральных газонефтепроводов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93B3F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93B3F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0,00021</w:t>
            </w:r>
          </w:p>
        </w:tc>
      </w:tr>
      <w:tr w:rsidR="00EA276E" w:rsidRPr="00093B3F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93B3F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93B3F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EA276E" w:rsidRPr="00093B3F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93B3F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93B3F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Фланцы</w:t>
            </w:r>
          </w:p>
        </w:tc>
      </w:tr>
      <w:tr w:rsidR="00EA276E" w:rsidRPr="00093B3F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93B3F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3/11-10-10-20/70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93B3F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стальные плоские приварные из стали марки ВСТ3СП2, ВСТ3СП3 давлением 1,0 МПа (10 кгс/см</w:t>
            </w:r>
            <w:r w:rsidRPr="00093B3F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 диаметром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93B3F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93B3F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EA276E" w:rsidRPr="00093B3F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93B3F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93B3F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EA276E" w:rsidRPr="00093B3F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93B3F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3/13-10-10/50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93B3F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гайками и шайбами для санитарно-технических работ диаметром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93B3F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93B3F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0,00122</w:t>
            </w:r>
          </w:p>
        </w:tc>
      </w:tr>
      <w:tr w:rsidR="00EA276E" w:rsidRPr="00093B3F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93B3F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93B3F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A276E" w:rsidRPr="00093B3F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93B3F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93B3F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A276E" w:rsidRPr="00093B3F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93B3F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93B3F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A276E" w:rsidRPr="00093B3F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93B3F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П1/10-150-15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93B3F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Прокладки из паронита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93B3F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93B3F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EA276E" w:rsidRPr="00093B3F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93B3F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93B3F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EA276E" w:rsidRPr="00093B3F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93B3F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93B3F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Приборы для регулирования, измерения и учета</w:t>
            </w:r>
          </w:p>
        </w:tc>
      </w:tr>
      <w:tr w:rsidR="00EA276E" w:rsidRPr="00093B3F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93B3F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П3/8-10-10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93B3F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Регуляторы давления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93B3F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93B3F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EA276E" w:rsidRPr="00093B3F" w:rsidTr="00E31D1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93B3F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Е19-5-2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A276E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регуляторов давления газа диаметром до 100 мм</w:t>
            </w:r>
          </w:p>
          <w:p w:rsidR="00EA276E" w:rsidRPr="00093B3F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 w:rsidRPr="00093B3F">
              <w:rPr>
                <w:rFonts w:ascii="Arial" w:hAnsi="Arial" w:cs="Arial"/>
              </w:rPr>
              <w:t>(единица измерения - регулятор)</w:t>
            </w:r>
          </w:p>
        </w:tc>
      </w:tr>
      <w:tr w:rsidR="00EA276E" w:rsidRPr="00093B3F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93B3F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93B3F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A276E" w:rsidRPr="00093B3F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93B3F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93B3F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93B3F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93B3F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EA276E" w:rsidRPr="00093B3F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93B3F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93B3F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93B3F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93B3F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7,93</w:t>
            </w:r>
          </w:p>
        </w:tc>
      </w:tr>
      <w:tr w:rsidR="00EA276E" w:rsidRPr="00093B3F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93B3F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93B3F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93B3F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93B3F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EA276E" w:rsidRPr="00093B3F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93B3F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93B3F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A276E" w:rsidRPr="00093B3F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93B3F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93B3F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93B3F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93B3F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1,41</w:t>
            </w:r>
          </w:p>
        </w:tc>
      </w:tr>
      <w:tr w:rsidR="00EA276E" w:rsidRPr="00093B3F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93B3F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93B3F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93B3F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93B3F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EA276E" w:rsidRPr="00093B3F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93B3F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93B3F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A276E" w:rsidRPr="00093B3F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93B3F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93B3F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A276E" w:rsidRPr="00093B3F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93B3F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93B3F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A276E" w:rsidRPr="00093B3F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93B3F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1/10-140-20/5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93B3F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для сварки магистральных газонефтепроводов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93B3F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93B3F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0,00038</w:t>
            </w:r>
          </w:p>
        </w:tc>
      </w:tr>
      <w:tr w:rsidR="00EA276E" w:rsidRPr="00093B3F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93B3F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93B3F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EA276E" w:rsidRPr="00093B3F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93B3F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93B3F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Фланцы</w:t>
            </w:r>
          </w:p>
        </w:tc>
      </w:tr>
      <w:tr w:rsidR="00EA276E" w:rsidRPr="00093B3F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93B3F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3/11-10-10-20/100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93B3F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стальные плоские приварные из стали марки ВСТ3СП2, ВСТ3СП3 давлением 1,0 МПа (10 кгс/см</w:t>
            </w:r>
            <w:r w:rsidRPr="00093B3F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 диаметром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93B3F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93B3F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EA276E" w:rsidRPr="00093B3F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93B3F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93B3F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EA276E" w:rsidRPr="00093B3F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93B3F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3/13-10-10/50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93B3F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гайками и шайбами для санитарно-технических работ диаметром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93B3F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93B3F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0,00256</w:t>
            </w:r>
          </w:p>
        </w:tc>
      </w:tr>
      <w:tr w:rsidR="00EA276E" w:rsidRPr="00093B3F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93B3F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93B3F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A276E" w:rsidRPr="00093B3F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93B3F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93B3F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A276E" w:rsidRPr="00093B3F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93B3F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93B3F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A276E" w:rsidRPr="00093B3F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93B3F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П1/10-150-15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93B3F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Прокладки из паронита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93B3F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93B3F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EA276E" w:rsidRPr="00093B3F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93B3F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93B3F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EA276E" w:rsidRPr="00093B3F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93B3F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93B3F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Приборы для регулирования, измерения и учета</w:t>
            </w:r>
          </w:p>
        </w:tc>
      </w:tr>
      <w:tr w:rsidR="00EA276E" w:rsidRPr="00093B3F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93B3F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П3/8-10-10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93B3F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Регуляторы давления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93B3F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93B3F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EA276E" w:rsidRPr="00093B3F" w:rsidTr="00E31D1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93B3F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Е19-5-3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A276E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регуляторов давления газа диаметром до 200 мм</w:t>
            </w:r>
          </w:p>
          <w:p w:rsidR="00EA276E" w:rsidRPr="00093B3F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 w:rsidRPr="00093B3F">
              <w:rPr>
                <w:rFonts w:ascii="Arial" w:hAnsi="Arial" w:cs="Arial"/>
              </w:rPr>
              <w:t>(единица измерения - регулятор)</w:t>
            </w:r>
          </w:p>
        </w:tc>
      </w:tr>
      <w:tr w:rsidR="00EA276E" w:rsidRPr="00093B3F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93B3F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93B3F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A276E" w:rsidRPr="00093B3F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93B3F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93B3F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93B3F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93B3F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EA276E" w:rsidRPr="00093B3F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93B3F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93B3F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93B3F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93B3F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15,91</w:t>
            </w:r>
          </w:p>
        </w:tc>
      </w:tr>
      <w:tr w:rsidR="00EA276E" w:rsidRPr="00093B3F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93B3F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93B3F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93B3F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93B3F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</w:t>
            </w:r>
          </w:p>
        </w:tc>
      </w:tr>
      <w:tr w:rsidR="00EA276E" w:rsidRPr="00093B3F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93B3F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93B3F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A276E" w:rsidRPr="00093B3F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93B3F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93B3F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93B3F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93B3F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EA276E" w:rsidRPr="00093B3F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93B3F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93B3F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93B3F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93B3F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EA276E" w:rsidRPr="00093B3F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93B3F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93B3F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A276E" w:rsidRPr="00093B3F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93B3F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93B3F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A276E" w:rsidRPr="00093B3F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93B3F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93B3F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A276E" w:rsidRPr="00093B3F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93B3F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1/10-140-20/5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93B3F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для сварки магистральных газонефтепроводов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93B3F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93B3F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0,00118</w:t>
            </w:r>
          </w:p>
        </w:tc>
      </w:tr>
      <w:tr w:rsidR="00EA276E" w:rsidRPr="00093B3F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93B3F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93B3F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EA276E" w:rsidRPr="00093B3F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93B3F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93B3F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Фланцы</w:t>
            </w:r>
          </w:p>
        </w:tc>
      </w:tr>
      <w:tr w:rsidR="00EA276E" w:rsidRPr="00093B3F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93B3F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3/11-10-10-20/130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93B3F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стальные плоские приварные из стали марки ВСТ3СП2, ВСТ3СП3 давлением 1,0 МПа (10 кгс/см</w:t>
            </w:r>
            <w:r w:rsidRPr="00093B3F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 диаметром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93B3F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93B3F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EA276E" w:rsidRPr="00093B3F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93B3F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93B3F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EA276E" w:rsidRPr="00093B3F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93B3F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3/13-10-10/60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93B3F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гайками и шайбами для санитарно-технических работ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93B3F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93B3F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0,00774</w:t>
            </w:r>
          </w:p>
        </w:tc>
      </w:tr>
      <w:tr w:rsidR="00EA276E" w:rsidRPr="00093B3F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93B3F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93B3F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A276E" w:rsidRPr="00093B3F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93B3F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93B3F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A276E" w:rsidRPr="00093B3F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93B3F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93B3F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A276E" w:rsidRPr="00093B3F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93B3F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П1/10-150-15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93B3F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Прокладки из паронита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93B3F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93B3F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EA276E" w:rsidRPr="00093B3F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93B3F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93B3F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EA276E" w:rsidRPr="00093B3F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93B3F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93B3F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Приборы для регулирования, измерения и учета</w:t>
            </w:r>
          </w:p>
        </w:tc>
      </w:tr>
      <w:tr w:rsidR="00EA276E" w:rsidRPr="00093B3F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93B3F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П3/8-10-10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093B3F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Регуляторы давления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93B3F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093B3F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</w:tbl>
    <w:p w:rsidR="00EA276E" w:rsidRPr="00093B3F" w:rsidRDefault="00EA276E" w:rsidP="00EA276E">
      <w:pPr>
        <w:pStyle w:val="a6"/>
        <w:rPr>
          <w:rFonts w:ascii="Arial" w:hAnsi="Arial" w:cs="Arial"/>
          <w:b/>
          <w:sz w:val="2"/>
        </w:rPr>
      </w:pPr>
    </w:p>
    <w:p w:rsidR="00EA276E" w:rsidRPr="004C0D44" w:rsidRDefault="00EA276E" w:rsidP="0040791D">
      <w:pPr>
        <w:pStyle w:val="a6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EA276E" w:rsidTr="00E31D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A276E" w:rsidRPr="00F73812" w:rsidRDefault="00EA276E" w:rsidP="00E31D1C">
            <w:pPr>
              <w:pStyle w:val="a6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05. Клапаны предохранительные</w:t>
            </w:r>
          </w:p>
        </w:tc>
      </w:tr>
      <w:tr w:rsidR="00EA276E" w:rsidTr="00E31D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A276E" w:rsidRDefault="00EA276E" w:rsidP="00E31D1C">
            <w:pPr>
              <w:pStyle w:val="a6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EA276E" w:rsidTr="00E31D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A276E" w:rsidRPr="00F73812" w:rsidRDefault="00EA276E" w:rsidP="00E31D1C">
            <w:pPr>
              <w:pStyle w:val="a6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19-6. Установка клапанов предохранительных</w:t>
            </w:r>
          </w:p>
        </w:tc>
      </w:tr>
      <w:tr w:rsidR="00EA276E" w:rsidTr="00E31D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A276E" w:rsidRDefault="00EA276E" w:rsidP="00E31D1C">
            <w:pPr>
              <w:pStyle w:val="a6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EA276E" w:rsidTr="00E31D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A276E" w:rsidRDefault="00EA276E" w:rsidP="00E31D1C">
            <w:pPr>
              <w:pStyle w:val="a6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EA276E" w:rsidRPr="00F73812" w:rsidTr="00E31D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A276E" w:rsidRPr="00F73812" w:rsidRDefault="00EA276E" w:rsidP="00E31D1C">
            <w:pPr>
              <w:pStyle w:val="a6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насадка и приварка ответных фланцев на концы труб;</w:t>
            </w:r>
          </w:p>
        </w:tc>
      </w:tr>
      <w:tr w:rsidR="00EA276E" w:rsidRPr="00F73812" w:rsidTr="00E31D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A276E" w:rsidRDefault="00EA276E" w:rsidP="00E31D1C">
            <w:pPr>
              <w:pStyle w:val="a6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установка клапана с соединением фланцев на болтах и прокладках.</w:t>
            </w:r>
          </w:p>
        </w:tc>
      </w:tr>
      <w:tr w:rsidR="00EA276E" w:rsidRPr="00F73812" w:rsidTr="00E31D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A276E" w:rsidRDefault="00EA276E" w:rsidP="00E31D1C">
            <w:pPr>
              <w:pStyle w:val="a6"/>
              <w:ind w:left="-108" w:firstLine="709"/>
              <w:rPr>
                <w:rFonts w:ascii="Arial" w:hAnsi="Arial" w:cs="Arial"/>
              </w:rPr>
            </w:pPr>
          </w:p>
        </w:tc>
      </w:tr>
    </w:tbl>
    <w:p w:rsidR="00EA276E" w:rsidRDefault="00EA276E" w:rsidP="00EA276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EA276E" w:rsidRPr="00F73812" w:rsidTr="00E31D1C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A276E" w:rsidRPr="00F73812" w:rsidRDefault="00EA276E" w:rsidP="00E31D1C">
            <w:pPr>
              <w:pStyle w:val="a6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A276E" w:rsidRPr="00F73812" w:rsidRDefault="00EA276E" w:rsidP="00E31D1C">
            <w:pPr>
              <w:pStyle w:val="a6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A276E" w:rsidRPr="00F73812" w:rsidRDefault="00EA276E" w:rsidP="00E31D1C">
            <w:pPr>
              <w:pStyle w:val="a6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A276E" w:rsidRPr="00F73812" w:rsidRDefault="00EA276E" w:rsidP="00E31D1C">
            <w:pPr>
              <w:pStyle w:val="a6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EA276E" w:rsidRPr="00F73812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F73812" w:rsidRDefault="00EA276E" w:rsidP="00E31D1C">
            <w:pPr>
              <w:pStyle w:val="a6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F73812" w:rsidRDefault="00EA276E" w:rsidP="00E31D1C">
            <w:pPr>
              <w:pStyle w:val="a6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F73812" w:rsidRDefault="00EA276E" w:rsidP="00E31D1C">
            <w:pPr>
              <w:pStyle w:val="a6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F73812" w:rsidRDefault="00EA276E" w:rsidP="00E31D1C">
            <w:pPr>
              <w:pStyle w:val="a6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EA276E" w:rsidRPr="00F73812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F73812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Е19-6-1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клапанов предохранительных диаметром до 50 мм</w:t>
            </w:r>
          </w:p>
          <w:p w:rsidR="00EA276E" w:rsidRPr="00F73812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 w:rsidRPr="00F73812">
              <w:rPr>
                <w:rFonts w:ascii="Arial" w:hAnsi="Arial" w:cs="Arial"/>
              </w:rPr>
              <w:t>(единица измерения - клапан)</w:t>
            </w:r>
          </w:p>
        </w:tc>
      </w:tr>
      <w:tr w:rsidR="00EA276E" w:rsidRPr="00F73812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F73812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F73812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A276E" w:rsidRPr="00F73812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F73812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F73812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F73812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F73812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EA276E" w:rsidRPr="00F73812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F73812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F73812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F73812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F73812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2,37</w:t>
            </w:r>
          </w:p>
        </w:tc>
      </w:tr>
      <w:tr w:rsidR="00EA276E" w:rsidRPr="00F73812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F73812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F73812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F73812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F73812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EA276E" w:rsidRPr="00F73812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F73812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F73812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A276E" w:rsidRPr="00F73812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F73812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F73812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F73812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F73812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0,46</w:t>
            </w:r>
          </w:p>
        </w:tc>
      </w:tr>
      <w:tr w:rsidR="00EA276E" w:rsidRPr="00F73812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F73812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F73812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F73812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F73812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EA276E" w:rsidRPr="00F73812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F73812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F73812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A276E" w:rsidRPr="00F73812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F73812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F73812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A276E" w:rsidRPr="00F73812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F73812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F73812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A276E" w:rsidRPr="00F73812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F73812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1/10-140-20/5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F73812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для сварки магистральных газонефтепроводов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F73812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F73812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0,00002</w:t>
            </w:r>
          </w:p>
        </w:tc>
      </w:tr>
      <w:tr w:rsidR="00EA276E" w:rsidRPr="00F73812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F73812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F73812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EA276E" w:rsidRPr="00F73812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F73812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F73812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Фланцы</w:t>
            </w:r>
          </w:p>
        </w:tc>
      </w:tr>
      <w:tr w:rsidR="00EA276E" w:rsidRPr="00F73812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F73812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3/11-10-10-20/70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F73812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стальные плоские приварные из стали марки ВСТ3СП2, ВСТ3СП3 давлением 1,0 МПа (10 кгс/см</w:t>
            </w:r>
            <w:r w:rsidRPr="00F73812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 диаметром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F73812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F73812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EA276E" w:rsidRPr="00F73812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F73812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F73812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EA276E" w:rsidRPr="00F73812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F73812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3/13-10-10/50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F73812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гайками и шайбами для санитарно-технических работ диаметром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F73812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F73812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0,0015</w:t>
            </w:r>
          </w:p>
        </w:tc>
      </w:tr>
      <w:tr w:rsidR="00EA276E" w:rsidRPr="00F73812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F73812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F73812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A276E" w:rsidRPr="00F73812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F73812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F73812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A276E" w:rsidRPr="00F73812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F73812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F73812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A276E" w:rsidRPr="00F73812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F73812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П1/10-150-15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F73812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Прокладки из паронита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F73812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F73812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EA276E" w:rsidRPr="00F73812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F73812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F73812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EA276E" w:rsidRPr="00F73812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F73812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F73812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EA276E" w:rsidRPr="00F73812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F73812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П3/3-40-30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F73812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Клапаны предохранительные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F73812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F73812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EA276E" w:rsidRPr="00F73812" w:rsidTr="00E31D1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F73812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Е19-6-2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A276E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клапанов предохранительных диаметром до 80 мм</w:t>
            </w:r>
          </w:p>
          <w:p w:rsidR="00EA276E" w:rsidRPr="00F73812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 w:rsidRPr="00F73812">
              <w:rPr>
                <w:rFonts w:ascii="Arial" w:hAnsi="Arial" w:cs="Arial"/>
              </w:rPr>
              <w:t>(единица измерения - клапан)</w:t>
            </w:r>
          </w:p>
        </w:tc>
      </w:tr>
      <w:tr w:rsidR="00EA276E" w:rsidRPr="00F73812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F73812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F73812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A276E" w:rsidRPr="00F73812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F73812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F73812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F73812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F73812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EA276E" w:rsidRPr="00F73812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F73812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F73812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F73812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F73812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3,12</w:t>
            </w:r>
          </w:p>
        </w:tc>
      </w:tr>
      <w:tr w:rsidR="00EA276E" w:rsidRPr="00F73812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F73812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F73812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F73812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F73812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EA276E" w:rsidRPr="00F73812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F73812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F73812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A276E" w:rsidRPr="00F73812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F73812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F73812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F73812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F73812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1,25</w:t>
            </w:r>
          </w:p>
        </w:tc>
      </w:tr>
      <w:tr w:rsidR="00EA276E" w:rsidRPr="00F73812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F73812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F73812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F73812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F73812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EA276E" w:rsidRPr="00F73812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F73812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F73812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A276E" w:rsidRPr="00F73812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F73812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F73812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A276E" w:rsidRPr="00F73812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F73812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F73812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A276E" w:rsidRPr="00F73812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F73812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1/10-140-20/5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F73812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для сварки магистральных газонефтепроводов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F73812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F73812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0,00004</w:t>
            </w:r>
          </w:p>
        </w:tc>
      </w:tr>
      <w:tr w:rsidR="00EA276E" w:rsidRPr="00F73812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F73812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F73812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EA276E" w:rsidRPr="00F73812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F73812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F73812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Фланцы</w:t>
            </w:r>
          </w:p>
        </w:tc>
      </w:tr>
      <w:tr w:rsidR="00EA276E" w:rsidRPr="00F73812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F73812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3/11-10-10-20/90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F73812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стальные плоские приварные из стали марки ВСТ3СП2, ВСТ3СП3 давлением 1,0 МПа (10 кгс/см</w:t>
            </w:r>
            <w:r w:rsidRPr="00F73812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 диаметром 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F73812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F73812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EA276E" w:rsidRPr="00F73812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F73812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F73812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EA276E" w:rsidRPr="00F73812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F73812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3/13-10-10/50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F73812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гайками и шайбами для санитарно-технических работ диаметром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F73812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F73812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0,0015</w:t>
            </w:r>
          </w:p>
        </w:tc>
      </w:tr>
      <w:tr w:rsidR="00EA276E" w:rsidRPr="00F73812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F73812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F73812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A276E" w:rsidRPr="00F73812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F73812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F73812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A276E" w:rsidRPr="00F73812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F73812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F73812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A276E" w:rsidRPr="00F73812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F73812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П1/10-150-15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F73812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Прокладки из паронита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F73812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F73812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EA276E" w:rsidRPr="00F73812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F73812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F73812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EA276E" w:rsidRPr="00F73812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F73812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F73812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EA276E" w:rsidRPr="00F73812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F73812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П3/3-40-30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F73812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Клапаны предохранительные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F73812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F73812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EA276E" w:rsidRPr="00F73812" w:rsidTr="00E31D1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F73812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Е19-6-3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A276E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клапанов предохранительных диаметром до 100 мм</w:t>
            </w:r>
          </w:p>
          <w:p w:rsidR="00EA276E" w:rsidRPr="00F73812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 w:rsidRPr="00F73812">
              <w:rPr>
                <w:rFonts w:ascii="Arial" w:hAnsi="Arial" w:cs="Arial"/>
              </w:rPr>
              <w:t>(единица измерения - клапан)</w:t>
            </w:r>
          </w:p>
        </w:tc>
      </w:tr>
      <w:tr w:rsidR="00EA276E" w:rsidRPr="00F73812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F73812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F73812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A276E" w:rsidRPr="00F73812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F73812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F73812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F73812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F73812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EA276E" w:rsidRPr="00F73812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F73812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F73812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F73812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F73812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3,92</w:t>
            </w:r>
          </w:p>
        </w:tc>
      </w:tr>
      <w:tr w:rsidR="00EA276E" w:rsidRPr="00F73812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F73812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F73812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F73812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F73812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EA276E" w:rsidRPr="00F73812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F73812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F73812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A276E" w:rsidRPr="00F73812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F73812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F73812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F73812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F73812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1,41</w:t>
            </w:r>
          </w:p>
        </w:tc>
      </w:tr>
      <w:tr w:rsidR="00EA276E" w:rsidRPr="00F73812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F73812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F73812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F73812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F73812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EA276E" w:rsidRPr="00F73812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F73812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F73812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A276E" w:rsidRPr="00F73812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F73812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F73812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A276E" w:rsidRPr="00F73812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F73812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F73812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A276E" w:rsidRPr="00F73812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F73812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1/10-140-20/5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F73812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для сварки магистральных газонефтепроводов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F73812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F73812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0,00008</w:t>
            </w:r>
          </w:p>
        </w:tc>
      </w:tr>
      <w:tr w:rsidR="00EA276E" w:rsidRPr="00F73812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F73812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F73812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EA276E" w:rsidRPr="00F73812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F73812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F73812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Фланцы</w:t>
            </w:r>
          </w:p>
        </w:tc>
      </w:tr>
      <w:tr w:rsidR="00EA276E" w:rsidRPr="00F73812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F73812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3/11-10-10-20/100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F73812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стальные плоские приварные из стали марки ВСТ3СП2, ВСТ3СП3 давлением 1,0 МПа (10 кгс/см</w:t>
            </w:r>
            <w:r w:rsidRPr="00F73812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 диаметром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F73812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F73812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EA276E" w:rsidRPr="00F73812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F73812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F73812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EA276E" w:rsidRPr="00F73812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F73812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3/13-10-10/50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F73812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гайками и шайбами для санитарно-технических работ диаметром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F73812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F73812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0,00298</w:t>
            </w:r>
          </w:p>
        </w:tc>
      </w:tr>
      <w:tr w:rsidR="00EA276E" w:rsidRPr="00F73812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F73812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F73812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A276E" w:rsidRPr="00F73812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F73812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F73812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A276E" w:rsidRPr="00F73812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F73812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F73812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A276E" w:rsidRPr="00F73812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F73812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П1/10-150-15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F73812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Прокладки из паронита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F73812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F73812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EA276E" w:rsidRPr="00F73812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F73812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F73812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EA276E" w:rsidRPr="00F73812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F73812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F73812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EA276E" w:rsidRPr="00F73812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F73812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П3/3-40-30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F73812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Клапаны предохранительные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F73812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F73812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EA276E" w:rsidRPr="00F73812" w:rsidTr="00E31D1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F73812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Е19-6-4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A276E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клапанов предохранительных диаметром до 200 мм</w:t>
            </w:r>
          </w:p>
          <w:p w:rsidR="00EA276E" w:rsidRPr="00F73812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 w:rsidRPr="00F73812">
              <w:rPr>
                <w:rFonts w:ascii="Arial" w:hAnsi="Arial" w:cs="Arial"/>
              </w:rPr>
              <w:t>(единица измерения - клапан)</w:t>
            </w:r>
          </w:p>
        </w:tc>
      </w:tr>
      <w:tr w:rsidR="00EA276E" w:rsidRPr="00F73812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F73812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F73812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A276E" w:rsidRPr="00F73812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F73812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F73812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F73812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F73812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EA276E" w:rsidRPr="00F73812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F73812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F73812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F73812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F73812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9,34</w:t>
            </w:r>
          </w:p>
        </w:tc>
      </w:tr>
      <w:tr w:rsidR="00EA276E" w:rsidRPr="00F73812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F73812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F73812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F73812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F73812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EA276E" w:rsidRPr="00F73812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F73812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F73812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A276E" w:rsidRPr="00F73812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F73812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F73812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F73812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F73812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EA276E" w:rsidRPr="00F73812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F73812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F73812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F73812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F73812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2,55</w:t>
            </w:r>
          </w:p>
        </w:tc>
      </w:tr>
      <w:tr w:rsidR="00EA276E" w:rsidRPr="00F73812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F73812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F73812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F73812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F73812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EA276E" w:rsidRPr="00F73812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F73812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F73812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A276E" w:rsidRPr="00F73812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F73812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F73812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A276E" w:rsidRPr="00F73812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F73812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F73812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A276E" w:rsidRPr="00F73812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F73812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1/10-140-20/5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F73812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для сварки магистральных газонефтепроводов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F73812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F73812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0,00042</w:t>
            </w:r>
          </w:p>
        </w:tc>
      </w:tr>
      <w:tr w:rsidR="00EA276E" w:rsidRPr="00F73812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F73812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F73812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EA276E" w:rsidRPr="00F73812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F73812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F73812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Фланцы</w:t>
            </w:r>
          </w:p>
        </w:tc>
      </w:tr>
      <w:tr w:rsidR="00EA276E" w:rsidRPr="00F73812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F73812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3/11-10-10-20/130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F73812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стальные плоские приварные из стали марки ВСТ3СП2, ВСТ3СП3 давлением 1,0 МПа (10 кгс/см</w:t>
            </w:r>
            <w:r w:rsidRPr="00F73812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 диаметром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F73812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F73812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EA276E" w:rsidRPr="00F73812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F73812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F73812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EA276E" w:rsidRPr="00F73812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F73812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3/13-10-10/50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F73812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гайками и шайбами для санитарно-технических работ диаметром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F73812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F73812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0,00493</w:t>
            </w:r>
          </w:p>
        </w:tc>
      </w:tr>
      <w:tr w:rsidR="00EA276E" w:rsidRPr="00F73812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F73812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F73812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A276E" w:rsidRPr="00F73812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F73812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F73812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A276E" w:rsidRPr="00F73812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F73812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F73812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A276E" w:rsidRPr="00F73812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F73812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П1/10-150-15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F73812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Прокладки из паронита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F73812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F73812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EA276E" w:rsidRPr="00F73812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F73812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F73812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EA276E" w:rsidRPr="00F73812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F73812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F73812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EA276E" w:rsidRPr="00F73812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F73812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П3/3-40-30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F73812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Клапаны предохранительные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F73812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F73812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EA276E" w:rsidRPr="00F73812" w:rsidTr="00E31D1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F73812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Е19-6-5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A276E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клапанов предохранительных диаметром до 300 мм</w:t>
            </w:r>
          </w:p>
          <w:p w:rsidR="00EA276E" w:rsidRPr="00F73812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 w:rsidRPr="00F73812">
              <w:rPr>
                <w:rFonts w:ascii="Arial" w:hAnsi="Arial" w:cs="Arial"/>
              </w:rPr>
              <w:t>(единица измерения - клапан)</w:t>
            </w:r>
          </w:p>
        </w:tc>
      </w:tr>
      <w:tr w:rsidR="00EA276E" w:rsidRPr="00F73812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F73812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F73812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A276E" w:rsidRPr="00F73812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F73812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F73812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F73812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F73812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EA276E" w:rsidRPr="00F73812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F73812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F73812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F73812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F73812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15,38</w:t>
            </w:r>
          </w:p>
        </w:tc>
      </w:tr>
      <w:tr w:rsidR="00EA276E" w:rsidRPr="00F73812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F73812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F73812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F73812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F73812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EA276E" w:rsidRPr="00F73812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F73812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F73812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A276E" w:rsidRPr="00F73812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F73812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F73812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F73812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F73812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EA276E" w:rsidRPr="00F73812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F73812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F73812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F73812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F73812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4,79</w:t>
            </w:r>
          </w:p>
        </w:tc>
      </w:tr>
      <w:tr w:rsidR="00EA276E" w:rsidRPr="00F73812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F73812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F73812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F73812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F73812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EA276E" w:rsidRPr="00F73812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F73812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F73812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A276E" w:rsidRPr="00F73812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F73812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F73812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A276E" w:rsidRPr="00F73812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F73812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F73812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A276E" w:rsidRPr="00F73812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F73812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1/10-140-20/5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F73812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для сварки магистральных газонефтепроводов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F73812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F73812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0,00259</w:t>
            </w:r>
          </w:p>
        </w:tc>
      </w:tr>
      <w:tr w:rsidR="00EA276E" w:rsidRPr="00F73812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F73812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F73812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EA276E" w:rsidRPr="00F73812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F73812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F73812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Фланцы</w:t>
            </w:r>
          </w:p>
        </w:tc>
      </w:tr>
      <w:tr w:rsidR="00EA276E" w:rsidRPr="00F73812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F73812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3/11-10-10-20/150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F73812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стальные плоские приварные из стали марки ВСТ3СП2, ВСТ3СП3 давлением 1,0 МПа (10 кгс/см</w:t>
            </w:r>
            <w:r w:rsidRPr="00F73812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 диаметром 300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F73812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F73812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EA276E" w:rsidRPr="00F73812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F73812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F73812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EA276E" w:rsidRPr="00F73812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F73812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3/13-10-10/50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F73812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гайками и шайбами для санитарно-технических работ диаметром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F73812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F73812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0,0085</w:t>
            </w:r>
          </w:p>
        </w:tc>
      </w:tr>
      <w:tr w:rsidR="00EA276E" w:rsidRPr="00F73812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F73812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F73812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A276E" w:rsidRPr="00F73812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F73812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F73812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A276E" w:rsidRPr="00F73812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F73812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F73812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A276E" w:rsidRPr="00F73812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F73812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П1/10-150-15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F73812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Прокладки из паронита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F73812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F73812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EA276E" w:rsidRPr="00F73812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F73812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F73812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EA276E" w:rsidRPr="00F73812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F73812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F73812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EA276E" w:rsidRPr="00F73812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F73812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П3/3-40-30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F73812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Клапаны предохранительные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F73812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F73812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</w:tbl>
    <w:p w:rsidR="00EA276E" w:rsidRPr="00F73812" w:rsidRDefault="00EA276E" w:rsidP="00EA276E">
      <w:pPr>
        <w:pStyle w:val="a6"/>
        <w:rPr>
          <w:rFonts w:ascii="Arial" w:hAnsi="Arial" w:cs="Arial"/>
          <w:b/>
          <w:sz w:val="2"/>
        </w:rPr>
      </w:pPr>
    </w:p>
    <w:p w:rsidR="00EA276E" w:rsidRPr="004C0D44" w:rsidRDefault="00EA276E" w:rsidP="0040791D">
      <w:pPr>
        <w:pStyle w:val="a6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EA276E" w:rsidTr="00E31D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A276E" w:rsidRPr="00E219EF" w:rsidRDefault="00EA276E" w:rsidP="00E31D1C">
            <w:pPr>
              <w:pStyle w:val="a6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06. Клапаны противовзрывные</w:t>
            </w:r>
          </w:p>
        </w:tc>
      </w:tr>
      <w:tr w:rsidR="00EA276E" w:rsidTr="00E31D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A276E" w:rsidRDefault="00EA276E" w:rsidP="00E31D1C">
            <w:pPr>
              <w:pStyle w:val="a6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EA276E" w:rsidTr="00E31D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A276E" w:rsidRPr="00E219EF" w:rsidRDefault="00EA276E" w:rsidP="00E31D1C">
            <w:pPr>
              <w:pStyle w:val="a6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19-7. Установка клапанов противовзрывных</w:t>
            </w:r>
          </w:p>
        </w:tc>
      </w:tr>
      <w:tr w:rsidR="00EA276E" w:rsidTr="00E31D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A276E" w:rsidRDefault="00EA276E" w:rsidP="00E31D1C">
            <w:pPr>
              <w:pStyle w:val="a6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EA276E" w:rsidTr="00E31D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A276E" w:rsidRDefault="00EA276E" w:rsidP="00E31D1C">
            <w:pPr>
              <w:pStyle w:val="a6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EA276E" w:rsidRPr="00E219EF" w:rsidTr="00E31D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A276E" w:rsidRPr="00E219EF" w:rsidRDefault="00EA276E" w:rsidP="00E31D1C">
            <w:pPr>
              <w:pStyle w:val="a6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пробивка проема в обмуровке котла или печи;</w:t>
            </w:r>
          </w:p>
        </w:tc>
      </w:tr>
      <w:tr w:rsidR="00EA276E" w:rsidRPr="00E219EF" w:rsidTr="00E31D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A276E" w:rsidRDefault="00EA276E" w:rsidP="00E31D1C">
            <w:pPr>
              <w:pStyle w:val="a6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установка и заделка металлического каркаса и козырька;</w:t>
            </w:r>
          </w:p>
        </w:tc>
      </w:tr>
      <w:tr w:rsidR="00EA276E" w:rsidRPr="00E219EF" w:rsidTr="00E31D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A276E" w:rsidRDefault="00EA276E" w:rsidP="00E31D1C">
            <w:pPr>
              <w:pStyle w:val="a6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установка клапана;</w:t>
            </w:r>
          </w:p>
        </w:tc>
      </w:tr>
      <w:tr w:rsidR="00EA276E" w:rsidRPr="00E219EF" w:rsidTr="00E31D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A276E" w:rsidRDefault="00EA276E" w:rsidP="00E31D1C">
            <w:pPr>
              <w:pStyle w:val="a6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заделка зазора шамотным раствором по периметру клапана.</w:t>
            </w:r>
          </w:p>
        </w:tc>
      </w:tr>
      <w:tr w:rsidR="00EA276E" w:rsidRPr="00E219EF" w:rsidTr="00E31D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A276E" w:rsidRDefault="00EA276E" w:rsidP="00E31D1C">
            <w:pPr>
              <w:pStyle w:val="a6"/>
              <w:ind w:left="-108" w:firstLine="709"/>
              <w:rPr>
                <w:rFonts w:ascii="Arial" w:hAnsi="Arial" w:cs="Arial"/>
              </w:rPr>
            </w:pPr>
          </w:p>
        </w:tc>
      </w:tr>
    </w:tbl>
    <w:p w:rsidR="00EA276E" w:rsidRDefault="00EA276E" w:rsidP="00EA276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EA276E" w:rsidRPr="00E219EF" w:rsidTr="00E31D1C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A276E" w:rsidRPr="00E219EF" w:rsidRDefault="00EA276E" w:rsidP="00E31D1C">
            <w:pPr>
              <w:pStyle w:val="a6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A276E" w:rsidRPr="00E219EF" w:rsidRDefault="00EA276E" w:rsidP="00E31D1C">
            <w:pPr>
              <w:pStyle w:val="a6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A276E" w:rsidRPr="00E219EF" w:rsidRDefault="00EA276E" w:rsidP="00E31D1C">
            <w:pPr>
              <w:pStyle w:val="a6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A276E" w:rsidRPr="00E219EF" w:rsidRDefault="00EA276E" w:rsidP="00E31D1C">
            <w:pPr>
              <w:pStyle w:val="a6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EA276E" w:rsidRPr="00E219EF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219EF" w:rsidRDefault="00EA276E" w:rsidP="00E31D1C">
            <w:pPr>
              <w:pStyle w:val="a6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219EF" w:rsidRDefault="00EA276E" w:rsidP="00E31D1C">
            <w:pPr>
              <w:pStyle w:val="a6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219EF" w:rsidRDefault="00EA276E" w:rsidP="00E31D1C">
            <w:pPr>
              <w:pStyle w:val="a6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219EF" w:rsidRDefault="00EA276E" w:rsidP="00E31D1C">
            <w:pPr>
              <w:pStyle w:val="a6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EA276E" w:rsidRPr="00E219EF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219EF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Е19-7-1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клапанов противовзрывных площадью до 0,1 м</w:t>
            </w:r>
            <w:r w:rsidRPr="00E219EF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EA276E" w:rsidRPr="00E219EF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 w:rsidRPr="00E219EF">
              <w:rPr>
                <w:rFonts w:ascii="Arial" w:hAnsi="Arial" w:cs="Arial"/>
              </w:rPr>
              <w:t>(единица измерения - клапан)</w:t>
            </w:r>
          </w:p>
        </w:tc>
      </w:tr>
      <w:tr w:rsidR="00EA276E" w:rsidRPr="00E219EF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219EF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219EF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A276E" w:rsidRPr="00E219EF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219EF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219EF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219EF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219EF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EA276E" w:rsidRPr="00E219EF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219EF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219EF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219EF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219EF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11,37</w:t>
            </w:r>
          </w:p>
        </w:tc>
      </w:tr>
      <w:tr w:rsidR="00EA276E" w:rsidRPr="00E219EF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219EF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219EF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219EF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219EF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EA276E" w:rsidRPr="00E219EF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219EF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219EF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A276E" w:rsidRPr="00E219EF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219EF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219EF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219EF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219EF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EA276E" w:rsidRPr="00E219EF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219EF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219EF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A276E" w:rsidRPr="00E219EF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219EF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219EF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A276E" w:rsidRPr="00E219EF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219EF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219EF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A276E" w:rsidRPr="00E219EF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219EF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219EF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219EF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219E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219EF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EA276E" w:rsidRPr="00E219EF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219EF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219EF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A276E" w:rsidRPr="00E219EF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219EF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219EF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EA276E" w:rsidRPr="00E219EF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219EF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219EF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EA276E" w:rsidRPr="00E219EF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219EF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П2/10-30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219EF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Анкерные детали из прямых или гнутых круглых стержней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219EF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219EF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</w:t>
            </w:r>
          </w:p>
        </w:tc>
      </w:tr>
      <w:tr w:rsidR="00EA276E" w:rsidRPr="00E219EF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219EF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219EF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EA276E" w:rsidRPr="00E219EF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219EF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П2/20-80-10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219EF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Конструктивные элементы вспомогательного назначения (детали крепления рельс, элементы крепления подвесных потолков, трубопроводов, воздуховодов, закладные детали, детали крепления стеновых панелей, ворот, переплетов, решеток и т.д. ) массой не более 50 кг, с преобладанием толстолистовой стали без отверстий и сборосварочных операций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219EF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219EF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0,027</w:t>
            </w:r>
          </w:p>
        </w:tc>
      </w:tr>
      <w:tr w:rsidR="00EA276E" w:rsidRPr="00E219EF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219EF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219EF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EA276E" w:rsidRPr="00E219EF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219EF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219EF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EA276E" w:rsidRPr="00E219EF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219EF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П3/3-40-30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219EF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Клапаны противовзрывные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219EF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219EF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EA276E" w:rsidRPr="00E219EF" w:rsidTr="00E31D1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219EF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Е19-7-2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A276E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клапанов противовзрывных площадью до 0,2 м</w:t>
            </w:r>
            <w:r w:rsidRPr="00E219EF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EA276E" w:rsidRPr="00E219EF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 w:rsidRPr="00E219EF">
              <w:rPr>
                <w:rFonts w:ascii="Arial" w:hAnsi="Arial" w:cs="Arial"/>
              </w:rPr>
              <w:t>(единица измерения - клапан)</w:t>
            </w:r>
          </w:p>
        </w:tc>
      </w:tr>
      <w:tr w:rsidR="00EA276E" w:rsidRPr="00E219EF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219EF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219EF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A276E" w:rsidRPr="00E219EF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219EF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219EF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219EF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219EF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EA276E" w:rsidRPr="00E219EF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219EF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219EF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219EF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219EF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13,73</w:t>
            </w:r>
          </w:p>
        </w:tc>
      </w:tr>
      <w:tr w:rsidR="00EA276E" w:rsidRPr="00E219EF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219EF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219EF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219EF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219EF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EA276E" w:rsidRPr="00E219EF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219EF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219EF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A276E" w:rsidRPr="00E219EF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219EF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219EF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219EF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219EF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EA276E" w:rsidRPr="00E219EF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219EF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219EF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A276E" w:rsidRPr="00E219EF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219EF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219EF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A276E" w:rsidRPr="00E219EF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219EF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219EF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EA276E" w:rsidRPr="00E219EF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219EF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1/55-20-10/35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219EF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Порошок молотый огнеупорной глины марки ПГБ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219EF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219EF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EA276E" w:rsidRPr="00E219EF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219EF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1/55-20-15/12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219EF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Порошки шамотные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219EF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219EF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</w:t>
            </w:r>
          </w:p>
        </w:tc>
      </w:tr>
      <w:tr w:rsidR="00EA276E" w:rsidRPr="00E219EF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219EF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1/55-20-20/50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219EF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Мертели огнеупорные алюмосиликатные, марка МШ-28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219EF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219EF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</w:t>
            </w:r>
          </w:p>
        </w:tc>
      </w:tr>
      <w:tr w:rsidR="00EA276E" w:rsidRPr="00E219EF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219EF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219EF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A276E" w:rsidRPr="00E219EF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219EF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219EF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A276E" w:rsidRPr="00E219EF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219EF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219EF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219EF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219E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219EF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0,0017</w:t>
            </w:r>
          </w:p>
        </w:tc>
      </w:tr>
      <w:tr w:rsidR="00EA276E" w:rsidRPr="00E219EF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219EF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219EF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A276E" w:rsidRPr="00E219EF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219EF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219EF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A276E" w:rsidRPr="00E219EF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219EF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219EF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EA276E" w:rsidRPr="00E219EF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219EF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219EF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шамотный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219EF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219EF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EA276E" w:rsidRPr="00E219EF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219EF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219EF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EA276E" w:rsidRPr="00E219EF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219EF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219EF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EA276E" w:rsidRPr="00E219EF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219EF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П2/10-30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219EF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Анкерные детали из прямых или гнутых круглых стержней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219EF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219EF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</w:t>
            </w:r>
          </w:p>
        </w:tc>
      </w:tr>
      <w:tr w:rsidR="00EA276E" w:rsidRPr="00E219EF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219EF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219EF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EA276E" w:rsidRPr="00E219EF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219EF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П2/20-80-10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219EF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Конструктивные элементы вспомогательного назначения (детали крепления рельс, элементы крепления подвесных потолков, трубопроводов, воздуховодов, закладные детали, детали крепления стеновых панелей, ворот, переплетов, решеток и т.д. ) массой не более 50 кг, с преобладанием толстолистовой стали без отверстий и сборосварочных операций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219EF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219EF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0,027</w:t>
            </w:r>
          </w:p>
        </w:tc>
      </w:tr>
      <w:tr w:rsidR="00EA276E" w:rsidRPr="00E219EF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219EF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219EF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EA276E" w:rsidRPr="00E219EF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219EF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219EF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EA276E" w:rsidRPr="00E219EF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219EF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П3/3-40-30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219EF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Клапаны противовзрывные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219EF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219EF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EA276E" w:rsidRPr="00E219EF" w:rsidTr="00E31D1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219EF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Е19-7-3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A276E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клапанов противовзрывных площадью до 0,25 м</w:t>
            </w:r>
            <w:r w:rsidRPr="00E219EF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EA276E" w:rsidRPr="00E219EF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 w:rsidRPr="00E219EF">
              <w:rPr>
                <w:rFonts w:ascii="Arial" w:hAnsi="Arial" w:cs="Arial"/>
              </w:rPr>
              <w:t>(единица измерения - клапан)</w:t>
            </w:r>
          </w:p>
        </w:tc>
      </w:tr>
      <w:tr w:rsidR="00EA276E" w:rsidRPr="00E219EF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219EF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219EF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A276E" w:rsidRPr="00E219EF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219EF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219EF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219EF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219EF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EA276E" w:rsidRPr="00E219EF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219EF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219EF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219EF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219EF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14,4</w:t>
            </w:r>
          </w:p>
        </w:tc>
      </w:tr>
      <w:tr w:rsidR="00EA276E" w:rsidRPr="00E219EF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219EF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219EF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219EF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219EF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EA276E" w:rsidRPr="00E219EF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219EF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219EF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A276E" w:rsidRPr="00E219EF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219EF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219EF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219EF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219EF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EA276E" w:rsidRPr="00E219EF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219EF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219EF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A276E" w:rsidRPr="00E219EF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219EF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219EF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A276E" w:rsidRPr="00E219EF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219EF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219EF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EA276E" w:rsidRPr="00E219EF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219EF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1/55-20-10/35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219EF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Порошок молотый огнеупорной глины марки ПГБ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219EF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219EF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EA276E" w:rsidRPr="00E219EF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219EF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1/55-20-15/12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219EF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Порошки шамотные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219EF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219EF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0,013</w:t>
            </w:r>
          </w:p>
        </w:tc>
      </w:tr>
      <w:tr w:rsidR="00EA276E" w:rsidRPr="00E219EF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219EF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1/55-20-20/50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219EF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Мертели огнеупорные алюмосиликатные, марка МШ-28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219EF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219EF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EA276E" w:rsidRPr="00E219EF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219EF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219EF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A276E" w:rsidRPr="00E219EF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219EF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219EF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A276E" w:rsidRPr="00E219EF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219EF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219EF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219EF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219E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219EF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EA276E" w:rsidRPr="00E219EF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219EF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219EF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A276E" w:rsidRPr="00E219EF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219EF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219EF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A276E" w:rsidRPr="00E219EF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219EF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219EF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EA276E" w:rsidRPr="00E219EF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219EF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219EF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шамотный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219EF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219EF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EA276E" w:rsidRPr="00E219EF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219EF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219EF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EA276E" w:rsidRPr="00E219EF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219EF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219EF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EA276E" w:rsidRPr="00E219EF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219EF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П2/10-30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219EF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Анкерные детали из прямых или гнутых круглых стержней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219EF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219EF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0,0008</w:t>
            </w:r>
          </w:p>
        </w:tc>
      </w:tr>
      <w:tr w:rsidR="00EA276E" w:rsidRPr="00E219EF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219EF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219EF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EA276E" w:rsidRPr="00E219EF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219EF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П2/20-80-10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219EF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Конструктивные элементы вспомогательного назначения (детали крепления рельс, элементы крепления подвесных потолков, трубопроводов, воздуховодов, закладные детали, детали крепления стеновых панелей, ворот, переплетов, решеток и т.д. ) массой не более 50 кг, с преобладанием толстолистовой стали без отверстий и сборосварочных операций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219EF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219EF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0,035</w:t>
            </w:r>
          </w:p>
        </w:tc>
      </w:tr>
      <w:tr w:rsidR="00EA276E" w:rsidRPr="00E219EF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219EF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219EF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EA276E" w:rsidRPr="00E219EF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219EF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219EF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EA276E" w:rsidRPr="00E219EF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219EF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П3/3-40-30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219EF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Клапаны противовзрывные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219EF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219EF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</w:tbl>
    <w:p w:rsidR="00EA276E" w:rsidRPr="00E219EF" w:rsidRDefault="00EA276E" w:rsidP="00EA276E">
      <w:pPr>
        <w:pStyle w:val="a6"/>
        <w:rPr>
          <w:rFonts w:ascii="Arial" w:hAnsi="Arial" w:cs="Arial"/>
          <w:b/>
          <w:sz w:val="2"/>
        </w:rPr>
      </w:pPr>
    </w:p>
    <w:p w:rsidR="00EA276E" w:rsidRPr="004C0D44" w:rsidRDefault="00EA276E" w:rsidP="0040791D">
      <w:pPr>
        <w:pStyle w:val="a6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EA276E" w:rsidTr="00E31D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A276E" w:rsidRPr="00C86A31" w:rsidRDefault="00EA276E" w:rsidP="00E31D1C">
            <w:pPr>
              <w:pStyle w:val="a6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07. Диафрагмы камерные</w:t>
            </w:r>
          </w:p>
        </w:tc>
      </w:tr>
      <w:tr w:rsidR="00EA276E" w:rsidTr="00E31D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A276E" w:rsidRDefault="00EA276E" w:rsidP="00E31D1C">
            <w:pPr>
              <w:pStyle w:val="a6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EA276E" w:rsidTr="00E31D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A276E" w:rsidRPr="00C86A31" w:rsidRDefault="00EA276E" w:rsidP="00E31D1C">
            <w:pPr>
              <w:pStyle w:val="a6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19-8. Установка диафрагм камерных</w:t>
            </w:r>
          </w:p>
        </w:tc>
      </w:tr>
      <w:tr w:rsidR="00EA276E" w:rsidTr="00E31D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A276E" w:rsidRDefault="00EA276E" w:rsidP="00E31D1C">
            <w:pPr>
              <w:pStyle w:val="a6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EA276E" w:rsidTr="00E31D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A276E" w:rsidRDefault="00EA276E" w:rsidP="00E31D1C">
            <w:pPr>
              <w:pStyle w:val="a6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EA276E" w:rsidRPr="00C86A31" w:rsidTr="00E31D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A276E" w:rsidRPr="00C86A31" w:rsidRDefault="00EA276E" w:rsidP="00E31D1C">
            <w:pPr>
              <w:pStyle w:val="a6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насадка и приварка ответных фланцев на концы труб;</w:t>
            </w:r>
          </w:p>
        </w:tc>
      </w:tr>
      <w:tr w:rsidR="00EA276E" w:rsidRPr="00C86A31" w:rsidTr="00E31D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A276E" w:rsidRDefault="00EA276E" w:rsidP="00E31D1C">
            <w:pPr>
              <w:pStyle w:val="a6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установка диафрагм с соединением фланцев на болтах и прокладках.</w:t>
            </w:r>
          </w:p>
        </w:tc>
      </w:tr>
      <w:tr w:rsidR="00EA276E" w:rsidRPr="00C86A31" w:rsidTr="00E31D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A276E" w:rsidRDefault="00EA276E" w:rsidP="00E31D1C">
            <w:pPr>
              <w:pStyle w:val="a6"/>
              <w:ind w:left="-108" w:firstLine="709"/>
              <w:rPr>
                <w:rFonts w:ascii="Arial" w:hAnsi="Arial" w:cs="Arial"/>
              </w:rPr>
            </w:pPr>
          </w:p>
        </w:tc>
      </w:tr>
    </w:tbl>
    <w:p w:rsidR="00EA276E" w:rsidRDefault="00EA276E" w:rsidP="00EA276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EA276E" w:rsidRPr="00C86A31" w:rsidTr="00E31D1C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EA276E" w:rsidRPr="00C86A31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EA276E" w:rsidRPr="00C86A31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Е19-8-1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диафрагм камерных диаметром до 80 мм</w:t>
            </w:r>
          </w:p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 w:rsidRPr="00C86A31">
              <w:rPr>
                <w:rFonts w:ascii="Arial" w:hAnsi="Arial" w:cs="Arial"/>
              </w:rPr>
              <w:t>(единица измерения - диафрагма)</w:t>
            </w:r>
          </w:p>
        </w:tc>
      </w:tr>
      <w:tr w:rsidR="00EA276E" w:rsidRPr="00C86A31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A276E" w:rsidRPr="00C86A31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EA276E" w:rsidRPr="00C86A31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2,39</w:t>
            </w:r>
          </w:p>
        </w:tc>
      </w:tr>
      <w:tr w:rsidR="00EA276E" w:rsidRPr="00C86A31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EA276E" w:rsidRPr="00C86A31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A276E" w:rsidRPr="00C86A31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1,31</w:t>
            </w:r>
          </w:p>
        </w:tc>
      </w:tr>
      <w:tr w:rsidR="00EA276E" w:rsidRPr="00C86A31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EA276E" w:rsidRPr="00C86A31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A276E" w:rsidRPr="00C86A31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A276E" w:rsidRPr="00C86A31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A276E" w:rsidRPr="00C86A31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1/10-140-20/5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для сварки магистральных газонефтепроводов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0,00004</w:t>
            </w:r>
          </w:p>
        </w:tc>
      </w:tr>
      <w:tr w:rsidR="00EA276E" w:rsidRPr="00C86A31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EA276E" w:rsidRPr="00C86A31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Фланцы</w:t>
            </w:r>
          </w:p>
        </w:tc>
      </w:tr>
      <w:tr w:rsidR="00EA276E" w:rsidRPr="00C86A31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3/11-10-10-20/90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стальные плоские приварные из стали марки ВСТ3СП2, ВСТ3СП3 давлением 1,0 МПа (10 кгс/см</w:t>
            </w:r>
            <w:r w:rsidRPr="00C86A31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 диаметром 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EA276E" w:rsidRPr="00C86A31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EA276E" w:rsidRPr="00C86A31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3/13-10-10/50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гайками и шайбами для санитарно-технических работ диаметром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0,00149</w:t>
            </w:r>
          </w:p>
        </w:tc>
      </w:tr>
      <w:tr w:rsidR="00EA276E" w:rsidRPr="00C86A31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A276E" w:rsidRPr="00C86A31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A276E" w:rsidRPr="00C86A31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A276E" w:rsidRPr="00C86A31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П1/10-150-15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Прокладки из паронита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EA276E" w:rsidRPr="00C86A31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EA276E" w:rsidRPr="00C86A31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3/9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газоснабжения</w:t>
            </w:r>
          </w:p>
        </w:tc>
      </w:tr>
      <w:tr w:rsidR="00EA276E" w:rsidRPr="00C86A31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П3/9-40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Диафрагмы камерные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EA276E" w:rsidRPr="00C86A31" w:rsidTr="00E31D1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Е19-8-2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A276E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диафрагм камерных диаметром до 100 мм</w:t>
            </w:r>
          </w:p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 w:rsidRPr="00C86A31">
              <w:rPr>
                <w:rFonts w:ascii="Arial" w:hAnsi="Arial" w:cs="Arial"/>
              </w:rPr>
              <w:t>(единица измерения - диафрагма)</w:t>
            </w:r>
          </w:p>
        </w:tc>
      </w:tr>
      <w:tr w:rsidR="00EA276E" w:rsidRPr="00C86A31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A276E" w:rsidRPr="00C86A31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EA276E" w:rsidRPr="00C86A31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2,97</w:t>
            </w:r>
          </w:p>
        </w:tc>
      </w:tr>
      <w:tr w:rsidR="00EA276E" w:rsidRPr="00C86A31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EA276E" w:rsidRPr="00C86A31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A276E" w:rsidRPr="00C86A31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1,48</w:t>
            </w:r>
          </w:p>
        </w:tc>
      </w:tr>
      <w:tr w:rsidR="00EA276E" w:rsidRPr="00C86A31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EA276E" w:rsidRPr="00C86A31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A276E" w:rsidRPr="00C86A31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A276E" w:rsidRPr="00C86A31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A276E" w:rsidRPr="00C86A31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1/10-140-20/5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для сварки магистральных газонефтепроводов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0,00008</w:t>
            </w:r>
          </w:p>
        </w:tc>
      </w:tr>
      <w:tr w:rsidR="00EA276E" w:rsidRPr="00C86A31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EA276E" w:rsidRPr="00C86A31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Фланцы</w:t>
            </w:r>
          </w:p>
        </w:tc>
      </w:tr>
      <w:tr w:rsidR="00EA276E" w:rsidRPr="00C86A31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3/11-10-10-20/100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стальные плоские приварные из стали марки ВСТ3СП2, ВСТ3СП3 давлением 1,0 МПа (10 кгс/см</w:t>
            </w:r>
            <w:r w:rsidRPr="00C86A31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 диаметром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EA276E" w:rsidRPr="00C86A31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EA276E" w:rsidRPr="00C86A31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3/13-10-10/50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гайками и шайбами для санитарно-технических работ диаметром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0,00298</w:t>
            </w:r>
          </w:p>
        </w:tc>
      </w:tr>
      <w:tr w:rsidR="00EA276E" w:rsidRPr="00C86A31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A276E" w:rsidRPr="00C86A31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A276E" w:rsidRPr="00C86A31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A276E" w:rsidRPr="00C86A31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П1/10-150-15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Прокладки из паронита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EA276E" w:rsidRPr="00C86A31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EA276E" w:rsidRPr="00C86A31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3/9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газоснабжения</w:t>
            </w:r>
          </w:p>
        </w:tc>
      </w:tr>
      <w:tr w:rsidR="00EA276E" w:rsidRPr="00C86A31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П3/9-40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Диафрагмы камерные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EA276E" w:rsidRPr="00C86A31" w:rsidTr="00E31D1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Е19-8-3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A276E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диафрагм камерных диаметром до 150 мм</w:t>
            </w:r>
          </w:p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 w:rsidRPr="00C86A31">
              <w:rPr>
                <w:rFonts w:ascii="Arial" w:hAnsi="Arial" w:cs="Arial"/>
              </w:rPr>
              <w:t>(единица измерения - диафрагма)</w:t>
            </w:r>
          </w:p>
        </w:tc>
      </w:tr>
      <w:tr w:rsidR="00EA276E" w:rsidRPr="00C86A31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A276E" w:rsidRPr="00C86A31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EA276E" w:rsidRPr="00C86A31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4,66</w:t>
            </w:r>
          </w:p>
        </w:tc>
      </w:tr>
      <w:tr w:rsidR="00EA276E" w:rsidRPr="00C86A31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EA276E" w:rsidRPr="00C86A31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A276E" w:rsidRPr="00C86A31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2,14</w:t>
            </w:r>
          </w:p>
        </w:tc>
      </w:tr>
      <w:tr w:rsidR="00EA276E" w:rsidRPr="00C86A31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EA276E" w:rsidRPr="00C86A31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A276E" w:rsidRPr="00C86A31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A276E" w:rsidRPr="00C86A31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A276E" w:rsidRPr="00C86A31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1/10-140-20/5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для сварки магистральных газонефтепроводов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0,00013</w:t>
            </w:r>
          </w:p>
        </w:tc>
      </w:tr>
      <w:tr w:rsidR="00EA276E" w:rsidRPr="00C86A31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EA276E" w:rsidRPr="00C86A31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Фланцы</w:t>
            </w:r>
          </w:p>
        </w:tc>
      </w:tr>
      <w:tr w:rsidR="00EA276E" w:rsidRPr="00C86A31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3/11-10-10-20/120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стальные плоские приварные из стали марки ВСТ3СП2, ВСТ3СП3 давлением 1,0 МПа (10 кгс/см</w:t>
            </w:r>
            <w:r w:rsidRPr="00C86A31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 диаметром 150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EA276E" w:rsidRPr="00C86A31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EA276E" w:rsidRPr="00C86A31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3/13-10-10/50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гайками и шайбами для санитарно-технических работ диаметром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0,00538</w:t>
            </w:r>
          </w:p>
        </w:tc>
      </w:tr>
      <w:tr w:rsidR="00EA276E" w:rsidRPr="00C86A31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A276E" w:rsidRPr="00C86A31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A276E" w:rsidRPr="00C86A31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A276E" w:rsidRPr="00C86A31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П1/10-150-15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Прокладки из паронита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EA276E" w:rsidRPr="00C86A31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EA276E" w:rsidRPr="00C86A31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3/9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газоснабжения</w:t>
            </w:r>
          </w:p>
        </w:tc>
      </w:tr>
      <w:tr w:rsidR="00EA276E" w:rsidRPr="00C86A31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П3/9-40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Диафрагмы камерные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EA276E" w:rsidRPr="00C86A31" w:rsidTr="00E31D1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Е19-8-4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A276E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диафрагм камерных диаметром до 200 мм</w:t>
            </w:r>
          </w:p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 w:rsidRPr="00C86A31">
              <w:rPr>
                <w:rFonts w:ascii="Arial" w:hAnsi="Arial" w:cs="Arial"/>
              </w:rPr>
              <w:t>(единица измерения - диафрагма)</w:t>
            </w:r>
          </w:p>
        </w:tc>
      </w:tr>
      <w:tr w:rsidR="00EA276E" w:rsidRPr="00C86A31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A276E" w:rsidRPr="00C86A31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EA276E" w:rsidRPr="00C86A31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6,37</w:t>
            </w:r>
          </w:p>
        </w:tc>
      </w:tr>
      <w:tr w:rsidR="00EA276E" w:rsidRPr="00C86A31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EA276E" w:rsidRPr="00C86A31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A276E" w:rsidRPr="00C86A31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EA276E" w:rsidRPr="00C86A31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1,34</w:t>
            </w:r>
          </w:p>
        </w:tc>
      </w:tr>
      <w:tr w:rsidR="00EA276E" w:rsidRPr="00C86A31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EA276E" w:rsidRPr="00C86A31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A276E" w:rsidRPr="00C86A31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A276E" w:rsidRPr="00C86A31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A276E" w:rsidRPr="00C86A31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1/10-140-20/5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для сварки магистральных газонефтепроводов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0,00042</w:t>
            </w:r>
          </w:p>
        </w:tc>
      </w:tr>
      <w:tr w:rsidR="00EA276E" w:rsidRPr="00C86A31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EA276E" w:rsidRPr="00C86A31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Фланцы</w:t>
            </w:r>
          </w:p>
        </w:tc>
      </w:tr>
      <w:tr w:rsidR="00EA276E" w:rsidRPr="00C86A31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3/11-10-10-20/130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стальные плоские приварные из стали марки ВСТ3СП2, ВСТ3СП3 давлением 1,0 МПа (10 кгс/см</w:t>
            </w:r>
            <w:r w:rsidRPr="00C86A31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 диаметром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EA276E" w:rsidRPr="00C86A31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EA276E" w:rsidRPr="00C86A31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3/13-10-10/50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гайками и шайбами для санитарно-технических работ диаметром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0,01293</w:t>
            </w:r>
          </w:p>
        </w:tc>
      </w:tr>
      <w:tr w:rsidR="00EA276E" w:rsidRPr="00C86A31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A276E" w:rsidRPr="00C86A31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A276E" w:rsidRPr="00C86A31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A276E" w:rsidRPr="00C86A31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П1/10-150-15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Прокладки из паронита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EA276E" w:rsidRPr="00C86A31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EA276E" w:rsidRPr="00C86A31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3/9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газоснабжения</w:t>
            </w:r>
          </w:p>
        </w:tc>
      </w:tr>
      <w:tr w:rsidR="00EA276E" w:rsidRPr="00C86A31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П3/9-40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Диафрагмы камерные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EA276E" w:rsidRPr="00C86A31" w:rsidTr="00E31D1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Е19-8-5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A276E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диафрагм камерных диаметром до 250 мм</w:t>
            </w:r>
          </w:p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 w:rsidRPr="00C86A31">
              <w:rPr>
                <w:rFonts w:ascii="Arial" w:hAnsi="Arial" w:cs="Arial"/>
              </w:rPr>
              <w:t>(единица измерения - диафрагма)</w:t>
            </w:r>
          </w:p>
        </w:tc>
      </w:tr>
      <w:tr w:rsidR="00EA276E" w:rsidRPr="00C86A31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A276E" w:rsidRPr="00C86A31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EA276E" w:rsidRPr="00C86A31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8,58</w:t>
            </w:r>
          </w:p>
        </w:tc>
      </w:tr>
      <w:tr w:rsidR="00EA276E" w:rsidRPr="00C86A31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0,51</w:t>
            </w:r>
          </w:p>
        </w:tc>
      </w:tr>
      <w:tr w:rsidR="00EA276E" w:rsidRPr="00C86A31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A276E" w:rsidRPr="00C86A31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EA276E" w:rsidRPr="00C86A31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2,01</w:t>
            </w:r>
          </w:p>
        </w:tc>
      </w:tr>
      <w:tr w:rsidR="00EA276E" w:rsidRPr="00C86A31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</w:t>
            </w:r>
          </w:p>
        </w:tc>
      </w:tr>
      <w:tr w:rsidR="00EA276E" w:rsidRPr="00C86A31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A276E" w:rsidRPr="00C86A31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A276E" w:rsidRPr="00C86A31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A276E" w:rsidRPr="00C86A31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1/10-140-20/5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для сварки магистральных газонефтепроводов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0,00213</w:t>
            </w:r>
          </w:p>
        </w:tc>
      </w:tr>
      <w:tr w:rsidR="00EA276E" w:rsidRPr="00C86A31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EA276E" w:rsidRPr="00C86A31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Фланцы</w:t>
            </w:r>
          </w:p>
        </w:tc>
      </w:tr>
      <w:tr w:rsidR="00EA276E" w:rsidRPr="00C86A31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3/11-10-10-20/140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стальные плоские приварные из стали марки ВСТ3СП2, ВСТ3СП3 давлением 1,0 МПа (10 кгс/см</w:t>
            </w:r>
            <w:r w:rsidRPr="00C86A31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 диаметром 250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EA276E" w:rsidRPr="00C86A31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EA276E" w:rsidRPr="00C86A31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3/13-10-10/50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гайками и шайбами для санитарно-технических работ диаметром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0,0162</w:t>
            </w:r>
          </w:p>
        </w:tc>
      </w:tr>
      <w:tr w:rsidR="00EA276E" w:rsidRPr="00C86A31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A276E" w:rsidRPr="00C86A31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A276E" w:rsidRPr="00C86A31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A276E" w:rsidRPr="00C86A31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П1/10-150-15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Прокладки из паронита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EA276E" w:rsidRPr="00C86A31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EA276E" w:rsidRPr="00C86A31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3/9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газоснабжения</w:t>
            </w:r>
          </w:p>
        </w:tc>
      </w:tr>
      <w:tr w:rsidR="00EA276E" w:rsidRPr="00C86A31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П3/9-40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Диафрагмы камерные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EA276E" w:rsidRPr="00C86A31" w:rsidTr="00E31D1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Е19-8-6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A276E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диафрагм камерных диаметром до 300 мм</w:t>
            </w:r>
          </w:p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 w:rsidRPr="00C86A31">
              <w:rPr>
                <w:rFonts w:ascii="Arial" w:hAnsi="Arial" w:cs="Arial"/>
              </w:rPr>
              <w:t>(единица измерения - диафрагма)</w:t>
            </w:r>
          </w:p>
        </w:tc>
      </w:tr>
      <w:tr w:rsidR="00EA276E" w:rsidRPr="00C86A31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A276E" w:rsidRPr="00C86A31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EA276E" w:rsidRPr="00C86A31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11,19</w:t>
            </w:r>
          </w:p>
        </w:tc>
      </w:tr>
      <w:tr w:rsidR="00EA276E" w:rsidRPr="00C86A31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0,55</w:t>
            </w:r>
          </w:p>
        </w:tc>
      </w:tr>
      <w:tr w:rsidR="00EA276E" w:rsidRPr="00C86A31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A276E" w:rsidRPr="00C86A31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EA276E" w:rsidRPr="00C86A31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5,69</w:t>
            </w:r>
          </w:p>
        </w:tc>
      </w:tr>
      <w:tr w:rsidR="00EA276E" w:rsidRPr="00C86A31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0,39</w:t>
            </w:r>
          </w:p>
        </w:tc>
      </w:tr>
      <w:tr w:rsidR="00EA276E" w:rsidRPr="00C86A31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A276E" w:rsidRPr="00C86A31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A276E" w:rsidRPr="00C86A31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A276E" w:rsidRPr="00C86A31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1/10-140-20/5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для сварки магистральных газонефтепроводов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0,00259</w:t>
            </w:r>
          </w:p>
        </w:tc>
      </w:tr>
      <w:tr w:rsidR="00EA276E" w:rsidRPr="00C86A31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EA276E" w:rsidRPr="00C86A31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Фланцы</w:t>
            </w:r>
          </w:p>
        </w:tc>
      </w:tr>
      <w:tr w:rsidR="00EA276E" w:rsidRPr="00C86A31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3/11-10-10-20/150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стальные плоские приварные из стали марки ВСТ3СП2, ВСТ3СП3 давлением 1,0 МПа (10 кгс/см</w:t>
            </w:r>
            <w:r w:rsidRPr="00C86A31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 диаметром 300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EA276E" w:rsidRPr="00C86A31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EA276E" w:rsidRPr="00C86A31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3/13-10-10/50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гайками и шайбами для санитарно-технических работ диаметром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0,01944</w:t>
            </w:r>
          </w:p>
        </w:tc>
      </w:tr>
      <w:tr w:rsidR="00EA276E" w:rsidRPr="00C86A31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A276E" w:rsidRPr="00C86A31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A276E" w:rsidRPr="00C86A31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A276E" w:rsidRPr="00C86A31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П1/10-150-15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Прокладки из паронита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EA276E" w:rsidRPr="00C86A31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EA276E" w:rsidRPr="00C86A31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3/9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газоснабжения</w:t>
            </w:r>
          </w:p>
        </w:tc>
      </w:tr>
      <w:tr w:rsidR="00EA276E" w:rsidRPr="00C86A31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П3/9-40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Диафрагмы камерные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EA276E" w:rsidRPr="00C86A31" w:rsidTr="00E31D1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Е19-8-7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A276E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диафрагм камерных диаметром до 400 мм</w:t>
            </w:r>
          </w:p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 w:rsidRPr="00C86A31">
              <w:rPr>
                <w:rFonts w:ascii="Arial" w:hAnsi="Arial" w:cs="Arial"/>
              </w:rPr>
              <w:t>(единица измерения - диафрагма)</w:t>
            </w:r>
          </w:p>
        </w:tc>
      </w:tr>
      <w:tr w:rsidR="00EA276E" w:rsidRPr="00C86A31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A276E" w:rsidRPr="00C86A31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EA276E" w:rsidRPr="00C86A31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13,61</w:t>
            </w:r>
          </w:p>
        </w:tc>
      </w:tr>
      <w:tr w:rsidR="00EA276E" w:rsidRPr="00C86A31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0,61</w:t>
            </w:r>
          </w:p>
        </w:tc>
      </w:tr>
      <w:tr w:rsidR="00EA276E" w:rsidRPr="00C86A31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A276E" w:rsidRPr="00C86A31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EA276E" w:rsidRPr="00C86A31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5,69</w:t>
            </w:r>
          </w:p>
        </w:tc>
      </w:tr>
      <w:tr w:rsidR="00EA276E" w:rsidRPr="00C86A31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EA276E" w:rsidRPr="00C86A31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A276E" w:rsidRPr="00C86A31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A276E" w:rsidRPr="00C86A31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A276E" w:rsidRPr="00C86A31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1/10-140-20/5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для сварки магистральных газонефтепроводов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0,00259</w:t>
            </w:r>
          </w:p>
        </w:tc>
      </w:tr>
      <w:tr w:rsidR="00EA276E" w:rsidRPr="00C86A31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EA276E" w:rsidRPr="00C86A31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Фланцы</w:t>
            </w:r>
          </w:p>
        </w:tc>
      </w:tr>
      <w:tr w:rsidR="00EA276E" w:rsidRPr="00C86A31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3/11-10-10-20/170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стальные плоские приварные из стали марки ВСТ3СП2, ВСТ3СП3 давлением 1,0 МПа (10 кгс/см</w:t>
            </w:r>
            <w:r w:rsidRPr="00C86A31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 диаметром 400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EA276E" w:rsidRPr="00C86A31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EA276E" w:rsidRPr="00C86A31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3/13-10-10/50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гайками и шайбами для санитарно-технических работ диаметром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0,02592</w:t>
            </w:r>
          </w:p>
        </w:tc>
      </w:tr>
      <w:tr w:rsidR="00EA276E" w:rsidRPr="00C86A31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A276E" w:rsidRPr="00C86A31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A276E" w:rsidRPr="00C86A31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A276E" w:rsidRPr="00C86A31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П1/10-150-15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Прокладки из паронита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EA276E" w:rsidRPr="00C86A31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EA276E" w:rsidRPr="00C86A31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3/9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газоснабжения</w:t>
            </w:r>
          </w:p>
        </w:tc>
      </w:tr>
      <w:tr w:rsidR="00EA276E" w:rsidRPr="00C86A31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П3/9-40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C86A31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Диафрагмы камерные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C86A31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</w:tbl>
    <w:p w:rsidR="00EA276E" w:rsidRPr="00C86A31" w:rsidRDefault="00EA276E" w:rsidP="00EA276E">
      <w:pPr>
        <w:pStyle w:val="a6"/>
        <w:rPr>
          <w:rFonts w:ascii="Arial" w:hAnsi="Arial" w:cs="Arial"/>
          <w:b/>
          <w:sz w:val="2"/>
        </w:rPr>
      </w:pPr>
    </w:p>
    <w:p w:rsidR="00EA276E" w:rsidRPr="004C0D44" w:rsidRDefault="00EA276E" w:rsidP="0040791D">
      <w:pPr>
        <w:pStyle w:val="a6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EA276E" w:rsidTr="00E31D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A276E" w:rsidRPr="005F290A" w:rsidRDefault="00EA276E" w:rsidP="00E31D1C">
            <w:pPr>
              <w:pStyle w:val="a6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08. Фильтры для очистки газа от механических примесей</w:t>
            </w:r>
          </w:p>
        </w:tc>
      </w:tr>
      <w:tr w:rsidR="00EA276E" w:rsidTr="00E31D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A276E" w:rsidRDefault="00EA276E" w:rsidP="00E31D1C">
            <w:pPr>
              <w:pStyle w:val="a6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EA276E" w:rsidTr="00E31D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A276E" w:rsidRPr="005F290A" w:rsidRDefault="00EA276E" w:rsidP="00E31D1C">
            <w:pPr>
              <w:pStyle w:val="a6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19-9. Установка фильтров для очистки газа от механических примесей</w:t>
            </w:r>
          </w:p>
        </w:tc>
      </w:tr>
      <w:tr w:rsidR="00EA276E" w:rsidTr="00E31D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A276E" w:rsidRDefault="00EA276E" w:rsidP="00E31D1C">
            <w:pPr>
              <w:pStyle w:val="a6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EA276E" w:rsidTr="00E31D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A276E" w:rsidRDefault="00EA276E" w:rsidP="00E31D1C">
            <w:pPr>
              <w:pStyle w:val="a6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EA276E" w:rsidRPr="005F290A" w:rsidTr="00E31D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A276E" w:rsidRPr="005F290A" w:rsidRDefault="00EA276E" w:rsidP="00E31D1C">
            <w:pPr>
              <w:pStyle w:val="a6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насадка и приварка ответных фланцев на концы труб;</w:t>
            </w:r>
          </w:p>
        </w:tc>
      </w:tr>
      <w:tr w:rsidR="00EA276E" w:rsidRPr="005F290A" w:rsidTr="00E31D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A276E" w:rsidRDefault="00EA276E" w:rsidP="00E31D1C">
            <w:pPr>
              <w:pStyle w:val="a6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установка фильтра с соединением фланцев на болтах и прокладках.</w:t>
            </w:r>
          </w:p>
        </w:tc>
      </w:tr>
      <w:tr w:rsidR="00EA276E" w:rsidRPr="005F290A" w:rsidTr="00E31D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A276E" w:rsidRDefault="00EA276E" w:rsidP="00E31D1C">
            <w:pPr>
              <w:pStyle w:val="a6"/>
              <w:ind w:left="-108" w:firstLine="709"/>
              <w:rPr>
                <w:rFonts w:ascii="Arial" w:hAnsi="Arial" w:cs="Arial"/>
              </w:rPr>
            </w:pPr>
          </w:p>
        </w:tc>
      </w:tr>
    </w:tbl>
    <w:p w:rsidR="00EA276E" w:rsidRDefault="00EA276E" w:rsidP="00EA276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EA276E" w:rsidRPr="005F290A" w:rsidTr="00E31D1C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A276E" w:rsidRPr="005F290A" w:rsidRDefault="00EA276E" w:rsidP="00E31D1C">
            <w:pPr>
              <w:pStyle w:val="a6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A276E" w:rsidRPr="005F290A" w:rsidRDefault="00EA276E" w:rsidP="00E31D1C">
            <w:pPr>
              <w:pStyle w:val="a6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A276E" w:rsidRPr="005F290A" w:rsidRDefault="00EA276E" w:rsidP="00E31D1C">
            <w:pPr>
              <w:pStyle w:val="a6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A276E" w:rsidRPr="005F290A" w:rsidRDefault="00EA276E" w:rsidP="00E31D1C">
            <w:pPr>
              <w:pStyle w:val="a6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EA276E" w:rsidRPr="005F290A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5F290A" w:rsidRDefault="00EA276E" w:rsidP="00E31D1C">
            <w:pPr>
              <w:pStyle w:val="a6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5F290A" w:rsidRDefault="00EA276E" w:rsidP="00E31D1C">
            <w:pPr>
              <w:pStyle w:val="a6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5F290A" w:rsidRDefault="00EA276E" w:rsidP="00E31D1C">
            <w:pPr>
              <w:pStyle w:val="a6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5F290A" w:rsidRDefault="00EA276E" w:rsidP="00E31D1C">
            <w:pPr>
              <w:pStyle w:val="a6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EA276E" w:rsidRPr="005F290A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5F290A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Е19-9-1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фильтров для очистки газа от механических примесей диаметром до 50 мм</w:t>
            </w:r>
          </w:p>
          <w:p w:rsidR="00EA276E" w:rsidRPr="005F290A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 w:rsidRPr="005F290A">
              <w:rPr>
                <w:rFonts w:ascii="Arial" w:hAnsi="Arial" w:cs="Arial"/>
              </w:rPr>
              <w:t>(единица измерения - фильтр)</w:t>
            </w:r>
          </w:p>
        </w:tc>
      </w:tr>
      <w:tr w:rsidR="00EA276E" w:rsidRPr="005F290A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5F290A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5F290A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A276E" w:rsidRPr="005F290A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5F290A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5F290A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5F290A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5F290A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EA276E" w:rsidRPr="005F290A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5F290A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5F290A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5F290A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5F290A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4,01</w:t>
            </w:r>
          </w:p>
        </w:tc>
      </w:tr>
      <w:tr w:rsidR="00EA276E" w:rsidRPr="005F290A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5F290A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5F290A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5F290A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5F290A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EA276E" w:rsidRPr="005F290A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5F290A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5F290A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A276E" w:rsidRPr="005F290A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5F290A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5F290A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5F290A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5F290A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1,25</w:t>
            </w:r>
          </w:p>
        </w:tc>
      </w:tr>
      <w:tr w:rsidR="00EA276E" w:rsidRPr="005F290A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5F290A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5F290A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5F290A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5F290A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EA276E" w:rsidRPr="005F290A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5F290A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5F290A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A276E" w:rsidRPr="005F290A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5F290A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5F290A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A276E" w:rsidRPr="005F290A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5F290A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5F290A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A276E" w:rsidRPr="005F290A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5F290A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1/10-140-20/5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5F290A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для сварки магистральных газонефтепроводов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5F290A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5F290A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0,00024</w:t>
            </w:r>
          </w:p>
        </w:tc>
      </w:tr>
      <w:tr w:rsidR="00EA276E" w:rsidRPr="005F290A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5F290A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5F290A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EA276E" w:rsidRPr="005F290A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5F290A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5F290A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Фланцы</w:t>
            </w:r>
          </w:p>
        </w:tc>
      </w:tr>
      <w:tr w:rsidR="00EA276E" w:rsidRPr="005F290A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5F290A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3/11-10-10-20/70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5F290A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стальные плоские приварные из стали марки ВСТ3СП2, ВСТ3СП3 давлением 1,0 МПа (10 кгс/см</w:t>
            </w:r>
            <w:r w:rsidRPr="005F290A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 диаметром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5F290A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5F290A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EA276E" w:rsidRPr="005F290A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5F290A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5F290A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EA276E" w:rsidRPr="005F290A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5F290A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3/13-10-10/50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5F290A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гайками и шайбами для санитарно-технических работ диаметром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5F290A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5F290A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0,0017</w:t>
            </w:r>
          </w:p>
        </w:tc>
      </w:tr>
      <w:tr w:rsidR="00EA276E" w:rsidRPr="005F290A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5F290A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5F290A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A276E" w:rsidRPr="005F290A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5F290A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5F290A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EA276E" w:rsidRPr="005F290A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5F290A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5F290A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EA276E" w:rsidRPr="005F290A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5F290A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5F290A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Фильтры фланцевые волосяные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5F290A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5F290A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EA276E" w:rsidRPr="005F290A" w:rsidTr="00E31D1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5F290A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Е19-9-2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A276E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фильтров для очистки газа от механических примесей диаметром до 100 мм</w:t>
            </w:r>
          </w:p>
          <w:p w:rsidR="00EA276E" w:rsidRPr="005F290A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 w:rsidRPr="005F290A">
              <w:rPr>
                <w:rFonts w:ascii="Arial" w:hAnsi="Arial" w:cs="Arial"/>
              </w:rPr>
              <w:t>(единица измерения - фильтр)</w:t>
            </w:r>
          </w:p>
        </w:tc>
      </w:tr>
      <w:tr w:rsidR="00EA276E" w:rsidRPr="005F290A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5F290A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5F290A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A276E" w:rsidRPr="005F290A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5F290A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5F290A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5F290A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5F290A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EA276E" w:rsidRPr="005F290A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5F290A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5F290A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5F290A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5F290A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4,54</w:t>
            </w:r>
          </w:p>
        </w:tc>
      </w:tr>
      <w:tr w:rsidR="00EA276E" w:rsidRPr="005F290A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5F290A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5F290A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5F290A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5F290A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EA276E" w:rsidRPr="005F290A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5F290A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5F290A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A276E" w:rsidRPr="005F290A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5F290A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5F290A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5F290A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5F290A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1,48</w:t>
            </w:r>
          </w:p>
        </w:tc>
      </w:tr>
      <w:tr w:rsidR="00EA276E" w:rsidRPr="005F290A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5F290A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5F290A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5F290A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5F290A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EA276E" w:rsidRPr="005F290A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5F290A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5F290A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A276E" w:rsidRPr="005F290A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5F290A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5F290A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A276E" w:rsidRPr="005F290A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5F290A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5F290A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A276E" w:rsidRPr="005F290A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5F290A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1/10-140-20/5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5F290A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для сварки магистральных газонефтепроводов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5F290A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5F290A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0,00028</w:t>
            </w:r>
          </w:p>
        </w:tc>
      </w:tr>
      <w:tr w:rsidR="00EA276E" w:rsidRPr="005F290A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5F290A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5F290A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EA276E" w:rsidRPr="005F290A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5F290A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5F290A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Фланцы</w:t>
            </w:r>
          </w:p>
        </w:tc>
      </w:tr>
      <w:tr w:rsidR="00EA276E" w:rsidRPr="005F290A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5F290A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3/11-10-10-20/100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5F290A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стальные плоские приварные из стали марки ВСТ3СП2, ВСТ3СП3 давлением 1,0 МПа (10 кгс/см</w:t>
            </w:r>
            <w:r w:rsidRPr="005F290A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 диаметром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5F290A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5F290A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EA276E" w:rsidRPr="005F290A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5F290A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5F290A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EA276E" w:rsidRPr="005F290A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5F290A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3/13-10-10/50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5F290A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гайками и шайбами для санитарно-технических работ диаметром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5F290A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5F290A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0,00352</w:t>
            </w:r>
          </w:p>
        </w:tc>
      </w:tr>
      <w:tr w:rsidR="00EA276E" w:rsidRPr="005F290A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5F290A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5F290A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A276E" w:rsidRPr="005F290A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5F290A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5F290A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EA276E" w:rsidRPr="005F290A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5F290A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5F290A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EA276E" w:rsidRPr="005F290A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5F290A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5F290A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Фильтры фланцевые волосяные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5F290A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5F290A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EA276E" w:rsidRPr="005F290A" w:rsidTr="00E31D1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5F290A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Е19-9-3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A276E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фильтров для очистки газа от механических примесей диаметром до 200 мм</w:t>
            </w:r>
          </w:p>
          <w:p w:rsidR="00EA276E" w:rsidRPr="005F290A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 w:rsidRPr="005F290A">
              <w:rPr>
                <w:rFonts w:ascii="Arial" w:hAnsi="Arial" w:cs="Arial"/>
              </w:rPr>
              <w:t>(единица измерения - фильтр)</w:t>
            </w:r>
          </w:p>
        </w:tc>
      </w:tr>
      <w:tr w:rsidR="00EA276E" w:rsidRPr="005F290A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5F290A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5F290A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A276E" w:rsidRPr="005F290A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5F290A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5F290A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5F290A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5F290A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EA276E" w:rsidRPr="005F290A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5F290A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5F290A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5F290A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5F290A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8,22</w:t>
            </w:r>
          </w:p>
        </w:tc>
      </w:tr>
      <w:tr w:rsidR="00EA276E" w:rsidRPr="005F290A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5F290A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5F290A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5F290A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5F290A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EA276E" w:rsidRPr="005F290A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5F290A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5F290A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A276E" w:rsidRPr="005F290A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5F290A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5F290A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5F290A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5F290A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EA276E" w:rsidRPr="005F290A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5F290A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5F290A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5F290A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5F290A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2,55</w:t>
            </w:r>
          </w:p>
        </w:tc>
      </w:tr>
      <w:tr w:rsidR="00EA276E" w:rsidRPr="005F290A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5F290A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5F290A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5F290A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5F290A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EA276E" w:rsidRPr="005F290A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5F290A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5F290A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A276E" w:rsidRPr="005F290A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5F290A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5F290A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A276E" w:rsidRPr="005F290A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5F290A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5F290A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A276E" w:rsidRPr="005F290A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5F290A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1/10-140-20/5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5F290A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для сварки магистральных газонефтепроводов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5F290A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5F290A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0,00088</w:t>
            </w:r>
          </w:p>
        </w:tc>
      </w:tr>
      <w:tr w:rsidR="00EA276E" w:rsidRPr="005F290A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5F290A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5F290A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EA276E" w:rsidRPr="005F290A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5F290A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5F290A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Фланцы</w:t>
            </w:r>
          </w:p>
        </w:tc>
      </w:tr>
      <w:tr w:rsidR="00EA276E" w:rsidRPr="005F290A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5F290A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3/11-10-10-20/130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5F290A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стальные плоские приварные из стали марки ВСТ3СП2, ВСТ3СП3 давлением 1,0 МПа (10 кгс/см</w:t>
            </w:r>
            <w:r w:rsidRPr="005F290A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 диаметром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5F290A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5F290A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EA276E" w:rsidRPr="005F290A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5F290A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5F290A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EA276E" w:rsidRPr="005F290A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5F290A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3/13-10-10/50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5F290A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гайками и шайбами для санитарно-технических работ диаметром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5F290A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5F290A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0,00986</w:t>
            </w:r>
          </w:p>
        </w:tc>
      </w:tr>
      <w:tr w:rsidR="00EA276E" w:rsidRPr="005F290A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5F290A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5F290A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A276E" w:rsidRPr="005F290A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5F290A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5F290A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EA276E" w:rsidRPr="005F290A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5F290A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5F290A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EA276E" w:rsidRPr="005F290A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5F290A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5F290A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Фильтры фланцевые волосяные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5F290A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5F290A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</w:tbl>
    <w:p w:rsidR="00EA276E" w:rsidRPr="005F290A" w:rsidRDefault="00EA276E" w:rsidP="00EA276E">
      <w:pPr>
        <w:pStyle w:val="a6"/>
        <w:rPr>
          <w:rFonts w:ascii="Arial" w:hAnsi="Arial" w:cs="Arial"/>
          <w:b/>
          <w:sz w:val="2"/>
        </w:rPr>
      </w:pPr>
    </w:p>
    <w:p w:rsidR="00EA276E" w:rsidRPr="004C0D44" w:rsidRDefault="00EA276E" w:rsidP="0040791D">
      <w:pPr>
        <w:pStyle w:val="a6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EA276E" w:rsidTr="00E31D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A276E" w:rsidRPr="003C60FD" w:rsidRDefault="00EA276E" w:rsidP="00E31D1C">
            <w:pPr>
              <w:pStyle w:val="a6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09. Отбор газа из трубопровода и топочного пространства котла</w:t>
            </w:r>
          </w:p>
        </w:tc>
      </w:tr>
      <w:tr w:rsidR="00EA276E" w:rsidTr="00E31D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A276E" w:rsidRDefault="00EA276E" w:rsidP="00E31D1C">
            <w:pPr>
              <w:pStyle w:val="a6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EA276E" w:rsidTr="00E31D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A276E" w:rsidRPr="003C60FD" w:rsidRDefault="00EA276E" w:rsidP="00E31D1C">
            <w:pPr>
              <w:pStyle w:val="a6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19-10. Отбор газа из трубопровода с установкой вентиля</w:t>
            </w:r>
          </w:p>
        </w:tc>
      </w:tr>
      <w:tr w:rsidR="00EA276E" w:rsidTr="00E31D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A276E" w:rsidRDefault="00EA276E" w:rsidP="00E31D1C">
            <w:pPr>
              <w:pStyle w:val="a6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EA276E" w:rsidTr="00E31D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A276E" w:rsidRDefault="00EA276E" w:rsidP="00E31D1C">
            <w:pPr>
              <w:pStyle w:val="a6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EA276E" w:rsidRPr="003C60FD" w:rsidTr="00E31D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A276E" w:rsidRPr="003C60FD" w:rsidRDefault="00EA276E" w:rsidP="00E31D1C">
            <w:pPr>
              <w:pStyle w:val="a6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приварка к трубе штуцера с вырезкой отверстия;</w:t>
            </w:r>
          </w:p>
        </w:tc>
      </w:tr>
      <w:tr w:rsidR="00EA276E" w:rsidRPr="003C60FD" w:rsidTr="00E31D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A276E" w:rsidRDefault="00EA276E" w:rsidP="00E31D1C">
            <w:pPr>
              <w:pStyle w:val="a6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установка вентиля на резьбовом соединении.</w:t>
            </w:r>
          </w:p>
        </w:tc>
      </w:tr>
      <w:tr w:rsidR="00EA276E" w:rsidRPr="003C60FD" w:rsidTr="00E31D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A276E" w:rsidRDefault="00EA276E" w:rsidP="00E31D1C">
            <w:pPr>
              <w:pStyle w:val="a6"/>
              <w:ind w:left="-108" w:firstLine="709"/>
              <w:rPr>
                <w:rFonts w:ascii="Arial" w:hAnsi="Arial" w:cs="Arial"/>
              </w:rPr>
            </w:pPr>
          </w:p>
        </w:tc>
      </w:tr>
    </w:tbl>
    <w:p w:rsidR="00EA276E" w:rsidRDefault="00EA276E" w:rsidP="00EA276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EA276E" w:rsidRPr="003C60FD" w:rsidTr="00E31D1C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A276E" w:rsidRPr="003C60FD" w:rsidRDefault="00EA276E" w:rsidP="00E31D1C">
            <w:pPr>
              <w:pStyle w:val="a6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A276E" w:rsidRPr="003C60FD" w:rsidRDefault="00EA276E" w:rsidP="00E31D1C">
            <w:pPr>
              <w:pStyle w:val="a6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A276E" w:rsidRPr="003C60FD" w:rsidRDefault="00EA276E" w:rsidP="00E31D1C">
            <w:pPr>
              <w:pStyle w:val="a6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A276E" w:rsidRPr="003C60FD" w:rsidRDefault="00EA276E" w:rsidP="00E31D1C">
            <w:pPr>
              <w:pStyle w:val="a6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EA276E" w:rsidRPr="003C60FD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3C60FD" w:rsidRDefault="00EA276E" w:rsidP="00E31D1C">
            <w:pPr>
              <w:pStyle w:val="a6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3C60FD" w:rsidRDefault="00EA276E" w:rsidP="00E31D1C">
            <w:pPr>
              <w:pStyle w:val="a6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3C60FD" w:rsidRDefault="00EA276E" w:rsidP="00E31D1C">
            <w:pPr>
              <w:pStyle w:val="a6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3C60FD" w:rsidRDefault="00EA276E" w:rsidP="00E31D1C">
            <w:pPr>
              <w:pStyle w:val="a6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EA276E" w:rsidRPr="003C60FD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3C60FD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Е19-10-1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Отбор газа из трубопровода с установкой вентиля</w:t>
            </w:r>
          </w:p>
          <w:p w:rsidR="00EA276E" w:rsidRPr="003C60FD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 w:rsidRPr="003C60FD">
              <w:rPr>
                <w:rFonts w:ascii="Arial" w:hAnsi="Arial" w:cs="Arial"/>
              </w:rPr>
              <w:t>(единица измерения - устройство)</w:t>
            </w:r>
          </w:p>
        </w:tc>
      </w:tr>
      <w:tr w:rsidR="00EA276E" w:rsidRPr="003C60FD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3C60FD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3C60FD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A276E" w:rsidRPr="003C60FD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3C60FD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3C60FD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3C60FD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3C60FD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EA276E" w:rsidRPr="003C60FD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3C60FD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3C60FD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3C60FD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3C60FD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</w:t>
            </w:r>
          </w:p>
        </w:tc>
      </w:tr>
      <w:tr w:rsidR="00EA276E" w:rsidRPr="003C60FD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3C60FD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3C60FD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A276E" w:rsidRPr="003C60FD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3C60FD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3C60FD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3C60FD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3C60FD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EA276E" w:rsidRPr="003C60FD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3C60FD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3C60FD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A276E" w:rsidRPr="003C60FD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3C60FD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3C60FD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A276E" w:rsidRPr="003C60FD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3C60FD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3C60FD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A276E" w:rsidRPr="003C60FD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3C60FD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1/10-140-20/5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3C60FD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для сварки магистральных газонефтепроводов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3C60FD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3C60FD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0,00002</w:t>
            </w:r>
          </w:p>
        </w:tc>
      </w:tr>
      <w:tr w:rsidR="00EA276E" w:rsidRPr="003C60FD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3C60FD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1/10-230-40-65/60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3C60FD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Сурик свинцовый, пигмент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3C60FD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3C60FD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EA276E" w:rsidRPr="003C60FD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3C60FD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3C60FD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3C60FD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3C60FD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0,0037</w:t>
            </w:r>
          </w:p>
        </w:tc>
      </w:tr>
      <w:tr w:rsidR="00EA276E" w:rsidRPr="003C60FD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3C60FD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3C60FD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Льняная прядь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3C60FD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3C60FD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EA276E" w:rsidRPr="003C60FD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3C60FD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3C60FD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EA276E" w:rsidRPr="003C60FD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3C60FD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3C60FD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EA276E" w:rsidRPr="003C60FD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3C60FD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6/20-20-10/10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3C60FD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Труба стальная сварная водогазопроводная неоцинкованная легкая номинальным диаметром 15 мм, толщиной стенки 2,5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3C60FD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3C60FD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EA276E" w:rsidRPr="003C60FD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3C60FD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3C60FD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A276E" w:rsidRPr="003C60FD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3C60FD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3C60FD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EA276E" w:rsidRPr="003C60FD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3C60FD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3C60FD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EA276E" w:rsidRPr="003C60FD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3C60FD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3C60FD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Вентили проходные муфтовые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3C60FD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3C60FD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</w:tbl>
    <w:p w:rsidR="00EA276E" w:rsidRPr="003C60FD" w:rsidRDefault="00EA276E" w:rsidP="00EA276E">
      <w:pPr>
        <w:pStyle w:val="a6"/>
        <w:rPr>
          <w:rFonts w:ascii="Arial" w:hAnsi="Arial" w:cs="Arial"/>
          <w:b/>
          <w:sz w:val="2"/>
        </w:rPr>
      </w:pPr>
    </w:p>
    <w:p w:rsidR="00EA276E" w:rsidRPr="004C0D44" w:rsidRDefault="00EA276E" w:rsidP="0040791D">
      <w:pPr>
        <w:pStyle w:val="a6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EA276E" w:rsidTr="00E31D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A276E" w:rsidRPr="00D91D0B" w:rsidRDefault="00EA276E" w:rsidP="00E31D1C">
            <w:pPr>
              <w:pStyle w:val="a6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19-11. Отбор газа из топочного пространства импульсной трубкой</w:t>
            </w:r>
          </w:p>
        </w:tc>
      </w:tr>
      <w:tr w:rsidR="00EA276E" w:rsidTr="00E31D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A276E" w:rsidRDefault="00EA276E" w:rsidP="00E31D1C">
            <w:pPr>
              <w:pStyle w:val="a6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EA276E" w:rsidTr="00E31D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A276E" w:rsidRDefault="00EA276E" w:rsidP="00E31D1C">
            <w:pPr>
              <w:pStyle w:val="a6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EA276E" w:rsidRPr="00D91D0B" w:rsidTr="00E31D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A276E" w:rsidRPr="00D91D0B" w:rsidRDefault="00EA276E" w:rsidP="00E31D1C">
            <w:pPr>
              <w:pStyle w:val="a6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пробивка отверстия в кирпичной кладке топочного пространства;</w:t>
            </w:r>
          </w:p>
        </w:tc>
      </w:tr>
      <w:tr w:rsidR="00EA276E" w:rsidRPr="00D91D0B" w:rsidTr="00E31D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A276E" w:rsidRDefault="00EA276E" w:rsidP="00E31D1C">
            <w:pPr>
              <w:pStyle w:val="a6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сборка узла с постановкой крана;</w:t>
            </w:r>
          </w:p>
        </w:tc>
      </w:tr>
      <w:tr w:rsidR="00EA276E" w:rsidRPr="00D91D0B" w:rsidTr="00E31D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A276E" w:rsidRDefault="00EA276E" w:rsidP="00E31D1C">
            <w:pPr>
              <w:pStyle w:val="a6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установка узла в отверстие кладки;</w:t>
            </w:r>
          </w:p>
        </w:tc>
      </w:tr>
      <w:tr w:rsidR="00EA276E" w:rsidRPr="00D91D0B" w:rsidTr="00E31D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A276E" w:rsidRDefault="00EA276E" w:rsidP="00E31D1C">
            <w:pPr>
              <w:pStyle w:val="a6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заделка отверстия.</w:t>
            </w:r>
          </w:p>
        </w:tc>
      </w:tr>
      <w:tr w:rsidR="00EA276E" w:rsidRPr="00D91D0B" w:rsidTr="00E31D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A276E" w:rsidRDefault="00EA276E" w:rsidP="00E31D1C">
            <w:pPr>
              <w:pStyle w:val="a6"/>
              <w:ind w:left="-108" w:firstLine="709"/>
              <w:rPr>
                <w:rFonts w:ascii="Arial" w:hAnsi="Arial" w:cs="Arial"/>
              </w:rPr>
            </w:pPr>
          </w:p>
        </w:tc>
      </w:tr>
    </w:tbl>
    <w:p w:rsidR="00EA276E" w:rsidRDefault="00EA276E" w:rsidP="00EA276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EA276E" w:rsidRPr="00D91D0B" w:rsidTr="00E31D1C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A276E" w:rsidRPr="00D91D0B" w:rsidRDefault="00EA276E" w:rsidP="00E31D1C">
            <w:pPr>
              <w:pStyle w:val="a6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A276E" w:rsidRPr="00D91D0B" w:rsidRDefault="00EA276E" w:rsidP="00E31D1C">
            <w:pPr>
              <w:pStyle w:val="a6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A276E" w:rsidRPr="00D91D0B" w:rsidRDefault="00EA276E" w:rsidP="00E31D1C">
            <w:pPr>
              <w:pStyle w:val="a6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A276E" w:rsidRPr="00D91D0B" w:rsidRDefault="00EA276E" w:rsidP="00E31D1C">
            <w:pPr>
              <w:pStyle w:val="a6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EA276E" w:rsidRPr="00D91D0B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D91D0B" w:rsidRDefault="00EA276E" w:rsidP="00E31D1C">
            <w:pPr>
              <w:pStyle w:val="a6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D91D0B" w:rsidRDefault="00EA276E" w:rsidP="00E31D1C">
            <w:pPr>
              <w:pStyle w:val="a6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D91D0B" w:rsidRDefault="00EA276E" w:rsidP="00E31D1C">
            <w:pPr>
              <w:pStyle w:val="a6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D91D0B" w:rsidRDefault="00EA276E" w:rsidP="00E31D1C">
            <w:pPr>
              <w:pStyle w:val="a6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EA276E" w:rsidRPr="00D91D0B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D91D0B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Е19-11-1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Отбор газа из топочного пространства импульсной трубкой</w:t>
            </w:r>
          </w:p>
          <w:p w:rsidR="00EA276E" w:rsidRPr="00D91D0B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 w:rsidRPr="00D91D0B">
              <w:rPr>
                <w:rFonts w:ascii="Arial" w:hAnsi="Arial" w:cs="Arial"/>
              </w:rPr>
              <w:t>(единица измерения - устройство)</w:t>
            </w:r>
          </w:p>
        </w:tc>
      </w:tr>
      <w:tr w:rsidR="00EA276E" w:rsidRPr="00D91D0B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D91D0B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D91D0B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A276E" w:rsidRPr="00D91D0B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D91D0B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D91D0B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D91D0B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D91D0B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EA276E" w:rsidRPr="00D91D0B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D91D0B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D91D0B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D91D0B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D91D0B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1,13</w:t>
            </w:r>
          </w:p>
        </w:tc>
      </w:tr>
      <w:tr w:rsidR="00EA276E" w:rsidRPr="00D91D0B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D91D0B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D91D0B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D91D0B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D91D0B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EA276E" w:rsidRPr="00D91D0B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D91D0B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D91D0B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A276E" w:rsidRPr="00D91D0B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D91D0B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D91D0B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D91D0B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D91D0B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EA276E" w:rsidRPr="00D91D0B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D91D0B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D91D0B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D91D0B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D91D0B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EA276E" w:rsidRPr="00D91D0B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D91D0B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D91D0B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A276E" w:rsidRPr="00D91D0B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D91D0B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D91D0B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EA276E" w:rsidRPr="00D91D0B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D91D0B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D91D0B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EA276E" w:rsidRPr="00D91D0B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D91D0B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3/3-50-50-10/80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D91D0B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проходные сальниковые муфтовые для газа 11Б10БК11 диаметром 15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D91D0B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D91D0B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EA276E" w:rsidRPr="00D91D0B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D91D0B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D91D0B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Фланцы</w:t>
            </w:r>
          </w:p>
        </w:tc>
      </w:tr>
      <w:tr w:rsidR="00EA276E" w:rsidRPr="00D91D0B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D91D0B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3/11-10-10-30/10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D91D0B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стальные плоские приварные из стали марки ВСТ3СП2, ВСТ3СП3 давлением 1,6 МПа (16 кгс/см</w:t>
            </w:r>
            <w:r w:rsidRPr="00D91D0B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 диаметром 15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D91D0B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D91D0B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EA276E" w:rsidRPr="00D91D0B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D91D0B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D91D0B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EA276E" w:rsidRPr="00D91D0B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D91D0B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D91D0B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EA276E" w:rsidRPr="00D91D0B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D91D0B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6/20-20-20/10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D91D0B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Труба стальная сварная водогазопроводная неоцинкованная обыкновенная номинальным диаметром 15 мм, толщиной стенки 2,8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D91D0B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D91D0B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EA276E" w:rsidRPr="00D91D0B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D91D0B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D91D0B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A276E" w:rsidRPr="00D91D0B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D91D0B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D91D0B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A276E" w:rsidRPr="00D91D0B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D91D0B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D91D0B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EA276E" w:rsidRPr="00D91D0B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D91D0B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D91D0B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Фасонные стальные сварные части без фланцев диаметром до 800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D91D0B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D91D0B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EA276E" w:rsidRPr="00D91D0B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D91D0B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D91D0B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EA276E" w:rsidRPr="00D91D0B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D91D0B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D91D0B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чугунные</w:t>
            </w:r>
          </w:p>
        </w:tc>
      </w:tr>
      <w:tr w:rsidR="00EA276E" w:rsidRPr="00D91D0B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D91D0B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П6/10-20-10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D91D0B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Фасонные чугунные соединительные части к чугунным напорным трубам диаметром 50-100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D91D0B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D91D0B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</w:tbl>
    <w:p w:rsidR="00EA276E" w:rsidRPr="00D91D0B" w:rsidRDefault="00EA276E" w:rsidP="00EA276E">
      <w:pPr>
        <w:pStyle w:val="a6"/>
        <w:rPr>
          <w:rFonts w:ascii="Arial" w:hAnsi="Arial" w:cs="Arial"/>
          <w:b/>
          <w:sz w:val="2"/>
        </w:rPr>
      </w:pPr>
    </w:p>
    <w:p w:rsidR="00EA276E" w:rsidRPr="004C0D44" w:rsidRDefault="00EA276E" w:rsidP="0040791D">
      <w:pPr>
        <w:pStyle w:val="a6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EA276E" w:rsidTr="00E31D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A276E" w:rsidRPr="004B5007" w:rsidRDefault="00EA276E" w:rsidP="00E31D1C">
            <w:pPr>
              <w:pStyle w:val="a6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10. Прочие приборы и устройства</w:t>
            </w:r>
          </w:p>
        </w:tc>
      </w:tr>
      <w:tr w:rsidR="00EA276E" w:rsidTr="00E31D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A276E" w:rsidRDefault="00EA276E" w:rsidP="00E31D1C">
            <w:pPr>
              <w:pStyle w:val="a6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EA276E" w:rsidTr="00E31D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A276E" w:rsidRPr="004B5007" w:rsidRDefault="00EA276E" w:rsidP="00E31D1C">
            <w:pPr>
              <w:pStyle w:val="a6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19-12. Установка головки воздушной</w:t>
            </w:r>
          </w:p>
        </w:tc>
      </w:tr>
      <w:tr w:rsidR="00EA276E" w:rsidTr="00E31D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A276E" w:rsidRDefault="00EA276E" w:rsidP="00E31D1C">
            <w:pPr>
              <w:pStyle w:val="a6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EA276E" w:rsidTr="00E31D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A276E" w:rsidRDefault="00EA276E" w:rsidP="00E31D1C">
            <w:pPr>
              <w:pStyle w:val="a6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EA276E" w:rsidRPr="004B5007" w:rsidTr="00E31D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A276E" w:rsidRPr="004B5007" w:rsidRDefault="00EA276E" w:rsidP="00E31D1C">
            <w:pPr>
              <w:pStyle w:val="a6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установка головки воздушной на предохранительный клапан с креплением болтами;</w:t>
            </w:r>
          </w:p>
        </w:tc>
      </w:tr>
      <w:tr w:rsidR="00EA276E" w:rsidRPr="004B5007" w:rsidTr="00E31D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A276E" w:rsidRDefault="00EA276E" w:rsidP="00E31D1C">
            <w:pPr>
              <w:pStyle w:val="a6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присоединение к воздухопроводу.</w:t>
            </w:r>
          </w:p>
        </w:tc>
      </w:tr>
      <w:tr w:rsidR="00EA276E" w:rsidRPr="004B5007" w:rsidTr="00E31D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A276E" w:rsidRDefault="00EA276E" w:rsidP="00E31D1C">
            <w:pPr>
              <w:pStyle w:val="a6"/>
              <w:ind w:left="-108" w:firstLine="709"/>
              <w:rPr>
                <w:rFonts w:ascii="Arial" w:hAnsi="Arial" w:cs="Arial"/>
              </w:rPr>
            </w:pPr>
          </w:p>
        </w:tc>
      </w:tr>
    </w:tbl>
    <w:p w:rsidR="00EA276E" w:rsidRDefault="00EA276E" w:rsidP="00EA276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EA276E" w:rsidRPr="004B5007" w:rsidTr="00E31D1C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A276E" w:rsidRPr="004B5007" w:rsidRDefault="00EA276E" w:rsidP="00E31D1C">
            <w:pPr>
              <w:pStyle w:val="a6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A276E" w:rsidRPr="004B5007" w:rsidRDefault="00EA276E" w:rsidP="00E31D1C">
            <w:pPr>
              <w:pStyle w:val="a6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A276E" w:rsidRPr="004B5007" w:rsidRDefault="00EA276E" w:rsidP="00E31D1C">
            <w:pPr>
              <w:pStyle w:val="a6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A276E" w:rsidRPr="004B5007" w:rsidRDefault="00EA276E" w:rsidP="00E31D1C">
            <w:pPr>
              <w:pStyle w:val="a6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EA276E" w:rsidRPr="004B5007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4B5007" w:rsidRDefault="00EA276E" w:rsidP="00E31D1C">
            <w:pPr>
              <w:pStyle w:val="a6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4B5007" w:rsidRDefault="00EA276E" w:rsidP="00E31D1C">
            <w:pPr>
              <w:pStyle w:val="a6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4B5007" w:rsidRDefault="00EA276E" w:rsidP="00E31D1C">
            <w:pPr>
              <w:pStyle w:val="a6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4B5007" w:rsidRDefault="00EA276E" w:rsidP="00E31D1C">
            <w:pPr>
              <w:pStyle w:val="a6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EA276E" w:rsidRPr="004B5007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4B5007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Е19-12-1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головки воздушной</w:t>
            </w:r>
          </w:p>
          <w:p w:rsidR="00EA276E" w:rsidRPr="004B5007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 w:rsidRPr="004B5007">
              <w:rPr>
                <w:rFonts w:ascii="Arial" w:hAnsi="Arial" w:cs="Arial"/>
              </w:rPr>
              <w:t>(единица измерения - прибор)</w:t>
            </w:r>
          </w:p>
        </w:tc>
      </w:tr>
      <w:tr w:rsidR="00EA276E" w:rsidRPr="004B5007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4B5007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4B5007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A276E" w:rsidRPr="004B5007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4B5007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4B5007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4B5007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4B5007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EA276E" w:rsidRPr="004B5007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4B5007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4B5007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4B5007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4B5007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EA276E" w:rsidRPr="004B5007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4B5007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4B5007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4B5007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4B5007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EA276E" w:rsidRPr="004B5007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4B5007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4B5007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A276E" w:rsidRPr="004B5007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4B5007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4B5007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4B5007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4B5007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EA276E" w:rsidRPr="004B5007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4B5007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4B5007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A276E" w:rsidRPr="004B5007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4B5007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4B5007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A276E" w:rsidRPr="004B5007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4B5007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4B5007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EA276E" w:rsidRPr="004B5007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4B5007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3/9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4B5007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газоснабжения</w:t>
            </w:r>
          </w:p>
        </w:tc>
      </w:tr>
      <w:tr w:rsidR="00EA276E" w:rsidRPr="004B5007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4B5007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П3/9-40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4B5007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Головка воздушная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4B5007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4B5007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</w:tbl>
    <w:p w:rsidR="00EA276E" w:rsidRPr="004B5007" w:rsidRDefault="00EA276E" w:rsidP="00EA276E">
      <w:pPr>
        <w:pStyle w:val="a6"/>
        <w:rPr>
          <w:rFonts w:ascii="Arial" w:hAnsi="Arial" w:cs="Arial"/>
          <w:b/>
          <w:sz w:val="2"/>
        </w:rPr>
      </w:pPr>
    </w:p>
    <w:p w:rsidR="00EA276E" w:rsidRPr="004C0D44" w:rsidRDefault="00EA276E" w:rsidP="0040791D">
      <w:pPr>
        <w:pStyle w:val="a6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EA276E" w:rsidTr="00E31D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A276E" w:rsidRPr="00EE19B8" w:rsidRDefault="00EA276E" w:rsidP="00E31D1C">
            <w:pPr>
              <w:pStyle w:val="a6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19-13. Установка затворов гидравлических</w:t>
            </w:r>
          </w:p>
        </w:tc>
      </w:tr>
      <w:tr w:rsidR="00EA276E" w:rsidTr="00E31D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A276E" w:rsidRDefault="00EA276E" w:rsidP="00E31D1C">
            <w:pPr>
              <w:pStyle w:val="a6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EA276E" w:rsidTr="00E31D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A276E" w:rsidRDefault="00EA276E" w:rsidP="00E31D1C">
            <w:pPr>
              <w:pStyle w:val="a6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EA276E" w:rsidRPr="00EE19B8" w:rsidTr="00E31D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A276E" w:rsidRPr="00EE19B8" w:rsidRDefault="00EA276E" w:rsidP="00E31D1C">
            <w:pPr>
              <w:pStyle w:val="a6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приварка лап к корпусу гидрозатвора;</w:t>
            </w:r>
          </w:p>
        </w:tc>
      </w:tr>
      <w:tr w:rsidR="00EA276E" w:rsidRPr="00EE19B8" w:rsidTr="00E31D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A276E" w:rsidRDefault="00EA276E" w:rsidP="00E31D1C">
            <w:pPr>
              <w:pStyle w:val="a6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установка и заделка кронштейнов;</w:t>
            </w:r>
          </w:p>
        </w:tc>
      </w:tr>
      <w:tr w:rsidR="00EA276E" w:rsidRPr="00EE19B8" w:rsidTr="00E31D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A276E" w:rsidRDefault="00EA276E" w:rsidP="00E31D1C">
            <w:pPr>
              <w:pStyle w:val="a6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установка гидрозатвора с креплением болтами.</w:t>
            </w:r>
          </w:p>
        </w:tc>
      </w:tr>
      <w:tr w:rsidR="00EA276E" w:rsidRPr="00EE19B8" w:rsidTr="00E31D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A276E" w:rsidRDefault="00EA276E" w:rsidP="00E31D1C">
            <w:pPr>
              <w:pStyle w:val="a6"/>
              <w:ind w:left="-108" w:firstLine="709"/>
              <w:rPr>
                <w:rFonts w:ascii="Arial" w:hAnsi="Arial" w:cs="Arial"/>
              </w:rPr>
            </w:pPr>
          </w:p>
        </w:tc>
      </w:tr>
    </w:tbl>
    <w:p w:rsidR="00EA276E" w:rsidRDefault="00EA276E" w:rsidP="00EA276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EA276E" w:rsidRPr="00EE19B8" w:rsidTr="00E31D1C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A276E" w:rsidRPr="00EE19B8" w:rsidRDefault="00EA276E" w:rsidP="00E31D1C">
            <w:pPr>
              <w:pStyle w:val="a6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A276E" w:rsidRPr="00EE19B8" w:rsidRDefault="00EA276E" w:rsidP="00E31D1C">
            <w:pPr>
              <w:pStyle w:val="a6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A276E" w:rsidRPr="00EE19B8" w:rsidRDefault="00EA276E" w:rsidP="00E31D1C">
            <w:pPr>
              <w:pStyle w:val="a6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A276E" w:rsidRPr="00EE19B8" w:rsidRDefault="00EA276E" w:rsidP="00E31D1C">
            <w:pPr>
              <w:pStyle w:val="a6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EA276E" w:rsidRPr="00EE19B8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E19B8" w:rsidRDefault="00EA276E" w:rsidP="00E31D1C">
            <w:pPr>
              <w:pStyle w:val="a6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E19B8" w:rsidRDefault="00EA276E" w:rsidP="00E31D1C">
            <w:pPr>
              <w:pStyle w:val="a6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E19B8" w:rsidRDefault="00EA276E" w:rsidP="00E31D1C">
            <w:pPr>
              <w:pStyle w:val="a6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E19B8" w:rsidRDefault="00EA276E" w:rsidP="00E31D1C">
            <w:pPr>
              <w:pStyle w:val="a6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EA276E" w:rsidRPr="00EE19B8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E19B8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Е19-13-1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затворов гидравлических диаметром до 80 мм</w:t>
            </w:r>
          </w:p>
          <w:p w:rsidR="00EA276E" w:rsidRPr="00EE19B8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 w:rsidRPr="00EE19B8">
              <w:rPr>
                <w:rFonts w:ascii="Arial" w:hAnsi="Arial" w:cs="Arial"/>
              </w:rPr>
              <w:t>(единица измерения - прибор)</w:t>
            </w:r>
          </w:p>
        </w:tc>
      </w:tr>
      <w:tr w:rsidR="00EA276E" w:rsidRPr="00EE19B8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E19B8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E19B8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A276E" w:rsidRPr="00EE19B8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E19B8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E19B8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E19B8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E19B8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EA276E" w:rsidRPr="00EE19B8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E19B8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E19B8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E19B8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E19B8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6,55</w:t>
            </w:r>
          </w:p>
        </w:tc>
      </w:tr>
      <w:tr w:rsidR="00EA276E" w:rsidRPr="00EE19B8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E19B8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E19B8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E19B8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E19B8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EA276E" w:rsidRPr="00EE19B8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E19B8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E19B8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A276E" w:rsidRPr="00EE19B8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E19B8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E19B8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E19B8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E19B8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EA276E" w:rsidRPr="00EE19B8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E19B8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E19B8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E19B8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E19B8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1,15</w:t>
            </w:r>
          </w:p>
        </w:tc>
      </w:tr>
      <w:tr w:rsidR="00EA276E" w:rsidRPr="00EE19B8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E19B8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E19B8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E19B8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E19B8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EA276E" w:rsidRPr="00EE19B8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E19B8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E19B8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A276E" w:rsidRPr="00EE19B8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E19B8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E19B8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A276E" w:rsidRPr="00EE19B8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E19B8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E19B8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A276E" w:rsidRPr="00EE19B8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E19B8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1/10-140-20/5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E19B8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для сварки магистральных газонефтепроводов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E19B8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E19B8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0,00041</w:t>
            </w:r>
          </w:p>
        </w:tc>
      </w:tr>
      <w:tr w:rsidR="00EA276E" w:rsidRPr="00EE19B8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E19B8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E19B8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EA276E" w:rsidRPr="00EE19B8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E19B8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E19B8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EA276E" w:rsidRPr="00EE19B8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E19B8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3/10-10-20-10/20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E19B8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для трубопроводов (кронштейны, планки)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E19B8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E19B8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</w:t>
            </w:r>
          </w:p>
        </w:tc>
      </w:tr>
      <w:tr w:rsidR="00EA276E" w:rsidRPr="00EE19B8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E19B8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E19B8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Фланцы</w:t>
            </w:r>
          </w:p>
        </w:tc>
      </w:tr>
      <w:tr w:rsidR="00EA276E" w:rsidRPr="00EE19B8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E19B8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3/11-10-10-30/80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E19B8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стальные плоские приварные из стали марки ВСТ3СП2, ВСТ3СП3 давлением 1,6 МПа (16 кгс/см</w:t>
            </w:r>
            <w:r w:rsidRPr="00EE19B8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 диаметром 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E19B8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E19B8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EA276E" w:rsidRPr="00EE19B8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E19B8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E19B8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A276E" w:rsidRPr="00EE19B8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E19B8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E19B8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A276E" w:rsidRPr="00EE19B8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E19B8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E19B8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A276E" w:rsidRPr="00EE19B8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E19B8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П1/10-150-15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E19B8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Прокладки из паронита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E19B8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E19B8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EA276E" w:rsidRPr="00EE19B8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E19B8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П1/10-260-500-5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E19B8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из квадратных заготовок массой 2,825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E19B8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E19B8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EA276E" w:rsidRPr="00EE19B8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E19B8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E19B8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EA276E" w:rsidRPr="00EE19B8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E19B8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E19B8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EA276E" w:rsidRPr="00EE19B8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E19B8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E19B8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Затворы гидравлические диаметром 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E19B8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E19B8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EA276E" w:rsidRPr="00EE19B8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E19B8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E19B8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EA276E" w:rsidRPr="00EE19B8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E19B8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П3/10-10-20-10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E19B8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Кронштейны и подставки под оборудование из сортовой стали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E19B8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E19B8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</w:t>
            </w:r>
          </w:p>
        </w:tc>
      </w:tr>
      <w:tr w:rsidR="00EA276E" w:rsidRPr="00EE19B8" w:rsidTr="00E31D1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E19B8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Е19-13-2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A276E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затворов гидравлических диаметром до 100 мм</w:t>
            </w:r>
          </w:p>
          <w:p w:rsidR="00EA276E" w:rsidRPr="00EE19B8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 w:rsidRPr="00EE19B8">
              <w:rPr>
                <w:rFonts w:ascii="Arial" w:hAnsi="Arial" w:cs="Arial"/>
              </w:rPr>
              <w:t>(единица измерения - прибор)</w:t>
            </w:r>
          </w:p>
        </w:tc>
      </w:tr>
      <w:tr w:rsidR="00EA276E" w:rsidRPr="00EE19B8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E19B8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E19B8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A276E" w:rsidRPr="00EE19B8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E19B8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E19B8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E19B8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E19B8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EA276E" w:rsidRPr="00EE19B8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E19B8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E19B8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E19B8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E19B8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6,57</w:t>
            </w:r>
          </w:p>
        </w:tc>
      </w:tr>
      <w:tr w:rsidR="00EA276E" w:rsidRPr="00EE19B8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E19B8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E19B8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E19B8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E19B8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EA276E" w:rsidRPr="00EE19B8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E19B8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E19B8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A276E" w:rsidRPr="00EE19B8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E19B8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E19B8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E19B8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E19B8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EA276E" w:rsidRPr="00EE19B8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E19B8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E19B8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E19B8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E19B8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1,15</w:t>
            </w:r>
          </w:p>
        </w:tc>
      </w:tr>
      <w:tr w:rsidR="00EA276E" w:rsidRPr="00EE19B8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E19B8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E19B8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E19B8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E19B8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EA276E" w:rsidRPr="00EE19B8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E19B8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E19B8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A276E" w:rsidRPr="00EE19B8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E19B8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E19B8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A276E" w:rsidRPr="00EE19B8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E19B8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E19B8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A276E" w:rsidRPr="00EE19B8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E19B8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1/10-140-20/5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E19B8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для сварки магистральных газонефтепроводов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E19B8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E19B8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0,00041</w:t>
            </w:r>
          </w:p>
        </w:tc>
      </w:tr>
      <w:tr w:rsidR="00EA276E" w:rsidRPr="00EE19B8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E19B8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E19B8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EA276E" w:rsidRPr="00EE19B8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E19B8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E19B8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EA276E" w:rsidRPr="00EE19B8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E19B8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3/10-10-20-10/20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E19B8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для трубопроводов (кронштейны, планки)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E19B8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E19B8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</w:t>
            </w:r>
          </w:p>
        </w:tc>
      </w:tr>
      <w:tr w:rsidR="00EA276E" w:rsidRPr="00EE19B8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E19B8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E19B8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Фланцы</w:t>
            </w:r>
          </w:p>
        </w:tc>
      </w:tr>
      <w:tr w:rsidR="00EA276E" w:rsidRPr="00EE19B8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E19B8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3/11-10-10-30/90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E19B8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стальные плоские приварные из стали марки ВСТ3СП2, ВСТ3СП3 давлением 1,6 МПа (16 кгс/см</w:t>
            </w:r>
            <w:r w:rsidRPr="00EE19B8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 диаметром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E19B8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E19B8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EA276E" w:rsidRPr="00EE19B8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E19B8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E19B8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A276E" w:rsidRPr="00EE19B8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E19B8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E19B8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A276E" w:rsidRPr="00EE19B8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E19B8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E19B8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A276E" w:rsidRPr="00EE19B8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E19B8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П1/10-150-15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E19B8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Прокладки из паронита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E19B8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E19B8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EA276E" w:rsidRPr="00EE19B8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E19B8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П1/10-260-500-5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E19B8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из квадратных заготовок массой 2,825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E19B8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E19B8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EA276E" w:rsidRPr="00EE19B8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E19B8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E19B8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EA276E" w:rsidRPr="00EE19B8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E19B8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E19B8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EA276E" w:rsidRPr="00EE19B8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E19B8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E19B8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Затворы гидравлические диаметром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E19B8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E19B8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EA276E" w:rsidRPr="00EE19B8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E19B8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E19B8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EA276E" w:rsidRPr="00EE19B8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E19B8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П3/10-10-20-10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E19B8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Кронштейны и подставки под оборудование из сортовой стали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E19B8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E19B8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</w:t>
            </w:r>
          </w:p>
        </w:tc>
      </w:tr>
      <w:tr w:rsidR="00EA276E" w:rsidRPr="00EE19B8" w:rsidTr="00E31D1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E19B8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Е19-13-3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A276E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затворов гидравлических диаметром до 150 мм</w:t>
            </w:r>
          </w:p>
          <w:p w:rsidR="00EA276E" w:rsidRPr="00EE19B8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 w:rsidRPr="00EE19B8">
              <w:rPr>
                <w:rFonts w:ascii="Arial" w:hAnsi="Arial" w:cs="Arial"/>
              </w:rPr>
              <w:t>(единица измерения - прибор)</w:t>
            </w:r>
          </w:p>
        </w:tc>
      </w:tr>
      <w:tr w:rsidR="00EA276E" w:rsidRPr="00EE19B8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E19B8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E19B8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A276E" w:rsidRPr="00EE19B8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E19B8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E19B8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E19B8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E19B8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EA276E" w:rsidRPr="00EE19B8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E19B8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E19B8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E19B8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E19B8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6,7</w:t>
            </w:r>
          </w:p>
        </w:tc>
      </w:tr>
      <w:tr w:rsidR="00EA276E" w:rsidRPr="00EE19B8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E19B8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E19B8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E19B8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E19B8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EA276E" w:rsidRPr="00EE19B8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E19B8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E19B8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A276E" w:rsidRPr="00EE19B8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E19B8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E19B8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E19B8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E19B8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EA276E" w:rsidRPr="00EE19B8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E19B8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E19B8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E19B8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E19B8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1,15</w:t>
            </w:r>
          </w:p>
        </w:tc>
      </w:tr>
      <w:tr w:rsidR="00EA276E" w:rsidRPr="00EE19B8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E19B8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E19B8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E19B8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E19B8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EA276E" w:rsidRPr="00EE19B8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E19B8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E19B8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A276E" w:rsidRPr="00EE19B8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E19B8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E19B8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A276E" w:rsidRPr="00EE19B8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E19B8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E19B8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A276E" w:rsidRPr="00EE19B8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E19B8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1/10-140-20/5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E19B8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для сварки магистральных газонефтепроводов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E19B8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E19B8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0,00041</w:t>
            </w:r>
          </w:p>
        </w:tc>
      </w:tr>
      <w:tr w:rsidR="00EA276E" w:rsidRPr="00EE19B8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E19B8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E19B8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EA276E" w:rsidRPr="00EE19B8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E19B8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E19B8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EA276E" w:rsidRPr="00EE19B8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E19B8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3/10-10-20-10/20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E19B8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для трубопроводов (кронштейны, планки)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E19B8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E19B8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</w:t>
            </w:r>
          </w:p>
        </w:tc>
      </w:tr>
      <w:tr w:rsidR="00EA276E" w:rsidRPr="00EE19B8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E19B8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E19B8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Фланцы</w:t>
            </w:r>
          </w:p>
        </w:tc>
      </w:tr>
      <w:tr w:rsidR="00EA276E" w:rsidRPr="00EE19B8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E19B8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3/11-10-10-30/110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E19B8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стальные плоские приварные из стали марки ВСТ3СП2, ВСТ3СП3 давлением 1,6 МПа (16 кгс/см</w:t>
            </w:r>
            <w:r w:rsidRPr="00EE19B8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 диаметром 150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E19B8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E19B8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EA276E" w:rsidRPr="00EE19B8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E19B8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E19B8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A276E" w:rsidRPr="00EE19B8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E19B8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E19B8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A276E" w:rsidRPr="00EE19B8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E19B8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E19B8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A276E" w:rsidRPr="00EE19B8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E19B8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П1/10-150-15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E19B8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Прокладки из паронита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E19B8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E19B8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EA276E" w:rsidRPr="00EE19B8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E19B8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П1/10-260-500-5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E19B8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из квадратных заготовок массой 2,825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E19B8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E19B8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EA276E" w:rsidRPr="00EE19B8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E19B8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E19B8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EA276E" w:rsidRPr="00EE19B8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E19B8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E19B8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EA276E" w:rsidRPr="00EE19B8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E19B8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E19B8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Затворы гидравлические диаметром 150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E19B8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E19B8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EA276E" w:rsidRPr="00EE19B8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E19B8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E19B8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EA276E" w:rsidRPr="00EE19B8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E19B8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П3/10-10-20-10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E19B8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Кронштейны и подставки под оборудование из сортовой стали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E19B8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E19B8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</w:t>
            </w:r>
          </w:p>
        </w:tc>
      </w:tr>
      <w:tr w:rsidR="00EA276E" w:rsidRPr="00EE19B8" w:rsidTr="00E31D1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E19B8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Е19-13-4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A276E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затворов гидравлических диаметром до 200 мм</w:t>
            </w:r>
          </w:p>
          <w:p w:rsidR="00EA276E" w:rsidRPr="00EE19B8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 w:rsidRPr="00EE19B8">
              <w:rPr>
                <w:rFonts w:ascii="Arial" w:hAnsi="Arial" w:cs="Arial"/>
              </w:rPr>
              <w:t>(единица измерения - прибор)</w:t>
            </w:r>
          </w:p>
        </w:tc>
      </w:tr>
      <w:tr w:rsidR="00EA276E" w:rsidRPr="00EE19B8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E19B8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E19B8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A276E" w:rsidRPr="00EE19B8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E19B8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E19B8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E19B8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E19B8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EA276E" w:rsidRPr="00EE19B8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E19B8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E19B8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E19B8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E19B8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6,82</w:t>
            </w:r>
          </w:p>
        </w:tc>
      </w:tr>
      <w:tr w:rsidR="00EA276E" w:rsidRPr="00EE19B8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E19B8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E19B8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E19B8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E19B8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EA276E" w:rsidRPr="00EE19B8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E19B8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E19B8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A276E" w:rsidRPr="00EE19B8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E19B8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E19B8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E19B8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E19B8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EA276E" w:rsidRPr="00EE19B8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E19B8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E19B8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E19B8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E19B8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1,15</w:t>
            </w:r>
          </w:p>
        </w:tc>
      </w:tr>
      <w:tr w:rsidR="00EA276E" w:rsidRPr="00EE19B8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E19B8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E19B8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E19B8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E19B8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EA276E" w:rsidRPr="00EE19B8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E19B8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E19B8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A276E" w:rsidRPr="00EE19B8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E19B8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E19B8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A276E" w:rsidRPr="00EE19B8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E19B8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E19B8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A276E" w:rsidRPr="00EE19B8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E19B8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1/10-140-20/5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E19B8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для сварки магистральных газонефтепроводов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E19B8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E19B8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0,00041</w:t>
            </w:r>
          </w:p>
        </w:tc>
      </w:tr>
      <w:tr w:rsidR="00EA276E" w:rsidRPr="00EE19B8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E19B8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E19B8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EA276E" w:rsidRPr="00EE19B8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E19B8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E19B8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EA276E" w:rsidRPr="00EE19B8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E19B8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3/10-10-20-10/20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E19B8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для трубопроводов (кронштейны, планки)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E19B8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E19B8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</w:t>
            </w:r>
          </w:p>
        </w:tc>
      </w:tr>
      <w:tr w:rsidR="00EA276E" w:rsidRPr="00EE19B8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E19B8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E19B8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Фланцы</w:t>
            </w:r>
          </w:p>
        </w:tc>
      </w:tr>
      <w:tr w:rsidR="00EA276E" w:rsidRPr="00EE19B8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E19B8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3/11-10-10-30/120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E19B8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стальные плоские приварные из стали марки ВСТ3СП2, ВСТ3СП3 давлением 1,6 МПа (16 кгс/см</w:t>
            </w:r>
            <w:r w:rsidRPr="00EE19B8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 диаметром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E19B8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E19B8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EA276E" w:rsidRPr="00EE19B8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E19B8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E19B8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A276E" w:rsidRPr="00EE19B8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E19B8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E19B8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A276E" w:rsidRPr="00EE19B8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E19B8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E19B8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A276E" w:rsidRPr="00EE19B8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E19B8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П1/10-150-15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E19B8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Прокладки из паронита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E19B8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E19B8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EA276E" w:rsidRPr="00EE19B8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E19B8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П1/10-260-500-5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E19B8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из квадратных заготовок массой 2,825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E19B8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E19B8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EA276E" w:rsidRPr="00EE19B8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E19B8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E19B8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EA276E" w:rsidRPr="00EE19B8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E19B8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E19B8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EA276E" w:rsidRPr="00EE19B8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E19B8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E19B8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Затворы гидравлические диаметром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E19B8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E19B8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EA276E" w:rsidRPr="00EE19B8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E19B8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E19B8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EA276E" w:rsidRPr="00EE19B8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E19B8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П3/10-10-20-10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E19B8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Кронштейны и подставки под оборудование из сортовой стали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E19B8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E19B8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</w:t>
            </w:r>
          </w:p>
        </w:tc>
      </w:tr>
    </w:tbl>
    <w:p w:rsidR="00EA276E" w:rsidRPr="00EE19B8" w:rsidRDefault="00EA276E" w:rsidP="00EA276E">
      <w:pPr>
        <w:pStyle w:val="a6"/>
        <w:rPr>
          <w:rFonts w:ascii="Arial" w:hAnsi="Arial" w:cs="Arial"/>
          <w:b/>
          <w:sz w:val="2"/>
        </w:rPr>
      </w:pPr>
    </w:p>
    <w:p w:rsidR="00EA276E" w:rsidRPr="004C0D44" w:rsidRDefault="00EA276E" w:rsidP="0040791D">
      <w:pPr>
        <w:pStyle w:val="a6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EA276E" w:rsidTr="00E31D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A276E" w:rsidRPr="00DF0021" w:rsidRDefault="00EA276E" w:rsidP="00E31D1C">
            <w:pPr>
              <w:pStyle w:val="a6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19-14. Установка щита огнезащитного из кровельной стали и листового асбеста</w:t>
            </w:r>
          </w:p>
        </w:tc>
      </w:tr>
      <w:tr w:rsidR="00EA276E" w:rsidTr="00E31D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A276E" w:rsidRDefault="00EA276E" w:rsidP="00E31D1C">
            <w:pPr>
              <w:pStyle w:val="a6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EA276E" w:rsidTr="00E31D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A276E" w:rsidRDefault="00EA276E" w:rsidP="00E31D1C">
            <w:pPr>
              <w:pStyle w:val="a6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EA276E" w:rsidRPr="00DF0021" w:rsidTr="00E31D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A276E" w:rsidRPr="00DF0021" w:rsidRDefault="00EA276E" w:rsidP="00E31D1C">
            <w:pPr>
              <w:pStyle w:val="a6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изготовление щита;</w:t>
            </w:r>
          </w:p>
        </w:tc>
      </w:tr>
      <w:tr w:rsidR="00EA276E" w:rsidRPr="00DF0021" w:rsidTr="00E31D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A276E" w:rsidRDefault="00EA276E" w:rsidP="00E31D1C">
            <w:pPr>
              <w:pStyle w:val="a6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установка щита на стене.</w:t>
            </w:r>
          </w:p>
        </w:tc>
      </w:tr>
      <w:tr w:rsidR="00EA276E" w:rsidRPr="00DF0021" w:rsidTr="00E31D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A276E" w:rsidRDefault="00EA276E" w:rsidP="00E31D1C">
            <w:pPr>
              <w:pStyle w:val="a6"/>
              <w:ind w:left="-108" w:firstLine="709"/>
              <w:rPr>
                <w:rFonts w:ascii="Arial" w:hAnsi="Arial" w:cs="Arial"/>
              </w:rPr>
            </w:pPr>
          </w:p>
        </w:tc>
      </w:tr>
    </w:tbl>
    <w:p w:rsidR="00EA276E" w:rsidRDefault="00EA276E" w:rsidP="00EA276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EA276E" w:rsidRPr="00DF0021" w:rsidTr="00E31D1C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A276E" w:rsidRPr="00DF0021" w:rsidRDefault="00EA276E" w:rsidP="00E31D1C">
            <w:pPr>
              <w:pStyle w:val="a6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A276E" w:rsidRPr="00DF0021" w:rsidRDefault="00EA276E" w:rsidP="00E31D1C">
            <w:pPr>
              <w:pStyle w:val="a6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A276E" w:rsidRPr="00DF0021" w:rsidRDefault="00EA276E" w:rsidP="00E31D1C">
            <w:pPr>
              <w:pStyle w:val="a6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A276E" w:rsidRPr="00DF0021" w:rsidRDefault="00EA276E" w:rsidP="00E31D1C">
            <w:pPr>
              <w:pStyle w:val="a6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EA276E" w:rsidRPr="00DF0021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DF0021" w:rsidRDefault="00EA276E" w:rsidP="00E31D1C">
            <w:pPr>
              <w:pStyle w:val="a6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DF0021" w:rsidRDefault="00EA276E" w:rsidP="00E31D1C">
            <w:pPr>
              <w:pStyle w:val="a6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DF0021" w:rsidRDefault="00EA276E" w:rsidP="00E31D1C">
            <w:pPr>
              <w:pStyle w:val="a6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DF0021" w:rsidRDefault="00EA276E" w:rsidP="00E31D1C">
            <w:pPr>
              <w:pStyle w:val="a6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EA276E" w:rsidRPr="00DF0021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DF0021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Е19-14-1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DF0021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Установка щита огнезащитного из кровельной стали и листового асбеста</w:t>
            </w:r>
          </w:p>
          <w:p w:rsidR="00EA276E" w:rsidRPr="00DF0021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</w:rPr>
            </w:pPr>
            <w:r w:rsidRPr="00DF0021">
              <w:rPr>
                <w:rFonts w:ascii="Arial" w:hAnsi="Arial" w:cs="Arial"/>
              </w:rPr>
              <w:t>(единица измерения - м</w:t>
            </w:r>
            <w:r w:rsidRPr="00DF0021">
              <w:rPr>
                <w:rFonts w:ascii="Arial" w:hAnsi="Arial" w:cs="Arial"/>
                <w:vertAlign w:val="superscript"/>
              </w:rPr>
              <w:t>2</w:t>
            </w:r>
            <w:r w:rsidRPr="00DF0021">
              <w:rPr>
                <w:rFonts w:ascii="Arial" w:hAnsi="Arial" w:cs="Arial"/>
              </w:rPr>
              <w:t>)</w:t>
            </w:r>
          </w:p>
        </w:tc>
      </w:tr>
      <w:tr w:rsidR="00EA276E" w:rsidRPr="00DF0021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DF0021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DF0021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A276E" w:rsidRPr="00DF0021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DF0021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DF0021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DF0021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DF0021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EA276E" w:rsidRPr="00DF0021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DF0021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DF0021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DF0021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DF0021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EA276E" w:rsidRPr="00DF0021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DF0021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DF0021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DF0021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DF0021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EA276E" w:rsidRPr="00DF0021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DF0021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DF0021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A276E" w:rsidRPr="00DF0021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DF0021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DF0021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DF0021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DF0021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EA276E" w:rsidRPr="00DF0021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DF0021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DF0021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A276E" w:rsidRPr="00DF0021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DF0021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DF0021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A276E" w:rsidRPr="00DF0021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DF0021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DF0021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A276E" w:rsidRPr="00DF0021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DF0021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1/10-80-25/37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DF0021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Асбестовый картон общего назначения КАОН-1 толщиной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DF0021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DF0021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0,0107</w:t>
            </w:r>
          </w:p>
        </w:tc>
      </w:tr>
      <w:tr w:rsidR="00EA276E" w:rsidRPr="00DF0021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DF0021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DF0021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1,5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DF0021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DF0021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0,0119</w:t>
            </w:r>
          </w:p>
        </w:tc>
      </w:tr>
    </w:tbl>
    <w:p w:rsidR="00EA276E" w:rsidRPr="00DF0021" w:rsidRDefault="00EA276E" w:rsidP="00EA276E">
      <w:pPr>
        <w:pStyle w:val="a6"/>
        <w:rPr>
          <w:rFonts w:ascii="Arial" w:hAnsi="Arial" w:cs="Arial"/>
          <w:b/>
          <w:sz w:val="2"/>
        </w:rPr>
      </w:pPr>
    </w:p>
    <w:p w:rsidR="00EA276E" w:rsidRPr="004C0D44" w:rsidRDefault="00EA276E" w:rsidP="0040791D">
      <w:pPr>
        <w:pStyle w:val="a6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EA276E" w:rsidTr="00E31D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A276E" w:rsidRPr="005D766E" w:rsidRDefault="00EA276E" w:rsidP="00E31D1C">
            <w:pPr>
              <w:pStyle w:val="a6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11. Пневматическое испытание газопроводов</w:t>
            </w:r>
          </w:p>
        </w:tc>
      </w:tr>
      <w:tr w:rsidR="00EA276E" w:rsidTr="00E31D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A276E" w:rsidRDefault="00EA276E" w:rsidP="00E31D1C">
            <w:pPr>
              <w:pStyle w:val="a6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EA276E" w:rsidTr="00E31D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A276E" w:rsidRPr="005D766E" w:rsidRDefault="00EA276E" w:rsidP="00E31D1C">
            <w:pPr>
              <w:pStyle w:val="a6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19-15. Пневматическое испытание газопроводов</w:t>
            </w:r>
          </w:p>
        </w:tc>
      </w:tr>
      <w:tr w:rsidR="00EA276E" w:rsidTr="00E31D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A276E" w:rsidRDefault="00EA276E" w:rsidP="00E31D1C">
            <w:pPr>
              <w:pStyle w:val="a6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EA276E" w:rsidTr="00E31D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A276E" w:rsidRDefault="00EA276E" w:rsidP="00E31D1C">
            <w:pPr>
              <w:pStyle w:val="a6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EA276E" w:rsidRPr="005D766E" w:rsidTr="00E31D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A276E" w:rsidRPr="005D766E" w:rsidRDefault="00EA276E" w:rsidP="00E31D1C">
            <w:pPr>
              <w:pStyle w:val="a6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присоединение ручного насоса и манометра с отсоединением их после испытания;</w:t>
            </w:r>
          </w:p>
        </w:tc>
      </w:tr>
      <w:tr w:rsidR="00EA276E" w:rsidRPr="005D766E" w:rsidTr="00E31D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A276E" w:rsidRDefault="00EA276E" w:rsidP="00E31D1C">
            <w:pPr>
              <w:pStyle w:val="a6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испытание системы на плотность с установленной арматурой и газовыми приборами (норма 1);</w:t>
            </w:r>
          </w:p>
        </w:tc>
      </w:tr>
      <w:tr w:rsidR="00EA276E" w:rsidRPr="005D766E" w:rsidTr="00E31D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A276E" w:rsidRDefault="00EA276E" w:rsidP="00E31D1C">
            <w:pPr>
              <w:pStyle w:val="a6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осмотр газопровода с обмыливанием стыков;</w:t>
            </w:r>
          </w:p>
        </w:tc>
      </w:tr>
      <w:tr w:rsidR="00EA276E" w:rsidRPr="005D766E" w:rsidTr="00E31D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A276E" w:rsidRDefault="00EA276E" w:rsidP="00E31D1C">
            <w:pPr>
              <w:pStyle w:val="a6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устранение дефектов;</w:t>
            </w:r>
          </w:p>
        </w:tc>
      </w:tr>
      <w:tr w:rsidR="00EA276E" w:rsidRPr="005D766E" w:rsidTr="00E31D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A276E" w:rsidRDefault="00EA276E" w:rsidP="00E31D1C">
            <w:pPr>
              <w:pStyle w:val="a6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испытание системы на герметичность (норма 2).</w:t>
            </w:r>
          </w:p>
        </w:tc>
      </w:tr>
      <w:tr w:rsidR="00EA276E" w:rsidRPr="005D766E" w:rsidTr="00E31D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A276E" w:rsidRDefault="00EA276E" w:rsidP="00E31D1C">
            <w:pPr>
              <w:pStyle w:val="a6"/>
              <w:ind w:left="-108" w:firstLine="709"/>
              <w:rPr>
                <w:rFonts w:ascii="Arial" w:hAnsi="Arial" w:cs="Arial"/>
              </w:rPr>
            </w:pPr>
          </w:p>
        </w:tc>
      </w:tr>
    </w:tbl>
    <w:p w:rsidR="00EA276E" w:rsidRDefault="00EA276E" w:rsidP="00EA276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EA276E" w:rsidRPr="005D766E" w:rsidTr="00E31D1C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A276E" w:rsidRPr="005D766E" w:rsidRDefault="00EA276E" w:rsidP="00E31D1C">
            <w:pPr>
              <w:pStyle w:val="a6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A276E" w:rsidRPr="005D766E" w:rsidRDefault="00EA276E" w:rsidP="00E31D1C">
            <w:pPr>
              <w:pStyle w:val="a6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A276E" w:rsidRPr="005D766E" w:rsidRDefault="00EA276E" w:rsidP="00E31D1C">
            <w:pPr>
              <w:pStyle w:val="a6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A276E" w:rsidRPr="005D766E" w:rsidRDefault="00EA276E" w:rsidP="00E31D1C">
            <w:pPr>
              <w:pStyle w:val="a6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EA276E" w:rsidRPr="005D766E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5D766E" w:rsidRDefault="00EA276E" w:rsidP="00E31D1C">
            <w:pPr>
              <w:pStyle w:val="a6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5D766E" w:rsidRDefault="00EA276E" w:rsidP="00E31D1C">
            <w:pPr>
              <w:pStyle w:val="a6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5D766E" w:rsidRDefault="00EA276E" w:rsidP="00E31D1C">
            <w:pPr>
              <w:pStyle w:val="a6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5D766E" w:rsidRDefault="00EA276E" w:rsidP="00E31D1C">
            <w:pPr>
              <w:pStyle w:val="a6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EA276E" w:rsidRPr="005D766E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5D766E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Е19-15-1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Пневматическое испытание газопроводов на плотность</w:t>
            </w:r>
          </w:p>
          <w:p w:rsidR="00EA276E" w:rsidRPr="005D766E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 w:rsidRPr="005D766E">
              <w:rPr>
                <w:rFonts w:ascii="Arial" w:hAnsi="Arial" w:cs="Arial"/>
              </w:rPr>
              <w:t>(единица измерения - 100 м газопровода)</w:t>
            </w:r>
          </w:p>
        </w:tc>
      </w:tr>
      <w:tr w:rsidR="00EA276E" w:rsidRPr="005D766E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5D766E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5D766E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A276E" w:rsidRPr="005D766E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5D766E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5D766E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5D766E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5D766E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</w:t>
            </w:r>
          </w:p>
        </w:tc>
      </w:tr>
      <w:tr w:rsidR="00EA276E" w:rsidRPr="005D766E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5D766E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5D766E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5D766E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5D766E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43,64</w:t>
            </w:r>
          </w:p>
        </w:tc>
      </w:tr>
      <w:tr w:rsidR="00EA276E" w:rsidRPr="005D766E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5D766E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5D766E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A276E" w:rsidRPr="005D766E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5D766E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5D766E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A276E" w:rsidRPr="005D766E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5D766E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5D766E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A276E" w:rsidRPr="005D766E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5D766E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1/10-80-30/15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5D766E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Графит кристаллический литейный марки ГЛ-1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5D766E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5D766E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EA276E" w:rsidRPr="005D766E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5D766E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1/10-230-40-65/60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5D766E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Сурик свинцовый, пигмент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5D766E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5D766E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  <w:tr w:rsidR="00EA276E" w:rsidRPr="005D766E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5D766E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5D766E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5D766E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5D766E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EA276E" w:rsidRPr="005D766E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5D766E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5D766E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Льняная прядь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5D766E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5D766E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</w:t>
            </w:r>
          </w:p>
        </w:tc>
      </w:tr>
      <w:tr w:rsidR="00EA276E" w:rsidRPr="005D766E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5D766E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5D766E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Мыло твердое хозяйственное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5D766E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5D766E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EA276E" w:rsidRPr="005D766E" w:rsidTr="00E31D1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5D766E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Е19-15-2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A276E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Пневматическое испытание газопроводов на герметичность</w:t>
            </w:r>
          </w:p>
          <w:p w:rsidR="00EA276E" w:rsidRPr="005D766E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 w:rsidRPr="005D766E">
              <w:rPr>
                <w:rFonts w:ascii="Arial" w:hAnsi="Arial" w:cs="Arial"/>
              </w:rPr>
              <w:t>(единица измерения - 100 м газопровода)</w:t>
            </w:r>
          </w:p>
        </w:tc>
      </w:tr>
      <w:tr w:rsidR="00EA276E" w:rsidRPr="005D766E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5D766E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5D766E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A276E" w:rsidRPr="005D766E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5D766E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5D766E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5D766E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5D766E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</w:t>
            </w:r>
          </w:p>
        </w:tc>
      </w:tr>
      <w:tr w:rsidR="00EA276E" w:rsidRPr="005D766E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5D766E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5D766E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5D766E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5D766E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34,9</w:t>
            </w:r>
          </w:p>
        </w:tc>
      </w:tr>
    </w:tbl>
    <w:p w:rsidR="00EA276E" w:rsidRPr="005D766E" w:rsidRDefault="00EA276E" w:rsidP="00EA276E">
      <w:pPr>
        <w:pStyle w:val="a6"/>
        <w:rPr>
          <w:rFonts w:ascii="Arial" w:hAnsi="Arial" w:cs="Arial"/>
          <w:b/>
          <w:sz w:val="2"/>
        </w:rPr>
      </w:pPr>
    </w:p>
    <w:p w:rsidR="00EA276E" w:rsidRPr="004C0D44" w:rsidRDefault="00EA276E" w:rsidP="0040791D">
      <w:pPr>
        <w:pStyle w:val="a6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EA276E" w:rsidTr="00E31D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A276E" w:rsidRPr="00444EDE" w:rsidRDefault="00EA276E" w:rsidP="00E31D1C">
            <w:pPr>
              <w:pStyle w:val="a6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12. Обрезка действующего внутреннего газопровода</w:t>
            </w:r>
          </w:p>
        </w:tc>
      </w:tr>
      <w:tr w:rsidR="00EA276E" w:rsidTr="00E31D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A276E" w:rsidRDefault="00EA276E" w:rsidP="00E31D1C">
            <w:pPr>
              <w:pStyle w:val="a6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EA276E" w:rsidTr="00E31D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A276E" w:rsidRPr="00444EDE" w:rsidRDefault="00EA276E" w:rsidP="00E31D1C">
            <w:pPr>
              <w:pStyle w:val="a6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19-16. Обрезка действующего внутреннего газопровода</w:t>
            </w:r>
          </w:p>
        </w:tc>
      </w:tr>
      <w:tr w:rsidR="00EA276E" w:rsidTr="00E31D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A276E" w:rsidRDefault="00EA276E" w:rsidP="00E31D1C">
            <w:pPr>
              <w:pStyle w:val="a6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EA276E" w:rsidTr="00E31D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A276E" w:rsidRDefault="00EA276E" w:rsidP="00E31D1C">
            <w:pPr>
              <w:pStyle w:val="a6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EA276E" w:rsidRPr="00444EDE" w:rsidTr="00E31D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A276E" w:rsidRPr="00444EDE" w:rsidRDefault="00EA276E" w:rsidP="00E31D1C">
            <w:pPr>
              <w:pStyle w:val="a6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обрезка газопровода;</w:t>
            </w:r>
          </w:p>
        </w:tc>
      </w:tr>
      <w:tr w:rsidR="00EA276E" w:rsidRPr="00444EDE" w:rsidTr="00E31D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A276E" w:rsidRDefault="00EA276E" w:rsidP="00E31D1C">
            <w:pPr>
              <w:pStyle w:val="a6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установка заглушки;</w:t>
            </w:r>
          </w:p>
        </w:tc>
      </w:tr>
      <w:tr w:rsidR="00EA276E" w:rsidRPr="00444EDE" w:rsidTr="00E31D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A276E" w:rsidRDefault="00EA276E" w:rsidP="00E31D1C">
            <w:pPr>
              <w:pStyle w:val="a6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продувка газопровода и проветривание помещения.</w:t>
            </w:r>
          </w:p>
        </w:tc>
      </w:tr>
      <w:tr w:rsidR="00EA276E" w:rsidRPr="00444EDE" w:rsidTr="00E31D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A276E" w:rsidRDefault="00EA276E" w:rsidP="00E31D1C">
            <w:pPr>
              <w:pStyle w:val="a6"/>
              <w:ind w:left="-108" w:firstLine="709"/>
              <w:rPr>
                <w:rFonts w:ascii="Arial" w:hAnsi="Arial" w:cs="Arial"/>
              </w:rPr>
            </w:pPr>
          </w:p>
        </w:tc>
      </w:tr>
    </w:tbl>
    <w:p w:rsidR="00EA276E" w:rsidRDefault="00EA276E" w:rsidP="00EA276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EA276E" w:rsidRPr="00444EDE" w:rsidTr="00E31D1C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A276E" w:rsidRPr="00444EDE" w:rsidRDefault="00EA276E" w:rsidP="00E31D1C">
            <w:pPr>
              <w:pStyle w:val="a6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A276E" w:rsidRPr="00444EDE" w:rsidRDefault="00EA276E" w:rsidP="00E31D1C">
            <w:pPr>
              <w:pStyle w:val="a6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A276E" w:rsidRPr="00444EDE" w:rsidRDefault="00EA276E" w:rsidP="00E31D1C">
            <w:pPr>
              <w:pStyle w:val="a6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A276E" w:rsidRPr="00444EDE" w:rsidRDefault="00EA276E" w:rsidP="00E31D1C">
            <w:pPr>
              <w:pStyle w:val="a6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EA276E" w:rsidRPr="00444EDE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444EDE" w:rsidRDefault="00EA276E" w:rsidP="00E31D1C">
            <w:pPr>
              <w:pStyle w:val="a6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444EDE" w:rsidRDefault="00EA276E" w:rsidP="00E31D1C">
            <w:pPr>
              <w:pStyle w:val="a6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444EDE" w:rsidRDefault="00EA276E" w:rsidP="00E31D1C">
            <w:pPr>
              <w:pStyle w:val="a6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444EDE" w:rsidRDefault="00EA276E" w:rsidP="00E31D1C">
            <w:pPr>
              <w:pStyle w:val="a6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EA276E" w:rsidRPr="00444EDE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444EDE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Е19-16-1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Обрезка действующего внутреннего газопровода диаметром до 50 мм</w:t>
            </w:r>
          </w:p>
          <w:p w:rsidR="00EA276E" w:rsidRPr="00444EDE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 w:rsidRPr="00444EDE">
              <w:rPr>
                <w:rFonts w:ascii="Arial" w:hAnsi="Arial" w:cs="Arial"/>
              </w:rPr>
              <w:t>(единица измерения - обрезка)</w:t>
            </w:r>
          </w:p>
        </w:tc>
      </w:tr>
      <w:tr w:rsidR="00EA276E" w:rsidRPr="00444EDE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444EDE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444EDE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A276E" w:rsidRPr="00444EDE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444EDE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444EDE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444EDE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444EDE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EA276E" w:rsidRPr="00444EDE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444EDE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444EDE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444EDE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444EDE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1,89</w:t>
            </w:r>
          </w:p>
        </w:tc>
      </w:tr>
      <w:tr w:rsidR="00EA276E" w:rsidRPr="00444EDE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444EDE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444EDE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444EDE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444EDE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0,92</w:t>
            </w:r>
          </w:p>
        </w:tc>
      </w:tr>
      <w:tr w:rsidR="00EA276E" w:rsidRPr="00444EDE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444EDE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444EDE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A276E" w:rsidRPr="00444EDE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444EDE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444EDE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444EDE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444EDE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1,01</w:t>
            </w:r>
          </w:p>
        </w:tc>
      </w:tr>
      <w:tr w:rsidR="00EA276E" w:rsidRPr="00444EDE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444EDE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444EDE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444EDE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444EDE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444EDE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0,92</w:t>
            </w:r>
          </w:p>
        </w:tc>
      </w:tr>
      <w:tr w:rsidR="00EA276E" w:rsidRPr="00444EDE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444EDE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444EDE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A276E" w:rsidRPr="00444EDE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444EDE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444EDE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A276E" w:rsidRPr="00444EDE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444EDE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444EDE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A276E" w:rsidRPr="00444EDE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444EDE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444EDE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444EDE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444EDE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0,000005</w:t>
            </w:r>
          </w:p>
        </w:tc>
      </w:tr>
      <w:tr w:rsidR="00EA276E" w:rsidRPr="00444EDE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444EDE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444EDE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444EDE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44ED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444EDE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0,038</w:t>
            </w:r>
          </w:p>
        </w:tc>
      </w:tr>
      <w:tr w:rsidR="00EA276E" w:rsidRPr="00444EDE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444EDE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444EDE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A276E" w:rsidRPr="00444EDE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444EDE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444EDE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EA276E" w:rsidRPr="00444EDE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444EDE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444EDE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чугунные</w:t>
            </w:r>
          </w:p>
        </w:tc>
      </w:tr>
      <w:tr w:rsidR="00EA276E" w:rsidRPr="00444EDE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444EDE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П6/10-20-10-60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444EDE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Муфта переходная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444EDE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444EDE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EA276E" w:rsidRPr="00444EDE" w:rsidTr="00E31D1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444EDE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Е19-16-2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A276E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Обрезка действующего внутреннего газопровода диаметром до 100 мм</w:t>
            </w:r>
          </w:p>
          <w:p w:rsidR="00EA276E" w:rsidRPr="00444EDE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 w:rsidRPr="00444EDE">
              <w:rPr>
                <w:rFonts w:ascii="Arial" w:hAnsi="Arial" w:cs="Arial"/>
              </w:rPr>
              <w:t>(единица измерения - обрезка)</w:t>
            </w:r>
          </w:p>
        </w:tc>
      </w:tr>
      <w:tr w:rsidR="00EA276E" w:rsidRPr="00444EDE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444EDE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444EDE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A276E" w:rsidRPr="00444EDE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444EDE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444EDE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444EDE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444EDE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EA276E" w:rsidRPr="00444EDE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444EDE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444EDE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444EDE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444EDE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EA276E" w:rsidRPr="00444EDE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444EDE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444EDE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444EDE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444EDE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1,65</w:t>
            </w:r>
          </w:p>
        </w:tc>
      </w:tr>
      <w:tr w:rsidR="00EA276E" w:rsidRPr="00444EDE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444EDE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444EDE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A276E" w:rsidRPr="00444EDE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444EDE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444EDE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444EDE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444EDE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1,81</w:t>
            </w:r>
          </w:p>
        </w:tc>
      </w:tr>
      <w:tr w:rsidR="00EA276E" w:rsidRPr="00444EDE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444EDE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444EDE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444EDE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444EDE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444EDE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1,65</w:t>
            </w:r>
          </w:p>
        </w:tc>
      </w:tr>
      <w:tr w:rsidR="00EA276E" w:rsidRPr="00444EDE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444EDE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444EDE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A276E" w:rsidRPr="00444EDE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444EDE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444EDE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A276E" w:rsidRPr="00444EDE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444EDE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444EDE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A276E" w:rsidRPr="00444EDE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444EDE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444EDE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444EDE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444EDE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0,000007</w:t>
            </w:r>
          </w:p>
        </w:tc>
      </w:tr>
      <w:tr w:rsidR="00EA276E" w:rsidRPr="00444EDE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444EDE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444EDE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444EDE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44ED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444EDE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0,053</w:t>
            </w:r>
          </w:p>
        </w:tc>
      </w:tr>
      <w:tr w:rsidR="00EA276E" w:rsidRPr="00444EDE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444EDE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444EDE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A276E" w:rsidRPr="00444EDE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444EDE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444EDE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EA276E" w:rsidRPr="00444EDE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444EDE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444EDE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чугунные</w:t>
            </w:r>
          </w:p>
        </w:tc>
      </w:tr>
      <w:tr w:rsidR="00EA276E" w:rsidRPr="00444EDE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444EDE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П6/10-20-10-60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444EDE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Муфта переходная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444EDE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444EDE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</w:tbl>
    <w:p w:rsidR="00EA276E" w:rsidRPr="00444EDE" w:rsidRDefault="00EA276E" w:rsidP="00EA276E">
      <w:pPr>
        <w:pStyle w:val="a6"/>
        <w:rPr>
          <w:rFonts w:ascii="Arial" w:hAnsi="Arial" w:cs="Arial"/>
          <w:b/>
          <w:sz w:val="2"/>
        </w:rPr>
      </w:pPr>
    </w:p>
    <w:p w:rsidR="00EA276E" w:rsidRPr="004C0D44" w:rsidRDefault="00EA276E" w:rsidP="0040791D">
      <w:pPr>
        <w:pStyle w:val="a6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EA276E" w:rsidTr="00E31D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A276E" w:rsidRPr="00EC2706" w:rsidRDefault="00EA276E" w:rsidP="00E31D1C">
            <w:pPr>
              <w:pStyle w:val="a6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13. Баллоны для сжиженного газа</w:t>
            </w:r>
          </w:p>
        </w:tc>
      </w:tr>
      <w:tr w:rsidR="00EA276E" w:rsidTr="00E31D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A276E" w:rsidRDefault="00EA276E" w:rsidP="00E31D1C">
            <w:pPr>
              <w:pStyle w:val="a6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EA276E" w:rsidTr="00E31D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A276E" w:rsidRPr="00EC2706" w:rsidRDefault="00EA276E" w:rsidP="00E31D1C">
            <w:pPr>
              <w:pStyle w:val="a6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19-17. Установка баллонов для сжиженного газа на кухне</w:t>
            </w:r>
          </w:p>
        </w:tc>
      </w:tr>
      <w:tr w:rsidR="00EA276E" w:rsidTr="00E31D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A276E" w:rsidRDefault="00EA276E" w:rsidP="00E31D1C">
            <w:pPr>
              <w:pStyle w:val="a6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EA276E" w:rsidTr="00E31D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A276E" w:rsidRDefault="00EA276E" w:rsidP="00E31D1C">
            <w:pPr>
              <w:pStyle w:val="a6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EA276E" w:rsidRPr="00EC2706" w:rsidTr="00E31D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A276E" w:rsidRPr="00EC2706" w:rsidRDefault="00EA276E" w:rsidP="00E31D1C">
            <w:pPr>
              <w:pStyle w:val="a6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установка баллонов и регулятора давления с креплениями хомутами и болтами к стене;</w:t>
            </w:r>
          </w:p>
        </w:tc>
      </w:tr>
      <w:tr w:rsidR="00EA276E" w:rsidRPr="00EC2706" w:rsidTr="00E31D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A276E" w:rsidRDefault="00EA276E" w:rsidP="00E31D1C">
            <w:pPr>
              <w:pStyle w:val="a6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присоединение регулятора к газопроводу.</w:t>
            </w:r>
          </w:p>
        </w:tc>
      </w:tr>
      <w:tr w:rsidR="00EA276E" w:rsidRPr="00EC2706" w:rsidTr="00E31D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A276E" w:rsidRDefault="00EA276E" w:rsidP="00E31D1C">
            <w:pPr>
              <w:pStyle w:val="a6"/>
              <w:ind w:left="-108" w:firstLine="709"/>
              <w:rPr>
                <w:rFonts w:ascii="Arial" w:hAnsi="Arial" w:cs="Arial"/>
              </w:rPr>
            </w:pPr>
          </w:p>
        </w:tc>
      </w:tr>
    </w:tbl>
    <w:p w:rsidR="00EA276E" w:rsidRDefault="00EA276E" w:rsidP="00EA276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EA276E" w:rsidRPr="00EC2706" w:rsidTr="00E31D1C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A276E" w:rsidRPr="00EC2706" w:rsidRDefault="00EA276E" w:rsidP="00E31D1C">
            <w:pPr>
              <w:pStyle w:val="a6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A276E" w:rsidRPr="00EC2706" w:rsidRDefault="00EA276E" w:rsidP="00E31D1C">
            <w:pPr>
              <w:pStyle w:val="a6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A276E" w:rsidRPr="00EC2706" w:rsidRDefault="00EA276E" w:rsidP="00E31D1C">
            <w:pPr>
              <w:pStyle w:val="a6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A276E" w:rsidRPr="00EC2706" w:rsidRDefault="00EA276E" w:rsidP="00E31D1C">
            <w:pPr>
              <w:pStyle w:val="a6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EA276E" w:rsidRPr="00EC2706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C2706" w:rsidRDefault="00EA276E" w:rsidP="00E31D1C">
            <w:pPr>
              <w:pStyle w:val="a6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C2706" w:rsidRDefault="00EA276E" w:rsidP="00E31D1C">
            <w:pPr>
              <w:pStyle w:val="a6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C2706" w:rsidRDefault="00EA276E" w:rsidP="00E31D1C">
            <w:pPr>
              <w:pStyle w:val="a6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C2706" w:rsidRDefault="00EA276E" w:rsidP="00E31D1C">
            <w:pPr>
              <w:pStyle w:val="a6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EA276E" w:rsidRPr="00EC2706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C2706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Е19-17-1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баллонов для сжиженного газа на кухне</w:t>
            </w:r>
          </w:p>
          <w:p w:rsidR="00EA276E" w:rsidRPr="00EC2706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 w:rsidRPr="00EC2706">
              <w:rPr>
                <w:rFonts w:ascii="Arial" w:hAnsi="Arial" w:cs="Arial"/>
              </w:rPr>
              <w:t>(единица измерения - установка)</w:t>
            </w:r>
          </w:p>
        </w:tc>
      </w:tr>
      <w:tr w:rsidR="00EA276E" w:rsidRPr="00EC2706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C2706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C2706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A276E" w:rsidRPr="00EC2706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C2706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C2706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C2706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C2706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EA276E" w:rsidRPr="00EC2706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C2706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C2706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C2706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C2706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2,77</w:t>
            </w:r>
          </w:p>
        </w:tc>
      </w:tr>
      <w:tr w:rsidR="00EA276E" w:rsidRPr="00EC2706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C2706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C2706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C2706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C2706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EA276E" w:rsidRPr="00EC2706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C2706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C2706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A276E" w:rsidRPr="00EC2706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C2706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C2706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C2706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C2706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EA276E" w:rsidRPr="00EC2706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C2706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C2706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A276E" w:rsidRPr="00EC2706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C2706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C2706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EA276E" w:rsidRPr="00EC2706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C2706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C2706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Приборы для регулирования, измерения и учета</w:t>
            </w:r>
          </w:p>
        </w:tc>
      </w:tr>
      <w:tr w:rsidR="00EA276E" w:rsidRPr="00EC2706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C2706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3/8-10-10/10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C2706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Регуляторы давления РДСГ1-1.2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C2706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C2706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EA276E" w:rsidRPr="00EC2706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C2706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3/9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C2706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газоснабжения</w:t>
            </w:r>
          </w:p>
        </w:tc>
      </w:tr>
      <w:tr w:rsidR="00EA276E" w:rsidRPr="00EC2706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C2706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3/9-20-10/10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C2706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Баллоны для сжиженных газов на давление до 1,6 МПа (16 кгс/см</w:t>
            </w:r>
            <w:r w:rsidRPr="00EC2706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 вместимостью 50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C2706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C2706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EA276E" w:rsidRPr="00EC2706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C2706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C2706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A276E" w:rsidRPr="00EC2706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C2706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C2706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EA276E" w:rsidRPr="00EC2706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C2706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C2706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EA276E" w:rsidRPr="00EC2706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C2706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П2/10-30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EC2706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Анкерные детали из прямых или гнутых круглых стержней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C2706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EC2706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0,00008</w:t>
            </w:r>
          </w:p>
        </w:tc>
      </w:tr>
    </w:tbl>
    <w:p w:rsidR="00EA276E" w:rsidRPr="00EC2706" w:rsidRDefault="00EA276E" w:rsidP="00EA276E">
      <w:pPr>
        <w:pStyle w:val="a6"/>
        <w:rPr>
          <w:rFonts w:ascii="Arial" w:hAnsi="Arial" w:cs="Arial"/>
          <w:b/>
          <w:sz w:val="2"/>
        </w:rPr>
      </w:pPr>
    </w:p>
    <w:p w:rsidR="00EA276E" w:rsidRPr="004C0D44" w:rsidRDefault="00EA276E" w:rsidP="0040791D">
      <w:pPr>
        <w:pStyle w:val="a6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EA276E" w:rsidTr="00E31D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A276E" w:rsidRPr="008A4823" w:rsidRDefault="00EA276E" w:rsidP="00E31D1C">
            <w:pPr>
              <w:pStyle w:val="a6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19-18. Установка баллонов для сжиженного газа в шкафу</w:t>
            </w:r>
          </w:p>
        </w:tc>
      </w:tr>
      <w:tr w:rsidR="00EA276E" w:rsidTr="00E31D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A276E" w:rsidRDefault="00EA276E" w:rsidP="00E31D1C">
            <w:pPr>
              <w:pStyle w:val="a6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EA276E" w:rsidTr="00E31D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A276E" w:rsidRDefault="00EA276E" w:rsidP="00E31D1C">
            <w:pPr>
              <w:pStyle w:val="a6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EA276E" w:rsidRPr="008A4823" w:rsidTr="00E31D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A276E" w:rsidRPr="008A4823" w:rsidRDefault="00EA276E" w:rsidP="00E31D1C">
            <w:pPr>
              <w:pStyle w:val="a6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выравнивание поверхности земли;</w:t>
            </w:r>
          </w:p>
        </w:tc>
      </w:tr>
      <w:tr w:rsidR="00EA276E" w:rsidRPr="008A4823" w:rsidTr="00E31D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A276E" w:rsidRDefault="00EA276E" w:rsidP="00E31D1C">
            <w:pPr>
              <w:pStyle w:val="a6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копание ям под бруски с устройством песчаного основания и обратной засыпкой;</w:t>
            </w:r>
          </w:p>
        </w:tc>
      </w:tr>
      <w:tr w:rsidR="00EA276E" w:rsidRPr="008A4823" w:rsidTr="00E31D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A276E" w:rsidRDefault="00EA276E" w:rsidP="00E31D1C">
            <w:pPr>
              <w:pStyle w:val="a6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укладка брусков;</w:t>
            </w:r>
          </w:p>
        </w:tc>
      </w:tr>
      <w:tr w:rsidR="00EA276E" w:rsidRPr="008A4823" w:rsidTr="00E31D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A276E" w:rsidRDefault="00EA276E" w:rsidP="00E31D1C">
            <w:pPr>
              <w:pStyle w:val="a6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установка и заделка креплений;</w:t>
            </w:r>
          </w:p>
        </w:tc>
      </w:tr>
      <w:tr w:rsidR="00EA276E" w:rsidRPr="008A4823" w:rsidTr="00E31D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A276E" w:rsidRDefault="00EA276E" w:rsidP="00E31D1C">
            <w:pPr>
              <w:pStyle w:val="a6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установка шкафа для баллонов;</w:t>
            </w:r>
          </w:p>
        </w:tc>
      </w:tr>
      <w:tr w:rsidR="00EA276E" w:rsidRPr="008A4823" w:rsidTr="00E31D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A276E" w:rsidRDefault="00EA276E" w:rsidP="00E31D1C">
            <w:pPr>
              <w:pStyle w:val="a6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установка баллонов с обвязкой и регулятором давления (норма 1);</w:t>
            </w:r>
          </w:p>
        </w:tc>
      </w:tr>
      <w:tr w:rsidR="00EA276E" w:rsidRPr="008A4823" w:rsidTr="00E31D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A276E" w:rsidRDefault="00EA276E" w:rsidP="00E31D1C">
            <w:pPr>
              <w:pStyle w:val="a6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установка баллонов с обвязкой и вентилем на обвязке (нормы 2-5);</w:t>
            </w:r>
          </w:p>
        </w:tc>
      </w:tr>
      <w:tr w:rsidR="00EA276E" w:rsidRPr="008A4823" w:rsidTr="00E31D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A276E" w:rsidRDefault="00EA276E" w:rsidP="00E31D1C">
            <w:pPr>
              <w:pStyle w:val="a6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установка шкафа для регулятора давления (нормы 2-5);</w:t>
            </w:r>
          </w:p>
        </w:tc>
      </w:tr>
      <w:tr w:rsidR="00EA276E" w:rsidRPr="008A4823" w:rsidTr="00E31D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A276E" w:rsidRDefault="00EA276E" w:rsidP="00E31D1C">
            <w:pPr>
              <w:pStyle w:val="a6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к) установка регулятора давления в отдельном шкафу (нормы 2-5);</w:t>
            </w:r>
          </w:p>
        </w:tc>
      </w:tr>
      <w:tr w:rsidR="00EA276E" w:rsidRPr="008A4823" w:rsidTr="00E31D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A276E" w:rsidRDefault="00EA276E" w:rsidP="00E31D1C">
            <w:pPr>
              <w:pStyle w:val="a6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л) присоединение установки к газопроводу.</w:t>
            </w:r>
          </w:p>
        </w:tc>
      </w:tr>
      <w:tr w:rsidR="00EA276E" w:rsidRPr="008A4823" w:rsidTr="00E31D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A276E" w:rsidRDefault="00EA276E" w:rsidP="00E31D1C">
            <w:pPr>
              <w:pStyle w:val="a6"/>
              <w:ind w:left="-108" w:firstLine="709"/>
              <w:rPr>
                <w:rFonts w:ascii="Arial" w:hAnsi="Arial" w:cs="Arial"/>
              </w:rPr>
            </w:pPr>
          </w:p>
        </w:tc>
      </w:tr>
    </w:tbl>
    <w:p w:rsidR="00EA276E" w:rsidRDefault="00EA276E" w:rsidP="00EA276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EA276E" w:rsidRPr="008A4823" w:rsidTr="00E31D1C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EA276E" w:rsidRPr="008A482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EA276E" w:rsidRPr="008A482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Е19-18-1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баллонов для сжиженного газа в шкафу, при количестве баллонов до 2</w:t>
            </w:r>
          </w:p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 w:rsidRPr="008A4823">
              <w:rPr>
                <w:rFonts w:ascii="Arial" w:hAnsi="Arial" w:cs="Arial"/>
              </w:rPr>
              <w:t>(единица измерения - установка)</w:t>
            </w:r>
          </w:p>
        </w:tc>
      </w:tr>
      <w:tr w:rsidR="00EA276E" w:rsidRPr="008A482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A276E" w:rsidRPr="008A482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EA276E" w:rsidRPr="008A482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2,64</w:t>
            </w:r>
          </w:p>
        </w:tc>
      </w:tr>
      <w:tr w:rsidR="00EA276E" w:rsidRPr="008A482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EA276E" w:rsidRPr="008A482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A276E" w:rsidRPr="008A482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EA276E" w:rsidRPr="008A482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A276E" w:rsidRPr="008A482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EA276E" w:rsidRPr="008A482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Узлы и обвязки</w:t>
            </w:r>
          </w:p>
        </w:tc>
      </w:tr>
      <w:tr w:rsidR="00EA276E" w:rsidRPr="008A482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3/7-10-10-10/30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Узлы укрупненные (трубопроводы) для газоснабжения из стальных водогазопроводных неоцинкованных труб без гильз и креплений диаметром 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</w:t>
            </w:r>
          </w:p>
        </w:tc>
      </w:tr>
      <w:tr w:rsidR="00EA276E" w:rsidRPr="008A482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3/9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газоснабжения</w:t>
            </w:r>
          </w:p>
        </w:tc>
      </w:tr>
      <w:tr w:rsidR="00EA276E" w:rsidRPr="008A482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3/9-20-10/10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Баллоны для сжиженных газов на давление до 1,6 МПа (16 кгс/см</w:t>
            </w:r>
            <w:r w:rsidRPr="008A4823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 вместимостью 50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EA276E" w:rsidRPr="008A482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A276E" w:rsidRPr="008A482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EA276E" w:rsidRPr="008A482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EA276E" w:rsidRPr="008A482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П2/10-30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Анкерные детали из прямых или гнутых круглых стержней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0,00047</w:t>
            </w:r>
          </w:p>
        </w:tc>
      </w:tr>
      <w:tr w:rsidR="00EA276E" w:rsidRPr="008A482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EA276E" w:rsidRPr="008A482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Приборы для регулирования, измерения и учета</w:t>
            </w:r>
          </w:p>
        </w:tc>
      </w:tr>
      <w:tr w:rsidR="00EA276E" w:rsidRPr="008A482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П3/8-10-10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Регуляторы давления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EA276E" w:rsidRPr="008A482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3/9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газоснабжения</w:t>
            </w:r>
          </w:p>
        </w:tc>
      </w:tr>
      <w:tr w:rsidR="00EA276E" w:rsidRPr="008A482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Шкафы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56</w:t>
            </w:r>
          </w:p>
        </w:tc>
      </w:tr>
      <w:tr w:rsidR="00EA276E" w:rsidRPr="008A482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A276E" w:rsidRPr="008A482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A276E" w:rsidRPr="008A482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 железобетонный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A482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EA276E" w:rsidRPr="008A4823" w:rsidTr="00E31D1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Е19-18-2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A276E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баллонов для сжиженного газа в шкафу, при количестве баллонов до 4</w:t>
            </w:r>
          </w:p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 w:rsidRPr="008A4823">
              <w:rPr>
                <w:rFonts w:ascii="Arial" w:hAnsi="Arial" w:cs="Arial"/>
              </w:rPr>
              <w:t>(единица измерения - установка)</w:t>
            </w:r>
          </w:p>
        </w:tc>
      </w:tr>
      <w:tr w:rsidR="00EA276E" w:rsidRPr="008A482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A276E" w:rsidRPr="008A482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EA276E" w:rsidRPr="008A482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6,45</w:t>
            </w:r>
          </w:p>
        </w:tc>
      </w:tr>
      <w:tr w:rsidR="00EA276E" w:rsidRPr="008A482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EA276E" w:rsidRPr="008A482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A276E" w:rsidRPr="008A482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EA276E" w:rsidRPr="008A482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EA276E" w:rsidRPr="008A482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A276E" w:rsidRPr="008A482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EA276E" w:rsidRPr="008A482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EA276E" w:rsidRPr="008A482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3/3-10-10-10/40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Вентили проходные муфтовые 15Б3Р диаметром 32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EA276E" w:rsidRPr="008A482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Узлы и обвязки</w:t>
            </w:r>
          </w:p>
        </w:tc>
      </w:tr>
      <w:tr w:rsidR="00EA276E" w:rsidRPr="008A482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3/7-10-10-10/30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Узлы укрупненные (трубопроводы) для газоснабжения из стальных водогазопроводных неоцинкованных труб без гильз и креплений диаметром 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</w:t>
            </w:r>
          </w:p>
        </w:tc>
      </w:tr>
      <w:tr w:rsidR="00EA276E" w:rsidRPr="008A482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3/9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газоснабжения</w:t>
            </w:r>
          </w:p>
        </w:tc>
      </w:tr>
      <w:tr w:rsidR="00EA276E" w:rsidRPr="008A482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3/9-20-10/10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Баллоны для сжиженных газов на давление до 1,6 МПа (16 кгс/см</w:t>
            </w:r>
            <w:r w:rsidRPr="008A4823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 вместимостью 50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EA276E" w:rsidRPr="008A482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A276E" w:rsidRPr="008A482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A276E" w:rsidRPr="008A482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A276E" w:rsidRPr="008A482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П1/10-150-15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Прокладки из паронита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EA276E" w:rsidRPr="008A482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EA276E" w:rsidRPr="008A482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Фасонные стальные сварные части без фланцев диаметром до 800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0,017</w:t>
            </w:r>
          </w:p>
        </w:tc>
      </w:tr>
      <w:tr w:rsidR="00EA276E" w:rsidRPr="008A482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EA276E" w:rsidRPr="008A482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EA276E" w:rsidRPr="008A482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П2/10-30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Анкерные детали из прямых или гнутых круглых стержней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0,00036</w:t>
            </w:r>
          </w:p>
        </w:tc>
      </w:tr>
      <w:tr w:rsidR="00EA276E" w:rsidRPr="008A482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EA276E" w:rsidRPr="008A482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EA276E" w:rsidRPr="008A482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Вентиль цапковый балонный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EA276E" w:rsidRPr="008A482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 лабораторный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EA276E" w:rsidRPr="008A482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Приборы для регулирования, измерения и учета</w:t>
            </w:r>
          </w:p>
        </w:tc>
      </w:tr>
      <w:tr w:rsidR="00EA276E" w:rsidRPr="008A482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П3/8-10-10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Регуляторы давления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EA276E" w:rsidRPr="008A482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3/9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газоснабжения</w:t>
            </w:r>
          </w:p>
        </w:tc>
      </w:tr>
      <w:tr w:rsidR="00EA276E" w:rsidRPr="008A482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Шкафы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146</w:t>
            </w:r>
          </w:p>
        </w:tc>
      </w:tr>
      <w:tr w:rsidR="00EA276E" w:rsidRPr="008A482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A276E" w:rsidRPr="008A482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A276E" w:rsidRPr="008A482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 железобетонный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A482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EA276E" w:rsidRPr="008A4823" w:rsidTr="00E31D1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Е19-18-3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A276E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баллонов для сжиженного газа в шкафу, при количестве баллонов до 6</w:t>
            </w:r>
          </w:p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 w:rsidRPr="008A4823">
              <w:rPr>
                <w:rFonts w:ascii="Arial" w:hAnsi="Arial" w:cs="Arial"/>
              </w:rPr>
              <w:t>(единица измерения - установка)</w:t>
            </w:r>
          </w:p>
        </w:tc>
      </w:tr>
      <w:tr w:rsidR="00EA276E" w:rsidRPr="008A482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A276E" w:rsidRPr="008A482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EA276E" w:rsidRPr="008A482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8,54</w:t>
            </w:r>
          </w:p>
        </w:tc>
      </w:tr>
      <w:tr w:rsidR="00EA276E" w:rsidRPr="008A482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</w:t>
            </w:r>
          </w:p>
        </w:tc>
      </w:tr>
      <w:tr w:rsidR="00EA276E" w:rsidRPr="008A482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A276E" w:rsidRPr="008A482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EA276E" w:rsidRPr="008A482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</w:t>
            </w:r>
          </w:p>
        </w:tc>
      </w:tr>
      <w:tr w:rsidR="00EA276E" w:rsidRPr="008A482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A276E" w:rsidRPr="008A482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EA276E" w:rsidRPr="008A482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EA276E" w:rsidRPr="008A482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3/3-10-10-10/40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Вентили проходные муфтовые 15Б3Р диаметром 32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EA276E" w:rsidRPr="008A482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Узлы и обвязки</w:t>
            </w:r>
          </w:p>
        </w:tc>
      </w:tr>
      <w:tr w:rsidR="00EA276E" w:rsidRPr="008A482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3/7-10-10-10/30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Узлы укрупненные (трубопроводы) для газоснабжения из стальных водогазопроводных неоцинкованных труб без гильз и креплений диаметром 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6,43</w:t>
            </w:r>
          </w:p>
        </w:tc>
      </w:tr>
      <w:tr w:rsidR="00EA276E" w:rsidRPr="008A482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3/9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газоснабжения</w:t>
            </w:r>
          </w:p>
        </w:tc>
      </w:tr>
      <w:tr w:rsidR="00EA276E" w:rsidRPr="008A482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3/9-20-10/10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Баллоны для сжиженных газов на давление до 1,6 МПа (16 кгс/см</w:t>
            </w:r>
            <w:r w:rsidRPr="008A4823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 вместимостью 50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EA276E" w:rsidRPr="008A482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A276E" w:rsidRPr="008A482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A276E" w:rsidRPr="008A482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A276E" w:rsidRPr="008A482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П1/10-150-15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Прокладки из паронита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EA276E" w:rsidRPr="008A482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EA276E" w:rsidRPr="008A482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Фасонные стальные сварные части без фланцев диаметром до 800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0,017</w:t>
            </w:r>
          </w:p>
        </w:tc>
      </w:tr>
      <w:tr w:rsidR="00EA276E" w:rsidRPr="008A482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EA276E" w:rsidRPr="008A482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EA276E" w:rsidRPr="008A482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П2/10-30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Анкерные детали из прямых или гнутых круглых стержней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0,00036</w:t>
            </w:r>
          </w:p>
        </w:tc>
      </w:tr>
      <w:tr w:rsidR="00EA276E" w:rsidRPr="008A482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EA276E" w:rsidRPr="008A482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EA276E" w:rsidRPr="008A482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Вентиль цапковый балонный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EA276E" w:rsidRPr="008A482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 лабораторный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EA276E" w:rsidRPr="008A482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Приборы для регулирования, измерения и учета</w:t>
            </w:r>
          </w:p>
        </w:tc>
      </w:tr>
      <w:tr w:rsidR="00EA276E" w:rsidRPr="008A482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П3/8-10-10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Регуляторы давления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EA276E" w:rsidRPr="008A482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3/9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газоснабжения</w:t>
            </w:r>
          </w:p>
        </w:tc>
      </w:tr>
      <w:tr w:rsidR="00EA276E" w:rsidRPr="008A482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Шкафы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179</w:t>
            </w:r>
          </w:p>
        </w:tc>
      </w:tr>
      <w:tr w:rsidR="00EA276E" w:rsidRPr="008A482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A276E" w:rsidRPr="008A482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A276E" w:rsidRPr="008A482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 железобетонный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A482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EA276E" w:rsidRPr="008A482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EA276E" w:rsidRPr="008A482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чугунные</w:t>
            </w:r>
          </w:p>
        </w:tc>
      </w:tr>
      <w:tr w:rsidR="00EA276E" w:rsidRPr="008A482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П6/10-20-10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Фасонные чугунные соединительные части к чугунным напорным трубам диаметром 500-1000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EA276E" w:rsidRPr="008A4823" w:rsidTr="00E31D1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Е19-18-4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A276E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баллонов для сжиженного газа в шкафу, при количестве баллонов до 8</w:t>
            </w:r>
          </w:p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 w:rsidRPr="008A4823">
              <w:rPr>
                <w:rFonts w:ascii="Arial" w:hAnsi="Arial" w:cs="Arial"/>
              </w:rPr>
              <w:t>(единица измерения - установка)</w:t>
            </w:r>
          </w:p>
        </w:tc>
      </w:tr>
      <w:tr w:rsidR="00EA276E" w:rsidRPr="008A482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A276E" w:rsidRPr="008A482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EA276E" w:rsidRPr="008A482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10,02</w:t>
            </w:r>
          </w:p>
        </w:tc>
      </w:tr>
      <w:tr w:rsidR="00EA276E" w:rsidRPr="008A482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</w:t>
            </w:r>
          </w:p>
        </w:tc>
      </w:tr>
      <w:tr w:rsidR="00EA276E" w:rsidRPr="008A482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A276E" w:rsidRPr="008A482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EA276E" w:rsidRPr="008A482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EA276E" w:rsidRPr="008A482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A276E" w:rsidRPr="008A482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EA276E" w:rsidRPr="008A482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EA276E" w:rsidRPr="008A482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3/3-10-10-10/40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Вентили проходные муфтовые 15Б3Р диаметром 32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EA276E" w:rsidRPr="008A482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Узлы и обвязки</w:t>
            </w:r>
          </w:p>
        </w:tc>
      </w:tr>
      <w:tr w:rsidR="00EA276E" w:rsidRPr="008A482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3/7-10-10-10/30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Узлы укрупненные (трубопроводы) для газоснабжения из стальных водогазопроводных неоцинкованных труб без гильз и креплений диаметром 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8,26</w:t>
            </w:r>
          </w:p>
        </w:tc>
      </w:tr>
      <w:tr w:rsidR="00EA276E" w:rsidRPr="008A482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3/9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газоснабжения</w:t>
            </w:r>
          </w:p>
        </w:tc>
      </w:tr>
      <w:tr w:rsidR="00EA276E" w:rsidRPr="008A482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3/9-20-10/10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Баллоны для сжиженных газов на давление до 1,6 МПа (16 кгс/см</w:t>
            </w:r>
            <w:r w:rsidRPr="008A4823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 вместимостью 50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</w:tr>
      <w:tr w:rsidR="00EA276E" w:rsidRPr="008A482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A276E" w:rsidRPr="008A482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A276E" w:rsidRPr="008A482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A276E" w:rsidRPr="008A482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П1/10-150-15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Прокладки из паронита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EA276E" w:rsidRPr="008A482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EA276E" w:rsidRPr="008A482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П1/30-200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Фасонные стальные сварные части без фланцев диаметром до 800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0,017</w:t>
            </w:r>
          </w:p>
        </w:tc>
      </w:tr>
      <w:tr w:rsidR="00EA276E" w:rsidRPr="008A482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EA276E" w:rsidRPr="008A482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EA276E" w:rsidRPr="008A482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П2/10-30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Анкерные детали из прямых или гнутых круглых стержней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0,00036</w:t>
            </w:r>
          </w:p>
        </w:tc>
      </w:tr>
      <w:tr w:rsidR="00EA276E" w:rsidRPr="008A482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EA276E" w:rsidRPr="008A482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EA276E" w:rsidRPr="008A482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Вентиль цапковый балонный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EA276E" w:rsidRPr="008A482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 лабораторный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EA276E" w:rsidRPr="008A482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Приборы для регулирования, измерения и учета</w:t>
            </w:r>
          </w:p>
        </w:tc>
      </w:tr>
      <w:tr w:rsidR="00EA276E" w:rsidRPr="008A482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П3/8-10-10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Регуляторы давления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EA276E" w:rsidRPr="008A482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3/9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газоснабжения</w:t>
            </w:r>
          </w:p>
        </w:tc>
      </w:tr>
      <w:tr w:rsidR="00EA276E" w:rsidRPr="008A482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Шкафы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191</w:t>
            </w:r>
          </w:p>
        </w:tc>
      </w:tr>
      <w:tr w:rsidR="00EA276E" w:rsidRPr="008A482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A276E" w:rsidRPr="008A482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A276E" w:rsidRPr="008A482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 железобетонный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A482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EA276E" w:rsidRPr="008A4823" w:rsidTr="00E31D1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Е19-18-5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A276E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баллонов для сжиженного газа в шкафу, при количестве баллонов до 10</w:t>
            </w:r>
          </w:p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 w:rsidRPr="008A4823">
              <w:rPr>
                <w:rFonts w:ascii="Arial" w:hAnsi="Arial" w:cs="Arial"/>
              </w:rPr>
              <w:t>(единица измерения - установка)</w:t>
            </w:r>
          </w:p>
        </w:tc>
      </w:tr>
      <w:tr w:rsidR="00EA276E" w:rsidRPr="008A482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A276E" w:rsidRPr="008A482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EA276E" w:rsidRPr="008A482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12,53</w:t>
            </w:r>
          </w:p>
        </w:tc>
      </w:tr>
      <w:tr w:rsidR="00EA276E" w:rsidRPr="008A482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0,56</w:t>
            </w:r>
          </w:p>
        </w:tc>
      </w:tr>
      <w:tr w:rsidR="00EA276E" w:rsidRPr="008A482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A276E" w:rsidRPr="008A482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EA276E" w:rsidRPr="008A482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0,46</w:t>
            </w:r>
          </w:p>
        </w:tc>
      </w:tr>
      <w:tr w:rsidR="00EA276E" w:rsidRPr="008A482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A276E" w:rsidRPr="008A482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EA276E" w:rsidRPr="008A482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EA276E" w:rsidRPr="008A482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3/3-10-10-10/40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Вентили проходные муфтовые 15Б3Р диаметром 32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EA276E" w:rsidRPr="008A482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Узлы и обвязки</w:t>
            </w:r>
          </w:p>
        </w:tc>
      </w:tr>
      <w:tr w:rsidR="00EA276E" w:rsidRPr="008A482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3/7-10-10-10/30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Узлы укрупненные (трубопроводы) для газоснабжения из стальных водогазопроводных неоцинкованных труб без гильз и креплений диаметром 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9,79</w:t>
            </w:r>
          </w:p>
        </w:tc>
      </w:tr>
      <w:tr w:rsidR="00EA276E" w:rsidRPr="008A482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3/9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газоснабжения</w:t>
            </w:r>
          </w:p>
        </w:tc>
      </w:tr>
      <w:tr w:rsidR="00EA276E" w:rsidRPr="008A482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3/9-20-10/10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Баллоны для сжиженных газов на давление до 1,6 МПа (16 кгс/см</w:t>
            </w:r>
            <w:r w:rsidRPr="008A4823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 вместимостью 50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EA276E" w:rsidRPr="008A482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A276E" w:rsidRPr="008A482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A276E" w:rsidRPr="008A482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A276E" w:rsidRPr="008A482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П1/10-150-15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Прокладки из паронита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EA276E" w:rsidRPr="008A482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EA276E" w:rsidRPr="008A482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Фасонные стальные сварные части без фланцев диаметром до 800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0,017</w:t>
            </w:r>
          </w:p>
        </w:tc>
      </w:tr>
      <w:tr w:rsidR="00EA276E" w:rsidRPr="008A482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EA276E" w:rsidRPr="008A482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EA276E" w:rsidRPr="008A482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П2/10-30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Анкерные детали из прямых или гнутых круглых стержней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0,00043</w:t>
            </w:r>
          </w:p>
        </w:tc>
      </w:tr>
      <w:tr w:rsidR="00EA276E" w:rsidRPr="008A482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EA276E" w:rsidRPr="008A482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EA276E" w:rsidRPr="008A482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Вентиль цапковый балонный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EA276E" w:rsidRPr="008A482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 лабораторный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EA276E" w:rsidRPr="008A482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Приборы для регулирования, измерения и учета</w:t>
            </w:r>
          </w:p>
        </w:tc>
      </w:tr>
      <w:tr w:rsidR="00EA276E" w:rsidRPr="008A482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П3/8-10-10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Регуляторы давления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EA276E" w:rsidRPr="008A482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3/9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газоснабжения</w:t>
            </w:r>
          </w:p>
        </w:tc>
      </w:tr>
      <w:tr w:rsidR="00EA276E" w:rsidRPr="008A482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Шкафы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253</w:t>
            </w:r>
          </w:p>
        </w:tc>
      </w:tr>
      <w:tr w:rsidR="00EA276E" w:rsidRPr="008A482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A276E" w:rsidRPr="008A482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A276E" w:rsidRPr="008A482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 железобетонный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A482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EA276E" w:rsidRPr="008A482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EA276E" w:rsidRPr="008A482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чугунные</w:t>
            </w:r>
          </w:p>
        </w:tc>
      </w:tr>
      <w:tr w:rsidR="00EA276E" w:rsidRPr="008A4823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П6/10-20-10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8A4823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Фасонные чугунные соединительные части к чугунным напорным трубам диаметром 500-1000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8A4823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</w:tbl>
    <w:p w:rsidR="00EA276E" w:rsidRPr="008A4823" w:rsidRDefault="00EA276E" w:rsidP="00EA276E">
      <w:pPr>
        <w:pStyle w:val="a6"/>
        <w:rPr>
          <w:rFonts w:ascii="Arial" w:hAnsi="Arial" w:cs="Arial"/>
          <w:b/>
          <w:sz w:val="2"/>
        </w:rPr>
      </w:pPr>
    </w:p>
    <w:p w:rsidR="00EA276E" w:rsidRPr="004C0D44" w:rsidRDefault="00EA276E" w:rsidP="0040791D">
      <w:pPr>
        <w:pStyle w:val="a6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EA276E" w:rsidTr="00E31D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A276E" w:rsidRPr="00AA2E69" w:rsidRDefault="00EA276E" w:rsidP="00E31D1C">
            <w:pPr>
              <w:pStyle w:val="a6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14. Счетчики газа</w:t>
            </w:r>
          </w:p>
        </w:tc>
      </w:tr>
      <w:tr w:rsidR="00EA276E" w:rsidTr="00E31D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A276E" w:rsidRDefault="00EA276E" w:rsidP="00E31D1C">
            <w:pPr>
              <w:pStyle w:val="a6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EA276E" w:rsidTr="00E31D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A276E" w:rsidRPr="00AA2E69" w:rsidRDefault="00EA276E" w:rsidP="00E31D1C">
            <w:pPr>
              <w:pStyle w:val="a6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19-20. Установка поквартирных узлов учета газа</w:t>
            </w:r>
          </w:p>
        </w:tc>
      </w:tr>
      <w:tr w:rsidR="00EA276E" w:rsidTr="00E31D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A276E" w:rsidRDefault="00EA276E" w:rsidP="00E31D1C">
            <w:pPr>
              <w:pStyle w:val="a6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EA276E" w:rsidTr="00E31D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A276E" w:rsidRDefault="00EA276E" w:rsidP="00E31D1C">
            <w:pPr>
              <w:pStyle w:val="a6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EA276E" w:rsidRPr="00AA2E69" w:rsidTr="00E31D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A276E" w:rsidRPr="00AA2E69" w:rsidRDefault="00EA276E" w:rsidP="00E31D1C">
            <w:pPr>
              <w:pStyle w:val="a6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комплектация и подноска материалов к месту установки;</w:t>
            </w:r>
          </w:p>
        </w:tc>
      </w:tr>
      <w:tr w:rsidR="00EA276E" w:rsidRPr="00AA2E69" w:rsidTr="00E31D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A276E" w:rsidRDefault="00EA276E" w:rsidP="00E31D1C">
            <w:pPr>
              <w:pStyle w:val="a6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очистка резьбы от ржавчины и окалины, обработка обезжиривающей жидкостью;</w:t>
            </w:r>
          </w:p>
        </w:tc>
      </w:tr>
      <w:tr w:rsidR="00EA276E" w:rsidRPr="00AA2E69" w:rsidTr="00E31D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A276E" w:rsidRDefault="00EA276E" w:rsidP="00E31D1C">
            <w:pPr>
              <w:pStyle w:val="a6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уплотнение резьбовых соединений льняной прядью, пропитанной свинцовым суриком на олифе;</w:t>
            </w:r>
          </w:p>
        </w:tc>
      </w:tr>
      <w:tr w:rsidR="00EA276E" w:rsidRPr="00AA2E69" w:rsidTr="00E31D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A276E" w:rsidRDefault="00EA276E" w:rsidP="00E31D1C">
            <w:pPr>
              <w:pStyle w:val="a6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монтаж термозапорного клапана;</w:t>
            </w:r>
          </w:p>
        </w:tc>
      </w:tr>
      <w:tr w:rsidR="00EA276E" w:rsidRPr="00AA2E69" w:rsidTr="00E31D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A276E" w:rsidRDefault="00EA276E" w:rsidP="00E31D1C">
            <w:pPr>
              <w:pStyle w:val="a6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приваривание штуцеров газового счётчика к трубным заготовкам (норма 2);</w:t>
            </w:r>
          </w:p>
        </w:tc>
      </w:tr>
      <w:tr w:rsidR="00EA276E" w:rsidRPr="00AA2E69" w:rsidTr="00E31D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A276E" w:rsidRDefault="00EA276E" w:rsidP="00E31D1C">
            <w:pPr>
              <w:pStyle w:val="a6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разметка мест крепления, сверление отверстий, монтаж поддерживающих хомутов;</w:t>
            </w:r>
          </w:p>
        </w:tc>
      </w:tr>
      <w:tr w:rsidR="00EA276E" w:rsidRPr="00AA2E69" w:rsidTr="00E31D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A276E" w:rsidRDefault="00EA276E" w:rsidP="00E31D1C">
            <w:pPr>
              <w:pStyle w:val="a6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установка трубных заготовок в поддерживающие хомуты;</w:t>
            </w:r>
          </w:p>
        </w:tc>
      </w:tr>
      <w:tr w:rsidR="00EA276E" w:rsidRPr="00AA2E69" w:rsidTr="00E31D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A276E" w:rsidRDefault="00EA276E" w:rsidP="00E31D1C">
            <w:pPr>
              <w:pStyle w:val="a6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монтаж шаровых кранов;</w:t>
            </w:r>
          </w:p>
        </w:tc>
      </w:tr>
      <w:tr w:rsidR="00EA276E" w:rsidRPr="00AA2E69" w:rsidTr="00E31D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A276E" w:rsidRDefault="00EA276E" w:rsidP="00E31D1C">
            <w:pPr>
              <w:pStyle w:val="a6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к) монтаж и демонтаж временной перемычки (калача);</w:t>
            </w:r>
          </w:p>
        </w:tc>
      </w:tr>
      <w:tr w:rsidR="00EA276E" w:rsidRPr="00AA2E69" w:rsidTr="00E31D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A276E" w:rsidRDefault="00EA276E" w:rsidP="00E31D1C">
            <w:pPr>
              <w:pStyle w:val="a6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л) монтаж газового счётчика.</w:t>
            </w:r>
          </w:p>
        </w:tc>
      </w:tr>
      <w:tr w:rsidR="00EA276E" w:rsidRPr="00AA2E69" w:rsidTr="00E31D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A276E" w:rsidRDefault="00EA276E" w:rsidP="00E31D1C">
            <w:pPr>
              <w:pStyle w:val="a6"/>
              <w:ind w:left="-108" w:firstLine="709"/>
              <w:rPr>
                <w:rFonts w:ascii="Arial" w:hAnsi="Arial" w:cs="Arial"/>
              </w:rPr>
            </w:pPr>
          </w:p>
        </w:tc>
      </w:tr>
    </w:tbl>
    <w:p w:rsidR="00EA276E" w:rsidRDefault="00EA276E" w:rsidP="00EA276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EA276E" w:rsidRPr="00AA2E69" w:rsidTr="00E31D1C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A276E" w:rsidRPr="00AA2E69" w:rsidRDefault="00EA276E" w:rsidP="00E31D1C">
            <w:pPr>
              <w:pStyle w:val="a6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A276E" w:rsidRPr="00AA2E69" w:rsidRDefault="00EA276E" w:rsidP="00E31D1C">
            <w:pPr>
              <w:pStyle w:val="a6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A276E" w:rsidRPr="00AA2E69" w:rsidRDefault="00EA276E" w:rsidP="00E31D1C">
            <w:pPr>
              <w:pStyle w:val="a6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A276E" w:rsidRPr="00AA2E69" w:rsidRDefault="00EA276E" w:rsidP="00E31D1C">
            <w:pPr>
              <w:pStyle w:val="a6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EA276E" w:rsidRPr="00AA2E69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AA2E69" w:rsidRDefault="00EA276E" w:rsidP="00E31D1C">
            <w:pPr>
              <w:pStyle w:val="a6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AA2E69" w:rsidRDefault="00EA276E" w:rsidP="00E31D1C">
            <w:pPr>
              <w:pStyle w:val="a6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AA2E69" w:rsidRDefault="00EA276E" w:rsidP="00E31D1C">
            <w:pPr>
              <w:pStyle w:val="a6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AA2E69" w:rsidRDefault="00EA276E" w:rsidP="00E31D1C">
            <w:pPr>
              <w:pStyle w:val="a6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EA276E" w:rsidRPr="00AA2E69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AA2E69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Е19-20-2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поквартирных узлов учета газа со счетчиками типоразмера G1,6 и G2,5 на сварке</w:t>
            </w:r>
          </w:p>
          <w:p w:rsidR="00EA276E" w:rsidRPr="00AA2E69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 w:rsidRPr="00AA2E69">
              <w:rPr>
                <w:rFonts w:ascii="Arial" w:hAnsi="Arial" w:cs="Arial"/>
              </w:rPr>
              <w:t>(единица измерения - 10 узлов)</w:t>
            </w:r>
          </w:p>
        </w:tc>
      </w:tr>
      <w:tr w:rsidR="00EA276E" w:rsidRPr="00AA2E69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AA2E69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AA2E69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A276E" w:rsidRPr="00AA2E69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AA2E69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AA2E69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AA2E69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AA2E69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EA276E" w:rsidRPr="00AA2E69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AA2E69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AA2E69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AA2E69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AA2E69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18,9</w:t>
            </w:r>
          </w:p>
        </w:tc>
      </w:tr>
      <w:tr w:rsidR="00EA276E" w:rsidRPr="00AA2E69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AA2E69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AA2E69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A276E" w:rsidRPr="00AA2E69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AA2E69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AA2E69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AA2E69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AA2E69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EA276E" w:rsidRPr="00AA2E69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AA2E69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AA2E69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угловые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AA2E69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AA2E69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EA276E" w:rsidRPr="00AA2E69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AA2E69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AA2E69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AA2E69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AA2E69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EA276E" w:rsidRPr="00AA2E69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AA2E69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AA2E69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A276E" w:rsidRPr="00AA2E69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AA2E69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AA2E69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A276E" w:rsidRPr="00AA2E69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AA2E69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AA2E69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A276E" w:rsidRPr="00AA2E69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AA2E69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AA2E69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AA2E69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AA2E69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0,000392</w:t>
            </w:r>
          </w:p>
        </w:tc>
      </w:tr>
      <w:tr w:rsidR="00EA276E" w:rsidRPr="00AA2E69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AA2E69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AA2E69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AA2E69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A2E6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AA2E69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0,39</w:t>
            </w:r>
          </w:p>
        </w:tc>
      </w:tr>
      <w:tr w:rsidR="00EA276E" w:rsidRPr="00AA2E69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AA2E69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AA2E69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4-8 мм, длиной 110-165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AA2E69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AA2E69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EA276E" w:rsidRPr="00AA2E69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AA2E69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AA2E69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EA276E" w:rsidRPr="00AA2E69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AA2E69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AA2E69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EA276E" w:rsidRPr="00AA2E69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AA2E69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3/3-40-30-30/10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AA2E69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Клапаны термозапорные КТЗ диаметром 15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AA2E69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AA2E69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EA276E" w:rsidRPr="00AA2E69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AA2E69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3/3-50-80-20/10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AA2E69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шаровые муфтовые газовые диаметром 15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AA2E69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AA2E69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</w:tr>
      <w:tr w:rsidR="00EA276E" w:rsidRPr="00AA2E69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AA2E69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AA2E69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EA276E" w:rsidRPr="00AA2E69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AA2E69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3/10-10-20-30/10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AA2E69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Хомут с резьбой и прокладкой КТР-15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AA2E69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AA2E69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</w:tr>
      <w:tr w:rsidR="00EA276E" w:rsidRPr="00AA2E69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AA2E69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AA2E69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A276E" w:rsidRPr="00AA2E69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AA2E69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AA2E69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A276E" w:rsidRPr="00AA2E69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AA2E69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AA2E69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A276E" w:rsidRPr="00AA2E69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AA2E69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AA2E69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сварочная,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AA2E69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AA2E69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0,00004</w:t>
            </w:r>
          </w:p>
        </w:tc>
      </w:tr>
      <w:tr w:rsidR="00EA276E" w:rsidRPr="00AA2E69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AA2E69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AA2E69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EA276E" w:rsidRPr="00AA2E69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AA2E69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AA2E69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Узлы и обвязки</w:t>
            </w:r>
          </w:p>
        </w:tc>
      </w:tr>
      <w:tr w:rsidR="00EA276E" w:rsidRPr="00AA2E69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AA2E69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П3/7-10-10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AA2E69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Трубные заготовки из водогазопроводных труб с резьбой диаметром 15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AA2E69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AA2E69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EA276E" w:rsidRPr="00AA2E69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AA2E69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AA2E69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Приборы для регулирования, измерения и учета</w:t>
            </w:r>
          </w:p>
        </w:tc>
      </w:tr>
      <w:tr w:rsidR="00EA276E" w:rsidRPr="00AA2E69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AA2E69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П3/8-40-40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AA2E69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Счетчик газа со штуцерами, гайками и прокладками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AA2E69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AA2E69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EA276E" w:rsidRPr="00AA2E69" w:rsidTr="00E31D1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AA2E69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Е19-20-3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A276E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поквартирных узлов учета газа со счетчиками типоразмера G1,6 и G2,5 на резьбе</w:t>
            </w:r>
          </w:p>
          <w:p w:rsidR="00EA276E" w:rsidRPr="00AA2E69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 w:rsidRPr="00AA2E69">
              <w:rPr>
                <w:rFonts w:ascii="Arial" w:hAnsi="Arial" w:cs="Arial"/>
              </w:rPr>
              <w:t>(единица измерения - 10 узлов)</w:t>
            </w:r>
          </w:p>
        </w:tc>
      </w:tr>
      <w:tr w:rsidR="00EA276E" w:rsidRPr="00AA2E69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AA2E69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AA2E69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A276E" w:rsidRPr="00AA2E69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AA2E69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AA2E69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AA2E69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AA2E69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EA276E" w:rsidRPr="00AA2E69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AA2E69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AA2E69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AA2E69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AA2E69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13,8</w:t>
            </w:r>
          </w:p>
        </w:tc>
      </w:tr>
      <w:tr w:rsidR="00EA276E" w:rsidRPr="00AA2E69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AA2E69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AA2E69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A276E" w:rsidRPr="00AA2E69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AA2E69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AA2E69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AA2E69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AA2E69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EA276E" w:rsidRPr="00AA2E69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AA2E69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AA2E69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A276E" w:rsidRPr="00AA2E69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AA2E69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AA2E69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A276E" w:rsidRPr="00AA2E69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AA2E69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AA2E69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A276E" w:rsidRPr="00AA2E69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AA2E69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AA2E69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4-8 мм, длиной 110-165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AA2E69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AA2E69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EA276E" w:rsidRPr="00AA2E69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AA2E69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AA2E69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EA276E" w:rsidRPr="00AA2E69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AA2E69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AA2E69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EA276E" w:rsidRPr="00AA2E69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AA2E69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3/3-40-30-30/10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AA2E69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Клапаны термозапорные КТЗ диаметром 15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AA2E69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AA2E69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EA276E" w:rsidRPr="00AA2E69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AA2E69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3/3-50-80-20/10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AA2E69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шаровые муфтовые газовые диаметром 15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AA2E69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AA2E69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</w:tr>
      <w:tr w:rsidR="00EA276E" w:rsidRPr="00AA2E69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AA2E69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AA2E69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EA276E" w:rsidRPr="00AA2E69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AA2E69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3/10-10-20-30/10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AA2E69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Хомут с резьбой и прокладкой КТР-15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AA2E69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AA2E69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</w:tr>
      <w:tr w:rsidR="00EA276E" w:rsidRPr="00AA2E69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AA2E69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AA2E69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A276E" w:rsidRPr="00AA2E69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AA2E69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AA2E69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EA276E" w:rsidRPr="00AA2E69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AA2E69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AA2E69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Узлы и обвязки</w:t>
            </w:r>
          </w:p>
        </w:tc>
      </w:tr>
      <w:tr w:rsidR="00EA276E" w:rsidRPr="00AA2E69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AA2E69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П3/7-10-10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AA2E69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Трубные заготовки из водогазопроводных труб с резьбой диаметром 15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AA2E69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AA2E69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EA276E" w:rsidRPr="00AA2E69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AA2E69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AA2E69" w:rsidRDefault="00EA276E" w:rsidP="00E31D1C">
            <w:pPr>
              <w:pStyle w:val="a6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Приборы для регулирования, измерения и учета</w:t>
            </w:r>
          </w:p>
        </w:tc>
      </w:tr>
      <w:tr w:rsidR="00EA276E" w:rsidRPr="00AA2E69" w:rsidTr="00E31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AA2E69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П3/8-40-40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276E" w:rsidRPr="00AA2E69" w:rsidRDefault="00EA276E" w:rsidP="00E31D1C">
            <w:pPr>
              <w:pStyle w:val="a6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Счетчик газа со штуцерами, гайками и прокладками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AA2E69" w:rsidRDefault="00EA276E" w:rsidP="00E31D1C">
            <w:pPr>
              <w:pStyle w:val="a6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76E" w:rsidRPr="00AA2E69" w:rsidRDefault="00EA276E" w:rsidP="00E31D1C">
            <w:pPr>
              <w:pStyle w:val="a6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</w:tbl>
    <w:p w:rsidR="00EA276E" w:rsidRPr="00AA2E69" w:rsidRDefault="00EA276E" w:rsidP="00EA276E">
      <w:pPr>
        <w:pStyle w:val="a6"/>
        <w:rPr>
          <w:rFonts w:ascii="Arial" w:hAnsi="Arial" w:cs="Arial"/>
          <w:b/>
          <w:sz w:val="2"/>
        </w:rPr>
      </w:pPr>
    </w:p>
    <w:p w:rsidR="00135B66" w:rsidRPr="004C0D44" w:rsidRDefault="00135B66" w:rsidP="0040791D">
      <w:pPr>
        <w:pStyle w:val="a6"/>
        <w:rPr>
          <w:rFonts w:ascii="Arial" w:hAnsi="Arial" w:cs="Arial"/>
          <w:b/>
          <w:sz w:val="2"/>
        </w:rPr>
      </w:pPr>
    </w:p>
    <w:sectPr w:rsidR="00135B66" w:rsidRPr="004C0D44" w:rsidSect="004C0D4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567" w:bottom="1134" w:left="1417" w:header="850" w:footer="850" w:gutter="0"/>
      <w:pgNumType w:start="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0D44" w:rsidRDefault="004C0D44" w:rsidP="004C0D44">
      <w:r>
        <w:separator/>
      </w:r>
    </w:p>
  </w:endnote>
  <w:endnote w:type="continuationSeparator" w:id="0">
    <w:p w:rsidR="004C0D44" w:rsidRDefault="004C0D44" w:rsidP="004C0D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0D44" w:rsidRDefault="004C0D44" w:rsidP="00654783">
    <w:pPr>
      <w:pStyle w:val="a6"/>
      <w:framePr w:wrap="around" w:vAnchor="text" w:hAnchor="margin" w:xAlign="outside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 PAGE </w:instrText>
    </w:r>
    <w:r>
      <w:rPr>
        <w:rStyle w:val="a5"/>
      </w:rPr>
      <w:fldChar w:fldCharType="separate"/>
    </w:r>
    <w:r w:rsidR="00D5126B">
      <w:rPr>
        <w:rStyle w:val="a5"/>
        <w:noProof/>
      </w:rPr>
      <w:t>4</w:t>
    </w:r>
    <w:r>
      <w:rPr>
        <w:rStyle w:val="a5"/>
      </w:rPr>
      <w:fldChar w:fldCharType="end"/>
    </w:r>
  </w:p>
  <w:p w:rsidR="004C0D44" w:rsidRDefault="004C0D44" w:rsidP="004C0D44">
    <w:pPr>
      <w:pStyle w:val="a6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0D44" w:rsidRDefault="004C0D44" w:rsidP="00654783">
    <w:pPr>
      <w:pStyle w:val="a6"/>
      <w:framePr w:wrap="around" w:vAnchor="text" w:hAnchor="margin" w:xAlign="outside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 PAGE </w:instrText>
    </w:r>
    <w:r>
      <w:rPr>
        <w:rStyle w:val="a5"/>
      </w:rPr>
      <w:fldChar w:fldCharType="separate"/>
    </w:r>
    <w:r w:rsidR="00D5126B">
      <w:rPr>
        <w:rStyle w:val="a5"/>
        <w:noProof/>
      </w:rPr>
      <w:t>5</w:t>
    </w:r>
    <w:r>
      <w:rPr>
        <w:rStyle w:val="a5"/>
      </w:rPr>
      <w:fldChar w:fldCharType="end"/>
    </w:r>
  </w:p>
  <w:p w:rsidR="004C0D44" w:rsidRDefault="004C0D44" w:rsidP="004C0D44">
    <w:pPr>
      <w:pStyle w:val="a6"/>
      <w:ind w:right="360" w:firstLine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126B" w:rsidRDefault="00D5126B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0D44" w:rsidRDefault="004C0D44" w:rsidP="004C0D44">
      <w:r>
        <w:separator/>
      </w:r>
    </w:p>
  </w:footnote>
  <w:footnote w:type="continuationSeparator" w:id="0">
    <w:p w:rsidR="004C0D44" w:rsidRDefault="004C0D44" w:rsidP="004C0D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0D44" w:rsidRDefault="00D5126B" w:rsidP="00D5126B">
    <w:pPr>
      <w:pStyle w:val="a3"/>
      <w:rPr>
        <w:rFonts w:ascii="Arial" w:hAnsi="Arial" w:cs="Arial"/>
        <w:sz w:val="20"/>
      </w:rPr>
    </w:pPr>
    <w:bookmarkStart w:id="0" w:name="_GoBack"/>
    <w:bookmarkEnd w:id="0"/>
    <w:r>
      <w:rPr>
        <w:rFonts w:ascii="Arial" w:hAnsi="Arial" w:cs="Arial"/>
        <w:sz w:val="20"/>
      </w:rPr>
      <w:t>НРР 8.03.119-2026</w:t>
    </w:r>
  </w:p>
  <w:p w:rsidR="004C0D44" w:rsidRPr="004C0D44" w:rsidRDefault="004C0D44" w:rsidP="004C0D44">
    <w:pPr>
      <w:pStyle w:val="a3"/>
      <w:jc w:val="right"/>
      <w:rPr>
        <w:rFonts w:ascii="Arial" w:hAnsi="Arial" w:cs="Arial"/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0D44" w:rsidRDefault="00D5126B" w:rsidP="00D5126B">
    <w:pPr>
      <w:pStyle w:val="a3"/>
      <w:jc w:val="right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НРР 8.03.119-2026</w:t>
    </w:r>
  </w:p>
  <w:p w:rsidR="004C0D44" w:rsidRPr="004C0D44" w:rsidRDefault="004C0D44" w:rsidP="004C0D44">
    <w:pPr>
      <w:pStyle w:val="a3"/>
      <w:rPr>
        <w:rFonts w:ascii="Arial" w:hAnsi="Arial" w:cs="Arial"/>
        <w:sz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126B" w:rsidRDefault="00D5126B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3CF8734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876ADE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286705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4A7F8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B82C90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306BAA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397E044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A96633C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0D8908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7505DA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mirrorMargins/>
  <w:attachedTemplate r:id="rId1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8"/>
  <w:evenAndOddHeaders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C0D44"/>
    <w:rsid w:val="00071661"/>
    <w:rsid w:val="00135B66"/>
    <w:rsid w:val="0040791D"/>
    <w:rsid w:val="004A7AAA"/>
    <w:rsid w:val="004C0D44"/>
    <w:rsid w:val="00637FA0"/>
    <w:rsid w:val="006B207E"/>
    <w:rsid w:val="009D1DBB"/>
    <w:rsid w:val="00D5126B"/>
    <w:rsid w:val="00EA276E"/>
    <w:rsid w:val="00F63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3D39CA4D"/>
  <w15:chartTrackingRefBased/>
  <w15:docId w15:val="{0909A828-3D84-4E9B-81F7-9D6BFB0182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6B207E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6B207E"/>
    <w:rPr>
      <w:rFonts w:ascii="Times New Roman" w:hAnsi="Times New Roman"/>
      <w:sz w:val="20"/>
    </w:rPr>
  </w:style>
  <w:style w:type="paragraph" w:styleId="a6">
    <w:name w:val="footer"/>
    <w:basedOn w:val="a"/>
    <w:rsid w:val="0040791D"/>
    <w:pPr>
      <w:tabs>
        <w:tab w:val="center" w:pos="4677"/>
        <w:tab w:val="right" w:pos="9355"/>
      </w:tabs>
    </w:pPr>
    <w:rPr>
      <w:sz w:val="20"/>
    </w:rPr>
  </w:style>
  <w:style w:type="character" w:customStyle="1" w:styleId="a4">
    <w:name w:val="Верхний колонтитул Знак"/>
    <w:link w:val="a3"/>
    <w:rsid w:val="00D5126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241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MainVB2022\my_normal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my_normal</Template>
  <TotalTime>1</TotalTime>
  <Pages>46</Pages>
  <Words>13176</Words>
  <Characters>75107</Characters>
  <Application>Microsoft Office Word</Application>
  <DocSecurity>0</DocSecurity>
  <Lines>625</Lines>
  <Paragraphs>176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2</Company>
  <LinksUpToDate>false</LinksUpToDate>
  <CharactersWithSpaces>88107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Филоненко Светлана Алексеевна</dc:creator>
  <cp:keywords/>
  <dc:description/>
  <cp:lastModifiedBy>Гордиенко Виктория Олеговна</cp:lastModifiedBy>
  <cp:revision>3</cp:revision>
  <cp:lastPrinted>1899-12-31T21:00:00Z</cp:lastPrinted>
  <dcterms:created xsi:type="dcterms:W3CDTF">2024-10-14T14:14:00Z</dcterms:created>
  <dcterms:modified xsi:type="dcterms:W3CDTF">2024-10-14T14:17:00Z</dcterms:modified>
</cp:coreProperties>
</file>