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805A4" w:rsidTr="009805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05A4" w:rsidRPr="009805A4" w:rsidRDefault="009805A4" w:rsidP="009805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01. Котлы отопительные</w:t>
            </w:r>
          </w:p>
        </w:tc>
      </w:tr>
      <w:tr w:rsidR="009805A4" w:rsidTr="009805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05A4" w:rsidRDefault="009805A4" w:rsidP="009805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9805A4" w:rsidTr="009805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05A4" w:rsidRPr="009805A4" w:rsidRDefault="009805A4" w:rsidP="009805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18-1. Установка котлов отопительных чугунных секционных на твердом топливе</w:t>
            </w:r>
          </w:p>
        </w:tc>
      </w:tr>
      <w:tr w:rsidR="009805A4" w:rsidTr="009805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05A4" w:rsidRDefault="009805A4" w:rsidP="009805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805A4" w:rsidTr="009805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05A4" w:rsidRDefault="009805A4" w:rsidP="009805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05A4" w:rsidRPr="009805A4" w:rsidRDefault="009805A4" w:rsidP="009805A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котлов на готовое основание (норма 1);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05A4" w:rsidRDefault="009805A4" w:rsidP="009805A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сборка котлов из отдельных секций и деталей на готовом фундаменте (нормы 2-10);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05A4" w:rsidRDefault="009805A4" w:rsidP="009805A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гарнитуры котлов (нормы 2-9);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05A4" w:rsidRDefault="009805A4" w:rsidP="009805A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бачков расширительных (норма 1);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05A4" w:rsidRDefault="009805A4" w:rsidP="009805A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паросборников (нормы 6-9);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05A4" w:rsidRDefault="009805A4" w:rsidP="009805A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арматуры и контрольно-измерительных приборов;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05A4" w:rsidRDefault="009805A4" w:rsidP="009805A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гидравлическое испытание котлов;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05A4" w:rsidRDefault="009805A4" w:rsidP="009805A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установка каркаса (нормы 2-9);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05A4" w:rsidRDefault="009805A4" w:rsidP="009805A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установка шиберов с противовесом;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05A4" w:rsidRDefault="009805A4" w:rsidP="009805A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регулировка шиберов.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05A4" w:rsidRDefault="009805A4" w:rsidP="009805A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805A4" w:rsidRDefault="009805A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805A4" w:rsidRPr="009805A4" w:rsidTr="009805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котлов отопительных чугунных секционных на твердом топливе, теплопроизводительностью до 0,06 МВт (0,05 Гкал/ч)</w:t>
            </w:r>
          </w:p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805A4">
              <w:rPr>
                <w:rFonts w:ascii="Arial" w:hAnsi="Arial" w:cs="Arial"/>
              </w:rPr>
              <w:t>(единица измерения - котел)</w:t>
            </w:r>
          </w:p>
        </w:tc>
      </w:tr>
      <w:tr w:rsidR="009805A4" w:rsidRPr="009805A4" w:rsidTr="005B0C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24,88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9805A4" w:rsidRPr="009805A4" w:rsidTr="004826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9805A4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9805A4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9805A4" w:rsidRPr="009805A4" w:rsidTr="008E1E2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05A4" w:rsidRPr="009805A4" w:rsidTr="00320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05A4" w:rsidRPr="009805A4" w:rsidTr="009A2A9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картон общего назначения КАОН-1 толщиной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0,00011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805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9805A4" w:rsidRPr="009805A4" w:rsidTr="00AB553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9805A4" w:rsidRPr="009805A4" w:rsidTr="006E727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9805A4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9805A4" w:rsidRPr="009805A4" w:rsidTr="00E206B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0,00124</w:t>
            </w:r>
          </w:p>
        </w:tc>
      </w:tr>
      <w:tr w:rsidR="009805A4" w:rsidRPr="009805A4" w:rsidTr="000C1F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05A4" w:rsidRPr="009805A4" w:rsidTr="0014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9805A4" w:rsidRPr="009805A4" w:rsidTr="00F37D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Каркас котла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чугунные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Е18-1-2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котлов отопительных чугунных секционных водогрейных на твердом топливе, теплопроизводительностью более 0,06 МВт (0,05 Гкал/ч), количество секций до 14</w:t>
            </w:r>
          </w:p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805A4">
              <w:rPr>
                <w:rFonts w:ascii="Arial" w:hAnsi="Arial" w:cs="Arial"/>
              </w:rPr>
              <w:t>(единица измерения - котел)</w:t>
            </w:r>
          </w:p>
        </w:tc>
      </w:tr>
      <w:tr w:rsidR="009805A4" w:rsidRPr="009805A4" w:rsidTr="006D1A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79,85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9805A4" w:rsidRPr="009805A4" w:rsidTr="000651E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3,28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9805A4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9805A4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9805A4" w:rsidRPr="009805A4" w:rsidTr="00E76F1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05A4" w:rsidRPr="009805A4" w:rsidTr="005F6BC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05A4" w:rsidRPr="009805A4" w:rsidTr="00711B0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картон общего назначения КАОН-1 толщиной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0,00137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805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9805A4" w:rsidRPr="009805A4" w:rsidTr="00036C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9805A4" w:rsidRPr="009805A4" w:rsidTr="00091F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9805A4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9805A4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9805A4" w:rsidRPr="009805A4" w:rsidTr="00A4702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0,0177</w:t>
            </w:r>
          </w:p>
        </w:tc>
      </w:tr>
      <w:tr w:rsidR="009805A4" w:rsidRPr="009805A4" w:rsidTr="00D21BE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05A4" w:rsidRPr="009805A4" w:rsidTr="00E6790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9805A4" w:rsidRPr="009805A4" w:rsidTr="00F72AD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Каркас котла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чугунные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котлов отопительных чугунных секционных водогрейных на твердом топливе, теплопроизводительностью более 0,06 МВт (0,05 Гкал/ч), количество секций до 18</w:t>
            </w:r>
          </w:p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805A4">
              <w:rPr>
                <w:rFonts w:ascii="Arial" w:hAnsi="Arial" w:cs="Arial"/>
              </w:rPr>
              <w:t>(единица измерения - котел)</w:t>
            </w:r>
          </w:p>
        </w:tc>
      </w:tr>
      <w:tr w:rsidR="009805A4" w:rsidRPr="009805A4" w:rsidTr="00CA787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87,04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2,43</w:t>
            </w:r>
          </w:p>
        </w:tc>
      </w:tr>
      <w:tr w:rsidR="009805A4" w:rsidRPr="009805A4" w:rsidTr="008D1E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4,21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9805A4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9805A4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1,81</w:t>
            </w:r>
          </w:p>
        </w:tc>
      </w:tr>
      <w:tr w:rsidR="009805A4" w:rsidRPr="009805A4" w:rsidTr="00794E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05A4" w:rsidRPr="009805A4" w:rsidTr="00257F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05A4" w:rsidRPr="009805A4" w:rsidTr="002855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картон общего назначения КАОН-1 толщиной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0,00257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0,00176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1,26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805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9805A4" w:rsidRPr="009805A4" w:rsidTr="008677D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9805A4" w:rsidRPr="009805A4" w:rsidTr="0058316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9805A4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9805A4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9805A4" w:rsidRPr="009805A4" w:rsidTr="000A09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0,0228</w:t>
            </w:r>
          </w:p>
        </w:tc>
      </w:tr>
      <w:tr w:rsidR="009805A4" w:rsidRPr="009805A4" w:rsidTr="0032743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05A4" w:rsidRPr="009805A4" w:rsidTr="00C30F0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9805A4" w:rsidRPr="009805A4" w:rsidTr="009577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Каркас котла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чугунные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котлов отопительных чугунных секционных водогрейных на твердом топливе, теплопроизводительностью более 0,06 МВт (0,05 Гкал/ч), количество секций до 22</w:t>
            </w:r>
          </w:p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805A4">
              <w:rPr>
                <w:rFonts w:ascii="Arial" w:hAnsi="Arial" w:cs="Arial"/>
              </w:rPr>
              <w:t>(единица измерения - котел)</w:t>
            </w:r>
          </w:p>
        </w:tc>
      </w:tr>
      <w:tr w:rsidR="009805A4" w:rsidRPr="009805A4" w:rsidTr="00C13D7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94,22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9805A4" w:rsidRPr="009805A4" w:rsidTr="009B26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5,15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9805A4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9805A4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1,66</w:t>
            </w:r>
          </w:p>
        </w:tc>
      </w:tr>
      <w:tr w:rsidR="009805A4" w:rsidRPr="009805A4" w:rsidTr="00E9524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05A4" w:rsidRPr="009805A4" w:rsidTr="001248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05A4" w:rsidRPr="009805A4" w:rsidTr="00FB44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картон общего назначения КАОН-1 толщиной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0,00314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0,00216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805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9805A4" w:rsidRPr="009805A4" w:rsidTr="006C5B0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9805A4" w:rsidRPr="009805A4" w:rsidTr="00A7214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9805A4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9805A4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9805A4" w:rsidRPr="009805A4" w:rsidTr="00F65C6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0,0279</w:t>
            </w:r>
          </w:p>
        </w:tc>
      </w:tr>
      <w:tr w:rsidR="009805A4" w:rsidRPr="009805A4" w:rsidTr="00373CC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05A4" w:rsidRPr="009805A4" w:rsidTr="00797B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9805A4" w:rsidRPr="009805A4" w:rsidTr="00556B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Каркас котла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чугунные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котлов отопительных чугунных секционных водогрейных на твердом топливе, теплопроизводительностью более 0,06 МВт (0,05 Гкал/ч), количество секций до 26</w:t>
            </w:r>
          </w:p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805A4">
              <w:rPr>
                <w:rFonts w:ascii="Arial" w:hAnsi="Arial" w:cs="Arial"/>
              </w:rPr>
              <w:t>(единица измерения - котел)</w:t>
            </w:r>
          </w:p>
        </w:tc>
      </w:tr>
      <w:tr w:rsidR="009805A4" w:rsidRPr="009805A4" w:rsidTr="00E34C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101,42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2,45</w:t>
            </w:r>
          </w:p>
        </w:tc>
      </w:tr>
      <w:tr w:rsidR="009805A4" w:rsidRPr="009805A4" w:rsidTr="00123B3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6,09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9805A4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9805A4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9805A4" w:rsidRPr="009805A4" w:rsidTr="00DD384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05A4" w:rsidRPr="009805A4" w:rsidTr="0075559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05A4" w:rsidRPr="009805A4" w:rsidTr="00EE025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0,0027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картон общего назначения КАОН-1 толщиной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0,00371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0,00255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805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1,89</w:t>
            </w:r>
          </w:p>
        </w:tc>
      </w:tr>
      <w:tr w:rsidR="009805A4" w:rsidRPr="009805A4" w:rsidTr="00E81A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9805A4" w:rsidRPr="009805A4" w:rsidTr="003C23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9805A4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9805A4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9805A4" w:rsidRPr="009805A4" w:rsidTr="00162F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0,0329</w:t>
            </w:r>
          </w:p>
        </w:tc>
      </w:tr>
      <w:tr w:rsidR="009805A4" w:rsidRPr="009805A4" w:rsidTr="00A168E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05A4" w:rsidRPr="009805A4" w:rsidTr="0093686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9805A4" w:rsidRPr="009805A4" w:rsidTr="001D2DF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Каркас котла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чугунные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котлов отопительных чугунных секционных паровых на твердом топливе, теплопроизводительностью более 0,06 МВт (0,05 Гкал/ч), количество секций до 14</w:t>
            </w:r>
          </w:p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805A4">
              <w:rPr>
                <w:rFonts w:ascii="Arial" w:hAnsi="Arial" w:cs="Arial"/>
              </w:rPr>
              <w:t>(единица измерения - котел)</w:t>
            </w:r>
          </w:p>
        </w:tc>
      </w:tr>
      <w:tr w:rsidR="009805A4" w:rsidRPr="009805A4" w:rsidTr="004643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88,37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9805A4" w:rsidRPr="009805A4" w:rsidTr="005A79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3,28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9805A4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9805A4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9805A4" w:rsidRPr="009805A4" w:rsidTr="00404FE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05A4" w:rsidRPr="009805A4" w:rsidTr="007B59B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05A4" w:rsidRPr="009805A4" w:rsidTr="0045039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картон общего назначения КАОН-1 толщиной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0,00161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805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9805A4" w:rsidRPr="009805A4" w:rsidTr="005850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9805A4" w:rsidRPr="009805A4" w:rsidTr="00A337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3/11-10-10-20/70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9805A4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9805A4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9805A4" w:rsidRPr="009805A4" w:rsidTr="00035BF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0,0177</w:t>
            </w:r>
          </w:p>
        </w:tc>
      </w:tr>
      <w:tr w:rsidR="009805A4" w:rsidRPr="009805A4" w:rsidTr="001E2BA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05A4" w:rsidRPr="009805A4" w:rsidTr="00301CE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9805A4" w:rsidRPr="009805A4" w:rsidTr="00C675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Каркас котла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чугунные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котлов отопительных чугунных секционных паровых на твердом топливе, теплопроизводительностью более 0,06 МВт (0,05 Гкал/ч), количество секций до 18</w:t>
            </w:r>
          </w:p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805A4">
              <w:rPr>
                <w:rFonts w:ascii="Arial" w:hAnsi="Arial" w:cs="Arial"/>
              </w:rPr>
              <w:t>(единица измерения - котел)</w:t>
            </w:r>
          </w:p>
        </w:tc>
      </w:tr>
      <w:tr w:rsidR="009805A4" w:rsidRPr="009805A4" w:rsidTr="00800E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95,56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2,81</w:t>
            </w:r>
          </w:p>
        </w:tc>
      </w:tr>
      <w:tr w:rsidR="009805A4" w:rsidRPr="009805A4" w:rsidTr="00F937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4,21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9805A4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9805A4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9805A4" w:rsidRPr="009805A4" w:rsidTr="005607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05A4" w:rsidRPr="009805A4" w:rsidTr="00F15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05A4" w:rsidRPr="009805A4" w:rsidTr="00942FD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картон общего назначения КАОН-1 толщиной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0,00257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805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9805A4" w:rsidRPr="009805A4" w:rsidTr="00D2147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9805A4" w:rsidRPr="009805A4" w:rsidTr="00B66EE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9805A4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9805A4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9805A4" w:rsidRPr="009805A4" w:rsidTr="00F43F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0,0228</w:t>
            </w:r>
          </w:p>
        </w:tc>
      </w:tr>
      <w:tr w:rsidR="009805A4" w:rsidRPr="009805A4" w:rsidTr="003E06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05A4" w:rsidRPr="009805A4" w:rsidTr="002411A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9805A4" w:rsidRPr="009805A4" w:rsidTr="006460C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Каркас котла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чугунные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котлов отопительных чугунных секционных паровых на твердом топливе, теплопроизводительностью более 0,06 МВт (0,05 Гкал/ч), количество секций до 22</w:t>
            </w:r>
          </w:p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805A4">
              <w:rPr>
                <w:rFonts w:ascii="Arial" w:hAnsi="Arial" w:cs="Arial"/>
              </w:rPr>
              <w:t>(единица измерения - котел)</w:t>
            </w:r>
          </w:p>
        </w:tc>
      </w:tr>
      <w:tr w:rsidR="009805A4" w:rsidRPr="009805A4" w:rsidTr="00AE17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102,85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2,81</w:t>
            </w:r>
          </w:p>
        </w:tc>
      </w:tr>
      <w:tr w:rsidR="009805A4" w:rsidRPr="009805A4" w:rsidTr="00A32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5,15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9805A4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9805A4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9805A4" w:rsidRPr="009805A4" w:rsidTr="00FD30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05A4" w:rsidRPr="009805A4" w:rsidTr="00D935F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05A4" w:rsidRPr="009805A4" w:rsidTr="003424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картон общего назначения КАОН-1 толщиной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0,00314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805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9805A4" w:rsidRPr="009805A4" w:rsidTr="00FE319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9805A4" w:rsidRPr="009805A4" w:rsidTr="0046473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9805A4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9805A4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9805A4" w:rsidRPr="009805A4" w:rsidTr="00084F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0,0279</w:t>
            </w:r>
          </w:p>
        </w:tc>
      </w:tr>
      <w:tr w:rsidR="009805A4" w:rsidRPr="009805A4" w:rsidTr="007934B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05A4" w:rsidRPr="009805A4" w:rsidTr="00E873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9805A4" w:rsidRPr="009805A4" w:rsidTr="00586B4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Каркас котла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чугунные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котлов отопительных чугунных секционных паровых на твердом топливе, теплопроизводительностью более 0,06 МВт (0,05 Гкал/ч), количество секций до 26</w:t>
            </w:r>
          </w:p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805A4">
              <w:rPr>
                <w:rFonts w:ascii="Arial" w:hAnsi="Arial" w:cs="Arial"/>
              </w:rPr>
              <w:t>(единица измерения - котел)</w:t>
            </w:r>
          </w:p>
        </w:tc>
      </w:tr>
      <w:tr w:rsidR="009805A4" w:rsidRPr="009805A4" w:rsidTr="00E807D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110,04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2,83</w:t>
            </w:r>
          </w:p>
        </w:tc>
      </w:tr>
      <w:tr w:rsidR="009805A4" w:rsidRPr="009805A4" w:rsidTr="009D261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6,09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9805A4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9805A4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9805A4" w:rsidRPr="009805A4" w:rsidTr="002575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05A4" w:rsidRPr="009805A4" w:rsidTr="00B675F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05A4" w:rsidRPr="009805A4" w:rsidTr="00F031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0,0027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картон общего назначения КАОН-1 толщиной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0,00371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0,00279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2,26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1,83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805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1,89</w:t>
            </w:r>
          </w:p>
        </w:tc>
      </w:tr>
      <w:tr w:rsidR="009805A4" w:rsidRPr="009805A4" w:rsidTr="00505C3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9805A4" w:rsidRPr="009805A4" w:rsidTr="00DA32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9805A4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9805A4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9805A4" w:rsidRPr="009805A4" w:rsidTr="0079740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0,0329</w:t>
            </w:r>
          </w:p>
        </w:tc>
      </w:tr>
      <w:tr w:rsidR="009805A4" w:rsidRPr="009805A4" w:rsidTr="00BD0D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05A4" w:rsidRPr="009805A4" w:rsidTr="00F91F0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9805A4" w:rsidRPr="009805A4" w:rsidTr="006027A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Каркас котла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чугунные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установке котлов отопительных чугунных секционных на твердом топливе добавляется сверх 26 секций за каждые 4 полные и неполные секции</w:t>
            </w:r>
          </w:p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805A4">
              <w:rPr>
                <w:rFonts w:ascii="Arial" w:hAnsi="Arial" w:cs="Arial"/>
              </w:rPr>
              <w:t>(единица измерения - котел)</w:t>
            </w:r>
          </w:p>
        </w:tc>
      </w:tr>
      <w:tr w:rsidR="009805A4" w:rsidRPr="009805A4" w:rsidTr="00AE7A2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7,19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9805A4" w:rsidRPr="009805A4" w:rsidTr="00504E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805A4" w:rsidRPr="009805A4" w:rsidTr="00F054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05A4" w:rsidRPr="009805A4" w:rsidTr="00261CF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05A4" w:rsidRPr="009805A4" w:rsidTr="003336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картон общего назначения КАОН-1 толщиной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9805A4" w:rsidRPr="009805A4" w:rsidTr="00CC23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05A4" w:rsidRPr="009805A4" w:rsidTr="00A225C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9805A4" w:rsidRPr="009805A4" w:rsidTr="00B55F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9805A4" w:rsidRPr="009805A4" w:rsidTr="00980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9805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5A4" w:rsidRPr="009805A4" w:rsidRDefault="009805A4" w:rsidP="00C164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Секции котлов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05A4" w:rsidRPr="009805A4" w:rsidRDefault="009805A4" w:rsidP="00C164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9805A4" w:rsidRDefault="009805A4" w:rsidP="0040791D">
      <w:pPr>
        <w:pStyle w:val="a5"/>
        <w:rPr>
          <w:rFonts w:ascii="Arial" w:hAnsi="Arial" w:cs="Arial"/>
          <w:b/>
          <w:sz w:val="2"/>
        </w:rPr>
      </w:pPr>
    </w:p>
    <w:p w:rsidR="002E0DB6" w:rsidRPr="009805A4" w:rsidRDefault="009805A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Pr="003352EE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18-2. Установка котлов стальных жаротрубных пароводогрейных</w:t>
            </w: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Pr="003352EE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котлов на готовом фундаменте;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гарнитуры котлов (нормы 1-5);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арматуры и контрольно-измерительных приборов;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гидравлическое испытание котлов;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предохранительных взрывных клапанов в дымовой коробке (нормы 6-10);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регулировка шиберов.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E0DB6" w:rsidRDefault="002E0DB6" w:rsidP="002E0DB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E0DB6" w:rsidRPr="003352EE" w:rsidTr="00E2692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котлов стальных жаротрубных пароводогрейных на твердом топливе, теплопроизводительностью до 0,21 МВт (0,18 Гкал/ч)</w:t>
            </w:r>
          </w:p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52EE">
              <w:rPr>
                <w:rFonts w:ascii="Arial" w:hAnsi="Arial" w:cs="Arial"/>
              </w:rPr>
              <w:t>(единица измерения - котел)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51,87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2,12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2,12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3352E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3352E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0,00138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52E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3352E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3352E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3352E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3352E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0,00802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Е18-2-2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котлов стальных жаротрубных пароводогрейных на твердом топливе, теплопроизводительностью до 0,31 МВт (0,27 Гкал/ч)</w:t>
            </w:r>
          </w:p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52EE">
              <w:rPr>
                <w:rFonts w:ascii="Arial" w:hAnsi="Arial" w:cs="Arial"/>
              </w:rPr>
              <w:t>(единица измерения - котел)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60,16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2,74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3352E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3352E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0,00141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52E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3352E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3352E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3352E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0,00884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котлов стальных жаротрубных пароводогрейных на твердом топливе, теплопроизводительностью до 0,46 МВт (0,4 Гкал/ч)</w:t>
            </w:r>
          </w:p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52EE">
              <w:rPr>
                <w:rFonts w:ascii="Arial" w:hAnsi="Arial" w:cs="Arial"/>
              </w:rPr>
              <w:t>(единица измерения - котел)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67,47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3,38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3352E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3352E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0,00141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52E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3352E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3352E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3352E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0,00884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котлов стальных жаротрубных пароводогрейных на твердом топливе, теплопроизводительностью до 0,64 МВт (0,55 Гкал/ч)</w:t>
            </w:r>
          </w:p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52EE">
              <w:rPr>
                <w:rFonts w:ascii="Arial" w:hAnsi="Arial" w:cs="Arial"/>
              </w:rPr>
              <w:t>(единица измерения - котел)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84,93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4,43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3352E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3352E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3,15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0,00202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52E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3352E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3352E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3/11-10-10-20/120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3352E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0,0143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котлов стальных жаротрубных пароводогрейных на твердом топливе, теплопроизводительностью до 0,84 МВт (0,72 Гкал/ч)</w:t>
            </w:r>
          </w:p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52EE">
              <w:rPr>
                <w:rFonts w:ascii="Arial" w:hAnsi="Arial" w:cs="Arial"/>
              </w:rPr>
              <w:t>(единица измерения - котел)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110,6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6,35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3,74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3352E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3352E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0,00398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52E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3352E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3352E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3352E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0,0143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котлов стальных жаротрубных пароводогрейных на жидком топливе или газе, теплопроизводительностью до 0,21 МВт (0,18 Гкал/ч)</w:t>
            </w:r>
          </w:p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52EE">
              <w:rPr>
                <w:rFonts w:ascii="Arial" w:hAnsi="Arial" w:cs="Arial"/>
              </w:rPr>
              <w:t>(единица измерения - котел)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42,25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2,19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3352E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3352E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0,00138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52E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3352E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3352E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3352E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3352E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0,00802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Клапаны взрывные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котлов стальных жаротрубных пароводогрейных на жидком топливе или газе, теплопроизводительностью до 0,31 МВт (0,27 Гкал/ч)</w:t>
            </w:r>
          </w:p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52EE">
              <w:rPr>
                <w:rFonts w:ascii="Arial" w:hAnsi="Arial" w:cs="Arial"/>
              </w:rPr>
              <w:t>(единица измерения - котел)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50,54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3352E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3352E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1,37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0,00141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52E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3352E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3352E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3352E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0,00884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Клапаны взрывные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котлов стальных жаротрубных пароводогрейных на жидком топливе или газе, теплопроизводительностью до 0,46 МВт (0,4 Гкал/ч)</w:t>
            </w:r>
          </w:p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52EE">
              <w:rPr>
                <w:rFonts w:ascii="Arial" w:hAnsi="Arial" w:cs="Arial"/>
              </w:rPr>
              <w:t>(единица измерения - котел)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58,16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2,98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3352E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3352E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2,12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0,00141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52E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3352E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3/11-10-10-20/80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3352E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3352E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0,00884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Клапаны взрывные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котлов стальных жаротрубных пароводогрейных на жидком топливе или газе, теплопроизводительностью до 0,64 МВт (0,55 Гкал/ч)</w:t>
            </w:r>
          </w:p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52EE">
              <w:rPr>
                <w:rFonts w:ascii="Arial" w:hAnsi="Arial" w:cs="Arial"/>
              </w:rPr>
              <w:t>(единица измерения - котел)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75,31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3,65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3352E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3352E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2,49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0,00202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52E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3352E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3352E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3352E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0,0143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П3/3-40-30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Клапаны взрывные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котлов стальных жаротрубных пароводогрейных на жидком топливе или газе, теплопроизводительностью до 0,84 МВт (0,72 Гкал/ч)</w:t>
            </w:r>
          </w:p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52EE">
              <w:rPr>
                <w:rFonts w:ascii="Arial" w:hAnsi="Arial" w:cs="Arial"/>
              </w:rPr>
              <w:t>(единица измерения - котел)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100,74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6,18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3,74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3352E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3352E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0,00398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52E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3352E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3352E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3352E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0,0143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E0DB6" w:rsidRPr="003352E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3352E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Клапаны взрывные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3352E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</w:tbl>
    <w:p w:rsidR="002E0DB6" w:rsidRPr="003352EE" w:rsidRDefault="002E0DB6" w:rsidP="002E0DB6">
      <w:pPr>
        <w:pStyle w:val="a5"/>
        <w:rPr>
          <w:rFonts w:ascii="Arial" w:hAnsi="Arial" w:cs="Arial"/>
          <w:b/>
          <w:sz w:val="2"/>
        </w:rPr>
      </w:pPr>
    </w:p>
    <w:p w:rsidR="002E0DB6" w:rsidRPr="009805A4" w:rsidRDefault="002E0DB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Pr="006A0667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02. Водоподогреватели</w:t>
            </w: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Pr="006A0667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18-3. Установка водоподогревателей скоростных односекционных</w:t>
            </w: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Pr="006A0667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водоподогревателей на готовое основание;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гидравлическое испытание водоподогревателей;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насадка и приварка фланцев на концы труб;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соединение фланцев на болтах и прокладках.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E0DB6" w:rsidRDefault="002E0DB6" w:rsidP="002E0DB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E0DB6" w:rsidRPr="006A0667" w:rsidTr="00E2692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водоподогревателей скоростных односекционных, поверхностью нагрева одной секции до 4 м</w:t>
            </w:r>
            <w:r w:rsidRPr="006A0667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A0667">
              <w:rPr>
                <w:rFonts w:ascii="Arial" w:hAnsi="Arial" w:cs="Arial"/>
              </w:rPr>
              <w:t>(единица измерения - водоподогреватель)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9,57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6A0667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6A0667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0,00055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A066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6A0667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6A0667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0,00254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Водоподогреватели односекционные водо-водяные скоростные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водоподогревателей скоростных односекционных, поверхностью нагрева одной секции до 8 м</w:t>
            </w:r>
            <w:r w:rsidRPr="006A0667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A0667">
              <w:rPr>
                <w:rFonts w:ascii="Arial" w:hAnsi="Arial" w:cs="Arial"/>
              </w:rPr>
              <w:t>(единица измерения - водоподогреватель)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16,92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1,97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6A0667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6A0667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0,00146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A066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6A0667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6A0667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6A0667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0,00776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Водоподогреватели односекционные водо-водяные скоростные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водоподогревателей скоростных односекционных, поверхностью нагрева одной секции до 12 м</w:t>
            </w:r>
            <w:r w:rsidRPr="006A0667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A0667">
              <w:rPr>
                <w:rFonts w:ascii="Arial" w:hAnsi="Arial" w:cs="Arial"/>
              </w:rPr>
              <w:t>(единица измерения - водоподогреватель)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18,47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2,69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6A0667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6A0667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0,0027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A066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6A0667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6A0667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0,00983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Водоподогреватели односекционные водо-водяные скоростные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водоподогревателей скоростных односекционных, поверхностью нагрева одной секции до 20 м</w:t>
            </w:r>
            <w:r w:rsidRPr="006A0667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A0667">
              <w:rPr>
                <w:rFonts w:ascii="Arial" w:hAnsi="Arial" w:cs="Arial"/>
              </w:rPr>
              <w:t>(единица измерения - водоподогреватель)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26,1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4,35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6A0667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6A0667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0,0063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A066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1,97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6A0667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6A0667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250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6A0667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300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0,0142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Водоподогреватели односекционные водо-водяные скоростные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водоподогревателей скоростных односекционных, поверхностью нагрева одной секции до 30 м</w:t>
            </w:r>
            <w:r w:rsidRPr="006A0667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A0667">
              <w:rPr>
                <w:rFonts w:ascii="Arial" w:hAnsi="Arial" w:cs="Arial"/>
              </w:rPr>
              <w:t>(единица измерения - водоподогреватель)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29,97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4,82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6A0667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6A0667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0,00798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A066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2,74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6A0667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6A0667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250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6A0667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300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6A0667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400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0,0144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6A066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A066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Водоподогреватели односекционные водо-водяные скоростные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A066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2E0DB6" w:rsidRPr="006A0667" w:rsidRDefault="002E0DB6" w:rsidP="002E0DB6">
      <w:pPr>
        <w:pStyle w:val="a5"/>
        <w:rPr>
          <w:rFonts w:ascii="Arial" w:hAnsi="Arial" w:cs="Arial"/>
          <w:b/>
          <w:sz w:val="2"/>
        </w:rPr>
      </w:pPr>
    </w:p>
    <w:p w:rsidR="002E0DB6" w:rsidRPr="009805A4" w:rsidRDefault="002E0DB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Pr="006713FD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18-4. Установка секций водоподогревателей скоростных</w:t>
            </w: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Pr="006713FD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водоподогревателей на готовое основание;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гидравлическое испытание водоподогревателей;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насадка и приварка фланцев на концы труб;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соединение калача с водонагревателем на болтах и прокладках.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E0DB6" w:rsidRDefault="002E0DB6" w:rsidP="002E0DB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E0DB6" w:rsidRPr="006713FD" w:rsidTr="00E2692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секций водоподогревателей скоростных, поверхностью нагрева одной секции до 4 м</w:t>
            </w:r>
            <w:r w:rsidRPr="006713FD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713FD">
              <w:rPr>
                <w:rFonts w:ascii="Arial" w:hAnsi="Arial" w:cs="Arial"/>
              </w:rPr>
              <w:t>(единица измерения - секция)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6713FD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6713FD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0,00055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713F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0,00227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Секции водоподогревателя с калачом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П3/11-10-10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секций водоподогревателей скоростных, поверхностью нагрева одной секции до 8 м</w:t>
            </w:r>
            <w:r w:rsidRPr="006713FD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713FD">
              <w:rPr>
                <w:rFonts w:ascii="Arial" w:hAnsi="Arial" w:cs="Arial"/>
              </w:rPr>
              <w:t>(единица измерения - секция)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3,68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6713FD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6713FD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0,00146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713F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0,00461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Секции водоподогревателя с калачом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П3/11-10-10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секций водоподогревателей скоростных, поверхностью нагрева одной секции до 12 м</w:t>
            </w:r>
            <w:r w:rsidRPr="006713FD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713FD">
              <w:rPr>
                <w:rFonts w:ascii="Arial" w:hAnsi="Arial" w:cs="Arial"/>
              </w:rPr>
              <w:t>(единица измерения - секция)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4,75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6713FD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6713FD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0,0027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713F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0,00849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Секции водоподогревателя с калачом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П3/11-10-10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Е18-4-4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секций водоподогревателей скоростных, поверхностью нагрева одной секции до 20 м</w:t>
            </w:r>
            <w:r w:rsidRPr="006713FD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713FD">
              <w:rPr>
                <w:rFonts w:ascii="Arial" w:hAnsi="Arial" w:cs="Arial"/>
              </w:rPr>
              <w:t>(единица измерения - секция)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6,58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3,87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6713FD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6713FD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0,0063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713F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1,97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0,01319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Секции водоподогревателя с калачом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П3/11-10-10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секций водоподогревателей скоростных, поверхностью нагрева одной секции до 30 м</w:t>
            </w:r>
            <w:r w:rsidRPr="006713FD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713FD">
              <w:rPr>
                <w:rFonts w:ascii="Arial" w:hAnsi="Arial" w:cs="Arial"/>
              </w:rPr>
              <w:t>(единица измерения - секция)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8,23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6713FD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6713FD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0,00798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713F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2,74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0,02141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Секции водоподогревателя с калачом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6713F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П3/11-10-10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713F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713F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</w:tbl>
    <w:p w:rsidR="002E0DB6" w:rsidRPr="006713FD" w:rsidRDefault="002E0DB6" w:rsidP="002E0DB6">
      <w:pPr>
        <w:pStyle w:val="a5"/>
        <w:rPr>
          <w:rFonts w:ascii="Arial" w:hAnsi="Arial" w:cs="Arial"/>
          <w:b/>
          <w:sz w:val="2"/>
        </w:rPr>
      </w:pPr>
    </w:p>
    <w:p w:rsidR="002E0DB6" w:rsidRPr="009805A4" w:rsidRDefault="002E0DB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Pr="00A04CCE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18-5. Установка водоподогревателей емкостных</w:t>
            </w: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Pr="00A04CCE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водоподогревателей на готовое основание;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гидравлическое испытание водоподогревателей;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арматуры и контрольно-измерительных приборов;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насадка и приварка фланцев на концы труб;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соединение фланцев на болтах и прокладках.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E0DB6" w:rsidRDefault="002E0DB6" w:rsidP="002E0DB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E0DB6" w:rsidRPr="00A04CCE" w:rsidTr="00E2692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водоподогревателей емкостных вместимостью до 1 м</w:t>
            </w:r>
            <w:r w:rsidRPr="00A04CCE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04CCE">
              <w:rPr>
                <w:rFonts w:ascii="Arial" w:hAnsi="Arial" w:cs="Arial"/>
              </w:rPr>
              <w:t>(единица измерения - водоподогреватель)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15,16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A04CC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A04CC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картон общего назначения КАОН-1 толщиной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0,00468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0,00065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04CC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A04CC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A04CC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0,00316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Водоподогреватели со змеевиком, клапаном предохранительным с грузом, манометром, краном трехходовым, вентилем и термометром в оправе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водоподогревателей емкостных вместимостью до 2 м</w:t>
            </w:r>
            <w:r w:rsidRPr="00A04CCE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04CCE">
              <w:rPr>
                <w:rFonts w:ascii="Arial" w:hAnsi="Arial" w:cs="Arial"/>
              </w:rPr>
              <w:t>(единица измерения - водоподогреватель)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23,12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A04CC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A04CC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картон общего назначения КАОН-1 толщиной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0,00468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04CC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A04CC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A04CC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A04CC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0,00322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Водоподогреватели со змеевиком, клапаном предохранительным с грузом, манометром, краном трехходовым, вентилем и термометром в оправе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водоподогревателей емкостных вместимостью до 4 м</w:t>
            </w:r>
            <w:r w:rsidRPr="00A04CCE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04CCE">
              <w:rPr>
                <w:rFonts w:ascii="Arial" w:hAnsi="Arial" w:cs="Arial"/>
              </w:rPr>
              <w:t>(единица измерения - водоподогреватель)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31,63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A04CC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A04CC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картон общего назначения КАОН-1 толщиной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0,00468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0,00092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04CC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A04CC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A04CC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A04CC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0,00322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Водоподогреватели со змеевиком, клапаном предохранительным с грузом, манометром, краном трехходовым, вентилем и термометром в оправе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водоподогревателей емкостных вместимостью до 6 м</w:t>
            </w:r>
            <w:r w:rsidRPr="00A04CCE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04CCE">
              <w:rPr>
                <w:rFonts w:ascii="Arial" w:hAnsi="Arial" w:cs="Arial"/>
              </w:rPr>
              <w:t>(единица измерения - водоподогреватель)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39,92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A04CC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A04CC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картон общего назначения КАОН-1 толщиной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0,00468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0,00092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04CC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6,35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A04CC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A04CC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A04CC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0,00384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A04CC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04CC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Водоподогреватели со змеевиком, клапаном предохранительным с грузом, манометром, краном трехходовым, вентилем и термометром в оправе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04CC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2E0DB6" w:rsidRPr="00A04CCE" w:rsidRDefault="002E0DB6" w:rsidP="002E0DB6">
      <w:pPr>
        <w:pStyle w:val="a5"/>
        <w:rPr>
          <w:rFonts w:ascii="Arial" w:hAnsi="Arial" w:cs="Arial"/>
          <w:b/>
          <w:sz w:val="2"/>
        </w:rPr>
      </w:pPr>
    </w:p>
    <w:p w:rsidR="002E0DB6" w:rsidRPr="009805A4" w:rsidRDefault="002E0DB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Pr="00CA4632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03. Отопительные приборы</w:t>
            </w: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Pr="00CA4632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18-6. Установка радиаторов и конвекторов</w:t>
            </w: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Pr="00CA4632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и заделка кронштейнов со сверлением отверстий или пристрелкой пистолетом, а также креплением кронштейнов шурупами (норма 2);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группировка и сборка радиаторов, сборка конвекторов;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радиаторов и конвекторов с присоединением их к трубопроводам;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гидравлическое испытание.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E0DB6" w:rsidRDefault="002E0DB6" w:rsidP="002E0DB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E0DB6" w:rsidRPr="00CA4632" w:rsidTr="00E2692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радиаторов чугунных</w:t>
            </w:r>
          </w:p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A4632">
              <w:rPr>
                <w:rFonts w:ascii="Arial" w:hAnsi="Arial" w:cs="Arial"/>
              </w:rPr>
              <w:t>(единица измерения - 100 квт радиаторов)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117,55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5,19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1/10-240-30-22/21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Дюбели распорные полиэтиленовые 8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0,554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A463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3/2-130-10/20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 радиаторные глухие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3/2-130-10/50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Ниппель радиаторный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3/6-100-10/10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Футорки проходные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Радиаторы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для крепления радиаторов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радиаторов стальных</w:t>
            </w:r>
          </w:p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A4632">
              <w:rPr>
                <w:rFonts w:ascii="Arial" w:hAnsi="Arial" w:cs="Arial"/>
              </w:rPr>
              <w:t>(единица измерения - 100 квт радиаторов)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92,98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CA463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CA463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2,62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1/10-240-30-22/21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Дюбели распорные полиэтиленовые 8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0,174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5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0,00583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A463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Радиаторы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для радиаторов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86,8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конвекторов</w:t>
            </w:r>
          </w:p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A4632">
              <w:rPr>
                <w:rFonts w:ascii="Arial" w:hAnsi="Arial" w:cs="Arial"/>
              </w:rPr>
              <w:t>(единица измерения - 100 квт конвекторов)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146,58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3,15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2,66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1/10-240-30-22/21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Дюбели распорные полиэтиленовые 8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0,089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5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0,00354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A463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Конвекторы с креплениями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Е18-6-101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радиаторов чугунных типа МС-140</w:t>
            </w:r>
          </w:p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A4632">
              <w:rPr>
                <w:rFonts w:ascii="Arial" w:hAnsi="Arial" w:cs="Arial"/>
              </w:rPr>
              <w:t>(единица измерения - 100 квт радиаторов)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117,55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5,19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1/10-240-30-22/21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Дюбели распорные полиэтиленовые 8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0,554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A463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3/2-80-10-10/10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Радиаторы отопительные чугунные МС-140М-500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3/2-130-10/20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 радиаторные глухие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3/2-130-10/50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Ниппель радиаторный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3/6-100-10/10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Футорки проходные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для крепления радиаторов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Е18-6-201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радиаторов стальных РСГ2-1,2-2</w:t>
            </w:r>
          </w:p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A4632">
              <w:rPr>
                <w:rFonts w:ascii="Arial" w:hAnsi="Arial" w:cs="Arial"/>
              </w:rPr>
              <w:t>(единица измерения - 100 квт радиаторов)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116,31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CA463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CA463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2,62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1/10-240-30-22/21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Дюбели распорные полиэтиленовые 8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0,174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5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0,0058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A463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Радиаторы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для радиаторов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86,8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Е18-6-202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радиаторов стальных РСГ2-2</w:t>
            </w:r>
          </w:p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A4632">
              <w:rPr>
                <w:rFonts w:ascii="Arial" w:hAnsi="Arial" w:cs="Arial"/>
              </w:rPr>
              <w:t>(единица измерения - 100 квт радиаторов)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116,31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CA463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CA463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2,62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1/10-240-30-22/21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Дюбели распорные полиэтиленовые 8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0,174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5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0,00583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A463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Радиаторы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для радиаторов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86,8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Е18-6-301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конвекторов УНИВЕРСАЛ</w:t>
            </w:r>
          </w:p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A4632">
              <w:rPr>
                <w:rFonts w:ascii="Arial" w:hAnsi="Arial" w:cs="Arial"/>
              </w:rPr>
              <w:t>(единица измерения - 100 квт конвекторов)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146,58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3,15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2,66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1/10-240-30-22/21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Дюбели распорные полиэтиленовые 8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0,089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5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0,00354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A463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Конвекторы отопительные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</w:rPr>
              <w:t>Е18-6-304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конвекторов ТЕМП</w:t>
            </w:r>
          </w:p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A4632">
              <w:rPr>
                <w:rFonts w:ascii="Arial" w:hAnsi="Arial" w:cs="Arial"/>
              </w:rPr>
              <w:t>(единица измерения - 100 квт конвекторов)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146,58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3,15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2,66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1/10-240-30-22/21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Дюбели распорные полиэтиленовые 8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0,089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5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0,00354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A463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Конвекторы отопительные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E0DB6" w:rsidRPr="00CA4632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A4632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A4632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</w:tbl>
    <w:p w:rsidR="002E0DB6" w:rsidRPr="00CA4632" w:rsidRDefault="002E0DB6" w:rsidP="002E0DB6">
      <w:pPr>
        <w:pStyle w:val="a5"/>
        <w:rPr>
          <w:rFonts w:ascii="Arial" w:hAnsi="Arial" w:cs="Arial"/>
          <w:b/>
          <w:sz w:val="2"/>
        </w:rPr>
      </w:pPr>
    </w:p>
    <w:p w:rsidR="002E0DB6" w:rsidRPr="009805A4" w:rsidRDefault="002E0DB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Pr="009334AC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18-7. Установка труб чугунных ребристых</w:t>
            </w: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Pr="009334AC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и заделка кронштейнов со сверлением отверстий или пристрелкой пистолетом;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труб ребристых с присоединением их к трубопроводам;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соединение фланцев на болтах и прокладках.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E0DB6" w:rsidRDefault="002E0DB6" w:rsidP="002E0DB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E0DB6" w:rsidRPr="009334AC" w:rsidTr="00E2692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труб чугунных ребристых длиной 0,5 м</w:t>
            </w:r>
          </w:p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334AC">
              <w:rPr>
                <w:rFonts w:ascii="Arial" w:hAnsi="Arial" w:cs="Arial"/>
              </w:rPr>
              <w:t>(единица измерения - 100 труб ребристых)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119,44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6,53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3,67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1/10-240-30-22/17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Дюбели распорные полиэтиленовые 6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34A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0,066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для крепления ребристых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чугунные к трубам ребристым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чугунные ребристые длиной 500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труб чугунных ребристых длиной 1 м</w:t>
            </w:r>
          </w:p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334AC">
              <w:rPr>
                <w:rFonts w:ascii="Arial" w:hAnsi="Arial" w:cs="Arial"/>
              </w:rPr>
              <w:t>(единица измерения - 100 труб ребристых)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119,44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6,53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3,67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1/10-240-30-22/17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Дюбели распорные полиэтиленовые 6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34A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0,066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для крепления ребристых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чугунные к трубам ребристым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чугунные ребристые длиной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труб чугунных ребристых длиной 1,5 м</w:t>
            </w:r>
          </w:p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334AC">
              <w:rPr>
                <w:rFonts w:ascii="Arial" w:hAnsi="Arial" w:cs="Arial"/>
              </w:rPr>
              <w:t>(единица измерения - 100 труб ребристых)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119,44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6,53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3,67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1/10-240-30-22/17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Дюбели распорные полиэтиленовые 6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34A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0,066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для крепления ребристых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чугунные к трубам ребристым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чугунные ребристые длиной 1500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труб чугунных ребристых длиной 2 м</w:t>
            </w:r>
          </w:p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334AC">
              <w:rPr>
                <w:rFonts w:ascii="Arial" w:hAnsi="Arial" w:cs="Arial"/>
              </w:rPr>
              <w:t>(единица измерения - 100 труб ребристых)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119,44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6,53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3,67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1/10-240-30-22/17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Дюбели распорные полиэтиленовые 6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34A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0,066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для крепления ребристых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чугунные к трубам ребристым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2E0DB6" w:rsidRPr="009334A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9334A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чугунные ребристые длиной 2000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9334A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2E0DB6" w:rsidRPr="009334AC" w:rsidRDefault="002E0DB6" w:rsidP="002E0DB6">
      <w:pPr>
        <w:pStyle w:val="a5"/>
        <w:rPr>
          <w:rFonts w:ascii="Arial" w:hAnsi="Arial" w:cs="Arial"/>
          <w:b/>
          <w:sz w:val="2"/>
        </w:rPr>
      </w:pPr>
    </w:p>
    <w:p w:rsidR="002E0DB6" w:rsidRPr="009805A4" w:rsidRDefault="002E0DB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Pr="00131C5C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18-8. Установка колен чугунных двойных к ребристым трубам</w:t>
            </w: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E0DB6" w:rsidRPr="00131C5C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Pr="00131C5C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колен;</w:t>
            </w:r>
          </w:p>
        </w:tc>
      </w:tr>
      <w:tr w:rsidR="002E0DB6" w:rsidRPr="00131C5C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соединение фланцев на болтах и прокладках.</w:t>
            </w:r>
          </w:p>
        </w:tc>
      </w:tr>
      <w:tr w:rsidR="002E0DB6" w:rsidRPr="00131C5C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E0DB6" w:rsidRDefault="002E0DB6" w:rsidP="002E0DB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E0DB6" w:rsidRPr="00131C5C" w:rsidTr="00E2692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131C5C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131C5C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131C5C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131C5C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E0DB6" w:rsidRPr="00131C5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31C5C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31C5C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31C5C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31C5C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E0DB6" w:rsidRPr="00131C5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31C5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колен чугунных двойных к ребристым трубам</w:t>
            </w:r>
          </w:p>
          <w:p w:rsidR="002E0DB6" w:rsidRPr="00131C5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31C5C">
              <w:rPr>
                <w:rFonts w:ascii="Arial" w:hAnsi="Arial" w:cs="Arial"/>
              </w:rPr>
              <w:t>(единица измерения - колено)</w:t>
            </w:r>
          </w:p>
        </w:tc>
      </w:tr>
      <w:tr w:rsidR="002E0DB6" w:rsidRPr="00131C5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31C5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31C5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131C5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31C5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31C5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31C5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31C5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2E0DB6" w:rsidRPr="00131C5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31C5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31C5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31C5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31C5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2E0DB6" w:rsidRPr="00131C5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31C5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31C5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31C5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31C5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131C5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31C5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31C5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131C5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31C5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31C5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31C5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31C5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131C5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31C5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31C5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131C5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31C5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31C5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131C5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31C5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31C5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E0DB6" w:rsidRPr="00131C5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31C5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31C5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31C5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31C5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0,00066</w:t>
            </w:r>
          </w:p>
        </w:tc>
      </w:tr>
      <w:tr w:rsidR="002E0DB6" w:rsidRPr="00131C5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31C5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31C5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131C5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31C5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31C5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131C5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31C5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31C5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131C5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31C5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31C5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паронита, толщиной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31C5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31C5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2E0DB6" w:rsidRPr="00131C5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31C5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31C5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131C5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31C5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31C5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131C5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31C5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31C5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Колено двойное чугунное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31C5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31C5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2E0DB6" w:rsidRPr="00131C5C" w:rsidRDefault="002E0DB6" w:rsidP="002E0DB6">
      <w:pPr>
        <w:pStyle w:val="a5"/>
        <w:rPr>
          <w:rFonts w:ascii="Arial" w:hAnsi="Arial" w:cs="Arial"/>
          <w:b/>
          <w:sz w:val="2"/>
        </w:rPr>
      </w:pPr>
    </w:p>
    <w:p w:rsidR="002E0DB6" w:rsidRPr="009805A4" w:rsidRDefault="002E0DB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Pr="00BF4108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18-9. Установка регистров из труб стальных</w:t>
            </w: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Pr="00BF4108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и заделка кронштейнов со сверлением отверстий или пристрелкой пистолетом;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регистров с присоединением их к трубопроводам;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тепловое испытание с проверкой отопительных приборов на прогрев и регулировкой.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E0DB6" w:rsidRDefault="002E0DB6" w:rsidP="002E0DB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E0DB6" w:rsidRPr="00BF4108" w:rsidTr="00E2692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регистров из труб стальных водогазопроводных, диаметром нитки 20 мм</w:t>
            </w:r>
          </w:p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F4108">
              <w:rPr>
                <w:rFonts w:ascii="Arial" w:hAnsi="Arial" w:cs="Arial"/>
              </w:rPr>
              <w:t>(единица измерения - 100 м труб нитки регистра)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16,81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для крепления радиаторов к бетонным стенам при помощи дюбель-гвоздей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Регистры из стальных водогазопроводных труб диаметром нитки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для крепления радиаторов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регистров из труб стальных водогазопроводных, диаметром нитки 25 мм</w:t>
            </w:r>
          </w:p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F4108">
              <w:rPr>
                <w:rFonts w:ascii="Arial" w:hAnsi="Arial" w:cs="Arial"/>
              </w:rPr>
              <w:t>(единица измерения - 100 м труб нитки регистра)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16,81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для крепления радиаторов к бетонным стенам при помощи дюбель-гвоздей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Регистры из стальных водогазопроводных труб диаметром нитки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для крепления радиаторов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регистров из труб стальных водогазопроводных, диаметром нитки 32 мм</w:t>
            </w:r>
          </w:p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F4108">
              <w:rPr>
                <w:rFonts w:ascii="Arial" w:hAnsi="Arial" w:cs="Arial"/>
              </w:rPr>
              <w:t>(единица измерения - 100 м труб нитки регистра)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16,81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для крепления радиаторов к бетонным стенам при помощи дюбель-гвоздей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Регистры из стальных водогазопроводных труб диаметром нитки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для крепления радиаторов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регистров из труб стальных водогазопроводных, диаметром нитки 40 мм</w:t>
            </w:r>
          </w:p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F4108">
              <w:rPr>
                <w:rFonts w:ascii="Arial" w:hAnsi="Arial" w:cs="Arial"/>
              </w:rPr>
              <w:t>(единица измерения - 100 м труб нитки регистра)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16,81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для крепления радиаторов к бетонным стенам при помощи дюбель-гвоздей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Регистры из стальных водогазопроводных труб диаметром нитки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для крепления радиаторов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регистров из труб стальных электросварных, диаметром нитки 50 мм</w:t>
            </w:r>
          </w:p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F4108">
              <w:rPr>
                <w:rFonts w:ascii="Arial" w:hAnsi="Arial" w:cs="Arial"/>
              </w:rPr>
              <w:t>(единица измерения - 100 м труб нитки регистра)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16,81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3/2-110-10/10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Регистры отопительные из стальных электросварных труб диаметром нитки 57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для крепления радиаторов к бетонным стенам при помощи дюбель-гвоздей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для крепления радиаторов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регистров из труб стальных электросварных, диаметром нитки 70 мм</w:t>
            </w:r>
          </w:p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F4108">
              <w:rPr>
                <w:rFonts w:ascii="Arial" w:hAnsi="Arial" w:cs="Arial"/>
              </w:rPr>
              <w:t>(единица измерения - 100 м труб нитки регистра)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16,81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3/2-110-10/20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Регистры отопительные из стальных электросварных труб диаметром нитки 76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для крепления радиаторов к бетонным стенам при помощи дюбель-гвоздей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для крепления радиаторов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регистров из труб стальных электросварных, диаметром нитки 80 мм</w:t>
            </w:r>
          </w:p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F4108">
              <w:rPr>
                <w:rFonts w:ascii="Arial" w:hAnsi="Arial" w:cs="Arial"/>
              </w:rPr>
              <w:t>(единица измерения - 100 м труб нитки регистра)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26,99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3/2-110-10/30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Регистры отопительные из стальных электросварных труб диаметром нитки 89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для крепления радиаторов к бетонным стенам при помощи дюбель-гвоздей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0,335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для крепления радиаторов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0,335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Е18-9-8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регистров из труб стальных электросварных, диаметром нитки 100 мм</w:t>
            </w:r>
          </w:p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F4108">
              <w:rPr>
                <w:rFonts w:ascii="Arial" w:hAnsi="Arial" w:cs="Arial"/>
              </w:rPr>
              <w:t>(единица измерения - 100 м труб нитки регистра)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26,99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3/2-110-10/40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Регистры отопительные из стальных электросварных труб диаметром нитки 108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для крепления радиаторов к бетонным стенам при помощи дюбель-гвоздей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0,335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E0DB6" w:rsidRPr="00BF410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F410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для крепления радиаторов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F410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0,335</w:t>
            </w:r>
          </w:p>
        </w:tc>
      </w:tr>
    </w:tbl>
    <w:p w:rsidR="002E0DB6" w:rsidRPr="00BF4108" w:rsidRDefault="002E0DB6" w:rsidP="002E0DB6">
      <w:pPr>
        <w:pStyle w:val="a5"/>
        <w:rPr>
          <w:rFonts w:ascii="Arial" w:hAnsi="Arial" w:cs="Arial"/>
          <w:b/>
          <w:sz w:val="2"/>
        </w:rPr>
      </w:pPr>
    </w:p>
    <w:p w:rsidR="002E0DB6" w:rsidRPr="009805A4" w:rsidRDefault="002E0DB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Pr="007778EA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04. Баки расширительные и конденсационные</w:t>
            </w: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Pr="007778EA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18-10. Установка баков расширительных</w:t>
            </w: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Pr="007778EA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баков на готовое основание;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присоединение баков к трубопроводам на резьбе;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гидравлическое испытание баков.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E0DB6" w:rsidRDefault="002E0DB6" w:rsidP="002E0DB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E0DB6" w:rsidRPr="007778EA" w:rsidTr="00E2692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баков расширительных круглых и прямоугольных вместимостью 0,1 м</w:t>
            </w:r>
            <w:r w:rsidRPr="007778EA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778EA">
              <w:rPr>
                <w:rFonts w:ascii="Arial" w:hAnsi="Arial" w:cs="Arial"/>
              </w:rPr>
              <w:t>(единица измерения - бак)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7778EA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7778EA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778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П3/2-120-10-10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Баки расширительные круглые вместимостью до 0,1 м</w:t>
            </w:r>
            <w:r w:rsidRPr="007778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баков расширительных круглых и прямоугольных вместимостью 0,15 м</w:t>
            </w:r>
            <w:r w:rsidRPr="007778EA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778EA">
              <w:rPr>
                <w:rFonts w:ascii="Arial" w:hAnsi="Arial" w:cs="Arial"/>
              </w:rPr>
              <w:t>(единица измерения - бак)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7778EA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7778EA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778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П3/2-120-10-10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Баки расширительные круглые вместимостью до 0,15 м</w:t>
            </w:r>
            <w:r w:rsidRPr="007778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баков расширительных круглых и прямоугольных вместимостью 0,2 м</w:t>
            </w:r>
            <w:r w:rsidRPr="007778EA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778EA">
              <w:rPr>
                <w:rFonts w:ascii="Arial" w:hAnsi="Arial" w:cs="Arial"/>
              </w:rPr>
              <w:t>(единица измерения - бак)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7778EA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7778EA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778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П3/2-120-10-10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Баки расширительные круглые вместимостью до 0,2 м</w:t>
            </w:r>
            <w:r w:rsidRPr="007778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баков расширительных круглых и прямоугольных вместимостью 0,3 м</w:t>
            </w:r>
            <w:r w:rsidRPr="007778EA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778EA">
              <w:rPr>
                <w:rFonts w:ascii="Arial" w:hAnsi="Arial" w:cs="Arial"/>
              </w:rPr>
              <w:t>(единица измерения - бак)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7778EA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7778EA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778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П3/2-120-10-10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Баки расширительные круглые вместимостью до 0,3 м</w:t>
            </w:r>
            <w:r w:rsidRPr="007778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баков расширительных круглых и прямоугольных вместимостью 0,4 м</w:t>
            </w:r>
            <w:r w:rsidRPr="007778EA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778EA">
              <w:rPr>
                <w:rFonts w:ascii="Arial" w:hAnsi="Arial" w:cs="Arial"/>
              </w:rPr>
              <w:t>(единица измерения - бак)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7778EA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7778EA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778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П3/2-120-10-10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Баки расширительные круглые вместимостью до 0,4 м</w:t>
            </w:r>
            <w:r w:rsidRPr="007778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баков расширительных круглых и прямоугольных вместимостью 0,5 м</w:t>
            </w:r>
            <w:r w:rsidRPr="007778EA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778EA">
              <w:rPr>
                <w:rFonts w:ascii="Arial" w:hAnsi="Arial" w:cs="Arial"/>
              </w:rPr>
              <w:t>(единица измерения - бак)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9,77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7778EA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7778EA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778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П3/2-120-10-10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Баки расширительные круглые вместимостью до 0,5 м</w:t>
            </w:r>
            <w:r w:rsidRPr="007778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Е18-10-7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баков расширительных круглых и прямоугольных вместимостью 0,6 м</w:t>
            </w:r>
            <w:r w:rsidRPr="007778EA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778EA">
              <w:rPr>
                <w:rFonts w:ascii="Arial" w:hAnsi="Arial" w:cs="Arial"/>
              </w:rPr>
              <w:t>(единица измерения - бак)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9,77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7778EA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7778EA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778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П3/2-120-10-10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Баки расширительные круглые вместимостью до 0,6 м</w:t>
            </w:r>
            <w:r w:rsidRPr="007778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баков расширительных круглых и прямоугольных вместимостью 0,8 м</w:t>
            </w:r>
            <w:r w:rsidRPr="007778EA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778EA">
              <w:rPr>
                <w:rFonts w:ascii="Arial" w:hAnsi="Arial" w:cs="Arial"/>
              </w:rPr>
              <w:t>(единица измерения - бак)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9,77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7778EA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7778EA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778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П3/2-120-10-10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Баки расширительные круглые вместимостью до 0,8 м</w:t>
            </w:r>
            <w:r w:rsidRPr="007778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Е18-10-9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баков расширительных круглых и прямоугольных вместимостью 1 м</w:t>
            </w:r>
            <w:r w:rsidRPr="007778EA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778EA">
              <w:rPr>
                <w:rFonts w:ascii="Arial" w:hAnsi="Arial" w:cs="Arial"/>
              </w:rPr>
              <w:t>(единица измерения - бак)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12,38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7778EA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7778EA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778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П3/2-120-10-10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Баки расширительные круглые вместимостью до 1 м</w:t>
            </w:r>
            <w:r w:rsidRPr="007778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Е18-10-10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баков расширительных круглых и прямоугольных вместимостью 1,2 м</w:t>
            </w:r>
            <w:r w:rsidRPr="007778EA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778EA">
              <w:rPr>
                <w:rFonts w:ascii="Arial" w:hAnsi="Arial" w:cs="Arial"/>
              </w:rPr>
              <w:t>(единица измерения - бак)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12,38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7778EA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7778EA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778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П3/2-120-10-10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Баки расширительные круглые вместимостью до 1,2 м</w:t>
            </w:r>
            <w:r w:rsidRPr="007778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Е18-10-11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баков расширительных круглых и прямоугольных вместимостью 1,5 м</w:t>
            </w:r>
            <w:r w:rsidRPr="007778EA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778EA">
              <w:rPr>
                <w:rFonts w:ascii="Arial" w:hAnsi="Arial" w:cs="Arial"/>
              </w:rPr>
              <w:t>(единица измерения - бак)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12,38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7778EA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7778EA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778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П3/2-120-10-10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Баки расширительные круглые вместимостью до 1,5 м</w:t>
            </w:r>
            <w:r w:rsidRPr="007778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Е18-10-12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баков расширительных круглых и прямоугольных вместимостью 2 м</w:t>
            </w:r>
            <w:r w:rsidRPr="007778EA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778EA">
              <w:rPr>
                <w:rFonts w:ascii="Arial" w:hAnsi="Arial" w:cs="Arial"/>
              </w:rPr>
              <w:t>(единица измерения - бак)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15,93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7778EA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7778EA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778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П3/2-120-10-10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Баки расширительные круглые вместимостью до 2 м</w:t>
            </w:r>
            <w:r w:rsidRPr="007778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Е18-10-13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баков расширительных круглых и прямоугольных вместимостью 2,5 м</w:t>
            </w:r>
            <w:r w:rsidRPr="007778EA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778EA">
              <w:rPr>
                <w:rFonts w:ascii="Arial" w:hAnsi="Arial" w:cs="Arial"/>
              </w:rPr>
              <w:t>(единица измерения - бак)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15,93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7778EA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7778EA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778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П3/2-120-10-10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Баки расширительные круглые вместимостью до 2,5 м</w:t>
            </w:r>
            <w:r w:rsidRPr="007778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Е18-10-14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баков расширительных круглых и прямоугольных вместимостью 3 м</w:t>
            </w:r>
            <w:r w:rsidRPr="007778EA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778EA">
              <w:rPr>
                <w:rFonts w:ascii="Arial" w:hAnsi="Arial" w:cs="Arial"/>
              </w:rPr>
              <w:t>(единица измерения - бак)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18,58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7778EA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7778EA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778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П3/2-120-10-10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Баки расширительные круглые вместимостью до 3 м</w:t>
            </w:r>
            <w:r w:rsidRPr="007778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Е18-10-15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баков расширительных круглых и прямоугольных вместимостью 3,5 м</w:t>
            </w:r>
            <w:r w:rsidRPr="007778EA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778EA">
              <w:rPr>
                <w:rFonts w:ascii="Arial" w:hAnsi="Arial" w:cs="Arial"/>
              </w:rPr>
              <w:t>(единица измерения - бак)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18,58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7778EA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7778EA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778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П3/2-120-10-10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Баки расширительные круглые вместимостью до 3,5 м</w:t>
            </w:r>
            <w:r w:rsidRPr="007778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Е18-10-16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баков расширительных круглых и прямоугольных, вместимостью 4 м</w:t>
            </w:r>
            <w:r w:rsidRPr="007778EA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778EA">
              <w:rPr>
                <w:rFonts w:ascii="Arial" w:hAnsi="Arial" w:cs="Arial"/>
              </w:rPr>
              <w:t>(единица измерения - бак)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18,58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7778EA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7778EA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778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П3/2-120-10-10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Баки расширительные круглые вместимостью до 4 м</w:t>
            </w:r>
            <w:r w:rsidRPr="007778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Е18-10-17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баков расширительных унифицированных с переливным бачком, вместимостью 1 м</w:t>
            </w:r>
            <w:r w:rsidRPr="007778EA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778EA">
              <w:rPr>
                <w:rFonts w:ascii="Arial" w:hAnsi="Arial" w:cs="Arial"/>
              </w:rPr>
              <w:t>(единица измерения - бак)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12,38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7778EA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7778EA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778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П3/2-120-10-20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Баки расширительные унифицированные с переливным бачком емкостью до 1 м</w:t>
            </w:r>
            <w:r w:rsidRPr="007778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Е18-10-18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баков расширительных унифицированных с переливным бачком, вместимостью 1,5 м</w:t>
            </w:r>
            <w:r w:rsidRPr="007778EA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778EA">
              <w:rPr>
                <w:rFonts w:ascii="Arial" w:hAnsi="Arial" w:cs="Arial"/>
              </w:rPr>
              <w:t>(единица измерения - бак)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12,38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7778EA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7778EA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778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П3/2-120-10-20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Баки расширительные унифицированные с переливным бачком емкостью до 1,5 м</w:t>
            </w:r>
            <w:r w:rsidRPr="007778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Е18-10-19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баков расширительных унифицированных с переливным бачком, вместимостью 2 м</w:t>
            </w:r>
            <w:r w:rsidRPr="007778EA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778EA">
              <w:rPr>
                <w:rFonts w:ascii="Arial" w:hAnsi="Arial" w:cs="Arial"/>
              </w:rPr>
              <w:t>(единица измерения - бак)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15,93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7778EA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7778EA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778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7778E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П3/2-120-10-20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7778E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Баки расширительные унифицированные с переливным бачком емкостью до 2 м</w:t>
            </w:r>
            <w:r w:rsidRPr="007778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7778E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2E0DB6" w:rsidRPr="007778EA" w:rsidRDefault="002E0DB6" w:rsidP="002E0DB6">
      <w:pPr>
        <w:pStyle w:val="a5"/>
        <w:rPr>
          <w:rFonts w:ascii="Arial" w:hAnsi="Arial" w:cs="Arial"/>
          <w:b/>
          <w:sz w:val="2"/>
        </w:rPr>
      </w:pPr>
    </w:p>
    <w:p w:rsidR="002E0DB6" w:rsidRPr="009805A4" w:rsidRDefault="002E0DB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Pr="00C5137C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18-11. Установка баков конденсационных</w:t>
            </w: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Pr="00C5137C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баков на готовое основание;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насадка и приварка фланцев на концы труб;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присоединение баков к трубопроводам на фланцах с установкой болтов и прокладок;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гидравлическое испытание баков.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E0DB6" w:rsidRDefault="002E0DB6" w:rsidP="002E0DB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E0DB6" w:rsidRPr="00C5137C" w:rsidTr="00E2692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баков конденсационных вместимостью 0,3 м</w:t>
            </w:r>
            <w:r w:rsidRPr="00C5137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137C">
              <w:rPr>
                <w:rFonts w:ascii="Arial" w:hAnsi="Arial" w:cs="Arial"/>
              </w:rPr>
              <w:t>(единица измерения - бак)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12,27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C5137C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C5137C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13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C5137C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0,00128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Баки конденсационные (круглые и прямоугольные) без водоуказателя емкостью до 0,3 м</w:t>
            </w:r>
            <w:r w:rsidRPr="00C513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баков конденсационных вместимостью 0,4 м</w:t>
            </w:r>
            <w:r w:rsidRPr="00C5137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137C">
              <w:rPr>
                <w:rFonts w:ascii="Arial" w:hAnsi="Arial" w:cs="Arial"/>
              </w:rPr>
              <w:t>(единица измерения - бак)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12,27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C5137C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C5137C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13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C5137C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0,00128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Баки конденсационные (круглые и прямоугольные) без водоуказателя емкостью до 0,4 м</w:t>
            </w:r>
            <w:r w:rsidRPr="00C513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баков конденсационных вместимостью 0,6 м</w:t>
            </w:r>
            <w:r w:rsidRPr="00C5137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137C">
              <w:rPr>
                <w:rFonts w:ascii="Arial" w:hAnsi="Arial" w:cs="Arial"/>
              </w:rPr>
              <w:t>(единица измерения - бак)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12,27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C5137C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C5137C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13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C5137C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0,00128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Баки конденсационные (круглые и прямоугольные) без водоуказателя емкостью до 0,6 м</w:t>
            </w:r>
            <w:r w:rsidRPr="00C513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баков конденсационных вместимостью 0,8 м</w:t>
            </w:r>
            <w:r w:rsidRPr="00C5137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137C">
              <w:rPr>
                <w:rFonts w:ascii="Arial" w:hAnsi="Arial" w:cs="Arial"/>
              </w:rPr>
              <w:t>(единица измерения - бак)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12,27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C5137C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C5137C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13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C5137C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0,00128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Баки конденсационные (круглые и прямоугольные) без водоуказателя емкостью до 0,8 м</w:t>
            </w:r>
            <w:r w:rsidRPr="00C513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баков конденсационных вместимостью 1 м</w:t>
            </w:r>
            <w:r w:rsidRPr="00C5137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137C">
              <w:rPr>
                <w:rFonts w:ascii="Arial" w:hAnsi="Arial" w:cs="Arial"/>
              </w:rPr>
              <w:t>(единица измерения - бак)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15,59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C5137C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C5137C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0,00074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13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C5137C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0,00134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Баки конденсационные (круглые и прямоугольные) без водоуказателя емкостью до 1 м</w:t>
            </w:r>
            <w:r w:rsidRPr="00C513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баков конденсационных вместимостью 1,25 м</w:t>
            </w:r>
            <w:r w:rsidRPr="00C5137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137C">
              <w:rPr>
                <w:rFonts w:ascii="Arial" w:hAnsi="Arial" w:cs="Arial"/>
              </w:rPr>
              <w:t>(единица измерения - бак)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15,59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C5137C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C5137C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0,00074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13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C5137C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0,00134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Баки конденсационные (круглые и прямоугольные) без водоуказателя емкостью до 1,25 м</w:t>
            </w:r>
            <w:r w:rsidRPr="00C513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баков конденсационных вместимостью 1,5 м</w:t>
            </w:r>
            <w:r w:rsidRPr="00C5137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137C">
              <w:rPr>
                <w:rFonts w:ascii="Arial" w:hAnsi="Arial" w:cs="Arial"/>
              </w:rPr>
              <w:t>(единица измерения - бак)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15,59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C5137C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C5137C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0,00074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13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C5137C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0,00134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Баки конденсационные (круглые и прямоугольные) без водоуказателя емкостью до 1,5 м</w:t>
            </w:r>
            <w:r w:rsidRPr="00C513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баков конденсационных вместимостью 2 м</w:t>
            </w:r>
            <w:r w:rsidRPr="00C5137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137C">
              <w:rPr>
                <w:rFonts w:ascii="Arial" w:hAnsi="Arial" w:cs="Arial"/>
              </w:rPr>
              <w:t>(единица измерения - бак)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19,13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1,69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C5137C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C5137C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0,00104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13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C5137C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0,00274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Баки конденсационные (круглые и прямоугольные) без водоуказателя емкостью до 2 м</w:t>
            </w:r>
            <w:r w:rsidRPr="00C513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баков конденсационных вместимостью 3 м</w:t>
            </w:r>
            <w:r w:rsidRPr="00C5137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137C">
              <w:rPr>
                <w:rFonts w:ascii="Arial" w:hAnsi="Arial" w:cs="Arial"/>
              </w:rPr>
              <w:t>(единица измерения - бак)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21,34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1,69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C5137C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C5137C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0,00104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13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C5137C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0,00274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C5137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5137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Баки конденсационные (круглые и прямоугольные) без водоуказателя емкостью до 3 м</w:t>
            </w:r>
            <w:r w:rsidRPr="00C513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5137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2E0DB6" w:rsidRPr="00C5137C" w:rsidRDefault="002E0DB6" w:rsidP="002E0DB6">
      <w:pPr>
        <w:pStyle w:val="a5"/>
        <w:rPr>
          <w:rFonts w:ascii="Arial" w:hAnsi="Arial" w:cs="Arial"/>
          <w:b/>
          <w:sz w:val="2"/>
        </w:rPr>
      </w:pPr>
    </w:p>
    <w:p w:rsidR="002E0DB6" w:rsidRPr="009805A4" w:rsidRDefault="002E0DB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Pr="00605C48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18-12. Установка поддонов металлических для баков</w:t>
            </w: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E0DB6" w:rsidRPr="00605C48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Pr="00605C48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поддонов на готовое основание.</w:t>
            </w:r>
          </w:p>
        </w:tc>
      </w:tr>
      <w:tr w:rsidR="002E0DB6" w:rsidRPr="00605C48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E0DB6" w:rsidRDefault="002E0DB6" w:rsidP="002E0DB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E0DB6" w:rsidRPr="00605C48" w:rsidTr="00E2692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605C48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605C48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605C48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605C48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E0DB6" w:rsidRPr="00605C4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05C48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05C48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05C48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05C48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E0DB6" w:rsidRPr="00605C4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05C4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поддонов металлических для баков вместимостью до 2 м</w:t>
            </w:r>
            <w:r w:rsidRPr="00605C48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2E0DB6" w:rsidRPr="00605C4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05C48">
              <w:rPr>
                <w:rFonts w:ascii="Arial" w:hAnsi="Arial" w:cs="Arial"/>
              </w:rPr>
              <w:t>(единица измерения - поддон)</w:t>
            </w:r>
          </w:p>
        </w:tc>
      </w:tr>
      <w:tr w:rsidR="002E0DB6" w:rsidRPr="00605C4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05C4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05C4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605C4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05C4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05C4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05C4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05C4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DB6" w:rsidRPr="00605C4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05C4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05C4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05C4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05C4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2E0DB6" w:rsidRPr="00605C4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05C4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05C4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05C4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05C4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E0DB6" w:rsidRPr="00605C4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05C4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05C4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605C4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05C4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05C4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05C4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05C4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605C4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05C4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05C4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05C4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05C4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2E0DB6" w:rsidRPr="00605C4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05C4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05C4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605C4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05C4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05C4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605C4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05C4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05C4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605C4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05C4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05C4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605C4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05C4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05C4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Поддон металлический для конденсационного бака вместимость до 2 м</w:t>
            </w:r>
            <w:r w:rsidRPr="00605C4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05C4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05C4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605C48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05C4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поддонов металлических для баков вместимостью до 4 м</w:t>
            </w:r>
            <w:r w:rsidRPr="00605C48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2E0DB6" w:rsidRPr="00605C4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05C48">
              <w:rPr>
                <w:rFonts w:ascii="Arial" w:hAnsi="Arial" w:cs="Arial"/>
              </w:rPr>
              <w:t>(единица измерения - поддон)</w:t>
            </w:r>
          </w:p>
        </w:tc>
      </w:tr>
      <w:tr w:rsidR="002E0DB6" w:rsidRPr="00605C4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05C4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05C4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605C4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05C4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05C4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05C4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05C4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DB6" w:rsidRPr="00605C4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05C4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05C4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05C4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05C4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2E0DB6" w:rsidRPr="00605C4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05C4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05C4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05C4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05C4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2E0DB6" w:rsidRPr="00605C4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05C4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05C4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605C4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05C4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05C4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05C4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05C4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605C4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05C4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05C4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05C4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05C4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605C4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05C4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05C4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05C4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05C4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E0DB6" w:rsidRPr="00605C4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05C4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05C4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605C4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05C4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05C4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605C4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05C4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05C4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605C4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05C4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05C48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605C48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05C4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05C48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Поддон металлический для конденсационного бака вместимость до 4 м</w:t>
            </w:r>
            <w:r w:rsidRPr="00605C4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05C48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05C48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2E0DB6" w:rsidRPr="00605C48" w:rsidRDefault="002E0DB6" w:rsidP="002E0DB6">
      <w:pPr>
        <w:pStyle w:val="a5"/>
        <w:rPr>
          <w:rFonts w:ascii="Arial" w:hAnsi="Arial" w:cs="Arial"/>
          <w:b/>
          <w:sz w:val="2"/>
        </w:rPr>
      </w:pPr>
    </w:p>
    <w:p w:rsidR="002E0DB6" w:rsidRPr="009805A4" w:rsidRDefault="002E0DB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Pr="005573E6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05. Насосы центробежные</w:t>
            </w: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Pr="005573E6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18-13. Установка насосов центробежных с электродвигателем</w:t>
            </w: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Pr="005573E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анкерных болтов;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агрегатов на готовое основание;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насадка и приварка фланцев на концы труб;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соединение фланцев на болтах и прокладках;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опробование насосов на холостом ходу.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E0DB6" w:rsidRDefault="002E0DB6" w:rsidP="002E0DB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E0DB6" w:rsidRPr="005573E6" w:rsidTr="00E2692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насосов центробежных с электродвигателем, массой агрегата до 0,1 т</w:t>
            </w:r>
          </w:p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573E6">
              <w:rPr>
                <w:rFonts w:ascii="Arial" w:hAnsi="Arial" w:cs="Arial"/>
              </w:rPr>
              <w:t>(единица измерения - насос)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0,00018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5573E6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5573E6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0,00145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Анкерные детали из прямых или гнутых круглых стержней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Насосы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 с электродвигателем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насосов центробежных с электродвигателем, массой агрегата до 0,2 т</w:t>
            </w:r>
          </w:p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573E6">
              <w:rPr>
                <w:rFonts w:ascii="Arial" w:hAnsi="Arial" w:cs="Arial"/>
              </w:rPr>
              <w:t>(единица измерения - насос)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18,35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0,00049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5573E6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5573E6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0,00152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Анкерные детали из прямых или гнутых круглых стержней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Насосы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 с электродвигателем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насосов центробежных с электродвигателем, массой агрегата до 0,3 т</w:t>
            </w:r>
          </w:p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573E6">
              <w:rPr>
                <w:rFonts w:ascii="Arial" w:hAnsi="Arial" w:cs="Arial"/>
              </w:rPr>
              <w:t>(единица измерения - насос)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20,79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0,00049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5573E6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5573E6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0,00303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Анкерные детали из прямых или гнутых круглых стержней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0,00305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Насосы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 с электродвигателем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насосов центробежных с электродвигателем, массой агрегата до 0,5 т</w:t>
            </w:r>
          </w:p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573E6">
              <w:rPr>
                <w:rFonts w:ascii="Arial" w:hAnsi="Arial" w:cs="Arial"/>
              </w:rPr>
              <w:t>(единица измерения - насос)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28,64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0,00088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5573E6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5573E6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0,00566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Анкерные детали из прямых или гнутых круглых стержней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0,00308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Насосы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 с электродвигателем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насосов центробежных с электродвигателем, массой агрегата до 0,75 т</w:t>
            </w:r>
          </w:p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573E6">
              <w:rPr>
                <w:rFonts w:ascii="Arial" w:hAnsi="Arial" w:cs="Arial"/>
              </w:rPr>
              <w:t>(единица измерения - насос)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34,95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5573E6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5573E6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0,00879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Анкерные детали из прямых или гнутых круглых стержней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0,00308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Насосы</w:t>
            </w:r>
          </w:p>
        </w:tc>
      </w:tr>
      <w:tr w:rsidR="002E0DB6" w:rsidRPr="005573E6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573E6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 с электродвигателем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573E6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2E0DB6" w:rsidRPr="005573E6" w:rsidRDefault="002E0DB6" w:rsidP="002E0DB6">
      <w:pPr>
        <w:pStyle w:val="a5"/>
        <w:rPr>
          <w:rFonts w:ascii="Arial" w:hAnsi="Arial" w:cs="Arial"/>
          <w:b/>
          <w:sz w:val="2"/>
        </w:rPr>
      </w:pPr>
    </w:p>
    <w:p w:rsidR="002E0DB6" w:rsidRPr="009805A4" w:rsidRDefault="002E0DB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Pr="00C82C3F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18-14. Установка вставок виброизолирующих к насосам</w:t>
            </w: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Pr="00C82C3F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насадка и приварка фланцев на концы труб;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гибких вставок с соединением фланцев на болтах и прокладках.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E0DB6" w:rsidRDefault="002E0DB6" w:rsidP="002E0DB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E0DB6" w:rsidRPr="00C82C3F" w:rsidTr="00E2692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вставок виброизолирующих к насосам давлением 1 МПа, диаметром 125 мм</w:t>
            </w:r>
          </w:p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2C3F">
              <w:rPr>
                <w:rFonts w:ascii="Arial" w:hAnsi="Arial" w:cs="Arial"/>
              </w:rPr>
              <w:t>(единица измерения - вставка)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2,26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0,00035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вентиляции и кондиционирования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3/1-110-20-10/10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Вставки виброизолирующие на давление 1 МПа (10 кгс/см</w:t>
            </w:r>
            <w:r w:rsidRPr="00C82C3F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C82C3F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0,00434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вставок виброизолирующих к насосам давлением 1 МПа, диаметром 150 мм</w:t>
            </w:r>
          </w:p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2C3F">
              <w:rPr>
                <w:rFonts w:ascii="Arial" w:hAnsi="Arial" w:cs="Arial"/>
              </w:rPr>
              <w:t>(единица измерения - вставка)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вентиляции и кондиционирования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3/1-110-20-10/20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Вставки виброизолирующие на давление 1 МПа (10 кгс/см</w:t>
            </w:r>
            <w:r w:rsidRPr="00C82C3F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3/11-10-10-20/120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C82C3F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0,00566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вставок виброизолирующих к насосам давлением 1,6 МПа, диаметром 50 мм</w:t>
            </w:r>
          </w:p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2C3F">
              <w:rPr>
                <w:rFonts w:ascii="Arial" w:hAnsi="Arial" w:cs="Arial"/>
              </w:rPr>
              <w:t>(единица измерения - вставка)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1,17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0,00009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вентиляции и кондиционирования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3/1-110-20-20/10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Вставки виброизолирующие на давление 1,6 МПа (16 кгс/см</w:t>
            </w:r>
            <w:r w:rsidRPr="00C82C3F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3/11-10-10-30/60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1,6 МПа (16 кгс/см</w:t>
            </w:r>
            <w:r w:rsidRPr="00C82C3F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0,00145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вставок виброизолирующих к насосам давлением 1,6 МПа, диаметром 65 мм</w:t>
            </w:r>
          </w:p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2C3F">
              <w:rPr>
                <w:rFonts w:ascii="Arial" w:hAnsi="Arial" w:cs="Arial"/>
              </w:rPr>
              <w:t>(единица измерения - вставка)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0,00018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вентиляции и кондиционирования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3/1-110-20-20/20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Вставки виброизолирующие на давление 1,6 МПа (16 кгс/см</w:t>
            </w:r>
            <w:r w:rsidRPr="00C82C3F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3/11-10-10-30/70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1,6 МПа (16 кгс/см</w:t>
            </w:r>
            <w:r w:rsidRPr="00C82C3F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0,00149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вставок виброизолирующих к насосам давлением 1,6 МПа, диаметром 80 мм</w:t>
            </w:r>
          </w:p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2C3F">
              <w:rPr>
                <w:rFonts w:ascii="Arial" w:hAnsi="Arial" w:cs="Arial"/>
              </w:rPr>
              <w:t>(единица измерения - вставка)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0,00023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вентиляции и кондиционирования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3/1-110-20-20/30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Вставки виброизолирующие на давление 1,6 МПа (16 кгс/см</w:t>
            </w:r>
            <w:r w:rsidRPr="00C82C3F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3/11-10-10-30/80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1,6 МПа (16 кгс/см</w:t>
            </w:r>
            <w:r w:rsidRPr="00C82C3F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0,00152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вставок виброизолирующих к насосам давлением 1,6 МПа, диаметром 100 мм</w:t>
            </w:r>
          </w:p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2C3F">
              <w:rPr>
                <w:rFonts w:ascii="Arial" w:hAnsi="Arial" w:cs="Arial"/>
              </w:rPr>
              <w:t>(единица измерения - вставка)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0,00027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вентиляции и кондиционирования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3/1-110-20-20/40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Вставки виброизолирующие на давление 1,6 МПа (16 кгс/см</w:t>
            </w:r>
            <w:r w:rsidRPr="00C82C3F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3/11-10-10-30/90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1,6 МПа (16 кгс/см</w:t>
            </w:r>
            <w:r w:rsidRPr="00C82C3F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0,00303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Е18-14-7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вставок виброизолирующих к насосам давлением 1,6 МПа, диаметром 150 мм</w:t>
            </w:r>
          </w:p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2C3F">
              <w:rPr>
                <w:rFonts w:ascii="Arial" w:hAnsi="Arial" w:cs="Arial"/>
              </w:rPr>
              <w:t>(единица измерения - вставка)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вентиляции и кондиционирования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3/1-110-20-20/50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Вставки виброизолирующие на давление 1,6 МПа (16 кгс/см</w:t>
            </w:r>
            <w:r w:rsidRPr="00C82C3F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3/11-10-10-30/110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1,6 МПа (16 кгс/см</w:t>
            </w:r>
            <w:r w:rsidRPr="00C82C3F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0,00566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вставок виброизолирующих к насосам давлением 1,6 МПа, диаметром 200 мм</w:t>
            </w:r>
          </w:p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2C3F">
              <w:rPr>
                <w:rFonts w:ascii="Arial" w:hAnsi="Arial" w:cs="Arial"/>
              </w:rPr>
              <w:t>(единица измерения - вставка)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4,05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0,00093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вентиляции и кондиционирования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3/1-110-20-20/60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Вставки виброизолирующие на давление 1,6 МПа (16 кгс/см</w:t>
            </w:r>
            <w:r w:rsidRPr="00C82C3F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3/11-10-10-30/120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1,6 МПа (16 кгс/см</w:t>
            </w:r>
            <w:r w:rsidRPr="00C82C3F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0,00879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Е18-14-9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вставок виброизолирующих к насосам давлением 1,6 МПа, диаметром 300 мм</w:t>
            </w:r>
          </w:p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2C3F">
              <w:rPr>
                <w:rFonts w:ascii="Arial" w:hAnsi="Arial" w:cs="Arial"/>
              </w:rPr>
              <w:t>(единица измерения - вставка)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6,13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вентиляции и кондиционирования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3/1-110-20-20/70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Вставки виброизолирующие на давление 1,6 МПа (16 кгс/см</w:t>
            </w:r>
            <w:r w:rsidRPr="00C82C3F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300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3/11-10-10-30/140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1,6 МПа (16 кгс/см</w:t>
            </w:r>
            <w:r w:rsidRPr="00C82C3F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300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E0DB6" w:rsidRPr="00C82C3F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C82C3F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C82C3F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0,01455</w:t>
            </w:r>
          </w:p>
        </w:tc>
      </w:tr>
    </w:tbl>
    <w:p w:rsidR="002E0DB6" w:rsidRPr="00C82C3F" w:rsidRDefault="002E0DB6" w:rsidP="002E0DB6">
      <w:pPr>
        <w:pStyle w:val="a5"/>
        <w:rPr>
          <w:rFonts w:ascii="Arial" w:hAnsi="Arial" w:cs="Arial"/>
          <w:b/>
          <w:sz w:val="2"/>
        </w:rPr>
      </w:pPr>
    </w:p>
    <w:p w:rsidR="002E0DB6" w:rsidRPr="009805A4" w:rsidRDefault="002E0DB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Pr="00190D57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06. Гребенки пароводораспределительные</w:t>
            </w: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Pr="00190D57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18-15. Установка гребенок пароводораспределительных из стальных труб</w:t>
            </w: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Pr="00190D57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сверление или пробивка отверстий для креплений, установка и заделка креплений;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гребенок;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насадка и приварка фланцев на концы труб;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соединение фланцев на болтах и прокладках.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E0DB6" w:rsidRDefault="002E0DB6" w:rsidP="002E0DB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E0DB6" w:rsidRPr="00190D57" w:rsidTr="00E2692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гребенок пароводораспределительных из стальных труб, наружным диаметром корпуса 108 мм</w:t>
            </w:r>
          </w:p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0D57">
              <w:rPr>
                <w:rFonts w:ascii="Arial" w:hAnsi="Arial" w:cs="Arial"/>
              </w:rPr>
              <w:t>(единица измерения - гребенка)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7,73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0,00018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3/6-30-10-10/10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Гребенки паро-водораспределительные из стальных труб с фланцами, болтами, прокладками, кронштейнами, наружный диаметр корпуса 108 мм, наружный диаметр патрубка 57 мм (с двумя патрубками)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гребенок пароводораспределительных из стальных труб, наружным диаметром корпуса 159 мм</w:t>
            </w:r>
          </w:p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0D57">
              <w:rPr>
                <w:rFonts w:ascii="Arial" w:hAnsi="Arial" w:cs="Arial"/>
              </w:rPr>
              <w:t>(единица измерения - гребенка)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7,73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0,00018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3/6-30-10-10/20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Гребенки паро-водораспределительные из стальных труб с фланцами, болтами, прокладками, кронштейнами, наружный диаметр корпуса 159 мм, наружный диаметр патрубка 57 мм (с двумя патрубками)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гребенок пароводораспределительных из стальных труб, наружным диаметром корпуса 219 мм</w:t>
            </w:r>
          </w:p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0D57">
              <w:rPr>
                <w:rFonts w:ascii="Arial" w:hAnsi="Arial" w:cs="Arial"/>
              </w:rPr>
              <w:t>(единица измерения - гребенка)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9,97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3/6-30-10-10/30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Гребенки паро-водораспределительные из стальных труб с фланцами, болтами, прокладками, кронштейнами, наружный диаметр корпуса 219 мм, наружный диаметр патрубка 89 мм (с тремя патрубками)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гребенок пароводораспределительных из стальных труб, наружным диаметром корпуса 273 мм</w:t>
            </w:r>
          </w:p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0D57">
              <w:rPr>
                <w:rFonts w:ascii="Arial" w:hAnsi="Arial" w:cs="Arial"/>
              </w:rPr>
              <w:t>(единица измерения - гребенка)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13,72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0,00124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3/6-30-10-10/40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Гребенки паро-водораспределительные из стальных труб с фланцами, болтами, прокладками, кронштейнами, наружный диаметр корпуса 273 мм, наружный диаметр патрубка 108 мм (с тремя патрубками)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гребенок пароводораспределительных из стальных труб, наружным диаметром корпуса 325 мм</w:t>
            </w:r>
          </w:p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0D57">
              <w:rPr>
                <w:rFonts w:ascii="Arial" w:hAnsi="Arial" w:cs="Arial"/>
              </w:rPr>
              <w:t>(единица измерения - гребенка)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13,72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0,00124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2E0DB6" w:rsidRPr="00190D5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3/6-30-10-10/50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90D5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Гребенки паро-водораспределительные из стальных труб с фланцами, болтами, прокладками, кронштейнами, наружный диаметр корпуса 325 мм, наружный диаметр патрубка 108 мм (с тремя патрубками)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90D5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2E0DB6" w:rsidRPr="00190D57" w:rsidRDefault="002E0DB6" w:rsidP="002E0DB6">
      <w:pPr>
        <w:pStyle w:val="a5"/>
        <w:rPr>
          <w:rFonts w:ascii="Arial" w:hAnsi="Arial" w:cs="Arial"/>
          <w:b/>
          <w:sz w:val="2"/>
        </w:rPr>
      </w:pPr>
    </w:p>
    <w:p w:rsidR="002E0DB6" w:rsidRPr="009805A4" w:rsidRDefault="002E0DB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Pr="0016213D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07. Грязевики, воздухосборники</w:t>
            </w: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Pr="0016213D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18-16. Установка грязевиков</w:t>
            </w: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Pr="0016213D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грязевиков;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насадка и приварка фланцев на патрубки и концы труб;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соединение фланцев на болтах и прокладках.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E0DB6" w:rsidRDefault="002E0DB6" w:rsidP="002E0DB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E0DB6" w:rsidRPr="0016213D" w:rsidTr="00E2692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грязевиков, наружным диаметром патрубков 45 мм</w:t>
            </w:r>
          </w:p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6213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2,97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3/6-40-10/20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Грязевики из стальных электросварных и водогазопроводных труб наружный диаметр входного патрубка ДП=45 мм, наружный диаметр корпуса ДК=219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16213D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грязевиков, наружным диаметром патрубков 57 мм</w:t>
            </w:r>
          </w:p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6213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2,97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3/6-40-10/30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Грязевики из стальных электросварных и водогазопроводных труб наружный диаметр входного патрубка ДП=57 мм, наружный диаметр корпуса ДК=273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3/11-10-10-20/70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16213D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грязевиков, наружным диаметром патрубков 89 мм</w:t>
            </w:r>
          </w:p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6213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4,04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3/6-40-10/40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Грязевики из стальных электросварных и водогазопроводных труб наружный диаметр входного патрубка ДП=89 мм, наружный диаметр корпуса ДК=325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16213D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грязевиков, наружным диаметром патрубков 108 мм</w:t>
            </w:r>
          </w:p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6213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4,04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3/6-40-10/50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Грязевики из стальных электросварных и водогазопроводных труб наружный диаметр входного патрубка ДП=108 мм, наружный диаметр корпуса ДК=377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16213D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Е18-16-5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грязевиков, наружным диаметром патрубков 133 мм</w:t>
            </w:r>
          </w:p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6213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8,63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0,00154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3/6-40-10/60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Грязевики из стальных электросварных и водогазопроводных труб наружный диаметр входного патрубка ДП=133 мм, наружный диаметр корпуса ДК=429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16213D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грязевиков, наружным диаметром патрубков 159 мм</w:t>
            </w:r>
          </w:p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6213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8,63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0,00154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3/6-40-10/70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Грязевики из стальных электросварных и водогазопроводных труб наружный диаметр входного патрубка ДП=159 мм, наружный диаметр корпуса ДК=325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16213D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грязевиков, наружным диаметром патрубков 219 мм</w:t>
            </w:r>
          </w:p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6213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12,72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3,17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0,00372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3/6-40-10/80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Грязевики из стальных электросварных и водогазопроводных труб наружный диаметр входного патрубка ДП=219 мм, наружный диаметр корпуса ДК=426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16213D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грязевиков, наружным диаметром патрубков 273 мм</w:t>
            </w:r>
          </w:p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6213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15,93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4,47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0,0062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3/6-40-10/90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Грязевики из стальных электросварных и водогазопроводных труб наружный диаметр входного патрубка ДП=273 мм, наружный диаметр корпуса ДК=530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16213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16213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16213D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250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16213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</w:tbl>
    <w:p w:rsidR="002E0DB6" w:rsidRPr="0016213D" w:rsidRDefault="002E0DB6" w:rsidP="002E0DB6">
      <w:pPr>
        <w:pStyle w:val="a5"/>
        <w:rPr>
          <w:rFonts w:ascii="Arial" w:hAnsi="Arial" w:cs="Arial"/>
          <w:b/>
          <w:sz w:val="2"/>
        </w:rPr>
      </w:pPr>
    </w:p>
    <w:p w:rsidR="002E0DB6" w:rsidRPr="009805A4" w:rsidRDefault="002E0DB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Pr="00B46765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18-17. Установка воздухосборников</w:t>
            </w: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Pr="00B46765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сверление отверстий для креплений,установка и заделка креплений;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воздухосборников;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присоединение воздухосборников к трубопроводам на резьбе или сварке.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E0DB6" w:rsidRDefault="002E0DB6" w:rsidP="002E0DB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E0DB6" w:rsidRPr="00B46765" w:rsidTr="00E2692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воздухосборников наружным диаметром до 76 мм</w:t>
            </w:r>
          </w:p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676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вентиляции и кондиционирования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3/1-60-20-10/10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Воздухосборники из стальных бесшовных и сварных труб, горизонтальные и вертикальные, наружным диаметром корпуса 76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Подвески для воздуховодов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воздухосборников наружным диаметром до 89 мм</w:t>
            </w:r>
          </w:p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676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вентиляции и кондиционирования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3/1-60-20-10/20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Воздухосборники из стальных бесшовных и сварных труб, горизонтальные и вертикальные, наружным диаметром корпуса 89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Подвески для воздуховодов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Е18-17-3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воздухосборников наружным диаметром до 108 мм</w:t>
            </w:r>
          </w:p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676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вентиляции и кондиционирования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3/1-60-20-10/30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Воздухосборники из стальных бесшовных и сварных труб, горизонтальные и вертикальные, наружным диаметром корпуса 108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Подвески для воздуховодов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воздухосборников наружным диаметром до 133 мм</w:t>
            </w:r>
          </w:p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676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вентиляции и кондиционирования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3/1-60-20-10/40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Воздухосборники из стальных бесшовных и сварных труб, горизонтальные и вертикальные, наружным диаметром корпуса 133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Подвески для воздуховодов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воздухосборников наружным диаметром до 159 мм</w:t>
            </w:r>
          </w:p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676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вентиляции и кондиционирования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3/1-60-20-10/50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Воздухосборники из стальных бесшовных и сварных труб, горизонтальные и вертикальные, наружным диаметром корпуса 159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Подвески для воздуховодов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воздухосборников наружным диаметром до 219 мм</w:t>
            </w:r>
          </w:p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676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вентиляции и кондиционирования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3/1-60-20-10/60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Воздухосборники из стальных бесшовных и сварных труб, горизонтальные и вертикальные, наружным диаметром корпуса 219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Подвески для воздуховодов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воздухосборников наружным диаметром до 273 мм</w:t>
            </w:r>
          </w:p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676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вентиляции и кондиционирования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3/1-60-20-10/70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Воздухосборники из стальных бесшовных и сварных труб, горизонтальные и вертикальные, наружным диаметром корпуса 273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Подвески для воздуховодов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воздухосборников наружным диаметром до 325 мм</w:t>
            </w:r>
          </w:p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676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3,02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0,00034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вентиляции и кондиционирования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3/1-60-20-10/80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Воздухосборники из стальных бесшовных и сварных труб, горизонтальные и вертикальные, наружным диаметром корпуса 325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Подвески для воздуховодов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Е18-17-9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воздухосборников наружным диаметром до 426 мм</w:t>
            </w:r>
          </w:p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676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3,02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0,00034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вентиляции и кондиционирования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3/1-60-20-10/90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Воздухосборники из стальных бесшовных и сварных труб, горизонтальные и вертикальные, наружным диаметром корпуса 426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E0DB6" w:rsidRPr="00B46765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B46765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Подвески для воздуховодов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B46765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</w:tbl>
    <w:p w:rsidR="002E0DB6" w:rsidRPr="00B46765" w:rsidRDefault="002E0DB6" w:rsidP="002E0DB6">
      <w:pPr>
        <w:pStyle w:val="a5"/>
        <w:rPr>
          <w:rFonts w:ascii="Arial" w:hAnsi="Arial" w:cs="Arial"/>
          <w:b/>
          <w:sz w:val="2"/>
        </w:rPr>
      </w:pPr>
    </w:p>
    <w:p w:rsidR="002E0DB6" w:rsidRPr="009805A4" w:rsidRDefault="002E0DB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Pr="00A5420A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08. Узлы тепловые элеваторные и элеваторы</w:t>
            </w: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Pr="00A5420A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18-18. Установка узлов тепловых элеваторных</w:t>
            </w: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Pr="00A5420A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сверление отверстий для креплений, установка и заделка креплений;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элеваторного узла;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насадка и приварка фланцев на концы труб;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соединение фланцев на болтах и прокладках.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E0DB6" w:rsidRDefault="002E0DB6" w:rsidP="002E0DB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E0DB6" w:rsidRPr="00A5420A" w:rsidTr="00E2692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узлов тепловых элеваторных номер 1, 2</w:t>
            </w:r>
          </w:p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5420A">
              <w:rPr>
                <w:rFonts w:ascii="Arial" w:hAnsi="Arial" w:cs="Arial"/>
              </w:rPr>
              <w:t>(единица измерения - узел)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10,71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0,00074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5420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A5420A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0,00128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П3/6-110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Элеваторы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тепловые элеваторные, номер узла 1,2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и подставки под оборудование из сортовой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узлов тепловых элеваторных номер 3-5</w:t>
            </w:r>
          </w:p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5420A">
              <w:rPr>
                <w:rFonts w:ascii="Arial" w:hAnsi="Arial" w:cs="Arial"/>
              </w:rPr>
              <w:t>(единица измерения - узел)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13,05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0,00092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5420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A5420A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0,0026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П3/6-110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Элеваторы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тепловые элеваторные, номер узла 3,4,5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и подставки под оборудование из сортовой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узлов тепловых элеваторных номер 6, 7</w:t>
            </w:r>
          </w:p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5420A">
              <w:rPr>
                <w:rFonts w:ascii="Arial" w:hAnsi="Arial" w:cs="Arial"/>
              </w:rPr>
              <w:t>(единица измерения - узел)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15,04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1,69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0,00108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5420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3/11-10-10-20/100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A5420A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0,00548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П3/6-110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Элеваторы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тепловые элеваторные, номер узла 6,7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E0DB6" w:rsidRPr="00A5420A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A5420A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и подставки под оборудование из сортовой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A5420A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</w:t>
            </w:r>
          </w:p>
        </w:tc>
      </w:tr>
    </w:tbl>
    <w:p w:rsidR="002E0DB6" w:rsidRPr="00A5420A" w:rsidRDefault="002E0DB6" w:rsidP="002E0DB6">
      <w:pPr>
        <w:pStyle w:val="a5"/>
        <w:rPr>
          <w:rFonts w:ascii="Arial" w:hAnsi="Arial" w:cs="Arial"/>
          <w:b/>
          <w:sz w:val="2"/>
        </w:rPr>
      </w:pPr>
    </w:p>
    <w:p w:rsidR="002E0DB6" w:rsidRPr="009805A4" w:rsidRDefault="002E0DB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Pr="006C252E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18-19. Установка элеваторов</w:t>
            </w: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Pr="006C252E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насадка и приварка фланцев на концы труб;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элеваторов с соединением фланцев на болтах и прокладках.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E0DB6" w:rsidRDefault="002E0DB6" w:rsidP="002E0DB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E0DB6" w:rsidRPr="006C252E" w:rsidTr="00E2692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элеваторов номер 1 и 2</w:t>
            </w:r>
          </w:p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C252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0,00028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6C252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0,00186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П3/6-110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Элеваторы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элеваторов номер 3-5</w:t>
            </w:r>
          </w:p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C252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3,31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0,00069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6C252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0,00195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П3/6-110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Элеваторы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Е18-19-3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элеваторов номер 6 и 7</w:t>
            </w:r>
          </w:p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C252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5,86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0,00081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6C252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0,00411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2E0DB6" w:rsidRPr="006C252E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П3/6-110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C252E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Элеваторы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C252E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2E0DB6" w:rsidRPr="006C252E" w:rsidRDefault="002E0DB6" w:rsidP="002E0DB6">
      <w:pPr>
        <w:pStyle w:val="a5"/>
        <w:rPr>
          <w:rFonts w:ascii="Arial" w:hAnsi="Arial" w:cs="Arial"/>
          <w:b/>
          <w:sz w:val="2"/>
        </w:rPr>
      </w:pPr>
    </w:p>
    <w:p w:rsidR="002E0DB6" w:rsidRPr="009805A4" w:rsidRDefault="002E0DB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Pr="004C0347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09. Узлы конденсатоотводчиков и ручных насосов</w:t>
            </w: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Pr="004C0347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18-20. Установка узлов конденсатоотводчиков и ручных насосов</w:t>
            </w: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Pr="004C0347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сверление отверстий для креплений, установка и заделка креплений;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узлов конденсатоотводчиков (нормы 1-6) и ручных насосов (норма 7) с присоединением к трубопроводам.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E0DB6" w:rsidRDefault="002E0DB6" w:rsidP="002E0DB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E0DB6" w:rsidRPr="004C0347" w:rsidTr="00E2692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Е18-20-1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узлов конденсатоотводчиков диаметром 15 мм</w:t>
            </w:r>
          </w:p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C0347">
              <w:rPr>
                <w:rFonts w:ascii="Arial" w:hAnsi="Arial" w:cs="Arial"/>
              </w:rPr>
              <w:t>(единица измерения - узел)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2,99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C034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0,00099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П3/6-60-10-10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Конденсатоотводчики муфтовые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и подставки под оборудование из сортовой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1,97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Е18-20-2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узлов конденсатоотводчиков диаметром 20 мм</w:t>
            </w:r>
          </w:p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C0347">
              <w:rPr>
                <w:rFonts w:ascii="Arial" w:hAnsi="Arial" w:cs="Arial"/>
              </w:rPr>
              <w:t>(единица измерения - узел)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2,99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C034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0,00099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П3/6-60-10-10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Конденсатоотводчики муфтовые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и подставки под оборудование из сортовой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1,97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Е18-20-3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узлов конденсатоотводчиков диаметром 25 мм</w:t>
            </w:r>
          </w:p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C0347">
              <w:rPr>
                <w:rFonts w:ascii="Arial" w:hAnsi="Arial" w:cs="Arial"/>
              </w:rPr>
              <w:t>(единица измерения - узел)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2,99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C034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0,00099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П3/6-60-10-10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Конденсатоотводчики муфтовые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и подставки под оборудование из сортовой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1,97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Е18-20-4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узлов конденсатоотводчиков диаметром 32 мм</w:t>
            </w:r>
          </w:p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C0347">
              <w:rPr>
                <w:rFonts w:ascii="Arial" w:hAnsi="Arial" w:cs="Arial"/>
              </w:rPr>
              <w:t>(единица измерения - узел)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C034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0,00315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П3/6-60-10-10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Конденсатоотводчики муфтовые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и подставки под оборудование из сортовой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5,56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Е18-20-5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узлов конденсатоотводчиков диаметром 40 мм</w:t>
            </w:r>
          </w:p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C0347">
              <w:rPr>
                <w:rFonts w:ascii="Arial" w:hAnsi="Arial" w:cs="Arial"/>
              </w:rPr>
              <w:t>(единица измерения - узел)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C034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0,00315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П3/6-60-10-10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Конденсатоотводчики муфтовые диаметром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и подставки под оборудование из сортовой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5,56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Е18-20-6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узлов конденсатоотводчиков диаметром 50 мм</w:t>
            </w:r>
          </w:p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C0347">
              <w:rPr>
                <w:rFonts w:ascii="Arial" w:hAnsi="Arial" w:cs="Arial"/>
              </w:rPr>
              <w:t>(единица измерения - узел)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C034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0,00315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П3/6-60-10-10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Конденсатоотводчики муфтовые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и подставки под оборудование из сортовой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5,56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Е18-20-7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узлов ручных насосов</w:t>
            </w:r>
          </w:p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C0347">
              <w:rPr>
                <w:rFonts w:ascii="Arial" w:hAnsi="Arial" w:cs="Arial"/>
              </w:rPr>
              <w:t>(единица измерения - узел)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6,93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0,00228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C034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0,00049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Насосы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насосов ручных с трубной обвязкой и арматурой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E0DB6" w:rsidRPr="004C0347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4C0347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Подвески для воздуховодов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4C0347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</w:tbl>
    <w:p w:rsidR="002E0DB6" w:rsidRPr="004C0347" w:rsidRDefault="002E0DB6" w:rsidP="002E0DB6">
      <w:pPr>
        <w:pStyle w:val="a5"/>
        <w:rPr>
          <w:rFonts w:ascii="Arial" w:hAnsi="Arial" w:cs="Arial"/>
          <w:b/>
          <w:sz w:val="2"/>
        </w:rPr>
      </w:pPr>
    </w:p>
    <w:p w:rsidR="002E0DB6" w:rsidRPr="009805A4" w:rsidRDefault="002E0DB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Pr="006D64BD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10. Фильтры для очистки воды в трубопроводах систем отопления</w:t>
            </w: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Pr="006D64BD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18-21. Установка фильтров</w:t>
            </w: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Pr="006D64BD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фильтров на готовое основание;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приварка патрубков фильтра к трубопроводу.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E0DB6" w:rsidRDefault="002E0DB6" w:rsidP="002E0DB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E0DB6" w:rsidRPr="006D64BD" w:rsidTr="00E2692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фильтров диаметром 25 мм</w:t>
            </w:r>
          </w:p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D64BD">
              <w:rPr>
                <w:rFonts w:ascii="Arial" w:hAnsi="Arial" w:cs="Arial"/>
              </w:rPr>
              <w:t>(единица измерения - фильтр)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0,00007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3/3-60-10-20/10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Фильтры для очистки воды в трубопроводах систем отопления диаметром 25 мм с фланцами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Е18-21-2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фильтров диаметром 32 мм</w:t>
            </w:r>
          </w:p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D64BD">
              <w:rPr>
                <w:rFonts w:ascii="Arial" w:hAnsi="Arial" w:cs="Arial"/>
              </w:rPr>
              <w:t>(единица измерения - фильтр)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3/3-60-10-20/20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Фильтры для очистки воды в трубопроводах систем отопления диаметром 32 мм с фланцами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Е18-21-3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фильтров диаметром 40 мм</w:t>
            </w:r>
          </w:p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D64BD">
              <w:rPr>
                <w:rFonts w:ascii="Arial" w:hAnsi="Arial" w:cs="Arial"/>
              </w:rPr>
              <w:t>(единица измерения - фильтр)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0,00009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3/3-60-10-20/30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Фильтры для очистки воды в трубопроводах систем отопления диаметром 40 мм с фланцами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Е18-21-4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фильтров диаметром 50 мм</w:t>
            </w:r>
          </w:p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D64BD">
              <w:rPr>
                <w:rFonts w:ascii="Arial" w:hAnsi="Arial" w:cs="Arial"/>
              </w:rPr>
              <w:t>(единица измерения - фильтр)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3/3-60-10-20/40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Фильтры для очистки воды в трубопроводах систем отопления диаметром 50 мм с фланцами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Е18-21-5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фильтров диаметром 65 мм</w:t>
            </w:r>
          </w:p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D64BD">
              <w:rPr>
                <w:rFonts w:ascii="Arial" w:hAnsi="Arial" w:cs="Arial"/>
              </w:rPr>
              <w:t>(единица измерения - фильтр)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0,00011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3/3-60-10-20/50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Фильтры для очистки воды в трубопроводах систем отопления диаметром 65 мм с фланцами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Е18-21-6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фильтров диаметром 80 мм</w:t>
            </w:r>
          </w:p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D64BD">
              <w:rPr>
                <w:rFonts w:ascii="Arial" w:hAnsi="Arial" w:cs="Arial"/>
              </w:rPr>
              <w:t>(единица измерения - фильтр)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0,00019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3/3-60-10-20/60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Фильтры для очистки воды в трубопроводах систем отопления диаметром 80 мм с фланцами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Е18-21-7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фильтров диаметром 100 мм</w:t>
            </w:r>
          </w:p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D64BD">
              <w:rPr>
                <w:rFonts w:ascii="Arial" w:hAnsi="Arial" w:cs="Arial"/>
              </w:rPr>
              <w:t>(единица измерения - фильтр)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1,84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0,00028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3/3-60-10-20/70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Фильтры для очистки воды в трубопроводах систем отопления диаметром 100 мм с фланцами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Е18-21-8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фильтров диаметром 125 мм</w:t>
            </w:r>
          </w:p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D64BD">
              <w:rPr>
                <w:rFonts w:ascii="Arial" w:hAnsi="Arial" w:cs="Arial"/>
              </w:rPr>
              <w:t>(единица измерения - фильтр)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4,42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0,00034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3/3-60-10-20/80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Фильтры для очистки воды в трубопроводах систем отопления диаметром 125 мм с фланцами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Е18-21-9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фильтров диаметром 150 мм</w:t>
            </w:r>
          </w:p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D64BD">
              <w:rPr>
                <w:rFonts w:ascii="Arial" w:hAnsi="Arial" w:cs="Arial"/>
              </w:rPr>
              <w:t>(единица измерения - фильтр)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5,46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2,01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E0DB6" w:rsidRPr="006D64BD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3/3-60-10-20/90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6D64BD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Фильтры для очистки воды в трубопроводах систем отопления диаметром 150 мм с фланцами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6D64BD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2E0DB6" w:rsidRPr="006D64BD" w:rsidRDefault="002E0DB6" w:rsidP="002E0DB6">
      <w:pPr>
        <w:pStyle w:val="a5"/>
        <w:rPr>
          <w:rFonts w:ascii="Arial" w:hAnsi="Arial" w:cs="Arial"/>
          <w:b/>
          <w:sz w:val="2"/>
        </w:rPr>
      </w:pPr>
    </w:p>
    <w:p w:rsidR="002E0DB6" w:rsidRPr="009805A4" w:rsidRDefault="002E0DB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Pr="00F121EC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11. Контрольно-измерительные приборы и краны воздушные</w:t>
            </w: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Pr="00F121EC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18-22. Установка указателей уровня кранового типа, манометров, термометров и кранов воздушных</w:t>
            </w: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Pr="00F121EC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контрольно-измерительных приборов.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E0DB6" w:rsidRDefault="002E0DB6" w:rsidP="002E0DB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E0DB6" w:rsidRPr="00F121EC" w:rsidTr="00E2692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Е18-22-1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указателей уровня кранового типа</w:t>
            </w:r>
          </w:p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21EC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0,00016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паронита, толщиной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Контрольно-измерительные приборы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Е18-22-2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манометров с трехходовым краном</w:t>
            </w:r>
          </w:p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21EC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3/3-50-30-20/10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регулирующие трехходовые КРТПП латунные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3/8-20-10-10/10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Манометры общего назначения ОБМ1-100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Е18-22-3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манометров с трехходовым краном и трубкой-сифоном</w:t>
            </w:r>
          </w:p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21EC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П3/8-20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Манометры общего назначения с трехходовым краном и трубкой сифоном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Е18-22-4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термометров в оправе прямых или угловых</w:t>
            </w:r>
          </w:p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21EC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3/8-30-10/10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Термометры в оправе прямые или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Е18-22-5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кранов воздушных</w:t>
            </w:r>
          </w:p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21EC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E0DB6" w:rsidRPr="00F121EC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П3/3-50-40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F121EC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 воздушный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F121EC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2E0DB6" w:rsidRPr="00F121EC" w:rsidRDefault="002E0DB6" w:rsidP="002E0DB6">
      <w:pPr>
        <w:pStyle w:val="a5"/>
        <w:rPr>
          <w:rFonts w:ascii="Arial" w:hAnsi="Arial" w:cs="Arial"/>
          <w:b/>
          <w:sz w:val="2"/>
        </w:rPr>
      </w:pPr>
    </w:p>
    <w:p w:rsidR="002E0DB6" w:rsidRPr="009805A4" w:rsidRDefault="002E0DB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Pr="00522391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12. Установка радиаторов стальных панельных отопительных</w:t>
            </w: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Pr="00522391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18-23. Установка радиаторов стальных панельных отопительных с присоединением к трубопроводам системы отопления из металлопластиковых, полиэтиленовых труб</w:t>
            </w: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Pr="00522391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распаковка радиаторов и снятие пластмассовых уголков;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снятие пробок, установка заглушек;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в отверстия патрубков соединителей переходных с уплотнением резьбовых соединений;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разметка отверстий для установки кронштейнов;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кронштейнов со сверлением отверстий;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навеска радиаторов;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сборка монтажных узлов;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присоединение собранных узлов к трубопроводам;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присоединение собранных узлов к радиаторам с закреплением угольников настенных к стене;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удаление воздуха из радиатора.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E0DB6" w:rsidRDefault="002E0DB6" w:rsidP="002E0DB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E0DB6" w:rsidRPr="00522391" w:rsidTr="00E2692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радиаторов стальных панельных отопительных длиной до 1700 мм с присоединением к трубопроводам системы отопления из металлопластиковых, полиэтиленовых труб</w:t>
            </w:r>
          </w:p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22391">
              <w:rPr>
                <w:rFonts w:ascii="Arial" w:hAnsi="Arial" w:cs="Arial"/>
              </w:rPr>
              <w:t>(единица измерения - 100 квт)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132,95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4,82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4,64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1/10-240-30-50/10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с шурупом для быстрого монтажа 6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2,3215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1/10-240-30-50/60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с шурупом для быстрого монтажа 8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2,3215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для крепления радиаторов к бетонным стенам при помощи дюбель-гвоздей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1,1608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Пластины пластиковые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232,15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П3/2-80-10-30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Радиаторы стальные панельные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Кольца зажимные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116,08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Кольца обжимные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116,08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Ниппели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116,08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П3/2-130-10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радиаторные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58,04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Вентиль запорный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58,04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П3/3-50-40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Воздухоотводчик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58,04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Угольники настенные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116,08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Соединитель переходной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116,08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Е18-23-2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радиаторов стальных панельных отопительных длиной до 3000 мм с присоединением к трубопроводам системы отопления из металлопластиковых, полиэтиленовых труб</w:t>
            </w:r>
          </w:p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22391">
              <w:rPr>
                <w:rFonts w:ascii="Arial" w:hAnsi="Arial" w:cs="Arial"/>
              </w:rPr>
              <w:t>(единица измерения - 100 квт)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146,19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2,61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7,23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6,96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1/10-240-30-50/10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с шурупом для быстрого монтажа 6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2,3215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1/10-240-30-50/60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с шурупом для быстрого монтажа 8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3,4823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для крепления радиаторов к бетонным стенам при помощи дюбель-гвоздей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1,7411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Пластины пластиковые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348,23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П3/2-80-10-30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Радиаторы стальные панельные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Кольца зажимные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116,08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Кольца обжимные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116,08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Ниппели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116,08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П3/2-130-10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радиаторные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58,04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Вентиль запорный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58,04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П3/3-50-40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Воздухоотводчик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58,04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Угольники настенные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116,08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E0DB6" w:rsidRPr="0052239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52239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Соединитель переходной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52239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116,08</w:t>
            </w:r>
          </w:p>
        </w:tc>
      </w:tr>
    </w:tbl>
    <w:p w:rsidR="002E0DB6" w:rsidRPr="00522391" w:rsidRDefault="002E0DB6" w:rsidP="002E0DB6">
      <w:pPr>
        <w:pStyle w:val="a5"/>
        <w:rPr>
          <w:rFonts w:ascii="Arial" w:hAnsi="Arial" w:cs="Arial"/>
          <w:b/>
          <w:sz w:val="2"/>
        </w:rPr>
      </w:pPr>
    </w:p>
    <w:p w:rsidR="002E0DB6" w:rsidRPr="009805A4" w:rsidRDefault="002E0DB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Pr="00D97D31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13. Отопительные приборы алюминиевые</w:t>
            </w: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Pr="00D97D31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18-26. Установка радиаторов алюминиевых на стальных трубопроводах</w:t>
            </w: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E0DB6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Pr="00D97D31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и крепление кронштейнов со сверлением отверстий;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предварительная сборка монтажных узлов без уплотнения резьбы;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присоединение монтажных узлов к радиаторам без уплотнения резьбы;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предварительная навеска радиаторов на кронштейны;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разметка и обрезка патрубков по месту врезки в стальной трубопровод;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вырезка отверстий в трубопроводе;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прихватка патрубков по месту врезки в стальной трубопровод;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снятие радиаторов с кронштейнов, разборка монтажных узлов, приварка патрубков к трубопроводу;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сборка монтажных узлов и присоединение к радиаторам с уплотнением резьбовых соединений;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окончательная навеска радиаторов на кронштейны.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DB6" w:rsidRDefault="002E0DB6" w:rsidP="00E2692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E0DB6" w:rsidRDefault="002E0DB6" w:rsidP="002E0DB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E0DB6" w:rsidRPr="00D97D31" w:rsidTr="00E2692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Е18-26-1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радиаторов алюминиевых высотой 350 мм на стальных трубопроводах</w:t>
            </w:r>
          </w:p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97D31">
              <w:rPr>
                <w:rFonts w:ascii="Arial" w:hAnsi="Arial" w:cs="Arial"/>
              </w:rPr>
              <w:t>(единица измерения - 100 квт)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300,58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ручные и рычажные тяговым усилием до 9,81 (1)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3,87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42,69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21,41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0,005308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7D3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6,15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низкоуглеродистой стали, неомедненная,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0,0051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20,51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3/2-130-10/20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 радиаторные глухие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128,21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3/2-130-10/30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 радиаторные проходные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128,21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3/3-50-30-10/10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регулирующие двойной регулировки КРДП пробковые латунные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128,21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3/3-50-40-10/20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Маевского латунные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128,21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для крепления радиаторов к бетонным стенам при помощи дюбель-гвоздей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5,13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П3/2-80-10-20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Радиаторы алюминиевые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Ниппель латунный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128,21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Патрубок стальной с короткой резьбой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256,42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Соединитель латунный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256,42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Угольник латунный с накидной гайкой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256,42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Е18-26-2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DB6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радиаторов алюминиевых высотой 500 мм на стальных трубопроводах</w:t>
            </w:r>
          </w:p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97D31">
              <w:rPr>
                <w:rFonts w:ascii="Arial" w:hAnsi="Arial" w:cs="Arial"/>
              </w:rPr>
              <w:t>(единица измерения - 100 квт)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250,49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ручные и рычажные тяговым усилием до 9,81 (1)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3,15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34,69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17,4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0,004316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7D3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низкоуглеродистой стали, неомедненная,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0,0042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16,67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3/2-130-10/20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 радиаторные глухие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104,17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3/2-130-10/30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 радиаторные проходные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104,17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3/3-50-30-10/10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регулирующие двойной регулировки КРДП пробковые латунные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104,17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3/3-50-40-10/20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Маевского латунные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104,17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для крепления радиаторов к бетонным стенам при помощи дюбель-гвоздей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4,17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П3/2-80-10-20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Радиаторы алюминиевые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Ниппель латунный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104,17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Патрубок стальной с короткой резьбой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208,34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Соединитель латунный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208,34</w:t>
            </w:r>
          </w:p>
        </w:tc>
      </w:tr>
      <w:tr w:rsidR="002E0DB6" w:rsidRPr="00D97D31" w:rsidTr="00E26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DB6" w:rsidRPr="00D97D31" w:rsidRDefault="002E0DB6" w:rsidP="00E269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Угольник латунный с накидной гайкой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DB6" w:rsidRPr="00D97D31" w:rsidRDefault="002E0DB6" w:rsidP="00E269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208,34</w:t>
            </w:r>
          </w:p>
        </w:tc>
      </w:tr>
    </w:tbl>
    <w:p w:rsidR="002E0DB6" w:rsidRPr="00D97D31" w:rsidRDefault="002E0DB6" w:rsidP="002E0DB6">
      <w:pPr>
        <w:pStyle w:val="a5"/>
        <w:rPr>
          <w:rFonts w:ascii="Arial" w:hAnsi="Arial" w:cs="Arial"/>
          <w:b/>
          <w:sz w:val="2"/>
        </w:rPr>
      </w:pPr>
    </w:p>
    <w:p w:rsidR="00135B66" w:rsidRPr="009805A4" w:rsidRDefault="00135B66" w:rsidP="0040791D">
      <w:pPr>
        <w:pStyle w:val="a5"/>
        <w:rPr>
          <w:rFonts w:ascii="Arial" w:hAnsi="Arial" w:cs="Arial"/>
          <w:b/>
          <w:sz w:val="2"/>
        </w:rPr>
      </w:pPr>
    </w:p>
    <w:sectPr w:rsidR="00135B66" w:rsidRPr="009805A4" w:rsidSect="009805A4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05A4" w:rsidRDefault="009805A4" w:rsidP="009805A4">
      <w:r>
        <w:separator/>
      </w:r>
    </w:p>
  </w:endnote>
  <w:endnote w:type="continuationSeparator" w:id="0">
    <w:p w:rsidR="009805A4" w:rsidRDefault="009805A4" w:rsidP="009805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05A4" w:rsidRDefault="009805A4" w:rsidP="00752A48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D877B8">
      <w:rPr>
        <w:rStyle w:val="a4"/>
        <w:noProof/>
      </w:rPr>
      <w:t>38</w:t>
    </w:r>
    <w:r>
      <w:rPr>
        <w:rStyle w:val="a4"/>
      </w:rPr>
      <w:fldChar w:fldCharType="end"/>
    </w:r>
  </w:p>
  <w:p w:rsidR="009805A4" w:rsidRDefault="009805A4" w:rsidP="009805A4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05A4" w:rsidRDefault="009805A4" w:rsidP="00752A48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D877B8">
      <w:rPr>
        <w:rStyle w:val="a4"/>
        <w:noProof/>
      </w:rPr>
      <w:t>37</w:t>
    </w:r>
    <w:r>
      <w:rPr>
        <w:rStyle w:val="a4"/>
      </w:rPr>
      <w:fldChar w:fldCharType="end"/>
    </w:r>
  </w:p>
  <w:p w:rsidR="009805A4" w:rsidRDefault="009805A4" w:rsidP="009805A4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05A4" w:rsidRDefault="009805A4" w:rsidP="009805A4">
      <w:r>
        <w:separator/>
      </w:r>
    </w:p>
  </w:footnote>
  <w:footnote w:type="continuationSeparator" w:id="0">
    <w:p w:rsidR="009805A4" w:rsidRDefault="009805A4" w:rsidP="009805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05A4" w:rsidRDefault="009805A4" w:rsidP="009805A4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8.03.118-2026</w:t>
    </w:r>
  </w:p>
  <w:p w:rsidR="009805A4" w:rsidRPr="009805A4" w:rsidRDefault="009805A4" w:rsidP="009805A4">
    <w:pPr>
      <w:pStyle w:val="a3"/>
      <w:jc w:val="right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05A4" w:rsidRDefault="009805A4" w:rsidP="009805A4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8.03.118-2026</w:t>
    </w:r>
  </w:p>
  <w:p w:rsidR="009805A4" w:rsidRPr="009805A4" w:rsidRDefault="009805A4" w:rsidP="009805A4">
    <w:pPr>
      <w:pStyle w:val="a3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05A4"/>
    <w:rsid w:val="00071661"/>
    <w:rsid w:val="00135B66"/>
    <w:rsid w:val="002E0DB6"/>
    <w:rsid w:val="0040791D"/>
    <w:rsid w:val="004A7AAA"/>
    <w:rsid w:val="00637FA0"/>
    <w:rsid w:val="006B207E"/>
    <w:rsid w:val="009805A4"/>
    <w:rsid w:val="009D1DBB"/>
    <w:rsid w:val="00D877B8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149367C"/>
  <w15:chartTrackingRefBased/>
  <w15:docId w15:val="{E4AECEC0-DAB8-4E62-920B-5EA611785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1</TotalTime>
  <Pages>101</Pages>
  <Words>33125</Words>
  <Characters>188814</Characters>
  <Application>Microsoft Office Word</Application>
  <DocSecurity>0</DocSecurity>
  <Lines>1573</Lines>
  <Paragraphs>442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221497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Зюзенок Ольга Вячеславовна</dc:creator>
  <cp:keywords/>
  <dc:description/>
  <cp:lastModifiedBy>Гордиенко Виктория Олеговна</cp:lastModifiedBy>
  <cp:revision>3</cp:revision>
  <cp:lastPrinted>1899-12-31T21:00:00Z</cp:lastPrinted>
  <dcterms:created xsi:type="dcterms:W3CDTF">2024-10-16T05:27:00Z</dcterms:created>
  <dcterms:modified xsi:type="dcterms:W3CDTF">2026-01-30T07:00:00Z</dcterms:modified>
</cp:coreProperties>
</file>