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P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Ванны, умывальники, биде, поддоны душевые, трапы</w:t>
            </w:r>
          </w:p>
        </w:tc>
      </w:tr>
      <w:tr w:rsid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P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17-1. Установка ванн, умывальников, биде, поддонов душевых, трапов</w:t>
            </w:r>
          </w:p>
        </w:tc>
      </w:tr>
      <w:tr w:rsid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P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санитарных приборов со сверлением отверстий;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заделка кронштейнов;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приборов к трубопроводам.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160A5" w:rsidRDefault="00D160A5" w:rsidP="00D160A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160A5" w:rsidRDefault="00D160A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160A5" w:rsidRPr="00D160A5" w:rsidTr="00D160A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чугунных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F91D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60A5" w:rsidRPr="00D160A5" w:rsidTr="00A44A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F510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AC58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BD0D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3C70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EB03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9524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0C08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F60F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стальных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7105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160A5" w:rsidRPr="00D160A5" w:rsidTr="007C33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5A3D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E251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5008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F667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A36F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3855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44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C52F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Е17-1-3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ножных (ручных)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5D21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D160A5" w:rsidRPr="00D160A5" w:rsidTr="008653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60A5" w:rsidRPr="00D160A5" w:rsidTr="003D04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3210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8B13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D160A5" w:rsidRPr="00D160A5" w:rsidTr="00C811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8B30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3A58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F632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AB3B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ножные (ручные)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без подводки воды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CA7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2278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284F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6528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8E0C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C007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B975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9A27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7F2B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0C52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C00B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с подводкой холодной воды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8B7F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4A6D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506C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F663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6646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0466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361F4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6C3E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6161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1868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C30B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1F11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с подводкой холодной и горячей воды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6331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3146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865D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0D65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C579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AD42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A236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C01F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404A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8D7D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FD1D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E060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групповых с подводкой холодной и горячей воды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9931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D160A5" w:rsidRPr="00D160A5" w:rsidTr="00C50F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4C0E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AC1D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5A08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4D01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3127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3412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C047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D160A5" w:rsidRPr="00D160A5" w:rsidTr="004E14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160A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0,00495</w:t>
            </w:r>
          </w:p>
        </w:tc>
      </w:tr>
      <w:tr w:rsidR="00D160A5" w:rsidRPr="00D160A5" w:rsidTr="00726B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6B23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0D47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биде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871A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D160A5" w:rsidRPr="00D160A5" w:rsidTr="00EB50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2E3D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BF42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A130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5B71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514D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CF50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E503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E12B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7E69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C92D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Биде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душевых чугунных глубоких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CC48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60A5" w:rsidRPr="00D160A5" w:rsidTr="0071504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D21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EF39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2B12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60A5" w:rsidRPr="00D160A5" w:rsidTr="00C635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9377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514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1A21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025C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1D23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Поддоны душевые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Подставка под поддон душевой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душевых чугунных и стальных мелких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452A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D160A5" w:rsidRPr="00D160A5" w:rsidTr="00BD52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60A5" w:rsidRPr="00D160A5" w:rsidTr="007A7D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533E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5B76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60A5" w:rsidRPr="00D160A5" w:rsidTr="00DB7D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A005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B332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0008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2925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2C77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Поддоны душевые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Подставка под поддон душевой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трапов диаметром 50 мм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C002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60A5" w:rsidRPr="00D160A5" w:rsidTr="006D01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60A5" w:rsidRPr="00D160A5" w:rsidTr="001C36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B74E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886A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D160A5" w:rsidRPr="00D160A5" w:rsidTr="002C7B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474D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3/4-120-10/10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Трапы чугунные эмалированные Т-50 размером 260 х 140 х 110 мм с прямым отводом, решеткой и резиновой пробкой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трапов диаметром 100 мм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3659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2C47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8176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C504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F72F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D160A5" w:rsidRPr="00D160A5" w:rsidTr="000558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E827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Трапы чугунные эмалированные Т-100М размером 355 х 200 х 142 мм с прямым отводом, малые, с решеткой и резиновой пробкой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чугунных эмалированных без смесителя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5768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60A5" w:rsidRPr="00D160A5" w:rsidTr="00293E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E842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0A23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6F58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726E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8640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E24D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0953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7852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чугунные эмалированные без смесителя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чугунных эмалированных без смесителя, ВЧМ-1500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070B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60A5" w:rsidRPr="00D160A5" w:rsidTr="009F27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1110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494E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EF1A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B11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450E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7F15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чугунные эмалированные модернизированные с уравнителем электрических потенциалов, пластмассовым сифоном и переливом без смесителя ВЧМ-1500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чугунных эмалированных без смесителя, ВЧМ-1700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A54C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60A5" w:rsidRPr="00D160A5" w:rsidTr="000820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D13C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7E5C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6A5F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5B05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F82D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F807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чугунные эмалированные модернизированные с уравнителем электрических потенциалов, пластмассовым сифоном и переливом без смесителя ВЧМ-1700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чугунных эмалированных без смесителя, ВЧСД-1200, сидячих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1071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D160A5" w:rsidRPr="00D160A5" w:rsidTr="00ED2F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9E4E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7970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A069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724A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7214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EE50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C308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7F18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чугунные эмалированные без смесителя ВЧСД-1200 сидячая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Подставки под ванны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стальных эмалированных без смесителя, ВСТ-1500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3E2D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160A5" w:rsidRPr="00D160A5" w:rsidTr="008C42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3C07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CD7A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8D68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8979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2016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стальные прямобортные эмалированные с 2-мя стальными подставками, с прокладками, уравнителем электрических потенциалов, с пластмассовым выпуском, сифоном, переливной трубой и переливом ВСТ-1500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0773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Е17-1-202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стальных эмалированных без смесителя, ВСТ-1700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C747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D160A5" w:rsidRPr="00D160A5" w:rsidTr="009519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D160A5" w:rsidRPr="00D160A5" w:rsidTr="00DD6F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8F65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2557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E40B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D03F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купальные стальные прямобортные эмалированные с 2-мя стальными подставками, с прокладками, уравнителем электрических потенциалов, с пластмассовым выпуском, сифоном, переливной трубой и переливом ВСТ-1700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4443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Е17-1-301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медицинских ножных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EC52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D160A5" w:rsidRPr="00D160A5" w:rsidTr="00A312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60A5" w:rsidRPr="00D160A5" w:rsidTr="00FE68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9D19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B676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D160A5" w:rsidRPr="00D160A5" w:rsidTr="002645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3F7E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9720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CC5F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F649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медицинские ножные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Е17-1-302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медицинских ручных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B04A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D160A5" w:rsidRPr="00D160A5" w:rsidTr="00CE67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60A5" w:rsidRPr="00D160A5" w:rsidTr="00067E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4D1A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A42A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D160A5" w:rsidRPr="00D160A5" w:rsidTr="006973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6844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5B78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FF70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7D7E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медицинские ручные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Е17-1-303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купальных медицинских керамических шамотированных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BE12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D160A5" w:rsidRPr="00D160A5" w:rsidTr="006458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D160A5" w:rsidRPr="00D160A5" w:rsidTr="00FA22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8815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6E11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D160A5" w:rsidRPr="00D160A5" w:rsidTr="00BE21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DE31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9918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AE38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EB64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медицинские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Е17-1-401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овальных УМОВ2 с комплектующей арматурой, кронштейнами без подводки воды, без смесителя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274D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E86C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7A62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DD4C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2E3F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562F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4E38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3/4-80-10-10/20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овальные УМОВ2 с комплектующей арматурой, кронштейнами без смесителя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2A5A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Е17-1-501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с краном настольным, кронштейнами, сифоном и выпуском, размером 450 х 330 х 150 мм с подводкой холодной воды для детских учреждений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EC7D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A06C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120E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6856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FB39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5163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2C38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A067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7078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7C7B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A60B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полуфарфоровые и фарфоровые для детских учреждений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Е17-1-502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овальных УМОВ2 с комплектующей арматурой, кронштейнами с подводкой холодной воды с краном КД-15Д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7F40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803C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CA15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8D0C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FC1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8A36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4B1A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3/4-80-10-10/40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овальные УМОВ2 с комплектующей арматурой, кронштейнами с краном КТ-15Д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FC52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3540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Е17-1-601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со смесителем, кронштейнами, сифоном и выпуском хирургическим, размером 650 х 590 х 180 мм с подводкой холодной и горячей воды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AB06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9646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8E2F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F363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9D52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4E1E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4577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3/4-80-10-30/10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полуфарфоровые и фарфоровые хирургические размером 650 х 590 х 180 мм со смесителем настенным локтевым, кронштейнами, сифоном бутылочным латунным и выпуском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AB13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E140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Е17-1-602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со смесителем, кронштейнами, сифоном и выпуском для парикмахерских, размером 580 х 435 х 215 мм с подводкой холодной и горячей воды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542E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1921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E938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E54B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FD6B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BB00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D912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1E4B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D424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B879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5E39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936B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полуфарфоровые и фарфоровые для парикмахерских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Е17-1-603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со смесителем, кронштейнами, сифоном и выпуском для парикмахерских размером 650 х 590 х 180 мм с подводкой холодной и горячей воды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2F26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EE67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2373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4525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AB28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2B4A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7630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0C37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2850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FC72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0F56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3C4F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полуфарфоровые и фарфоровые для парикмахерских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Е17-1-604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овальных УМОВ2 с комплектующей арматурой, кронштейнами с подводкой холодной и горячей воды без смесителя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672F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8A25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8E4C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7E0E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7050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BD0C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DA46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3/4-80-10-10/20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овальные УМОВ2 с комплектующей арматурой, кронштейнами без смесителя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A875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Е17-1-605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умывальников одиночных овальных УМОВ2 с комплектующей арматурой, кронштейнами с подводкой холодной и горячей воды со смесителем СМР-УМ-НКСА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3156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D160A5" w:rsidRPr="00D160A5" w:rsidTr="00906D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9E06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5E06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9D6C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FD72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E643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3/4-80-10-10/30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овальные УМОВ2 с комплектующей арматурой, кронштейнами со смесителем СМР-УМ-НКСА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4575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EC45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Е17-1-801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биде полуфарфоровых со смесителем, сифоном и выпуском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8B65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D160A5" w:rsidRPr="00D160A5" w:rsidTr="007C7C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0936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7D51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8D50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D160A5" w:rsidRPr="00D160A5" w:rsidTr="004B14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187C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BB4A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60A5" w:rsidRPr="00D160A5" w:rsidTr="007B2E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D160A5" w:rsidRPr="00D160A5" w:rsidTr="00203A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1F6A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6469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Биде полуфарфоровые со смесителем, сифоном и выпуском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Е17-1-901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душевых чугунных эмалированных глубоких с чугунным сифоном, латунным выпуском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0B3E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60A5" w:rsidRPr="00D160A5" w:rsidTr="00AD4C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3225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5273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BB0C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60A5" w:rsidRPr="00D160A5" w:rsidTr="001D77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4F68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0E32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8946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EE27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960B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Поддоны душевые чугунные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Подставка под поддон душевой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Е17-1-902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душевых чугунных эмалированных глубоких с пластмассовым унифицированным сифоном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7500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60A5" w:rsidRPr="00D160A5" w:rsidTr="00312B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160A5" w:rsidRPr="00D160A5" w:rsidTr="00AC36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8378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FB78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60A5" w:rsidRPr="00D160A5" w:rsidTr="00BF00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DA6B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9973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Поддоны душевые эмалированные глубокие чугунные ПДЧГ-800 с пластмассовым унифицированным сифоном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5003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BD44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AF0A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152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Подставка под поддон душевой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Е17-1-1002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поддонов стальных эмалированных мелких с пластмассовым унифицированным сифоном</w:t>
            </w:r>
          </w:p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0A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160A5" w:rsidRPr="00D160A5" w:rsidTr="00961E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D160A5" w:rsidRPr="00D160A5" w:rsidTr="00C703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D160A5" w:rsidRPr="00D160A5" w:rsidTr="00CC2F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160A5" w:rsidRPr="00D160A5" w:rsidTr="004761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160A5" w:rsidRPr="00D160A5" w:rsidTr="00EE4E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160A5" w:rsidRPr="00D160A5" w:rsidTr="00571B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BD69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радиаторная резиновая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160A5" w:rsidRPr="00D160A5" w:rsidTr="00E963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3/4-60-10/10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Поддоны душевые стальные эмалированные мелкие ПМС-2 с пластмассовым унифицированным сифоном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60A5" w:rsidRPr="00D160A5" w:rsidTr="005717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Втулка пластмассовая соединительная КПУ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D160A5" w:rsidRPr="00D160A5" w:rsidTr="006203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D160A5" w:rsidRPr="00D160A5" w:rsidTr="00B30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D160A5" w:rsidRPr="00D160A5" w:rsidTr="007036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D160A5" w:rsidRPr="00D160A5" w:rsidTr="00D160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160A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160A5" w:rsidRPr="00D160A5" w:rsidRDefault="00D160A5" w:rsidP="00DE562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Подставка под поддон душевой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60A5" w:rsidRPr="00D160A5" w:rsidRDefault="00D160A5" w:rsidP="00DE562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D160A5" w:rsidRDefault="00D160A5" w:rsidP="0040791D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D160A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D04E3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Полотенцесушители, смесители, гарнитура туалетная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D04E3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17-2. Установка полотенцесушителей, смесителей, гарнитуры туалетной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D04E3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полотенцесушителей, смесителей и присоединение их к трубопроводам (нормы 1-3, 101-103, 201, 301-320);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туалетной гарнитуры (нормы 4-5, 501);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креплений со сверлением отверстий.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2D04E3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полотенцесушителей из водогазопроводных труб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Полотенцесушители в комплекте с креплениями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полотенцесушителей латунных хромированных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Полотенцесушители в комплекте с креплениями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гарнитуры туалетной: вешалок, подстаканников, поручней для ванн и т.п.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Гарнитура туалетная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гарнитуры туалетной: полочек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Гарнитура туалетная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полотенцесушителей из стальных водогазопроводных оцинкованных труб с креплениями, диаметром 25 мм и поверхностью нагрева 0,30 м</w:t>
            </w:r>
            <w:r w:rsidRPr="002D04E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Полотенцесушители из стальных водогазопроводных оцинкованных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Е17-2-102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полотенцесушителей из стальных водогазопроводных оцинкованных труб с креплениями, диаметром 25 мм и поверхностью нагрева 0,18 м</w:t>
            </w:r>
            <w:r w:rsidRPr="002D04E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Полотенцесушители из стальных водогазопроводных оцинкованных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Е17-2-103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полотенцесушителей из стальных водогазопроводных оцинкованных труб с креплениями, диаметром 32 мм и поверхностью нагрева 0,21 м</w:t>
            </w:r>
            <w:r w:rsidRPr="002D04E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3/2-100-20/20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Полотенцесушители из стальных водогазопроводных оцинкованных труб с креплениями диаметром 32 мм, поверхностью нагрева 0,21 м</w:t>
            </w:r>
            <w:r w:rsidRPr="002D04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полотенцесушителей латунных с гальванопокрытием, диаметром 25 мм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3/2-100-10/10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Полотенцесушители латунные с гальванопокрытием с креплениями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лабораторных СМЛ2Н настольных с двумя изливами для холодной и горячей воды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лабораторные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лабораторных СМЛНС настенных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лабораторные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водогрейных колонок СМ-К-Р1, СМ-К-Р2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водогрейных колонок СМ-К-Р1, СМ-К-Р2 со стационарной душевой трубкой и сеткой, с золотниково-кривошипным переключателем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умывальников СМ-УМ-ПШЛ в парикмахерских, с гибким шлангом и сеткой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 СМ-УМ-ПШЛ в парикмахерских, с гибким шлангом и сеткой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умывальников СМ-УМ-ОРА с поворотным корпусом, одной рукояткой с аэратором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 СМ-УМ-ОРА с поворотным корпусом, одной рукояткой, с аэратором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умывальников СМ-УМ-ЦА настольных с верхней камерой смешения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умывальников СМ-УМ-НКСА настольных с нижней камерой смешения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умывальников медицинских СМ-УМ-НЛ настенных локтевых с комбинированной сеткой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Е17-2-309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общих для ванн и умывальников, с душевой сеткой на гибком шланге, с золотниково-кривошипным переключателем СМ-ВУ-ШЛР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общие для ванн и умывальников СМ-ВУ-ШЛР с душевой сеткой на гибком шланге, с кнопочным переключателем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общих для ванн и умывальников, с душевой сеткой на гибком шланге, с кнопочным переключателем, с латунными маховичками, штангой СМ-В-ШТ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ванн СМ-В-ШТ с душевой сеткой на гибком шланге, с кнопочным переключателем, с латунными маховичками, штангой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Е17-2-311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общих для ванн и умывальников, с душевой сеткой на гибком шланге, с кнопочным переключателем, с латунными маховичками, штангой СМ-В-ШЛБ-ШТР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3/4-140-30/30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ванн СМ-В-ШЛБ-ШТР набортные с душевой сеткой на гибком шланге, с кнопочным переключателем, с латунными маховичками, штангой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душевых установок на гибком шланге СМ-Д-ШЛ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душевых установок СМ-Д-ШЛ с душевой сеткой на гибком шланге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душевых установок на гибком шланге СМ-Д-СТ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латунные для душевых установок СМ-Д-СТ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моек настольных центральных СМ-М-ЦА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моек СМ-М-ЦА латунные с гальванопокрытием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моек настольных центральных СМ-М-НА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3/4-140-50/20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моек СМ-М-НА латунные с гальванопокрытием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моек с трубчатой подводкой СМ-М-ЦА-ТП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3/4-140-50/40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моек СМ-М-ЦА-ТП настольные центральные с аэратором, трубчатой подводкой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моек настенных СМ-М-ННА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моек СМ-М-ННА настенные с аэратором с нижним изливом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смесителей для моек с кнопочным переключателем СМ-М-ЦЩНА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3/4-140-50/30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моек СМ-М-ЦЩНА настольные центральные с кнопочным переключателем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термосмесителей для воды ТСВБ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Термосмесители воды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Е17-2-320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термосмесителей для ванн ТСМ-В-ШЛ, с душевой сеткой на гибком шланге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Элементы профильной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Термосмесители для ванн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Е17-2-501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гарнитуры туалетной: пъедесталов для умывальников</w:t>
            </w:r>
          </w:p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04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D04E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D04E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Пьедесталы для умывальников полуфарфоровые и фарфоровые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D04E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791998" w:rsidRPr="002D04E3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103A5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Унитазы, чаши напольные, сливы больничные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103A5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17-3. Установка унитазов, чаш напольных, сливов больничных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103A59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приборов со сверлением отверстий;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регулировка смывной арматуры;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приборов к трубопроводам.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103A59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с бачком непосредственно присоединенным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Бачок с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с бачком высокорасполагаемым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 оцинкованные из стальных водогазопроводных труб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Бачок с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с краном смывным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смывные полуавтоматические латунные с гальванопокрытием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 оцинкованные из стальных водогазопроводных труб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чаш (унитазов) напольных с бачком высокорасполагаемым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Чаши (унитазы)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Бачок с арматурой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смывная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чаш (унитазов) напольных с краном смывным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смывные полуавтоматические латунные с гальванопокрытием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 оцинкованные из стальных водогазопроводных труб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Чаши (унитазы)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сливов больничных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Сливы больничные (унитаз с бачком, бачок для дезинфицирующего раствора, смеситель)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 оцинкованные из стальных водогазопроводных труб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с непосредственно присоединенным смывным бачком с верхним пуском, с сиденьем и арматурой "Компакт"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3/4-90-10-30/20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Унитазы УНТЦ с цельноотлитой полочкой с непосредственно присоединенным смывным бачком с верхним пуском, с сиденьем и арматурой, "Компакт"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керамических тарельчатых УНТ2 с косым выпуском, без цельноотлитой полочки, со смывным керамическим бачком, с боковым пуском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Унитазы керамические тарельчатые УНТ2 с косым выпуском без цельноотлитой полочки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 оцинкованные из стальных водогазопроводных труб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Бачки смывные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Е17-3-301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детских, напольных, керамических шамотированных без цельноотлитой полочки, с сиденьем, креплением, с прямым и косым выпуском, с чугунным смывным бачком, с краном смывным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смывные полуавтоматические латунные с гальванопокрытием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 оцинкованные из стальных водогазопроводных труб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Унитазы напольные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Е17-3-501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чаш напольных с краном смывным</w:t>
            </w:r>
          </w:p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3A5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смывные полуавтоматические латунные с гальванопокрытием диаметром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3/4-100-10/10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Чаша чугунная эмалированная напольная ЧЧСФДЧ с двубортным чугунным сифоном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3/4-160-10/20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смывные оцинкованные из стальных водогазопроводных труб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103A5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103A5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103A5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791998" w:rsidRPr="00103A59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67453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Писсуары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67453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17-4. Установка писсуаров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67453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приборов со сверлением отверстий;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приборов к трубопроводам.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267453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писсуаров настенных (одиночных)</w:t>
            </w:r>
          </w:p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74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3/4-130-10/40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Сифон двухоборотный, пластмассовый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Писсуары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писсуаров напольных (в комплекте из 3-х штук)</w:t>
            </w:r>
          </w:p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74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Писсуары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Е17-4-101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писсуаров настенных (одиночных) с писсуарным краном, с цельноотлитым сифоном, размером 435 х 360 х 290 мм</w:t>
            </w:r>
          </w:p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74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3/4-50-10-10/20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Писсуары полуфарфоровые и фарфоровые настенные с писсуарным краном с цельноотлитым сифоном размером 435 х 360 х 290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Е17-4-102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писсуаров настенных (одиночных) с писсуарным краном, с цельноотлитым сифоном, размером 680 х 350 х 325 мм</w:t>
            </w:r>
          </w:p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74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3/4-50-10-10/30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Писсуары полуфарфоровые и фарфоровые настенные с писсуарным краном с цельноотлитым сифоном размером 680 х 350 х 325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Е17-4-201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писсуаров напольных из шамотированных масс (уриналов) с арматурой (в комплекте из 3 штук)</w:t>
            </w:r>
          </w:p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745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писсуарные латунные с гальванопокрытием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67453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67453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Писсуары напольные керамические шамотированные (уриналы) без арматуры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67453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791998" w:rsidRPr="00267453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43FD4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Мойки и раковины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43FD4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17-5. Установка моек и раковин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43FD4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приборов со сверлением отверстий;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кронштейнов или шкафов под мойки (нормы 1-3);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приборов к трубопроводам.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D43FD4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на одно отделение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на два отделения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для мытья уборочного инвентаря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раковин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Раковины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Е17-5-101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на одно отделение со смесителем, со сливной доской на кронштейнах из нержавеющей стали МНДЦ, МНДКЦ с пластмассовым сифоном, латунным выпуском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 из нержавеющей стали МНДЦ, МНДКЦ на одно отделение с одной круглой или прямоугольной чашей, со сливной доской, с креплениями, со смесителем, с пластмассовым бутылочным сифоном, латунным выпуском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к стальным мойкам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Е17-5-103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на одно отделение со смесителем, со сливной доской на кронштейнах стальных МСКЦ с пластмассовым сифоном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3/4-40-10-10/20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 стальные эмалированные МСКЦ на одно отделение с одной чашей, с креплениями, со смесителем, с пластмассовым бутылочным сифоном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 к стальным мойкам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Е17-5-201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чугунных эмалированных со смесителем СМ-М-ЦА, сифоном, пластмассовым выпуском, на кронштейнах, на два отделения МЧ2Ц, размером 800 х 600 мм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3/4-40-20-10/30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 чугунные эмалированные МЧ2Ц поставляются с сифоном, с двумя пластмассовыми выпусками, смесителем, штуцером к смесителю, с кронштейнами, размером 800 х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Е17-5-401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раковин лабораторных шамотированных РЛ, размером 600 х 400 х 580 мм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Раковины лабораторные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Е17-5-402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раковин стальных эмалированных с отъемной спинкой с выпуском, креплениями РС-1 в комплекте с краном водоразборным КВ-15Д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3/4-70-10/10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Раковины стальные эмалированные РС-1 с отъемной спинкой с приваренным выпуском, с креплениями в комплекте с краном водоразборным КВ-15Д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Е17-5-403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раковин стальных эмалированных с отъемной спинкой с выпуском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Раковины стальные эмалированные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Е17-5-501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моек чугунных эмалированных со смесителем СМ-М-ЦА, сифоном, пластмассовым выпуском, на кронштейнах, на одно отделение МЧЦ, размером 500 х 600 мм</w:t>
            </w:r>
          </w:p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FD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3/4-40-20-10/20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Мойки чугунные эмалированные МЧЦ поставляются с сифоном СДПМ, с пластмассовым выпуском, смесителем СМ-М-ЦА, штуцером к смесителю, с кронштейнами, размером 500 х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чугунные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6/10-70-10/5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для чугунных напорных труб диаметром 50-300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43FD4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43FD4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43FD4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791998" w:rsidRPr="00D43FD4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7015D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Фонтанчики питьевые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7015D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17-6. Установка фонтанчиков питьевых напольных с педальным пуском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7015D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приборов со сверлением отверстий;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приборов к трубопроводам.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D7015D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фонтанчиков питьевых напольных с педальным пуском</w:t>
            </w:r>
          </w:p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015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3/13-50-10/10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Дюбель-втулка ДВ-8-12 пластмассовая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D7015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П3/6-90-10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015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Фонтанчики питьевые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015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791998" w:rsidRPr="00D7015D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66454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Баки металлические для воды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66454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17-7. Установка баков металлических для воды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664549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баков на готовое основание;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баков к трубопроводам;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регулировка поплавковых клапанов;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 баков.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664549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металлических для воды, массой до 0,5 т</w:t>
            </w:r>
          </w:p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45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15,16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5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металлические для воды, массой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поплавковые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металлических для воды, добавляется на каждые 0,1 т при массе свыше 0,5 т до 1 т</w:t>
            </w:r>
          </w:p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45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5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металлических для воды, массой 1 т</w:t>
            </w:r>
          </w:p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45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5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Баки металлические для воды, массой 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П3/3-40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Клапаны поплавковые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баков металлических для воды, добавляется на каждые 0,1 т при массе свыше 1 т до 2 т</w:t>
            </w:r>
          </w:p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45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66454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66454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454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66454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</w:tbl>
    <w:p w:rsidR="00791998" w:rsidRPr="00664549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FD040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Нагреватели индивидуальные, колонки для ванн, кипятильники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FD040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17-8. Установка нагревателей индивидуальных, колонок для ванн, кипятильников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FD040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приборов на готовое основание;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регулировка поплавкового клапана (норма 4);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присоединение приборов к трубопроводам.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FD0408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нагревателей индивидуальных водоводяных</w:t>
            </w:r>
          </w:p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040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8,87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Нагреватели водоводяные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нагревателей индивидуальных пароводяных</w:t>
            </w:r>
          </w:p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040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04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0,00198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Нагреватели пароводяные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колонок для ванн на твердом топливе</w:t>
            </w:r>
          </w:p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040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3/1-90-10/10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3/1-170-20-10/10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Шиберы в обечайке из листовой углеродистой и сортовой стали круглые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04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0,00198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Колонки для ванн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кипятильников на твердом топливе</w:t>
            </w:r>
          </w:p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040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других видах строительства,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вентиляции и кондиционирования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3/1-90-10/10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Вытяжки от газовых колонок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3/1-170-20-10/10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Шиберы в обечайке из листовой углеродистой и сортовой стали круглые диаметром до 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04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791998" w:rsidRPr="00FD0408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FD0408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Кипятильники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FD0408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791998" w:rsidRPr="00FD0408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B70E45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Души гигиенические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B70E45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17-9. Установка душа гигиенического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B70E45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приборов (поддона, термосмесителя, крана и насадки фонтанирующей);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присоединение душа гигиенического к трубопроводам;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уравнителей электрических потенциалов.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B70E45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душа гигиенического</w:t>
            </w:r>
          </w:p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0E4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Модифицированная сухая цементная смесь для приготовления безусадочных расширяющихся строительных растворов и бетонов с высокой однородностью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1/10-240-30-22/9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Дюбели распорные полиэтиленовые 12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8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B70E45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70E45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Душ гигиенический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70E45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791998" w:rsidRPr="00B70E45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B47F0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Установка сантехприборов (унитазов) отдельными элементами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B47F0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17-10. Установка сантехприборов (унитазов) отдельными элементами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B47F09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унитазов и смывных бачков;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спускной и наполнительной арматуры;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регулировка спускной и наполнительной арматуры;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приборов к трубопроводам;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сидений на унитаз (норма 1).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B47F09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сантехприборов (унитазов) отдельными элементами с сиденьями</w:t>
            </w:r>
          </w:p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7F0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175,94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 керамический со смывным бачком, арматурой, с крепежными элементами и уплотнительной прокладкой, с сиденьем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сантехприборов (унитазов) отдельными элементами без сидений</w:t>
            </w:r>
          </w:p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7F0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161,59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3/3-50-80-10/10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шаровые, муфтовые, латунные 11Б27П1 диаметром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Патрубок (гофра) для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B47F0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B47F0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 керамический со смывным бачком, арматурой, с крепежными элементами и уплотнительной прокладкой, без сидения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B47F0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791998" w:rsidRPr="00B47F09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8C3CE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Установка умывальников с учетом новых модификаций крепления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8C3CE9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17-11. Установка умывальника со смесителем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8C3CE9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крепление умывальника к стене;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водоразборной арматуры с гибкой подводкой (норма 1);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водоразборной арматуры с жесткой подводкой (норма 2);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водосливной арматуры.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8C3CE9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умывальника со смесителем на гибких подводках холодной и горячей воды</w:t>
            </w:r>
          </w:p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CE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 СМ-УМ-ЦА настольные, с верхней камерой смешения, центральные, с аэратором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 керамический в комплекте с крепежными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 водосливной арматуры (патрубок, сифон, Г-образный отвод)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умывальника со смесителем на жестких подводках холодной и горячей воды</w:t>
            </w:r>
          </w:p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CE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 СМ-УМ-ЦА настольные, с верхней камерой смешения, центральные, с аэратором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 керамический в комплекте с крепежными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 водосливной арматуры (патрубок, сифон, Г-образный отвод)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8C3CE9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CE9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Жесткая подводка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CE9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791998" w:rsidRPr="008C3CE9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54C67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17-12. Установка умывальника с установкой смесителя на стене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254C67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крепление умывальника к стене;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смесителя на стене;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водосливной арматуры.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254C67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умывальника с установкой смесителя на стене</w:t>
            </w:r>
          </w:p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54C6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 СМ-УМ-НВА настенные, с верхним изливом, аэратором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 керамический в комплекте с крепежными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254C67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254C67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 водосливной арматуры (патрубок, сифон, Г-образный отвод)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254C67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791998" w:rsidRPr="00254C67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8C31BD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Установка душевых кабин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8C31BD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17-13. Установка душевых кабин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8C31BD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душевого поддона с водосливной арматурой;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и установка стенок душевого угла с креплением к стене и герметизацией мест примыкания (норма 1);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гибких подводок (норма 2);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и установка корпуса душевой кабины (норма 2);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водоразборной арматуры;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проверка герметичности установленной арматуры.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8C31BD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душевых углов с водосливной арматурой и смесителем для душа</w:t>
            </w:r>
          </w:p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1B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1,605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31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Душевая кабина (угол) в комплекте с водоразборной и водосливной арматурой, крепежными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автономных душевых кабин с водосливной арматурой и смесителем для душа</w:t>
            </w:r>
          </w:p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1B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1,605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31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водоснабжения и отопления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3/6-80-10/10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Гибкие подводки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Душевая кабина (угол) в комплекте с водоразборной и водосливной арматурой, крепежными элементами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8C31BD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8C31BD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Гофрированная пластмассовая труба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8C31BD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791998" w:rsidRPr="008C31BD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F05BF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Установка акриловых душевых поддонов и ванн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F05BF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17-14. Установка акриловых душевых поддонов и ванн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F05BF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основания;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акриловых душевых поддонов с креплением к днищу штанг с опорами-ножками (норма 1);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акриловых ванн с креплением к днищу рамы с опорами-ножками (нормы 2, 3);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сифонов к канализационному стояку;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герметизация стыков;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декоративных панелей (нормы 2, 3).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DF05BF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акриловых душевых поддонов</w:t>
            </w:r>
          </w:p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5B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3/4-130-10/20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Сифон пластмассовый к поддону душевому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профильные из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Поддоны душевые акриловые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акриловых со сплошными декоративными панелями</w:t>
            </w:r>
          </w:p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5B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215,2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профильные из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акриловые со сплошными декоративными панелями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Сифоны пластмассовые к ванне с переливом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ванн акриловых с раздвижными декоративными панелями</w:t>
            </w:r>
          </w:p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F05B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228,7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П2/40-25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Изделия профильные из поливинилхлорида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Ванны акриловые с раздвижными декоративными панелями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DF05B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П3/4-130-10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F05B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Сифоны пластмассовые к ванне с переливом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F05B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791998" w:rsidRPr="00DF05BF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34328C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Установка умывальников с инсталляцией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34328C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17-15. Установка умывальника с инсталляцией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34328C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разметки, сверление отверстий, установка креплений;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инсталляции;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канализационной подводки;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водорозетки и подключение к водопроводной разводке;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смесителя на умывальник;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умывальника;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сифона;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подключение смесителя к водоразеткам;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проверка работоспособности системы.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34328C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умывальника с инсталляцией</w:t>
            </w:r>
          </w:p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328C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17,73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3/4-80-10-10/10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Умывальники овальные УМОВ2 со скрытыми установочными поверхностями без арматуры и смесителя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Сифон пластмассовый с металлическим выпуском к умывальнику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3/4-140-20/40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Смесители для умывальников СМ-УМ-НКСА настольные, с нижней камерой смешения, аэратором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91998" w:rsidRPr="0034328C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3/4-150-30-20/10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34328C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Инсталляция с водорозетками для подвесного умывальника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34328C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791998" w:rsidRPr="0034328C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CF10F6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Установка унитазов с инсталляцией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CF10F6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17-16. Установка унитазов с инсталляцией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CF10F6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разметки, сверление отверстий, установка креплений;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инсталляции со смывным бачком;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соединение элементов канализационной подводки с креплением на инсталляции;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подключение водопроводной подводки к смывному бачку;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и снятие заглушек;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унитаза;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панель-прокладки и кнопки смыва;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сидения на унитаз;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проверка работоспособности системы.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CF10F6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унитазов с инсталляцией</w:t>
            </w:r>
          </w:p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10F6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18,53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Санитарно-технические приборы, смесители, сифоны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Унитазы керамические консольные с горизонтальным выпуском "Стиль"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3/4-90-40/50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Сидения с крышкой жесткие, дюропластовые, с креплениями для унитазов керамических консольных "Стиль"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3/4-150-30-10/10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Инсталляция для подвесного унитаза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3/4-150-30-30/10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Кнопка смыва для инсталляции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791998" w:rsidRPr="00CF10F6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3/4-150-30-30/20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CF10F6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Панель-прокладка звукоизоляционная для подвесного унитаза и для биде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CF10F6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791998" w:rsidRPr="00CF10F6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791998" w:rsidRPr="00D160A5" w:rsidRDefault="0079199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7584F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Установка люков сантехнических (ревизионных)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7584F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17-17. Установка люков сантехнических (ревизионных)</w:t>
            </w: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91998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Pr="00D7584F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люка к установке, примерка, выверка люка по уровню с разметкой;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герметика (норма 1), клея (норма 2) по периметру люка с помощью монтажного пистолета;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люка по предварительной разметке с креплением саморезами (норма 1), с временным креплением малярным скотчем (норма 2);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герметика по внешней границе люка с помощью монтажного пистолета.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91998" w:rsidRDefault="00791998" w:rsidP="00412DEA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91998" w:rsidRDefault="00791998" w:rsidP="0079199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91998" w:rsidRPr="00D7584F" w:rsidTr="00412DEA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люков сантехнических (ревизионных) с креплением саморезами</w:t>
            </w:r>
          </w:p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8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21,63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П2/20-20-15-35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ревизионные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Е17-17-2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91998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люков сантехнических (ревизионных) без механического крепления</w:t>
            </w:r>
          </w:p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58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15,45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силиконовый 280 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12,75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монтажный (жидкие гвозди) на водно-дисперсионной основе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5,713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791998" w:rsidRPr="00D7584F" w:rsidTr="00412D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П2/20-20-15-35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998" w:rsidRPr="00D7584F" w:rsidRDefault="00791998" w:rsidP="00412DE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ревизионные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998" w:rsidRPr="00D7584F" w:rsidRDefault="00791998" w:rsidP="00412DE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791998" w:rsidRPr="00D7584F" w:rsidRDefault="00791998" w:rsidP="00791998">
      <w:pPr>
        <w:pStyle w:val="a5"/>
        <w:rPr>
          <w:rFonts w:ascii="Arial" w:hAnsi="Arial" w:cs="Arial"/>
          <w:b/>
          <w:sz w:val="2"/>
        </w:rPr>
      </w:pPr>
    </w:p>
    <w:p w:rsidR="00135B66" w:rsidRPr="00D160A5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D160A5" w:rsidSect="00D160A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0A5" w:rsidRDefault="00D160A5" w:rsidP="00D160A5">
      <w:r>
        <w:separator/>
      </w:r>
    </w:p>
  </w:endnote>
  <w:endnote w:type="continuationSeparator" w:id="0">
    <w:p w:rsidR="00D160A5" w:rsidRDefault="00D160A5" w:rsidP="00D16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0A5" w:rsidRDefault="00D160A5" w:rsidP="00353CD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7554E">
      <w:rPr>
        <w:rStyle w:val="a4"/>
        <w:noProof/>
      </w:rPr>
      <w:t>42</w:t>
    </w:r>
    <w:r>
      <w:rPr>
        <w:rStyle w:val="a4"/>
      </w:rPr>
      <w:fldChar w:fldCharType="end"/>
    </w:r>
  </w:p>
  <w:p w:rsidR="00D160A5" w:rsidRDefault="00D160A5" w:rsidP="00D160A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0A5" w:rsidRDefault="00D160A5" w:rsidP="00353CD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D7554E">
      <w:rPr>
        <w:rStyle w:val="a4"/>
        <w:noProof/>
      </w:rPr>
      <w:t>41</w:t>
    </w:r>
    <w:r>
      <w:rPr>
        <w:rStyle w:val="a4"/>
      </w:rPr>
      <w:fldChar w:fldCharType="end"/>
    </w:r>
  </w:p>
  <w:p w:rsidR="00D160A5" w:rsidRDefault="00D160A5" w:rsidP="00D160A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0A5" w:rsidRDefault="00D160A5" w:rsidP="00D160A5">
      <w:r>
        <w:separator/>
      </w:r>
    </w:p>
  </w:footnote>
  <w:footnote w:type="continuationSeparator" w:id="0">
    <w:p w:rsidR="00D160A5" w:rsidRDefault="00D160A5" w:rsidP="00D16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0A5" w:rsidRDefault="00D160A5" w:rsidP="00D160A5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8.03.117-2026</w:t>
    </w:r>
  </w:p>
  <w:p w:rsidR="00D160A5" w:rsidRPr="00D160A5" w:rsidRDefault="00D160A5" w:rsidP="00D160A5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0A5" w:rsidRDefault="00D160A5" w:rsidP="00D160A5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8.03.117-2026</w:t>
    </w:r>
  </w:p>
  <w:p w:rsidR="00D160A5" w:rsidRPr="00D160A5" w:rsidRDefault="00D160A5" w:rsidP="00D160A5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0A5"/>
    <w:rsid w:val="00071661"/>
    <w:rsid w:val="00135B66"/>
    <w:rsid w:val="0040791D"/>
    <w:rsid w:val="004A7AAA"/>
    <w:rsid w:val="00637FA0"/>
    <w:rsid w:val="006B207E"/>
    <w:rsid w:val="00791998"/>
    <w:rsid w:val="009D1DBB"/>
    <w:rsid w:val="00D160A5"/>
    <w:rsid w:val="00D7554E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1AE307"/>
  <w15:chartTrackingRefBased/>
  <w15:docId w15:val="{AD26D1DB-349E-4137-AF56-2EF8E68E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</TotalTime>
  <Pages>65</Pages>
  <Words>21650</Words>
  <Characters>123411</Characters>
  <Application>Microsoft Office Word</Application>
  <DocSecurity>0</DocSecurity>
  <Lines>1028</Lines>
  <Paragraphs>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144772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Филоненко Светлана Алексеевна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2024-10-15T10:00:00Z</dcterms:created>
  <dcterms:modified xsi:type="dcterms:W3CDTF">2026-01-30T06:57:00Z</dcterms:modified>
</cp:coreProperties>
</file>