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4021D" w:rsidTr="00B4021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4021D" w:rsidRPr="00B4021D" w:rsidRDefault="00B4021D" w:rsidP="00B4021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bookmarkStart w:id="0" w:name="_GoBack" w:colFirst="0" w:colLast="0"/>
            <w:r>
              <w:rPr>
                <w:rFonts w:ascii="Arial" w:hAnsi="Arial" w:cs="Arial"/>
                <w:b/>
              </w:rPr>
              <w:t>Таблица 16-1. Прокладка в траншеях труб чугунных напорных раструбных</w:t>
            </w:r>
          </w:p>
        </w:tc>
      </w:tr>
      <w:tr w:rsidR="00B4021D" w:rsidTr="00B4021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4021D" w:rsidRDefault="00B4021D" w:rsidP="00B4021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4021D" w:rsidTr="00B4021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4021D" w:rsidRDefault="00B4021D" w:rsidP="00B4021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4021D" w:rsidRPr="00B4021D" w:rsidRDefault="00B4021D" w:rsidP="00B4021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транспортировка материалов в рабочую зону;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4021D" w:rsidRDefault="00B4021D" w:rsidP="00B4021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прокладка труб с заделкой раструбов;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4021D" w:rsidRDefault="00B4021D" w:rsidP="00B4021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гидравлическое испытание и промывка труб водой питьевого качества.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4021D" w:rsidRDefault="00B4021D" w:rsidP="00B4021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  <w:bookmarkEnd w:id="0"/>
    </w:tbl>
    <w:p w:rsidR="00B4021D" w:rsidRDefault="00B4021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4021D" w:rsidRPr="00B4021D" w:rsidTr="00B4021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 чугунных напорных раструбных диаметром 65 мм</w:t>
            </w:r>
          </w:p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21D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B4021D" w:rsidRPr="00B4021D" w:rsidTr="005D6B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45,12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B4021D" w:rsidRPr="00B4021D" w:rsidTr="00AF6E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B4021D" w:rsidRPr="00B4021D" w:rsidTr="003345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4021D" w:rsidRPr="00B4021D" w:rsidTr="007E34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4021D" w:rsidRPr="00B4021D" w:rsidTr="004176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02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4021D" w:rsidRPr="00B4021D" w:rsidTr="001960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4021D" w:rsidRPr="00B4021D" w:rsidTr="00BD66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класса А номинальным диаметром 65 мм, толщиной стенки 7,4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 чугунных напорных раструбных диаметром 80 мм</w:t>
            </w:r>
          </w:p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21D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B4021D" w:rsidRPr="00B4021D" w:rsidTr="00BB3D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46,22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B4021D" w:rsidRPr="00B4021D" w:rsidTr="000E09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B4021D" w:rsidRPr="00B4021D" w:rsidTr="005818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4021D" w:rsidRPr="00B4021D" w:rsidTr="00902E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4021D" w:rsidRPr="00B4021D" w:rsidTr="00D357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02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4021D" w:rsidRPr="00B4021D" w:rsidTr="008814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4021D" w:rsidRPr="00B4021D" w:rsidTr="00352B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6/10-10-40-10/6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 чугунных напорных раструбных диаметром 100 мм</w:t>
            </w:r>
          </w:p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21D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B4021D" w:rsidRPr="00B4021D" w:rsidTr="007B7A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B4021D" w:rsidRPr="00B4021D" w:rsidTr="00F369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B4021D" w:rsidRPr="00B4021D" w:rsidTr="00AE31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4021D" w:rsidRPr="00B4021D" w:rsidTr="00CD08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4021D" w:rsidRPr="00B4021D" w:rsidTr="003A0F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02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B4021D" w:rsidRPr="00B4021D" w:rsidTr="00D93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4021D" w:rsidRPr="00B4021D" w:rsidTr="001758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 чугунных напорных раструбных диаметром 125 мм</w:t>
            </w:r>
          </w:p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21D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B4021D" w:rsidRPr="00B4021D" w:rsidTr="001B31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86,03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B4021D" w:rsidRPr="00B4021D" w:rsidTr="000039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B4021D" w:rsidRPr="00B4021D" w:rsidTr="001F65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4021D" w:rsidRPr="00B4021D" w:rsidTr="009354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4021D" w:rsidRPr="00B4021D" w:rsidTr="004A19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02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B4021D" w:rsidRPr="00B4021D" w:rsidTr="006B7A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4021D" w:rsidRPr="00B4021D" w:rsidTr="00F96F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 чугунных напорных раструбных диаметром 150 мм</w:t>
            </w:r>
          </w:p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21D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B4021D" w:rsidRPr="00B4021D" w:rsidTr="00D3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86,03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B4021D" w:rsidRPr="00B4021D" w:rsidTr="00CC44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B4021D" w:rsidRPr="00B4021D" w:rsidTr="002744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4021D" w:rsidRPr="00B4021D" w:rsidTr="00790E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4021D" w:rsidRPr="00B4021D" w:rsidTr="00082B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02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B4021D" w:rsidRPr="00B4021D" w:rsidTr="00BA5D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4021D" w:rsidRPr="00B4021D" w:rsidTr="006648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 чугунных напорных раструбных диаметром 200 мм</w:t>
            </w:r>
          </w:p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21D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B4021D" w:rsidRPr="00B4021D" w:rsidTr="007A56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103,51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B4021D" w:rsidRPr="00B4021D" w:rsidTr="003947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B4021D" w:rsidRPr="00B4021D" w:rsidTr="00E70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4021D" w:rsidRPr="00B4021D" w:rsidTr="00060F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4021D" w:rsidRPr="00B4021D" w:rsidTr="00995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02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B4021D" w:rsidRPr="00B4021D" w:rsidTr="00EF3A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4021D" w:rsidRPr="00B4021D" w:rsidTr="00CD3E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 чугунных напорных раструбных диаметром 250 мм</w:t>
            </w:r>
          </w:p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21D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B4021D" w:rsidRPr="00B4021D" w:rsidTr="00C749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122,76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B4021D" w:rsidRPr="00B4021D" w:rsidTr="00CA19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B4021D" w:rsidRPr="00B4021D" w:rsidTr="006040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4021D" w:rsidRPr="00B4021D" w:rsidTr="007544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4021D" w:rsidRPr="00B4021D" w:rsidTr="002371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02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B4021D" w:rsidRPr="00B4021D" w:rsidTr="008578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4021D" w:rsidRPr="00B4021D" w:rsidTr="00B717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 чугунных напорных раструбных диаметром 300 мм</w:t>
            </w:r>
          </w:p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21D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B4021D" w:rsidRPr="00B4021D" w:rsidTr="001D50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145,98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9,15</w:t>
            </w:r>
          </w:p>
        </w:tc>
      </w:tr>
      <w:tr w:rsidR="00B4021D" w:rsidRPr="00B4021D" w:rsidTr="00AA36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B4021D" w:rsidRPr="00B4021D" w:rsidTr="003F17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4021D" w:rsidRPr="00B4021D" w:rsidTr="00757E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4021D" w:rsidRPr="00B4021D" w:rsidTr="00FC5F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02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B4021D" w:rsidRPr="00B4021D" w:rsidTr="007A09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4021D" w:rsidRPr="00B4021D" w:rsidTr="008E4C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 чугунных напорных раструбных диаметром 350 мм</w:t>
            </w:r>
          </w:p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21D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B4021D" w:rsidRPr="00B4021D" w:rsidTr="00780A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11,36</w:t>
            </w:r>
          </w:p>
        </w:tc>
      </w:tr>
      <w:tr w:rsidR="00B4021D" w:rsidRPr="00B4021D" w:rsidTr="00567B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B4021D" w:rsidRPr="00B4021D" w:rsidTr="00810B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4021D" w:rsidRPr="00B4021D" w:rsidTr="008738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4021D" w:rsidRPr="00B4021D" w:rsidTr="003120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02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B4021D" w:rsidRPr="00B4021D" w:rsidTr="00593E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4021D" w:rsidRPr="00B4021D" w:rsidTr="007945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350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 чугунных напорных раструбных диаметром 400 мм</w:t>
            </w:r>
          </w:p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21D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B4021D" w:rsidRPr="00B4021D" w:rsidTr="00B25B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193,55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13,09</w:t>
            </w:r>
          </w:p>
        </w:tc>
      </w:tr>
      <w:tr w:rsidR="00B4021D" w:rsidRPr="00B4021D" w:rsidTr="00E257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B4021D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6,46</w:t>
            </w:r>
          </w:p>
        </w:tc>
      </w:tr>
      <w:tr w:rsidR="00B4021D" w:rsidRPr="00B4021D" w:rsidTr="004B21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4021D" w:rsidRPr="00B4021D" w:rsidTr="008E0E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4021D" w:rsidRPr="00B4021D" w:rsidTr="000A30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02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</w:t>
            </w:r>
          </w:p>
        </w:tc>
      </w:tr>
      <w:tr w:rsidR="00B4021D" w:rsidRPr="00B4021D" w:rsidTr="00FC3E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4021D" w:rsidRPr="00B4021D" w:rsidTr="006B39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B4021D" w:rsidRPr="00B4021D" w:rsidTr="00B402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B4021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21D" w:rsidRPr="00B4021D" w:rsidRDefault="00B4021D" w:rsidP="007819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021D" w:rsidRPr="00B4021D" w:rsidRDefault="00B4021D" w:rsidP="007819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B4021D" w:rsidRDefault="00B4021D" w:rsidP="0040791D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B4021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CB7A22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16-2. Прокладка по стенам зданий и в каналах труб чугунных напорных раструбных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CB7A22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труб с заделкой раструбов;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заделка креплений;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гидравлическое испытание и промывка труб водой питьевого качества.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CB7A22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 чугунных напорных раструбных диаметром 65 мм</w:t>
            </w:r>
          </w:p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A22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7A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класса А номинальным диаметром 65 мм, толщиной стенки 7,4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 чугунных напорных раструбных диаметром 80 мм</w:t>
            </w:r>
          </w:p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A22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7A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 чугунных напорных раструбных диаметром 100 мм</w:t>
            </w:r>
          </w:p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A22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7A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 чугунных напорных раструбных диаметром 125 мм</w:t>
            </w:r>
          </w:p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A22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7A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 чугунных напорных раструбных диаметром 150 мм</w:t>
            </w:r>
          </w:p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A22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7A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 чугунных напорных раструбных диаметром 200 мм</w:t>
            </w:r>
          </w:p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A22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251,03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7A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 чугунных напорных раструбных диаметром 250 мм</w:t>
            </w:r>
          </w:p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A22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251,03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6,38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7A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 чугунных напорных раструбных диаметром 300 мм</w:t>
            </w:r>
          </w:p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A22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306,33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10,58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7A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 чугунных напорных раструбных диаметром 350 мм</w:t>
            </w:r>
          </w:p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A22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306,33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7A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350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 чугунных напорных раструбных диаметром 400 мм</w:t>
            </w:r>
          </w:p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A22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349,46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13,98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CB7A2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7A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6/10-10-40-10/22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напорная из высокопрочного чугуна с шаровидным графитом ВЧШГ с наружным отделочным и внутренним цементно-песчаным покрытием с раструбным соединением "Тайтон", без уплотнения, номинальным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CB7A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B7A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B7A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CB7A22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EA5E14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16-3. Установка фасонных частей чугунных напорных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EA5E14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фасонных частей;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раструбов или соединение фланцев на болтах и прокладках;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гидравлическое испытание и промывка водой питьевого качества.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EA5E14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 чугунных напорных диаметром 65 мм</w:t>
            </w:r>
          </w:p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E14">
              <w:rPr>
                <w:rFonts w:ascii="Arial" w:hAnsi="Arial" w:cs="Arial"/>
              </w:rPr>
              <w:t>(единица измерения - т фасонных частей)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54,19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E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0,0287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 чугунных напорных диаметром 80 мм</w:t>
            </w:r>
          </w:p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E14">
              <w:rPr>
                <w:rFonts w:ascii="Arial" w:hAnsi="Arial" w:cs="Arial"/>
              </w:rPr>
              <w:t>(единица измерения - т фасонных частей)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E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 чугунных напорных диаметром 100 мм</w:t>
            </w:r>
          </w:p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E14">
              <w:rPr>
                <w:rFonts w:ascii="Arial" w:hAnsi="Arial" w:cs="Arial"/>
              </w:rPr>
              <w:t>(единица измерения - т фасонных частей)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E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 чугунных напорных диаметром 125 мм</w:t>
            </w:r>
          </w:p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E14">
              <w:rPr>
                <w:rFonts w:ascii="Arial" w:hAnsi="Arial" w:cs="Arial"/>
              </w:rPr>
              <w:t>(единица измерения - т фасонных частей)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27,87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0,00525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E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0,0243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 чугунных напорных диаметром 150 мм</w:t>
            </w:r>
          </w:p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E14">
              <w:rPr>
                <w:rFonts w:ascii="Arial" w:hAnsi="Arial" w:cs="Arial"/>
              </w:rPr>
              <w:t>(единица измерения - т фасонных частей)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E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0,0322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 чугунных напорных диаметром 200 мм</w:t>
            </w:r>
          </w:p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E14">
              <w:rPr>
                <w:rFonts w:ascii="Arial" w:hAnsi="Arial" w:cs="Arial"/>
              </w:rPr>
              <w:t>(единица измерения - т фасонных частей)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22,34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0,0162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E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0,0207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 чугунных напорных диаметром до 400 мм</w:t>
            </w:r>
          </w:p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E14">
              <w:rPr>
                <w:rFonts w:ascii="Arial" w:hAnsi="Arial" w:cs="Arial"/>
              </w:rPr>
              <w:t>(единица измерения - т фасонных частей)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20,57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0,00396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E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EA5E1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A5E1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диаметром до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A5E1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EA5E14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47FC9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16-4. Прокладка в траншеях трубопроводов из чугунных канализационных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47FC9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трубопровода из труб и фасонных частей с заделкой раструбов;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гидравлическое испытание трубопровода.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847FC9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трубопроводов из чугунных канализационных труб диаметром 50 мм</w:t>
            </w:r>
          </w:p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FC9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75,75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7F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канализационные длиной 2 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надвижные к чугунным канализационным трубам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трубопроводов из чугунных канализационных труб диаметром 100 мм</w:t>
            </w:r>
          </w:p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FC9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79,18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7F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6/10-10-50/20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канализационные длиной 2 м,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надвижные к чугунным канализационным трубам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в траншеях трубопроводов из чугунных канализационных труб диаметром 150 мм</w:t>
            </w:r>
          </w:p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FC9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91,6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7F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6/10-10-50/30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канализационные длиной 2 м,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847F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6/10-20-50-10/30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47F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надвижные к чугунным канализационным трубам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47F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2C1A65" w:rsidRPr="00847FC9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BF6653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16-5. Прокладка по стенам зданий и в каналах трубопроводов из укрупненных узлов, изготовленных из чугунных канализационных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BF6653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трубопровода из готовых узлов с заделкой раструбов;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задвижек;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гидравлическое испытание трубопровода.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BF6653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трубопроводов из укрупненных узлов, изготовленных из чугунных канализационных труб диаметром 50 мм</w:t>
            </w:r>
          </w:p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6653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77,7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66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3/7-10-40-20/10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чугунных канализационных труб и фасонных частей к ним без креплений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трубопроводов из укрупненных узлов, изготовленных из чугунных канализационных труб диаметром 100 мм</w:t>
            </w:r>
          </w:p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6653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85,47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66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3/7-10-40-20/20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чугунных канализационных труб и фасонных частей к ним без креплений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трубопроводов из укрупненных узлов, изготовленных из чугунных канализационных труб диаметром 150 мм</w:t>
            </w:r>
          </w:p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6653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101,01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0,133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66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3/7-10-40-20/30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чугунных канализационных труб и фасонных частей к ним без креплений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 стенам зданий и в каналах трубопроводов из укрупненных узлов, изготовленных из чугунных канализационных труб диаметром 100 мм (в сантехкабинах)</w:t>
            </w:r>
          </w:p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6653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85,47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66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3/7-10-40-20/40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из чугунных канализационных труб для санитарно-технических кабин диаметром условного прохода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F665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F665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F665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BF6653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003ABD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16-6. Прокладка трубопроводов отопления из укрупненных узлов, изготовленных из стальных водогазопроводных неоцинкованных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003ABD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трубопровода из готовых узлов;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трубопровода водой питьевого качества.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003ABD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укрупненных узлов, изготовленных из стальных водогазопроводных неоцинкованных труб диаметром 15 мм</w:t>
            </w:r>
          </w:p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3AB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3A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неоцинкованных труб без гильз и креплений для отопления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укрупненных узлов, изготовленных из стальных водогазопроводных неоцинкованных труб диаметром 20 мм</w:t>
            </w:r>
          </w:p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3AB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3A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неоцинкованных труб без гильз и креплений для отопления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укрупненных узлов, изготовленных из стальных водогазопроводных неоцинкованных труб диаметром 25 мм</w:t>
            </w:r>
          </w:p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3AB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3A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неоцинкованных труб без гильз и креплений для отопления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укрупненных узлов, изготовленных из стальных водогазопроводных неоцинкованных труб диаметром 32 мм</w:t>
            </w:r>
          </w:p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3AB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3A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неоцинкованных труб с гильзами для отопления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укрупненных узлов, изготовленных из стальных водогазопроводных неоцинкованных труб диаметром 40 мм</w:t>
            </w:r>
          </w:p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3AB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3A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неоцинкованных труб без гильз и креплений для отопления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укрупненных узлов, изготовленных из стальных водогазопроводных неоцинкованных труб диаметром 50 мм</w:t>
            </w:r>
          </w:p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3AB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39,85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3A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неоцинкованных труб без гильз и креплений для отопления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003AB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03AB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03AB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003ABD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A16B18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16-7. Прокладка трубопроводов водоснабжения из укрупненных узлов, изготовленных из стальных водогазопроводных оцинкованных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A16B18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трубопровода из готовых узлов;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покрытие краской поверхности сварного шва;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трубопровода водой питьевого качества.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A16B18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Е16-7-7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укрупненных узлов, изготовленных из стальных водогазопроводных оцинкованных труб диаметром 65 мм</w:t>
            </w:r>
          </w:p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B18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61,12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6B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укрупненных узлов, изготовленных из стальных водогазопроводных оцинкованных труб диаметром 80 мм</w:t>
            </w:r>
          </w:p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B18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61,12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6B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3/7-10-60-10/30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укрупненных узлов, изготовленных из стальных водогазопроводных оцинкованных труб диаметром 90 мм</w:t>
            </w:r>
          </w:p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B18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77,17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14,36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6B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укрупненных узлов, изготовленных из стальных водогазопроводных оцинкованных труб диаметром 100 мм</w:t>
            </w:r>
          </w:p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B18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77,17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14,36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6B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укрупненных узлов, изготовленных из стальных водогазопроводных оцинкованных труб диаметром 125 мм</w:t>
            </w:r>
          </w:p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B18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116,85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15,55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6B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укрупненных узлов, изготовленных из стальных водогазопроводных оцинкованных труб диаметром 150 мм</w:t>
            </w:r>
          </w:p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B18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117,61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15,55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6B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стальных водогазопроводных оцинкованных труб на сварке без гильз и креплений для водоснабжения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16B1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16B1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16B1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A16B18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334CED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16-8. Прокладка трубопроводов газоснабжения из укрупненных узлов, изготовленных из стальных водогазопроводных неоцинкованных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334CED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трубопровода из готовых узлов;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продувка (промывка) трубопровода;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муфтовой арматуры.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334CED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газоснабжения из укрупненных узлов, изготовленных из стальных водогазопроводных неоцинкованных труб диаметром 15 мм</w:t>
            </w:r>
          </w:p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CE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газоснабжения из укрупненных узлов, изготовленных из стальных водогазопроводных неоцинкованных труб диаметром 20 мм</w:t>
            </w:r>
          </w:p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CE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газоснабжения из укрупненных узлов, изготовленных из стальных водогазопроводных неоцинкованных труб диаметром 25 мм</w:t>
            </w:r>
          </w:p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CE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газоснабжения из укрупненных узлов, изготовленных из стальных водогазопроводных неоцинкованных труб диаметром 32 мм</w:t>
            </w:r>
          </w:p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CE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газоснабжения из укрупненных узлов, изготовленных из стальных водогазопроводных неоцинкованных труб диаметром 40 мм</w:t>
            </w:r>
          </w:p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CE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газоснабжения из укрупненных узлов, изготовленных из стальных водогазопроводных неоцинкованных труб диаметром 50 мм</w:t>
            </w:r>
          </w:p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CED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38,13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34C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34C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34C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334CED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00F1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16-9. Прокладка трубопроводов отопления и газоснабжения из стальных бесшовных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00F1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трубопровода на сварке из готовых узлов (нормы 1-6) и из стальных труб с установкой отводов (нормы 7-11);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трубопровода водой питьевого качества.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800F15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газоснабжения из укрупненных узлов, изготовленных из стальных бесшовных труб диаметром 50 мм</w:t>
            </w:r>
          </w:p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F15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60,83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из стальных бесшовных горячедеформированных труб для отопления и газоснабжения наружным диаметром 57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газоснабжения из укрупненных узлов, изготовленных из стальных бесшовных труб диаметром 65 мм</w:t>
            </w:r>
          </w:p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F15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73,07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3/7-10-30-10/20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из стальных бесшовных горячедеформированных труб для отопления и газоснабжения наружным диаметром 76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газоснабжения из укрупненных узлов, изготовленных из стальных бесшовных труб диаметром 80 мм</w:t>
            </w:r>
          </w:p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F15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81,39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3/7-10-30-10/30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из стальных бесшовных горячедеформированных труб для отопления и газоснабжения наружным диаметром 89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газоснабжения из укрупненных узлов, изготовленных из стальных бесшовных труб диаметром 100 мм</w:t>
            </w:r>
          </w:p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F15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81,39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из стальных бесшовных горячедеформированных труб для отопления и газоснабжения наружным диаметром 108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газоснабжения из укрупненных узлов, изготовленных из стальных бесшовных труб диаметром 125 мм</w:t>
            </w:r>
          </w:p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F15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121,64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15,55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133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газоснабжения из укрупненных узлов, изготовленных из стальных бесшовных труб диаметром 150 мм</w:t>
            </w:r>
          </w:p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F15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118,78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15,55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6/20-140-135/9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159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газоснабжения из стальных бесшовных труб диаметром 200 мм</w:t>
            </w:r>
          </w:p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F15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192,55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16,79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6/20-140-160/6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219 мм, толщиной стенки 7,0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6/20-350-10/1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крутоизогнутый с радиусом кривизны 1,5 Ду из углеродистой стали на Ру менее 10 МПа, с углом 90 градусов, номинальным диаметром 200 мм, наружным диаметром 219 мм и толщиной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газоснабжения из стальных бесшовных труб диаметром 250 мм</w:t>
            </w:r>
          </w:p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F15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236,56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19,04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78,8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6/20-140-170/7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273 мм, толщиной стенки 8,0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крутоизогнутый с радиусом кривизны 1,5 Ду из углеродистой стали на Ру менее 10 МПа, с углом 90 градусов, номинальным диаметром 250 мм, наружным диаметром 273 мм и толщиной стенки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газоснабжения из стальных бесшовных труб диаметром 300 мм</w:t>
            </w:r>
          </w:p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F15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275,2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21,42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6/20-140-180/7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325 мм, толщиной стенки 8,0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стальной гнутый 90 градусов с радиусом кривизны 1,5 Ду на Ру менее 10 МПа, номинальным диаметром 300 мм, наружным диаметром 325 мм, толщиной стенки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газоснабжения из стальных бесшовных труб диаметром 350 мм</w:t>
            </w:r>
          </w:p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F15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313,86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26,18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6/20-140-190/8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377 мм, толщиной стенки 9,0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6/20-350-10/41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стальной гнутый 90 градусов с радиусом кривизны 1,5 Ду на Ру менее 10 МПа, номинальным диаметром 350 мм, наружным диаметром 370 мм, толщиной стенки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газоснабжения из стальных бесшовных труб диаметром 400 мм</w:t>
            </w:r>
          </w:p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0F15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347,82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26,81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6/20-140-200/9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426 мм, толщиной стенки 10,0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2C1A65" w:rsidRPr="00800F15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6/20-350-10/43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0F15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стальной гнутый 90 градусов с радиусом кривизны 1,5 Ду на Ру менее 10 МПа, номинальным диаметром 400 мм, наружным диаметром 426 мм, толщиной стенки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0F15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2C1A65" w:rsidRPr="00800F15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CA7622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16-10. Прокладка трубопроводов отопления и водоснабжения из стальных электросварных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CA7622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трубопровода на сварке из готовых узлов (нормы 1-8) и из стальных труб с установкой отводов (нормы 9-13);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трубопровода водой питьевого качества.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CA7622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укрупненных узлов, изготовленных из стальных электросварных труб диаметром до 40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60,24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внутренних систем отопления зданий из стальных электросварных труб без гильз и креплений диаметром условного прохода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укрупненных узлов, изготовленных из стальных электросварных труб диаметром 50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60,83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внутренних систем отопления зданий из стальных электросварных труб без гильз и креплений диаметром условного прохода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укрупненных узлов, изготовленных из стальных электросварных труб диаметром 65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73,07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внутренних систем отопления зданий из стальных электросварных труб без гильз и креплений диаметром условного прохода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укрупненных узлов, изготовленных из стальных электросварных труб диаметром 80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внутренних систем отопления зданий из стальных электросварных труб без гильз и креплений диаметром условного прохода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укрупненных узлов, изготовленных из стальных электросварных труб диаметром 100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15,55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внутренних систем отопления зданий из стальных электросварных труб без гильз и креплений диаметром условного прохода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укрупненных узлов, изготовленных из стальных электросварных труб диаметром 125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118,04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15,55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внутренних систем отопления зданий из стальных электросварных труб без гильз и креплений диаметром условного прохода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укрупненных узлов, изготовленных из стальных электросварных труб диаметром 102 мм (для водостоков)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81,39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для внутренних водостоков из стальных электросварных труб в комплекте с гидрозатвором (без стоимости креплений) наружным диаметром 102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укрупненных узлов, изготовленных из стальных электросварных труб диаметром 150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118,78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15,55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3/7-10-20-10/70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внутренних систем отопления зданий из стальных электросварных труб без гильз и креплений диаметром условного прохода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стальных электросварных труб диаметром 200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192,55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16,79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6/20-50-65/225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219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6/20-350-10/1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крутоизогнутый с радиусом кривизны 1,5 Ду из углеродистой стали на Ру менее 10 МПа, с углом 90 градусов, номинальным диаметром 200 мм, наружным диаметром 219 мм и толщиной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стальных электросварных труб диаметром 250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236,56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19,04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273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6/20-350-10/2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крутоизогнутый с радиусом кривизны 1,5 Ду из углеродистой стали на Py менее 10 МПа, с углом 90 градусов, номинальным диаметром 250 мм, наружным диаметром 273 мм и толщиной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стальных электросварных труб диаметром 300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275,2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21,42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6/20-50-70/67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325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6/20-350-10/40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стальной гнутый 90 градусов с радиусом кривизны 1,5 Ду на Ру менее 10 МПа, номинальным диаметром 300 мм, наружным диаметром 325 мм, толщиной стенки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стальных электросварных труб диаметром 350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313,86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26,18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377 мм, толщиной стенки 7,0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6/20-350-10/41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стальной гнутый 90 градусов с радиусом кривизны 1,5 Ду на Ру менее 10 МПа, номинальным диаметром 350 мм, наружным диаметром 370 мм, толщиной стенки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 водоснабжения из стальных электросварных труб диаметром 400 мм</w:t>
            </w:r>
          </w:p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762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347,82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26,81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76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6/20-50-75/119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426 мм, толщиной стенки 7,0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2C1A65" w:rsidRPr="00CA762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6/20-350-10/42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762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стальной гнутый 90 градусов с радиусом кривизны 1,5 Ду на Ру менее 10 МПа, номинальным диаметром 400 мм, наружным диаметром 426 мм, толщиной стенки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762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2C1A65" w:rsidRPr="00CA7622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A1BBF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16-11. Прокладка трубопроводов обвязки котлов, водонагревателей и насосов из укрупненных узлов, изготовленных из стальных бесшовных и электросварных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A1BBF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трубопроводов обвязки из готовых узлов;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трубопроводов водой питьевого качества.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9A1BBF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обвязки котлов, водонагревателей и насосов из укрупненных узлов, изготовленных из стальных бесшовных и электросварных труб диаметром 40 мм</w:t>
            </w:r>
          </w:p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BB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44,63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16,22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B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обвязки котлов, водонагревателей, теплообменников и насосов из стальных труб с фланцами, болтами, без креплений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обвязки котлов, водонагревателей и насосов из укрупненных узлов, изготовленных из стальных бесшовных и электросварных труб диаметром 50 мм</w:t>
            </w:r>
          </w:p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BB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59,98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16,22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B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обвязки котлов, водонагревателей, теплообменников и насосов из стальных труб с фланцами, болтами, без креплений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обвязки котлов, водонагревателей и насосов из укрупненных узлов, изготовленных из стальных бесшовных и электросварных труб диаметром 80 мм</w:t>
            </w:r>
          </w:p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BB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86,55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0,00672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B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обвязки котлов, водонагревателей, теплообменников и насосов из стальных труб с фланцами, болтами, без креплений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обвязки котлов, водонагревателей и насосов из укрупненных узлов, изготовленных из стальных бесшовных и электросварных труб диаметром 100 мм</w:t>
            </w:r>
          </w:p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BB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89,19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0,00672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B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обвязки котлов, водонагревателей, теплообменников и насосов из стальных труб с фланцами, болтами, без креплений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обвязки котлов, водонагревателей и насосов из укрупненных узлов, изготовленных из стальных бесшовных и электросварных труб диаметром 150 мм</w:t>
            </w:r>
          </w:p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BB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132,38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19,52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B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обвязки котлов, водонагревателей, теплообменников и насосов из стальных труб с фланцами, болтами, без креплений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обвязки котлов, водонагревателей и насосов из укрупненных узлов, изготовленных из стальных бесшовных и электросварных труб диаметром 200 мм</w:t>
            </w:r>
          </w:p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BB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193,16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24,37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1B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трубопроводная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1BB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1BB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обвязки котлов, водонагревателей, теплообменников и насосов из стальных труб с фланцами, болтами, без креплений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1BB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2C1A65" w:rsidRPr="009A1BBF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A5C21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16-12. Установка фланцевых соединений на стальных трубопроводах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A5C21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фланцев на концы труб;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соединение фланцев на болтах и прокладках.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8A5C21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фланцевых соединений на стальных трубопроводах диаметром 50 мм</w:t>
            </w:r>
          </w:p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5C21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0,000184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A5C2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фланцевых соединений на стальных трубопроводах диаметром 65 мм</w:t>
            </w:r>
          </w:p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5C21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0,00031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A5C2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фланцевых соединений на стальных трубопроводах диаметром 80 мм</w:t>
            </w:r>
          </w:p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5C21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0,000488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A5C2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фланцевых соединений на стальных трубопроводах диаметром 100 мм</w:t>
            </w:r>
          </w:p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5C21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A5C2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0,00137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фланцевых соединений на стальных трубопроводах диаметром 125 мм</w:t>
            </w:r>
          </w:p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5C21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A5C2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0,00137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фланцевых соединений на стальных трубопроводах диаметром 150 мм</w:t>
            </w:r>
          </w:p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5C21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A5C2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0,00137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фланцевых соединений на стальных трубопроводах диаметром 200 мм</w:t>
            </w:r>
          </w:p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5C21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0,00186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A5C2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0,00248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фланцевых соединений на стальных трубопроводах диаметром 250 мм</w:t>
            </w:r>
          </w:p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5C21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0,00328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A5C2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0,00401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фланцевых соединений на стальных трубопроводах диаметром 300 мм</w:t>
            </w:r>
          </w:p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5C21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A5C2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0,00401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фланцевых соединений на стальных трубопроводах диаметром 350 мм</w:t>
            </w:r>
          </w:p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5C21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0,00596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A5C2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0,00401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фланцевых соединений на стальных трубопроводах диаметром 400 мм</w:t>
            </w:r>
          </w:p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5C21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A5C2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8A5C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5C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5C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0,00662</w:t>
            </w:r>
          </w:p>
        </w:tc>
      </w:tr>
    </w:tbl>
    <w:p w:rsidR="002C1A65" w:rsidRPr="008A5C21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66F86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16-13. Прокладка трубопроводов канализации из укрупненных узлов, изготовленных из полиэтиленовых труб высокой плотности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66F86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трубопровода из готовых узлов с заделкой раструбов уплотнительными кольцами;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задвижек;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испытание трубопровода.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866F86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канализации из укрупненных узлов, изготовленных из полиэтиленовых труб высокой плотности диаметром 50 мм</w:t>
            </w:r>
          </w:p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6F8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64,34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6F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3/7-10-40-10/10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из пластмассовых труб для канализации наружным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канализации из укрупненных узлов, изготовленных из полиэтиленовых труб высокой плотности диаметром 100 мм</w:t>
            </w:r>
          </w:p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6F8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6F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3/7-10-40-10/20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Трубопроводы (узлы укрупненные) из пластмассовых труб для канализации наружным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866F8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66F8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66F8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866F86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B5034B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16-14. Прокладка трубопроводов водоснабжения из напорных полиэтиленовых труб низкого давления среднего типа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B5034B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деталей и перерезка труб;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узлов из отдельных деталей и фасонных частей с подготовкой под контактную сварку;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прокладка трубопроводов на сварке и на клею из готовых узлов;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муфтовой арматуры;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креплений с пристрелкой пистолетом;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гидравлическое испытание трубопровода и промывка водой питьевого качества.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B5034B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напорных полиэтиленовых труб низкого давления среднего типа наружным диаметром 20 мм</w:t>
            </w:r>
          </w:p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34B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190,24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с насаженными шайбами с цинковым покрытием с номинальным диаметром стержня 3,7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03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Спецсоединения стальные (втулки буртовые, гайки накидные, муфтовые) диаметром до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переходы диаметром до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8,99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с максимальным условным проходом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П6/40-80-10-3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с максимальным условным проходом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Переходы диаметром 20 х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длинные с максимальным условным проходом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напорных полиэтиленовых труб низкого давления среднего типа наружным диаметром 25 мм</w:t>
            </w:r>
          </w:p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34B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149,64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с насаженными шайбами с цинковым покрытием с номинальным диаметром стержня 3,7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03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Спецсоединения стальные (втулки буртовые, гайки накидные, муфтовые)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переходы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9,29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с максимальным условным проходом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с максимальным условным проходом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Переходы диаметром 25 х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с максимальным условным проходом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напорных полиэтиленовых труб низкого давления среднего типа наружным диаметром 32 мм</w:t>
            </w:r>
          </w:p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34B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с насаженными шайбами с цинковым покрытием с номинальным диаметром стержня 3,7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03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Спецсоединения стальные (втулки буртовые, гайки накидные, муфтовые) диаметром до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переходы диаметром до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с максимальным условным проходом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с максимальным условным проходом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Переходы диаметром 32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с максимальным условным проходом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напорных полиэтиленовых труб низкого давления среднего типа наружным диаметром 40 мм</w:t>
            </w:r>
          </w:p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34B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с насаженными шайбами с цинковым покрытием с номинальным диаметром стержня 3,7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03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Спецсоединения стальные (втулки буртовые, гайки накидные, муфтовые) диаметром до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переходы диаметром до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с максимальным условным проходом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с максимальным условным проходом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Переходы диаметром 40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с максимальным условным проходом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напорных полиэтиленовых труб низкого давления среднего типа наружным диаметром 50 мм</w:t>
            </w:r>
          </w:p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34B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141,52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с насаженными шайбами с цинковым покрытием с номинальным диаметром стержня 3,7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0,00179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03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Спецсоединения стальные (втулки буртовые, гайки накидные, муфтовые) диаметром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переходы диаметром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с максимальным условным проходом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с максимальным условным проходом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Переходы диаметром 50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с максимальным условным проходом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напорных полиэтиленовых труб низкого давления среднего типа наружным диаметром 63 мм</w:t>
            </w:r>
          </w:p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34B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141,52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с насаженными шайбами с цинковым покрытием с номинальным диаметром стержня 3,7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0,00179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03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Спецсоединения стальные (втулки буртовые, гайки накидные, муфтовые) диаметром до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переходы диаметром до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с максимальным условным проходом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с максимальным условным проходом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Переходы диаметром 63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с максимальным условным проходом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напорных полиэтиленовых труб низкого давления среднего типа наружным диаметром 75 мм</w:t>
            </w:r>
          </w:p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34B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с насаженными шайбами с цинковым покрытием с номинальным диаметром стержня 3,7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03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Спецсоединения стальные (втулки буртовые, гайки накидные, муфтовые) диаметром до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переходы диаметром до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П6/20-350-60-5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Сгоны стальные с муфтой и контргайкой диаметром до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с максимальным условным проходом 75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Переходы диаметром 75 х 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напорных полиэтиленовых труб низкого давления среднего типа наружным диаметром 90 мм</w:t>
            </w:r>
          </w:p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34B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с насаженными шайбами с цинковым покрытием с номинальным диаметром стержня 3,7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03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Спецсоединения стальные (втулки буртовые, гайки накидные, муфтовые) диаметром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переходы диаметром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Сгоны стальные с муфтой и контргайкой диаметром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с максимальным условным проходом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Переходы диаметром 90 х 75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напорных полиэтиленовых труб низкого давления среднего типа наружным диаметром 110 мм</w:t>
            </w:r>
          </w:p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34B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128,76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с насаженными шайбами с цинковым покрытием с номинальным диаметром стержня 3,7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03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с максимальным условным проходом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Переходы диаметром 110 х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напорных полиэтиленовых труб низкого давления среднего типа наружным диаметром 140 мм</w:t>
            </w:r>
          </w:p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34B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132,24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с насаженными шайбами с цинковым покрытием с номинальным диаметром стержня 3,7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03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П6/40-80-10-3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с максимальным условным проходом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Переходы диаметром 140 х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напорных полиэтиленовых труб низкого давления среднего типа наружным диаметром 160 мм</w:t>
            </w:r>
          </w:p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34B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132,24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с насаженными шайбами с цинковым покрытием с номинальным диаметром стержня 3,7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03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Переход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B5034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5034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 переходные,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5034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2C1A65" w:rsidRPr="00B5034B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F752C9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16-15. Установка вентилей, задвижек, затворов, клапанов обратных, кранов проходных на трубопроводах из стальных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F752C9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ответных фланцев на концы труб;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арматуры с соединением фланцев на болтах и прокладках.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F752C9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0,000108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0,1 и 0,25 МПа (1 и 2,5 кгс/см</w:t>
            </w:r>
            <w:r w:rsidRPr="00F752C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стальных труб диаметром до 50 мм</w:t>
            </w:r>
          </w:p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52C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стальных труб диаметром до 100 мм</w:t>
            </w:r>
          </w:p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0,00207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52C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стальных труб диаметром до 125 мм</w:t>
            </w:r>
          </w:p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52C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стальных труб диаметром до 150 мм</w:t>
            </w:r>
          </w:p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52C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стальных труб диаметром до 200 мм</w:t>
            </w:r>
          </w:p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0,00186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52C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стальных труб диаметром до 250 мм</w:t>
            </w:r>
          </w:p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0,00328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0,00786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52C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стальных труб диаметром до 300 мм</w:t>
            </w:r>
          </w:p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12,99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0,00816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52C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стальных труб диаметром до 350 мм</w:t>
            </w:r>
          </w:p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0,00596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0,00816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52C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стальных труб диаметром до 400 мм</w:t>
            </w:r>
          </w:p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17,46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0,0138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F752C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752C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52C9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752C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2C1A65" w:rsidRPr="00F752C9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EB369A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16-16. Установка вентилей, задвижек, затворов, клапанов обратных, кранов проходных на трубопроводах из чугунных напорных фланцевых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EB369A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арматуры с соединением фланцев на болтах и прокладках.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EB369A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чугунных напорных фланцевых труб диаметром до 65 мм</w:t>
            </w:r>
          </w:p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69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чугунных напорных фланцевых труб диаметром до 100 мм</w:t>
            </w:r>
          </w:p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69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0,00207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чугунных напорных фланцевых труб диаметром до 125 мм</w:t>
            </w:r>
          </w:p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69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0,00504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чугунных напорных фланцевых труб диаметром до 150 мм</w:t>
            </w:r>
          </w:p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69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0,00504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чугунных напорных фланцевых труб диаметром до 200 мм</w:t>
            </w:r>
          </w:p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69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0,00504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чугунных напорных фланцевых труб диаметром до 250 мм</w:t>
            </w:r>
          </w:p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69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0,00786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чугунных напорных фланцевых труб диаметром до 300 мм</w:t>
            </w:r>
          </w:p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69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8,98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0,00816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чугунных напорных фланцевых труб диаметром до 350 мм</w:t>
            </w:r>
          </w:p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69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10,78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0,00816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вентилей, задвижек, затворов, клапанов обратных, кранов проходных на трубопроводах из чугунных напорных фланцевых труб диаметром до 400 мм</w:t>
            </w:r>
          </w:p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69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11,87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0,0138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EB369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B369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B369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EB369A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3B0223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16-17. Установка клапанов предохранительных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3B0223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ответных фланцев на концы труб;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арматуры с соединением фланцев на болтах и прокладках.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3B0223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однорычажных диаметром 25 мм</w:t>
            </w:r>
          </w:p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2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0,000108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3B02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0,00124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однорычажных диаметром 32 мм</w:t>
            </w:r>
          </w:p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2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0,000108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3B02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0,00124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однорычажных диаметром 40 мм</w:t>
            </w:r>
          </w:p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2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0,000184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3B02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0,00124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однорычажных диаметром 50 мм</w:t>
            </w:r>
          </w:p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2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0,000184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3B02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0,00124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однорычажных диаметром 100 мм</w:t>
            </w:r>
          </w:p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2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3B02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2-х рычажных диаметром 80 (50 х 2) мм</w:t>
            </w:r>
          </w:p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2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0,000488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3B02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 двухрычажные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2-х рычажных диаметром 150 (100 х 2) мм</w:t>
            </w:r>
          </w:p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2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3B02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 двухрычажные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самопритирающихся</w:t>
            </w:r>
          </w:p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2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0,000184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3B02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B022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B022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 самопритирающиеся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B022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3B0223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691E01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16-18. Установка клапанов приемных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691E01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ответных фланцев на концы труб;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арматуры с соединением фланцев на болтах и прокладках.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691E01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приемных диаметром 50 мм</w:t>
            </w:r>
          </w:p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E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91E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приемные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приемных диаметром 80 мм</w:t>
            </w:r>
          </w:p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E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91E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приемные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приемных диаметром 100 мм</w:t>
            </w:r>
          </w:p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E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91E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приемные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приемных диаметром 150 мм</w:t>
            </w:r>
          </w:p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E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91E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0,00248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приемные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приемных диаметром 200 мм</w:t>
            </w:r>
          </w:p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E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91E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0,00248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приемные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приемных диаметром 250 мм</w:t>
            </w:r>
          </w:p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E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0,00155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91E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0,00397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приемные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приемных диаметром 300 мм</w:t>
            </w:r>
          </w:p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E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11,18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91E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приемные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приемных диаметром 400 мм</w:t>
            </w:r>
          </w:p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E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13,43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691E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0,00662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91E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91E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приемные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91E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691E01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949B0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16-19. Установка клапанов редукционных пружинных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949B0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ответных фланцев на концы труб;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арматуры с соединением фланцев на болтах и прокладках.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2949B0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редукционных пружинных диаметром 25 мм</w:t>
            </w:r>
          </w:p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49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2949B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редукционные пружинные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редукционных пружинных диаметром 50 мм</w:t>
            </w:r>
          </w:p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49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2949B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0,00124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редукционные пружинные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редукционных пружинных диаметром 80 мм</w:t>
            </w:r>
          </w:p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49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2949B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редукционные пружинные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редукционных пружинных диаметром 100 мм</w:t>
            </w:r>
          </w:p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49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2949B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0,00274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редукционные пружинные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редукционных пружинных диаметром 125 мм</w:t>
            </w:r>
          </w:p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49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6,54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2949B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0,00286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редукционные пружинные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редукционных пружинных диаметром 150 мм</w:t>
            </w:r>
          </w:p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49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7,12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2949B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0,00496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949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949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редукционные пружинные Д-150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949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2949B0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3A6DEF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16-20. Установка кранов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3A6DEF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пожарных и поливочных кранов;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и укладка пожарного рукава (нормы 1, 2).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3A6DEF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кранов пожарных диаметром 50 мм</w:t>
            </w:r>
          </w:p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6DE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Головки для пожарных рукавов ГР-50 соединительные напорные рукавные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пожарные напорные диаметром 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3/12-40-10/10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Стволы пожарные ручные марки РС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Дюбеля с волокнистым уплотнителем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пожарные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кранов пожарных диаметром 70 мм</w:t>
            </w:r>
          </w:p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6DE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Головки для пожарных рукавов ГР-70 соединительные напорные рукавные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пожарные напорные диаметром 66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3/12-40-10/20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Стволы пожарные ручные марки РС,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Дюбеля с волокнистым уплотнителем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фланцевые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кранов поливочных диаметром 25 мм</w:t>
            </w:r>
          </w:p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6DE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поливочные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Головки для присоединения рукавов поливочных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кранов поливочных диаметром 32 мм</w:t>
            </w:r>
          </w:p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6DE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поливочные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Головки для присоединения рукавов поливочных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кранов поливочных диаметром 40 мм</w:t>
            </w:r>
          </w:p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6DE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поливочные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2C1A65" w:rsidRPr="003A6DE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A6DE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Головки для присоединения рукавов поливочных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A6DE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2C1A65" w:rsidRPr="003A6DEF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D96567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16-21. Установка воронок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D96567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водосточных воронок из отдельных деталей и присоединение патрубка воронки к трубопроводу (норма 1);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сливных воронок с присоединением к трубопроводу (нормы 2-4).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D96567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воронок водосточных</w:t>
            </w:r>
          </w:p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65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воронок сливных диаметром 50 мм</w:t>
            </w:r>
          </w:p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65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воронок сливных диаметром 100 мм</w:t>
            </w:r>
          </w:p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65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воронок сливных диаметром 150 мм</w:t>
            </w:r>
          </w:p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65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6567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6567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6567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D96567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F84230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16-22. Установка водомерных узлов, поставляемых на место монтажа собранными в блоки, с обводной линией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F84230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водомерных узлов с присоединением к магистральным трубопроводам на сварке;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креплений;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водомеров со снятием инвентарной катушки с присоединением к обвязке;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манометров;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промывка водомерных узлов водой питьевого качества.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F84230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водомерных узлов, поставляемых на место монтажа собранными в блоки, с обводной линией диаметром ввода до 65 мм, диаметром водомера до 40 мм</w:t>
            </w:r>
          </w:p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4230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2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Обвязки водомеров турбинных из стальных водогазопроводных оцинкованных труб в комплекте с фланцами, болтами, прокладками и креплениями с обводной линией диаметром ввода до 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водомерных узлов, поставляемых на место монтажа собранными в блоки, с обводной линией диаметром ввода до 100 мм, диаметром водомера до 80 мм</w:t>
            </w:r>
          </w:p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4230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2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Обвязки водомеров турбинных из стальных водогазопроводных оцинкованных труб в комплекте с фланцами, болтами, прокладками и креплениями с обводной линией диаметром ввода до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водомерных узлов, поставляемых на место монтажа собранными в блоки, с обводной линией диаметром ввода до 150 мм, диаметром водомера до 100 мм</w:t>
            </w:r>
          </w:p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4230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21,32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0,00132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2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Обвязки водомеров из стальных водогазопроводных бесшовных и сварных труб с фланцами, болтами, гайками, прокладками и муфтовой арматурой, с обводной линией, диаметром ввода до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водомерных узлов, поставляемых на место монтажа собранными в блоки, с обводной линией диаметром ввода до 200 мм, диаметром водомера до 150 мм</w:t>
            </w:r>
          </w:p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4230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29,78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0,00155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2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Обвязки водомеров из стальных водогазопроводных бесшовных и сварных труб с фланцами, болтами, гайками, прокладками и муфтовой арматурой, с обводной линией, диаметром ввода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F8423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8423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8423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</w:tbl>
    <w:p w:rsidR="002C1A65" w:rsidRPr="00F84230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57729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16-23. Установка водомерных узлов, поставляемых на место монтажа собранными в блоки, без обводной линии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57729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водомерных узлов с присоединением к магистральным трубопроводам на сварке, установка креплений;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водомеров со снятием инвентарной катушки с присоединением к обвязке;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манометров;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промывка водомерных узлов водой питьевого качества.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957729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водомерных узлов, поставляемых на место монтажа собранными в блоки, без обводной линии диаметром ввода до 65 мм, диаметром водомера до 40 мм</w:t>
            </w:r>
          </w:p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772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772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Обвязки водомеров из стальных водогазопроводных бесшовных и сварных труб с фланцами, болтами, гайками, прокладками и муфтовой арматурой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водомерных узлов, поставляемых на место монтажа собранными в блоки, без обводной линии диаметром ввода до 100 мм, диаметром водомера до 80 мм</w:t>
            </w:r>
          </w:p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772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772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Обвязки водомеров из стальных водогазопроводных бесшовных и сварных труб с фланцами, болтами, гайками, прокладками и муфтовой арматурой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водомерных узлов, поставляемых на место монтажа собранными в блоки, без обводной линии диаметром ввода до 150 мм, диаметром водомера до 100 мм</w:t>
            </w:r>
          </w:p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772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12,97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772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Обвязки водомеров из стальных водогазопроводных бесшовных и сварных труб с фланцами, болтами, гайками, прокладками и муфтовой арматурой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водомерных узлов, поставляемых на место монтажа собранными в блоки, без обводной линии диаметром ввода до 200 мм, диаметром водомера до 150 мм</w:t>
            </w:r>
          </w:p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772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0,00106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772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фланцевая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Обвязки водомеров из стальных водогазопроводных бесшовных и сварных труб с фланцами, болтами, гайками, прокладками и муфтовой арматурой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5772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5772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5772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</w:tbl>
    <w:p w:rsidR="002C1A65" w:rsidRPr="00957729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7963C2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16-24. Устройство водомерных узлов с изготовлением обвязки на месте монтажа, с обводной линией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7963C2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и прокладка обвязки;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насадка и приварка фланцев;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водомеров, арматуры и манометра с присоединением к обвязке;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опор;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 водомерных узлов и промывка водой питьевого качества.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7963C2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водомерных узлов с изготовлением обвязки на месте монтажа, с обводной линией диаметром ввода 300 мм, диаметром водомера 200 мм</w:t>
            </w:r>
          </w:p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63C2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62,79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63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водоразборные КВ-15 для раковин и моек латунные настенные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7963C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7963C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15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6/20-140-160/5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219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6/20-140-180/7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325 мм, толщиной стенки 8,0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 диаметр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к чугунным напорным трубам диаметром 250-400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0,563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водомерных узлов с изготовлением обвязки на месте монтажа, с обводной линией диаметром ввода 400 мм, диаметром водомера 200 мм</w:t>
            </w:r>
          </w:p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63C2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90,37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63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водоразборные КВ-15 для раковин и моек латунные настенные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7963C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7963C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15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6/20-140-160/5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219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6/20-140-200/8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426 мм, толщиной стенки 9,0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 диаметр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7963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963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к чугунным напорным трубам диаметром 250-400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963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0,953</w:t>
            </w:r>
          </w:p>
        </w:tc>
      </w:tr>
    </w:tbl>
    <w:p w:rsidR="002C1A65" w:rsidRPr="007963C2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91BC2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16-25. Устройство водомерных узлов с изготовлением обвязки на месте монтажа, без обводной линии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91BC2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и прокладка обвязки;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насадка и приварка фланцев;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водомеров, арматуры и манометра с присоединением к обвязке;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опор;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 водомерных узлов и промывка водой питьевого качества.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891BC2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водомерных узлов с изготовлением обвязки на месте монтажа, без обводной линии диаметром ввода 300 мм, диаметром водомера 200 мм</w:t>
            </w:r>
          </w:p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1BC2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36,14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0,00836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1B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водоразборные КВ-15 для раковин и моек латунные настенные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91BC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91BC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15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6/20-140-160/5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219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 диаметр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к чугунным напорным трубам диаметром 250-400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0,159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водомерных узлов с изготовлением обвязки на месте монтажа, без обводной линии диаметром ввода 400 мм, диаметром водомера 200 мм</w:t>
            </w:r>
          </w:p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1BC2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50,05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1B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8,16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водоразборные КВ-15 для раковин и моек латунные настенные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Манометры общего назначения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91BC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891BC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15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6/20-140-160/5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219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 диаметр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891BC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91BC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к чугунным напорным трубам диаметром 250-400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91BC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0,191</w:t>
            </w:r>
          </w:p>
        </w:tc>
      </w:tr>
    </w:tbl>
    <w:p w:rsidR="002C1A65" w:rsidRPr="00891BC2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B17873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16-26. Установка счетчиков (водомеров)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B17873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фланцев на концы труб (нормы 2-5);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счетчиков (водомеров) с присоединением на резьбе (норма 1) и на фланцах с установкой болтов и прокладок (нормы 2-5).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B17873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счетчиков (водомеров) диаметром до 40 мм</w:t>
            </w:r>
          </w:p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78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счетчиков (водомеров) диаметром до 50 мм</w:t>
            </w:r>
          </w:p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78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0,000184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B1787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счетчиков (водомеров) диаметром до 80 мм</w:t>
            </w:r>
          </w:p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78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0,000488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B1787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0,00134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счетчиков (водомеров) диаметром до 100 мм</w:t>
            </w:r>
          </w:p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78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B1787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счетчиков (водомеров) диаметром до 150 мм</w:t>
            </w:r>
          </w:p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78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B1787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0,00504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B1787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1787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Водомеры турбинные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1787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B17873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370AB2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16-27. Врезки в действующие внутренние сети трубопроводов отопления и водоснабжения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370AB2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перекрытие запорной арматуры и спуск воды из участка трубопровода;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вырубка борозды для удобства работ;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вырезка отверстия в трубопроводе, изготовление и приварка штуцера;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насадка и приварка фланцев к штуцеру(нормы 6-11);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арматуры муфтовой (нормы 1-5) или фланцевой (нормы 6-11);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пуск системы.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370AB2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отопления и водоснабжения диаметром 15 мм</w:t>
            </w:r>
          </w:p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AB2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0A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15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отопления и водоснабжения диаметром 20 мм</w:t>
            </w:r>
          </w:p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AB2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0A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20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отопления и водоснабжения диаметром 25 мм</w:t>
            </w:r>
          </w:p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AB2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0A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25 мм, толщиной стенки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отопления и водоснабжения диаметром 32 мм</w:t>
            </w:r>
          </w:p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AB2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0A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32 мм, толщиной стенки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отопления и водоснабжения диаметром 40 мм</w:t>
            </w:r>
          </w:p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AB2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0A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40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отопления и водоснабжения диаметром 50 мм</w:t>
            </w:r>
          </w:p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AB2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0A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70AB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отопления и водоснабжения диаметром 80 мм</w:t>
            </w:r>
          </w:p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AB2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0A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70AB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6/20-140-80/6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89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отопления и водоснабжения диаметром 100 мм</w:t>
            </w:r>
          </w:p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AB2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0A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70AB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6/20-140-95/7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108 мм, толщиной стенки 4,0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отопления и водоснабжения диаметром 125 мм</w:t>
            </w:r>
          </w:p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AB2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0A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70AB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133 мм, толщиной стенки 4,0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отопления и водоснабжения диаметром 150 мм</w:t>
            </w:r>
          </w:p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AB2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0A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70AB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6/20-140-135/9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159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отопления и водоснабжения диаметром 200 мм</w:t>
            </w:r>
          </w:p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0AB2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11,86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0A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370AB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370AB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6/20-140-160/6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70AB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219 мм, толщиной стенки 7,0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70AB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2C1A65" w:rsidRPr="00370AB2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0457C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16-28. Врезки в действующие внутренние сети трубопроводов канализации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0457C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участка трубопровода;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перерубка труб;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вырубка борозды для удобства работ;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труб и установка фасонных частей с заделкой раструбов.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80457C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канализации диаметром 50 мм</w:t>
            </w:r>
          </w:p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57C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надвижные к чугунным канализационным трубам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6/10-20-50-30/10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косые 60 градусов диаметром 50 х 50 мм к чугунным канализационным трубам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чугунные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Врезки в действующие внутренние сети трубопроводов канализации диаметром 100 мм</w:t>
            </w:r>
          </w:p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57C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10,19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надвижные к чугунным канализационным трубам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6/10-20-50-30/30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косые 60 градусов диаметром 100 х 100 мм к чугунным канализационным трубам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045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6/10-20-50-40/20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045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чугунные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045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80457C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A2DFA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16-29. Гидравлическое испытание трубопроводов систем отопления, водопровода и горячего водоснабжения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8A2DFA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наружный осмотр трубопровода;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водопровода и гидравлического пресса;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заглушек и манометра;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наполнение системы водой до заданного давления;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осмотр трубопровода и устранение дефектов;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окончательная проверка и сдача системы;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спуск воды из системы;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снятие заглушек, манометра и отсоединение пресса.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8A2DFA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отопления, водопровода и горячего водоснабжения диаметром до 50 мм</w:t>
            </w:r>
          </w:p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2DFA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D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отопления, водопровода и горячего водоснабжения диаметром до 100 мм</w:t>
            </w:r>
          </w:p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2DFA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D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отопления, водопровода и горячего водоснабжения диаметром до 200 мм</w:t>
            </w:r>
          </w:p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2DFA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D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отопления, водопровода и горячего водоснабжения диаметром до 400 мм</w:t>
            </w:r>
          </w:p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2DFA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8A2DFA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8A2DFA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D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8A2DFA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</w:tbl>
    <w:p w:rsidR="002C1A65" w:rsidRPr="008A2DFA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577D21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16-30. Заделка сальников при проходе труб через фундаменты или стены подвала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577D21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битумной замазки;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концов сальников смоляной прядью и асбоцементным раствором;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заливка битумной замазкой.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577D21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сальников при проходе труб через фундаменты или стены подвала диаметром до 100 мм</w:t>
            </w:r>
          </w:p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7D21">
              <w:rPr>
                <w:rFonts w:ascii="Arial" w:hAnsi="Arial" w:cs="Arial"/>
              </w:rPr>
              <w:t>(единица измерения - сальник)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1/10-130-5/171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битумно-резиновая кровельная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сальников при проходе труб через фундаменты или стены подвала диаметром до 200 мм</w:t>
            </w:r>
          </w:p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7D21">
              <w:rPr>
                <w:rFonts w:ascii="Arial" w:hAnsi="Arial" w:cs="Arial"/>
              </w:rPr>
              <w:t>(единица измерения - сальник)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1/10-130-5/171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битумно-резиновая кровельная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0,00078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сальников при проходе труб через фундаменты или стены подвала диаметром до 300 мм</w:t>
            </w:r>
          </w:p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7D21">
              <w:rPr>
                <w:rFonts w:ascii="Arial" w:hAnsi="Arial" w:cs="Arial"/>
              </w:rPr>
              <w:t>(единица измерения - сальник)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1/10-130-5/171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битумно-резиновая кровельная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0,00096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сальников при проходе труб через фундаменты или стены подвала диаметром до 400 мм</w:t>
            </w:r>
          </w:p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7D21">
              <w:rPr>
                <w:rFonts w:ascii="Arial" w:hAnsi="Arial" w:cs="Arial"/>
              </w:rPr>
              <w:t>(единица измерения - сальник)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1/10-130-5/171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битумно-резиновая кровельная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0,00138</w:t>
            </w:r>
          </w:p>
        </w:tc>
      </w:tr>
      <w:tr w:rsidR="002C1A65" w:rsidRPr="00577D2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77D2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77D2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</w:tbl>
    <w:p w:rsidR="002C1A65" w:rsidRPr="00577D21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6E0613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16-31. Установка креплений под трубопроводы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6E0613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установки крепления;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 на глубину до 100 мм перфоратором;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комплектование крепления;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распорного дюбеля-втулки;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окраска места под установку хомута с предварительной очисткой;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прокладки, хомута и кронштейна;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выверка крепления.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6E0613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креплений под трубопроводы диаметром до 50 мм</w:t>
            </w:r>
          </w:p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0613">
              <w:rPr>
                <w:rFonts w:ascii="Arial" w:hAnsi="Arial" w:cs="Arial"/>
              </w:rPr>
              <w:t>(единица измерения - 100 креплений)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0,00099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Крепежные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креплений под трубопроводы диаметром до 100 мм</w:t>
            </w:r>
          </w:p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0613">
              <w:rPr>
                <w:rFonts w:ascii="Arial" w:hAnsi="Arial" w:cs="Arial"/>
              </w:rPr>
              <w:t>(единица измерения - 100 креплений)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0,00099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Крепежные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креплений под трубопроводы диаметром до 200 мм</w:t>
            </w:r>
          </w:p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0613">
              <w:rPr>
                <w:rFonts w:ascii="Arial" w:hAnsi="Arial" w:cs="Arial"/>
              </w:rPr>
              <w:t>(единица измерения - 100 креплений)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0,00099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6E061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E061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Крепежные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E061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6E0613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7A77EB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16-32. Установка и заделка гильз для пропуска трубопроводов через перекрытия, стены и перегородки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7A77EB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фиксация гильзы;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зачеканка гильз асбестовым шнуром;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гильз цементным раствором;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гильз асбестоцементным раствором.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7A77EB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15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20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25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32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40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50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65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80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90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100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125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гильз на трубопроводах диаметром 150 мм</w:t>
            </w:r>
          </w:p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7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7A77E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A77E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A77E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7A77EB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E0E5F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16-33. Прокладка трубопроводов водоснабжения из стальных оцинкованных труб на фитингах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E0E5F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трубопроводов;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комплектование и подноска материалов к месту монтажа;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деталей трубопровода из оцинкованных труб;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трубопроводов из отдельных деталей на фитингах;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сверление отверстий и установка кронштейнов и опор под трубопроводы;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зачеканка гильз из стальных труб;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промывка трубопровода водой питьевого качества;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муфтовой арматуры.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2E0E5F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стальных оцинкованных труб на фитингах, диаметр трубопровода 15 мм</w:t>
            </w:r>
          </w:p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E5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176,64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из ковкого чугуна с цилиндрической резьбой номинальным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15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Крепежные детали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стальных оцинкованных труб на фитингах, диаметр трубопровода 20 мм</w:t>
            </w:r>
          </w:p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E5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145,24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6/10-20-10-60/19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переходные из ковкого чугуна с цилиндрической резьбой номинальным диаметром 20 х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20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Крепежные детали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стальных оцинкованных труб на фитингах, диаметр трубопровода 25 мм</w:t>
            </w:r>
          </w:p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E5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152,72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из ковкого чугуна с цилиндрической резьбой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6/10-20-10-60/22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переходные из ковкого чугуна с цилиндрической резьбой номинальным диаметром 25 х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25 мм, толщиной стенки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Крепежные детали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стальных оцинкованных труб на фитингах, диаметр трубопровода 32 мм</w:t>
            </w:r>
          </w:p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E5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163,05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9,51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9,51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6/10-20-10-20/16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из ковкого чугуна с цилиндрической резьбой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6/10-20-10-60/26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переходные из ковкого чугуна с цилиндрической резьбой номинальным диаметром 32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32 мм, толщиной стенки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Крепежные детали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стальных оцинкованных труб на фитингах, диаметр трубопровода 40 мм</w:t>
            </w:r>
          </w:p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E5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173,09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11,81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11,81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6/10-20-10-20/18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из ковкого чугуна с цилиндрической резьбой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6/10-20-10-60/30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переходные из ковкого чугуна с цилиндрической резьбой номинальным диаметром 40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40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Крепежные детали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стальных оцинкованных труб на фитингах, диаметр трубопровода 50 мм</w:t>
            </w:r>
          </w:p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E5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182,2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7,83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0E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прямые из ковкого чугуна с цилиндрической резьбой номинальным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6/10-20-10-60/34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переходные из ковкого чугуна с цилиндрической резьбой номинальным диаметром 50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50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101,8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Крепежные детали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2E0E5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П6/20-400-5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E0E5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E0E5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2E0E5F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7E656D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16-34. Прокладка трубопроводов водоснабжения из полипропиленовых труб, монтируемых из готовых узлов в домах КПД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7E656D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замеры участков трубопровода и вычерчивание эскизов;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мест прокладки трубопровода и мест установки креплений;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стенах;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крепление подвижных, неподвижных опор и кронштейнов;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прокладка трубопровода из готовых узлов со сваркой монтажных стыков;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муфтовой арматуры.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7E656D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узлов, в домах КПД диаметром 20 мм</w:t>
            </w:r>
          </w:p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656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50,22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10,48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узлов, в домах КПД диаметром 25 мм</w:t>
            </w:r>
          </w:p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656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49,27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узлов, в домах КПД диаметром 32 мм</w:t>
            </w:r>
          </w:p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656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53,49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10,84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узлов, в домах КПД диаметром 40 мм</w:t>
            </w:r>
          </w:p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656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53,54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9,86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7E656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656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656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2C1A65" w:rsidRPr="007E656D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4528DF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16-35. Прокладка трубопроводов водоснабжения из полипропиленовых труб при сборке узлов в построечных условиях в домах КПД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4528DF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замеры участков трубопровода и вычерчивание эскизов;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мест прокладки трубопровода и мест установки креплений;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стенах;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крепление подвижных, неподвижных опор и кронштейнов;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и резка труб со снятием фаски;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сборка узлов на сварке из отдельных деталей и фасонных частей;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прокладка трубопровода из узлов со сваркой монтажных стыков;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муфтовой арматуры и петлевых компенсаторов.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4528DF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 при сборке узлов в построечных условиях в домах КПД диаметром 20 мм</w:t>
            </w:r>
          </w:p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8D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123,22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41,28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10,48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20 мм и толщиной стенки 3,4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90 градусов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45 градусов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из полипропилена (ПП тип 3) с внутренней резьбой, номинальным диаметром 20х1/2"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20 х 15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 при сборке узлов в построечных условиях в домах КПД диаметром 25 мм</w:t>
            </w:r>
          </w:p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8D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98,27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25 мм и толщиной стенки 4,2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90 градусов из полипропилена (ПП тип 3), номинальным диаметром 25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45 градусов из полипропилена (ПП тип 3), номинальным диаметром 25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из полипропилена (ПП тип 3) с внутренней резьбой, номинальным диаметром 25х1/2"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 тип 3), номинальным диаметром 25х20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25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25 х 15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25 х 25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 при сборке узлов в построечных условиях в домах КПД диаметром 32 мм</w:t>
            </w:r>
          </w:p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8D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123,49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41,04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10,84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32 мм и толщиной стенки 5,4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90 градусов из полипропилена (ПП тип 3), номинальным диаметром 32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 тип 3), номинальным диаметром 32х20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32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6/40-80-20-7/5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32 х 25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32 х 32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 при сборке узлов в построечных условиях в домах КПД диаметром 40 мм</w:t>
            </w:r>
          </w:p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28D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113,54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9,86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40 мм и толщиной стенки 6,7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 тип 3), номинальным диаметром 40х20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40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4528D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528D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528D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4528DF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02522B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16-36. Прокладка внутренних трубопроводов хозяйственно-бытовой и ливневой канализации из полипропиленовых труб при сборке узлов в построечных условиях в домах КПД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02522B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трубопроводов и мест установки креплений;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креплений со сверлением отверстий;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узлов трубопроводов из отдельных деталей и фасонных частей;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трубопроводов из узлов с креплением хомутами;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 системы трубопроводов (нормы 1,3,4).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02522B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при сборке узлов в построечных условиях в домах КПД диаметром 110 мм: канализационных стояков</w:t>
            </w:r>
          </w:p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522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75,27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522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52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(ПП) для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Крестовины двухплоскостные из полипропилена 90 град. 110 х 110 х 110 х 50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Крестовины из полипропилена 90 град. 110 х 110 х 110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Патрубки приборные для унитаза из полиэтилена диаметром 110 мм ППрУХ110к-ПНД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из полипропилена 110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Ревизия из полипропилена Р 110-ПП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Отводы из полипропилена 15 град. 110-ПП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при сборке узлов в построечных условиях в домах КПД диаметром 110 мм: вытяжной части</w:t>
            </w:r>
          </w:p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522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77,18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13,13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(ПП) для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металлическая, длиной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ливневой канализации из полипропиленовых труб при сборке узлов в построечных условиях в домах КПД диаметром 110 мм</w:t>
            </w:r>
          </w:p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522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107,62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13,13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52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(ПП) для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металлическая, длиной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при сборке узлов в построечных условиях в домах КПД диаметром 50 мм: поэтажных разводок</w:t>
            </w:r>
          </w:p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522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90,56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8,82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522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52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50 мм и номинальной толщиной стенки 1,8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(ПП) с углом 45 градусов для соединения канализационных труб, номинальным наружным диаметром 110/50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50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(ПП) для канализационных труб, номинальным наружным диаметром 50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длинный из полипропилена 50 х 40-ПП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02522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02522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короткий из полипропилена 50 х 40-ПП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02522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</w:tbl>
    <w:p w:rsidR="002C1A65" w:rsidRPr="0002522B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A828CE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16-37. Установка квартирных водомерных узлов диаметром 15 и 20 мм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A828CE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комплектация сгонов (труб) муфтами и контргайками;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временной монтажной вставки;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концов труб от загрязнения, протирка водопроводной арматуры;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водомерного узла на резьбе при свертке "насухо" и разметка положения деталей;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шарового крана и осадочного фильтра с присоединением на резьбе;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регулятора давления с присоединением на резьбе (норма 2);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сгонов с муфтами и контргайками;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монтажных штуцеров;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счетчика;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испытание водомерного узла с промывкой водой питьевого качества.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A828CE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квартирных водомерных узлов с фильтром без регулятора давления диаметром 15 мм</w:t>
            </w:r>
          </w:p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28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шаровой муфтовый (или вентиль)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П3/3-60-10-40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 осадочный муфтовый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Счетчик воды крыльчатый диаметром 15 мм со штуцерами, накидными гайками и прокладками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переходы диаметром до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квартирных водомерных узлов с фильтром с регулятором давления диаметром 15 мм</w:t>
            </w:r>
          </w:p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28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шаровой муфтовый (или вентиль)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П3/3-60-10-40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 осадочный муфтовый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 давления РД-15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Счетчик воды крыльчатый диаметром 15 мм со штуцерами, накидными гайками и прокладками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переходы диаметром до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квартирных водомерных узлов с фильтром без регулятора давления диаметром 20 мм</w:t>
            </w:r>
          </w:p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28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шаровой муфтовый (или вентиль)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П3/3-60-10-40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 осадочный муфтовый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П3/8-40-10-20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Счетчик воды крыльчатый диаметром 20 мм со штуцерами, накидными гайками и прокладками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A828C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828C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переходы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828C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A828CE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FF74E9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16-38. Установка теплосчетчиков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FF74E9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временной вставки;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первичного преобразователя расхода (ППР) на трубопровод;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термопреобразователя сопротивления платинового (ТСП) на трубопроводе;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подключение измерительно-вычислительного блока (ИВБ);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заземления.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FF74E9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теплосчетчиков диаметром до 50 мм</w:t>
            </w:r>
          </w:p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0,000025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4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0,0374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Теплосчетчики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Перемычки гибкие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теплосчетчиков диаметром до 80 мм</w:t>
            </w:r>
          </w:p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7,67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0,000025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4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0,0374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Теплосчетчики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Перемычки гибкие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теплосчетчиков диаметром до 100 мм</w:t>
            </w:r>
          </w:p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8,13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0,000025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4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0,0374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Теплосчетчики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Перемычки гибкие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теплосчетчиков диаметром до 150 мм</w:t>
            </w:r>
          </w:p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0,000025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4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0,0374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Теплосчетчики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Перемычки гибкие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теплосчетчиков диаметром до 200 мм</w:t>
            </w:r>
          </w:p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74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10,16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0,000025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74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0,0374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Теплосчетчики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2C1A65" w:rsidRPr="00FF74E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F74E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Перемычки гибкие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F74E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FF74E9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D69F1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16-39. Монтаж системы внутриквартирного пожаротушения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D69F1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комплектация системы внутриквартирного пожаротушения, подбор деталей;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деталей системы пожаротушения к монтажу;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блока подключения системы пожаротушения;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подсоединение блока подключения системы пожаротушения к водопроводу;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подсоединение пожарного шланга к блоку подключения;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кронштейнов для навески системы пожаротушения.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2D69F1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системы внутриквартирного пожаротушения</w:t>
            </w:r>
          </w:p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69F1">
              <w:rPr>
                <w:rFonts w:ascii="Arial" w:hAnsi="Arial" w:cs="Arial"/>
              </w:rPr>
              <w:t>(единица измерения - 10 систем)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шаровые, муфтовые, латунные 11Б27П1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6/10-20-10-70/10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прямые из ковкого чугуна с цилиндрической резьбой номинальным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Ниппель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напорный в сборе L=15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2C1A65" w:rsidRPr="002D69F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D69F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для навески системы внутриквартирного пожаротушения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D69F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2C1A65" w:rsidRPr="002D69F1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A7636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16-40. Прокладка трубопроводов водоснабжения из полипропиленовых труб, монтируемых из готовых узлов в зданиях различного типа (не КПД)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A7636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замеры участков трубопровода и вычерчивание эскизов;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мест прокладки трубопровода и мест установки креплений;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стенах;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крепление подвижных, неподвижных опор и кронштейнов;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прокладка трубопровода из готовых узлов со сваркой монтажных стыков;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муфтовой арматуры.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9A7636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 в зданиях монолитных диаметром 20 мм</w:t>
            </w:r>
          </w:p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63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50,23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 в зданиях монолитных диаметром 25 мм</w:t>
            </w:r>
          </w:p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63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49,29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 в зданиях монолитных диаметром 32 мм</w:t>
            </w:r>
          </w:p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63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53,53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 в зданиях монолитных диаметром 40 мм</w:t>
            </w:r>
          </w:p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63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53,6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 в зданиях кирпичных и из ячеистых блоков диаметром 20 мм</w:t>
            </w:r>
          </w:p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63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48,23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 в зданиях кирпичных и из ячеистых блоков диаметром 25 мм</w:t>
            </w:r>
          </w:p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63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46,29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 в зданиях кирпичных и из ячеистых блоков диаметром 32 мм</w:t>
            </w:r>
          </w:p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63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49,53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монтируемых из готовых узлов в зданиях кирпичных и из ячеистых блоков диаметром 40 мм</w:t>
            </w:r>
          </w:p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763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3/7-10-60-20/40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монтажные (трубопроводы) из полипропиленовых труб для водоснабжения,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A7636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A7636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A7636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2C1A65" w:rsidRPr="009A7636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AB1603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16-41. Прокладка трубопроводов водоснабжения из полипропиленовых труб, при сборке узлов в построечных условиях в зданиях различного типа (не КПД)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AB1603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замеры участков трубопровода и вычерчивание эскизов;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мест прокладки трубопровода и мест установки креплений;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стенах;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крепление подвижных, неподвижных опор и кронштейнов;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и резка труб со снятием фаски;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сборка узлов на сварке из отдельных деталей и фасонных частей;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прокладка трубопровода из узлов со сваркой монтажных стыков;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муфтовой арматуры и петлевых компенсаторов.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AB1603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при сборке узлов в построечных условиях в зданиях монолитных диаметром 20 мм</w:t>
            </w:r>
          </w:p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160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123,23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65,92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20 мм и толщиной стенки 3,4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90 градусов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45 градусов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из полипропилена (ПП тип 3) с внутренней резьбой, номинальным диаметром 20х1/2"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20 х 15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при сборке узлов в построечных условиях в зданиях монолитных диаметром 25 мм</w:t>
            </w:r>
          </w:p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160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98,29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25 мм и толщиной стенки 4,2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90 градусов из полипропилена (ПП тип 3), номинальным диаметром 25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 тип 3), номинальным диаметром 25х20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25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25 х 15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25 х 25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при сборке узлов в построечных условиях в зданиях монолитных диаметром 32 мм</w:t>
            </w:r>
          </w:p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160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123,53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32 мм и толщиной стенки 5,4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90 градусов из полипропилена (ПП тип 3), номинальным диаметром 32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 тип 3), номинальным диаметром 32х20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32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32 х 25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32 х 32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при сборке узлов в построечных условиях в зданиях монолитных диаметром 40 мм</w:t>
            </w:r>
          </w:p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160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40 мм и толщиной стенки 6,7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 тип 3), номинальным диаметром 40х20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40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при сборке узлов в построечных условиях в зданиях кирпичных и из ячеистых блоков диаметром 20 мм</w:t>
            </w:r>
          </w:p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160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123,23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65,92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20 мм и толщиной стенки 3,4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90 градусов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45 градусов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из полипропилена (ПП тип 3) с внутренней резьбой, номинальным диаметром 20х1/2"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20 х 15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при сборке узлов в построечных условиях в зданиях кирпичных и из ячеистых блоков диаметром 25 мм</w:t>
            </w:r>
          </w:p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160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95,29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25 мм и толщиной стенки 4,2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90 градусов из полипропилена (ПП тип 3), номинальным диаметром 25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 тип 3), номинальным диаметром 25х20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25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25 х 15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25 х 25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при сборке узлов в построечных условиях в зданиях кирпичных и из ячеистых блоков диаметром 32 мм</w:t>
            </w:r>
          </w:p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160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123,53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32 мм и толщиной стенки 5,4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90 градусов из полипропилена (ПП тип 3), номинальным диаметром 32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 тип 3), номинальным диаметром 32х20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32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32 х 25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диаметром 32 х 32 мм с наружной резьбой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труб, при сборке узлов в построечных условиях в зданиях кирпичных и из ячеистых блоков диаметром 40 мм</w:t>
            </w:r>
          </w:p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160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(ПП тип 3) для номинального давления 2,0 МПа, наружным диаметром 40 мм и толщиной стенки 6,7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 тип 3), номинальным диаметром 40х20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6/40-80-20-3/4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40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Неподвижная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AB160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B160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Компенсаторы из полипропилена петлевые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B160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AB1603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2397C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16-42. Прокладка трубопроводов хозяйственно-бытовой канализации из полипропиленовых труб диаметром 110 мм при сборке узлов в построечных условиях: канализационных стояков в зданиях различного типа (не КПД)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2397C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трубопровода и мест установки креплений;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креплений со сверлением отверстий;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узлов трубопровода из отдельных деталей и фасонных частей;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трубопровода из узлов с креплением хомутами;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 системы трубопроводов.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22397C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110 мм при сборке узлов в построечных условиях: канализационных стояков в зданиях монолитных</w:t>
            </w:r>
          </w:p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397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90,3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16 мм, длиной 210-265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39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Крестовины двухплоскостные из полипропилена 90 град. 110 х 110 х 110 х 50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Крестовины из полипропилена 90 град. 110 х 110 х 110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Патрубки приборные для унитаза из полиэтилена диаметром 110 мм ППрУх110к-ПНД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из полипропилена 110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Ревизия из полипропилена Р 110-ПП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Отводы из полипропилена 15 град. 110-ПП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110 мм при сборке узлов в построечных условиях: канализационных стояков в зданиях из ячеистых блоков</w:t>
            </w:r>
          </w:p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397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89,21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16 мм, длиной 210-265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39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Крестовины двухплоскостные из полипропилена 90 град. 110 х 110 х 110 х 50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Крестовины из полипропилена 90 град. 110 х 110 х 110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Патрубки приборные для унитаза из полиэтилена диаметром 110 мм ППрУх110к-ПНД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из полипропилена 110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Ревизия из полипропилена Р 110-ПП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Отводы из полипропилена 15 град. 110-ПП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110 мм при сборке узлов в построечных условиях: канализационных стояков в зданиях кирпичных</w:t>
            </w:r>
          </w:p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397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89,1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16 мм, длиной 210-265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39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Крестовины двухплоскостные из полипропилена 90 град. 110 х 110 х 110 х 50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Крестовины из полипропилена 90 град. 110 х 110 х 110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Патрубки приборные для унитаза из полиэтилена диаметром 110 мм ППрУх110к-ПНД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из полипропилена 110 х 50-ПП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Ревизия из полипропилена Р 110-ПП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2C1A65" w:rsidRPr="0022397C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2397C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Отводы из полипропилена 15 град. 110-ПП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2397C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</w:tbl>
    <w:p w:rsidR="002C1A65" w:rsidRPr="0022397C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10224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16-43. Прокладка трубопроводов хозяйственно-бытовой канализации из полипропиленовых труб диаметром 110 мм при сборке узлов в построечных условиях: вытяжной части в зданиях различного типа (не КПД)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10224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трубопровода и мест установки креплений;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креплений со сверлением отверстий;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узлов трубопровода из отдельных деталей и фасонных частей;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трубопровода из узлов с креплением хомутами.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910224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110 мм при сборке узлов в построечных условиях: вытяжной части в зданиях монолитных</w:t>
            </w:r>
          </w:p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02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81,1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13,13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16 мм, длиной 210-265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6/40-80-30-4/2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(ПП) для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металлическая, длиной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110 мм при сборке узлов в построечных условиях: вытяжной части в зданиях из ячеистых блоков</w:t>
            </w:r>
          </w:p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02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75,63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16 мм, длиной 210-265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(ПП) для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металлическая, длиной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110 мм при сборке узлов в построечных условиях: вытяжной части в зданиях кирпичных</w:t>
            </w:r>
          </w:p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02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75,08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16 мм, длиной 210-265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(ПП) для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1022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1022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металлическая, длиной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1022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</w:tbl>
    <w:p w:rsidR="002C1A65" w:rsidRPr="00910224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483D6F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16-44. Прокладка трубопроводов хозяйственно-бытовой канализации из полипропиленовых труб диаметром 110 мм при сборке узлов в построечных условиях: ливневой канализации в зданиях различного типа (не КПД)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483D6F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трубопровода и мест установки креплений;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креплений со сверлением отверстий;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узлов трубопровода из отдельных деталей и фасонных частей;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трубопровода из узлов с креплением хомутами;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 системы трубопроводов.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483D6F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110 мм при сборке узлов в построечных условиях: ливневой канализации в зданиях монолитных</w:t>
            </w:r>
          </w:p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D6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96,7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13,13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16 мм, длиной 210-265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3D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6/40-80-30-2/3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(ПП) для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металлическая, длиной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110 мм при сборке узлов в построечных условиях: ливневой канализации в зданиях из ячеистых блоков</w:t>
            </w:r>
          </w:p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D6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91,22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16 мм, длиной 210-265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3D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6/40-80-30-4/2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(ПП) для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металлическая, длиной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110 мм при сборке узлов в построечных условиях: ливневой канализации в зданиях кирпичных</w:t>
            </w:r>
          </w:p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D6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90,68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16 мм, длиной 210-265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3D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110 мм и номинальной толщиной стенки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110 мм с толщиной стенки 3,5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с толщиной стенки 2,7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(ПП) для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483D6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83D6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металлическая, длиной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83D6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</w:tbl>
    <w:p w:rsidR="002C1A65" w:rsidRPr="00483D6F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EE5FAB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16-45. Прокладка трубопроводов хозяйственно-бытовой канализации из полипропиленовых труб диаметром 50 мм при сборке узлов в построечных условиях: поэтажных разводок в зданиях различного типа (не КПД)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EE5FAB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трубопровода и мест установки креплений;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креплений со сверлением отверстий;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узлов трубопровода из отдельных деталей и фасонных частей;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трубопровода из узлов с креплением хомутами;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 системы трубопровода.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EE5FAB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50 мм при сборке узлов в построечных условиях: поэтажных разводок в зданиях монолитных</w:t>
            </w:r>
          </w:p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5FA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112,19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9,85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12 мм, длиной 210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F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50 мм и номинальной толщиной стенки 1,8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(ПП) с углом 45 градусов для соединения канализационных труб, номинальным наружным диаметром 110/50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50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длинный из полипропилена 50 х 40-ПП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короткий из полипропилена 50 х 40-ПП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50 мм при сборке узлов в построечных условиях: поэтажных разводок в зданиях из ячеистых блоков</w:t>
            </w:r>
          </w:p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5FA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108,08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5,75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12 мм, длиной 210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F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50 мм и номинальной толщиной стенки 1,8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(ПП) с углом 45 градусов для соединения канализационных труб, номинальным наружным диаметром 110/50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50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длинный из полипропилена 50 х 40-ПП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короткий из полипропилена 50 х 40-ПП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хозяйственно-бытовой канализации из полипропиленовых труб диаметром 50 мм при сборке узлов в построечных условиях: поэтажных разводок в зданиях кирпичных</w:t>
            </w:r>
          </w:p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5FA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107,67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12 мм, длиной 210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F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6/40-25-2/1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полипропилена с раструбом номинальным наружным диаметром 50 мм и номинальной толщиной стенки 1,8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переходной из полипропилена (ПП) с углом 45 градусов для соединения канализационных труб, номинальным наружным диаметром 110/50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45 градусов для соединения канализационных труб, номинальным наружным диаметром 50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6/40-80-30-2/5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из полипропилена (ПП) с углом 87 градусов для соединения канализационных труб, номинальным наружным диаметром 110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длинный из полипропилена 50 х 40-ПП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EE5FA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E5FA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переходной короткий из полипропилена 50 х 40-ПП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E5FA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</w:tbl>
    <w:p w:rsidR="002C1A65" w:rsidRPr="00EE5FAB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C68A4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16-46. Прокладка трубопроводов отопления из металлопластиковых труб на фитингах, при сборке узлов в построечных условиях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C68A4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трубопровода и установки креплений;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замеры участков трубопровода и составление черновых эскизов;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стенах;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крепление подвижных, неподвижных опор и кронштейнов;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резка труб;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калибровка торцов труб;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сборка узлов трубопровода на резьбе;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прокладка трубопровода из готовых узлов.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9C68A4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монолитных, диаметром 14-18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87,02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монолитных, диаметром 20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86,02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монолитных, диаметром 25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85,02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монолитных, диаметром 32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82,32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монолитных, диаметром 40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Е16-46-6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монолитных, диаметром 50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75,64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монолитных, диаметром 63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73,65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кирпичных и из ячеистых блоков, диаметром 14-18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83,02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кирпичных и из ячеистых блоков, диаметром 20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83,02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Е16-46-10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кирпичных и из ячеистых блоков, диаметром 25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83,02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кирпичных и из ячеистых блоков, диаметром 32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80,32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кирпичных и из ячеистых блоков, диаметром 40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74,33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6/40-80-20-7/6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кирпичных и из ячеистых блоков, диаметром 50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73,64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металлопластиковых труб на фитингах, при сборке узлов в построечных условиях, в зданиях кирпичных и из ячеистых блоков, диаметром 63 мм</w:t>
            </w:r>
          </w:p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8A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72,65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11,52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2C1A65" w:rsidRPr="009C68A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68A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68A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9C68A4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D90AE0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16-47. Прокладка трубопроводов водоснабжения из металлопластиковых труб на фитингах, при сборке узлов в построечных условиях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D90AE0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прокладки трубопровода и установки креплений;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замеры участков трубопровода и составление черновых эскизов;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стенах;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крепление подвижных, неподвижных опор и кронштейнов;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резка труб;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калибровка торцов труб;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сборка узлов трубопровода на резьбе;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прокладка трубопровода из готовых узлов.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D90AE0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монолитных, диаметром 14-18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87,42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монолитных, диаметром 20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86,42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монолитных, диаметром 25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85,42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монолитных, диаметром 32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82,42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монолитных, диаметром 40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76,73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монолитных, диаметром 50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76,04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монолитных, диаметром 63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74,05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кирпичных и из ячеистых блоков, диаметром 14-18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83,42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кирпичных и из ячеистых блоков, диаметром 20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83,42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кирпичных и из ячеистых блоков, диаметром 25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83,42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кирпичных и из ячеистых блоков, диаметром 32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80,72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кирпичных и из ячеистых блоков, диаметром 40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74,73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кирпичных и из ячеистых блоков, диаметром 50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74,04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16,56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6/40-80-20-7/7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для труб из полипропилена (ПП тип 3), номинальным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металлопластиковых труб на фитингах, при сборке узлов в построечных условиях, в зданиях кирпичных и из ячеистых блоков, диаметром 63 мм</w:t>
            </w:r>
          </w:p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0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73,05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11,52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полиамидный диаметром 8 мм, длиной 40 мм в комплекте с шурупом диаметром 5 мм, длиной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Шпилька М10, длиной 150 мм с хомутом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металлическая М10, наружным диаметром 16 мм,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металлопластиковые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Опора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2C1A65" w:rsidRPr="00D90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90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90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D90AE0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CA55A8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16-48. Установка защитного кожуха на трубопроводах из металлопластиковых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CA55A8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резка защитного кожуха;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кожуха на трубе.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CA55A8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CA55A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защитного кожуха на трубопроводах из металлопластиковых труб</w:t>
            </w:r>
          </w:p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55A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29,43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CA55A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A55A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Защитный кожух (труба гофрированная)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A55A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2C1A65" w:rsidRPr="00CA55A8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B34DF8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16-49. Установка арматуры на трубопроводах из металлопластиковых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B34DF8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арматуры;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уплотнение резьбового соединения.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B34DF8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арматуры на трубопроводах из металлопластиковых труб, диаметром 14-18 мм</w:t>
            </w:r>
          </w:p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DF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ФУМ шириной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арматуры на трубопроводах из металлопластиковых труб, диаметром 20 мм</w:t>
            </w:r>
          </w:p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DF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ФУМ шириной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арматуры на трубопроводах из металлопластиковых труб, диаметром 25 мм</w:t>
            </w:r>
          </w:p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DF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ФУМ шириной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арматуры на трубопроводах из металлопластиковых труб, диаметром 32 мм</w:t>
            </w:r>
          </w:p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DF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1/10-235-20/793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ФУМ шириной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арматуры на трубопроводах из металлопластиковых труб, диаметром 40 мм</w:t>
            </w:r>
          </w:p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DF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ФУМ шириной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арматуры на трубопроводах из металлопластиковых труб, диаметром 50 мм</w:t>
            </w:r>
          </w:p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DF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ФУМ шириной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Е16-49-7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арматуры на трубопроводах из металлопластиковых труб, диаметром 63 мм</w:t>
            </w:r>
          </w:p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DF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ФУМ шириной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0,121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B34DF8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B34DF8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B34DF8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B34DF8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1926D4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16-51. Прокладка трубопроводов отопления в конструкции пола из труб из сшитого полиэтилена с соединением на прессфитингах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1926D4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замеры участков трубопровода и вычерчивание эскизов;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мест прокладки трубопровода;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 и сверление отверстий для установки креплений;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креплений;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тройника (отвода) с никелированной трубкой при подключении отопительного прибора (норма 1);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заготовка отрезков трубопровода;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трубопровода в защитной гофрированной трубе с фиксацией мест изгиба дугами;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раскалибровка торцевой части трубы;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соединение труб на прессфитингах;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подключение трубопровода к стояку (распределительному узлу).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1926D4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в конструкции пола из труб из сшитого полиэтилена наружным диаметром 14-18 мм с соединением на прессфитингах</w:t>
            </w:r>
          </w:p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26D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66,79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Дюбель-крюк пластмассовый L=100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6/40-80-60-1/1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латунный Push с трубкой Cu диаметром 15, никелированный, L=300 мм 14x2/14x2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латунный Push с трубкой Cu диаметром 15, никелированный, L=750 мм 14x2/14x2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6/40-80-60-1/10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латунный Push D14х2/18х2/14х2 верх никелированный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6/40-80-60-1/11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латунный Push D14х2/14х2/14х2 верх никелированный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6/40-80-60-2/1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латунный Push с трубкой Cu диаметром 15 с кронштейном - элемент никелированный 14x2 L=300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6/40-80-60-2/2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латунный Push с трубкой Cu диаметром 15 с кронштейном - элемент никелированный 14x2 L=750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6/40-80-60-4/1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латунное натяжное Push 14x2A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6/40-80-60-5/2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Дуга пластмассовая - проводник трубы 12-14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6/40-80-60-5/3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Дуга пластмассовая - проводник трубы 16-18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П6/40-10-80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защитная гофрированная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из сшитого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конусный на медную трубку D15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проходной D18 х 2/18 х 2 с никелированной трубкой D15 длиной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проходной D18 х 2/18 х 2 с никелированной трубкой D15 длиной 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равнопроходной D18 х 2/18 х 2/18 х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редукционный D18 х 2/14 х 2 с никелированной трубкой D15 (левый и правый) длиной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редукционный D18 х 2/14 х 2 с никелированной трубкой D15 (левый и правый) длиной 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редукционный D18 х 2/14 х 2/14 х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редукционный D18 х 2/14 х 2/18 х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D14 х 2/14 х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D18 х 2А/18 х 2,5А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двухсторонний редукционный D18 х 2/14 х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свинчиваемый с резьбой наружной D14 х 2 G1/2 дюйма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свинчиваемый с резьбой наружной D18 х 2 G1/2 дюйма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натяжное D18 х 2А/18 х 2,5А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в конструкции пола из труб из сшитого полиэтилена наружным диаметром 25 мм с соединением на прессфитингах</w:t>
            </w:r>
          </w:p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26D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64,19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Дюбель-крюк пластмассовый L=100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защитная гофрированная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из сшитого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редукционный D18 х 2/25 х 3,5/18 х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редукционный D25 х 3,5/18 х 2/18 х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D25 х 3,5 х 2/25 х 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двухсторонний равнопроходной D25 х 2/3,5/х25 х 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свинчиваемый с резьбой наружной D25 х 3,5 G3/4 дюйма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натяжное D25 х 3,5А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Дуга оцинкованная - проводник трубы D20-25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в конструкции пола из труб из сшитого полиэтилена наружным диаметром 32 мм с соединением на прессфитингах</w:t>
            </w:r>
          </w:p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26D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79,71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с шурупами 10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шестигранной головкой 10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для крепления трубы диаметром 32 мм (пластмассовые) в комплекте с шурупом и дюбелем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защитная гофрированная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из сшитого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редукционный D32 х 4,4/18 х 2,5/25 х 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 редукционный D32 х 4,4/18 х 2,5/32 х 4,4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D32 х 4,4 х 2/32 х 4,4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двухсторонний равнопроходной D32 х 2/4,4/х32 х 4,4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свинчиваемый с резьбой наружной D32 х 2/4,4 G1 дюйм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2C1A65" w:rsidRPr="001926D4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926D4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натяжное D32 х 4,4А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926D4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</w:tbl>
    <w:p w:rsidR="002C1A65" w:rsidRPr="001926D4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600C2F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16-52. Прокладка трубопроводов отопления из отдельных узлов и деталей, изготовленных из стальных неоцинкованных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600C2F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комплектование и подноска материалов;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прокладка трубопровода из отдельных узлов и деталей.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600C2F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отдельных узлов и деталей, изготовленных из стальных водогазопроводных неоцинкованных труб диаметром условного прохода 15 мм</w:t>
            </w:r>
          </w:p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C2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11,41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0,00059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и детали из стальных водогазопроводных неоцинкованных труб Dу=15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отдельных узлов и деталей, изготовленных из стальных водогазопроводных неоцинкованных труб диаметром условного прохода 20 мм</w:t>
            </w:r>
          </w:p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C2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11,41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П3/7-10-20-30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и детали из стальных водогазопроводных неоцинкованных труб Dу=20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отдельных узлов и деталей, изготовленных из стальных водогазопроводных неоцинкованных труб диаметром условного прохода 25 мм</w:t>
            </w:r>
          </w:p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C2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11,41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и детали из стальных водогазопроводных неоцинкованных труб Dу=25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отдельных узлов и деталей, изготовленных из стальных водогазопроводных неоцинкованных труб диаметром условного прохода 32 мм</w:t>
            </w:r>
          </w:p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C2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53,09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13,24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и детали из стальных водогазопроводных неоцинкованных труб Dу=32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отдельных узлов и деталей, изготовленных из стальных водогазопроводных неоцинкованных труб диаметром условного прохода 40 мм</w:t>
            </w:r>
          </w:p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C2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53,09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13,24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0,00083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и детали из стальных водогазопроводных неоцинкованных труб Dу=40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отдельных узлов и деталей, изготовленных из стальных неоцинкованных труб диаметром условного прохода 50 мм</w:t>
            </w:r>
          </w:p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C2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56,07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0,00234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и детали из стальных неоцинкованных труб Dу=50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отдельных узлов и деталей, изготовленных из стальных неоцинкованных труб диаметром условного прохода 65 мм</w:t>
            </w:r>
          </w:p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C2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66,17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23,84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и детали из стальных неоцинкованных труб Dу=65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отдельных узлов и деталей, изготовленных из стальных неоцинкованных труб диаметром условного прохода 80 мм</w:t>
            </w:r>
          </w:p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C2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71,08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26,01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и детали из стальных неоцинкованных труб Dу=80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отдельных узлов и деталей, изготовленных из стальных неоцинкованных труб диаметром условного прохода 100 мм</w:t>
            </w:r>
          </w:p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C2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86,94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6,83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0,00391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и детали из стальных неоцинкованных труб Dу=100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отдельных узлов и деталей, изготовленных из стальных неоцинкованных труб диаметром условного прохода 125 мм</w:t>
            </w:r>
          </w:p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C2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101,81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40,63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0,00429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0,00482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и детали из стальных неоцинкованных труб Dу=125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отопления из отдельных узлов и деталей, изготовленных из стальных неоцинкованных труб диаметром условного прохода 150 мм</w:t>
            </w:r>
          </w:p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C2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111,48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42,37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0,01203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12,05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0,00779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муфтовая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2C1A65" w:rsidRPr="00600C2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00C2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и детали из стальных неоцинкованных труб Dу=150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00C2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2C1A65" w:rsidRPr="00600C2F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505FD0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16-53. Гидравлическое испытание трубопроводов системы отопления, прокладываемых из отдельных узлов и деталей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505FD0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первое рабочее испытание отдельных частей системы;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рабочая проверка системы отопления в целом;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окончательная проверка при сдаче системы отопления.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505FD0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системы отопления, прокладываемых из отдельных узлов и деталей диаметром до 100 мм</w:t>
            </w:r>
          </w:p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5FD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505FD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505FD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5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системы отопления, прокладываемых из отдельных узлов и деталей диаметром до 200 мм</w:t>
            </w:r>
          </w:p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5FD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505FD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505FD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505FD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505FD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5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505FD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</w:tbl>
    <w:p w:rsidR="002C1A65" w:rsidRPr="00505FD0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E577DE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16-54. Промывка трубопроводов системы отопления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E577DE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промывка трубопроводов с одновременной подачей сжатого воздуха.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E577DE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трубопроводов системы отопления диаметром до 100 мм</w:t>
            </w:r>
          </w:p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77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577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77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трубопроводов системы отопления диаметром до 200 мм</w:t>
            </w:r>
          </w:p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77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577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E577DE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E577DE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77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E577DE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</w:tbl>
    <w:p w:rsidR="002C1A65" w:rsidRPr="00E577DE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C81BF9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16-55. Тепловое испытание системы отопления на равномерный прогрев отопительных приборов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C81BF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C81BF9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тепловое испытание системы отопления на равномерный прогрев отопительных приборов с регулировкой.</w:t>
            </w:r>
          </w:p>
        </w:tc>
      </w:tr>
      <w:tr w:rsidR="002C1A65" w:rsidRPr="00C81BF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C81BF9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C81BF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C81BF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Тепловое испытание системы отопления на равномерный прогрев отопительных приборов</w:t>
            </w:r>
          </w:p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1BF9">
              <w:rPr>
                <w:rFonts w:ascii="Arial" w:hAnsi="Arial" w:cs="Arial"/>
              </w:rPr>
              <w:t>(единица измерения - отопительный прибор)</w:t>
            </w:r>
          </w:p>
        </w:tc>
      </w:tr>
      <w:tr w:rsidR="002C1A65" w:rsidRPr="00C81BF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C81BF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C81BF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C1A65" w:rsidRPr="00C81BF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C81BF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C81BF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C81BF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C81BF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C81BF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B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C81BF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C1A65" w:rsidRPr="00C81BF9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651F33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16-56. Установка балансировочных клапанов, регуляторов перепада давления на резьбовых соединениях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651F33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трубной вставки;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клапана (нормы 1, 2), регулятора (нормы 3, 4) с герметизацией резьбового соединения;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капиллярной трубки (нормы 3, 4);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крепление полиэтиленовой трубы к стене со сверлением отверстий.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651F33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балансировочных клапанов диаметром 15-25 мм на резьбовых соединениях</w:t>
            </w:r>
          </w:p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1F3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12 мм, длиной 210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Подвеска резьбовая ПР-10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 балансировочный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КТР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(трубная вставка)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 (ниппель, зажимное кольцо, накидная гайка)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балансировочных клапанов диаметром 32-50 мм на резьбовых соединениях</w:t>
            </w:r>
          </w:p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1F3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Подвеска резьбовая ПР-10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 балансировочный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КТР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(трубная вставка)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 (ниппель, зажимное кольцо, накидная гайка)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регуляторов перепада давления диаметром 15-25 мм на резьбовых соединениях</w:t>
            </w:r>
          </w:p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1F3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12 мм, длиной 210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Подвеска резьбовая ПР-10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 перепада давления в комплекте с капиллярной трубкой и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КТР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(трубная вставка)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 (ниппель, зажимное кольцо, накидная гайка)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регуляторов перепада давления диаметром 32-50 мм на резьбовых соединениях</w:t>
            </w:r>
          </w:p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1F3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18-20 мм, длиной 250-315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Подвеска резьбовая ПР-10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 перепада давления в комплекте с капиллярной трубкой и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КТР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(трубная вставка)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651F33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651F33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Фитинги (ниппель, зажимное кольцо, накидная гайка)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651F33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2C1A65" w:rsidRPr="00651F33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460FB0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16-57. Установка балансировочных клапанов на фланцевых соединениях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460FB0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трубной вставки (катушки) с изготовлением;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приварка ответных фланцев к трубопроводу;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демонтаж трубной вставки (катушки);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балансировочного клапана.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460FB0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балансировочных клапанов диаметром 65 мм на фланцевых соединениях</w:t>
            </w:r>
          </w:p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0F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0,00136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 балансировочный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(трубная вставка)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(трубная вставка)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балансировочных клапанов диаметром 80 мм на фланцевых соединениях</w:t>
            </w:r>
          </w:p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0F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0,00272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 балансировочный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П3/11-10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(трубная вставка)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C1A65" w:rsidRPr="00460FB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460FB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(трубная вставка)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460FB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</w:tbl>
    <w:p w:rsidR="002C1A65" w:rsidRPr="00460FB0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DC014F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16-58. Установка термостатических клапанов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DC014F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присоединение термостатического клапана к отопительному прибору с герметизацией резьбового соединения;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клапана к подводящей трубе с герметизацией резьбового соединения (норма 2);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клапана к отводу (никелированной трубке) (норма 1);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защитного колпачка, установка максимального значения настройки на термостатической головке, установка термостатической головки.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DC014F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термостатических клапанов: осевых, угловых</w:t>
            </w:r>
          </w:p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014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38,51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П3/3-40-20-60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Головка термостатическая в комплекте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П3/3-40-20-60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 термостатический в комплекте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термостатических клапанов: проходных</w:t>
            </w:r>
          </w:p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014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47,48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П3/3-40-20-60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Головка термостатическая в комплекте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C1A65" w:rsidRPr="00DC01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П3/3-40-20-60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DC01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 термостатический в комплекте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DC01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2C1A65" w:rsidRPr="00DC014F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3089D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16-59. Сборка в построечных условиях и подключение подающих узлов учета и регулирования поквартирных систем отопления при горизонтальной разводке трубопроводов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3089D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деталировка эскизов узла с составлением спецификации;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и комплектование составляющих элементов узла;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на резьбе подводки подающего узла к ответвлению от стояка, состоящей из распределительной гребенки, балансировочного клапана, бочонка, фильтра, соединителя;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на резьбе квартирных разводок подающего узла, состоящих из шарового крана с гильзой для датчика температуры и соединителя;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пневматическое испытание собранного узла;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кронштейнов со сверлением отверстий;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сборка хомутов КТР и установка на кронштейны;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подающего узла на кронштейны с хомутами с креплением узла к стояку на резьбовом соединении с накидной гайкой;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подключение стальных квартирных разводок к подающему узлу на накидной гайке с обрезкой трубы квартирной разводки по необходимой длине, снятием заусениц и нарезкой наружной резьбы на трубе (нормы 1, 2, 3, 4);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подключение металлопластиковых квартирных разводок к узлу с соединением на пресс-муфтах с обрезкой и калибровкой трубы (нормы 5, 6, 7, 8).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23089D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подающих узлов учета и регулирования поквартирных систем отопления при горизонтальной разводке трубопроводов: узел на 3 квартиры с подключением к стальным разводкам</w:t>
            </w:r>
          </w:p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089D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муфтовые Ру-10-20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Балансировочный клапан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 с гильзой для датчика температуры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Бочонок с короткой наружной резьбой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подающих узлов учета и регулирования поквартирных систем отопления при горизонтальной разводке трубопроводов: узел на 4 квартиры с подключением к стальным разводкам</w:t>
            </w:r>
          </w:p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089D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муфтовые Ру-10-20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Балансировочный клапан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 с гильзой для датчика температуры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Бочонок с короткой наружной резьбой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подающих узлов учета и регулирования поквартирных систем отопления при горизонтальной разводке трубопроводов: узел на 5 квартир с подключением к стальным разводкам</w:t>
            </w:r>
          </w:p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089D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0,0498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муфтовые Ру-10-20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Балансировочный клапан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 с гильзой для датчика температуры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Бочонок с короткой наружной резьбой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подающих узлов учета и регулирования поквартирных систем отопления при горизонтальной разводке трубопроводов: узел на 6 квартир с подключением к стальным разводкам</w:t>
            </w:r>
          </w:p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089D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муфтовые Ру-10-20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Балансировочный клапан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 с гильзой для датчика температуры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Бочонок с короткой наружной резьбой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подающих узлов учета и регулирования поквартирных систем отопления при горизонтальной разводке трубопроводов: узел на 3 квартиры с подключением к металлопластиковым разводкам</w:t>
            </w:r>
          </w:p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089D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муфтовые Ру-10-20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Балансировочный клапан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 с гильзой для датчика температуры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Бочонок с короткой наружной резьбой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Пресс-муфта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Фитинг-переходник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подающих узлов учета и регулирования поквартирных систем отопления при горизонтальной разводке трубопроводов: узел на 4 квартиры с подключением к металлопластиковым разводкам</w:t>
            </w:r>
          </w:p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089D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муфтовые Ру-10-20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Балансировочный клапан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 с гильзой для датчика температуры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Бочонок с короткой наружной резьбой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Пресс-муфта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Фитинг-переходник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подающих узлов учета и регулирования поквартирных систем отопления при горизонтальной разводке трубопроводов: узел на 5 квартир с подключением к металлопластиковым разводкам</w:t>
            </w:r>
          </w:p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089D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0,0498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муфтовые Ру-10-20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Балансировочный клапан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 с гильзой для датчика температуры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Бочонок с короткой наружной резьбой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Пресс-муфта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Фитинг-переходник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Е16-59-8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подающих узлов учета и регулирования поквартирных систем отопления при горизонтальной разводке трубопроводов: узел на 6 квартир с подключением к металлопластиковым разводкам</w:t>
            </w:r>
          </w:p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089D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08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3/3-60-10-40/30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муфтовые Ру-10-20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Балансировочный клапан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 с гильзой для датчика температуры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Бочонок с короткой наружной резьбой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Пресс-муфта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C1A65" w:rsidRPr="0023089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3089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Фитинг-переходник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3089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</w:tbl>
    <w:p w:rsidR="002C1A65" w:rsidRPr="0023089D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3E1699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16-60. Сборка в построечных условиях и подключение обратных узлов учета и регулирования поквартирных систем отопления при горизонтальной разводке трубопроводов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3E1699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деталировка эскизов узла с составлением спецификации;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и комплектование составляющих элементов узла;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на резьбе подводки обратного узла к ответвлению от стояка, состоящей из распределительной гребенки, регулятора перепада давления, соединителя;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на резьбе квартирных разводок обратного узла, состоящего из шарового крана, корпуса теплосчетчика, вентиля RL-5 и соединителей;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пневматическое испытание собранного узла;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кронштейнов со сверлением отверстий;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сборка хомутов КТР и установка на кронштейны;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обратного узла на кронштейны с хомутами с креплением узла к стояку на резьбовом соединении с накидной гайкой;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подключение стальных квартирных разводок к обратному узлу с обрезкой трубы квартирной разводки по необходимой длине, снятием заусенцев, нарезкой наружной резьбы на трубе и установкой муфты на трубе квартирной разводки (нормы 1, 2, 3, 4);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подключение металлопластиковых квартирных разводок к узлу с соединением на пресс-муфтах с обрезкой и калибровкой трубы (нормы 5, 6, 7, 8);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соединение балансировочного клапана и регулятора перепада давления капиллярной трубкой.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3E1699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обратных узлов учета и регулирования поквартирных систем отопления при горизонтальной разводке трубопроводов: узел на 3 квартиры с подключением к стальным разводкам</w:t>
            </w:r>
          </w:p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169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шаровые, муфтовые, латунные 11Б27П1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6/10-20-10-40/12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RL-5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 перепада давления диаметром 25 мм в комплекте с капиллярной трубкой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обратных узлов учета и регулирования поквартирных систем отопления при горизонтальной разводке трубопроводов: узел на 4 квартиры с подключением к стальным разводкам</w:t>
            </w:r>
          </w:p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169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шаровые, муфтовые, латунные 11Б27П1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RL-5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 перепада давления диаметром 25 мм в комплекте с капиллярной трубкой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обратных узлов учета и регулирования поквартирных систем отопления при горизонтальной разводке трубопроводов: узел на 5 квартир с подключением к стальным разводкам</w:t>
            </w:r>
          </w:p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169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шаровые, муфтовые, латунные 11Б27П1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RL-5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 перепада давления диаметром 25 мм в комплекте с капиллярной трубкой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обратных узлов учета и регулирования поквартирных систем отопления при горизонтальной разводке трубопроводов: узел на 6 квартир с подключением к стальным разводкам</w:t>
            </w:r>
          </w:p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169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шаровые, муфтовые, латунные 11Б27П1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RL-5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 перепада давления диаметром 25 мм в комплекте с капиллярной трубкой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обратных узлов учета и регулирования поквартирных систем отопления при горизонтальной разводке трубопроводов: узел на 3 квартиры с подключением к металлопластиковым разводкам</w:t>
            </w:r>
          </w:p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169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шаровые, муфтовые, латунные 11Б27П1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RL-5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 перепада давления диаметром 25 мм в комплекте с капиллярной трубкой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Пресс-муфта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Фитинг-переходник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обратных узлов учета и регулирования поквартирных систем отопления при горизонтальной разводке трубопроводов: узел на 4 квартиры с подключением к металлопластиковым разводкам</w:t>
            </w:r>
          </w:p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169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шаровые, муфтовые, латунные 11Б27П1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RL-5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 перепада давления диаметром 25 мм в комплекте с капиллярной трубкой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Пресс-муфта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Фитинг-переходник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обратных узлов учета и регулирования поквартирных систем отопления при горизонтальной разводке трубопроводов: узел на 5 квартир с подключением к металлопластиковым разводкам</w:t>
            </w:r>
          </w:p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169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шаровые, муфтовые, латунные 11Б27П1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RL-5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 перепада давления диаметром 25 мм в комплекте с капиллярной трубкой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Пресс-муфта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Фитинг-переходник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в построечных условиях и подключение обратных узлов учета и регулирования поквартирных систем отопления при горизонтальной разводке трубопроводов: узел на 6 квартир с подключением к металлопластиковым разводкам</w:t>
            </w:r>
          </w:p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1699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16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шаровые, муфтовые, латунные 11Б27П1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стальные резьбовые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RL-5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Распределительная гребенка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 перепада давления диаметром 25 мм в комплекте с капиллярной трубкой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Пресс-муфта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 разъемный с накидной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2C1A65" w:rsidRPr="003E1699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3E1699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Фитинг-переходник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3E1699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</w:tbl>
    <w:p w:rsidR="002C1A65" w:rsidRPr="003E1699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A75801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16-61. Установка электронных блоков поквартирных счетчиков тепла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A75801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закрытие шаровых кранов, снятие крышки расходомера, замена прокладки, установка электронного блока с герметизацией резьбы;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заглушки с гильзы шарового крана, установка уплотнительного кольца, датчика температуры;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открытие шаровых кранов, проверка герметичности соединений;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проверка электронных блоков поквартирных счетчиков тепла с пуском и отключением воды, опломбирование.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A75801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электронных блоков поквартирных счетчиков тепла диаметром 15-25 мм</w:t>
            </w:r>
          </w:p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58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2C1A65" w:rsidRPr="00A75801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75801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Счетчик тепла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75801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A75801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FD0C4F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16-62. Прокладка трубопроводов водоснабжения из полипропиленовых труб диаметром 110 мм в техническом подполье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FD0C4F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замеры участков трубопровода и вычерчивание эскизов;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мест прокладки трубопровода и мест установки креплений;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гибких подвесок с примеркой, обрезкой по длине и креплением;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сборка и установка хомутов с креплением;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кронштейнов с креплением;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сборка узлов на муфтовой (раструбной) сварке с очисткой и обезжириванием торцов деталей;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разметка и резка труб с зачисткой мест реза;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прокладка трубопровода из труб и готовых узлов;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очистка, обезжиривание, сварка монтажных стыков;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гидравлическое испытание трубопровода: первое рабочее испытание отдельных частей системы, проверка системы в целом и окончательная проверка системы при сдаче;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промывка и хлорирование трубопровода;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вторичная промывка трубопровода после хлорирования.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FD0C4F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трубопроводов водоснабжения из полипропиленовых труб диаметром 110 мм в техническом подполье</w:t>
            </w:r>
          </w:p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0C4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121,67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FD0C4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FD0C4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Нагревательное устройство для сварки трубопроводов из полипропилена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15,86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12 мм, длиной 210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16 мм, длиной 210-265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0C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30,05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Подвеска резьбовая ПР-12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9,58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6/40-80-20-3/4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из полипропилена (ПП тип 3), номинальным диаметром 40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230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полипропиленовые ПП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ПП 110 х 90 град.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13,74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ПП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17,88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Тройники ПП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ПП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14,57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ПП 110 с буртиком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3,99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ПП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ПП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ПП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2C1A65" w:rsidRPr="00FD0C4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FD0C4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ПП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FD0C4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20,14</w:t>
            </w:r>
          </w:p>
        </w:tc>
      </w:tr>
    </w:tbl>
    <w:p w:rsidR="002C1A65" w:rsidRPr="00FD0C4F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453AF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16-63. Гидравлическое испытание трубопроводов систем водопровода и горячего водоснабжения из полипропиленовых и металлопластиковых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2453AF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наружный осмотр трубопровода;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водопровода и гидравлического пресса;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заглушек и манометра;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первое рабочее испытание отдельных частей системы;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рабочая проверка системы в целом;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осмотр трубопровода и устранение дефектов;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окончательная проверка системы при сдаче в эксплуатацию;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спуск воды из системы;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снятие заглушек, манометра и отсоединение пресса.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2453AF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водопровода и горячего водоснабжения из полипропиленовых и металлопластиковых труб диаметром 14-18 мм</w:t>
            </w:r>
          </w:p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53A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5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14-18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водопровода и горячего водоснабжения из полипропиленовых и металлопластиковых труб диаметром 20 мм</w:t>
            </w:r>
          </w:p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53A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5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Е16-63-3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водопровода и горячего водоснабжения из полипропиленовых и металлопластиковых труб диаметром 25 мм</w:t>
            </w:r>
          </w:p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53A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5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 тип 3), номинальным диаметром 25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водопровода и горячего водоснабжения из полипропиленовых и металлопластиковых труб диаметром 32 мм</w:t>
            </w:r>
          </w:p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53A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5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6/40-80-20-5/2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из полипропилена (ПП тип 3), номинальным диаметром 32 мм на допустимое рабочее давление 2,0 МПа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водопровода и горячего водоснабжения из полипропиленовых и металлопластиковых труб диаметром 40 мм</w:t>
            </w:r>
          </w:p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53A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5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водопровода и горячего водоснабжения из полипропиленовых и металлопластиковых труб диаметром 50 мм</w:t>
            </w:r>
          </w:p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53A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5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водопровода и горячего водоснабжения из полипропиленовых и металлопластиковых труб диаметром 63 мм</w:t>
            </w:r>
          </w:p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53A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2453A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5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2453AF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2453AF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2453AF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</w:tbl>
    <w:p w:rsidR="002C1A65" w:rsidRPr="002453AF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C7AE0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16-64. Гидравлическое испытание трубопроводов систем отопления из металлопластиковых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9C7AE0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наружный осмотр трубопровода;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водопровода и гидравлического пресса;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заглушек и манометра;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первое рабочее испытание отдельных частей системы;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рабочая проверка системы в целом;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осмотр трубопровода и устранение дефектов;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окончательная проверка системы при сдаче в эксплуатацию;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спуск воды из системы;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снятие заглушек, манометра и отсоединение пресса.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9C7AE0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отопления из металлопластиковых труб диаметром 14-18 мм</w:t>
            </w:r>
          </w:p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7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E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14-18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отопления из металлопластиковых труб диаметром 20 мм</w:t>
            </w:r>
          </w:p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7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E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14-18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отопления из металлопластиковых труб диаметром 25 мм</w:t>
            </w:r>
          </w:p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7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E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14-18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отопления из металлопластиковых труб диаметром 32 мм</w:t>
            </w:r>
          </w:p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7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E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14-18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отопления из металлопластиковых труб диаметром 40 мм</w:t>
            </w:r>
          </w:p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7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E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14-18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Е16-64-6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отопления из металлопластиковых труб диаметром 50 мм</w:t>
            </w:r>
          </w:p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7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E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14-18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систем отопления из металлопластиковых труб диаметром 63 мм</w:t>
            </w:r>
          </w:p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7AE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гидравлических испытаний трубопроводов давление нагнетания низкое 0,1 (1)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), высокое 10 (100) МПа (кгс/см</w:t>
            </w:r>
            <w:r w:rsidRPr="009C7AE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E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2C1A65" w:rsidRPr="009C7AE0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9C7AE0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диаметром 14-18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9C7AE0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</w:tbl>
    <w:p w:rsidR="002C1A65" w:rsidRPr="009C7AE0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AF033B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16-65. Промывка и хлорирование систем водопровода и горячего водоснабжения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AF033B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промывка и хлорирование трубопровода;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вторичная промывка трубопровода после хлорирования.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AF033B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и хлорирование систем водопровода и горячего водоснабжения диаметром 14-18 мм</w:t>
            </w:r>
          </w:p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033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03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и хлорирование систем водопровода и горячего водоснабжения диаметром 20 мм</w:t>
            </w:r>
          </w:p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033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03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и хлорирование систем водопровода и горячего водоснабжения диаметром 25 мм</w:t>
            </w:r>
          </w:p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033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03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и хлорирование систем водопровода и горячего водоснабжения диаметром 32 мм</w:t>
            </w:r>
          </w:p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033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03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и хлорирование систем водопровода и горячего водоснабжения диаметром 40 мм</w:t>
            </w:r>
          </w:p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033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03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и хлорирование систем водопровода и горячего водоснабжения диаметром 50 мм</w:t>
            </w:r>
          </w:p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033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03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и хлорирование систем водопровода и горячего водоснабжения диаметром 63 мм</w:t>
            </w:r>
          </w:p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033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2C1A65" w:rsidRPr="00AF033B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AF033B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03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AF033B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</w:tbl>
    <w:p w:rsidR="002C1A65" w:rsidRPr="00AF033B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105712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16-66. Промывка системы отопления из металлопластиковых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105712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промывка трубопроводов.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105712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системы отопления из металлопластиковых труб диаметром 14-18 мм</w:t>
            </w:r>
          </w:p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571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57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системы отопления из металлопластиковых труб диаметром 20 мм</w:t>
            </w:r>
          </w:p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571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57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системы отопления из металлопластиковых труб диаметром 25 мм</w:t>
            </w:r>
          </w:p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571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57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системы отопления из металлопластиковых труб диаметром 32 мм</w:t>
            </w:r>
          </w:p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571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57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системы отопления из металлопластиковых труб диаметром 40 мм</w:t>
            </w:r>
          </w:p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571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57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Е16-66-6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системы отопления из металлопластиковых труб диаметром 50 мм</w:t>
            </w:r>
          </w:p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571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57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системы отопления из металлопластиковых труб диаметром 63 мм</w:t>
            </w:r>
          </w:p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571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105712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105712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57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105712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</w:tbl>
    <w:p w:rsidR="002C1A65" w:rsidRPr="00105712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2C1A65" w:rsidRPr="00B4021D" w:rsidRDefault="002C1A6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7E30ED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16-67. Установка декоративных накладок (обводов) для труб</w:t>
            </w: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C1A65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C1A65" w:rsidRPr="007E30E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Pr="007E30ED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(защелкивание) декоративных накладок (обводов) для труб.</w:t>
            </w:r>
          </w:p>
        </w:tc>
      </w:tr>
      <w:tr w:rsidR="002C1A65" w:rsidRPr="007E30ED" w:rsidTr="00C23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C1A65" w:rsidRDefault="002C1A65" w:rsidP="00C23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C1A65" w:rsidRDefault="002C1A65" w:rsidP="002C1A6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C1A65" w:rsidRPr="007E30ED" w:rsidTr="00C23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C1A65" w:rsidRPr="007E30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C1A65" w:rsidRPr="007E30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Е16-67-1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декоративных накладок (обводов) для труб</w:t>
            </w:r>
          </w:p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30E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2C1A65" w:rsidRPr="007E30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C1A65" w:rsidRPr="007E30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C1A65" w:rsidRPr="007E30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2C1A65" w:rsidRPr="007E30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C1A65" w:rsidRPr="007E30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C1A65" w:rsidRPr="007E30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C1A65" w:rsidRPr="007E30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C1A65" w:rsidRPr="007E30ED" w:rsidTr="00C23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A65" w:rsidRPr="007E30ED" w:rsidRDefault="002C1A65" w:rsidP="00C23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Накладки (обводы) декоративные для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1A65" w:rsidRPr="007E30ED" w:rsidRDefault="002C1A65" w:rsidP="00C23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C1A65" w:rsidRPr="007E30ED" w:rsidRDefault="002C1A65" w:rsidP="002C1A65">
      <w:pPr>
        <w:pStyle w:val="a5"/>
        <w:rPr>
          <w:rFonts w:ascii="Arial" w:hAnsi="Arial" w:cs="Arial"/>
          <w:b/>
          <w:sz w:val="2"/>
        </w:rPr>
      </w:pPr>
    </w:p>
    <w:p w:rsidR="00135B66" w:rsidRPr="00B4021D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B4021D" w:rsidSect="00B4021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21D" w:rsidRDefault="00B4021D" w:rsidP="00B4021D">
      <w:r>
        <w:separator/>
      </w:r>
    </w:p>
  </w:endnote>
  <w:endnote w:type="continuationSeparator" w:id="0">
    <w:p w:rsidR="00B4021D" w:rsidRDefault="00B4021D" w:rsidP="00B40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21D" w:rsidRDefault="00B4021D" w:rsidP="00AF3D94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E37172">
      <w:rPr>
        <w:rStyle w:val="a4"/>
        <w:noProof/>
      </w:rPr>
      <w:t>8</w:t>
    </w:r>
    <w:r>
      <w:rPr>
        <w:rStyle w:val="a4"/>
      </w:rPr>
      <w:fldChar w:fldCharType="end"/>
    </w:r>
  </w:p>
  <w:p w:rsidR="00B4021D" w:rsidRDefault="00B4021D" w:rsidP="00B4021D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21D" w:rsidRDefault="00B4021D" w:rsidP="00AF3D94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E37172">
      <w:rPr>
        <w:rStyle w:val="a4"/>
        <w:noProof/>
      </w:rPr>
      <w:t>97</w:t>
    </w:r>
    <w:r>
      <w:rPr>
        <w:rStyle w:val="a4"/>
      </w:rPr>
      <w:fldChar w:fldCharType="end"/>
    </w:r>
  </w:p>
  <w:p w:rsidR="00B4021D" w:rsidRDefault="00B4021D" w:rsidP="00B4021D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21D" w:rsidRDefault="00B4021D" w:rsidP="00B4021D">
      <w:r>
        <w:separator/>
      </w:r>
    </w:p>
  </w:footnote>
  <w:footnote w:type="continuationSeparator" w:id="0">
    <w:p w:rsidR="00B4021D" w:rsidRDefault="00B4021D" w:rsidP="00B40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21D" w:rsidRDefault="00E37172" w:rsidP="00B4021D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8.03.116-2026</w:t>
    </w:r>
  </w:p>
  <w:p w:rsidR="00B4021D" w:rsidRPr="00B4021D" w:rsidRDefault="00B4021D" w:rsidP="00B4021D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21D" w:rsidRDefault="00E37172" w:rsidP="00E3717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8.03.116</w:t>
    </w:r>
    <w:r>
      <w:rPr>
        <w:rFonts w:ascii="Arial" w:hAnsi="Arial" w:cs="Arial"/>
        <w:sz w:val="20"/>
      </w:rPr>
      <w:t>-2026</w:t>
    </w:r>
  </w:p>
  <w:p w:rsidR="00B4021D" w:rsidRPr="00B4021D" w:rsidRDefault="00B4021D" w:rsidP="00B4021D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021D"/>
    <w:rsid w:val="00071661"/>
    <w:rsid w:val="00135B66"/>
    <w:rsid w:val="002C1A65"/>
    <w:rsid w:val="0040791D"/>
    <w:rsid w:val="004A7AAA"/>
    <w:rsid w:val="00637FA0"/>
    <w:rsid w:val="006B207E"/>
    <w:rsid w:val="009D1DBB"/>
    <w:rsid w:val="00B4021D"/>
    <w:rsid w:val="00E37172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D4AF7D5"/>
  <w15:chartTrackingRefBased/>
  <w15:docId w15:val="{1DD6DC13-D648-424D-9B93-0EB79FD3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7</TotalTime>
  <Pages>240</Pages>
  <Words>79378</Words>
  <Characters>452455</Characters>
  <Application>Microsoft Office Word</Application>
  <DocSecurity>0</DocSecurity>
  <Lines>3770</Lines>
  <Paragraphs>1061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530772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Зюзенок Ольга Вячеславовна</dc:creator>
  <cp:keywords/>
  <dc:description/>
  <cp:lastModifiedBy>Гордиенко Виктория Олеговна</cp:lastModifiedBy>
  <cp:revision>3</cp:revision>
  <cp:lastPrinted>1899-12-31T21:00:00Z</cp:lastPrinted>
  <dcterms:created xsi:type="dcterms:W3CDTF">2024-10-15T09:41:00Z</dcterms:created>
  <dcterms:modified xsi:type="dcterms:W3CDTF">2024-10-15T10:03:00Z</dcterms:modified>
</cp:coreProperties>
</file>