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P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Облицовочные работы</w:t>
            </w:r>
          </w:p>
        </w:tc>
      </w:tr>
      <w:tr w:rsid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P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Облицовка стен природным камнем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P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P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15-4. Облицовка стен гранитными плитами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P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и полировка или чистая теска выступающих граней плит;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и заливка раствора;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плит на швах по лицу;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разделка швов облицовки;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оклейка полированных поверхностей бумагой и обмазка тесаных поверхностей глиной;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поверхности облицовки по окончании работ.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7013B5" w:rsidRDefault="007013B5" w:rsidP="007013B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7013B5" w:rsidRDefault="007013B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7013B5" w:rsidRPr="007013B5" w:rsidTr="007013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полированными толщиной 40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F411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1175,2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2E4C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7013B5" w:rsidRPr="007013B5" w:rsidTr="00DA23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D64F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901E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7013B5" w:rsidRPr="007013B5" w:rsidTr="00554F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0,03071</w:t>
            </w:r>
          </w:p>
        </w:tc>
      </w:tr>
      <w:tr w:rsidR="007013B5" w:rsidRPr="007013B5" w:rsidTr="00A279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A00A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204E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6645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B10C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полированными толщиной 40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4B6E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1435,1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8D1C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7013B5" w:rsidRPr="007013B5" w:rsidTr="00650A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FD126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5C46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  <w:bookmarkStart w:id="0" w:name="_GoBack"/>
            <w:bookmarkEnd w:id="0"/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7013B5" w:rsidRPr="007013B5" w:rsidTr="00C21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0,03486</w:t>
            </w:r>
          </w:p>
        </w:tc>
      </w:tr>
      <w:tr w:rsidR="007013B5" w:rsidRPr="007013B5" w:rsidTr="00A76A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A705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A728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E59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D16A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полированными толщиной 40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3055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1672,4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7013B5" w:rsidRPr="007013B5" w:rsidTr="00D134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7013B5" w:rsidRPr="007013B5" w:rsidTr="00CC5A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3550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2E28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7013B5" w:rsidRPr="007013B5" w:rsidTr="00C711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0,03952</w:t>
            </w:r>
          </w:p>
        </w:tc>
      </w:tr>
      <w:tr w:rsidR="007013B5" w:rsidRPr="007013B5" w:rsidTr="001045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780E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9066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406AC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8277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полированными толщиной 40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9E0F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1954,9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7013B5" w:rsidRPr="007013B5" w:rsidTr="00CE77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7013B5" w:rsidRPr="007013B5" w:rsidTr="007A23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6544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1506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7013B5" w:rsidRPr="007013B5" w:rsidTr="006E62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0,04786</w:t>
            </w:r>
          </w:p>
        </w:tc>
      </w:tr>
      <w:tr w:rsidR="007013B5" w:rsidRPr="007013B5" w:rsidTr="007201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C773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365B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D2B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DF06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полированными толщиной 40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CE09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7013B5" w:rsidRPr="007013B5" w:rsidTr="009A3C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7013B5" w:rsidRPr="007013B5" w:rsidTr="002652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462B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D12B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13,65</w:t>
            </w:r>
          </w:p>
        </w:tc>
      </w:tr>
      <w:tr w:rsidR="007013B5" w:rsidRPr="007013B5" w:rsidTr="00746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0,05774</w:t>
            </w:r>
          </w:p>
        </w:tc>
      </w:tr>
      <w:tr w:rsidR="007013B5" w:rsidRPr="007013B5" w:rsidTr="008B12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390F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540D2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BB26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4457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чистотесанными толщиной 100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2738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706,8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7013B5" w:rsidRPr="007013B5" w:rsidTr="00EC4F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013B5" w:rsidRPr="007013B5" w:rsidTr="000730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4702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382C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013B5" w:rsidRPr="007013B5" w:rsidTr="005D29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BC23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013B5" w:rsidRPr="007013B5" w:rsidTr="007C13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3578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390D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9220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9324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чистотесанными толщиной 100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4300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866,4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7013B5" w:rsidRPr="007013B5" w:rsidTr="00851B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013B5" w:rsidRPr="007013B5" w:rsidTr="005E51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F329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C15F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013B5" w:rsidRPr="007013B5" w:rsidTr="00893A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A528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013B5" w:rsidRPr="007013B5" w:rsidTr="007076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0327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C53E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886A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DD26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чистотесанными толщиной 100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E863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1014,6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7013B5" w:rsidRPr="007013B5" w:rsidTr="002126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013B5" w:rsidRPr="007013B5" w:rsidTr="00027C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877E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B334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013B5" w:rsidRPr="007013B5" w:rsidTr="002D03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AC41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013B5" w:rsidRPr="007013B5" w:rsidTr="003342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6656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9015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F145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3465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чистотесанными толщиной 100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0E01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1162,8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7013B5" w:rsidRPr="007013B5" w:rsidTr="004173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013B5" w:rsidRPr="007013B5" w:rsidTr="00406B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2F52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153B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013B5" w:rsidRPr="007013B5" w:rsidTr="00F76F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960A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013B5" w:rsidRPr="007013B5" w:rsidTr="00DF478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A76F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F836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2D21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587E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чистотесанными толщиной 100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D147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24,36</w:t>
            </w:r>
          </w:p>
        </w:tc>
      </w:tr>
      <w:tr w:rsidR="007013B5" w:rsidRPr="007013B5" w:rsidTr="004B59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7013B5" w:rsidRPr="007013B5" w:rsidTr="00F351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B14E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BD25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7013B5" w:rsidRPr="007013B5" w:rsidTr="009753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482C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7013B5" w:rsidRPr="007013B5" w:rsidTr="00404B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8048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E56D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803C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7B6E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с поверхностью "ПОД СКАЛУ" толщиной 150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7217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25,26</w:t>
            </w:r>
          </w:p>
        </w:tc>
      </w:tr>
      <w:tr w:rsidR="007013B5" w:rsidRPr="007013B5" w:rsidTr="00CB02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013B5" w:rsidRPr="007013B5" w:rsidTr="00EC4E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D12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2128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3E5A0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5B7C4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013B5" w:rsidRPr="007013B5" w:rsidTr="009124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A707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6932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с поверхностью "ПОД СКАЛУ"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8A21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734C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с поверхностью "ПОД СКАЛУ" толщиной 150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5807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900,6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25,26</w:t>
            </w:r>
          </w:p>
        </w:tc>
      </w:tr>
      <w:tr w:rsidR="007013B5" w:rsidRPr="007013B5" w:rsidTr="000958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013B5" w:rsidRPr="007013B5" w:rsidTr="00A844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D556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0211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8A51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0F2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013B5" w:rsidRPr="007013B5" w:rsidTr="006058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BC7B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0A2F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с поверхностью "ПОД СКАЛУ"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E16E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E12A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с поверхностью "ПОД СКАЛУ" толщиной 150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EA32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1048,8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25,24</w:t>
            </w:r>
          </w:p>
        </w:tc>
      </w:tr>
      <w:tr w:rsidR="007013B5" w:rsidRPr="007013B5" w:rsidTr="006B39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013B5" w:rsidRPr="007013B5" w:rsidTr="00DB12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EF2A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3A21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2C47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4635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013B5" w:rsidRPr="007013B5" w:rsidTr="003850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AD7A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B612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с поверхностью "ПОД СКАЛУ"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83D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BE554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с поверхностью "ПОД СКАЛУ" толщиной 150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9E25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1208,4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25,24</w:t>
            </w:r>
          </w:p>
        </w:tc>
      </w:tr>
      <w:tr w:rsidR="007013B5" w:rsidRPr="007013B5" w:rsidTr="00053A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4,43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013B5" w:rsidRPr="007013B5" w:rsidTr="00181C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362B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F45C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A93E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F343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013B5" w:rsidRPr="007013B5" w:rsidTr="00E32B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6865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935A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с поверхностью "ПОД СКАЛУ"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073E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3610F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с поверхностью "ПОД СКАЛУ" толщиной 150 мм, при числе плит в 1 м</w:t>
            </w:r>
            <w:r w:rsidRPr="007013B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13B5">
              <w:rPr>
                <w:rFonts w:ascii="Arial" w:hAnsi="Arial" w:cs="Arial"/>
              </w:rPr>
              <w:t>(единица измерения - 100 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  <w:r w:rsidRPr="007013B5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7013B5" w:rsidRPr="007013B5" w:rsidTr="00CB15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1379,4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25,23</w:t>
            </w:r>
          </w:p>
        </w:tc>
      </w:tr>
      <w:tr w:rsidR="007013B5" w:rsidRPr="007013B5" w:rsidTr="003D11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7013B5" w:rsidRPr="007013B5" w:rsidTr="00664D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7013B5" w:rsidRPr="007013B5" w:rsidTr="00122D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AC5C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7013B5" w:rsidRPr="007013B5" w:rsidTr="007059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B80B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7013B5" w:rsidRPr="007013B5" w:rsidTr="00CF51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7013B5" w:rsidRPr="007013B5" w:rsidTr="00FE18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7013B5" w:rsidRPr="007013B5" w:rsidTr="00FD51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с поверхностью "ПОД СКАЛУ"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7013B5" w:rsidRPr="007013B5" w:rsidTr="00C565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7013B5" w:rsidRPr="007013B5" w:rsidTr="009943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7013B5" w:rsidRPr="007013B5" w:rsidTr="007013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7013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013B5" w:rsidRPr="007013B5" w:rsidRDefault="007013B5" w:rsidP="00620F6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13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13B5" w:rsidRPr="007013B5" w:rsidRDefault="007013B5" w:rsidP="00620F6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</w:tbl>
    <w:p w:rsidR="007013B5" w:rsidRDefault="007013B5" w:rsidP="0040791D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7013B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4D50DE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15-5. Облицовка стен плитами из известняка, мрамора или травертина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4D50DE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и полировка;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и заливка раствора;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плит на швах по лицу;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разделка швов облицовки;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оклейка поверхностей полированных бумагой и обмазка тесаных поверхностей глиной;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поверхности облицовки по окончании работ.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4D50DE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известняка толщиной 60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517,5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известняка толщиной 60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655,5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известняка толщиной 60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известняка толщиной 60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885,5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известняка толщиной 60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мрамора или травертина (полированного) толщиной 25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мрамора или травертина (полированного) толщиной 25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0,00458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мрамора или травертина (полированного) толщиной 25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949,2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0,00492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мрамора или травертина (полированного) толщиной 25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1096,1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0,00597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из мрамора или травертина (полированного) толщиной 25 мм, при числе плит в 1 м</w:t>
            </w:r>
            <w:r w:rsidRPr="004D50D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D50DE">
              <w:rPr>
                <w:rFonts w:ascii="Arial" w:hAnsi="Arial" w:cs="Arial"/>
              </w:rPr>
              <w:t>(единица измерения - 100 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  <w:r w:rsidRPr="004D50D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1276,9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4D50D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D50D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50D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D50D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0,00792</w:t>
            </w:r>
          </w:p>
        </w:tc>
      </w:tr>
    </w:tbl>
    <w:p w:rsidR="00A3327A" w:rsidRPr="004D50DE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03B10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Облицовка колонн природным камнем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03B10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15-6. Облицовка колонн гранитными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03B10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и полировка или чистая теска выступающих граней плит при облицовке четырехгранных колонн и теска "на ус" вертикальных граней при облицовке многогранных колонн;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и заливка раствора;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швов облицовки;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оклейка полированных поверхностей бумагой и обмазка тесаных поверхностей глиной;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поверхности облицовки по окончании работ.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703B10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2032,57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0,05076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2395,52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2794,78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0,07131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3327,12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0,08938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2770,58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0,06052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3230,33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0,06832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3738,47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0,08162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полированными толщиной 40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4391,8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0,14535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0,09975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1137,27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1342,95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1500,23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четырехгранных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1730,1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1463,93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1959,97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гранитными плитами чистотесанными толщиной 100 мм многогранных колонн, при числе плит в 1 м</w:t>
            </w:r>
            <w:r w:rsidRPr="00703B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3B10">
              <w:rPr>
                <w:rFonts w:ascii="Arial" w:hAnsi="Arial" w:cs="Arial"/>
              </w:rPr>
              <w:t>(единица измерения - 100 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  <w:r w:rsidRPr="00703B1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2201,95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чистотесанные толщиной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03B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03B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B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03B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A3327A" w:rsidRPr="00703B10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022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15-7. Облицовка колонн плитами из известняка, мрамора или травертина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0223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и полировка или чистая теска выступающих граней плит при облицовке четырехгранных колонн и теска "на ус" вертикальных граней при облицовке многогранных колонн;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и заливка раствора;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швов облицовки;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оклейка полированных поверхностей бумагой и обмазка тесаных поверхностей глиной;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поверхности облицовки по окончании работ.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2022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895,3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1040,48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1197,76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1342,95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1113,07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1306,65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1488,12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известняка толщиной 60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1657,5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известняка толщиной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1185,66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1415,54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1633,31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1826,88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1754,3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0,01738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0,01604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2008,37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0,01872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2262,44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из мрамора или травертина (полированного) толщиной 25 мм, при числе плит в 1 м</w:t>
            </w:r>
            <w:r w:rsidRPr="0002022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6</w:t>
            </w:r>
          </w:p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223">
              <w:rPr>
                <w:rFonts w:ascii="Arial" w:hAnsi="Arial" w:cs="Arial"/>
              </w:rPr>
              <w:t>(единица измерения - 100 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  <w:r w:rsidRPr="00020223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2480,21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латунные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022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022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022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022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0,02112</w:t>
            </w:r>
          </w:p>
        </w:tc>
      </w:tr>
    </w:tbl>
    <w:p w:rsidR="00A3327A" w:rsidRPr="0002022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82680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15-8. Добавлять или исключать на каждые 10 мм изменения толщины плит при облицовке стен и колонн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82680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и полировка или чистая теска выступающих граней;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 и заливка раствором;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швов облицовки;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оклейка полированных поверхностей бумагой и обмазка тесаных поверхностей глиной;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поверхностей облицовки по окончании работ.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82680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 мм изменения толщины плит при облицовке стен и колонн гранитом полированным добавлять или исключать</w:t>
            </w:r>
          </w:p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2680">
              <w:rPr>
                <w:rFonts w:ascii="Arial" w:hAnsi="Arial" w:cs="Arial"/>
              </w:rPr>
              <w:t>(единица измерения - 100 м</w:t>
            </w:r>
            <w:r w:rsidRPr="00382680">
              <w:rPr>
                <w:rFonts w:ascii="Arial" w:hAnsi="Arial" w:cs="Arial"/>
                <w:vertAlign w:val="superscript"/>
              </w:rPr>
              <w:t>2</w:t>
            </w:r>
            <w:r w:rsidRPr="0038268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27,12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 мм изменения толщины плит при облицовке стен и колонн гранитом чистотесанным и "ПОД СКАЛУ" добавлять или исключать</w:t>
            </w:r>
          </w:p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2680">
              <w:rPr>
                <w:rFonts w:ascii="Arial" w:hAnsi="Arial" w:cs="Arial"/>
              </w:rPr>
              <w:t>(единица измерения - 100 м</w:t>
            </w:r>
            <w:r w:rsidRPr="00382680">
              <w:rPr>
                <w:rFonts w:ascii="Arial" w:hAnsi="Arial" w:cs="Arial"/>
                <w:vertAlign w:val="superscript"/>
              </w:rPr>
              <w:t>2</w:t>
            </w:r>
            <w:r w:rsidRPr="0038268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16,95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 каждые 10 мм изменения толщины плит при облицовке стен и колонн известняком добавлять или исключать</w:t>
            </w:r>
          </w:p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2680">
              <w:rPr>
                <w:rFonts w:ascii="Arial" w:hAnsi="Arial" w:cs="Arial"/>
              </w:rPr>
              <w:t>(единица измерения - 100 м</w:t>
            </w:r>
            <w:r w:rsidRPr="00382680">
              <w:rPr>
                <w:rFonts w:ascii="Arial" w:hAnsi="Arial" w:cs="Arial"/>
                <w:vertAlign w:val="superscript"/>
              </w:rPr>
              <w:t>2</w:t>
            </w:r>
            <w:r w:rsidRPr="00382680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12,43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38268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8268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8268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A3327A" w:rsidRPr="00382680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F701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15-9. При облицовке поверхностей природным камнем с прокладкой в горизонтальных швах свинца добавлять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F7014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прокладка свинца в швах.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F7014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облицовке поверхностей природным камнем с прокладкой в горизонтальных швах свинца добавлять</w:t>
            </w:r>
          </w:p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F7014">
              <w:rPr>
                <w:rFonts w:ascii="Arial" w:hAnsi="Arial" w:cs="Arial"/>
              </w:rPr>
              <w:t>(единица измерения - 100 м</w:t>
            </w:r>
            <w:r w:rsidRPr="003F7014">
              <w:rPr>
                <w:rFonts w:ascii="Arial" w:hAnsi="Arial" w:cs="Arial"/>
                <w:vertAlign w:val="superscript"/>
              </w:rPr>
              <w:t>2</w:t>
            </w:r>
            <w:r w:rsidRPr="003F7014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3F701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F701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2-3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F701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A3327A" w:rsidRPr="003F7014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64241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Облицовка поверхностей линейными фасонными камнями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64241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15-10. Облицовка поверхностей линейными полированными фасонными камнями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642417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камней;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 по торцам и постелям;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пригонка по лицу на стыках профиля;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и заливка раствора;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швов облицовки;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оклейка полированных поверхностей бумагой и обмазка тесаных поверхностей глиной;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поверхностей облицовки по окончании работ.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642417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гранитными, при ширине большей стороны камня до 150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5262,89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0,243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0,16047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гранитными, при ширине большей стороны камня до 250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4210,31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0,11375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гранитными, при ширине большей стороны камня до 450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3508,59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1/10-135-25/285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Натр едкий (сода каустическая) технический марки ГР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0,09415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мраморными, при ширине большей стороны камня до 150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3339,21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0,08635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0,00148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0,07349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мраморными, при ширине большей стороны камня до 250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2746,38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0,06135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0,05075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полированными фасонными камнями мраморными, при ширине большей стороны камня до 450 мм</w:t>
            </w:r>
          </w:p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42417">
              <w:rPr>
                <w:rFonts w:ascii="Arial" w:hAnsi="Arial" w:cs="Arial"/>
              </w:rPr>
              <w:t>(единица измерения - 100 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  <w:r w:rsidRPr="0064241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2407,62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64241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0,00059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Подтяжки железные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64241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4241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41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4241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0,03567</w:t>
            </w:r>
          </w:p>
        </w:tc>
      </w:tr>
    </w:tbl>
    <w:p w:rsidR="00A3327A" w:rsidRPr="00642417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2C7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15-11. Облицовка поверхностей линейными чистотесанными фасонными камнями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2C7C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камней;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 по торцам и постелям;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пригонка по лицу на стыках профиля;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камней и заливка раствора;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швов облицовки;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обмазка тесаных поверхностей глиной;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поверхностей облицовки по окончании работ.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842C7C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гранитными, при ширине большей стороны до 150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2564,9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гранитными, при ширине большей стороны до 250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2141,45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гранитными, при ширине большей стороны до 450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1959,97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40,48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известняковыми, при ширине большей стороны до 150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2068,86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36,19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известняковыми, при ширине большей стороны до 250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1754,3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37,62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линейными чистотесанными фасонными камнями известняковыми, при ширине большей стороны до 450 мм</w:t>
            </w:r>
          </w:p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C7C">
              <w:rPr>
                <w:rFonts w:ascii="Arial" w:hAnsi="Arial" w:cs="Arial"/>
              </w:rPr>
              <w:t>(единица измерения - 100 м</w:t>
            </w:r>
            <w:r w:rsidRPr="00842C7C">
              <w:rPr>
                <w:rFonts w:ascii="Arial" w:hAnsi="Arial" w:cs="Arial"/>
                <w:vertAlign w:val="superscript"/>
              </w:rPr>
              <w:t>2</w:t>
            </w:r>
            <w:r w:rsidRPr="00842C7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1657,5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40,13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Камни фасонные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оцинкованные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2C7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2C7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C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2C7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A3327A" w:rsidRPr="00842C7C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09D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Облицовка поверхностей плитами толщиной 10 мм из мрамора и травертина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09D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15-12. Облицовка поверхностей полированными плитами толщиной 10 мм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09D7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поверхности под облицовку раствором;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огрунтовка поверхностей эмульсией ПВА;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притирка кромок;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 на раствор;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пригонка плит на швах по лицу;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расшивка швов облицовки;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оклейка поверхности бумагой;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очистка и промывка поверхности облицовки после окончания работ.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8409D7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полированными плитами толщиной 10 мм из мрамора и травертина, при числе плит в 1 м</w:t>
            </w:r>
            <w:r w:rsidRPr="008409D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09D7">
              <w:rPr>
                <w:rFonts w:ascii="Arial" w:hAnsi="Arial" w:cs="Arial"/>
              </w:rPr>
              <w:t>(единица измерения - 100 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  <w:r w:rsidRPr="008409D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598,9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0,01023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полированными плитами толщиной 10 мм из мрамора и травертина, при числе плит в 1 м</w:t>
            </w:r>
            <w:r w:rsidRPr="008409D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8</w:t>
            </w:r>
          </w:p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09D7">
              <w:rPr>
                <w:rFonts w:ascii="Arial" w:hAnsi="Arial" w:cs="Arial"/>
              </w:rPr>
              <w:t>(единица измерения - 100 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  <w:r w:rsidRPr="008409D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711,9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0,01237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поверхностей полированными плитами толщиной 10 мм из мрамора и травертина, при числе плит в 1 м</w:t>
            </w:r>
            <w:r w:rsidRPr="008409D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09D7">
              <w:rPr>
                <w:rFonts w:ascii="Arial" w:hAnsi="Arial" w:cs="Arial"/>
              </w:rPr>
              <w:t>(единица измерения - 100 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  <w:r w:rsidRPr="008409D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983,1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0,01906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мрамора или травертина (полированного) толщиной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09D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09D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09D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09D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0,01759</w:t>
            </w:r>
          </w:p>
        </w:tc>
      </w:tr>
    </w:tbl>
    <w:p w:rsidR="00A3327A" w:rsidRPr="008409D7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365BE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Облицовка мрамором ступеней и укладка мраморных плит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365BE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15-13. Облицовка мрамором ступеней и укладка подоконных мраморных плит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365BE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подбор плит;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притирка кромок;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на растворе;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оклейка полированных поверхностей бумагой;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промывка поверхности облицовки после окончания работ.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1365BE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ступеней и подступенков мраморными полированными плитами</w:t>
            </w:r>
          </w:p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65BE">
              <w:rPr>
                <w:rFonts w:ascii="Arial" w:hAnsi="Arial" w:cs="Arial"/>
              </w:rPr>
              <w:t>(единица измерения - 100 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  <w:r w:rsidRPr="001365B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621,5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0,00744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для подступенков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для ступеней и подоконников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0,00686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подоконных мраморных полированных плит (досок)</w:t>
            </w:r>
          </w:p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65BE">
              <w:rPr>
                <w:rFonts w:ascii="Arial" w:hAnsi="Arial" w:cs="Arial"/>
              </w:rPr>
              <w:t>(единица измерения - 100 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  <w:r w:rsidRPr="001365BE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395,5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0,2205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Бумага оберточная плотностью 70-125 г/м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0,00371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Краситель кислотный желтый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0,00089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для ступеней и подоконников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1365B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365B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65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365B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0,00343</w:t>
            </w:r>
          </w:p>
        </w:tc>
      </w:tr>
    </w:tbl>
    <w:p w:rsidR="00A3327A" w:rsidRPr="001365BE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5279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Наружная облицовка по бетонной поверхности стен и колонн искусственными плитками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5279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15-14. Наружная облицовка по бетонной поверхности керамическими отдельными плитками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5279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стен цементным раствором;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 стен и тыльной стороны плиток эмульсией ПВА;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провешивание поверхностей с отбивкой маячных линий;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перерубка и подточка плиток;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плиток;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и расшивка швов;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мастики;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облицованной поверхности.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5279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стен и колонн керамическими отдельными плитками на полимерцементной мастике</w:t>
            </w:r>
          </w:p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52798">
              <w:rPr>
                <w:rFonts w:ascii="Arial" w:hAnsi="Arial" w:cs="Arial"/>
              </w:rPr>
              <w:t>(единица измерения - 100 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  <w:r w:rsidRPr="00E52798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117,52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фасадные и ковры из них неглазурованные гладкие толщиной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стен керамическими отдельными плитками на цементном растворе</w:t>
            </w:r>
          </w:p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52798">
              <w:rPr>
                <w:rFonts w:ascii="Arial" w:hAnsi="Arial" w:cs="Arial"/>
              </w:rPr>
              <w:t>(единица измерения - 100 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  <w:r w:rsidRPr="00E52798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307,8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фасадные и ковры из них неглазурованные гладкие толщиной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колонн керамическими отдельными плитками на цементном растворе</w:t>
            </w:r>
          </w:p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52798">
              <w:rPr>
                <w:rFonts w:ascii="Arial" w:hAnsi="Arial" w:cs="Arial"/>
              </w:rPr>
              <w:t>(единица измерения - 100 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  <w:r w:rsidRPr="00E52798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387,6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фасадные и ковры из них неглазурованные гладкие толщиной 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5279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5279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52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5279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A3327A" w:rsidRPr="00E5279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72B3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15-15. Наружная облицовка по бетонной поверхности фасадными керамическими цветными плитками (типа "КАБАНЧИК") на цементном растворе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72B31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цементным раствором;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 отбивкой маячных линий;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перерубка и подточка плиток;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плиток;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и расшивка швов;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раствора;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облицованной поверхности.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172B31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стен фасадными керамическими цветными плитками (типа "КАБАНЧИК") на цементном растворе</w:t>
            </w:r>
          </w:p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2B31">
              <w:rPr>
                <w:rFonts w:ascii="Arial" w:hAnsi="Arial" w:cs="Arial"/>
              </w:rPr>
              <w:t>(единица измерения - 100 м</w:t>
            </w:r>
            <w:r w:rsidRPr="00172B31">
              <w:rPr>
                <w:rFonts w:ascii="Arial" w:hAnsi="Arial" w:cs="Arial"/>
                <w:vertAlign w:val="superscript"/>
              </w:rPr>
              <w:t>2</w:t>
            </w:r>
            <w:r w:rsidRPr="00172B31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290,7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фасадные размером 250 х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2B3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2B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колонн фасадными керамическими цветными плитками (типа "КАБАНЧИК") на цементном растворе</w:t>
            </w:r>
          </w:p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2B31">
              <w:rPr>
                <w:rFonts w:ascii="Arial" w:hAnsi="Arial" w:cs="Arial"/>
              </w:rPr>
              <w:t>(единица измерения - 100 м</w:t>
            </w:r>
            <w:r w:rsidRPr="00172B31">
              <w:rPr>
                <w:rFonts w:ascii="Arial" w:hAnsi="Arial" w:cs="Arial"/>
                <w:vertAlign w:val="superscript"/>
              </w:rPr>
              <w:t>2</w:t>
            </w:r>
            <w:r w:rsidRPr="00172B31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384,18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фасадные размером 250 х 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2B3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2B3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2B3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2B3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2B3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A3327A" w:rsidRPr="00172B31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94AB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15-16. Наружная облицовка по бетонной поверхности коврами из мелких керамических плиток на полимерцементной мастике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94AB9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стен цементным раствором;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поверхности стен и тыльной стороны плиток эмульсией ПВА;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провешивание поверхности с отбивкой маячных линий;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перерубка и подточка плиток или ковров;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плиток;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и расшивка швов;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мастики;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облицованной поверхности.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94AB9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стен коврами из мелких керамических плиток на полимерцементной мастике</w:t>
            </w:r>
          </w:p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94AB9">
              <w:rPr>
                <w:rFonts w:ascii="Arial" w:hAnsi="Arial" w:cs="Arial"/>
              </w:rPr>
              <w:t>(единица измерения - 100 м</w:t>
            </w:r>
            <w:r w:rsidRPr="00094AB9">
              <w:rPr>
                <w:rFonts w:ascii="Arial" w:hAnsi="Arial" w:cs="Arial"/>
                <w:vertAlign w:val="superscript"/>
              </w:rPr>
              <w:t>2</w:t>
            </w:r>
            <w:r w:rsidRPr="00094AB9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178,54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керамических мелкоразмерных неглазурованных прямоугольных плиток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4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4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Наружная облицовка по бетонной поверхности колонн коврами из мелких керамических плиток на полимерцементной мастике</w:t>
            </w:r>
          </w:p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94AB9">
              <w:rPr>
                <w:rFonts w:ascii="Arial" w:hAnsi="Arial" w:cs="Arial"/>
              </w:rPr>
              <w:t>(единица измерения - 100 м</w:t>
            </w:r>
            <w:r w:rsidRPr="00094AB9">
              <w:rPr>
                <w:rFonts w:ascii="Arial" w:hAnsi="Arial" w:cs="Arial"/>
                <w:vertAlign w:val="superscript"/>
              </w:rPr>
              <w:t>2</w:t>
            </w:r>
            <w:r w:rsidRPr="00094AB9">
              <w:rPr>
                <w:rFonts w:ascii="Arial" w:hAnsi="Arial" w:cs="Arial"/>
              </w:rPr>
              <w:t xml:space="preserve"> облицованной поверхности)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198,88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Ковры из керамических мелкоразмерных неглазурованных прямоугольных плиток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4AB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94A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4A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4A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4A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</w:tbl>
    <w:p w:rsidR="00A3327A" w:rsidRPr="00094AB9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D319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Облицовка поверхности внутри зданий искусственными плитками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D319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15-17. Гладкая облицовка стен, столбов, пилястр и откосов (без карнизных, плинтусных и угловых плиток)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D3191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по деревянным поверхностям проволочной сетки и устройство подготовительного слоя с нарезкой борозд (нормы 2, 4);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облицовка поверхностей;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перерубка плиток и подточка кромок;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швов;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распудривание облицованных поверхностей;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очистка и промывка поверхности облицовки.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DD3191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по кирпичу и бетону на цементном растворе</w:t>
            </w:r>
          </w:p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191">
              <w:rPr>
                <w:rFonts w:ascii="Arial" w:hAnsi="Arial" w:cs="Arial"/>
              </w:rPr>
              <w:t>(единица измерения - 100 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  <w:r w:rsidRPr="00DD3191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по дереву на цементном растворе</w:t>
            </w:r>
          </w:p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191">
              <w:rPr>
                <w:rFonts w:ascii="Arial" w:hAnsi="Arial" w:cs="Arial"/>
              </w:rPr>
              <w:t>(единица измерения - 100 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  <w:r w:rsidRPr="00DD3191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259,92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Гладкая облицовка стен, столбов, пилястр и откосов (без карнизных, плинтусных и угловых плиток) с установкой плиток туалетного гарнитура по кирпичу и бетону на цементном растворе</w:t>
            </w:r>
          </w:p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191">
              <w:rPr>
                <w:rFonts w:ascii="Arial" w:hAnsi="Arial" w:cs="Arial"/>
              </w:rPr>
              <w:t>(единица измерения - 100 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  <w:r w:rsidRPr="00DD3191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237,12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для туалетной комнаты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Гладкая облицовка стен, столбов, пилястр и откосов (без карнизных, плинтусных и угловых плиток) с установкой плиток туалетного гарнитура по дереву на цементном растворе</w:t>
            </w:r>
          </w:p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3191">
              <w:rPr>
                <w:rFonts w:ascii="Arial" w:hAnsi="Arial" w:cs="Arial"/>
              </w:rPr>
              <w:t>(единица измерения - 100 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  <w:r w:rsidRPr="00DD3191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269,04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Комплекты для туалетной комнаты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D31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D31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31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D31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A3327A" w:rsidRPr="00DD3191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531F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15-18. Облицовка поверхностей с карнизными, плинтусными и угловыми плитками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531FC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по деревянным поверхностям проволочной сетки и устройство подготовительного слоя с нарезкой борозд (нормы 2, 4, 6, 8);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сортировка плиток;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облицовка поверхностей;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карнизного и плинтусного рядов и угловых плиток;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перерубка плиток и подточка кромок;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швов;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распудривание облицованных поверхностей;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поверхности облицовки.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C531FC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жилых зданиях по кирпичу и бетону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226,25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жилых зданиях по дереву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287,95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общественных зданиях по кирпичу и бетону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272,22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общественных зданиях по дереву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335,13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промышленных зданиях по кирпичу и бетону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238,35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с карнизными, плинтусными и угловыми плитками в промышленных зданиях по дереву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301,26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столбов пилястр и откосов с карнизными, плинтусными и угловыми плитками по кирпичу и бетону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457,33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столбов пилястр и откосов с карнизными, плинтусными и угловыми плитками по дереву на цементном растворе</w:t>
            </w:r>
          </w:p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1FC">
              <w:rPr>
                <w:rFonts w:ascii="Arial" w:hAnsi="Arial" w:cs="Arial"/>
              </w:rPr>
              <w:t>(единица измерения - 100 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  <w:r w:rsidRPr="00C531FC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551,7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1/10-240-25-41/20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оцинкованные 1,8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Опилки древесные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карнизные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керамические глазурованные для внутренней облицовки стен гладкие белые без завала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плинтусные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1F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1F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1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1F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</w:tbl>
    <w:p w:rsidR="00A3327A" w:rsidRPr="00C531FC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405E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Облицовка поверхностей искусственным мрамором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405E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15-19. Устройство основания под облицовку искусственным мрамором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405E7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каркаса (нормы 2, 4);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обтягивание деревянных поверхностей проволочной сеткой по каркасу;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насечка каменных и бетонных поверхностей;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раствора и нарезка борозд.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7405E7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облицовку искусственным мрамором стен по камню</w:t>
            </w:r>
          </w:p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05E7">
              <w:rPr>
                <w:rFonts w:ascii="Arial" w:hAnsi="Arial" w:cs="Arial"/>
              </w:rPr>
              <w:t>(единица измерения - 100 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  <w:r w:rsidRPr="007405E7">
              <w:rPr>
                <w:rFonts w:ascii="Arial" w:hAnsi="Arial" w:cs="Arial"/>
              </w:rPr>
              <w:t xml:space="preserve"> поверхности оштукатуренного основания)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облицовку искусственным мрамором стен по дереву</w:t>
            </w:r>
          </w:p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05E7">
              <w:rPr>
                <w:rFonts w:ascii="Arial" w:hAnsi="Arial" w:cs="Arial"/>
              </w:rPr>
              <w:t>(единица измерения - 100 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  <w:r w:rsidRPr="007405E7">
              <w:rPr>
                <w:rFonts w:ascii="Arial" w:hAnsi="Arial" w:cs="Arial"/>
              </w:rPr>
              <w:t xml:space="preserve"> поверхности оштукатуренного основания)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141,25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облицовку искусственным мрамором прямоугольных и цилиндрических колонн, столбов, пилонов, пилястр и куполов по камню и бетону</w:t>
            </w:r>
          </w:p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05E7">
              <w:rPr>
                <w:rFonts w:ascii="Arial" w:hAnsi="Arial" w:cs="Arial"/>
              </w:rPr>
              <w:t>(единица измерения - 100 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  <w:r w:rsidRPr="007405E7">
              <w:rPr>
                <w:rFonts w:ascii="Arial" w:hAnsi="Arial" w:cs="Arial"/>
              </w:rPr>
              <w:t xml:space="preserve"> поверхности оштукатуренного основания)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169,86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облицовку искусственным мрамором прямоугольных и цилиндрических колонн, столбов, пилонов, пилястр и куполов по дереву</w:t>
            </w:r>
          </w:p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05E7">
              <w:rPr>
                <w:rFonts w:ascii="Arial" w:hAnsi="Arial" w:cs="Arial"/>
              </w:rPr>
              <w:t>(единица измерения - 100 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  <w:r w:rsidRPr="007405E7">
              <w:rPr>
                <w:rFonts w:ascii="Arial" w:hAnsi="Arial" w:cs="Arial"/>
              </w:rPr>
              <w:t xml:space="preserve"> поверхности оштукатуренного основания)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228,26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основания под облицовку искусственным мрамором откосов</w:t>
            </w:r>
          </w:p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405E7">
              <w:rPr>
                <w:rFonts w:ascii="Arial" w:hAnsi="Arial" w:cs="Arial"/>
              </w:rPr>
              <w:t>(единица измерения - 100 м</w:t>
            </w:r>
            <w:r w:rsidRPr="007405E7">
              <w:rPr>
                <w:rFonts w:ascii="Arial" w:hAnsi="Arial" w:cs="Arial"/>
                <w:vertAlign w:val="superscript"/>
              </w:rPr>
              <w:t>2</w:t>
            </w:r>
            <w:r w:rsidRPr="007405E7">
              <w:rPr>
                <w:rFonts w:ascii="Arial" w:hAnsi="Arial" w:cs="Arial"/>
              </w:rPr>
              <w:t xml:space="preserve"> поверхности оштукатуренного основания)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177,84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405E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405E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405E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405E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</w:tbl>
    <w:p w:rsidR="00A3327A" w:rsidRPr="007405E7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A496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15-20. Облицовка оселковым мрамором стен, столбов, колонн и пилястр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A4963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состава на отделываемую поверхность;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острожка искусственного мрамора;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со шпатлевкой и проклейкой поверхности;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полировка;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лощение;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состава.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2A496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стен гладких</w:t>
            </w:r>
          </w:p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4963">
              <w:rPr>
                <w:rFonts w:ascii="Arial" w:hAnsi="Arial" w:cs="Arial"/>
              </w:rPr>
              <w:t>(единица измерения - 100 м</w:t>
            </w:r>
            <w:r w:rsidRPr="002A4963">
              <w:rPr>
                <w:rFonts w:ascii="Arial" w:hAnsi="Arial" w:cs="Arial"/>
                <w:vertAlign w:val="superscript"/>
              </w:rPr>
              <w:t>2</w:t>
            </w:r>
            <w:r w:rsidRPr="002A4963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1557,36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столбов, колонн и пилястр высотой до 4 м гладких</w:t>
            </w:r>
          </w:p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4963">
              <w:rPr>
                <w:rFonts w:ascii="Arial" w:hAnsi="Arial" w:cs="Arial"/>
              </w:rPr>
              <w:t>(единица измерения - 100 м</w:t>
            </w:r>
            <w:r w:rsidRPr="002A4963">
              <w:rPr>
                <w:rFonts w:ascii="Arial" w:hAnsi="Arial" w:cs="Arial"/>
                <w:vertAlign w:val="superscript"/>
              </w:rPr>
              <w:t>2</w:t>
            </w:r>
            <w:r w:rsidRPr="002A4963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2092,32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столбов, колонн и пилястр высотой до 4 м с каннелюрами</w:t>
            </w:r>
          </w:p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4963">
              <w:rPr>
                <w:rFonts w:ascii="Arial" w:hAnsi="Arial" w:cs="Arial"/>
              </w:rPr>
              <w:t>(единица измерения - 100 м</w:t>
            </w:r>
            <w:r w:rsidRPr="002A4963">
              <w:rPr>
                <w:rFonts w:ascii="Arial" w:hAnsi="Arial" w:cs="Arial"/>
                <w:vertAlign w:val="superscript"/>
              </w:rPr>
              <w:t>2</w:t>
            </w:r>
            <w:r w:rsidRPr="002A4963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4517,51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столбов, колонн и пилястр высотой более 4 м гладких</w:t>
            </w:r>
          </w:p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4963">
              <w:rPr>
                <w:rFonts w:ascii="Arial" w:hAnsi="Arial" w:cs="Arial"/>
              </w:rPr>
              <w:t>(единица измерения - 100 м</w:t>
            </w:r>
            <w:r w:rsidRPr="002A4963">
              <w:rPr>
                <w:rFonts w:ascii="Arial" w:hAnsi="Arial" w:cs="Arial"/>
                <w:vertAlign w:val="superscript"/>
              </w:rPr>
              <w:t>2</w:t>
            </w:r>
            <w:r w:rsidRPr="002A4963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2603,51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столбов, колонн и пилястр высотой более 4 м с каннелюрами</w:t>
            </w:r>
          </w:p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4963">
              <w:rPr>
                <w:rFonts w:ascii="Arial" w:hAnsi="Arial" w:cs="Arial"/>
              </w:rPr>
              <w:t>(единица измерения - 100 м</w:t>
            </w:r>
            <w:r w:rsidRPr="002A4963">
              <w:rPr>
                <w:rFonts w:ascii="Arial" w:hAnsi="Arial" w:cs="Arial"/>
                <w:vertAlign w:val="superscript"/>
              </w:rPr>
              <w:t>2</w:t>
            </w:r>
            <w:r w:rsidRPr="002A4963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5646,9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A496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A496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A496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A3327A" w:rsidRPr="002A496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015F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15-21. Облицовка оселковым мрамором откосов, тяг, поясков, плинтусов и капителей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015F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состава на отделываемую поверхность;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острожка искусственного мрамора;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со шпатлевкой и проклейкой поверхности;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полировка;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лощение;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состава.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8015F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откосов</w:t>
            </w:r>
          </w:p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5F8">
              <w:rPr>
                <w:rFonts w:ascii="Arial" w:hAnsi="Arial" w:cs="Arial"/>
              </w:rPr>
              <w:t>(единица измерения - 100 м</w:t>
            </w:r>
            <w:r w:rsidRPr="008015F8">
              <w:rPr>
                <w:rFonts w:ascii="Arial" w:hAnsi="Arial" w:cs="Arial"/>
                <w:vertAlign w:val="superscript"/>
              </w:rPr>
              <w:t>2</w:t>
            </w:r>
            <w:r w:rsidRPr="008015F8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2710,5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тяг, поясков и плинтусов простых</w:t>
            </w:r>
          </w:p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5F8">
              <w:rPr>
                <w:rFonts w:ascii="Arial" w:hAnsi="Arial" w:cs="Arial"/>
              </w:rPr>
              <w:t>(единица измерения - 100 м</w:t>
            </w:r>
            <w:r w:rsidRPr="008015F8">
              <w:rPr>
                <w:rFonts w:ascii="Arial" w:hAnsi="Arial" w:cs="Arial"/>
                <w:vertAlign w:val="superscript"/>
              </w:rPr>
              <w:t>2</w:t>
            </w:r>
            <w:r w:rsidRPr="008015F8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3055,27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тяг, поясков и плинтусов сложных</w:t>
            </w:r>
          </w:p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5F8">
              <w:rPr>
                <w:rFonts w:ascii="Arial" w:hAnsi="Arial" w:cs="Arial"/>
              </w:rPr>
              <w:t>(единица измерения - 100 м</w:t>
            </w:r>
            <w:r w:rsidRPr="008015F8">
              <w:rPr>
                <w:rFonts w:ascii="Arial" w:hAnsi="Arial" w:cs="Arial"/>
                <w:vertAlign w:val="superscript"/>
              </w:rPr>
              <w:t>2</w:t>
            </w:r>
            <w:r w:rsidRPr="008015F8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5539,9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капителей простых</w:t>
            </w:r>
          </w:p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5F8">
              <w:rPr>
                <w:rFonts w:ascii="Arial" w:hAnsi="Arial" w:cs="Arial"/>
              </w:rPr>
              <w:t>(единица измерения - 100 м</w:t>
            </w:r>
            <w:r w:rsidRPr="008015F8">
              <w:rPr>
                <w:rFonts w:ascii="Arial" w:hAnsi="Arial" w:cs="Arial"/>
                <w:vertAlign w:val="superscript"/>
              </w:rPr>
              <w:t>2</w:t>
            </w:r>
            <w:r w:rsidRPr="008015F8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3970,65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оселковым мрамором капителей сложных</w:t>
            </w:r>
          </w:p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15F8">
              <w:rPr>
                <w:rFonts w:ascii="Arial" w:hAnsi="Arial" w:cs="Arial"/>
              </w:rPr>
              <w:t>(единица измерения - 100 м</w:t>
            </w:r>
            <w:r w:rsidRPr="008015F8">
              <w:rPr>
                <w:rFonts w:ascii="Arial" w:hAnsi="Arial" w:cs="Arial"/>
                <w:vertAlign w:val="superscript"/>
              </w:rPr>
              <w:t>2</w:t>
            </w:r>
            <w:r w:rsidRPr="008015F8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7192,36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1/10-230-35/396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ПВА столярный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015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015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015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A3327A" w:rsidRPr="008015F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A1A7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15-22. Облицовка утюжным мрамором стен, столбов, колонн и пилястр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A1A71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накрывка;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и затирка мраморного слоя;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шпатлевка и сглаживание поверхности;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эмульсии с разрисовкой прожилок;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утюжка поверхности;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полировка;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составов.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5A1A71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стен гладких</w:t>
            </w:r>
          </w:p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1A71">
              <w:rPr>
                <w:rFonts w:ascii="Arial" w:hAnsi="Arial" w:cs="Arial"/>
              </w:rPr>
              <w:t>(единица измерения - 100 м</w:t>
            </w:r>
            <w:r w:rsidRPr="005A1A71">
              <w:rPr>
                <w:rFonts w:ascii="Arial" w:hAnsi="Arial" w:cs="Arial"/>
                <w:vertAlign w:val="superscript"/>
              </w:rPr>
              <w:t>2</w:t>
            </w:r>
            <w:r w:rsidRPr="005A1A71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594,41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1A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столбов, колонн и пилястр высотой до 4 м гладких</w:t>
            </w:r>
          </w:p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1A71">
              <w:rPr>
                <w:rFonts w:ascii="Arial" w:hAnsi="Arial" w:cs="Arial"/>
              </w:rPr>
              <w:t>(единица измерения - 100 м</w:t>
            </w:r>
            <w:r w:rsidRPr="005A1A71">
              <w:rPr>
                <w:rFonts w:ascii="Arial" w:hAnsi="Arial" w:cs="Arial"/>
                <w:vertAlign w:val="superscript"/>
              </w:rPr>
              <w:t>2</w:t>
            </w:r>
            <w:r w:rsidRPr="005A1A71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986,72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1A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столбов, колонн и пилястр высотой до 4 м с каннелюрами</w:t>
            </w:r>
          </w:p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1A71">
              <w:rPr>
                <w:rFonts w:ascii="Arial" w:hAnsi="Arial" w:cs="Arial"/>
              </w:rPr>
              <w:t>(единица измерения - 100 м</w:t>
            </w:r>
            <w:r w:rsidRPr="005A1A71">
              <w:rPr>
                <w:rFonts w:ascii="Arial" w:hAnsi="Arial" w:cs="Arial"/>
                <w:vertAlign w:val="superscript"/>
              </w:rPr>
              <w:t>2</w:t>
            </w:r>
            <w:r w:rsidRPr="005A1A71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2139,88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1A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столбов, колонн и пилястр высотой более 4 м гладких</w:t>
            </w:r>
          </w:p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1A71">
              <w:rPr>
                <w:rFonts w:ascii="Arial" w:hAnsi="Arial" w:cs="Arial"/>
              </w:rPr>
              <w:t>(единица измерения - 100 м</w:t>
            </w:r>
            <w:r w:rsidRPr="005A1A71">
              <w:rPr>
                <w:rFonts w:ascii="Arial" w:hAnsi="Arial" w:cs="Arial"/>
                <w:vertAlign w:val="superscript"/>
              </w:rPr>
              <w:t>2</w:t>
            </w:r>
            <w:r w:rsidRPr="005A1A71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1248,26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1A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столбов, колонн и пилястр высотой более 4 м с каннелюрами</w:t>
            </w:r>
          </w:p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A1A71">
              <w:rPr>
                <w:rFonts w:ascii="Arial" w:hAnsi="Arial" w:cs="Arial"/>
              </w:rPr>
              <w:t>(единица измерения - 100 м</w:t>
            </w:r>
            <w:r w:rsidRPr="005A1A71">
              <w:rPr>
                <w:rFonts w:ascii="Arial" w:hAnsi="Arial" w:cs="Arial"/>
                <w:vertAlign w:val="superscript"/>
              </w:rPr>
              <w:t>2</w:t>
            </w:r>
            <w:r w:rsidRPr="005A1A71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2651,07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A1A7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A1A7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A1A7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A1A7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A3327A" w:rsidRPr="005A1A71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7327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15-23. Облицовка утюжным мрамором откосов, тяг, поясков, плинтусов и капителей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73279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накрывка;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и затирка мраморного слоя;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шпатлевка и сглаживание поверхности;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эмульсии с разрисовкой прожилок;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утюжка поверхности;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полировка;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приготовление составов.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73279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откосов</w:t>
            </w:r>
          </w:p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3279">
              <w:rPr>
                <w:rFonts w:ascii="Arial" w:hAnsi="Arial" w:cs="Arial"/>
              </w:rPr>
              <w:t>(единица измерения - 100 м</w:t>
            </w:r>
            <w:r w:rsidRPr="00E73279">
              <w:rPr>
                <w:rFonts w:ascii="Arial" w:hAnsi="Arial" w:cs="Arial"/>
                <w:vertAlign w:val="superscript"/>
              </w:rPr>
              <w:t>2</w:t>
            </w:r>
            <w:r w:rsidRPr="00E7327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1355,25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тяг, поясков и плинтусов простых</w:t>
            </w:r>
          </w:p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3279">
              <w:rPr>
                <w:rFonts w:ascii="Arial" w:hAnsi="Arial" w:cs="Arial"/>
              </w:rPr>
              <w:t>(единица измерения - 100 м</w:t>
            </w:r>
            <w:r w:rsidRPr="00E73279">
              <w:rPr>
                <w:rFonts w:ascii="Arial" w:hAnsi="Arial" w:cs="Arial"/>
                <w:vertAlign w:val="superscript"/>
              </w:rPr>
              <w:t>2</w:t>
            </w:r>
            <w:r w:rsidRPr="00E7327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1521,69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тяг, поясков и плинтусов сложных</w:t>
            </w:r>
          </w:p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3279">
              <w:rPr>
                <w:rFonts w:ascii="Arial" w:hAnsi="Arial" w:cs="Arial"/>
              </w:rPr>
              <w:t>(единица измерения - 100 м</w:t>
            </w:r>
            <w:r w:rsidRPr="00E73279">
              <w:rPr>
                <w:rFonts w:ascii="Arial" w:hAnsi="Arial" w:cs="Arial"/>
                <w:vertAlign w:val="superscript"/>
              </w:rPr>
              <w:t>2</w:t>
            </w:r>
            <w:r w:rsidRPr="00E7327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2746,17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капителей простых</w:t>
            </w:r>
          </w:p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3279">
              <w:rPr>
                <w:rFonts w:ascii="Arial" w:hAnsi="Arial" w:cs="Arial"/>
              </w:rPr>
              <w:t>(единица измерения - 100 м</w:t>
            </w:r>
            <w:r w:rsidRPr="00E73279">
              <w:rPr>
                <w:rFonts w:ascii="Arial" w:hAnsi="Arial" w:cs="Arial"/>
                <w:vertAlign w:val="superscript"/>
              </w:rPr>
              <w:t>2</w:t>
            </w:r>
            <w:r w:rsidRPr="00E7327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1985,33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утюжным мрамором капителей сложных</w:t>
            </w:r>
          </w:p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3279">
              <w:rPr>
                <w:rFonts w:ascii="Arial" w:hAnsi="Arial" w:cs="Arial"/>
              </w:rPr>
              <w:t>(единица измерения - 100 м</w:t>
            </w:r>
            <w:r w:rsidRPr="00E73279">
              <w:rPr>
                <w:rFonts w:ascii="Arial" w:hAnsi="Arial" w:cs="Arial"/>
                <w:vertAlign w:val="superscript"/>
              </w:rPr>
              <w:t>2</w:t>
            </w:r>
            <w:r w:rsidRPr="00E73279">
              <w:rPr>
                <w:rFonts w:ascii="Arial" w:hAnsi="Arial" w:cs="Arial"/>
              </w:rPr>
              <w:t xml:space="preserve"> облицовываемой поверхности)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3566,46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1/10-40/20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древесный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327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7327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П1/10-230-40-42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7327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Краски сухие для внутренних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7327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A3327A" w:rsidRPr="00E73279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745A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09. Облицовочные работы в зданиях с повышенными требованиями к отделке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745A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15-24. Облицовка стен полированными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745A4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камня по торцам плит толщиной 40 мм;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растворонасосом;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торцов плит на станках алмазными кругами для получения нулевых швов;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дополнительных отверстий для крепления плит;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плит и заливка раствором;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обработка стыков плит по лицу облицовки;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защита поверхности облицовки водно-мыльным раствором;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 по окончании работ;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изготовление креплений.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1745A4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855,95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109,25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1058,05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125,93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120,59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1248,26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143,43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1426,58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177,61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172,27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1652,46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228,19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222,85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1854,56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281,72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2068,55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333,72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328,13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мраморными толщиной до 30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15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2270,64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384,34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378,71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1272,03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158,91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151,76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1664,35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183,56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176,37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2127,98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209,56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202,34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2758,06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260,26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8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3352,47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309,48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302,15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3875,55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4422,41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410,76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403,32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полированными плитами гранитными толщиной до 40 мм, число плит в 1 м</w:t>
            </w:r>
            <w:r w:rsidRPr="001745A4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12</w:t>
            </w:r>
          </w:p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745A4">
              <w:rPr>
                <w:rFonts w:ascii="Arial" w:hAnsi="Arial" w:cs="Arial"/>
              </w:rPr>
              <w:t>(единица измерения - 100 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  <w:r w:rsidRPr="001745A4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4850,38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487,13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479,88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745A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745A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5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745A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</w:tbl>
    <w:p w:rsidR="00A3327A" w:rsidRPr="001745A4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534A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15-25. Облицовка колонн полированными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534A7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камня по торцам плит;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растворонасосом;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торцов плит на станках алмазными кругами для получения нулевых швов;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дополнительных отверстий для крепления плит;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плит и заливка раствором;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обработка стыков плит по лицу облицовки;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защита поверхности облицовки водно-мыльным раствором;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 по окончании работ;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изготовление креплений.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D534A7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2044,77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2520,3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104,99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97,34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3186,03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132,12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4030,1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189,68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181,84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4600,73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236,52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5230,81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295,06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287,11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гранитными плитами толщиной до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6051,09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до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3031,49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139,45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4125,2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204,53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196,88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5242,7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260,64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252,93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6383,96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316,82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7537,11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371,55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8678,38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429,04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421,09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гранитными плитами толщиной 30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10521,05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541,27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533,2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43,75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1414,7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1818,9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71,94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2234,98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85,04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2865,05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131,52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125,92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3328,7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166,99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161,33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3911,22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202,62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196,88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4398,63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238,26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232,42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3459,46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206,82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200,98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4148,08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263,95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258,4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4957,37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321,42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315,82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5765,77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373,24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6574,17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436,32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430,66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30,08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полированными мраморными плитами толщиной до 20 мм, число плит в 1 м</w:t>
            </w:r>
            <w:r w:rsidRPr="00D534A7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15</w:t>
            </w:r>
          </w:p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534A7">
              <w:rPr>
                <w:rFonts w:ascii="Arial" w:hAnsi="Arial" w:cs="Arial"/>
              </w:rPr>
              <w:t>(единица измерения - 100 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  <w:r w:rsidRPr="00D534A7">
              <w:rPr>
                <w:rFonts w:ascii="Arial" w:hAnsi="Arial" w:cs="Arial"/>
              </w:rPr>
              <w:t xml:space="preserve"> поверхности облицовки)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7929,43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551,25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545,51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41,02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534A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534A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534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534A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</w:tbl>
    <w:p w:rsidR="00A3327A" w:rsidRPr="00D534A7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B1B7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15-26. Облицовка стен, пилястр, откосов, проемов плитами толщиной до 40 мм из туфа, известняка и ракушечника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B1B7D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по торцам плит толщиной 40 мм;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растворонасосом;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анкеров для крепления плит;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обработка торцов плит на станках алмазными кругами для получения нулевых швов;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сверление дополнительных отверстий для крепления плит;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плит и заливка раствором;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стыков плит по лицу облицовки;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 по окончании работ.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B1B7D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1497,91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144,39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1700,01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178,57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172,27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230,63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224,22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2175,54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282,71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12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2389,53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299,16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292,58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откосов, проемов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1747,57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199,07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192,77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откосов, проемов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1973,44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237,41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231,06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откосов, проемов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2223,1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307,19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300,78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откосов, проемов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2508,41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397,56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391,02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откосов, проемов плитами толщиной до 40 мм из туфа, известняка и ракушечника, число плит в 1 м</w:t>
            </w:r>
            <w:r w:rsidRPr="000B1B7D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12</w:t>
            </w:r>
          </w:p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B1B7D">
              <w:rPr>
                <w:rFonts w:ascii="Arial" w:hAnsi="Arial" w:cs="Arial"/>
              </w:rPr>
              <w:t>(единица измерения - 100 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  <w:r w:rsidRPr="000B1B7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2817,5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475,53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468,95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B1B7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B1B7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B1B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B1B7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</w:tbl>
    <w:p w:rsidR="00A3327A" w:rsidRPr="000B1B7D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53D0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15-27. Облицовка колонн плитами толщиной до 40 мм из туфа, известняка и ракушечника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53D0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камня по торцам плит толщиной 40 мм;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растворонасосом;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анкеров для крепления плит;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обработка торцов плит на станках алмазными кругами для получения нулевых швов;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сверление дополнительных отверстий для крепления плит;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плит и заливка раствором;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обработка стыков плит по лицу облицовки;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 по окончании работ.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C53D0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1890,23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144,39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138,09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2151,77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178,61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172,27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2496,52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230,63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224,22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2841,28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282,71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четырехгранных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12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3221,7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299,16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292,58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2615,4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199,07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192,77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2900,72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237,41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231,06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3245,48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307,19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300,78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3661,57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397,56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391,02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многогранных колонн плитами толщиной до 40 мм из туфа, известняка и ракушечника, число плит в 1 м</w:t>
            </w:r>
            <w:r w:rsidRPr="00C53D0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12</w:t>
            </w:r>
          </w:p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3D08">
              <w:rPr>
                <w:rFonts w:ascii="Arial" w:hAnsi="Arial" w:cs="Arial"/>
              </w:rPr>
              <w:t>(единица измерения - 100 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  <w:r w:rsidRPr="00C53D0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4065,77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475,53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468,95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32,81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из туфа, известняка, ракушечника толщиной до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C53D0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53D0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3D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53D0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</w:tbl>
    <w:p w:rsidR="00A3327A" w:rsidRPr="00C53D0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D566E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15-28. Устройство полов из полированных плит различной формы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D566E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и устройство цементной стяжки;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 и подбор плит;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подгонка кромок;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на растворе;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промывка покрытия;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подача раствора с помощью растворонасоса.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9D566E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плит мраморных типа "БРЕКЧИЯ"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891,62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типа "БРЕКЧИЯ"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плит гранитных типа "БРЕКЧИЯ"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1224,49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типа "БРЕКЧИЯ"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плит мраморно-гранитных типа "БРЕКЧИЯ"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998,61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мраморно-гранитные полированные типа "БРЕКЧИЯ"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плит мраморно-гранитных, число плит в 1 м</w:t>
            </w:r>
            <w:r w:rsidRPr="009D566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1022,38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173,51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169,53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мраморно-гранитные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плит мраморно-гранитных, число плит в 1 м</w:t>
            </w:r>
            <w:r w:rsidRPr="009D566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1307,7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220,15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216,02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мраморно-гранитные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мраморно-гранитных плит, число плит в 1 м</w:t>
            </w:r>
            <w:r w:rsidRPr="009D566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1723,79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314,81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310,35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мраморно-гранитные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полированных мраморно-гранитных плит, число плит в 1 м</w:t>
            </w:r>
            <w:r w:rsidRPr="009D566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10</w:t>
            </w:r>
          </w:p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566E">
              <w:rPr>
                <w:rFonts w:ascii="Arial" w:hAnsi="Arial" w:cs="Arial"/>
              </w:rPr>
              <w:t>(единица измерения - 100 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  <w:r w:rsidRPr="009D566E">
              <w:rPr>
                <w:rFonts w:ascii="Arial" w:hAnsi="Arial" w:cs="Arial"/>
              </w:rPr>
              <w:t xml:space="preserve"> полов)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1985,33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354,68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мраморно-гранитные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566E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566E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566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566E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</w:tbl>
    <w:p w:rsidR="00A3327A" w:rsidRPr="009D566E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37A2F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15-29. Облицовка арок полированными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37A2F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по торцам плит;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подача раствора растворонасосом;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и разборка опалубки;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обработка торцов плит на станках с алмазными кругами для получения нулевых швов;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дополнительное сверление отверстий для крепления плит;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плит и заливка раствором;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изготовление креплений облицовочных плит;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обработка стыков плит по лицу облицовки;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защита поверхности облицовки водно-мыльным раствором;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очистка и промывка поверхности облицовки.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237A2F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мраморными толщиной 20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4802,83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350,69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344,53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мраморными толщиной 20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7132,91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695,29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689,06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42,38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мраморными толщиной 20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9439,23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1039,9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1033,6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 толщиной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гранитными толщиной 30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5825,22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361,09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352,74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36,91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гранитными толщиной 30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9391,67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715,32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706,84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13,91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арок полированными плитами гранитными толщиной 30 мм, число плит в 1 м</w:t>
            </w:r>
            <w:r w:rsidRPr="00237A2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30</w:t>
            </w:r>
          </w:p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A2F">
              <w:rPr>
                <w:rFonts w:ascii="Arial" w:hAnsi="Arial" w:cs="Arial"/>
              </w:rPr>
              <w:t>(единица измерения - 100 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  <w:r w:rsidRPr="00237A2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13433,66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1066,8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1058,21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84,77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20,82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37A2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37A2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A2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37A2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</w:tbl>
    <w:p w:rsidR="00A3327A" w:rsidRPr="00237A2F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94DD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15-30. Облицовка крышки парапета гранитными полированными плитами толщиной 40-60 мм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94DD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укладка в штабель плит;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 по сорту, рисунку и размеру;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анкеров для крепления облицовочных плит;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сверление дополнительных отверстий в плитах;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торцов плит на станках;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подача раствора с помощью растворонасоса;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полировка торцов плит (лобика);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фрезеровка гранитных плит на станке;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облицовочных плит и заливка раствором;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очистка и промывка поверхности облицовки.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B94DD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крышки парапета гранитными полированными плитами толщиной 40-60 мм, число плит в 1 м</w:t>
            </w:r>
            <w:r w:rsidRPr="00B94DD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4DD8">
              <w:rPr>
                <w:rFonts w:ascii="Arial" w:hAnsi="Arial" w:cs="Arial"/>
              </w:rPr>
              <w:t>(единица измерения - 100 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  <w:r w:rsidRPr="00B94DD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1260,15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231,42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226,95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крышки парапета гранитными полированными плитами толщиной 40-60 мм, число плит в 1 м</w:t>
            </w:r>
            <w:r w:rsidRPr="00B94DD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4DD8">
              <w:rPr>
                <w:rFonts w:ascii="Arial" w:hAnsi="Arial" w:cs="Arial"/>
              </w:rPr>
              <w:t>(единица измерения - 100 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  <w:r w:rsidRPr="00B94DD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1652,46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282,13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277,54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крышки парапета гранитными полированными плитами толщиной 40-60 мм, число плит в 1 м</w:t>
            </w:r>
            <w:r w:rsidRPr="00B94DD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4DD8">
              <w:rPr>
                <w:rFonts w:ascii="Arial" w:hAnsi="Arial" w:cs="Arial"/>
              </w:rPr>
              <w:t>(единица измерения - 100 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  <w:r w:rsidRPr="00B94DD8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2377,63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383,41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378,71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27,34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 толщиной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4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4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4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4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</w:tbl>
    <w:p w:rsidR="00A3327A" w:rsidRPr="00B94DD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B7A5F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15-31. Облицовка ступеней гранитными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B7A5F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укладка в штабель плит;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 по сорту;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бетонных поверхностей зуба-лестниц;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изготовление анкеров для крепления облицовочных плит;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сверление отверстий в плитах;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резка плит на станках алмазными дисками;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облицовочных плит;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заделка нижнего шва мастикой;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отделка швов с раскантовкой, подшлифовкой и полировкой гранита;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поверхностей;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обработка вручную ленты шириной 30 мм;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окалывание кромок;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заливка цементным раствором (пазухи);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конопатка швов;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очистка швов после заливки от пакли.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9B7A5F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ступеней гранитными плитами</w:t>
            </w:r>
          </w:p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7A5F">
              <w:rPr>
                <w:rFonts w:ascii="Arial" w:hAnsi="Arial" w:cs="Arial"/>
              </w:rPr>
              <w:t>(единица измерения - 100 м</w:t>
            </w:r>
            <w:r w:rsidRPr="009B7A5F">
              <w:rPr>
                <w:rFonts w:ascii="Arial" w:hAnsi="Arial" w:cs="Arial"/>
                <w:vertAlign w:val="superscript"/>
              </w:rPr>
              <w:t>2</w:t>
            </w:r>
            <w:r w:rsidRPr="009B7A5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1545,46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267,67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263,87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A5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7A5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7A5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7A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7A5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A3327A" w:rsidRPr="009B7A5F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9682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15-32. Установка цельных гранитных ступеней толщиной 150 мм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9682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укладка в штабель плит-ступеней;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ступеней;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горизонтальных швов раствором;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расшивка цементным раствором швов;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заливка цементного раствора за пазуху ступеней;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очистка швов от пакли;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швов мастикой в камне;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отделка швов с раскантовкой и подшлифовкой плит;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очистка бетонных поверхностей зуба лестницы;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изготовление анкеров для крепления ступеней;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выколка гнезд-отверстий в ступенях;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обработка вручную ленты на ширину 30 мм гранита;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п) скалывание кромки тесаных плит;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р) окалывание тыльной поверхности гранитных плит;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с) изготовление углов в гранитных ступенях;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т) конопатка швов;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у) укладка ступеней;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ф) очистка и промывка поверхности облицовки.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9682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цельных гранитных ступеней толщиной 150 мм</w:t>
            </w:r>
          </w:p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9682B">
              <w:rPr>
                <w:rFonts w:ascii="Arial" w:hAnsi="Arial" w:cs="Arial"/>
              </w:rPr>
              <w:t>(единица измерения - 100 м ступеней)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772,73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1/55-20-40/5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Электрокорунд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Ступени цельные гранитные толщиной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682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9682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9682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968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9682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</w:tbl>
    <w:p w:rsidR="00A3327A" w:rsidRPr="0009682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B01F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15-33. Устройство полов из гладких орнаментированных полированных плит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B01F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основания и устройство цементной стяжки;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 и подбор плит;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подгонка кромок;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на растворе;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промывка покрытия;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подача раствора с помощью растворонасоса.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1B01F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мраморных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748,96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137,14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132,76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мраморных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903,5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174,27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169,53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мраморных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1165,04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249,9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244,73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мраморных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10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1307,7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288,23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283,01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гранитных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1105,6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267,05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гранитных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1390,92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253,74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248,83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5,38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гранитных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10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1878,33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363,64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358,2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полов из гладких орнаментированных полированных гранитных плит, число плит в 1 м</w:t>
            </w:r>
            <w:r w:rsidRPr="001B01F8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более 10</w:t>
            </w:r>
          </w:p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B01F8">
              <w:rPr>
                <w:rFonts w:ascii="Arial" w:hAnsi="Arial" w:cs="Arial"/>
              </w:rPr>
              <w:t>(единица измерения - 100 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  <w:r w:rsidRPr="001B01F8">
              <w:rPr>
                <w:rFonts w:ascii="Arial" w:hAnsi="Arial" w:cs="Arial"/>
              </w:rPr>
              <w:t xml:space="preserve"> пола)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2175,54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406,49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400,59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7,88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1B01F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B01F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B01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B01F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</w:tbl>
    <w:p w:rsidR="00A3327A" w:rsidRPr="001B01F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05D10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15-34. Облицовка пилястр, откосов полированными плитами из мрамора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05D10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ящиков;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подбор и маркировка плит;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сбой излишней массы камня по торцам плит;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и разборка опалубки;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обработка торцов плит на станках алмазными кругами для получения нулевых швов;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сверление дополнительных отверстий для крепления плит;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плит и заливка раствором;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обработка стыков плит по лицу облицовки;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защита поверхности облицовки водно-мыльным раствором;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промывка поверхности облицовки по окончании работ;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изготовление креплений.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B05D10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4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1450,36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198,56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192,77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1652,46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236,89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231,06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9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1914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306,68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300,78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2151,77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397,08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391,02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15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2401,42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475,08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468,95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18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2639,18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568,09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561,92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пилястр, откосов полированными плитами из мрамора, число плит в 1 м</w:t>
            </w:r>
            <w:r w:rsidRPr="00B05D10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20</w:t>
            </w:r>
          </w:p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5D10">
              <w:rPr>
                <w:rFonts w:ascii="Arial" w:hAnsi="Arial" w:cs="Arial"/>
              </w:rPr>
              <w:t>(единица измерения - 100 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  <w:r w:rsidRPr="00B05D10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2900,72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676,09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669,92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передвижной для сверления отверстий в железобетоне диаметром 20-160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латунная диаметром 1,5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13,18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мраморные полированные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05D10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05D10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5D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05D10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</w:tbl>
    <w:p w:rsidR="00A3327A" w:rsidRPr="00B05D10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B7D2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 Облицовка ступеней и подступенков плиткой бетонной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B7D2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15-35. Облицовка ступеней и подступенков плиткой бетонной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B7D2D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распаковка и проверка качества поставленных плиток, их целостности;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бетонного основания от пыли, мусора и наплывов бетона вручную;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смачивание бетонного основания ступеней водой и устройство постели из готовой растворной смеси;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разметка мест облицовки, укладка и подгонка плитки;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разметка и подрезка плитки;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покрытие и снятие полиэтиленовой пленки с поверхности уложенной плитки;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затирка швов между уложенными плитками сухой растворной смесью;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швов после схватывания растворной смеси в швах вручную;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промывка поверхностей ступеней водой.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B7D2D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ступеней и подступенков плиткой бетонной</w:t>
            </w:r>
          </w:p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7D2D">
              <w:rPr>
                <w:rFonts w:ascii="Arial" w:hAnsi="Arial" w:cs="Arial"/>
              </w:rPr>
              <w:t>(единица измерения - 100 м</w:t>
            </w:r>
            <w:r w:rsidRPr="003B7D2D">
              <w:rPr>
                <w:rFonts w:ascii="Arial" w:hAnsi="Arial" w:cs="Arial"/>
                <w:vertAlign w:val="superscript"/>
              </w:rPr>
              <w:t>2</w:t>
            </w:r>
            <w:r w:rsidRPr="003B7D2D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158,02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37,12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1/10-160-10/190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Пленка полиэтиленовая первого сорта, толщиной 0,2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D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Цементно-песчаная смесь сухая для стяжек марки М150/М200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D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D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3B7D2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B7D2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Плитки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D2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B7D2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A3327A" w:rsidRPr="003B7D2D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8772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11. Облицовка поверхностей природным камнем с применением сухих смесей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8772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15-40. Облицовка стен гранитными плитами на клею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8772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основания;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 и подбор плит;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подрезка плит;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и нанесение клеевого состава;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раствора для заполнения швов;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заполнение швов;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поверхности облицовки.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8772A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модульными полированными толщиной 8-10 мм, при числе плит в 1 м</w:t>
            </w:r>
            <w:r w:rsidRPr="00E8772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72A">
              <w:rPr>
                <w:rFonts w:ascii="Arial" w:hAnsi="Arial" w:cs="Arial"/>
              </w:rPr>
              <w:t>(единица измерения - 100 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  <w:r w:rsidRPr="00E8772A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310,31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модульными полированными толщиной 8-10 мм, при числе плит в 1 м</w:t>
            </w:r>
            <w:r w:rsidRPr="00E8772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72A">
              <w:rPr>
                <w:rFonts w:ascii="Arial" w:hAnsi="Arial" w:cs="Arial"/>
              </w:rPr>
              <w:t>(единица измерения - 100 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  <w:r w:rsidRPr="00E8772A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407,55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0,556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модульными полированными толщиной 8-10 мм, при числе плит в 1 м</w:t>
            </w:r>
            <w:r w:rsidRPr="00E8772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8</w:t>
            </w:r>
          </w:p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72A">
              <w:rPr>
                <w:rFonts w:ascii="Arial" w:hAnsi="Arial" w:cs="Arial"/>
              </w:rPr>
              <w:t>(единица измерения - 100 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  <w:r w:rsidRPr="00E8772A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443,45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0,556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гранитными плитами модульными полированными толщиной 8-10 мм, при числе плит в 1 м</w:t>
            </w:r>
            <w:r w:rsidRPr="00E8772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72A">
              <w:rPr>
                <w:rFonts w:ascii="Arial" w:hAnsi="Arial" w:cs="Arial"/>
              </w:rPr>
              <w:t>(единица измерения - 100 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  <w:r w:rsidRPr="00E8772A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505,06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0,498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72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3327A" w:rsidRPr="00E8772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8772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8772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</w:tbl>
    <w:p w:rsidR="00A3327A" w:rsidRPr="00E8772A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6C8F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15-41. Облицовка колонн гранитными плитами на клею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6C8F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грунтование основания;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распаковка и подбор плит;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подрезка плит;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и нанесение клеевого состава;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плит;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раствора для заполнения швов;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заполнение швов;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очистка и промывка поверхности облицовки.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26C8F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прямоугольных колонн гранитными плитами модульными полированными толщиной 8-10 мм, при числе плит в 1 м</w:t>
            </w:r>
            <w:r w:rsidRPr="00026C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3</w:t>
            </w:r>
          </w:p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6C8F">
              <w:rPr>
                <w:rFonts w:ascii="Arial" w:hAnsi="Arial" w:cs="Arial"/>
              </w:rPr>
              <w:t>(единица измерения - 100 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  <w:r w:rsidRPr="00026C8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360,44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12,13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прямоугольных колонн гранитными плитами модульными полированными толщиной 8-10 мм, при числе плит в 1 м</w:t>
            </w:r>
            <w:r w:rsidRPr="00026C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6</w:t>
            </w:r>
          </w:p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6C8F">
              <w:rPr>
                <w:rFonts w:ascii="Arial" w:hAnsi="Arial" w:cs="Arial"/>
              </w:rPr>
              <w:t>(единица измерения - 100 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  <w:r w:rsidRPr="00026C8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474,21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0,556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прямоугольных колонн гранитными плитами модульными полированными толщиной 8-10 мм, при числе плит в 1 м</w:t>
            </w:r>
            <w:r w:rsidRPr="00026C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8</w:t>
            </w:r>
          </w:p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6C8F">
              <w:rPr>
                <w:rFonts w:ascii="Arial" w:hAnsi="Arial" w:cs="Arial"/>
              </w:rPr>
              <w:t>(единица измерения - 100 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  <w:r w:rsidRPr="00026C8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514,91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0,556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850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прямоугольных колонн гранитными плитами модульными полированными толщиной 8-10 мм, при числе плит в 1 м</w:t>
            </w:r>
            <w:r w:rsidRPr="00026C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до 12</w:t>
            </w:r>
          </w:p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6C8F">
              <w:rPr>
                <w:rFonts w:ascii="Arial" w:hAnsi="Arial" w:cs="Arial"/>
              </w:rPr>
              <w:t>(единица измерения - 100 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  <w:r w:rsidRPr="00026C8F">
              <w:rPr>
                <w:rFonts w:ascii="Arial" w:hAnsi="Arial" w:cs="Arial"/>
              </w:rPr>
              <w:t xml:space="preserve"> облицовки)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586,61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камнерезный универсальный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0,498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Диски алмазные отрезные диаметром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композиция для заполнения швов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24,3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клеевая смесь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гранитные модульные полированные толщиной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6C8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026C8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6C8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Крестики дистанционные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6C8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</w:tbl>
    <w:p w:rsidR="00A3327A" w:rsidRPr="00026C8F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2ED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Штукатурные работы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2ED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Штукатурка фасадов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2ED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2ED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15-51. Улучшенная штукатурка цементно-известковым раствором по камню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22ED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(нормы 1-7);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на поверхности с разравниванием и затиркой накрывного слоя (нормы 1-7);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вытягивание тяг с разделкой углов (нормы 1-7);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уход за штукатуркой (нормы 1-7);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основания для выравнивающей цементной стяжки (норма 8);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и разравнивание слоя раствора для выравнивающей цементной стяжки (норма 8).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22ED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стен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колонн круглых (цилиндрических и переменного сечения)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291,82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колонн прямоугольных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124,27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пилястр переменного сечения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197,5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пилястр прямых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158,67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карнизов, тяг и наличников прямолинейных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389,46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карнизов, тяг и наличников криволинейных цементно-известковым раствором по камню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898,75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выравнивающей цементной стяжки под облицовку камнями, толщиной 30 мм</w:t>
            </w:r>
          </w:p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2EDB">
              <w:rPr>
                <w:rFonts w:ascii="Arial" w:hAnsi="Arial" w:cs="Arial"/>
              </w:rPr>
              <w:t>(единица измерения - 100 м</w:t>
            </w:r>
            <w:r w:rsidRPr="00022EDB">
              <w:rPr>
                <w:rFonts w:ascii="Arial" w:hAnsi="Arial" w:cs="Arial"/>
                <w:vertAlign w:val="superscript"/>
              </w:rPr>
              <w:t>2</w:t>
            </w:r>
            <w:r w:rsidRPr="00022EDB">
              <w:rPr>
                <w:rFonts w:ascii="Arial" w:hAnsi="Arial" w:cs="Arial"/>
              </w:rPr>
              <w:t xml:space="preserve"> стяжки)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186,41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22ED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22ED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2ED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22ED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</w:tbl>
    <w:p w:rsidR="00A3327A" w:rsidRPr="00022ED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55A4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15-52. Высококачественная штукатурка стен, колонн, пилястр цементно-известковым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55A4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поверхностей (нормы 1-10);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из раствора или установка инвентарных маяков (нормы 1-10);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на поверхности с разравниванием и обработкой накрывочного слоя (нормы 1-10);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маяков от раствора (нормы 1-10);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штукатуркой (нормы 1-10);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натягивание проволочной сетки (норма 11);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покрытие сетки гипсовыми вяжущими (норма 11).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555A4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стен гладких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стен с прорезными рустами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237,77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круглых (цилиндрических и переменного сечения) гладких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427,97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круглых (цилиндрических и переменного сечения) с прорезными рустами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546,86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прямоугольных гладких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прямоугольных с прорезными рустами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263,92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переменного сечения гладких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282,94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переменного сечения с прорезными рустами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392,31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прямых гладких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237,77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прямых с прорезными рустами цементно-известковым раствором по камню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348,32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поверхности под облицовку камнями</w:t>
            </w:r>
          </w:p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55A48">
              <w:rPr>
                <w:rFonts w:ascii="Arial" w:hAnsi="Arial" w:cs="Arial"/>
              </w:rPr>
              <w:t>(единица измерения - 100 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  <w:r w:rsidRPr="00555A4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297,21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3327A" w:rsidRPr="00555A4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55A4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55A4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55A4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A3327A" w:rsidRPr="00555A4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B30D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15-53. Высококачественная штукатурка откосов цементно-известковым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B30D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оштукатуривание откосов.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2B30D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плоских, при ширине до 200 мм, цементно-известковым раствором по камню</w:t>
            </w:r>
          </w:p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0D8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криволинейных, при ширине до 200 мм, цементно-известковым раствором по камню</w:t>
            </w:r>
          </w:p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0D8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плоских, при ширине более 200 мм, цементно-известковым раствором по камню</w:t>
            </w:r>
          </w:p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0D8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криволинейных, при ширине более 200 мм цементно-известковым раствором по камню</w:t>
            </w:r>
          </w:p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30D8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B30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B30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B30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B30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</w:tbl>
    <w:p w:rsidR="00A3327A" w:rsidRPr="002B30D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729D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15-54. Высококачественная штукатурка карнизов, тяг, наличников цементно-известковым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0729D3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вытягивание тяг с разделкой углов.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0729D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карнизов, тяг, наличников прямолинейных цементно-известковым раствором по камню</w:t>
            </w:r>
          </w:p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729D3">
              <w:rPr>
                <w:rFonts w:ascii="Arial" w:hAnsi="Arial" w:cs="Arial"/>
              </w:rPr>
              <w:t>(единица измерения - 100 м</w:t>
            </w:r>
            <w:r w:rsidRPr="000729D3">
              <w:rPr>
                <w:rFonts w:ascii="Arial" w:hAnsi="Arial" w:cs="Arial"/>
                <w:vertAlign w:val="superscript"/>
              </w:rPr>
              <w:t>2</w:t>
            </w:r>
            <w:r w:rsidRPr="000729D3">
              <w:rPr>
                <w:rFonts w:ascii="Arial" w:hAnsi="Arial" w:cs="Arial"/>
              </w:rPr>
              <w:t xml:space="preserve"> проекции на стену)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472,68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729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729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карнизов, тяг, наличников криволинейных цементно-известковым раствором по камню</w:t>
            </w:r>
          </w:p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729D3">
              <w:rPr>
                <w:rFonts w:ascii="Arial" w:hAnsi="Arial" w:cs="Arial"/>
              </w:rPr>
              <w:t>(единица измерения - 100 м</w:t>
            </w:r>
            <w:r w:rsidRPr="000729D3">
              <w:rPr>
                <w:rFonts w:ascii="Arial" w:hAnsi="Arial" w:cs="Arial"/>
                <w:vertAlign w:val="superscript"/>
              </w:rPr>
              <w:t>2</w:t>
            </w:r>
            <w:r w:rsidRPr="000729D3">
              <w:rPr>
                <w:rFonts w:ascii="Arial" w:hAnsi="Arial" w:cs="Arial"/>
              </w:rPr>
              <w:t xml:space="preserve"> проекции на стену)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976,42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729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0729D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0729D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729D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0729D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</w:tbl>
    <w:p w:rsidR="00A3327A" w:rsidRPr="000729D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60520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15-55. Высококачественная штукатурка стен, колонн, пилястр декоративным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605203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поверхностей;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на поверхности с разравниванием;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уход за штукатуркой;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прочистка декоративного слоя стальными щетками и промывка водой с кислотой.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60520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стен гладких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стен с прорезными рустами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304,34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круглых (цилиндрических и переменного сечения) гладких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606,3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круглых (цилиндрических и переменного сечения) с прорезными рустами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725,18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прямоугольных гладких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275,81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колонн прямоугольных с прорезными рустами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361,4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переменного сечения гладких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392,31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переменного сечения с прорезными рустами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485,03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прямых гладких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336,43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пилястр прямых с прорезными рустами декоративным раствором по камню</w:t>
            </w:r>
          </w:p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5203">
              <w:rPr>
                <w:rFonts w:ascii="Arial" w:hAnsi="Arial" w:cs="Arial"/>
              </w:rPr>
              <w:t>(единица измерения - 100 м</w:t>
            </w:r>
            <w:r w:rsidRPr="00605203">
              <w:rPr>
                <w:rFonts w:ascii="Arial" w:hAnsi="Arial" w:cs="Arial"/>
                <w:vertAlign w:val="superscript"/>
              </w:rPr>
              <w:t>2</w:t>
            </w:r>
            <w:r w:rsidRPr="00605203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431,54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6052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6052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52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6052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</w:tbl>
    <w:p w:rsidR="00A3327A" w:rsidRPr="0060520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63F9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15-56. Высококачественная штукатурка откосов декоративным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63F9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оштукатуривание откосов.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B63F9A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плоских, при ширине до 200 мм, декоративным раствором по камню</w:t>
            </w:r>
          </w:p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F9A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54,37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криволинейных, при ширине до 200 мм, декоративным раствором по камню</w:t>
            </w:r>
          </w:p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F9A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99,86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плоских, при ширине более 200 мм, декоративным раствором по камню</w:t>
            </w:r>
          </w:p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F9A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откосов криволинейных, при ширине более 200 мм, декоративным раствором по камню</w:t>
            </w:r>
          </w:p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3F9A">
              <w:rPr>
                <w:rFonts w:ascii="Arial" w:hAnsi="Arial" w:cs="Arial"/>
              </w:rPr>
              <w:t>(единица измерения - 100 м откосов)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165,32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B63F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63F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3F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63F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A3327A" w:rsidRPr="00B63F9A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B07B5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15-57. Высококачественная штукатурка карнизов, тяг, наличников декоративным раствором по камню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B07B5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вытягивание тяг с разделкой углов.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DB07B5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карнизов, тяг, наличников прямолинейных декоративным раствором по камню</w:t>
            </w:r>
          </w:p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07B5">
              <w:rPr>
                <w:rFonts w:ascii="Arial" w:hAnsi="Arial" w:cs="Arial"/>
              </w:rPr>
              <w:t>(единица измерения - 100 м</w:t>
            </w:r>
            <w:r w:rsidRPr="00DB07B5">
              <w:rPr>
                <w:rFonts w:ascii="Arial" w:hAnsi="Arial" w:cs="Arial"/>
                <w:vertAlign w:val="superscript"/>
              </w:rPr>
              <w:t>2</w:t>
            </w:r>
            <w:r w:rsidRPr="00DB07B5">
              <w:rPr>
                <w:rFonts w:ascii="Arial" w:hAnsi="Arial" w:cs="Arial"/>
              </w:rPr>
              <w:t xml:space="preserve"> проекции на стену)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592,5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карнизов, тяг, наличников криволинейных декоративным раствором по камню</w:t>
            </w:r>
          </w:p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B07B5">
              <w:rPr>
                <w:rFonts w:ascii="Arial" w:hAnsi="Arial" w:cs="Arial"/>
              </w:rPr>
              <w:t>(единица измерения - 100 м</w:t>
            </w:r>
            <w:r w:rsidRPr="00DB07B5">
              <w:rPr>
                <w:rFonts w:ascii="Arial" w:hAnsi="Arial" w:cs="Arial"/>
                <w:vertAlign w:val="superscript"/>
              </w:rPr>
              <w:t>2</w:t>
            </w:r>
            <w:r w:rsidRPr="00DB07B5">
              <w:rPr>
                <w:rFonts w:ascii="Arial" w:hAnsi="Arial" w:cs="Arial"/>
              </w:rPr>
              <w:t xml:space="preserve"> проекции на стену)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1276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A3327A" w:rsidRPr="00DB07B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B07B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B07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B07B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:rsidR="00A3327A" w:rsidRPr="00DB07B5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429E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Фактурная отделка фасадов декоративной крошкой с помощью крошкомета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429E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15-58. Фактурная отделка фасадов мраморной крошкой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429E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и промывка крошки;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и огрунтовка поверхности;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клеящего состава;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крошки;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укрепляющего состава.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A429E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Фактурная отделка фасадов мраморной крошкой</w:t>
            </w:r>
          </w:p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429EB">
              <w:rPr>
                <w:rFonts w:ascii="Arial" w:hAnsi="Arial" w:cs="Arial"/>
              </w:rPr>
              <w:t>(единица измерения - 100 м</w:t>
            </w:r>
            <w:r w:rsidRPr="00A429EB">
              <w:rPr>
                <w:rFonts w:ascii="Arial" w:hAnsi="Arial" w:cs="Arial"/>
                <w:vertAlign w:val="superscript"/>
              </w:rPr>
              <w:t>2</w:t>
            </w:r>
            <w:r w:rsidRPr="00A429EB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28,75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429E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акриловый АК-113, АК-113Ф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3327A" w:rsidRPr="00A429E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1/10-230-67/5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429E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декоративный из мрамора и мраморизованного известняка фракции свыше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429E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</w:tbl>
    <w:p w:rsidR="00A3327A" w:rsidRPr="00A429E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A1F9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15-59. Фактурная отделка фасадов стеклянной крошкой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A1F99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просеивание и промывка крошки;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и огрунтовка поверхности;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клеящего состава;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крошки;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укрепляющего состава.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A1F99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Е15-59-1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Фактурная отделка фасадов стеклянной крошкой</w:t>
            </w:r>
          </w:p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A1F99">
              <w:rPr>
                <w:rFonts w:ascii="Arial" w:hAnsi="Arial" w:cs="Arial"/>
              </w:rPr>
              <w:t>(единица измерения - 100 м</w:t>
            </w:r>
            <w:r w:rsidRPr="00EA1F99">
              <w:rPr>
                <w:rFonts w:ascii="Arial" w:hAnsi="Arial" w:cs="Arial"/>
                <w:vertAlign w:val="superscript"/>
              </w:rPr>
              <w:t>2</w:t>
            </w:r>
            <w:r w:rsidRPr="00EA1F99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28,75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EA1F9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пескоструйный при работе от компрессора, давлением 0,6 (6) МПа (атм)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12,76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1/10-230-40-10/235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водно-дисперсионная поливинилацетатная ВД-ВА-224,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акриловый АК-113, АК-113Ф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A1F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A1F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Стеклянная крошка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A1F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A3327A" w:rsidRPr="00EA1F99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008C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Штукатурка поверхностей внутри зданий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008C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15-60. Штукатурка поверхностей известковым раствором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2008C4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с частичной прибивкой драни (по одранкованным щитам);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набивка полос штукатурной сетки в местах примыканий;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на поверхности с разравниванием и затиркой;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откосов ниш отопления.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2008C4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стен известковым раствором простая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67,65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потолков известковым раствором простая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стен известковым раствором простая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потолков известковым раствором простая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77,59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стен известковым раствором улучшенная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потолков известковым раствором улучшенная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82,77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стен известковым раствором улучшенная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85,39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поверхностей потолков известковым раствором улучшенная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92,38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поверхностей стен известковым раствором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122,34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поверхностей потолков известковым раствором по камню и бетону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поверхностей стен известковым раствором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129,72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поверхностей потолков известковым раствором по дереву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140,41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простая перегородок из эффективного кирпича толщиной 88 мм известковым раствором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87,57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перегородок из эффективного кирпича толщиной 88 мм известковым раствором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92,53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Е15-60-15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перегородок из эффективного кирпича толщиной 88 мм известковым раствором</w:t>
            </w:r>
          </w:p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008C4">
              <w:rPr>
                <w:rFonts w:ascii="Arial" w:hAnsi="Arial" w:cs="Arial"/>
              </w:rPr>
              <w:t>(единица измерения - 100 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  <w:r w:rsidRPr="002008C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134,78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2,332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2008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2008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0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2008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</w:tbl>
    <w:p w:rsidR="00A3327A" w:rsidRPr="002008C4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30D9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15-61. Оштукатуривание поверхностей цементно-известковым или цементным раствором по камню и бетону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30D91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полос штукатурной сетки в местах примыканий;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на поверхности с разравниванием и затиркой накрывочного слоя;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откосов ниш отопления.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30D91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простое поверхностей стен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простое поверхностей потолков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78,88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улучшенное поверхностей стен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улучшенное поверхностей потолков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высококачественное поверхностей стен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высококачественное поверхностей потолков цементно-известковым или цементным раствором по камню и бетону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142,68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простое поверхностей стен по камню и бетону раствором с каменной крошкой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каменной крошкой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улучшенное поверхностей стен по камню и бетону раствором с каменной крошкой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каменной крошкой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высококачественное поверхностей стен по камню и бетону раствором с каменной крошкой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каменной крошкой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простое поверхностей стен по камню и бетону раствором гипсоперлитовым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гипсовый перлитовый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улучшенное поверхностей стен по камню и бетону раствором гипсоперлитовым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гипсовый перлитовый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высококачественное поверхностей стен по камню и бетону раствором гипсоперлитовым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гипсовый перлитовый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простая перегородок из эффективного кирпича толщиной 88 мм цементно-известковым или цементным раствором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88,42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перегородок из эффективного кирпича толщиной 88 мм цементно-известковым или цементным раствором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перегородок из эффективного кирпича толщиной 88 мм цементно-известковым или цементным раствором</w:t>
            </w:r>
          </w:p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0D91">
              <w:rPr>
                <w:rFonts w:ascii="Arial" w:hAnsi="Arial" w:cs="Arial"/>
              </w:rPr>
              <w:t>(единица измерения - 100 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  <w:r w:rsidRPr="00E30D91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30D9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30D9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0D9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30D9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</w:tbl>
    <w:p w:rsidR="00A3327A" w:rsidRPr="00E30D91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A17D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15-62. Оштукатуривание известковым раствором по камню и бетону внутренних поверхностей наружных стен, когда остальные поверхности не оштукатуриваются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A17D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полос штукатурной сетки в местах примыканий;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на поверхности с разравниванием и затиркой накрывочного слоя;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откосов ниш отопления.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7A17D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простая известковым раствором по камню и бетону внутренних поверхностей наружных стен, когда остальные поверхности не оштукатуриваются</w:t>
            </w:r>
          </w:p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7D8">
              <w:rPr>
                <w:rFonts w:ascii="Arial" w:hAnsi="Arial" w:cs="Arial"/>
              </w:rPr>
              <w:t>(единица измерения - 100 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  <w:r w:rsidRPr="007A17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75,89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известковым раствором по камню и бетону внутренних поверхностей наружных стен, когда остальные поверхности не оштукатуриваются</w:t>
            </w:r>
          </w:p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7D8">
              <w:rPr>
                <w:rFonts w:ascii="Arial" w:hAnsi="Arial" w:cs="Arial"/>
              </w:rPr>
              <w:t>(единица измерения - 100 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  <w:r w:rsidRPr="007A17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87,03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известковым раствором по камню и бетону внутренних поверхностей наружных стен, когда остальные поверхности не оштукатуриваются</w:t>
            </w:r>
          </w:p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A17D8">
              <w:rPr>
                <w:rFonts w:ascii="Arial" w:hAnsi="Arial" w:cs="Arial"/>
              </w:rPr>
              <w:t>(единица измерения - 100 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  <w:r w:rsidRPr="007A17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138,3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A17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A17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A17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A17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</w:tbl>
    <w:p w:rsidR="00A3327A" w:rsidRPr="007A17D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D00E2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15-63. Оштукатуривание внутренних поверхностей наружных стен цементно-известковым или цементным раствором по камню и бетону, когда остальные поверхности не оштукатуриваются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D00E2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набивка полос штукатурной сетки в местах примыканий;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на поверхности с разравниванием и затиркой накрывочного слоя;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откосов ниш отопления.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9D00E2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простая внутренних поверхностей наружных стен цементно-известковым или цементным раствором по камню и бетону, когда остальные поверхности не оштукатуриваются</w:t>
            </w:r>
          </w:p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0E2">
              <w:rPr>
                <w:rFonts w:ascii="Arial" w:hAnsi="Arial" w:cs="Arial"/>
              </w:rPr>
              <w:t>(единица измерения - 100 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  <w:r w:rsidRPr="009D00E2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88,42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внутренних поверхностей наружных стен цементно-известковым или цементным раствором по камню и бетону, когда остальные поверхности не оштукатуриваются</w:t>
            </w:r>
          </w:p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0E2">
              <w:rPr>
                <w:rFonts w:ascii="Arial" w:hAnsi="Arial" w:cs="Arial"/>
              </w:rPr>
              <w:t>(единица измерения - 100 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  <w:r w:rsidRPr="009D00E2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100,95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8,12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внутренних поверхностей наружных стен цементно-известковым или цементным раствором по камню и бетону, когда остальные поверхности не оштукатуриваются</w:t>
            </w:r>
          </w:p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D00E2">
              <w:rPr>
                <w:rFonts w:ascii="Arial" w:hAnsi="Arial" w:cs="Arial"/>
              </w:rPr>
              <w:t>(единица измерения - 100 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  <w:r w:rsidRPr="009D00E2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160,34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8,23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D00E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D00E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D00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D00E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A3327A" w:rsidRPr="009D00E2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67B27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15-64. Сплошное выравнивание бетонных поверхностей (однослойная штукатурка) известковым раствором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67B27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раствора вручную с затиркой;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раствора для отделки плоскостей лузг и усенков.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67B27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стен (однослойная штукатурка) известковым раствором</w:t>
            </w:r>
          </w:p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B27">
              <w:rPr>
                <w:rFonts w:ascii="Arial" w:hAnsi="Arial" w:cs="Arial"/>
              </w:rPr>
              <w:t>(единица измерения - 100 м</w:t>
            </w:r>
            <w:r w:rsidRPr="00367B27">
              <w:rPr>
                <w:rFonts w:ascii="Arial" w:hAnsi="Arial" w:cs="Arial"/>
                <w:vertAlign w:val="superscript"/>
              </w:rPr>
              <w:t>2</w:t>
            </w:r>
            <w:r w:rsidRPr="00367B27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42,18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B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Сплошное выравнивание бетонных поверхностей потолков (однослойная штукатурка) известковым раствором</w:t>
            </w:r>
          </w:p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7B27">
              <w:rPr>
                <w:rFonts w:ascii="Arial" w:hAnsi="Arial" w:cs="Arial"/>
              </w:rPr>
              <w:t>(единица измерения - 100 м</w:t>
            </w:r>
            <w:r w:rsidRPr="00367B27">
              <w:rPr>
                <w:rFonts w:ascii="Arial" w:hAnsi="Arial" w:cs="Arial"/>
                <w:vertAlign w:val="superscript"/>
              </w:rPr>
              <w:t>2</w:t>
            </w:r>
            <w:r w:rsidRPr="00367B27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367B27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67B27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7B2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67B27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A3327A" w:rsidRPr="00367B27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A239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Оштукатуривание отдельных мест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A239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15-65. Оштукатуривание отдельных мест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A239D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нанесение раствора на поверхности с разравниванием и затиркой накрывочного слоя (нормы 1-3);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вытягивание тяг и выделка падуг с разделкой углов (нормы 4-7);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насечка поверхностей (нормы 8,9).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8A239D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плоских поверхностей оконных и дверных откосов по бетону и камню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204,06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криволинейных поверхностей оконных и дверных откосов по бетону и камню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433,2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нижних заглушин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300,96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Вытягивание тяг и падуг при улучшенной штукатурке по камню и бетону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59,36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Вытягивание тяг и падуг при улучшенной штукатурке по дереву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59,36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Вытягивание тяг и падуг при высококачественной штукатурке по камню и бетону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85,47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Вытягивание тяг и падуг при высококачественной штукатурке по дереву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86,24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A23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поверхности стен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Насечка поверхности потолков</w:t>
            </w:r>
          </w:p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239D">
              <w:rPr>
                <w:rFonts w:ascii="Arial" w:hAnsi="Arial" w:cs="Arial"/>
              </w:rPr>
              <w:t>(единица измерения - 100 м</w:t>
            </w:r>
            <w:r w:rsidRPr="008A239D">
              <w:rPr>
                <w:rFonts w:ascii="Arial" w:hAnsi="Arial" w:cs="Arial"/>
                <w:vertAlign w:val="superscript"/>
              </w:rPr>
              <w:t>2</w:t>
            </w:r>
            <w:r w:rsidRPr="008A239D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A239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A239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A239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51,04</w:t>
            </w:r>
          </w:p>
        </w:tc>
      </w:tr>
    </w:tbl>
    <w:p w:rsidR="00A3327A" w:rsidRPr="008A239D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D1E26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15-66. Устройство наличников тянутых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7D1E26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вытягивание наличников с разделкой углов.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7D1E26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наличников тянутых</w:t>
            </w:r>
          </w:p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D1E26">
              <w:rPr>
                <w:rFonts w:ascii="Arial" w:hAnsi="Arial" w:cs="Arial"/>
              </w:rPr>
              <w:t>(единица измерения - 100 м</w:t>
            </w:r>
            <w:r w:rsidRPr="007D1E26">
              <w:rPr>
                <w:rFonts w:ascii="Arial" w:hAnsi="Arial" w:cs="Arial"/>
                <w:vertAlign w:val="superscript"/>
              </w:rPr>
              <w:t>2</w:t>
            </w:r>
            <w:r w:rsidRPr="007D1E26">
              <w:rPr>
                <w:rFonts w:ascii="Arial" w:hAnsi="Arial" w:cs="Arial"/>
              </w:rPr>
              <w:t xml:space="preserve"> проекции на стену тянутых наличников)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790,04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0,504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7D1E26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7D1E26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D1E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7D1E26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</w:tbl>
    <w:p w:rsidR="00A3327A" w:rsidRPr="007D1E26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030A2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15-67. Обивка поверхностей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030A2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сортировка, раскрой и нарезка по размеру;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прибивка гвоздями.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030A2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поверхностей изоляционным материалом</w:t>
            </w:r>
          </w:p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30A2">
              <w:rPr>
                <w:rFonts w:ascii="Arial" w:hAnsi="Arial" w:cs="Arial"/>
              </w:rPr>
              <w:t>(единица измерения - 100 м</w:t>
            </w:r>
            <w:r w:rsidRPr="00E030A2">
              <w:rPr>
                <w:rFonts w:ascii="Arial" w:hAnsi="Arial" w:cs="Arial"/>
                <w:vertAlign w:val="superscript"/>
              </w:rPr>
              <w:t>2</w:t>
            </w:r>
            <w:r w:rsidRPr="00E030A2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6,33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отделочные круглые 1,6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Материалы изоляционные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030A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Обивка поверхностей дранью по деревянным неодранкованным поверхностям</w:t>
            </w:r>
          </w:p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030A2">
              <w:rPr>
                <w:rFonts w:ascii="Arial" w:hAnsi="Arial" w:cs="Arial"/>
              </w:rPr>
              <w:t>(единица измерения - 100 м</w:t>
            </w:r>
            <w:r w:rsidRPr="00E030A2">
              <w:rPr>
                <w:rFonts w:ascii="Arial" w:hAnsi="Arial" w:cs="Arial"/>
                <w:vertAlign w:val="superscript"/>
              </w:rPr>
              <w:t>2</w:t>
            </w:r>
            <w:r w:rsidRPr="00E030A2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34,66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E030A2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030A2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отделочные круглые 1,6 х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030A2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</w:tbl>
    <w:p w:rsidR="00A3327A" w:rsidRPr="00E030A2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7291F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Оштукатуривание лестничных маршей и площадок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7291F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15-68. Оштукатуривание лестничных маршей и площадок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7291F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обертывание проволочной сеткой балок и косоуров (нормы 2-4);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на поверхности с разравниванием и затиркой накрывочного слоя;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вытягивание тяг (норма 4).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57291F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лестничных маршей и площадок без отделки косоуров и балок</w:t>
            </w:r>
          </w:p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91F">
              <w:rPr>
                <w:rFonts w:ascii="Arial" w:hAnsi="Arial" w:cs="Arial"/>
              </w:rPr>
              <w:t>(единица измерения - 100 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  <w:r w:rsidRPr="0057291F">
              <w:rPr>
                <w:rFonts w:ascii="Arial" w:hAnsi="Arial" w:cs="Arial"/>
              </w:rPr>
              <w:t xml:space="preserve"> горизонтальной проекции марша или площадки (поэтажно))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99,21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7,15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улучшенная лестничных маршей и площадок с отделкой косоуров и балок без тяг</w:t>
            </w:r>
          </w:p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91F">
              <w:rPr>
                <w:rFonts w:ascii="Arial" w:hAnsi="Arial" w:cs="Arial"/>
              </w:rPr>
              <w:t>(единица измерения - 100 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  <w:r w:rsidRPr="0057291F">
              <w:rPr>
                <w:rFonts w:ascii="Arial" w:hAnsi="Arial" w:cs="Arial"/>
              </w:rPr>
              <w:t xml:space="preserve"> горизонтальной проекции марша или площадки (поэтажно))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141,56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5,53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лестничных маршей и площадок с отделкой косоуров и балок без тяг</w:t>
            </w:r>
          </w:p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91F">
              <w:rPr>
                <w:rFonts w:ascii="Arial" w:hAnsi="Arial" w:cs="Arial"/>
              </w:rPr>
              <w:t>(единица измерения - 100 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  <w:r w:rsidRPr="0057291F">
              <w:rPr>
                <w:rFonts w:ascii="Arial" w:hAnsi="Arial" w:cs="Arial"/>
              </w:rPr>
              <w:t xml:space="preserve"> горизонтальной проекции марша или площадки (поэтажно))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206,88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4,84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3,55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высококачественная лестничных маршей и площадок с отделкой косоуров и балок с тягами</w:t>
            </w:r>
          </w:p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91F">
              <w:rPr>
                <w:rFonts w:ascii="Arial" w:hAnsi="Arial" w:cs="Arial"/>
              </w:rPr>
              <w:t>(единица измерения - 100 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  <w:r w:rsidRPr="0057291F">
              <w:rPr>
                <w:rFonts w:ascii="Arial" w:hAnsi="Arial" w:cs="Arial"/>
              </w:rPr>
              <w:t xml:space="preserve"> горизонтальной проекции марша или площадки (поэтажно))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280,69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7291F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7291F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91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7291F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</w:tbl>
    <w:p w:rsidR="00A3327A" w:rsidRPr="0057291F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B345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06. Отделка поверхностей стен и перегородок из блоков и плит под окраску или оклейку обоями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B345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15-69. Отделка поверхностей стен и перегородок из блоков и плит под окраску или оклейку обоями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B345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заделка отверстий для прохода трубопроводов;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(однослойная штукатурка), затирка или беспесчаная накрывка поверхности.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AB345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Е15-69-2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Отделка поверхностей стен и перегородок из блоков и плит под окраску или оклейку обоями</w:t>
            </w:r>
          </w:p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B345B">
              <w:rPr>
                <w:rFonts w:ascii="Arial" w:hAnsi="Arial" w:cs="Arial"/>
              </w:rPr>
              <w:t>(единица измерения - 100 м</w:t>
            </w:r>
            <w:r w:rsidRPr="00AB345B">
              <w:rPr>
                <w:rFonts w:ascii="Arial" w:hAnsi="Arial" w:cs="Arial"/>
                <w:vertAlign w:val="superscript"/>
              </w:rPr>
              <w:t>2</w:t>
            </w:r>
            <w:r w:rsidRPr="00AB345B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31,46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AB345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B345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345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B345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</w:tbl>
    <w:p w:rsidR="00A3327A" w:rsidRPr="00AB345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B1DD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07. Оштукатуривание по сетке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B1DD8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15-70. Оштукатуривание по сетке без устройства каркаса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9B1DD8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натягивание проволочной сетки;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сетки цементным молоком;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обмазка сетки раствором с очесами;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и отделка поверхностей;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вытягивание карнизов и тяг с разделкой углов (норма 6).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9B1DD8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стен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127,89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потолков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144,64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стен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159,82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потолков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177,84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колонн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339,72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Штукатурка карнизов и тяг по сетке без устройства каркаса</w:t>
            </w:r>
          </w:p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1DD8">
              <w:rPr>
                <w:rFonts w:ascii="Arial" w:hAnsi="Arial" w:cs="Arial"/>
              </w:rPr>
              <w:t>(единица измерения - 100 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  <w:r w:rsidRPr="009B1DD8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354,82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0,1521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9B1DD8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9B1DD8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1DD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9B1DD8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A3327A" w:rsidRPr="009B1DD8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510A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15-71. Устройство каркаса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510A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арматуры;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расположения стержней;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вязка узлов.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510AA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при оштукатуривании стен</w:t>
            </w:r>
          </w:p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0AA">
              <w:rPr>
                <w:rFonts w:ascii="Arial" w:hAnsi="Arial" w:cs="Arial"/>
              </w:rPr>
              <w:t>(единица измерения - 100 м</w:t>
            </w:r>
            <w:r w:rsidRPr="003510AA">
              <w:rPr>
                <w:rFonts w:ascii="Arial" w:hAnsi="Arial" w:cs="Arial"/>
                <w:vertAlign w:val="superscript"/>
              </w:rPr>
              <w:t>2</w:t>
            </w:r>
            <w:r w:rsidRPr="003510AA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при оштукатуривании потолков</w:t>
            </w:r>
          </w:p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0AA">
              <w:rPr>
                <w:rFonts w:ascii="Arial" w:hAnsi="Arial" w:cs="Arial"/>
              </w:rPr>
              <w:t>(единица измерения - 100 м</w:t>
            </w:r>
            <w:r w:rsidRPr="003510AA">
              <w:rPr>
                <w:rFonts w:ascii="Arial" w:hAnsi="Arial" w:cs="Arial"/>
                <w:vertAlign w:val="superscript"/>
              </w:rPr>
              <w:t>2</w:t>
            </w:r>
            <w:r w:rsidRPr="003510AA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46,14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580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при оштукатуривании колонн</w:t>
            </w:r>
          </w:p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0AA">
              <w:rPr>
                <w:rFonts w:ascii="Arial" w:hAnsi="Arial" w:cs="Arial"/>
              </w:rPr>
              <w:t>(единица измерения - 100 м</w:t>
            </w:r>
            <w:r w:rsidRPr="003510AA">
              <w:rPr>
                <w:rFonts w:ascii="Arial" w:hAnsi="Arial" w:cs="Arial"/>
                <w:vertAlign w:val="superscript"/>
              </w:rPr>
              <w:t>2</w:t>
            </w:r>
            <w:r w:rsidRPr="003510AA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при оштукатуривании карнизов и тяг</w:t>
            </w:r>
          </w:p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510AA">
              <w:rPr>
                <w:rFonts w:ascii="Arial" w:hAnsi="Arial" w:cs="Arial"/>
              </w:rPr>
              <w:t>(единица измерения - 100 м</w:t>
            </w:r>
            <w:r w:rsidRPr="003510AA">
              <w:rPr>
                <w:rFonts w:ascii="Arial" w:hAnsi="Arial" w:cs="Arial"/>
                <w:vertAlign w:val="superscript"/>
              </w:rPr>
              <w:t>2</w:t>
            </w:r>
            <w:r w:rsidRPr="003510AA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65,52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510A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510A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510A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580</w:t>
            </w:r>
          </w:p>
        </w:tc>
      </w:tr>
    </w:tbl>
    <w:p w:rsidR="00A3327A" w:rsidRPr="003510AA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A737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08. Оштукатуривание цементно-церезитовое по камню и бетону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A737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15-72. Оштукатуривание цементно-церезитовое по камню и бетону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A7374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с прибивкой полос штукатурной сетки на сопряжениях стен и перегородок с перекрытиями и в углах;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цементного молока и нанесение обрызга;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на поверхность с разравниванием и затиркой накрывочного слоя;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штукатурка оконных и дверных откосов с устройством заглушин;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перемешивание готового раствора с церезитом.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AA7374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цементно-церезитовое по камню и бетону</w:t>
            </w:r>
          </w:p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A7374">
              <w:rPr>
                <w:rFonts w:ascii="Arial" w:hAnsi="Arial" w:cs="Arial"/>
              </w:rPr>
              <w:t>(единица измерения - 100 м</w:t>
            </w:r>
            <w:r w:rsidRPr="00AA7374">
              <w:rPr>
                <w:rFonts w:ascii="Arial" w:hAnsi="Arial" w:cs="Arial"/>
                <w:vertAlign w:val="superscript"/>
              </w:rPr>
              <w:t>2</w:t>
            </w:r>
            <w:r w:rsidRPr="00AA7374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AA737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737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П1/10-230-60-45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Церезит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AA737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A737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73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A737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</w:tbl>
    <w:p w:rsidR="00A3327A" w:rsidRPr="00AA7374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9684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09. Оштукатуривание рентгенозащитным раствором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9684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15-73. Оштукатуривание рентгенозащитным раствором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9684C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каркаса, натягивание проволочной сетки и обмазка сетки раствором (норма 1);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раствора для обрызга, грунта и накрывочного слоя с затиркой;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штукатурка оконных и дверных откосов (норма 1);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раствора.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B9684C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стен по бетону, камню или кирпичу рентгенозащитным раствором толщиной 30 мм</w:t>
            </w:r>
          </w:p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684C">
              <w:rPr>
                <w:rFonts w:ascii="Arial" w:hAnsi="Arial" w:cs="Arial"/>
              </w:rPr>
              <w:t>(единица измерения - 100 м</w:t>
            </w:r>
            <w:r w:rsidRPr="00B9684C">
              <w:rPr>
                <w:rFonts w:ascii="Arial" w:hAnsi="Arial" w:cs="Arial"/>
                <w:vertAlign w:val="superscript"/>
              </w:rPr>
              <w:t>2</w:t>
            </w:r>
            <w:r w:rsidRPr="00B9684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259,02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баритовый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увеличении толщины грунта на каждые 10 мм добавлять к норме Е15-73-1</w:t>
            </w:r>
          </w:p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684C">
              <w:rPr>
                <w:rFonts w:ascii="Arial" w:hAnsi="Arial" w:cs="Arial"/>
              </w:rPr>
              <w:t>(единица измерения - 100 м</w:t>
            </w:r>
            <w:r w:rsidRPr="00B9684C">
              <w:rPr>
                <w:rFonts w:ascii="Arial" w:hAnsi="Arial" w:cs="Arial"/>
                <w:vertAlign w:val="superscript"/>
              </w:rPr>
              <w:t>2</w:t>
            </w:r>
            <w:r w:rsidRPr="00B9684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баритовый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стяжки из рентгенозащитного раствора толщиной 30 мм под полы по бетону</w:t>
            </w:r>
          </w:p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684C">
              <w:rPr>
                <w:rFonts w:ascii="Arial" w:hAnsi="Arial" w:cs="Arial"/>
              </w:rPr>
              <w:t>(единица измерения - 100 м</w:t>
            </w:r>
            <w:r w:rsidRPr="00B9684C">
              <w:rPr>
                <w:rFonts w:ascii="Arial" w:hAnsi="Arial" w:cs="Arial"/>
                <w:vertAlign w:val="superscript"/>
              </w:rPr>
              <w:t>2</w:t>
            </w:r>
            <w:r w:rsidRPr="00B9684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баритовый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увеличении толщины грунта на каждые 12 мм добавлять к норме Е15-73-3</w:t>
            </w:r>
          </w:p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9684C">
              <w:rPr>
                <w:rFonts w:ascii="Arial" w:hAnsi="Arial" w:cs="Arial"/>
              </w:rPr>
              <w:t>(единица измерения - 100 м</w:t>
            </w:r>
            <w:r w:rsidRPr="00B9684C">
              <w:rPr>
                <w:rFonts w:ascii="Arial" w:hAnsi="Arial" w:cs="Arial"/>
                <w:vertAlign w:val="superscript"/>
              </w:rPr>
              <w:t>2</w:t>
            </w:r>
            <w:r w:rsidRPr="00B9684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воздушная кальциевая негашеная быстрогасящаяся комовая, III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B9684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9684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баритовый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968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9684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A3327A" w:rsidRPr="00B9684C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F10A65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 Кессонные потолки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F10A65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15-74. Оштукатуривание прямоугольных кессонов площадью проекции до 12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по ребристому железобетонному перекрытию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F10A65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осей;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декоративных балок с изготовлением и установкой каркаса и пришивкой по каркасу штукатурной сетки с обмазкой ее раствором;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маяков;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обрызга и грунта;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вытягивание тяг;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разделка углов;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окончательная выверка, накрывка и затирка;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прочистка и промывка поверхности декоративной штукатурки (нормы 6-10).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F10A65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цементно-известковым раствором прямоугольных кессонов при площади горизонтальной проекции кессона до 0,8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1640,57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цементно-известковым раствором прямоугольных кессонов при площади горизонтальной проекции кессона до 2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1331,48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цементно-известковым раствором прямоугольных кессонов при площади горизонтальной проекции кессона до 4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927,28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цементно-известковым раствором прямоугольных кессонов при площади горизонтальной проекции кессона до 6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цементно-известковым раствором прямоугольных кессонов при площади горизонтальной проекции кессона до 12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653,85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декоративным раствором прямоугольных кессонов при площади горизонтальной проекции кессона до 0,8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2758,06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декоративным раствором прямоугольных кессонов при площади горизонтальной проекции кессона до 2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2270,64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декоративным раствором прямоугольных кессонов при площади горизонтальной проекции кессона до 4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1569,24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декоративным раствором прямоугольных кессонов при площади горизонтальной проекции кессона до 6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1355,25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декоративным раствором прямоугольных кессонов при площади горизонтальной проекции кессона до 12 м</w:t>
            </w:r>
            <w:r w:rsidRPr="00F10A65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по ребристому железобетонному перекрытию</w:t>
            </w:r>
          </w:p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10A65">
              <w:rPr>
                <w:rFonts w:ascii="Arial" w:hAnsi="Arial" w:cs="Arial"/>
              </w:rPr>
              <w:t>(единица измерения - 100 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  <w:r w:rsidRPr="00F10A65">
              <w:rPr>
                <w:rFonts w:ascii="Arial" w:hAnsi="Arial" w:cs="Arial"/>
              </w:rPr>
              <w:t xml:space="preserve"> поверхности потолка)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1117,49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F10A6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10A6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0A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10A6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</w:tbl>
    <w:p w:rsidR="00A3327A" w:rsidRPr="00F10A65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25AB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15-75. Оштукатуривание прямоугольных кессонов площадью проекции более 12 м</w:t>
            </w:r>
            <w:r w:rsidRPr="00525AB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по ребристому железобетонному перекрытию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25ABC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осей;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декоративных балок с изготовлением и установкой каркаса и пришивкой по каркасу штукатурной сетки с обмазкой ее раствором;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маяков;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обрызга и грунта;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вытягивание тяг;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разделка углов;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окончательная выверка, накрывка и затирка;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прочистка и промывка поверхности декоративной штукатурки.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525ABC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прямоугольных кессонов площадью проекции более 12 м</w:t>
            </w:r>
            <w:r w:rsidRPr="00525AB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по ребристому железобетонному перекрытию цементно-известковым раствором</w:t>
            </w:r>
          </w:p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5ABC">
              <w:rPr>
                <w:rFonts w:ascii="Arial" w:hAnsi="Arial" w:cs="Arial"/>
              </w:rPr>
              <w:t>(единица измерения - 100 м</w:t>
            </w:r>
            <w:r w:rsidRPr="00525ABC">
              <w:rPr>
                <w:rFonts w:ascii="Arial" w:hAnsi="Arial" w:cs="Arial"/>
                <w:vertAlign w:val="superscript"/>
              </w:rPr>
              <w:t>2</w:t>
            </w:r>
            <w:r w:rsidRPr="00525AB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221,12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Оштукатуривание прямоугольных кессонов площадью проекции более 12 м</w:t>
            </w:r>
            <w:r w:rsidRPr="00525ABC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по ребристому железобетонному перекрытию декоративным раствором</w:t>
            </w:r>
          </w:p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25ABC">
              <w:rPr>
                <w:rFonts w:ascii="Arial" w:hAnsi="Arial" w:cs="Arial"/>
              </w:rPr>
              <w:t>(единица измерения - 100 м</w:t>
            </w:r>
            <w:r w:rsidRPr="00525ABC">
              <w:rPr>
                <w:rFonts w:ascii="Arial" w:hAnsi="Arial" w:cs="Arial"/>
                <w:vertAlign w:val="superscript"/>
              </w:rPr>
              <w:t>2</w:t>
            </w:r>
            <w:r w:rsidRPr="00525ABC">
              <w:rPr>
                <w:rFonts w:ascii="Arial" w:hAnsi="Arial" w:cs="Arial"/>
              </w:rPr>
              <w:t xml:space="preserve"> оштукатуриваемой поверхности)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344,76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Кислота борная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декоративный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A3327A" w:rsidRPr="00525AB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25AB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цементно-известковые, состав 1:1:6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5AB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25AB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</w:tbl>
    <w:p w:rsidR="00A3327A" w:rsidRPr="00525ABC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262B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11. Сухая штукатурка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262B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15-76. Облицовка древесноволокнистыми плитами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E262B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деревянной обрешетки под плиты ДВП;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и нарезка плит с прибивкой их гвоздями;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промазка швов гипсоклеевой мастикой под оклейку;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мастики.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E262B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Е15-76-4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стен плитами древесноволокнистыми при отделке под оклейку обоями</w:t>
            </w:r>
          </w:p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262BB">
              <w:rPr>
                <w:rFonts w:ascii="Arial" w:hAnsi="Arial" w:cs="Arial"/>
              </w:rPr>
              <w:t>(единица измерения - 100 м</w:t>
            </w:r>
            <w:r w:rsidRPr="00E262BB">
              <w:rPr>
                <w:rFonts w:ascii="Arial" w:hAnsi="Arial" w:cs="Arial"/>
                <w:vertAlign w:val="superscript"/>
              </w:rPr>
              <w:t>2</w:t>
            </w:r>
            <w:r w:rsidRPr="00E262BB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65,62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1/10-100-5/390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сухого способа производства МДФ, класс эмиссии Е1, толщина 6 мм, без облицовки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262B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62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62B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E262B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E262B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сухой для приготовления мастики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E262B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A3327A" w:rsidRPr="00E262B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FF1CC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15-77. Обработка швов сухой штукатурки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FF1CCB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постановка на стыках листов готовых раскладок с прирезкой и прибивкой их.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FF1CC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Обработка швов сухой штукатурки постановкой раскладок</w:t>
            </w:r>
          </w:p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1CCB">
              <w:rPr>
                <w:rFonts w:ascii="Arial" w:hAnsi="Arial" w:cs="Arial"/>
              </w:rPr>
              <w:t>(единица измерения - 100 м</w:t>
            </w:r>
            <w:r w:rsidRPr="00FF1CCB">
              <w:rPr>
                <w:rFonts w:ascii="Arial" w:hAnsi="Arial" w:cs="Arial"/>
                <w:vertAlign w:val="superscript"/>
              </w:rPr>
              <w:t>2</w:t>
            </w:r>
            <w:r w:rsidRPr="00FF1CCB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A3327A" w:rsidRPr="00FF1CC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FF1CC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погонажные деревянные хвойных пород: штапики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FF1CC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</w:tbl>
    <w:p w:rsidR="00A3327A" w:rsidRPr="00FF1CC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4872B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12. Отделка поверхности под фактуру шагрень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4872B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15-78. Механизированная отделка поверхности под мелкозернистую фактуру шагрень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4872B9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поверхности;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огрунтовка эмульсией ПВА;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латексно-мелового состава;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2-х слоев отделочного состава.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4872B9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Механизированная отделка поверхности стен под мелкозернистую фактуру шагрень</w:t>
            </w:r>
          </w:p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B9">
              <w:rPr>
                <w:rFonts w:ascii="Arial" w:hAnsi="Arial" w:cs="Arial"/>
              </w:rPr>
              <w:t>(единица измерения - 100 м</w:t>
            </w:r>
            <w:r w:rsidRPr="004872B9">
              <w:rPr>
                <w:rFonts w:ascii="Arial" w:hAnsi="Arial" w:cs="Arial"/>
                <w:vertAlign w:val="superscript"/>
              </w:rPr>
              <w:t>2</w:t>
            </w:r>
            <w:r w:rsidRPr="004872B9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Механизированная отделка поверхности потолков под мелкозернистую фактуру шагрень</w:t>
            </w:r>
          </w:p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872B9">
              <w:rPr>
                <w:rFonts w:ascii="Arial" w:hAnsi="Arial" w:cs="Arial"/>
              </w:rPr>
              <w:t>(единица измерения - 100 м</w:t>
            </w:r>
            <w:r w:rsidRPr="004872B9">
              <w:rPr>
                <w:rFonts w:ascii="Arial" w:hAnsi="Arial" w:cs="Arial"/>
                <w:vertAlign w:val="superscript"/>
              </w:rPr>
              <w:t>2</w:t>
            </w:r>
            <w:r w:rsidRPr="004872B9">
              <w:rPr>
                <w:rFonts w:ascii="Arial" w:hAnsi="Arial" w:cs="Arial"/>
              </w:rPr>
              <w:t xml:space="preserve"> отделываемой поверхности)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17,25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Мел природный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Латекс СКС-65 ГП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1/10-230-35/33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Дисперсия поливинилацетатная гомополимерная грубодисперсная пластифицированная (эмульсия поливинилацетатная)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КМЦ (для обоев)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4872B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1/10-230-60-55/35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4872B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Шпатлевка НЦ-007 красно-коричневая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4872B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A3327A" w:rsidRPr="004872B9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D636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Лепные работы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D636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Установка гипсовых погонных деталей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D636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D636C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15-101. Установка гипсовых погонных деталей орнаментированных плоских, выпуклых, рельефных, простого или сложного рисунка (порезки, пояса, фризы, капли и т.п.)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D636C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провеска осей линий установки;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установки;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отверстий;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постановка пробок;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забивка гвоздей и крючьев;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сборка, установка на место и крепление деталей;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швов и разделка углов;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исправление дефектов и повреждений;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приготовление раствора;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насечка ножом и смачивание водой места установки и тыльной поверхности изделия.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AD636C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погонных деталей орнаментированных, плоских, выпуклых, рельефных, простого или сложного рисунка (порезки, пояса, фризы, капли и т.п.), высотой до 100 мм</w:t>
            </w:r>
          </w:p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36C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29,38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3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детали высотой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погонных деталей орнаментированных, плоских, выпуклых, рельефных, простого или сложного рисунка (порезки, пояса, фризы, капли и т.п.), высотой до 250 мм</w:t>
            </w:r>
          </w:p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36C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3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детали высотой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погонных деталей орнаментированных, плоских, выпуклых, рельефных, простого или сложного рисунка (порезки, пояса, фризы, капли и т.п.), высотой до 500 мм</w:t>
            </w:r>
          </w:p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36C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109,61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3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детали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погонных деталей орнаментированных, плоских, выпуклых, рельефных, простого или сложного рисунка (порезки, пояса, фризы, капли и т.п.), высотой до 750 мм</w:t>
            </w:r>
          </w:p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36C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176,28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22,97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36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D636C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D636C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детали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D636C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A3327A" w:rsidRPr="00AD636C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91895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Установка гипсовых штучных деталей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391895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15-102. Установка гипсовых штучных розеток (кессонных, потолочных круглых, многогранных простого, среднего и сложного рисунков)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391895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штучных розеток (кессонных, потолочных круглых, многогранных простого, среднего и сложного рисунков), диаметром до 250 мм</w:t>
            </w:r>
          </w:p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1895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8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розетки диаметром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штучных розеток (кессонных, потолочных круглых, многогранных простого, среднего и сложного рисунков), диаметром до 500 мм</w:t>
            </w:r>
          </w:p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1895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8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розетки диаметром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штучных розеток (кессонных, потолочных круглых, многогранных простого, среднего и сложного рисунков), диаметром до 750 мм</w:t>
            </w:r>
          </w:p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1895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8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0,00087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розетки диаметром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штучных розеток (кессонных, потолочных круглых, многогранных простого, среднего и сложного рисунков), диаметром до 1750 мм</w:t>
            </w:r>
          </w:p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1895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18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0,00328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391895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391895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розетки диаметром до 1750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391895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391895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D00901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15-103. Установка на колоннах гипсовых штучных деталей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D00901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капителей ионических гладких и орнаментированных, дорических и тосканских, высотой до 500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капители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капителей ионических гладких и орнаментированных, дорических и тосканских, высотой до 750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капители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капителей коринфских сборных, высотой до 500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капители коринфские сборные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капителей коринфских сборных, высотой до 1000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капители коринфские сборные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капителей коринфских сборных, высотой до 2000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капители коринфские сборные высотой до 2000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колоннах гипсовых баз гладких прямоугольных или круглых, высотой до 500 мм</w:t>
            </w:r>
          </w:p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0901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0090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D00901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D00901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базы гладкие прямоугольные или круглые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D00901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D00901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1109C4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15-104. Установка гипсовых штучных деталей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1109C4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шишек гладких и орнаментированных, высотой до 200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шишки высотой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сухарей гладких и орнаментированных, длиной большей стороны до 250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сухари длиной большей стороны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сухарей гладких и орнаментированных, длиной большей стороны до 400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сухари длиной большей стороны до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кронштейнов и модульонов гладких, длиной большей стороны до 200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кронштейны и модульоны гладкие, длиной большей стороны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кронштейнов и модульонов гладких, длиной большей стороны до 400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кронштейны и модульоны гладкие, длиной большей стороны до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кронштейнов и модульонов гладких, длиной большей стороны до 750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кронштейны и модульоны гладкие, длиной большей стороны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кронштейнов и модульонов гладких, длиной большей стороны до 1100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кронштейны и модульоны гладкие, длиной большей стороны до 1100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решеток вентиляционных площадью до 0,1 м</w:t>
            </w:r>
            <w:r w:rsidRPr="001109C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решетки вентиляционные площадью до 0,1 м</w:t>
            </w:r>
            <w:r w:rsidRPr="001109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решеток вентиляционных площадью до 0,5 м</w:t>
            </w:r>
            <w:r w:rsidRPr="001109C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решетки вентиляционные площадью до 0,5 м</w:t>
            </w:r>
            <w:r w:rsidRPr="001109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ваз гладких высотой до 500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вазы гладкие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ваз гладких высотой до 1000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вазы гладкие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ваз гладких высотой до 1350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вазы гладкие высотой до 1350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гербов высотой до 750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гербы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гербов высотой до 1000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гербы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гипсовых гербов высотой до 1500 мм</w:t>
            </w:r>
          </w:p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09C4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09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1109C4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1109C4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Гипсовые гербы высотой до 1500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1109C4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1109C4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F539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Установка цементных погонных деталей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F539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15-105. Установка цементных деталей погонных орнаментированных плоских, выпуклых и рельефных простого или сложного рисунка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CF539A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 (порезки, пояса, фризы, капли и т.п.) высотой до 100 мм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53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детали высотой до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 (порезки, пояса, фризы, капли и т.п.) высотой до 250 мм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53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детали высотой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 (порезки, пояса, фризы, капли и т.п.) высотой до 500 мм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151,42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53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детали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 (порезки, пояса, фризы, капли и т.п.) высотой до 750 мм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233,91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F53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детали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деталей: поручней и тетив любого профиля без орнамента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131,08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поручни и тетивы любого профиля без орнамента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деталей:поручней и тетив любого профиля с орнаментом</w:t>
            </w:r>
          </w:p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539A">
              <w:rPr>
                <w:rFonts w:ascii="Arial" w:hAnsi="Arial" w:cs="Arial"/>
              </w:rPr>
              <w:t>(единица измерения - 100 м деталей)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180,8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грузопассажирские 0,8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F539A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F539A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поручни и тетивы любого профиля с орнаментом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F539A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A3327A" w:rsidRPr="00CF539A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E61F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Установка цементных штучных деталей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BE61FB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15-106. Установка цементных штучных деталей (розеток кессонных, балясин)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BE61FB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розеток кессонных диаметром до 250 мм</w:t>
            </w:r>
          </w:p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F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0,00081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E61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розетки диаметром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деталей балясин круглых гладких и орнаментированных, бутылочных или с перехватом без орнамента, рядовых высотой до 650 мм</w:t>
            </w:r>
          </w:p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F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балясины рядовые высотой до 650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балясин круглых гладких и орнаментированных, бутылочных или с перехватом без орнамента, рядовых высотой до 1100 мм</w:t>
            </w:r>
          </w:p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F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балясины рядовые высотой до 1100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балясин круглых гладких и орнаментированных, бутылочных или с перехватом без орнамента, угловых высотой до 650 мм</w:t>
            </w:r>
          </w:p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F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балясины угловые высотой до 650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штучных деталей балясин круглых гладких и орнаментированных, бутылочных или с перехватом без орнамента угловых, высотой до 1100 мм</w:t>
            </w:r>
          </w:p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FB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BE61FB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BE61FB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балясины угловые высотой до 1100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BE61FB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BE61FB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54740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15-107. Установка цементных деталей (капителей, баз, шишек, сухарей, кронштейнов и модульонов)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54740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капителей дорических, тосканских высотой до 500 мм на колоннах гладких и орнаментированных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капители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капителей дорических, тосканских высотой до 750 мм на колоннах гладких и орнаментированных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капители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капителей на колоннах сборных, высотой до 500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капители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капителей на колоннах сборных, высотой до 1000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капители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капителей на колоннах сборных, высотой до 2000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0,03918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капители высотой до 2000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баз на колоннах гладких и орнаментированных, высотой до 500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базы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шишек гладких и орнаментированных, высотой до 200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шишки высотой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сухарей гладких и орнаментированных, длиной большей стороны до 250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сухари длиной большей стороны до 250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сухарей гладких и орнаментированных, длиной большей стороны до 400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сухари длиной большей стороны до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кронштейнов и модульонов гладких, длиной большей стороны до 200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кронштейны и модульоны гладкие, длиной большей стороны до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кронштейнов и модульонов гладких, длиной большей стороны до 400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кронштейны и модульоны гладкие, длиной большей стороны до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кронштейнов и модульонов гладких, длиной большей стороны до 750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кронштейны и модульоны гладкие, длиной большей стороны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кронштейнов и модульонов гладких, длиной большей стороны до 1100 мм</w:t>
            </w:r>
          </w:p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47403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474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54740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54740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кронштейны и модульоны гладкие, длиной большей стороны до 1100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54740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54740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A86B99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15-108. Установка цементных деталей (ваз, гербов)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A86B99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ваз гладких, высотой до 500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вазы гладкие высотой до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ваз гладких, высотой до 1000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вазы гладкие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ваз гладких, высотой до 1350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вазы гладкие высотой до 1350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гербов высотой до 750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0,00203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0,00017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гербы высотой до 750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гербов высотой до 1000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0,00405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гербы высотой до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Железо арматурное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цементных гербов высотой до 1500 мм</w:t>
            </w:r>
          </w:p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6B99">
              <w:rPr>
                <w:rFonts w:ascii="Arial" w:hAnsi="Arial" w:cs="Arial"/>
              </w:rPr>
              <w:t>(единица измерения - деталь)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2-3,75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86B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A3327A" w:rsidRPr="00A86B99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A86B99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Цементные гербы высотой до 1500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A86B99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A3327A" w:rsidRPr="00A86B99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4024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Установка галтелей (карнизов) из пенополистирола (пенополиуретана) и пенопласта и устройство угловых стыков на клею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40243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15-109. Установка галтелей (карнизов) из пенополистирола (пенополиуретана) и пенопласта на клею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C40243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нарезка галтелей (карнизов) с прирезкой углов и зачисткой шлифшкуркой мест реза (нормы 1-5);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галтелей (карнизов) и зачисткой шлифшкуркой мест реза (нормы 6-10);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клея на галтель с предварительной очисткой торцов (нормы 1-5);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клея на галтель и декоративные элементы с предварительной очисткой торцов (нормы 6-10);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приклеивание галтелей на место (нормы 1,2,5);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приклеивание галтелей и декоративных стыковочных элементов на место (нормы 6,7,10);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приклеивание галтелей на место с установкой и снятием временного крепления (нормы 3,4);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приклеивание галтелей и декоративных стыковочных элементов на место с установкой и снятием временного крепления (нормы 8,9);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заполнение стыков клеем, удаление излишков клея шпателем, очистка галтелей и мест примыканий.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C40243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до 100 мм с прирезкой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от 100 до 160 мм с прирезкой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21,79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Е15-109-3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свыше 160 мм с прирезкой углов на клею (кирпичные стены)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свыше 160 мм с прирезкой углов на клею (бетонные стены)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пенопласта с прирезкой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пенопласта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до 100 мм и декоративных стыковочных элементов без прирезки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от 100 до 160 мм и декоративных стыковочных элементов без прирезки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свыше 160 мм и декоративных стыковочных элементов без прирезки углов на клею (кирпичные стены)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пенополистирола (пенополиуретана) шириной свыше 160 мм и декоративных стыковочных элементов без прирезки углов на клею (бетонные стены)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0,452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пенополистирола (пенополиуретана)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Е15-109-10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 из пенопласта и декоративных стыковочных элементов без прирезки углов на клею</w:t>
            </w:r>
          </w:p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0243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024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П1/10-230-55-20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Галтель (карниз) из пенопласта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A3327A" w:rsidRPr="00C40243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C40243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C40243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A3327A" w:rsidRPr="00C40243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A3327A" w:rsidRPr="007013B5" w:rsidRDefault="00A3327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156D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15-110. Устройство угловых стыков галтелей (карнизов) из пенополистирола (пенополиуретана) и пенопласта на клею</w:t>
            </w: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A3327A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Pr="0084156D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подгонка смежных отрезков друг к другу с дополнительной прирезкой и дополнительной шлифовкой, приклеивание галтелей в углах (нормы 1, 2, 5);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подгонка смежных отрезков друг к другу с дополнительной прирезкой и дополнительной шлифовкой, приклеивание галтелей в углах с установкой и снятием временного крепления (нормы 3, 4);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подгонка галтели и декоративного углового элемента друг к другу, зачистка шлифшкуркой мест реза, приклеивание угловых декоративных элементов (нормы 6,7,10);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подгонка галтели и декоративного углового элемента друг к другу, зачистка шлифшкуркой мест реза, приклеивание угловых декоративных элементов с установкой и снятием временного крепления (нормы 8,9);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заполнение стыков клеем, удаление излишков клея шпателем, очистка мест примыканий.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A3327A" w:rsidRDefault="00A3327A" w:rsidP="009A317F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A3327A" w:rsidRDefault="00A3327A" w:rsidP="00A3327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A3327A" w:rsidRPr="0084156D" w:rsidTr="009A317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до 100 мм с прирезкой углов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от 100 до 160 мм с прирезкой углов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свыше 160 мм с прирезкой углов на клею (кирпичные стены)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свыше 160 мм с прирезкой углов на клею (бетонные стены)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пенопласта с прирезкой углов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М331531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дисковая электрическая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до 100 мм с установкой декоративных угловых стыковочных элементов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от 100 до 160 мм с установкой декоративных угловых стыковочных элементов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свыше 160 мм с установкой декоративных угловых стыковочных элементов на клею (кирпичные стены)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пенополистирола (пенополиуретана) шириной свыше 160 мм с установкой декоративных угловых стыковочных элементов на клею (бетонные стены)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5-10 мм, длиной 210 (215)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1/10-240-30-50/10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с шурупом для быстрого монтажа 6 х 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Е15-110-10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A3327A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угловых стыков галтелей (карнизов) из пенопласта с установкой декоративных угловых стыковочных элементов на клею</w:t>
            </w:r>
          </w:p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156D">
              <w:rPr>
                <w:rFonts w:ascii="Arial" w:hAnsi="Arial" w:cs="Arial"/>
              </w:rPr>
              <w:t>(единица измерения - 10 углов)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Шкурка шлифовальная на бумажной основе водостойкая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15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для стыков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A3327A" w:rsidRPr="0084156D" w:rsidTr="009A31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327A" w:rsidRPr="0084156D" w:rsidRDefault="00A3327A" w:rsidP="009A317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Декоративные угловые стыковочные элементы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327A" w:rsidRPr="0084156D" w:rsidRDefault="00A3327A" w:rsidP="009A317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A3327A" w:rsidRPr="0084156D" w:rsidRDefault="00A3327A" w:rsidP="00A3327A">
      <w:pPr>
        <w:pStyle w:val="a5"/>
        <w:rPr>
          <w:rFonts w:ascii="Arial" w:hAnsi="Arial" w:cs="Arial"/>
          <w:b/>
          <w:sz w:val="2"/>
        </w:rPr>
      </w:pPr>
    </w:p>
    <w:p w:rsidR="00135B66" w:rsidRPr="007013B5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7013B5" w:rsidSect="001A3113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3B5" w:rsidRDefault="007013B5" w:rsidP="007013B5">
      <w:r>
        <w:separator/>
      </w:r>
    </w:p>
  </w:endnote>
  <w:endnote w:type="continuationSeparator" w:id="0">
    <w:p w:rsidR="007013B5" w:rsidRDefault="007013B5" w:rsidP="0070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3B5" w:rsidRDefault="007013B5" w:rsidP="00997B1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A3113">
      <w:rPr>
        <w:rStyle w:val="a4"/>
        <w:noProof/>
      </w:rPr>
      <w:t>24</w:t>
    </w:r>
    <w:r>
      <w:rPr>
        <w:rStyle w:val="a4"/>
      </w:rPr>
      <w:fldChar w:fldCharType="end"/>
    </w:r>
  </w:p>
  <w:p w:rsidR="007013B5" w:rsidRDefault="007013B5" w:rsidP="007013B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3B5" w:rsidRDefault="007013B5" w:rsidP="00997B1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A3113">
      <w:rPr>
        <w:rStyle w:val="a4"/>
        <w:noProof/>
      </w:rPr>
      <w:t>263</w:t>
    </w:r>
    <w:r>
      <w:rPr>
        <w:rStyle w:val="a4"/>
      </w:rPr>
      <w:fldChar w:fldCharType="end"/>
    </w:r>
  </w:p>
  <w:p w:rsidR="007013B5" w:rsidRDefault="007013B5" w:rsidP="007013B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3B5" w:rsidRDefault="007013B5" w:rsidP="007013B5">
      <w:r>
        <w:separator/>
      </w:r>
    </w:p>
  </w:footnote>
  <w:footnote w:type="continuationSeparator" w:id="0">
    <w:p w:rsidR="007013B5" w:rsidRDefault="007013B5" w:rsidP="00701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3B5" w:rsidRDefault="00BB6211" w:rsidP="00BB6211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8.03.115-2026</w:t>
    </w:r>
  </w:p>
  <w:p w:rsidR="007013B5" w:rsidRPr="007013B5" w:rsidRDefault="007013B5" w:rsidP="007013B5">
    <w:pPr>
      <w:pStyle w:val="a3"/>
      <w:jc w:val="right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3B5" w:rsidRDefault="00BB6211" w:rsidP="00BB6211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8.03.115-2026</w:t>
    </w:r>
  </w:p>
  <w:p w:rsidR="007013B5" w:rsidRPr="007013B5" w:rsidRDefault="007013B5" w:rsidP="007013B5">
    <w:pPr>
      <w:pStyle w:val="a3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3B5"/>
    <w:rsid w:val="00071661"/>
    <w:rsid w:val="00135B66"/>
    <w:rsid w:val="001A3113"/>
    <w:rsid w:val="0040791D"/>
    <w:rsid w:val="004A7AAA"/>
    <w:rsid w:val="00637FA0"/>
    <w:rsid w:val="006B207E"/>
    <w:rsid w:val="007013B5"/>
    <w:rsid w:val="009D1DBB"/>
    <w:rsid w:val="00A3327A"/>
    <w:rsid w:val="00BB6211"/>
    <w:rsid w:val="00ED0B31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2784C0-2BD9-49B5-A2EA-1E775C46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2</TotalTime>
  <Pages>241</Pages>
  <Words>83113</Words>
  <Characters>473750</Characters>
  <Application>Microsoft Office Word</Application>
  <DocSecurity>0</DocSecurity>
  <Lines>3947</Lines>
  <Paragraphs>1111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555752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Зюзенок Ольга Вячеславовна</dc:creator>
  <cp:keywords/>
  <dc:description/>
  <cp:lastModifiedBy>Гордиенко Виктория Олеговна</cp:lastModifiedBy>
  <cp:revision>5</cp:revision>
  <cp:lastPrinted>1899-12-31T21:00:00Z</cp:lastPrinted>
  <dcterms:created xsi:type="dcterms:W3CDTF">2024-10-14T13:58:00Z</dcterms:created>
  <dcterms:modified xsi:type="dcterms:W3CDTF">2024-11-20T09:51:00Z</dcterms:modified>
</cp:coreProperties>
</file>