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879" w:rsidTr="001C68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879" w:rsidRPr="001C6879" w:rsidRDefault="001C6879" w:rsidP="001C687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04. Малярные работы</w:t>
            </w:r>
          </w:p>
        </w:tc>
      </w:tr>
      <w:tr w:rsidR="001C6879" w:rsidTr="001C68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879" w:rsidRDefault="001C6879" w:rsidP="001C687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C6879" w:rsidTr="001C68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879" w:rsidRPr="001C6879" w:rsidRDefault="001C6879" w:rsidP="001C68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01. Окраска водными составами внутри помещения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879" w:rsidRPr="001C6879" w:rsidRDefault="001C6879" w:rsidP="001C68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879" w:rsidRPr="001C6879" w:rsidTr="001C68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879" w:rsidRPr="001C6879" w:rsidRDefault="001C6879" w:rsidP="001C68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15-151. Окраска клеевыми и казеиновыми составами внутри помещений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879" w:rsidRDefault="001C6879" w:rsidP="001C68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879" w:rsidRPr="001C6879" w:rsidTr="001C68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879" w:rsidRDefault="001C6879" w:rsidP="001C68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C6879" w:rsidRDefault="001C687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879" w:rsidRPr="001C6879" w:rsidTr="001C68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клеевая простая внутри помещений</w:t>
            </w:r>
          </w:p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6879">
              <w:rPr>
                <w:rFonts w:ascii="Arial" w:hAnsi="Arial" w:cs="Arial"/>
              </w:rPr>
              <w:t>(единица измерения - 100 м</w:t>
            </w:r>
            <w:r w:rsidRPr="001C6879">
              <w:rPr>
                <w:rFonts w:ascii="Arial" w:hAnsi="Arial" w:cs="Arial"/>
                <w:vertAlign w:val="superscript"/>
              </w:rPr>
              <w:t>2</w:t>
            </w:r>
            <w:r w:rsidRPr="001C6879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C6879" w:rsidRPr="001C6879" w:rsidTr="00CF45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C6879" w:rsidRPr="001C6879" w:rsidTr="001033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C6879" w:rsidRPr="001C6879" w:rsidTr="005063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879" w:rsidRPr="001C6879" w:rsidTr="00A80D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879" w:rsidRPr="001C6879" w:rsidTr="00C16F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1C6879" w:rsidRPr="001C6879" w:rsidTr="007B30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879" w:rsidRPr="001C6879" w:rsidTr="008539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879" w:rsidRPr="001C6879" w:rsidTr="0055242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клеевая улучшенная внутри помещений</w:t>
            </w:r>
          </w:p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6879">
              <w:rPr>
                <w:rFonts w:ascii="Arial" w:hAnsi="Arial" w:cs="Arial"/>
              </w:rPr>
              <w:t>(единица измерения - 100 м</w:t>
            </w:r>
            <w:r w:rsidRPr="001C6879">
              <w:rPr>
                <w:rFonts w:ascii="Arial" w:hAnsi="Arial" w:cs="Arial"/>
                <w:vertAlign w:val="superscript"/>
              </w:rPr>
              <w:t>2</w:t>
            </w:r>
            <w:r w:rsidRPr="001C6879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C6879" w:rsidRPr="001C6879" w:rsidTr="002A61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C6879" w:rsidRPr="001C6879" w:rsidTr="004E58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C6879" w:rsidRPr="001C6879" w:rsidTr="00494B4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879" w:rsidRPr="001C6879" w:rsidTr="00F84F0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879" w:rsidRPr="001C6879" w:rsidTr="00F90A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687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1C6879" w:rsidRPr="001C6879" w:rsidTr="009A02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879" w:rsidRPr="001C6879" w:rsidTr="0031169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879" w:rsidRPr="001C6879" w:rsidTr="00975FD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1C6879" w:rsidRPr="001C6879" w:rsidTr="00D00E8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879" w:rsidRPr="001C6879" w:rsidTr="001043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68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клеевая высококачественная по штукатурке внутри помещений</w:t>
            </w:r>
          </w:p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6879">
              <w:rPr>
                <w:rFonts w:ascii="Arial" w:hAnsi="Arial" w:cs="Arial"/>
              </w:rPr>
              <w:t>(единица измерения - 100 м</w:t>
            </w:r>
            <w:r w:rsidRPr="001C6879">
              <w:rPr>
                <w:rFonts w:ascii="Arial" w:hAnsi="Arial" w:cs="Arial"/>
                <w:vertAlign w:val="superscript"/>
              </w:rPr>
              <w:t>2</w:t>
            </w:r>
            <w:r w:rsidRPr="001C6879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C6879" w:rsidRPr="001C6879" w:rsidTr="00F2690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</w:rPr>
              <w:t>3,7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65,23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C6879" w:rsidRPr="001C6879" w:rsidTr="00D268E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C6879" w:rsidRPr="001C6879" w:rsidTr="0052392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879" w:rsidRPr="001C6879" w:rsidTr="007629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879" w:rsidRPr="001C6879" w:rsidTr="005B77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687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0,0362</w:t>
            </w:r>
          </w:p>
        </w:tc>
      </w:tr>
      <w:tr w:rsidR="001C6879" w:rsidRPr="001C6879" w:rsidTr="00B2520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879" w:rsidRPr="001C6879" w:rsidTr="00976F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879" w:rsidRPr="001C6879" w:rsidTr="00E5450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1C6879" w:rsidRPr="001C6879" w:rsidTr="007D144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879" w:rsidRPr="001C6879" w:rsidTr="002260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68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0,00436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клеевая высококачественная по сборным конструкциям, подготовленным под окраску, внутри помещений</w:t>
            </w:r>
          </w:p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6879">
              <w:rPr>
                <w:rFonts w:ascii="Arial" w:hAnsi="Arial" w:cs="Arial"/>
              </w:rPr>
              <w:t>(единица измерения - 100 м</w:t>
            </w:r>
            <w:r w:rsidRPr="001C6879">
              <w:rPr>
                <w:rFonts w:ascii="Arial" w:hAnsi="Arial" w:cs="Arial"/>
                <w:vertAlign w:val="superscript"/>
              </w:rPr>
              <w:t>2</w:t>
            </w:r>
            <w:r w:rsidRPr="001C6879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C6879" w:rsidRPr="001C6879" w:rsidTr="00D505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39,16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879" w:rsidRPr="001C6879" w:rsidTr="002960C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879" w:rsidRPr="001C6879" w:rsidTr="004807A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879" w:rsidRPr="001C6879" w:rsidTr="008D17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879" w:rsidRPr="001C6879" w:rsidTr="00593C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687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0,0137</w:t>
            </w:r>
          </w:p>
        </w:tc>
      </w:tr>
      <w:tr w:rsidR="001C6879" w:rsidRPr="001C6879" w:rsidTr="0061635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879" w:rsidRPr="001C6879" w:rsidTr="002E3F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879" w:rsidRPr="001C6879" w:rsidTr="006D38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1C6879" w:rsidRPr="001C6879" w:rsidTr="00FC67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879" w:rsidRPr="001C6879" w:rsidTr="004552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68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0,00238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казеиновая улучшенная внутри помещений</w:t>
            </w:r>
          </w:p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6879">
              <w:rPr>
                <w:rFonts w:ascii="Arial" w:hAnsi="Arial" w:cs="Arial"/>
              </w:rPr>
              <w:t>(единица измерения - 100 м</w:t>
            </w:r>
            <w:r w:rsidRPr="001C6879">
              <w:rPr>
                <w:rFonts w:ascii="Arial" w:hAnsi="Arial" w:cs="Arial"/>
                <w:vertAlign w:val="superscript"/>
              </w:rPr>
              <w:t>2</w:t>
            </w:r>
            <w:r w:rsidRPr="001C6879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C6879" w:rsidRPr="001C6879" w:rsidTr="00CC1D7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18,26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C6879" w:rsidRPr="001C6879" w:rsidTr="00565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C6879" w:rsidRPr="001C6879" w:rsidTr="00D518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879" w:rsidRPr="001C6879" w:rsidTr="00354E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879" w:rsidRPr="001C6879" w:rsidTr="00AC7B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687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C6879" w:rsidRPr="001C6879" w:rsidTr="003172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879" w:rsidRPr="001C6879" w:rsidTr="005D71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879" w:rsidRPr="001C6879" w:rsidTr="003E4E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0,0209</w:t>
            </w:r>
          </w:p>
        </w:tc>
      </w:tr>
      <w:tr w:rsidR="001C6879" w:rsidRPr="001C6879" w:rsidTr="00DE078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879" w:rsidRPr="001C6879" w:rsidTr="002F441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68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казеиновая высококачественная по штукатурке внутри помещений</w:t>
            </w:r>
          </w:p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6879">
              <w:rPr>
                <w:rFonts w:ascii="Arial" w:hAnsi="Arial" w:cs="Arial"/>
              </w:rPr>
              <w:t>(единица измерения - 100 м</w:t>
            </w:r>
            <w:r w:rsidRPr="001C6879">
              <w:rPr>
                <w:rFonts w:ascii="Arial" w:hAnsi="Arial" w:cs="Arial"/>
                <w:vertAlign w:val="superscript"/>
              </w:rPr>
              <w:t>2</w:t>
            </w:r>
            <w:r w:rsidRPr="001C6879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C6879" w:rsidRPr="001C6879" w:rsidTr="00FD25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70,4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879" w:rsidRPr="001C6879" w:rsidTr="008510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879" w:rsidRPr="001C6879" w:rsidTr="001724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879" w:rsidRPr="001C6879" w:rsidTr="003638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879" w:rsidRPr="001C6879" w:rsidTr="004A05D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687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879" w:rsidRPr="001C6879" w:rsidTr="00BD78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879" w:rsidRPr="001C6879" w:rsidTr="00D4585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879" w:rsidRPr="001C6879" w:rsidTr="00EB76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0,0459</w:t>
            </w:r>
          </w:p>
        </w:tc>
      </w:tr>
      <w:tr w:rsidR="001C6879" w:rsidRPr="001C6879" w:rsidTr="00B073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879" w:rsidRPr="001C6879" w:rsidTr="00FA64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68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0,00436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казеиновая высококачественная по сборным конструкциям, подготовленным под окраску, внутри помещений</w:t>
            </w:r>
          </w:p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6879">
              <w:rPr>
                <w:rFonts w:ascii="Arial" w:hAnsi="Arial" w:cs="Arial"/>
              </w:rPr>
              <w:t>(единица измерения - 100 м</w:t>
            </w:r>
            <w:r w:rsidRPr="001C6879">
              <w:rPr>
                <w:rFonts w:ascii="Arial" w:hAnsi="Arial" w:cs="Arial"/>
                <w:vertAlign w:val="superscript"/>
              </w:rPr>
              <w:t>2</w:t>
            </w:r>
            <w:r w:rsidRPr="001C6879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C6879" w:rsidRPr="001C6879" w:rsidTr="007431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50,6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C6879" w:rsidRPr="001C6879" w:rsidTr="00C0733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C6879" w:rsidRPr="001C6879" w:rsidTr="00D44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879" w:rsidRPr="001C6879" w:rsidTr="0002442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879" w:rsidRPr="001C6879" w:rsidTr="00C170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687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879" w:rsidRPr="001C6879" w:rsidTr="008E570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879" w:rsidRPr="001C6879" w:rsidTr="00175E9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879" w:rsidRPr="001C6879" w:rsidTr="009D5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0,0334</w:t>
            </w:r>
          </w:p>
        </w:tc>
      </w:tr>
      <w:tr w:rsidR="001C6879" w:rsidRPr="001C6879" w:rsidTr="00FC588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879" w:rsidRPr="001C6879" w:rsidTr="008757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879" w:rsidRPr="001C6879" w:rsidTr="001C6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1C68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879" w:rsidRPr="001C6879" w:rsidRDefault="001C6879" w:rsidP="00F46C7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68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879" w:rsidRPr="001C6879" w:rsidRDefault="001C6879" w:rsidP="00F46C7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0,00238</w:t>
            </w:r>
          </w:p>
        </w:tc>
      </w:tr>
    </w:tbl>
    <w:p w:rsidR="001C6879" w:rsidRDefault="001C6879" w:rsidP="0040791D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C687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BB568F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15-152. Окраска известковыми и силикатными составами внутри помещений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BB568F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известковая по штукатурке внутри помещений</w:t>
            </w:r>
          </w:p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B568F">
              <w:rPr>
                <w:rFonts w:ascii="Arial" w:hAnsi="Arial" w:cs="Arial"/>
              </w:rPr>
              <w:t>(единица измерения - 100 м</w:t>
            </w:r>
            <w:r w:rsidRPr="00BB568F">
              <w:rPr>
                <w:rFonts w:ascii="Arial" w:hAnsi="Arial" w:cs="Arial"/>
                <w:vertAlign w:val="superscript"/>
              </w:rPr>
              <w:t>2</w:t>
            </w:r>
            <w:r w:rsidRPr="00BB568F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10,21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56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568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известковая по кирпичу и бетону внутри помещений</w:t>
            </w:r>
          </w:p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B568F">
              <w:rPr>
                <w:rFonts w:ascii="Arial" w:hAnsi="Arial" w:cs="Arial"/>
              </w:rPr>
              <w:t>(единица измерения - 100 м</w:t>
            </w:r>
            <w:r w:rsidRPr="00BB568F">
              <w:rPr>
                <w:rFonts w:ascii="Arial" w:hAnsi="Arial" w:cs="Arial"/>
                <w:vertAlign w:val="superscript"/>
              </w:rPr>
              <w:t>2</w:t>
            </w:r>
            <w:r w:rsidRPr="00BB568F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4,88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известковая по дереву внутри помещений</w:t>
            </w:r>
          </w:p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B568F">
              <w:rPr>
                <w:rFonts w:ascii="Arial" w:hAnsi="Arial" w:cs="Arial"/>
              </w:rPr>
              <w:t>(единица измерения - 100 м</w:t>
            </w:r>
            <w:r w:rsidRPr="00BB568F">
              <w:rPr>
                <w:rFonts w:ascii="Arial" w:hAnsi="Arial" w:cs="Arial"/>
                <w:vertAlign w:val="superscript"/>
              </w:rPr>
              <w:t>2</w:t>
            </w:r>
            <w:r w:rsidRPr="00BB568F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4,33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силикатная по штукатурке и кирпичу внутри помещений</w:t>
            </w:r>
          </w:p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B568F">
              <w:rPr>
                <w:rFonts w:ascii="Arial" w:hAnsi="Arial" w:cs="Arial"/>
              </w:rPr>
              <w:t>(единица измерения - 100 м</w:t>
            </w:r>
            <w:r w:rsidRPr="00BB568F">
              <w:rPr>
                <w:rFonts w:ascii="Arial" w:hAnsi="Arial" w:cs="Arial"/>
                <w:vertAlign w:val="superscript"/>
              </w:rPr>
              <w:t>2</w:t>
            </w:r>
            <w:r w:rsidRPr="00BB568F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14,19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1/10-230-40-30/36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силикатная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силикатная по дереву внутри помещений</w:t>
            </w:r>
          </w:p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B568F">
              <w:rPr>
                <w:rFonts w:ascii="Arial" w:hAnsi="Arial" w:cs="Arial"/>
              </w:rPr>
              <w:t>(единица измерения - 100 м</w:t>
            </w:r>
            <w:r w:rsidRPr="00BB568F">
              <w:rPr>
                <w:rFonts w:ascii="Arial" w:hAnsi="Arial" w:cs="Arial"/>
                <w:vertAlign w:val="superscript"/>
              </w:rPr>
              <w:t>2</w:t>
            </w:r>
            <w:r w:rsidRPr="00BB568F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B568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1/10-230-40-30/36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B568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силикатная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B568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</w:tbl>
    <w:p w:rsidR="00177B70" w:rsidRPr="00BB568F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92242F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15-153. Силикатная окраска деревянных сегментных ферм (со всех сторон за 2 раза)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92242F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92242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92242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2242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Силикатная окраска деревянных сегментных ферм (со всех сторон за 2 раза)</w:t>
            </w:r>
          </w:p>
          <w:p w:rsidR="00177B70" w:rsidRPr="0092242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2242F">
              <w:rPr>
                <w:rFonts w:ascii="Arial" w:hAnsi="Arial" w:cs="Arial"/>
              </w:rPr>
              <w:t>(единица измерения - 100 м</w:t>
            </w:r>
            <w:r w:rsidRPr="0092242F">
              <w:rPr>
                <w:rFonts w:ascii="Arial" w:hAnsi="Arial" w:cs="Arial"/>
                <w:vertAlign w:val="superscript"/>
              </w:rPr>
              <w:t>2</w:t>
            </w:r>
            <w:r w:rsidRPr="0092242F">
              <w:rPr>
                <w:rFonts w:ascii="Arial" w:hAnsi="Arial" w:cs="Arial"/>
              </w:rPr>
              <w:t xml:space="preserve"> вертикальной проекции сегментных ферм)</w:t>
            </w:r>
          </w:p>
        </w:tc>
      </w:tr>
      <w:tr w:rsidR="00177B70" w:rsidRPr="0092242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2242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2242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2242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2242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2242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92242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2242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2242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6,27</w:t>
            </w:r>
          </w:p>
        </w:tc>
      </w:tr>
      <w:tr w:rsidR="00177B70" w:rsidRPr="0092242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2242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2242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92242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2242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2242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2242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2242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92242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2242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2242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2242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2242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2242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2242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2242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1/10-230-40-30/36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2242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силикатная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2242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</w:tbl>
    <w:p w:rsidR="00177B70" w:rsidRPr="0092242F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A05CD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15-154. Разделка поверхности по клеевой окраске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4A05CD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Разделка поверхности по клеевой окраске кистью, количество тонов 1</w:t>
            </w:r>
          </w:p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5CD">
              <w:rPr>
                <w:rFonts w:ascii="Arial" w:hAnsi="Arial" w:cs="Arial"/>
              </w:rPr>
              <w:t>(единица измерения - 100 м</w:t>
            </w:r>
            <w:r w:rsidRPr="004A05CD">
              <w:rPr>
                <w:rFonts w:ascii="Arial" w:hAnsi="Arial" w:cs="Arial"/>
                <w:vertAlign w:val="superscript"/>
              </w:rPr>
              <w:t>2</w:t>
            </w:r>
            <w:r w:rsidRPr="004A05CD">
              <w:rPr>
                <w:rFonts w:ascii="Arial" w:hAnsi="Arial" w:cs="Arial"/>
              </w:rPr>
              <w:t xml:space="preserve"> разделываемой поверхности)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Разделка поверхности по клеевой окраске кистью, количество тонов 2 и более</w:t>
            </w:r>
          </w:p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5CD">
              <w:rPr>
                <w:rFonts w:ascii="Arial" w:hAnsi="Arial" w:cs="Arial"/>
              </w:rPr>
              <w:t>(единица измерения - 100 м</w:t>
            </w:r>
            <w:r w:rsidRPr="004A05CD">
              <w:rPr>
                <w:rFonts w:ascii="Arial" w:hAnsi="Arial" w:cs="Arial"/>
                <w:vertAlign w:val="superscript"/>
              </w:rPr>
              <w:t>2</w:t>
            </w:r>
            <w:r w:rsidRPr="004A05CD">
              <w:rPr>
                <w:rFonts w:ascii="Arial" w:hAnsi="Arial" w:cs="Arial"/>
              </w:rPr>
              <w:t xml:space="preserve"> разделываемой поверхности)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Разделка поверхности по клеевой окраске валиком, количество тонов 1</w:t>
            </w:r>
          </w:p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5CD">
              <w:rPr>
                <w:rFonts w:ascii="Arial" w:hAnsi="Arial" w:cs="Arial"/>
              </w:rPr>
              <w:t>(единица измерения - 100 м</w:t>
            </w:r>
            <w:r w:rsidRPr="004A05CD">
              <w:rPr>
                <w:rFonts w:ascii="Arial" w:hAnsi="Arial" w:cs="Arial"/>
                <w:vertAlign w:val="superscript"/>
              </w:rPr>
              <w:t>2</w:t>
            </w:r>
            <w:r w:rsidRPr="004A05CD">
              <w:rPr>
                <w:rFonts w:ascii="Arial" w:hAnsi="Arial" w:cs="Arial"/>
              </w:rPr>
              <w:t xml:space="preserve"> разделываемой поверхности)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Е15-154-4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Разделка поверхности по клеевой окраске валиком, количество тонов 2 и более</w:t>
            </w:r>
          </w:p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5CD">
              <w:rPr>
                <w:rFonts w:ascii="Arial" w:hAnsi="Arial" w:cs="Arial"/>
              </w:rPr>
              <w:t>(единица измерения - 100 м</w:t>
            </w:r>
            <w:r w:rsidRPr="004A05CD">
              <w:rPr>
                <w:rFonts w:ascii="Arial" w:hAnsi="Arial" w:cs="Arial"/>
                <w:vertAlign w:val="superscript"/>
              </w:rPr>
              <w:t>2</w:t>
            </w:r>
            <w:r w:rsidRPr="004A05CD">
              <w:rPr>
                <w:rFonts w:ascii="Arial" w:hAnsi="Arial" w:cs="Arial"/>
              </w:rPr>
              <w:t xml:space="preserve"> разделываемой поверхности)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7,13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Разделка поверхности по клеевой окраске набрызгом, количество тонов 1</w:t>
            </w:r>
          </w:p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5CD">
              <w:rPr>
                <w:rFonts w:ascii="Arial" w:hAnsi="Arial" w:cs="Arial"/>
              </w:rPr>
              <w:t>(единица измерения - 100 м</w:t>
            </w:r>
            <w:r w:rsidRPr="004A05CD">
              <w:rPr>
                <w:rFonts w:ascii="Arial" w:hAnsi="Arial" w:cs="Arial"/>
                <w:vertAlign w:val="superscript"/>
              </w:rPr>
              <w:t>2</w:t>
            </w:r>
            <w:r w:rsidRPr="004A05CD">
              <w:rPr>
                <w:rFonts w:ascii="Arial" w:hAnsi="Arial" w:cs="Arial"/>
              </w:rPr>
              <w:t xml:space="preserve"> разделываемой поверхности)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0,00085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Разделка поверхности по клеевой окраске набрызгом, количество тонов 2 и более</w:t>
            </w:r>
          </w:p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5CD">
              <w:rPr>
                <w:rFonts w:ascii="Arial" w:hAnsi="Arial" w:cs="Arial"/>
              </w:rPr>
              <w:t>(единица измерения - 100 м</w:t>
            </w:r>
            <w:r w:rsidRPr="004A05CD">
              <w:rPr>
                <w:rFonts w:ascii="Arial" w:hAnsi="Arial" w:cs="Arial"/>
                <w:vertAlign w:val="superscript"/>
              </w:rPr>
              <w:t>2</w:t>
            </w:r>
            <w:r w:rsidRPr="004A05CD">
              <w:rPr>
                <w:rFonts w:ascii="Arial" w:hAnsi="Arial" w:cs="Arial"/>
              </w:rPr>
              <w:t xml:space="preserve"> разделываемой поверхности)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A05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05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05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0,00085</w:t>
            </w:r>
          </w:p>
        </w:tc>
      </w:tr>
    </w:tbl>
    <w:p w:rsidR="00177B70" w:rsidRPr="004A05CD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122D35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02. Окраска фасадов с лесов или люлек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122D35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15-155. Окраска фасадов с лесов с подготовкой поверхности известковыми, силикатными и цементными составами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122D35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лесов с подготовкой поверхности: известковая</w:t>
            </w:r>
          </w:p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22D35">
              <w:rPr>
                <w:rFonts w:ascii="Arial" w:hAnsi="Arial" w:cs="Arial"/>
              </w:rPr>
              <w:t>(единица измерения - 100 м</w:t>
            </w:r>
            <w:r w:rsidRPr="00122D35">
              <w:rPr>
                <w:rFonts w:ascii="Arial" w:hAnsi="Arial" w:cs="Arial"/>
                <w:vertAlign w:val="superscript"/>
              </w:rPr>
              <w:t>2</w:t>
            </w:r>
            <w:r w:rsidRPr="00122D35">
              <w:rPr>
                <w:rFonts w:ascii="Arial" w:hAnsi="Arial" w:cs="Arial"/>
              </w:rPr>
              <w:t xml:space="preserve"> фасада)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столярный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D3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лесов с подготовкой поверхности: силикатная</w:t>
            </w:r>
          </w:p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22D35">
              <w:rPr>
                <w:rFonts w:ascii="Arial" w:hAnsi="Arial" w:cs="Arial"/>
              </w:rPr>
              <w:t>(единица измерения - 100 м</w:t>
            </w:r>
            <w:r w:rsidRPr="00122D35">
              <w:rPr>
                <w:rFonts w:ascii="Arial" w:hAnsi="Arial" w:cs="Arial"/>
                <w:vertAlign w:val="superscript"/>
              </w:rPr>
              <w:t>2</w:t>
            </w:r>
            <w:r w:rsidRPr="00122D35">
              <w:rPr>
                <w:rFonts w:ascii="Arial" w:hAnsi="Arial" w:cs="Arial"/>
              </w:rPr>
              <w:t xml:space="preserve"> фасада)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20,76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столярный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1/10-230-40-30/36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силикатная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D3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Е15-155-3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лесов с подготовкой поверхности: цементная</w:t>
            </w:r>
          </w:p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22D35">
              <w:rPr>
                <w:rFonts w:ascii="Arial" w:hAnsi="Arial" w:cs="Arial"/>
              </w:rPr>
              <w:t>(единица измерения - 100 м</w:t>
            </w:r>
            <w:r w:rsidRPr="00122D35">
              <w:rPr>
                <w:rFonts w:ascii="Arial" w:hAnsi="Arial" w:cs="Arial"/>
                <w:vertAlign w:val="superscript"/>
              </w:rPr>
              <w:t>2</w:t>
            </w:r>
            <w:r w:rsidRPr="00122D35">
              <w:rPr>
                <w:rFonts w:ascii="Arial" w:hAnsi="Arial" w:cs="Arial"/>
              </w:rPr>
              <w:t xml:space="preserve"> фасада)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10,21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D3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цементная сухая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D3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77B70" w:rsidRPr="00122D3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22D3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D3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22D3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</w:tbl>
    <w:p w:rsidR="00177B70" w:rsidRPr="00122D35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8C0452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15-156. Окраска фасадов с лесов с подготовкой поверхности перхлорвиниловыми, кремнийорганическими и поливинилацетатными составами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8C0452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лесов с подготовкой поверхности: перхлорвиниловая</w:t>
            </w:r>
          </w:p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C0452">
              <w:rPr>
                <w:rFonts w:ascii="Arial" w:hAnsi="Arial" w:cs="Arial"/>
              </w:rPr>
              <w:t>(единица измерения - 100 м</w:t>
            </w:r>
            <w:r w:rsidRPr="008C0452">
              <w:rPr>
                <w:rFonts w:ascii="Arial" w:hAnsi="Arial" w:cs="Arial"/>
                <w:vertAlign w:val="superscript"/>
              </w:rPr>
              <w:t>2</w:t>
            </w:r>
            <w:r w:rsidRPr="008C0452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14,64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ХС-04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ХВ-005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04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0,00469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лесов с подготовкой поверхности: кремнийорганическая</w:t>
            </w:r>
          </w:p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C0452">
              <w:rPr>
                <w:rFonts w:ascii="Arial" w:hAnsi="Arial" w:cs="Arial"/>
              </w:rPr>
              <w:t>(единица измерения - 100 м</w:t>
            </w:r>
            <w:r w:rsidRPr="008C0452">
              <w:rPr>
                <w:rFonts w:ascii="Arial" w:hAnsi="Arial" w:cs="Arial"/>
                <w:vertAlign w:val="superscript"/>
              </w:rPr>
              <w:t>2</w:t>
            </w:r>
            <w:r w:rsidRPr="008C0452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кремнийорганическая КО-174, разных цветов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04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04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лесов с подготовкой поверхности: поливинилацетатная</w:t>
            </w:r>
          </w:p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C0452">
              <w:rPr>
                <w:rFonts w:ascii="Arial" w:hAnsi="Arial" w:cs="Arial"/>
              </w:rPr>
              <w:t>(единица измерения - 100 м</w:t>
            </w:r>
            <w:r w:rsidRPr="008C0452">
              <w:rPr>
                <w:rFonts w:ascii="Arial" w:hAnsi="Arial" w:cs="Arial"/>
                <w:vertAlign w:val="superscript"/>
              </w:rPr>
              <w:t>2</w:t>
            </w:r>
            <w:r w:rsidRPr="008C0452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9,77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1/10-230-40-10/235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поливинилацетатная ВД-ВА-224,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04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77B70" w:rsidRPr="008C045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C045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045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C045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</w:tbl>
    <w:p w:rsidR="00177B70" w:rsidRPr="008C0452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E2F5F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15-157. Окраска фасадов с лесов по подготовленной поверхности известковыми, силикатными и цементными составами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CE2F5F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лесов по подготовленной поверхности: известковая</w:t>
            </w:r>
          </w:p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2F5F">
              <w:rPr>
                <w:rFonts w:ascii="Arial" w:hAnsi="Arial" w:cs="Arial"/>
              </w:rPr>
              <w:t>(единица измерения - 100 м</w:t>
            </w:r>
            <w:r w:rsidRPr="00CE2F5F">
              <w:rPr>
                <w:rFonts w:ascii="Arial" w:hAnsi="Arial" w:cs="Arial"/>
                <w:vertAlign w:val="superscript"/>
              </w:rPr>
              <w:t>2</w:t>
            </w:r>
            <w:r w:rsidRPr="00CE2F5F">
              <w:rPr>
                <w:rFonts w:ascii="Arial" w:hAnsi="Arial" w:cs="Arial"/>
              </w:rPr>
              <w:t xml:space="preserve"> фасада)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лесов по подготовленной поверхности: силикатная</w:t>
            </w:r>
          </w:p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2F5F">
              <w:rPr>
                <w:rFonts w:ascii="Arial" w:hAnsi="Arial" w:cs="Arial"/>
              </w:rPr>
              <w:t>(единица измерения - 100 м</w:t>
            </w:r>
            <w:r w:rsidRPr="00CE2F5F">
              <w:rPr>
                <w:rFonts w:ascii="Arial" w:hAnsi="Arial" w:cs="Arial"/>
                <w:vertAlign w:val="superscript"/>
              </w:rPr>
              <w:t>2</w:t>
            </w:r>
            <w:r w:rsidRPr="00CE2F5F">
              <w:rPr>
                <w:rFonts w:ascii="Arial" w:hAnsi="Arial" w:cs="Arial"/>
              </w:rPr>
              <w:t xml:space="preserve"> фасада)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14,54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1/10-230-40-30/36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силикатная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лесов по подготовленной поверхности: цементная</w:t>
            </w:r>
          </w:p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2F5F">
              <w:rPr>
                <w:rFonts w:ascii="Arial" w:hAnsi="Arial" w:cs="Arial"/>
              </w:rPr>
              <w:t>(единица измерения - 100 м</w:t>
            </w:r>
            <w:r w:rsidRPr="00CE2F5F">
              <w:rPr>
                <w:rFonts w:ascii="Arial" w:hAnsi="Arial" w:cs="Arial"/>
                <w:vertAlign w:val="superscript"/>
              </w:rPr>
              <w:t>2</w:t>
            </w:r>
            <w:r w:rsidRPr="00CE2F5F">
              <w:rPr>
                <w:rFonts w:ascii="Arial" w:hAnsi="Arial" w:cs="Arial"/>
              </w:rPr>
              <w:t xml:space="preserve"> фасада)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7,16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2F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E2F5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E2F5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цементная сухая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E2F5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CE2F5F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147929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15-158. Окраска фасадов с лесов по подготовленной поверхности перхлорвиниловыми, кремнийорганическими и поливинилацетатными составами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147929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лесов по подготовленной поверхности: перхлорвиниловая</w:t>
            </w:r>
          </w:p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7929">
              <w:rPr>
                <w:rFonts w:ascii="Arial" w:hAnsi="Arial" w:cs="Arial"/>
              </w:rPr>
              <w:t>(единица измерения - 100 м</w:t>
            </w:r>
            <w:r w:rsidRPr="00147929">
              <w:rPr>
                <w:rFonts w:ascii="Arial" w:hAnsi="Arial" w:cs="Arial"/>
                <w:vertAlign w:val="superscript"/>
              </w:rPr>
              <w:t>2</w:t>
            </w:r>
            <w:r w:rsidRPr="00147929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10,99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ХС-04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лесов по подготовленной поверхности: кремнийорганическая</w:t>
            </w:r>
          </w:p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7929">
              <w:rPr>
                <w:rFonts w:ascii="Arial" w:hAnsi="Arial" w:cs="Arial"/>
              </w:rPr>
              <w:t>(единица измерения - 100 м</w:t>
            </w:r>
            <w:r w:rsidRPr="00147929">
              <w:rPr>
                <w:rFonts w:ascii="Arial" w:hAnsi="Arial" w:cs="Arial"/>
                <w:vertAlign w:val="superscript"/>
              </w:rPr>
              <w:t>2</w:t>
            </w:r>
            <w:r w:rsidRPr="00147929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10,68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кремнийорганическая КО-174, разных цветов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лесов по подготовленной поверхности: поливинилацетатная</w:t>
            </w:r>
          </w:p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7929">
              <w:rPr>
                <w:rFonts w:ascii="Arial" w:hAnsi="Arial" w:cs="Arial"/>
              </w:rPr>
              <w:t>(единица измерения - 100 м</w:t>
            </w:r>
            <w:r w:rsidRPr="00147929">
              <w:rPr>
                <w:rFonts w:ascii="Arial" w:hAnsi="Arial" w:cs="Arial"/>
                <w:vertAlign w:val="superscript"/>
              </w:rPr>
              <w:t>2</w:t>
            </w:r>
            <w:r w:rsidRPr="00147929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7,35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4792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1/10-230-40-10/235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4792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поливинилацетатная ВД-ВА-224,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4792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</w:tbl>
    <w:p w:rsidR="00177B70" w:rsidRPr="00147929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347469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15-159. Окраска фасадов с люлек с подготовкой поверхности известковыми, силикатными и цементными составами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347469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люлек с подготовкой поверхности: известковая</w:t>
            </w:r>
          </w:p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47469">
              <w:rPr>
                <w:rFonts w:ascii="Arial" w:hAnsi="Arial" w:cs="Arial"/>
              </w:rPr>
              <w:t>(единица измерения - 100 м</w:t>
            </w:r>
            <w:r w:rsidRPr="00347469">
              <w:rPr>
                <w:rFonts w:ascii="Arial" w:hAnsi="Arial" w:cs="Arial"/>
                <w:vertAlign w:val="superscript"/>
              </w:rPr>
              <w:t>2</w:t>
            </w:r>
            <w:r w:rsidRPr="00347469">
              <w:rPr>
                <w:rFonts w:ascii="Arial" w:hAnsi="Arial" w:cs="Arial"/>
              </w:rPr>
              <w:t xml:space="preserve"> фасада)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12,87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Люльки двухместные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6,06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столярный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746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люлек с подготовкой поверхности: силикатная</w:t>
            </w:r>
          </w:p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47469">
              <w:rPr>
                <w:rFonts w:ascii="Arial" w:hAnsi="Arial" w:cs="Arial"/>
              </w:rPr>
              <w:t>(единица измерения - 100 м</w:t>
            </w:r>
            <w:r w:rsidRPr="00347469">
              <w:rPr>
                <w:rFonts w:ascii="Arial" w:hAnsi="Arial" w:cs="Arial"/>
                <w:vertAlign w:val="superscript"/>
              </w:rPr>
              <w:t>2</w:t>
            </w:r>
            <w:r w:rsidRPr="00347469">
              <w:rPr>
                <w:rFonts w:ascii="Arial" w:hAnsi="Arial" w:cs="Arial"/>
              </w:rPr>
              <w:t xml:space="preserve"> фасада)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31,18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Люльки двухместные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14,62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столярный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1/10-230-40-30/36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силикатная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746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люлек с подготовкой поверхности: цементная</w:t>
            </w:r>
          </w:p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47469">
              <w:rPr>
                <w:rFonts w:ascii="Arial" w:hAnsi="Arial" w:cs="Arial"/>
              </w:rPr>
              <w:t>(единица измерения - 100 м</w:t>
            </w:r>
            <w:r w:rsidRPr="00347469">
              <w:rPr>
                <w:rFonts w:ascii="Arial" w:hAnsi="Arial" w:cs="Arial"/>
                <w:vertAlign w:val="superscript"/>
              </w:rPr>
              <w:t>2</w:t>
            </w:r>
            <w:r w:rsidRPr="00347469">
              <w:rPr>
                <w:rFonts w:ascii="Arial" w:hAnsi="Arial" w:cs="Arial"/>
              </w:rPr>
              <w:t xml:space="preserve"> фасада)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20,42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Люльки двухместные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746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цементная сухая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746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77B70" w:rsidRPr="0034746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4746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746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4746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</w:tbl>
    <w:p w:rsidR="00177B70" w:rsidRPr="00347469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0014E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15-160. Окраска фасадов с люлек с подготовкой поверхности перхлорвиниловыми, кремнийорганическими и поливинилацетатными составами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40014E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люлек с подготовкой поверхности: перхлорвиниловая</w:t>
            </w:r>
          </w:p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014E">
              <w:rPr>
                <w:rFonts w:ascii="Arial" w:hAnsi="Arial" w:cs="Arial"/>
              </w:rPr>
              <w:t>(единица измерения - 100 м</w:t>
            </w:r>
            <w:r w:rsidRPr="0040014E">
              <w:rPr>
                <w:rFonts w:ascii="Arial" w:hAnsi="Arial" w:cs="Arial"/>
                <w:vertAlign w:val="superscript"/>
              </w:rPr>
              <w:t>2</w:t>
            </w:r>
            <w:r w:rsidRPr="0040014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21,97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Люльки двухместные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10,34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ХС-04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ХВ-005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01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0,00469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люлек с подготовкой поверхности: кремнийорганическая</w:t>
            </w:r>
          </w:p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014E">
              <w:rPr>
                <w:rFonts w:ascii="Arial" w:hAnsi="Arial" w:cs="Arial"/>
              </w:rPr>
              <w:t>(единица измерения - 100 м</w:t>
            </w:r>
            <w:r w:rsidRPr="0040014E">
              <w:rPr>
                <w:rFonts w:ascii="Arial" w:hAnsi="Arial" w:cs="Arial"/>
                <w:vertAlign w:val="superscript"/>
              </w:rPr>
              <w:t>2</w:t>
            </w:r>
            <w:r w:rsidRPr="0040014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Люльки двухместные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10,02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кремнийорганическая КО-174, разных цветов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01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01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люлек с подготовкой поверхности: поливинилацетатная</w:t>
            </w:r>
          </w:p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014E">
              <w:rPr>
                <w:rFonts w:ascii="Arial" w:hAnsi="Arial" w:cs="Arial"/>
              </w:rPr>
              <w:t>(единица измерения - 100 м</w:t>
            </w:r>
            <w:r w:rsidRPr="0040014E">
              <w:rPr>
                <w:rFonts w:ascii="Arial" w:hAnsi="Arial" w:cs="Arial"/>
                <w:vertAlign w:val="superscript"/>
              </w:rPr>
              <w:t>2</w:t>
            </w:r>
            <w:r w:rsidRPr="0040014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17,64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Люльки двухместные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8,31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1/10-230-40-10/235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поливинилацетатная ВД-ВА-224,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01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77B70" w:rsidRPr="004001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001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01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001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</w:tbl>
    <w:p w:rsidR="00177B70" w:rsidRPr="0040014E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BA48AB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15-161. Окраска фасадов с люлек по подготовленной поверхности известковыми, силикатными и цементными составами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BA48AB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люлек по подготовленной поверхности: известковая</w:t>
            </w:r>
          </w:p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48AB">
              <w:rPr>
                <w:rFonts w:ascii="Arial" w:hAnsi="Arial" w:cs="Arial"/>
              </w:rPr>
              <w:t>(единица измерения - 100 м</w:t>
            </w:r>
            <w:r w:rsidRPr="00BA48AB">
              <w:rPr>
                <w:rFonts w:ascii="Arial" w:hAnsi="Arial" w:cs="Arial"/>
                <w:vertAlign w:val="superscript"/>
              </w:rPr>
              <w:t>2</w:t>
            </w:r>
            <w:r w:rsidRPr="00BA48AB">
              <w:rPr>
                <w:rFonts w:ascii="Arial" w:hAnsi="Arial" w:cs="Arial"/>
              </w:rPr>
              <w:t xml:space="preserve"> фасада)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8,99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Люльки двухместные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люлек по подготовленной поверхности: силикатная</w:t>
            </w:r>
          </w:p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48AB">
              <w:rPr>
                <w:rFonts w:ascii="Arial" w:hAnsi="Arial" w:cs="Arial"/>
              </w:rPr>
              <w:t>(единица измерения - 100 м</w:t>
            </w:r>
            <w:r w:rsidRPr="00BA48AB">
              <w:rPr>
                <w:rFonts w:ascii="Arial" w:hAnsi="Arial" w:cs="Arial"/>
                <w:vertAlign w:val="superscript"/>
              </w:rPr>
              <w:t>2</w:t>
            </w:r>
            <w:r w:rsidRPr="00BA48AB">
              <w:rPr>
                <w:rFonts w:ascii="Arial" w:hAnsi="Arial" w:cs="Arial"/>
              </w:rPr>
              <w:t xml:space="preserve"> фасада)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21,86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Люльки двухместные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10,29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1/10-230-40-30/36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силикатная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люлек по подготовленной поверхности: цементная</w:t>
            </w:r>
          </w:p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48AB">
              <w:rPr>
                <w:rFonts w:ascii="Arial" w:hAnsi="Arial" w:cs="Arial"/>
              </w:rPr>
              <w:t>(единица измерения - 100 м</w:t>
            </w:r>
            <w:r w:rsidRPr="00BA48AB">
              <w:rPr>
                <w:rFonts w:ascii="Arial" w:hAnsi="Arial" w:cs="Arial"/>
                <w:vertAlign w:val="superscript"/>
              </w:rPr>
              <w:t>2</w:t>
            </w:r>
            <w:r w:rsidRPr="00BA48AB">
              <w:rPr>
                <w:rFonts w:ascii="Arial" w:hAnsi="Arial" w:cs="Arial"/>
              </w:rPr>
              <w:t xml:space="preserve"> фасада)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14,31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Люльки двухместные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A48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A48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8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цементная сухая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8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BA48AB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D752FF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15-162. Окраска фасадов с люлек по подготовленной поверхности перхлорвиниловыми, кремнийорганическими и поливинилацетатными составами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D752FF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люлек по подготовленной поверхности: перхлорвиниловая</w:t>
            </w:r>
          </w:p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52FF">
              <w:rPr>
                <w:rFonts w:ascii="Arial" w:hAnsi="Arial" w:cs="Arial"/>
              </w:rPr>
              <w:t>(единица измерения - 100 м</w:t>
            </w:r>
            <w:r w:rsidRPr="00D752FF">
              <w:rPr>
                <w:rFonts w:ascii="Arial" w:hAnsi="Arial" w:cs="Arial"/>
                <w:vertAlign w:val="superscript"/>
              </w:rPr>
              <w:t>2</w:t>
            </w:r>
            <w:r w:rsidRPr="00D752FF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16,53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Люльки двухместные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7,26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ХС-04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люлек по подготовленной поверхности: кремнийорганическая</w:t>
            </w:r>
          </w:p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52FF">
              <w:rPr>
                <w:rFonts w:ascii="Arial" w:hAnsi="Arial" w:cs="Arial"/>
              </w:rPr>
              <w:t>(единица измерения - 100 м</w:t>
            </w:r>
            <w:r w:rsidRPr="00D752FF">
              <w:rPr>
                <w:rFonts w:ascii="Arial" w:hAnsi="Arial" w:cs="Arial"/>
                <w:vertAlign w:val="superscript"/>
              </w:rPr>
              <w:t>2</w:t>
            </w:r>
            <w:r w:rsidRPr="00D752FF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16,05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Люльки двухместные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7,05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кремнийорганическая КО-174, разных цветов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люлек по подготовленной поверхности: поливинилацетатная</w:t>
            </w:r>
          </w:p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52FF">
              <w:rPr>
                <w:rFonts w:ascii="Arial" w:hAnsi="Arial" w:cs="Arial"/>
              </w:rPr>
              <w:t>(единица измерения - 100 м</w:t>
            </w:r>
            <w:r w:rsidRPr="00D752FF">
              <w:rPr>
                <w:rFonts w:ascii="Arial" w:hAnsi="Arial" w:cs="Arial"/>
                <w:vertAlign w:val="superscript"/>
              </w:rPr>
              <w:t>2</w:t>
            </w:r>
            <w:r w:rsidRPr="00D752FF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Люльки двухместные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752F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1/10-230-40-10/235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2F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поливинилацетатная ВД-ВА-224,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2F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</w:tbl>
    <w:p w:rsidR="00177B70" w:rsidRPr="00D752FF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9C7ABE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03. Окраска масляными составами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9C7ABE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15-163. Простая окраска колером масляным разбеленным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9C7ABE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окраска стен колером масляным разбеленным, по дереву</w:t>
            </w:r>
          </w:p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7ABE">
              <w:rPr>
                <w:rFonts w:ascii="Arial" w:hAnsi="Arial" w:cs="Arial"/>
              </w:rPr>
              <w:t>(единица измерения - 100 м</w:t>
            </w:r>
            <w:r w:rsidRPr="009C7ABE">
              <w:rPr>
                <w:rFonts w:ascii="Arial" w:hAnsi="Arial" w:cs="Arial"/>
                <w:vertAlign w:val="superscript"/>
              </w:rPr>
              <w:t>2</w:t>
            </w:r>
            <w:r w:rsidRPr="009C7AB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28,05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0,0262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7A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окраска потолков колером масляным разбеленным, по дереву</w:t>
            </w:r>
          </w:p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7ABE">
              <w:rPr>
                <w:rFonts w:ascii="Arial" w:hAnsi="Arial" w:cs="Arial"/>
              </w:rPr>
              <w:t>(единица измерения - 100 м</w:t>
            </w:r>
            <w:r w:rsidRPr="009C7ABE">
              <w:rPr>
                <w:rFonts w:ascii="Arial" w:hAnsi="Arial" w:cs="Arial"/>
                <w:vertAlign w:val="superscript"/>
              </w:rPr>
              <w:t>2</w:t>
            </w:r>
            <w:r w:rsidRPr="009C7AB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32,56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0,0298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7A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окраска полов колером масляным разбеленным, по дереву</w:t>
            </w:r>
          </w:p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7ABE">
              <w:rPr>
                <w:rFonts w:ascii="Arial" w:hAnsi="Arial" w:cs="Arial"/>
              </w:rPr>
              <w:t>(единица измерения - 100 м</w:t>
            </w:r>
            <w:r w:rsidRPr="009C7ABE">
              <w:rPr>
                <w:rFonts w:ascii="Arial" w:hAnsi="Arial" w:cs="Arial"/>
                <w:vertAlign w:val="superscript"/>
              </w:rPr>
              <w:t>2</w:t>
            </w:r>
            <w:r w:rsidRPr="009C7AB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23,98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0,0186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7A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окраска колером масляным разбеленным по дереву заполнений проемов дверных</w:t>
            </w:r>
          </w:p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7ABE">
              <w:rPr>
                <w:rFonts w:ascii="Arial" w:hAnsi="Arial" w:cs="Arial"/>
              </w:rPr>
              <w:t>(единица измерения - 100 м</w:t>
            </w:r>
            <w:r w:rsidRPr="009C7ABE">
              <w:rPr>
                <w:rFonts w:ascii="Arial" w:hAnsi="Arial" w:cs="Arial"/>
                <w:vertAlign w:val="superscript"/>
              </w:rPr>
              <w:t>2</w:t>
            </w:r>
            <w:r w:rsidRPr="009C7AB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35,75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0,0244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7A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окраска колером масляным разбеленным по дереву заполнений проемов оконных</w:t>
            </w:r>
          </w:p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7ABE">
              <w:rPr>
                <w:rFonts w:ascii="Arial" w:hAnsi="Arial" w:cs="Arial"/>
              </w:rPr>
              <w:t>(единица измерения - 100 м</w:t>
            </w:r>
            <w:r w:rsidRPr="009C7ABE">
              <w:rPr>
                <w:rFonts w:ascii="Arial" w:hAnsi="Arial" w:cs="Arial"/>
                <w:vertAlign w:val="superscript"/>
              </w:rPr>
              <w:t>2</w:t>
            </w:r>
            <w:r w:rsidRPr="009C7AB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44,55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0,0244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7A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окраска колером масляным разбеленным по дереву блоков дверных, подготовленных под вторую окраску</w:t>
            </w:r>
          </w:p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7ABE">
              <w:rPr>
                <w:rFonts w:ascii="Arial" w:hAnsi="Arial" w:cs="Arial"/>
              </w:rPr>
              <w:t>(единица измерения - 100 м</w:t>
            </w:r>
            <w:r w:rsidRPr="009C7ABE">
              <w:rPr>
                <w:rFonts w:ascii="Arial" w:hAnsi="Arial" w:cs="Arial"/>
                <w:vertAlign w:val="superscript"/>
              </w:rPr>
              <w:t>2</w:t>
            </w:r>
            <w:r w:rsidRPr="009C7AB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11,54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окраска колером масляным разбеленным по дереву блоков оконных, подготовленных под вторую окраску</w:t>
            </w:r>
          </w:p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7ABE">
              <w:rPr>
                <w:rFonts w:ascii="Arial" w:hAnsi="Arial" w:cs="Arial"/>
              </w:rPr>
              <w:t>(единица измерения - 100 м</w:t>
            </w:r>
            <w:r w:rsidRPr="009C7ABE">
              <w:rPr>
                <w:rFonts w:ascii="Arial" w:hAnsi="Arial" w:cs="Arial"/>
                <w:vertAlign w:val="superscript"/>
              </w:rPr>
              <w:t>2</w:t>
            </w:r>
            <w:r w:rsidRPr="009C7AB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15,76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окраска стен колером масляным разбеленным по штукатурке и сборным конструкциям, подготовленным под окраску</w:t>
            </w:r>
          </w:p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7ABE">
              <w:rPr>
                <w:rFonts w:ascii="Arial" w:hAnsi="Arial" w:cs="Arial"/>
              </w:rPr>
              <w:t>(единица измерения - 100 м</w:t>
            </w:r>
            <w:r w:rsidRPr="009C7ABE">
              <w:rPr>
                <w:rFonts w:ascii="Arial" w:hAnsi="Arial" w:cs="Arial"/>
                <w:vertAlign w:val="superscript"/>
              </w:rPr>
              <w:t>2</w:t>
            </w:r>
            <w:r w:rsidRPr="009C7AB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21,12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0,0278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7A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0,00069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окраска потолков колером масляным разбеленным по штукатурке и сборным конструкциям, подготовленным под окраску</w:t>
            </w:r>
          </w:p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7ABE">
              <w:rPr>
                <w:rFonts w:ascii="Arial" w:hAnsi="Arial" w:cs="Arial"/>
              </w:rPr>
              <w:t>(единица измерения - 100 м</w:t>
            </w:r>
            <w:r w:rsidRPr="009C7ABE">
              <w:rPr>
                <w:rFonts w:ascii="Arial" w:hAnsi="Arial" w:cs="Arial"/>
                <w:vertAlign w:val="superscript"/>
              </w:rPr>
              <w:t>2</w:t>
            </w:r>
            <w:r w:rsidRPr="009C7AB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22,88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0,0306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9C7AB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C7AB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7A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C7AB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</w:tbl>
    <w:p w:rsidR="00177B70" w:rsidRPr="009C7ABE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530E3A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15-164. Простая окраска белилами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530E3A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окраска белилами по дереву стен</w:t>
            </w:r>
          </w:p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30E3A">
              <w:rPr>
                <w:rFonts w:ascii="Arial" w:hAnsi="Arial" w:cs="Arial"/>
              </w:rPr>
              <w:t>(единица измерения - 100 м</w:t>
            </w:r>
            <w:r w:rsidRPr="00530E3A">
              <w:rPr>
                <w:rFonts w:ascii="Arial" w:hAnsi="Arial" w:cs="Arial"/>
                <w:vertAlign w:val="superscript"/>
              </w:rPr>
              <w:t>2</w:t>
            </w:r>
            <w:r w:rsidRPr="00530E3A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28,05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0E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окраска белилами по дереву потолков</w:t>
            </w:r>
          </w:p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30E3A">
              <w:rPr>
                <w:rFonts w:ascii="Arial" w:hAnsi="Arial" w:cs="Arial"/>
              </w:rPr>
              <w:t>(единица измерения - 100 м</w:t>
            </w:r>
            <w:r w:rsidRPr="00530E3A">
              <w:rPr>
                <w:rFonts w:ascii="Arial" w:hAnsi="Arial" w:cs="Arial"/>
                <w:vertAlign w:val="superscript"/>
              </w:rPr>
              <w:t>2</w:t>
            </w:r>
            <w:r w:rsidRPr="00530E3A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32,56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0E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окраска белилами по дереву заполнений проемов дверных</w:t>
            </w:r>
          </w:p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30E3A">
              <w:rPr>
                <w:rFonts w:ascii="Arial" w:hAnsi="Arial" w:cs="Arial"/>
              </w:rPr>
              <w:t>(единица измерения - 100 м</w:t>
            </w:r>
            <w:r w:rsidRPr="00530E3A">
              <w:rPr>
                <w:rFonts w:ascii="Arial" w:hAnsi="Arial" w:cs="Arial"/>
                <w:vertAlign w:val="superscript"/>
              </w:rPr>
              <w:t>2</w:t>
            </w:r>
            <w:r w:rsidRPr="00530E3A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35,75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0E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окраска белилами по дереву заполнений проемов оконных</w:t>
            </w:r>
          </w:p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30E3A">
              <w:rPr>
                <w:rFonts w:ascii="Arial" w:hAnsi="Arial" w:cs="Arial"/>
              </w:rPr>
              <w:t>(единица измерения - 100 м</w:t>
            </w:r>
            <w:r w:rsidRPr="00530E3A">
              <w:rPr>
                <w:rFonts w:ascii="Arial" w:hAnsi="Arial" w:cs="Arial"/>
                <w:vertAlign w:val="superscript"/>
              </w:rPr>
              <w:t>2</w:t>
            </w:r>
            <w:r w:rsidRPr="00530E3A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44,55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0E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окраска белилами по дереву блоков дверных, подготовленных под вторую окраску</w:t>
            </w:r>
          </w:p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30E3A">
              <w:rPr>
                <w:rFonts w:ascii="Arial" w:hAnsi="Arial" w:cs="Arial"/>
              </w:rPr>
              <w:t>(единица измерения - 100 м</w:t>
            </w:r>
            <w:r w:rsidRPr="00530E3A">
              <w:rPr>
                <w:rFonts w:ascii="Arial" w:hAnsi="Arial" w:cs="Arial"/>
                <w:vertAlign w:val="superscript"/>
              </w:rPr>
              <w:t>2</w:t>
            </w:r>
            <w:r w:rsidRPr="00530E3A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11,54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0E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окраска белилами по дереву оконных блоков, подготовленных под вторую окраску</w:t>
            </w:r>
          </w:p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30E3A">
              <w:rPr>
                <w:rFonts w:ascii="Arial" w:hAnsi="Arial" w:cs="Arial"/>
              </w:rPr>
              <w:t>(единица измерения - 100 м</w:t>
            </w:r>
            <w:r w:rsidRPr="00530E3A">
              <w:rPr>
                <w:rFonts w:ascii="Arial" w:hAnsi="Arial" w:cs="Arial"/>
                <w:vertAlign w:val="superscript"/>
              </w:rPr>
              <w:t>2</w:t>
            </w:r>
            <w:r w:rsidRPr="00530E3A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15,76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0E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окраска белилами стен по штукатурке и сборным конструкциям, подготовленным под окраску</w:t>
            </w:r>
          </w:p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30E3A">
              <w:rPr>
                <w:rFonts w:ascii="Arial" w:hAnsi="Arial" w:cs="Arial"/>
              </w:rPr>
              <w:t>(единица измерения - 100 м</w:t>
            </w:r>
            <w:r w:rsidRPr="00530E3A">
              <w:rPr>
                <w:rFonts w:ascii="Arial" w:hAnsi="Arial" w:cs="Arial"/>
                <w:vertAlign w:val="superscript"/>
              </w:rPr>
              <w:t>2</w:t>
            </w:r>
            <w:r w:rsidRPr="00530E3A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21,12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0E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окраска белилами потолков по штукатурке и сборным конструкциям, подготовленным под окраску</w:t>
            </w:r>
          </w:p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30E3A">
              <w:rPr>
                <w:rFonts w:ascii="Arial" w:hAnsi="Arial" w:cs="Arial"/>
              </w:rPr>
              <w:t>(единица измерения - 100 м</w:t>
            </w:r>
            <w:r w:rsidRPr="00530E3A">
              <w:rPr>
                <w:rFonts w:ascii="Arial" w:hAnsi="Arial" w:cs="Arial"/>
                <w:vertAlign w:val="superscript"/>
              </w:rPr>
              <w:t>2</w:t>
            </w:r>
            <w:r w:rsidRPr="00530E3A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22,88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530E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30E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0E3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30E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177B70" w:rsidRPr="00530E3A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B92881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15-165. Улучшенная окраска колером масляным разбеленным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B92881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колером масляным разбеленным по дереву стен</w:t>
            </w:r>
          </w:p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2881">
              <w:rPr>
                <w:rFonts w:ascii="Arial" w:hAnsi="Arial" w:cs="Arial"/>
              </w:rPr>
              <w:t>(единица измерения - 100 м</w:t>
            </w:r>
            <w:r w:rsidRPr="00B92881">
              <w:rPr>
                <w:rFonts w:ascii="Arial" w:hAnsi="Arial" w:cs="Arial"/>
                <w:vertAlign w:val="superscript"/>
              </w:rPr>
              <w:t>2</w:t>
            </w:r>
            <w:r w:rsidRPr="00B9288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58,52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2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колером масляным разбеленным по дереву потолков</w:t>
            </w:r>
          </w:p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2881">
              <w:rPr>
                <w:rFonts w:ascii="Arial" w:hAnsi="Arial" w:cs="Arial"/>
              </w:rPr>
              <w:t>(единица измерения - 100 м</w:t>
            </w:r>
            <w:r w:rsidRPr="00B92881">
              <w:rPr>
                <w:rFonts w:ascii="Arial" w:hAnsi="Arial" w:cs="Arial"/>
                <w:vertAlign w:val="superscript"/>
              </w:rPr>
              <w:t>2</w:t>
            </w:r>
            <w:r w:rsidRPr="00B9288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72,57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0,0289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2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колером масляным разбеленным по дереву полов</w:t>
            </w:r>
          </w:p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2881">
              <w:rPr>
                <w:rFonts w:ascii="Arial" w:hAnsi="Arial" w:cs="Arial"/>
              </w:rPr>
              <w:t>(единица измерения - 100 м</w:t>
            </w:r>
            <w:r w:rsidRPr="00B92881">
              <w:rPr>
                <w:rFonts w:ascii="Arial" w:hAnsi="Arial" w:cs="Arial"/>
                <w:vertAlign w:val="superscript"/>
              </w:rPr>
              <w:t>2</w:t>
            </w:r>
            <w:r w:rsidRPr="00B9288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51,37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0,0241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ПФ-133,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2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колером масляным разбеленным по дереву заполнений дверных проемов</w:t>
            </w:r>
          </w:p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2881">
              <w:rPr>
                <w:rFonts w:ascii="Arial" w:hAnsi="Arial" w:cs="Arial"/>
              </w:rPr>
              <w:t>(единица измерения - 100 м</w:t>
            </w:r>
            <w:r w:rsidRPr="00B92881">
              <w:rPr>
                <w:rFonts w:ascii="Arial" w:hAnsi="Arial" w:cs="Arial"/>
                <w:vertAlign w:val="superscript"/>
              </w:rPr>
              <w:t>2</w:t>
            </w:r>
            <w:r w:rsidRPr="00B9288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92,73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0,0246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2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колером масляным разбеленным по дереву заполнений оконных проемов</w:t>
            </w:r>
          </w:p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2881">
              <w:rPr>
                <w:rFonts w:ascii="Arial" w:hAnsi="Arial" w:cs="Arial"/>
              </w:rPr>
              <w:t>(единица измерения - 100 м</w:t>
            </w:r>
            <w:r w:rsidRPr="00B92881">
              <w:rPr>
                <w:rFonts w:ascii="Arial" w:hAnsi="Arial" w:cs="Arial"/>
                <w:vertAlign w:val="superscript"/>
              </w:rPr>
              <w:t>2</w:t>
            </w:r>
            <w:r w:rsidRPr="00B9288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138,6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0,0253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2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Е15-165-6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колером масляным разбеленным по дереву дверных блоков, подготовленных под вторую окраску</w:t>
            </w:r>
          </w:p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2881">
              <w:rPr>
                <w:rFonts w:ascii="Arial" w:hAnsi="Arial" w:cs="Arial"/>
              </w:rPr>
              <w:t>(единица измерения - 100 м</w:t>
            </w:r>
            <w:r w:rsidRPr="00B92881">
              <w:rPr>
                <w:rFonts w:ascii="Arial" w:hAnsi="Arial" w:cs="Arial"/>
                <w:vertAlign w:val="superscript"/>
              </w:rPr>
              <w:t>2</w:t>
            </w:r>
            <w:r w:rsidRPr="00B9288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25,97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0,0104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2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колером масляным разбеленным по дереву оконных блоков, подготовленных под вторую окраску</w:t>
            </w:r>
          </w:p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2881">
              <w:rPr>
                <w:rFonts w:ascii="Arial" w:hAnsi="Arial" w:cs="Arial"/>
              </w:rPr>
              <w:t>(единица измерения - 100 м</w:t>
            </w:r>
            <w:r w:rsidRPr="00B92881">
              <w:rPr>
                <w:rFonts w:ascii="Arial" w:hAnsi="Arial" w:cs="Arial"/>
                <w:vertAlign w:val="superscript"/>
              </w:rPr>
              <w:t>2</w:t>
            </w:r>
            <w:r w:rsidRPr="00B9288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40,07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2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колером масляным разбеленным по штукатурке стен</w:t>
            </w:r>
          </w:p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2881">
              <w:rPr>
                <w:rFonts w:ascii="Arial" w:hAnsi="Arial" w:cs="Arial"/>
              </w:rPr>
              <w:t>(единица измерения - 100 м</w:t>
            </w:r>
            <w:r w:rsidRPr="00B92881">
              <w:rPr>
                <w:rFonts w:ascii="Arial" w:hAnsi="Arial" w:cs="Arial"/>
                <w:vertAlign w:val="superscript"/>
              </w:rPr>
              <w:t>2</w:t>
            </w:r>
            <w:r w:rsidRPr="00B9288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51,93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0,0183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масляные, готовые к применению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2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колером масляным разбеленным по штукатурке потолков</w:t>
            </w:r>
          </w:p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2881">
              <w:rPr>
                <w:rFonts w:ascii="Arial" w:hAnsi="Arial" w:cs="Arial"/>
              </w:rPr>
              <w:t>(единица измерения - 100 м</w:t>
            </w:r>
            <w:r w:rsidRPr="00B92881">
              <w:rPr>
                <w:rFonts w:ascii="Arial" w:hAnsi="Arial" w:cs="Arial"/>
                <w:vertAlign w:val="superscript"/>
              </w:rPr>
              <w:t>2</w:t>
            </w:r>
            <w:r w:rsidRPr="00B9288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62,7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масляные, готовые к применению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2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стен колером масляным разбеленным по сборным конструкциям, подготовленным под окраску</w:t>
            </w:r>
          </w:p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2881">
              <w:rPr>
                <w:rFonts w:ascii="Arial" w:hAnsi="Arial" w:cs="Arial"/>
              </w:rPr>
              <w:t>(единица измерения - 100 м</w:t>
            </w:r>
            <w:r w:rsidRPr="00B92881">
              <w:rPr>
                <w:rFonts w:ascii="Arial" w:hAnsi="Arial" w:cs="Arial"/>
                <w:vertAlign w:val="superscript"/>
              </w:rPr>
              <w:t>2</w:t>
            </w:r>
            <w:r w:rsidRPr="00B9288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0,0183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масляные, готовые к применению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2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потолков колером масляным разбеленным по сборным конструкциям, подготовленным под окраску</w:t>
            </w:r>
          </w:p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2881">
              <w:rPr>
                <w:rFonts w:ascii="Arial" w:hAnsi="Arial" w:cs="Arial"/>
              </w:rPr>
              <w:t>(единица измерения - 100 м</w:t>
            </w:r>
            <w:r w:rsidRPr="00B92881">
              <w:rPr>
                <w:rFonts w:ascii="Arial" w:hAnsi="Arial" w:cs="Arial"/>
                <w:vertAlign w:val="superscript"/>
              </w:rPr>
              <w:t>2</w:t>
            </w:r>
            <w:r w:rsidRPr="00B9288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37,4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масляные, готовые к применению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B928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28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2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28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177B70" w:rsidRPr="00B92881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1F00BB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15-166. Улучшенная окраска белилами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1F00BB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белилами по дереву стен</w:t>
            </w:r>
          </w:p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F00BB">
              <w:rPr>
                <w:rFonts w:ascii="Arial" w:hAnsi="Arial" w:cs="Arial"/>
              </w:rPr>
              <w:t>(единица измерения - 100 м</w:t>
            </w:r>
            <w:r w:rsidRPr="001F00BB">
              <w:rPr>
                <w:rFonts w:ascii="Arial" w:hAnsi="Arial" w:cs="Arial"/>
                <w:vertAlign w:val="superscript"/>
              </w:rPr>
              <w:t>2</w:t>
            </w:r>
            <w:r w:rsidRPr="001F00BB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58,52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F00B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белилами по дереву потолков</w:t>
            </w:r>
          </w:p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F00BB">
              <w:rPr>
                <w:rFonts w:ascii="Arial" w:hAnsi="Arial" w:cs="Arial"/>
              </w:rPr>
              <w:t>(единица измерения - 100 м</w:t>
            </w:r>
            <w:r w:rsidRPr="001F00BB">
              <w:rPr>
                <w:rFonts w:ascii="Arial" w:hAnsi="Arial" w:cs="Arial"/>
                <w:vertAlign w:val="superscript"/>
              </w:rPr>
              <w:t>2</w:t>
            </w:r>
            <w:r w:rsidRPr="001F00BB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72,57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F00B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белилами по дереву заполнений дверных проемов</w:t>
            </w:r>
          </w:p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F00BB">
              <w:rPr>
                <w:rFonts w:ascii="Arial" w:hAnsi="Arial" w:cs="Arial"/>
              </w:rPr>
              <w:t>(единица измерения - 100 м</w:t>
            </w:r>
            <w:r w:rsidRPr="001F00BB">
              <w:rPr>
                <w:rFonts w:ascii="Arial" w:hAnsi="Arial" w:cs="Arial"/>
                <w:vertAlign w:val="superscript"/>
              </w:rPr>
              <w:t>2</w:t>
            </w:r>
            <w:r w:rsidRPr="001F00BB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92,73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27,14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F00B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белилами по дереву заполнений оконных проемов</w:t>
            </w:r>
          </w:p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F00BB">
              <w:rPr>
                <w:rFonts w:ascii="Arial" w:hAnsi="Arial" w:cs="Arial"/>
              </w:rPr>
              <w:t>(единица измерения - 100 м</w:t>
            </w:r>
            <w:r w:rsidRPr="001F00BB">
              <w:rPr>
                <w:rFonts w:ascii="Arial" w:hAnsi="Arial" w:cs="Arial"/>
                <w:vertAlign w:val="superscript"/>
              </w:rPr>
              <w:t>2</w:t>
            </w:r>
            <w:r w:rsidRPr="001F00BB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138,6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28,34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F00B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белилами по дереву дверных блоков, подготовленных под вторую окраску</w:t>
            </w:r>
          </w:p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F00BB">
              <w:rPr>
                <w:rFonts w:ascii="Arial" w:hAnsi="Arial" w:cs="Arial"/>
              </w:rPr>
              <w:t>(единица измерения - 100 м</w:t>
            </w:r>
            <w:r w:rsidRPr="001F00BB">
              <w:rPr>
                <w:rFonts w:ascii="Arial" w:hAnsi="Arial" w:cs="Arial"/>
                <w:vertAlign w:val="superscript"/>
              </w:rPr>
              <w:t>2</w:t>
            </w:r>
            <w:r w:rsidRPr="001F00BB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25,97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F00B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белилами по дереву оконных блоков, подготовленных под вторую окраску</w:t>
            </w:r>
          </w:p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F00BB">
              <w:rPr>
                <w:rFonts w:ascii="Arial" w:hAnsi="Arial" w:cs="Arial"/>
              </w:rPr>
              <w:t>(единица измерения - 100 м</w:t>
            </w:r>
            <w:r w:rsidRPr="001F00BB">
              <w:rPr>
                <w:rFonts w:ascii="Arial" w:hAnsi="Arial" w:cs="Arial"/>
                <w:vertAlign w:val="superscript"/>
              </w:rPr>
              <w:t>2</w:t>
            </w:r>
            <w:r w:rsidRPr="001F00BB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40,07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F00B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белилами по штукатурке стен</w:t>
            </w:r>
          </w:p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F00BB">
              <w:rPr>
                <w:rFonts w:ascii="Arial" w:hAnsi="Arial" w:cs="Arial"/>
              </w:rPr>
              <w:t>(единица измерения - 100 м</w:t>
            </w:r>
            <w:r w:rsidRPr="001F00BB">
              <w:rPr>
                <w:rFonts w:ascii="Arial" w:hAnsi="Arial" w:cs="Arial"/>
                <w:vertAlign w:val="superscript"/>
              </w:rPr>
              <w:t>2</w:t>
            </w:r>
            <w:r w:rsidRPr="001F00BB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51,93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20,47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масляные, готовые к применению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F00B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белилами по штукатурке потолков</w:t>
            </w:r>
          </w:p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F00BB">
              <w:rPr>
                <w:rFonts w:ascii="Arial" w:hAnsi="Arial" w:cs="Arial"/>
              </w:rPr>
              <w:t>(единица измерения - 100 м</w:t>
            </w:r>
            <w:r w:rsidRPr="001F00BB">
              <w:rPr>
                <w:rFonts w:ascii="Arial" w:hAnsi="Arial" w:cs="Arial"/>
                <w:vertAlign w:val="superscript"/>
              </w:rPr>
              <w:t>2</w:t>
            </w:r>
            <w:r w:rsidRPr="001F00BB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62,7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масляные, готовые к применению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F00B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белилами стен по сборным конструкциям, подготовленным под окраску</w:t>
            </w:r>
          </w:p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F00BB">
              <w:rPr>
                <w:rFonts w:ascii="Arial" w:hAnsi="Arial" w:cs="Arial"/>
              </w:rPr>
              <w:t>(единица измерения - 100 м</w:t>
            </w:r>
            <w:r w:rsidRPr="001F00BB">
              <w:rPr>
                <w:rFonts w:ascii="Arial" w:hAnsi="Arial" w:cs="Arial"/>
                <w:vertAlign w:val="superscript"/>
              </w:rPr>
              <w:t>2</w:t>
            </w:r>
            <w:r w:rsidRPr="001F00BB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20,47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масляные, готовые к применению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F00B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белилами потолков по сборным конструкциям, подготовленным под окраску</w:t>
            </w:r>
          </w:p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F00BB">
              <w:rPr>
                <w:rFonts w:ascii="Arial" w:hAnsi="Arial" w:cs="Arial"/>
              </w:rPr>
              <w:t>(единица измерения - 100 м</w:t>
            </w:r>
            <w:r w:rsidRPr="001F00BB">
              <w:rPr>
                <w:rFonts w:ascii="Arial" w:hAnsi="Arial" w:cs="Arial"/>
                <w:vertAlign w:val="superscript"/>
              </w:rPr>
              <w:t>2</w:t>
            </w:r>
            <w:r w:rsidRPr="001F00BB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37,4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масляные, готовые к применению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0,0098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1F00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F00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F00B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F00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177B70" w:rsidRPr="001F00BB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DF64C1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15-167. Высококачественная окраска колером масляным разбеленным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DF64C1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колером масляным разбеленным по дереву стен</w:t>
            </w:r>
          </w:p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64C1">
              <w:rPr>
                <w:rFonts w:ascii="Arial" w:hAnsi="Arial" w:cs="Arial"/>
              </w:rPr>
              <w:t>(единица измерения - 100 м</w:t>
            </w:r>
            <w:r w:rsidRPr="00DF64C1">
              <w:rPr>
                <w:rFonts w:ascii="Arial" w:hAnsi="Arial" w:cs="Arial"/>
                <w:vertAlign w:val="superscript"/>
              </w:rPr>
              <w:t>2</w:t>
            </w:r>
            <w:r w:rsidRPr="00DF64C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85,36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9,55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64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колером масляным разбеленным по дереву потолков</w:t>
            </w:r>
          </w:p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64C1">
              <w:rPr>
                <w:rFonts w:ascii="Arial" w:hAnsi="Arial" w:cs="Arial"/>
              </w:rPr>
              <w:t>(единица измерения - 100 м</w:t>
            </w:r>
            <w:r w:rsidRPr="00DF64C1">
              <w:rPr>
                <w:rFonts w:ascii="Arial" w:hAnsi="Arial" w:cs="Arial"/>
                <w:vertAlign w:val="superscript"/>
              </w:rPr>
              <w:t>2</w:t>
            </w:r>
            <w:r w:rsidRPr="00DF64C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107,58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0,0289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64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колером масляным разбеленным по дереву полов</w:t>
            </w:r>
          </w:p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64C1">
              <w:rPr>
                <w:rFonts w:ascii="Arial" w:hAnsi="Arial" w:cs="Arial"/>
              </w:rPr>
              <w:t>(единица измерения - 100 м</w:t>
            </w:r>
            <w:r w:rsidRPr="00DF64C1">
              <w:rPr>
                <w:rFonts w:ascii="Arial" w:hAnsi="Arial" w:cs="Arial"/>
                <w:vertAlign w:val="superscript"/>
              </w:rPr>
              <w:t>2</w:t>
            </w:r>
            <w:r w:rsidRPr="00DF64C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77,44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0,0246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ПФ-133,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64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колером масляным разбеленным по дереву заполнений дверных проемов</w:t>
            </w:r>
          </w:p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64C1">
              <w:rPr>
                <w:rFonts w:ascii="Arial" w:hAnsi="Arial" w:cs="Arial"/>
              </w:rPr>
              <w:t>(единица измерения - 100 м</w:t>
            </w:r>
            <w:r w:rsidRPr="00DF64C1">
              <w:rPr>
                <w:rFonts w:ascii="Arial" w:hAnsi="Arial" w:cs="Arial"/>
                <w:vertAlign w:val="superscript"/>
              </w:rPr>
              <w:t>2</w:t>
            </w:r>
            <w:r w:rsidRPr="00DF64C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148,5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0,0246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64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колером масляным разбеленным по дереву заполнений оконных проемов</w:t>
            </w:r>
          </w:p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64C1">
              <w:rPr>
                <w:rFonts w:ascii="Arial" w:hAnsi="Arial" w:cs="Arial"/>
              </w:rPr>
              <w:t>(единица измерения - 100 м</w:t>
            </w:r>
            <w:r w:rsidRPr="00DF64C1">
              <w:rPr>
                <w:rFonts w:ascii="Arial" w:hAnsi="Arial" w:cs="Arial"/>
                <w:vertAlign w:val="superscript"/>
              </w:rPr>
              <w:t>2</w:t>
            </w:r>
            <w:r w:rsidRPr="00DF64C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211,2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0,0253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64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колером масляным разбеленным по штукатурке стен</w:t>
            </w:r>
          </w:p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64C1">
              <w:rPr>
                <w:rFonts w:ascii="Arial" w:hAnsi="Arial" w:cs="Arial"/>
              </w:rPr>
              <w:t>(единица измерения - 100 м</w:t>
            </w:r>
            <w:r w:rsidRPr="00DF64C1">
              <w:rPr>
                <w:rFonts w:ascii="Arial" w:hAnsi="Arial" w:cs="Arial"/>
                <w:vertAlign w:val="superscript"/>
              </w:rPr>
              <w:t>2</w:t>
            </w:r>
            <w:r w:rsidRPr="00DF64C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80,41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0,0183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масляные, готовые к применению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64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колером масляным разбеленным по штукатурке потолков</w:t>
            </w:r>
          </w:p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64C1">
              <w:rPr>
                <w:rFonts w:ascii="Arial" w:hAnsi="Arial" w:cs="Arial"/>
              </w:rPr>
              <w:t>(единица измерения - 100 м</w:t>
            </w:r>
            <w:r w:rsidRPr="00DF64C1">
              <w:rPr>
                <w:rFonts w:ascii="Arial" w:hAnsi="Arial" w:cs="Arial"/>
                <w:vertAlign w:val="superscript"/>
              </w:rPr>
              <w:t>2</w:t>
            </w:r>
            <w:r w:rsidRPr="00DF64C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99,88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0,0213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масляные, готовые к применению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64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стен колером масляным разбеленным по сборным конструкциям, подготовленным под окраску</w:t>
            </w:r>
          </w:p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64C1">
              <w:rPr>
                <w:rFonts w:ascii="Arial" w:hAnsi="Arial" w:cs="Arial"/>
              </w:rPr>
              <w:t>(единица измерения - 100 м</w:t>
            </w:r>
            <w:r w:rsidRPr="00DF64C1">
              <w:rPr>
                <w:rFonts w:ascii="Arial" w:hAnsi="Arial" w:cs="Arial"/>
                <w:vertAlign w:val="superscript"/>
              </w:rPr>
              <w:t>2</w:t>
            </w:r>
            <w:r w:rsidRPr="00DF64C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58,08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0,0183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масляные, готовые к применению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64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потолков колером масляным разбеленным по сборным конструкциям, подготовленным под окраску</w:t>
            </w:r>
          </w:p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64C1">
              <w:rPr>
                <w:rFonts w:ascii="Arial" w:hAnsi="Arial" w:cs="Arial"/>
              </w:rPr>
              <w:t>(единица измерения - 100 м</w:t>
            </w:r>
            <w:r w:rsidRPr="00DF64C1">
              <w:rPr>
                <w:rFonts w:ascii="Arial" w:hAnsi="Arial" w:cs="Arial"/>
                <w:vertAlign w:val="superscript"/>
              </w:rPr>
              <w:t>2</w:t>
            </w:r>
            <w:r w:rsidRPr="00DF64C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66,33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масляные, готовые к применению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DF64C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F64C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64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F64C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</w:tbl>
    <w:p w:rsidR="00177B70" w:rsidRPr="00DF64C1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D75971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15-168. Высококачественная окраска белилами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D75971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белилами по дереву стен</w:t>
            </w:r>
          </w:p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5971">
              <w:rPr>
                <w:rFonts w:ascii="Arial" w:hAnsi="Arial" w:cs="Arial"/>
              </w:rPr>
              <w:t>(единица измерения - 100 м</w:t>
            </w:r>
            <w:r w:rsidRPr="00D75971">
              <w:rPr>
                <w:rFonts w:ascii="Arial" w:hAnsi="Arial" w:cs="Arial"/>
                <w:vertAlign w:val="superscript"/>
              </w:rPr>
              <w:t>2</w:t>
            </w:r>
            <w:r w:rsidRPr="00D7597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85,36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597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белилами по дереву потолков</w:t>
            </w:r>
          </w:p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5971">
              <w:rPr>
                <w:rFonts w:ascii="Arial" w:hAnsi="Arial" w:cs="Arial"/>
              </w:rPr>
              <w:t>(единица измерения - 100 м</w:t>
            </w:r>
            <w:r w:rsidRPr="00D75971">
              <w:rPr>
                <w:rFonts w:ascii="Arial" w:hAnsi="Arial" w:cs="Arial"/>
                <w:vertAlign w:val="superscript"/>
              </w:rPr>
              <w:t>2</w:t>
            </w:r>
            <w:r w:rsidRPr="00D7597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107,58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41,3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597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белилами по дереву заполнений дверных проемов</w:t>
            </w:r>
          </w:p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5971">
              <w:rPr>
                <w:rFonts w:ascii="Arial" w:hAnsi="Arial" w:cs="Arial"/>
              </w:rPr>
              <w:t>(единица измерения - 100 м</w:t>
            </w:r>
            <w:r w:rsidRPr="00D75971">
              <w:rPr>
                <w:rFonts w:ascii="Arial" w:hAnsi="Arial" w:cs="Arial"/>
                <w:vertAlign w:val="superscript"/>
              </w:rPr>
              <w:t>2</w:t>
            </w:r>
            <w:r w:rsidRPr="00D7597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148,5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597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белилами по дереву заполнений оконных проемов</w:t>
            </w:r>
          </w:p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5971">
              <w:rPr>
                <w:rFonts w:ascii="Arial" w:hAnsi="Arial" w:cs="Arial"/>
              </w:rPr>
              <w:t>(единица измерения - 100 м</w:t>
            </w:r>
            <w:r w:rsidRPr="00D75971">
              <w:rPr>
                <w:rFonts w:ascii="Arial" w:hAnsi="Arial" w:cs="Arial"/>
                <w:vertAlign w:val="superscript"/>
              </w:rPr>
              <w:t>2</w:t>
            </w:r>
            <w:r w:rsidRPr="00D7597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211,2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597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белилами по штукатурке стен</w:t>
            </w:r>
          </w:p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5971">
              <w:rPr>
                <w:rFonts w:ascii="Arial" w:hAnsi="Arial" w:cs="Arial"/>
              </w:rPr>
              <w:t>(единица измерения - 100 м</w:t>
            </w:r>
            <w:r w:rsidRPr="00D75971">
              <w:rPr>
                <w:rFonts w:ascii="Arial" w:hAnsi="Arial" w:cs="Arial"/>
                <w:vertAlign w:val="superscript"/>
              </w:rPr>
              <w:t>2</w:t>
            </w:r>
            <w:r w:rsidRPr="00D7597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80,41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масляные, готовые к применению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597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белилами по штукатурке потолков</w:t>
            </w:r>
          </w:p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5971">
              <w:rPr>
                <w:rFonts w:ascii="Arial" w:hAnsi="Arial" w:cs="Arial"/>
              </w:rPr>
              <w:t>(единица измерения - 100 м</w:t>
            </w:r>
            <w:r w:rsidRPr="00D75971">
              <w:rPr>
                <w:rFonts w:ascii="Arial" w:hAnsi="Arial" w:cs="Arial"/>
                <w:vertAlign w:val="superscript"/>
              </w:rPr>
              <w:t>2</w:t>
            </w:r>
            <w:r w:rsidRPr="00D7597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99,88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масляные, готовые к применению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0,0098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597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белилами стен по сборным конструкциям, подготовленным под окраску</w:t>
            </w:r>
          </w:p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5971">
              <w:rPr>
                <w:rFonts w:ascii="Arial" w:hAnsi="Arial" w:cs="Arial"/>
              </w:rPr>
              <w:t>(единица измерения - 100 м</w:t>
            </w:r>
            <w:r w:rsidRPr="00D75971">
              <w:rPr>
                <w:rFonts w:ascii="Arial" w:hAnsi="Arial" w:cs="Arial"/>
                <w:vertAlign w:val="superscript"/>
              </w:rPr>
              <w:t>2</w:t>
            </w:r>
            <w:r w:rsidRPr="00D7597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58,08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масляные, готовые к применению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597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белилами потолков по сборным конструкциям, подготовленным под окраску</w:t>
            </w:r>
          </w:p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5971">
              <w:rPr>
                <w:rFonts w:ascii="Arial" w:hAnsi="Arial" w:cs="Arial"/>
              </w:rPr>
              <w:t>(единица измерения - 100 м</w:t>
            </w:r>
            <w:r w:rsidRPr="00D75971">
              <w:rPr>
                <w:rFonts w:ascii="Arial" w:hAnsi="Arial" w:cs="Arial"/>
                <w:vertAlign w:val="superscript"/>
              </w:rPr>
              <w:t>2</w:t>
            </w:r>
            <w:r w:rsidRPr="00D75971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66,33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масляные, готовые к применению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0,0098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D759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59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597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59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</w:tbl>
    <w:p w:rsidR="00177B70" w:rsidRPr="00D75971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22B85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15-169. Третья шпатлевка при высококачественной окраске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022B85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Третья шпатлевка при высококачественной окраске по дереву стен</w:t>
            </w:r>
          </w:p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2B85">
              <w:rPr>
                <w:rFonts w:ascii="Arial" w:hAnsi="Arial" w:cs="Arial"/>
              </w:rPr>
              <w:t>(единица измерения - 100 м</w:t>
            </w:r>
            <w:r w:rsidRPr="00022B85">
              <w:rPr>
                <w:rFonts w:ascii="Arial" w:hAnsi="Arial" w:cs="Arial"/>
                <w:vertAlign w:val="superscript"/>
              </w:rPr>
              <w:t>2</w:t>
            </w:r>
            <w:r w:rsidRPr="00022B85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Третья шпатлевка при высококачественной окраске по дереву потолков</w:t>
            </w:r>
          </w:p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2B85">
              <w:rPr>
                <w:rFonts w:ascii="Arial" w:hAnsi="Arial" w:cs="Arial"/>
              </w:rPr>
              <w:t>(единица измерения - 100 м</w:t>
            </w:r>
            <w:r w:rsidRPr="00022B85">
              <w:rPr>
                <w:rFonts w:ascii="Arial" w:hAnsi="Arial" w:cs="Arial"/>
                <w:vertAlign w:val="superscript"/>
              </w:rPr>
              <w:t>2</w:t>
            </w:r>
            <w:r w:rsidRPr="00022B85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16,65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Третья шпатлевка при высококачественной окраске по дереву заполнений дверных проемов</w:t>
            </w:r>
          </w:p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2B85">
              <w:rPr>
                <w:rFonts w:ascii="Arial" w:hAnsi="Arial" w:cs="Arial"/>
              </w:rPr>
              <w:t>(единица измерения - 100 м</w:t>
            </w:r>
            <w:r w:rsidRPr="00022B85">
              <w:rPr>
                <w:rFonts w:ascii="Arial" w:hAnsi="Arial" w:cs="Arial"/>
                <w:vertAlign w:val="superscript"/>
              </w:rPr>
              <w:t>2</w:t>
            </w:r>
            <w:r w:rsidRPr="00022B85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21,98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Третья шпатлевка при высококачественной окраске по дереву заполнений оконных проемов</w:t>
            </w:r>
          </w:p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2B85">
              <w:rPr>
                <w:rFonts w:ascii="Arial" w:hAnsi="Arial" w:cs="Arial"/>
              </w:rPr>
              <w:t>(единица измерения - 100 м</w:t>
            </w:r>
            <w:r w:rsidRPr="00022B85">
              <w:rPr>
                <w:rFonts w:ascii="Arial" w:hAnsi="Arial" w:cs="Arial"/>
                <w:vertAlign w:val="superscript"/>
              </w:rPr>
              <w:t>2</w:t>
            </w:r>
            <w:r w:rsidRPr="00022B85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29,8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Третья шпатлевка при высококачественной окраске стен по штукатурке и сборным конструкциям, подготовленным под окраску</w:t>
            </w:r>
          </w:p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2B85">
              <w:rPr>
                <w:rFonts w:ascii="Arial" w:hAnsi="Arial" w:cs="Arial"/>
              </w:rPr>
              <w:t>(единица измерения - 100 м</w:t>
            </w:r>
            <w:r w:rsidRPr="00022B85">
              <w:rPr>
                <w:rFonts w:ascii="Arial" w:hAnsi="Arial" w:cs="Arial"/>
                <w:vertAlign w:val="superscript"/>
              </w:rPr>
              <w:t>2</w:t>
            </w:r>
            <w:r w:rsidRPr="00022B85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11,99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Третья шпатлевка при высококачественной окраске потолков по штукатурке и сборным конструкциям, подготовленным под окраску</w:t>
            </w:r>
          </w:p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2B85">
              <w:rPr>
                <w:rFonts w:ascii="Arial" w:hAnsi="Arial" w:cs="Arial"/>
              </w:rPr>
              <w:t>(единица измерения - 100 м</w:t>
            </w:r>
            <w:r w:rsidRPr="00022B85">
              <w:rPr>
                <w:rFonts w:ascii="Arial" w:hAnsi="Arial" w:cs="Arial"/>
                <w:vertAlign w:val="superscript"/>
              </w:rPr>
              <w:t>2</w:t>
            </w:r>
            <w:r w:rsidRPr="00022B85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77B70" w:rsidRPr="00022B8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2B8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2B8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</w:tbl>
    <w:p w:rsidR="00177B70" w:rsidRPr="00022B85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334D28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15-170. Рядовая разделка с последующей лессировкой окрашиваемой поверхности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334D28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334D2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334D2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Рядовая разделка с последующей лессировкой окрашиваемой поверхности стен</w:t>
            </w:r>
          </w:p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4D28">
              <w:rPr>
                <w:rFonts w:ascii="Arial" w:hAnsi="Arial" w:cs="Arial"/>
              </w:rPr>
              <w:t>(единица измерения - 100 м</w:t>
            </w:r>
            <w:r w:rsidRPr="00334D28">
              <w:rPr>
                <w:rFonts w:ascii="Arial" w:hAnsi="Arial" w:cs="Arial"/>
                <w:vertAlign w:val="superscript"/>
              </w:rPr>
              <w:t>2</w:t>
            </w:r>
            <w:r w:rsidRPr="00334D28">
              <w:rPr>
                <w:rFonts w:ascii="Arial" w:hAnsi="Arial" w:cs="Arial"/>
              </w:rPr>
              <w:t xml:space="preserve"> разделываемой поверхности)</w:t>
            </w:r>
          </w:p>
        </w:tc>
      </w:tr>
      <w:tr w:rsidR="00177B70" w:rsidRPr="00334D2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34D2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77B70" w:rsidRPr="00334D2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39,11</w:t>
            </w:r>
          </w:p>
        </w:tc>
      </w:tr>
      <w:tr w:rsidR="00177B70" w:rsidRPr="00334D2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34D2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34D2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34D2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77B70" w:rsidRPr="00334D2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77B70" w:rsidRPr="00334D28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Рядовая разделка с последующей лессировкой окрашиваемой поверхности дверных заполнений</w:t>
            </w:r>
          </w:p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4D28">
              <w:rPr>
                <w:rFonts w:ascii="Arial" w:hAnsi="Arial" w:cs="Arial"/>
              </w:rPr>
              <w:t>(единица измерения - 100 м</w:t>
            </w:r>
            <w:r w:rsidRPr="00334D28">
              <w:rPr>
                <w:rFonts w:ascii="Arial" w:hAnsi="Arial" w:cs="Arial"/>
                <w:vertAlign w:val="superscript"/>
              </w:rPr>
              <w:t>2</w:t>
            </w:r>
            <w:r w:rsidRPr="00334D28">
              <w:rPr>
                <w:rFonts w:ascii="Arial" w:hAnsi="Arial" w:cs="Arial"/>
              </w:rPr>
              <w:t xml:space="preserve"> разделываемой поверхности)</w:t>
            </w:r>
          </w:p>
        </w:tc>
      </w:tr>
      <w:tr w:rsidR="00177B70" w:rsidRPr="00334D2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34D2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77B70" w:rsidRPr="00334D2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34,23</w:t>
            </w:r>
          </w:p>
        </w:tc>
      </w:tr>
      <w:tr w:rsidR="00177B70" w:rsidRPr="00334D2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34D2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34D2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34D2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77B70" w:rsidRPr="00334D2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D2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D2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</w:tbl>
    <w:p w:rsidR="00177B70" w:rsidRPr="00334D28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F1CA3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15-171. Покрытие полов лаком и оклейка полов, стен и потолков тканями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4F1CA3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полов лаком по огрунтованной или окрашенной поверхности за 1 раз</w:t>
            </w:r>
          </w:p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1CA3">
              <w:rPr>
                <w:rFonts w:ascii="Arial" w:hAnsi="Arial" w:cs="Arial"/>
              </w:rPr>
              <w:t>(единица измерения - 100 м</w:t>
            </w:r>
            <w:r w:rsidRPr="004F1CA3">
              <w:rPr>
                <w:rFonts w:ascii="Arial" w:hAnsi="Arial" w:cs="Arial"/>
                <w:vertAlign w:val="superscript"/>
              </w:rPr>
              <w:t>2</w:t>
            </w:r>
            <w:r w:rsidRPr="004F1CA3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4,88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для паркетных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полов лаком по огрунтованной или окрашенной поверхности за 2 раза</w:t>
            </w:r>
          </w:p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1CA3">
              <w:rPr>
                <w:rFonts w:ascii="Arial" w:hAnsi="Arial" w:cs="Arial"/>
              </w:rPr>
              <w:t>(единица измерения - 100 м</w:t>
            </w:r>
            <w:r w:rsidRPr="004F1CA3">
              <w:rPr>
                <w:rFonts w:ascii="Arial" w:hAnsi="Arial" w:cs="Arial"/>
                <w:vertAlign w:val="superscript"/>
              </w:rPr>
              <w:t>2</w:t>
            </w:r>
            <w:r w:rsidRPr="004F1CA3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12,32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для паркетных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0,0208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тканями полов</w:t>
            </w:r>
          </w:p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1CA3">
              <w:rPr>
                <w:rFonts w:ascii="Arial" w:hAnsi="Arial" w:cs="Arial"/>
              </w:rPr>
              <w:t>(единица измерения - 100 м</w:t>
            </w:r>
            <w:r w:rsidRPr="004F1CA3">
              <w:rPr>
                <w:rFonts w:ascii="Arial" w:hAnsi="Arial" w:cs="Arial"/>
                <w:vertAlign w:val="superscript"/>
              </w:rPr>
              <w:t>2</w:t>
            </w:r>
            <w:r w:rsidRPr="004F1CA3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9,24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4F1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Бустилат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тканями стен</w:t>
            </w:r>
          </w:p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1CA3">
              <w:rPr>
                <w:rFonts w:ascii="Arial" w:hAnsi="Arial" w:cs="Arial"/>
              </w:rPr>
              <w:t>(единица измерения - 100 м</w:t>
            </w:r>
            <w:r w:rsidRPr="004F1CA3">
              <w:rPr>
                <w:rFonts w:ascii="Arial" w:hAnsi="Arial" w:cs="Arial"/>
                <w:vertAlign w:val="superscript"/>
              </w:rPr>
              <w:t>2</w:t>
            </w:r>
            <w:r w:rsidRPr="004F1CA3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17,27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4F1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Бустилат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тканями потолков</w:t>
            </w:r>
          </w:p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1CA3">
              <w:rPr>
                <w:rFonts w:ascii="Arial" w:hAnsi="Arial" w:cs="Arial"/>
              </w:rPr>
              <w:t>(единица измерения - 100 м</w:t>
            </w:r>
            <w:r w:rsidRPr="004F1CA3">
              <w:rPr>
                <w:rFonts w:ascii="Arial" w:hAnsi="Arial" w:cs="Arial"/>
                <w:vertAlign w:val="superscript"/>
              </w:rPr>
              <w:t>2</w:t>
            </w:r>
            <w:r w:rsidRPr="004F1CA3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22,74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строительный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F1CA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CA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Текстиль и материалы текстильные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1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CA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</w:tbl>
    <w:p w:rsidR="00177B70" w:rsidRPr="004F1CA3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796B0A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15-172. Масляная окраска металлических поверхностей белилами с добавлением колера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796B0A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Масляная окраска металлических поверхностей белилами с добавлением колера: больших поверхностей (кроме кровель), количество окрасок 1</w:t>
            </w:r>
          </w:p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6B0A">
              <w:rPr>
                <w:rFonts w:ascii="Arial" w:hAnsi="Arial" w:cs="Arial"/>
              </w:rPr>
              <w:t>(единица измерения - 100 м</w:t>
            </w:r>
            <w:r w:rsidRPr="00796B0A">
              <w:rPr>
                <w:rFonts w:ascii="Arial" w:hAnsi="Arial" w:cs="Arial"/>
                <w:vertAlign w:val="superscript"/>
              </w:rPr>
              <w:t>2</w:t>
            </w:r>
            <w:r w:rsidRPr="00796B0A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9,68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Масляная окраска металлических поверхностей белилами с добавлением колера: больших поверхностей (кроме кровель), количество окрасок 2</w:t>
            </w:r>
          </w:p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6B0A">
              <w:rPr>
                <w:rFonts w:ascii="Arial" w:hAnsi="Arial" w:cs="Arial"/>
              </w:rPr>
              <w:t>(единица измерения - 100 м</w:t>
            </w:r>
            <w:r w:rsidRPr="00796B0A">
              <w:rPr>
                <w:rFonts w:ascii="Arial" w:hAnsi="Arial" w:cs="Arial"/>
                <w:vertAlign w:val="superscript"/>
              </w:rPr>
              <w:t>2</w:t>
            </w:r>
            <w:r w:rsidRPr="00796B0A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12,21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0,0271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Масляная окраска металлических поверхностей белилами с добавлением колера: стальных балок, труб, диаметром более 50 мм и т.п., количество окрасок 2</w:t>
            </w:r>
          </w:p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6B0A">
              <w:rPr>
                <w:rFonts w:ascii="Arial" w:hAnsi="Arial" w:cs="Arial"/>
              </w:rPr>
              <w:t>(единица измерения - 100 м</w:t>
            </w:r>
            <w:r w:rsidRPr="00796B0A">
              <w:rPr>
                <w:rFonts w:ascii="Arial" w:hAnsi="Arial" w:cs="Arial"/>
                <w:vertAlign w:val="superscript"/>
              </w:rPr>
              <w:t>2</w:t>
            </w:r>
            <w:r w:rsidRPr="00796B0A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40,59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0,0244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Масляная окраска металлических поверхностей белилами с добавлением колера: решеток, переплетов, радиаторов, труб диаметром менее 50 мм и т.п., количество окрасок 2</w:t>
            </w:r>
          </w:p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6B0A">
              <w:rPr>
                <w:rFonts w:ascii="Arial" w:hAnsi="Arial" w:cs="Arial"/>
              </w:rPr>
              <w:t>(единица измерения - 100 м</w:t>
            </w:r>
            <w:r w:rsidRPr="00796B0A">
              <w:rPr>
                <w:rFonts w:ascii="Arial" w:hAnsi="Arial" w:cs="Arial"/>
                <w:vertAlign w:val="superscript"/>
              </w:rPr>
              <w:t>2</w:t>
            </w:r>
            <w:r w:rsidRPr="00796B0A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71,06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0,0244</w:t>
            </w:r>
          </w:p>
        </w:tc>
      </w:tr>
      <w:tr w:rsidR="00177B70" w:rsidRPr="00796B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96B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96B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</w:tbl>
    <w:p w:rsidR="00177B70" w:rsidRPr="00796B0A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957BCE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15-173. Окраска суриком металлических поверхностей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957BCE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суриком больших металлических поверхностей (кроме кровель), количество окрасок 1</w:t>
            </w:r>
          </w:p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57BCE">
              <w:rPr>
                <w:rFonts w:ascii="Arial" w:hAnsi="Arial" w:cs="Arial"/>
              </w:rPr>
              <w:t>(единица измерения - 100 м</w:t>
            </w:r>
            <w:r w:rsidRPr="00957BCE">
              <w:rPr>
                <w:rFonts w:ascii="Arial" w:hAnsi="Arial" w:cs="Arial"/>
                <w:vertAlign w:val="superscript"/>
              </w:rPr>
              <w:t>2</w:t>
            </w:r>
            <w:r w:rsidRPr="00957BC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9,68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суриком больших металлических поверхностей (кроме кровель), количество окрасок 2</w:t>
            </w:r>
          </w:p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57BCE">
              <w:rPr>
                <w:rFonts w:ascii="Arial" w:hAnsi="Arial" w:cs="Arial"/>
              </w:rPr>
              <w:t>(единица измерения - 100 м</w:t>
            </w:r>
            <w:r w:rsidRPr="00957BCE">
              <w:rPr>
                <w:rFonts w:ascii="Arial" w:hAnsi="Arial" w:cs="Arial"/>
                <w:vertAlign w:val="superscript"/>
              </w:rPr>
              <w:t>2</w:t>
            </w:r>
            <w:r w:rsidRPr="00957BC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12,21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суриком металлических поверхностей стальных балок, труб диаметром более 50 мм и т.п., количество окрасок 2</w:t>
            </w:r>
          </w:p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57BCE">
              <w:rPr>
                <w:rFonts w:ascii="Arial" w:hAnsi="Arial" w:cs="Arial"/>
              </w:rPr>
              <w:t>(единица измерения - 100 м</w:t>
            </w:r>
            <w:r w:rsidRPr="00957BCE">
              <w:rPr>
                <w:rFonts w:ascii="Arial" w:hAnsi="Arial" w:cs="Arial"/>
                <w:vertAlign w:val="superscript"/>
              </w:rPr>
              <w:t>2</w:t>
            </w:r>
            <w:r w:rsidRPr="00957BC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40,59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суриком металлических поверхностей решеток, переплетов, радиаторов, труб диаметром менее 50 мм и т.п., количество окрасок 2</w:t>
            </w:r>
          </w:p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57BCE">
              <w:rPr>
                <w:rFonts w:ascii="Arial" w:hAnsi="Arial" w:cs="Arial"/>
              </w:rPr>
              <w:t>(единица измерения - 100 м</w:t>
            </w:r>
            <w:r w:rsidRPr="00957BCE">
              <w:rPr>
                <w:rFonts w:ascii="Arial" w:hAnsi="Arial" w:cs="Arial"/>
                <w:vertAlign w:val="superscript"/>
              </w:rPr>
              <w:t>2</w:t>
            </w:r>
            <w:r w:rsidRPr="00957BC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71,06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</w:t>
            </w:r>
          </w:p>
        </w:tc>
      </w:tr>
      <w:tr w:rsidR="00177B70" w:rsidRPr="00957B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57B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57B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</w:tbl>
    <w:p w:rsidR="00177B70" w:rsidRPr="00957BCE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D77E66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15-174. Окраска кровли суриком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D77E66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кровли суриком, количество окрасок 1</w:t>
            </w:r>
          </w:p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7E66">
              <w:rPr>
                <w:rFonts w:ascii="Arial" w:hAnsi="Arial" w:cs="Arial"/>
              </w:rPr>
              <w:t>(единица измерения - 100 м</w:t>
            </w:r>
            <w:r w:rsidRPr="00D77E66">
              <w:rPr>
                <w:rFonts w:ascii="Arial" w:hAnsi="Arial" w:cs="Arial"/>
                <w:vertAlign w:val="superscript"/>
              </w:rPr>
              <w:t>2</w:t>
            </w:r>
            <w:r w:rsidRPr="00D77E66">
              <w:rPr>
                <w:rFonts w:ascii="Arial" w:hAnsi="Arial" w:cs="Arial"/>
              </w:rPr>
              <w:t xml:space="preserve"> кровли)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7,81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кровли суриком, количество окрасок 2</w:t>
            </w:r>
          </w:p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7E66">
              <w:rPr>
                <w:rFonts w:ascii="Arial" w:hAnsi="Arial" w:cs="Arial"/>
              </w:rPr>
              <w:t>(единица измерения - 100 м</w:t>
            </w:r>
            <w:r w:rsidRPr="00D77E66">
              <w:rPr>
                <w:rFonts w:ascii="Arial" w:hAnsi="Arial" w:cs="Arial"/>
                <w:vertAlign w:val="superscript"/>
              </w:rPr>
              <w:t>2</w:t>
            </w:r>
            <w:r w:rsidRPr="00D77E66">
              <w:rPr>
                <w:rFonts w:ascii="Arial" w:hAnsi="Arial" w:cs="Arial"/>
              </w:rPr>
              <w:t xml:space="preserve"> кровли)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10,12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32,4</w:t>
            </w:r>
          </w:p>
        </w:tc>
      </w:tr>
      <w:tr w:rsidR="00177B70" w:rsidRPr="00D77E6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7E6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7E6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</w:tbl>
    <w:p w:rsidR="00177B70" w:rsidRPr="00D77E66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B54F06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15-175. Окраска суриком стальных обделок на фасадах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B54F06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суриком стальных обделок на фасадах с водосточными трубами</w:t>
            </w:r>
          </w:p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54F06">
              <w:rPr>
                <w:rFonts w:ascii="Arial" w:hAnsi="Arial" w:cs="Arial"/>
              </w:rPr>
              <w:t>(единица измерения - 100 м</w:t>
            </w:r>
            <w:r w:rsidRPr="00B54F06">
              <w:rPr>
                <w:rFonts w:ascii="Arial" w:hAnsi="Arial" w:cs="Arial"/>
                <w:vertAlign w:val="superscript"/>
              </w:rPr>
              <w:t>2</w:t>
            </w:r>
            <w:r w:rsidRPr="00B54F06">
              <w:rPr>
                <w:rFonts w:ascii="Arial" w:hAnsi="Arial" w:cs="Arial"/>
              </w:rPr>
              <w:t xml:space="preserve"> фасада без вычета проемов)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8,66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суриком стальных обделок на фасадах без водосточных труб</w:t>
            </w:r>
          </w:p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54F06">
              <w:rPr>
                <w:rFonts w:ascii="Arial" w:hAnsi="Arial" w:cs="Arial"/>
              </w:rPr>
              <w:t>(единица измерения - 100 м</w:t>
            </w:r>
            <w:r w:rsidRPr="00B54F06">
              <w:rPr>
                <w:rFonts w:ascii="Arial" w:hAnsi="Arial" w:cs="Arial"/>
                <w:vertAlign w:val="superscript"/>
              </w:rPr>
              <w:t>2</w:t>
            </w:r>
            <w:r w:rsidRPr="00B54F06">
              <w:rPr>
                <w:rFonts w:ascii="Arial" w:hAnsi="Arial" w:cs="Arial"/>
              </w:rPr>
              <w:t xml:space="preserve"> фасада без вычета проемов)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6,55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177B70" w:rsidRPr="00B54F0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4F0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4F0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177B70" w:rsidRPr="00B54F06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BA189E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04. Покрытие и окраска лаками и специальными составами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BA189E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15-176. Окраска эмалевыми составами и покрытие масляными и спиртовыми лаками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BA189E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поверхностей (нормы 1-3, 12-15);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покрытие или окраска поверхностей (нормы 1-11);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проолифка поверхностей (нормы 12-15).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BA189E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эмалевыми составами по дереву с подготовкой поверхности стен</w:t>
            </w:r>
          </w:p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89E">
              <w:rPr>
                <w:rFonts w:ascii="Arial" w:hAnsi="Arial" w:cs="Arial"/>
              </w:rPr>
              <w:t>(единица измерения - 100 м</w:t>
            </w:r>
            <w:r w:rsidRPr="00BA189E">
              <w:rPr>
                <w:rFonts w:ascii="Arial" w:hAnsi="Arial" w:cs="Arial"/>
                <w:vertAlign w:val="superscript"/>
              </w:rPr>
              <w:t>2</w:t>
            </w:r>
            <w:r w:rsidRPr="00BA189E">
              <w:rPr>
                <w:rFonts w:ascii="Arial" w:hAnsi="Arial" w:cs="Arial"/>
              </w:rPr>
              <w:t xml:space="preserve"> окрашиваемой поверхности или покрытия)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64,02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алкидно-стирольная МС-17, песочная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A18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эмалевыми составами по дереву с подготовкой поверхности заполнений дверных проемов</w:t>
            </w:r>
          </w:p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89E">
              <w:rPr>
                <w:rFonts w:ascii="Arial" w:hAnsi="Arial" w:cs="Arial"/>
              </w:rPr>
              <w:t>(единица измерения - 100 м</w:t>
            </w:r>
            <w:r w:rsidRPr="00BA189E">
              <w:rPr>
                <w:rFonts w:ascii="Arial" w:hAnsi="Arial" w:cs="Arial"/>
                <w:vertAlign w:val="superscript"/>
              </w:rPr>
              <w:t>2</w:t>
            </w:r>
            <w:r w:rsidRPr="00BA189E">
              <w:rPr>
                <w:rFonts w:ascii="Arial" w:hAnsi="Arial" w:cs="Arial"/>
              </w:rPr>
              <w:t xml:space="preserve"> окрашиваемой поверхности или покрытия)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83,6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алкидно-стирольная МС-17, песочная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A18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0,00165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эмалевыми составами по дереву с подготовкой поверхности заполнений оконных проемов</w:t>
            </w:r>
          </w:p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89E">
              <w:rPr>
                <w:rFonts w:ascii="Arial" w:hAnsi="Arial" w:cs="Arial"/>
              </w:rPr>
              <w:t>(единица измерения - 100 м</w:t>
            </w:r>
            <w:r w:rsidRPr="00BA189E">
              <w:rPr>
                <w:rFonts w:ascii="Arial" w:hAnsi="Arial" w:cs="Arial"/>
                <w:vertAlign w:val="superscript"/>
              </w:rPr>
              <w:t>2</w:t>
            </w:r>
            <w:r w:rsidRPr="00BA189E">
              <w:rPr>
                <w:rFonts w:ascii="Arial" w:hAnsi="Arial" w:cs="Arial"/>
              </w:rPr>
              <w:t xml:space="preserve"> окрашиваемой поверхности или покрытия)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108,68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алкидно-стирольная МС-17, песочная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A18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0,00165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стен масляными и спиртовыми лаками по окрашиваемой или огрунтованной поверхности за 1 раз</w:t>
            </w:r>
          </w:p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89E">
              <w:rPr>
                <w:rFonts w:ascii="Arial" w:hAnsi="Arial" w:cs="Arial"/>
              </w:rPr>
              <w:t>(единица измерения - 100 м</w:t>
            </w:r>
            <w:r w:rsidRPr="00BA189E">
              <w:rPr>
                <w:rFonts w:ascii="Arial" w:hAnsi="Arial" w:cs="Arial"/>
                <w:vertAlign w:val="superscript"/>
              </w:rPr>
              <w:t>2</w:t>
            </w:r>
            <w:r w:rsidRPr="00BA189E">
              <w:rPr>
                <w:rFonts w:ascii="Arial" w:hAnsi="Arial" w:cs="Arial"/>
              </w:rPr>
              <w:t xml:space="preserve"> окрашиваемой поверхности или покрытия)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6,55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 МА-592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потолков масляными и спиртовыми лаками по окрашиваемой или огрунтованной поверхности за 1 раз</w:t>
            </w:r>
          </w:p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89E">
              <w:rPr>
                <w:rFonts w:ascii="Arial" w:hAnsi="Arial" w:cs="Arial"/>
              </w:rPr>
              <w:t>(единица измерения - 100 м</w:t>
            </w:r>
            <w:r w:rsidRPr="00BA189E">
              <w:rPr>
                <w:rFonts w:ascii="Arial" w:hAnsi="Arial" w:cs="Arial"/>
                <w:vertAlign w:val="superscript"/>
              </w:rPr>
              <w:t>2</w:t>
            </w:r>
            <w:r w:rsidRPr="00BA189E">
              <w:rPr>
                <w:rFonts w:ascii="Arial" w:hAnsi="Arial" w:cs="Arial"/>
              </w:rPr>
              <w:t xml:space="preserve"> окрашиваемой поверхности или покрытия)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 МА-592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Е15-176-6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масляными и спиртовыми лаками по окрашиваемой или огрунтованной поверхности за 1 раз заполнений дверных проемов</w:t>
            </w:r>
          </w:p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89E">
              <w:rPr>
                <w:rFonts w:ascii="Arial" w:hAnsi="Arial" w:cs="Arial"/>
              </w:rPr>
              <w:t>(единица измерения - 100 м</w:t>
            </w:r>
            <w:r w:rsidRPr="00BA189E">
              <w:rPr>
                <w:rFonts w:ascii="Arial" w:hAnsi="Arial" w:cs="Arial"/>
                <w:vertAlign w:val="superscript"/>
              </w:rPr>
              <w:t>2</w:t>
            </w:r>
            <w:r w:rsidRPr="00BA189E">
              <w:rPr>
                <w:rFonts w:ascii="Arial" w:hAnsi="Arial" w:cs="Arial"/>
              </w:rPr>
              <w:t xml:space="preserve"> окрашиваемой поверхности или покрытия)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9,32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 МА-592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масляными и спиртовыми лаками по окрашиваемой или огрунтованной поверхности за 1 раз заполнений оконных проемов</w:t>
            </w:r>
          </w:p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89E">
              <w:rPr>
                <w:rFonts w:ascii="Arial" w:hAnsi="Arial" w:cs="Arial"/>
              </w:rPr>
              <w:t>(единица измерения - 100 м</w:t>
            </w:r>
            <w:r w:rsidRPr="00BA189E">
              <w:rPr>
                <w:rFonts w:ascii="Arial" w:hAnsi="Arial" w:cs="Arial"/>
                <w:vertAlign w:val="superscript"/>
              </w:rPr>
              <w:t>2</w:t>
            </w:r>
            <w:r w:rsidRPr="00BA189E">
              <w:rPr>
                <w:rFonts w:ascii="Arial" w:hAnsi="Arial" w:cs="Arial"/>
              </w:rPr>
              <w:t xml:space="preserve"> окрашиваемой поверхности или покрытия)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13,54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 МА-592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стен масляными и спиртовыми лаками по окрашиваемой или огрунтованной поверхности за 2 раза</w:t>
            </w:r>
          </w:p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89E">
              <w:rPr>
                <w:rFonts w:ascii="Arial" w:hAnsi="Arial" w:cs="Arial"/>
              </w:rPr>
              <w:t>(единица измерения - 100 м</w:t>
            </w:r>
            <w:r w:rsidRPr="00BA189E">
              <w:rPr>
                <w:rFonts w:ascii="Arial" w:hAnsi="Arial" w:cs="Arial"/>
                <w:vertAlign w:val="superscript"/>
              </w:rPr>
              <w:t>2</w:t>
            </w:r>
            <w:r w:rsidRPr="00BA189E">
              <w:rPr>
                <w:rFonts w:ascii="Arial" w:hAnsi="Arial" w:cs="Arial"/>
              </w:rPr>
              <w:t xml:space="preserve"> окрашиваемой поверхности или покрытия)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16,32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 МА-592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потолков масляными и спиртовыми лаками по окрашиваемой или огрунтованной поверхности за 2 раза</w:t>
            </w:r>
          </w:p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89E">
              <w:rPr>
                <w:rFonts w:ascii="Arial" w:hAnsi="Arial" w:cs="Arial"/>
              </w:rPr>
              <w:t>(единица измерения - 100 м</w:t>
            </w:r>
            <w:r w:rsidRPr="00BA189E">
              <w:rPr>
                <w:rFonts w:ascii="Arial" w:hAnsi="Arial" w:cs="Arial"/>
                <w:vertAlign w:val="superscript"/>
              </w:rPr>
              <w:t>2</w:t>
            </w:r>
            <w:r w:rsidRPr="00BA189E">
              <w:rPr>
                <w:rFonts w:ascii="Arial" w:hAnsi="Arial" w:cs="Arial"/>
              </w:rPr>
              <w:t xml:space="preserve"> окрашиваемой поверхности или покрытия)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20,02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 МА-592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масляными и спиртовыми лаками по окрашиваемой или огрунтованной поверхности за 2 раза заполнений дверных проемов</w:t>
            </w:r>
          </w:p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89E">
              <w:rPr>
                <w:rFonts w:ascii="Arial" w:hAnsi="Arial" w:cs="Arial"/>
              </w:rPr>
              <w:t>(единица измерения - 100 м</w:t>
            </w:r>
            <w:r w:rsidRPr="00BA189E">
              <w:rPr>
                <w:rFonts w:ascii="Arial" w:hAnsi="Arial" w:cs="Arial"/>
                <w:vertAlign w:val="superscript"/>
              </w:rPr>
              <w:t>2</w:t>
            </w:r>
            <w:r w:rsidRPr="00BA189E">
              <w:rPr>
                <w:rFonts w:ascii="Arial" w:hAnsi="Arial" w:cs="Arial"/>
              </w:rPr>
              <w:t xml:space="preserve"> окрашиваемой поверхности или покрытия)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22,99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 МА-592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масляными и спиртовыми лаками по окрашиваемой или огрунтованной поверхности за 2 раза заполнений оконных проемов</w:t>
            </w:r>
          </w:p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89E">
              <w:rPr>
                <w:rFonts w:ascii="Arial" w:hAnsi="Arial" w:cs="Arial"/>
              </w:rPr>
              <w:t>(единица измерения - 100 м</w:t>
            </w:r>
            <w:r w:rsidRPr="00BA189E">
              <w:rPr>
                <w:rFonts w:ascii="Arial" w:hAnsi="Arial" w:cs="Arial"/>
                <w:vertAlign w:val="superscript"/>
              </w:rPr>
              <w:t>2</w:t>
            </w:r>
            <w:r w:rsidRPr="00BA189E">
              <w:rPr>
                <w:rFonts w:ascii="Arial" w:hAnsi="Arial" w:cs="Arial"/>
              </w:rPr>
              <w:t xml:space="preserve"> окрашиваемой поверхности или покрытия)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33,66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 МА-592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Проолифка деревянных поверхностей стен</w:t>
            </w:r>
          </w:p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89E">
              <w:rPr>
                <w:rFonts w:ascii="Arial" w:hAnsi="Arial" w:cs="Arial"/>
              </w:rPr>
              <w:t>(единица измерения - 100 м</w:t>
            </w:r>
            <w:r w:rsidRPr="00BA189E">
              <w:rPr>
                <w:rFonts w:ascii="Arial" w:hAnsi="Arial" w:cs="Arial"/>
                <w:vertAlign w:val="superscript"/>
              </w:rPr>
              <w:t>2</w:t>
            </w:r>
            <w:r w:rsidRPr="00BA189E">
              <w:rPr>
                <w:rFonts w:ascii="Arial" w:hAnsi="Arial" w:cs="Arial"/>
              </w:rPr>
              <w:t xml:space="preserve"> окрашиваемой поверхности или покрытия)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6,55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Проолифка деревянных поверхностей потолков</w:t>
            </w:r>
          </w:p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89E">
              <w:rPr>
                <w:rFonts w:ascii="Arial" w:hAnsi="Arial" w:cs="Arial"/>
              </w:rPr>
              <w:t>(единица измерения - 100 м</w:t>
            </w:r>
            <w:r w:rsidRPr="00BA189E">
              <w:rPr>
                <w:rFonts w:ascii="Arial" w:hAnsi="Arial" w:cs="Arial"/>
                <w:vertAlign w:val="superscript"/>
              </w:rPr>
              <w:t>2</w:t>
            </w:r>
            <w:r w:rsidRPr="00BA189E">
              <w:rPr>
                <w:rFonts w:ascii="Arial" w:hAnsi="Arial" w:cs="Arial"/>
              </w:rPr>
              <w:t xml:space="preserve"> окрашиваемой поверхности или покрытия)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Проолифка деревянных поверхностей заполнений дверных проемов</w:t>
            </w:r>
          </w:p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89E">
              <w:rPr>
                <w:rFonts w:ascii="Arial" w:hAnsi="Arial" w:cs="Arial"/>
              </w:rPr>
              <w:t>(единица измерения - 100 м</w:t>
            </w:r>
            <w:r w:rsidRPr="00BA189E">
              <w:rPr>
                <w:rFonts w:ascii="Arial" w:hAnsi="Arial" w:cs="Arial"/>
                <w:vertAlign w:val="superscript"/>
              </w:rPr>
              <w:t>2</w:t>
            </w:r>
            <w:r w:rsidRPr="00BA189E">
              <w:rPr>
                <w:rFonts w:ascii="Arial" w:hAnsi="Arial" w:cs="Arial"/>
              </w:rPr>
              <w:t xml:space="preserve"> окрашиваемой поверхности или покрытия)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9,32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Проолифка деревянных поверхностей заполнений оконных проемов</w:t>
            </w:r>
          </w:p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89E">
              <w:rPr>
                <w:rFonts w:ascii="Arial" w:hAnsi="Arial" w:cs="Arial"/>
              </w:rPr>
              <w:t>(единица измерения - 100 м</w:t>
            </w:r>
            <w:r w:rsidRPr="00BA189E">
              <w:rPr>
                <w:rFonts w:ascii="Arial" w:hAnsi="Arial" w:cs="Arial"/>
                <w:vertAlign w:val="superscript"/>
              </w:rPr>
              <w:t>2</w:t>
            </w:r>
            <w:r w:rsidRPr="00BA189E">
              <w:rPr>
                <w:rFonts w:ascii="Arial" w:hAnsi="Arial" w:cs="Arial"/>
              </w:rPr>
              <w:t xml:space="preserve"> окрашиваемой поверхности или покрытия)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13,54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A189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189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189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</w:tbl>
    <w:p w:rsidR="00177B70" w:rsidRPr="00BA189E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846791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15-177. Покрытие масляными или спиртовыми лаками по проолифленной поверхности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846791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покрытие или окраска поверхностей.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846791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стен масляными или спиртовыми лаками по проолифленной поверхности за 1 раз</w:t>
            </w:r>
          </w:p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6791">
              <w:rPr>
                <w:rFonts w:ascii="Arial" w:hAnsi="Arial" w:cs="Arial"/>
              </w:rPr>
              <w:t>(единица измерения - 100 м</w:t>
            </w:r>
            <w:r w:rsidRPr="00846791">
              <w:rPr>
                <w:rFonts w:ascii="Arial" w:hAnsi="Arial" w:cs="Arial"/>
                <w:vertAlign w:val="superscript"/>
              </w:rPr>
              <w:t>2</w:t>
            </w:r>
            <w:r w:rsidRPr="00846791">
              <w:rPr>
                <w:rFonts w:ascii="Arial" w:hAnsi="Arial" w:cs="Arial"/>
              </w:rPr>
              <w:t xml:space="preserve"> покрытий поверхности)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6,55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 МА-592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0,0128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потолков масляными или спиртовыми лаками по проолифленной поверхности за 1 раз</w:t>
            </w:r>
          </w:p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6791">
              <w:rPr>
                <w:rFonts w:ascii="Arial" w:hAnsi="Arial" w:cs="Arial"/>
              </w:rPr>
              <w:t>(единица измерения - 100 м</w:t>
            </w:r>
            <w:r w:rsidRPr="00846791">
              <w:rPr>
                <w:rFonts w:ascii="Arial" w:hAnsi="Arial" w:cs="Arial"/>
                <w:vertAlign w:val="superscript"/>
              </w:rPr>
              <w:t>2</w:t>
            </w:r>
            <w:r w:rsidRPr="00846791">
              <w:rPr>
                <w:rFonts w:ascii="Arial" w:hAnsi="Arial" w:cs="Arial"/>
              </w:rPr>
              <w:t xml:space="preserve"> покрытий поверхности)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 МА-592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0,0128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заполнений дверных проемов масляными или спиртовыми лаками по проолифленной поверхности за 1 раз</w:t>
            </w:r>
          </w:p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6791">
              <w:rPr>
                <w:rFonts w:ascii="Arial" w:hAnsi="Arial" w:cs="Arial"/>
              </w:rPr>
              <w:t>(единица измерения - 100 м</w:t>
            </w:r>
            <w:r w:rsidRPr="00846791">
              <w:rPr>
                <w:rFonts w:ascii="Arial" w:hAnsi="Arial" w:cs="Arial"/>
                <w:vertAlign w:val="superscript"/>
              </w:rPr>
              <w:t>2</w:t>
            </w:r>
            <w:r w:rsidRPr="00846791">
              <w:rPr>
                <w:rFonts w:ascii="Arial" w:hAnsi="Arial" w:cs="Arial"/>
              </w:rPr>
              <w:t xml:space="preserve"> покрытий поверхности)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9,32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 МА-592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0,0128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заполнений оконных проемов масляными или спиртовыми лаками по проолифленной поверхности за 1 раз</w:t>
            </w:r>
          </w:p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6791">
              <w:rPr>
                <w:rFonts w:ascii="Arial" w:hAnsi="Arial" w:cs="Arial"/>
              </w:rPr>
              <w:t>(единица измерения - 100 м</w:t>
            </w:r>
            <w:r w:rsidRPr="00846791">
              <w:rPr>
                <w:rFonts w:ascii="Arial" w:hAnsi="Arial" w:cs="Arial"/>
                <w:vertAlign w:val="superscript"/>
              </w:rPr>
              <w:t>2</w:t>
            </w:r>
            <w:r w:rsidRPr="00846791">
              <w:rPr>
                <w:rFonts w:ascii="Arial" w:hAnsi="Arial" w:cs="Arial"/>
              </w:rPr>
              <w:t xml:space="preserve"> покрытий поверхности)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13,54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 МА-592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0,0128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стен масляными или спиртовыми лаками по проолифленной поверхности за 2 раза</w:t>
            </w:r>
          </w:p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6791">
              <w:rPr>
                <w:rFonts w:ascii="Arial" w:hAnsi="Arial" w:cs="Arial"/>
              </w:rPr>
              <w:t>(единица измерения - 100 м</w:t>
            </w:r>
            <w:r w:rsidRPr="00846791">
              <w:rPr>
                <w:rFonts w:ascii="Arial" w:hAnsi="Arial" w:cs="Arial"/>
                <w:vertAlign w:val="superscript"/>
              </w:rPr>
              <w:t>2</w:t>
            </w:r>
            <w:r w:rsidRPr="00846791">
              <w:rPr>
                <w:rFonts w:ascii="Arial" w:hAnsi="Arial" w:cs="Arial"/>
              </w:rPr>
              <w:t xml:space="preserve"> покрытий поверхности)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16,17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 МА-592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0,0255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7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потолков масляными или спиртовыми лаками по проолифленной поверхности за 2 раза</w:t>
            </w:r>
          </w:p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6791">
              <w:rPr>
                <w:rFonts w:ascii="Arial" w:hAnsi="Arial" w:cs="Arial"/>
              </w:rPr>
              <w:t>(единица измерения - 100 м</w:t>
            </w:r>
            <w:r w:rsidRPr="00846791">
              <w:rPr>
                <w:rFonts w:ascii="Arial" w:hAnsi="Arial" w:cs="Arial"/>
                <w:vertAlign w:val="superscript"/>
              </w:rPr>
              <w:t>2</w:t>
            </w:r>
            <w:r w:rsidRPr="00846791">
              <w:rPr>
                <w:rFonts w:ascii="Arial" w:hAnsi="Arial" w:cs="Arial"/>
              </w:rPr>
              <w:t xml:space="preserve"> покрытий поверхности)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20,02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 МА-592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0,0255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7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заполнений дверных проемов масляными или спиртовыми лаками по проолифленной поверхности за 2 раза</w:t>
            </w:r>
          </w:p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6791">
              <w:rPr>
                <w:rFonts w:ascii="Arial" w:hAnsi="Arial" w:cs="Arial"/>
              </w:rPr>
              <w:t>(единица измерения - 100 м</w:t>
            </w:r>
            <w:r w:rsidRPr="00846791">
              <w:rPr>
                <w:rFonts w:ascii="Arial" w:hAnsi="Arial" w:cs="Arial"/>
                <w:vertAlign w:val="superscript"/>
              </w:rPr>
              <w:t>2</w:t>
            </w:r>
            <w:r w:rsidRPr="00846791">
              <w:rPr>
                <w:rFonts w:ascii="Arial" w:hAnsi="Arial" w:cs="Arial"/>
              </w:rPr>
              <w:t xml:space="preserve"> покрытий поверхности)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22,99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 МА-592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0,0255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7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заполнений оконных проемов масляными или спиртовыми лаками по проолифленной поверхности за 2 раза</w:t>
            </w:r>
          </w:p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6791">
              <w:rPr>
                <w:rFonts w:ascii="Arial" w:hAnsi="Arial" w:cs="Arial"/>
              </w:rPr>
              <w:t>(единица измерения - 100 м</w:t>
            </w:r>
            <w:r w:rsidRPr="00846791">
              <w:rPr>
                <w:rFonts w:ascii="Arial" w:hAnsi="Arial" w:cs="Arial"/>
                <w:vertAlign w:val="superscript"/>
              </w:rPr>
              <w:t>2</w:t>
            </w:r>
            <w:r w:rsidRPr="00846791">
              <w:rPr>
                <w:rFonts w:ascii="Arial" w:hAnsi="Arial" w:cs="Arial"/>
              </w:rPr>
              <w:t xml:space="preserve"> покрытий поверхности)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33,66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 МА-592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0,0255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8467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467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7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467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</w:tbl>
    <w:p w:rsidR="00177B70" w:rsidRPr="00846791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33D0E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15-178. Окраска по металлу за 1 раз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33D0E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металлических поверхностей;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окраска поверхностей.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433D0E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стен по металлу за 1 раз печным лаком</w:t>
            </w:r>
          </w:p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3D0E">
              <w:rPr>
                <w:rFonts w:ascii="Arial" w:hAnsi="Arial" w:cs="Arial"/>
              </w:rPr>
              <w:t>(единица измерения - 100 м</w:t>
            </w:r>
            <w:r w:rsidRPr="00433D0E">
              <w:rPr>
                <w:rFonts w:ascii="Arial" w:hAnsi="Arial" w:cs="Arial"/>
                <w:vertAlign w:val="superscript"/>
              </w:rPr>
              <w:t>2</w:t>
            </w:r>
            <w:r w:rsidRPr="00433D0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по металлу заполнений дверных проемов и печей печным лаком за 1 раз</w:t>
            </w:r>
          </w:p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3D0E">
              <w:rPr>
                <w:rFonts w:ascii="Arial" w:hAnsi="Arial" w:cs="Arial"/>
              </w:rPr>
              <w:t>(единица измерения - 100 м</w:t>
            </w:r>
            <w:r w:rsidRPr="00433D0E">
              <w:rPr>
                <w:rFonts w:ascii="Arial" w:hAnsi="Arial" w:cs="Arial"/>
                <w:vertAlign w:val="superscript"/>
              </w:rPr>
              <w:t>2</w:t>
            </w:r>
            <w:r w:rsidRPr="00433D0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18,76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по металлу заполнений оконных проемов, решеток и печных труб печным лаком за 1 раз</w:t>
            </w:r>
          </w:p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3D0E">
              <w:rPr>
                <w:rFonts w:ascii="Arial" w:hAnsi="Arial" w:cs="Arial"/>
              </w:rPr>
              <w:t>(единица измерения - 100 м</w:t>
            </w:r>
            <w:r w:rsidRPr="00433D0E">
              <w:rPr>
                <w:rFonts w:ascii="Arial" w:hAnsi="Arial" w:cs="Arial"/>
                <w:vertAlign w:val="superscript"/>
              </w:rPr>
              <w:t>2</w:t>
            </w:r>
            <w:r w:rsidRPr="00433D0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39,63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по металлу стен кузбасским лаком за 1 раз</w:t>
            </w:r>
          </w:p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3D0E">
              <w:rPr>
                <w:rFonts w:ascii="Arial" w:hAnsi="Arial" w:cs="Arial"/>
              </w:rPr>
              <w:t>(единица измерения - 100 м</w:t>
            </w:r>
            <w:r w:rsidRPr="00433D0E">
              <w:rPr>
                <w:rFonts w:ascii="Arial" w:hAnsi="Arial" w:cs="Arial"/>
                <w:vertAlign w:val="superscript"/>
              </w:rPr>
              <w:t>2</w:t>
            </w:r>
            <w:r w:rsidRPr="00433D0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12,21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по металлу заполнений дверных проемов и печей кузбасским лаком за 1 раз</w:t>
            </w:r>
          </w:p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3D0E">
              <w:rPr>
                <w:rFonts w:ascii="Arial" w:hAnsi="Arial" w:cs="Arial"/>
              </w:rPr>
              <w:t>(единица измерения - 100 м</w:t>
            </w:r>
            <w:r w:rsidRPr="00433D0E">
              <w:rPr>
                <w:rFonts w:ascii="Arial" w:hAnsi="Arial" w:cs="Arial"/>
                <w:vertAlign w:val="superscript"/>
              </w:rPr>
              <w:t>2</w:t>
            </w:r>
            <w:r w:rsidRPr="00433D0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15,98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по металлу заполнений оконных проемов и решеток кузбасским лаком за 1 раз</w:t>
            </w:r>
          </w:p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3D0E">
              <w:rPr>
                <w:rFonts w:ascii="Arial" w:hAnsi="Arial" w:cs="Arial"/>
              </w:rPr>
              <w:t>(единица измерения - 100 м</w:t>
            </w:r>
            <w:r w:rsidRPr="00433D0E">
              <w:rPr>
                <w:rFonts w:ascii="Arial" w:hAnsi="Arial" w:cs="Arial"/>
                <w:vertAlign w:val="superscript"/>
              </w:rPr>
              <w:t>2</w:t>
            </w:r>
            <w:r w:rsidRPr="00433D0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35,85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стен графитом за 1 раза</w:t>
            </w:r>
          </w:p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3D0E">
              <w:rPr>
                <w:rFonts w:ascii="Arial" w:hAnsi="Arial" w:cs="Arial"/>
              </w:rPr>
              <w:t>(единица измерения - 100 м</w:t>
            </w:r>
            <w:r w:rsidRPr="00433D0E">
              <w:rPr>
                <w:rFonts w:ascii="Arial" w:hAnsi="Arial" w:cs="Arial"/>
                <w:vertAlign w:val="superscript"/>
              </w:rPr>
              <w:t>2</w:t>
            </w:r>
            <w:r w:rsidRPr="00433D0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30,19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заполнений дверных проемов и печей графитом за 1 раза</w:t>
            </w:r>
          </w:p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3D0E">
              <w:rPr>
                <w:rFonts w:ascii="Arial" w:hAnsi="Arial" w:cs="Arial"/>
              </w:rPr>
              <w:t>(единица измерения - 100 м</w:t>
            </w:r>
            <w:r w:rsidRPr="00433D0E">
              <w:rPr>
                <w:rFonts w:ascii="Arial" w:hAnsi="Arial" w:cs="Arial"/>
                <w:vertAlign w:val="superscript"/>
              </w:rPr>
              <w:t>2</w:t>
            </w:r>
            <w:r w:rsidRPr="00433D0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38,96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заполнений оконных проемов и решеток графитом за 1 раза</w:t>
            </w:r>
          </w:p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3D0E">
              <w:rPr>
                <w:rFonts w:ascii="Arial" w:hAnsi="Arial" w:cs="Arial"/>
              </w:rPr>
              <w:t>(единица измерения - 100 м</w:t>
            </w:r>
            <w:r w:rsidRPr="00433D0E">
              <w:rPr>
                <w:rFonts w:ascii="Arial" w:hAnsi="Arial" w:cs="Arial"/>
                <w:vertAlign w:val="superscript"/>
              </w:rPr>
              <w:t>2</w:t>
            </w:r>
            <w:r w:rsidRPr="00433D0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62,38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решеток металлическим порошком за 1 раз</w:t>
            </w:r>
          </w:p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3D0E">
              <w:rPr>
                <w:rFonts w:ascii="Arial" w:hAnsi="Arial" w:cs="Arial"/>
              </w:rPr>
              <w:t>(единица измерения - 100 м</w:t>
            </w:r>
            <w:r w:rsidRPr="00433D0E">
              <w:rPr>
                <w:rFonts w:ascii="Arial" w:hAnsi="Arial" w:cs="Arial"/>
                <w:vertAlign w:val="superscript"/>
              </w:rPr>
              <w:t>2</w:t>
            </w:r>
            <w:r w:rsidRPr="00433D0E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56,94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Пудра алюминиевая ПАП-2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433D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3D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3D0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3D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</w:tbl>
    <w:p w:rsidR="00177B70" w:rsidRPr="00433D0E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672CC2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15-179. Окраска по металлу за 2 раза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672CC2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металлических поверхностей;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окраска поверхностей.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672CC2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стен по металлу за 2 раза печным лаком</w:t>
            </w:r>
          </w:p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2CC2">
              <w:rPr>
                <w:rFonts w:ascii="Arial" w:hAnsi="Arial" w:cs="Arial"/>
              </w:rPr>
              <w:t>(единица измерения - 100 м</w:t>
            </w:r>
            <w:r w:rsidRPr="00672CC2">
              <w:rPr>
                <w:rFonts w:ascii="Arial" w:hAnsi="Arial" w:cs="Arial"/>
                <w:vertAlign w:val="superscript"/>
              </w:rPr>
              <w:t>2</w:t>
            </w:r>
            <w:r w:rsidRPr="00672CC2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24,31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заполнений дверных проемов и печей по металлу за 2 раза печным лаком</w:t>
            </w:r>
          </w:p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2CC2">
              <w:rPr>
                <w:rFonts w:ascii="Arial" w:hAnsi="Arial" w:cs="Arial"/>
              </w:rPr>
              <w:t>(единица измерения - 100 м</w:t>
            </w:r>
            <w:r w:rsidRPr="00672CC2">
              <w:rPr>
                <w:rFonts w:ascii="Arial" w:hAnsi="Arial" w:cs="Arial"/>
                <w:vertAlign w:val="superscript"/>
              </w:rPr>
              <w:t>2</w:t>
            </w:r>
            <w:r w:rsidRPr="00672CC2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31,97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заполнений оконных проемов, решеток и печных труб по металлу печным лаком за 2 раза</w:t>
            </w:r>
          </w:p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2CC2">
              <w:rPr>
                <w:rFonts w:ascii="Arial" w:hAnsi="Arial" w:cs="Arial"/>
              </w:rPr>
              <w:t>(единица измерения - 100 м</w:t>
            </w:r>
            <w:r w:rsidRPr="00672CC2">
              <w:rPr>
                <w:rFonts w:ascii="Arial" w:hAnsi="Arial" w:cs="Arial"/>
                <w:vertAlign w:val="superscript"/>
              </w:rPr>
              <w:t>2</w:t>
            </w:r>
            <w:r w:rsidRPr="00672CC2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67,38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стен по металлу кузбасским лаком за 2 раза</w:t>
            </w:r>
          </w:p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2CC2">
              <w:rPr>
                <w:rFonts w:ascii="Arial" w:hAnsi="Arial" w:cs="Arial"/>
              </w:rPr>
              <w:t>(единица измерения - 100 м</w:t>
            </w:r>
            <w:r w:rsidRPr="00672CC2">
              <w:rPr>
                <w:rFonts w:ascii="Arial" w:hAnsi="Arial" w:cs="Arial"/>
                <w:vertAlign w:val="superscript"/>
              </w:rPr>
              <w:t>2</w:t>
            </w:r>
            <w:r w:rsidRPr="00672CC2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19,65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заполнений дверных проемов и печей по металлу кузбасским лаком за 2 раза</w:t>
            </w:r>
          </w:p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2CC2">
              <w:rPr>
                <w:rFonts w:ascii="Arial" w:hAnsi="Arial" w:cs="Arial"/>
              </w:rPr>
              <w:t>(единица измерения - 100 м</w:t>
            </w:r>
            <w:r w:rsidRPr="00672CC2">
              <w:rPr>
                <w:rFonts w:ascii="Arial" w:hAnsi="Arial" w:cs="Arial"/>
                <w:vertAlign w:val="superscript"/>
              </w:rPr>
              <w:t>2</w:t>
            </w:r>
            <w:r w:rsidRPr="00672CC2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25,64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заполнений оконных проемов и решеток по металлу кузбасским лаком за 2 раза</w:t>
            </w:r>
          </w:p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2CC2">
              <w:rPr>
                <w:rFonts w:ascii="Arial" w:hAnsi="Arial" w:cs="Arial"/>
              </w:rPr>
              <w:t>(единица измерения - 100 м</w:t>
            </w:r>
            <w:r w:rsidRPr="00672CC2">
              <w:rPr>
                <w:rFonts w:ascii="Arial" w:hAnsi="Arial" w:cs="Arial"/>
                <w:vertAlign w:val="superscript"/>
              </w:rPr>
              <w:t>2</w:t>
            </w:r>
            <w:r w:rsidRPr="00672CC2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57,39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72CC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72CC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72CC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:rsidR="00177B70" w:rsidRPr="00672CC2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DB2CF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05. Окраска поливинилацетатными водоэмульсионными составами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DB2CF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15-180. Окраска поливинилацетатными водоэмульсионными составами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DB2CF0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стен поливинилацетатными водоэмульсионными составами простая по штукатурке и сборным конструкциям, подготовленным под окраску</w:t>
            </w:r>
          </w:p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2CF0">
              <w:rPr>
                <w:rFonts w:ascii="Arial" w:hAnsi="Arial" w:cs="Arial"/>
              </w:rPr>
              <w:t>(единица измерения - 100 м</w:t>
            </w:r>
            <w:r w:rsidRPr="00DB2CF0">
              <w:rPr>
                <w:rFonts w:ascii="Arial" w:hAnsi="Arial" w:cs="Arial"/>
                <w:vertAlign w:val="superscript"/>
              </w:rPr>
              <w:t>2</w:t>
            </w:r>
            <w:r w:rsidRPr="00DB2CF0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15,18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потолков поливинилацетатными водоэмульсионными составами простая по штукатурке и сборным конструкциям, подготовленным под окраску</w:t>
            </w:r>
          </w:p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2CF0">
              <w:rPr>
                <w:rFonts w:ascii="Arial" w:hAnsi="Arial" w:cs="Arial"/>
              </w:rPr>
              <w:t>(единица измерения - 100 м</w:t>
            </w:r>
            <w:r w:rsidRPr="00DB2CF0">
              <w:rPr>
                <w:rFonts w:ascii="Arial" w:hAnsi="Arial" w:cs="Arial"/>
                <w:vertAlign w:val="superscript"/>
              </w:rPr>
              <w:t>2</w:t>
            </w:r>
            <w:r w:rsidRPr="00DB2CF0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16,94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по штукатурке стен поливинилацетатными водоэмульсионными составами улучшенная</w:t>
            </w:r>
          </w:p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2CF0">
              <w:rPr>
                <w:rFonts w:ascii="Arial" w:hAnsi="Arial" w:cs="Arial"/>
              </w:rPr>
              <w:t>(единица измерения - 100 м</w:t>
            </w:r>
            <w:r w:rsidRPr="00DB2CF0">
              <w:rPr>
                <w:rFonts w:ascii="Arial" w:hAnsi="Arial" w:cs="Arial"/>
                <w:vertAlign w:val="superscript"/>
              </w:rPr>
              <w:t>2</w:t>
            </w:r>
            <w:r w:rsidRPr="00DB2CF0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42,9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Е15-180-4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по штукатурке потолков поливинилацетатными водоэмульсионными составами улучшенная</w:t>
            </w:r>
          </w:p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2CF0">
              <w:rPr>
                <w:rFonts w:ascii="Arial" w:hAnsi="Arial" w:cs="Arial"/>
              </w:rPr>
              <w:t>(единица измерения - 100 м</w:t>
            </w:r>
            <w:r w:rsidRPr="00DB2CF0">
              <w:rPr>
                <w:rFonts w:ascii="Arial" w:hAnsi="Arial" w:cs="Arial"/>
                <w:vertAlign w:val="superscript"/>
              </w:rPr>
              <w:t>2</w:t>
            </w:r>
            <w:r w:rsidRPr="00DB2CF0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53,9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стен поливинилацетатными водоэмульсионными составами по сборным конструкциям, подготовленным под окраску, улучшенная</w:t>
            </w:r>
          </w:p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2CF0">
              <w:rPr>
                <w:rFonts w:ascii="Arial" w:hAnsi="Arial" w:cs="Arial"/>
              </w:rPr>
              <w:t>(единица измерения - 100 м</w:t>
            </w:r>
            <w:r w:rsidRPr="00DB2CF0">
              <w:rPr>
                <w:rFonts w:ascii="Arial" w:hAnsi="Arial" w:cs="Arial"/>
                <w:vertAlign w:val="superscript"/>
              </w:rPr>
              <w:t>2</w:t>
            </w:r>
            <w:r w:rsidRPr="00DB2CF0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25,41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потолков поливинилацетатными водоэмульсионными составами по сборным конструкциям, подготовленным под окраску, улучшенная</w:t>
            </w:r>
          </w:p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2CF0">
              <w:rPr>
                <w:rFonts w:ascii="Arial" w:hAnsi="Arial" w:cs="Arial"/>
              </w:rPr>
              <w:t>(единица измерения - 100 м</w:t>
            </w:r>
            <w:r w:rsidRPr="00DB2CF0">
              <w:rPr>
                <w:rFonts w:ascii="Arial" w:hAnsi="Arial" w:cs="Arial"/>
                <w:vertAlign w:val="superscript"/>
              </w:rPr>
              <w:t>2</w:t>
            </w:r>
            <w:r w:rsidRPr="00DB2CF0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по штукатурке стен поливинилацетатными водоэмульсионными составами, высококачественная</w:t>
            </w:r>
          </w:p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2CF0">
              <w:rPr>
                <w:rFonts w:ascii="Arial" w:hAnsi="Arial" w:cs="Arial"/>
              </w:rPr>
              <w:t>(единица измерения - 100 м</w:t>
            </w:r>
            <w:r w:rsidRPr="00DB2CF0">
              <w:rPr>
                <w:rFonts w:ascii="Arial" w:hAnsi="Arial" w:cs="Arial"/>
                <w:vertAlign w:val="superscript"/>
              </w:rPr>
              <w:t>2</w:t>
            </w:r>
            <w:r w:rsidRPr="00DB2CF0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68,75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по штукатурке потолков поливинилацетатными водоэмульсионными составами, высококачественная</w:t>
            </w:r>
          </w:p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2CF0">
              <w:rPr>
                <w:rFonts w:ascii="Arial" w:hAnsi="Arial" w:cs="Arial"/>
              </w:rPr>
              <w:t>(единица измерения - 100 м</w:t>
            </w:r>
            <w:r w:rsidRPr="00DB2CF0">
              <w:rPr>
                <w:rFonts w:ascii="Arial" w:hAnsi="Arial" w:cs="Arial"/>
                <w:vertAlign w:val="superscript"/>
              </w:rPr>
              <w:t>2</w:t>
            </w:r>
            <w:r w:rsidRPr="00DB2CF0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89,43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стен поливинилацетатными водоэмульсионными составами по сборным конструкциям, подготовленным под окраску, высококачественная</w:t>
            </w:r>
          </w:p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2CF0">
              <w:rPr>
                <w:rFonts w:ascii="Arial" w:hAnsi="Arial" w:cs="Arial"/>
              </w:rPr>
              <w:t>(единица измерения - 100 м</w:t>
            </w:r>
            <w:r w:rsidRPr="00DB2CF0">
              <w:rPr>
                <w:rFonts w:ascii="Arial" w:hAnsi="Arial" w:cs="Arial"/>
                <w:vertAlign w:val="superscript"/>
              </w:rPr>
              <w:t>2</w:t>
            </w:r>
            <w:r w:rsidRPr="00DB2CF0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46,42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потолков поливинилацетатными водоэмульсионными составами по сборным конструкциям, подготовленным под окраску, высококачественная</w:t>
            </w:r>
          </w:p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2CF0">
              <w:rPr>
                <w:rFonts w:ascii="Arial" w:hAnsi="Arial" w:cs="Arial"/>
              </w:rPr>
              <w:t>(единица измерения - 100 м</w:t>
            </w:r>
            <w:r w:rsidRPr="00DB2CF0">
              <w:rPr>
                <w:rFonts w:ascii="Arial" w:hAnsi="Arial" w:cs="Arial"/>
                <w:vertAlign w:val="superscript"/>
              </w:rPr>
              <w:t>2</w:t>
            </w:r>
            <w:r w:rsidRPr="00DB2CF0">
              <w:rPr>
                <w:rFonts w:ascii="Arial" w:hAnsi="Arial" w:cs="Arial"/>
              </w:rPr>
              <w:t xml:space="preserve"> окрашиваемой поверхности)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55,88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77B70" w:rsidRPr="00DB2CF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2CF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2CF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</w:tbl>
    <w:p w:rsidR="00177B70" w:rsidRPr="00DB2CF0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FD5F6A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06. Декоративные работы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FD5F6A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15-181. Декоративная отделка поверхностей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FD5F6A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поверхности для разделки под мрамор и шелк (нормы 1-8);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трафаретов;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окраска с отделкой и набивкой рисунка;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составов и колеров.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FD5F6A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Декоративная отделка поверхностей под мрамор, клеевая</w:t>
            </w:r>
          </w:p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5F6A">
              <w:rPr>
                <w:rFonts w:ascii="Arial" w:hAnsi="Arial" w:cs="Arial"/>
              </w:rPr>
              <w:t>(единица измерения - 100 м</w:t>
            </w:r>
            <w:r w:rsidRPr="00FD5F6A">
              <w:rPr>
                <w:rFonts w:ascii="Arial" w:hAnsi="Arial" w:cs="Arial"/>
                <w:vertAlign w:val="superscript"/>
              </w:rPr>
              <w:t>2</w:t>
            </w:r>
            <w:r w:rsidRPr="00FD5F6A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102,71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5F6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НЦ-007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5F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Декоративная отделка поверхностей под мрамор, масляная</w:t>
            </w:r>
          </w:p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5F6A">
              <w:rPr>
                <w:rFonts w:ascii="Arial" w:hAnsi="Arial" w:cs="Arial"/>
              </w:rPr>
              <w:t>(единица измерения - 100 м</w:t>
            </w:r>
            <w:r w:rsidRPr="00FD5F6A">
              <w:rPr>
                <w:rFonts w:ascii="Arial" w:hAnsi="Arial" w:cs="Arial"/>
                <w:vertAlign w:val="superscript"/>
              </w:rPr>
              <w:t>2</w:t>
            </w:r>
            <w:r w:rsidRPr="00FD5F6A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161,68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5F6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НЦ-007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0,095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 желтый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5F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Декоративная отделка поверхностей под шелк картами (коврами), клеевая, категория сложности 1</w:t>
            </w:r>
          </w:p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5F6A">
              <w:rPr>
                <w:rFonts w:ascii="Arial" w:hAnsi="Arial" w:cs="Arial"/>
              </w:rPr>
              <w:t>(единица измерения - 100 м</w:t>
            </w:r>
            <w:r w:rsidRPr="00FD5F6A">
              <w:rPr>
                <w:rFonts w:ascii="Arial" w:hAnsi="Arial" w:cs="Arial"/>
                <w:vertAlign w:val="superscript"/>
              </w:rPr>
              <w:t>2</w:t>
            </w:r>
            <w:r w:rsidRPr="00FD5F6A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196,16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5F6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НЦ-007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5F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Декоративная отделка поверхностей под шелк картами (коврами), клеевая, категория сложности 2</w:t>
            </w:r>
          </w:p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5F6A">
              <w:rPr>
                <w:rFonts w:ascii="Arial" w:hAnsi="Arial" w:cs="Arial"/>
              </w:rPr>
              <w:t>(единица измерения - 100 м</w:t>
            </w:r>
            <w:r w:rsidRPr="00FD5F6A">
              <w:rPr>
                <w:rFonts w:ascii="Arial" w:hAnsi="Arial" w:cs="Arial"/>
                <w:vertAlign w:val="superscript"/>
              </w:rPr>
              <w:t>2</w:t>
            </w:r>
            <w:r w:rsidRPr="00FD5F6A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282,94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5F6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НЦ-007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0,0092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5F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Декоративная отделка поверхностей под шелк картами (коврами), клеевая, категория сложности 3</w:t>
            </w:r>
          </w:p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5F6A">
              <w:rPr>
                <w:rFonts w:ascii="Arial" w:hAnsi="Arial" w:cs="Arial"/>
              </w:rPr>
              <w:t>(единица измерения - 100 м</w:t>
            </w:r>
            <w:r w:rsidRPr="00FD5F6A">
              <w:rPr>
                <w:rFonts w:ascii="Arial" w:hAnsi="Arial" w:cs="Arial"/>
                <w:vertAlign w:val="superscript"/>
              </w:rPr>
              <w:t>2</w:t>
            </w:r>
            <w:r w:rsidRPr="00FD5F6A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450,57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5F6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НЦ-007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0,0104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5F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Декоративная отделка поверхностей под шелк картами (коврами), масляная, категория сложности 1</w:t>
            </w:r>
          </w:p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5F6A">
              <w:rPr>
                <w:rFonts w:ascii="Arial" w:hAnsi="Arial" w:cs="Arial"/>
              </w:rPr>
              <w:t>(единица измерения - 100 м</w:t>
            </w:r>
            <w:r w:rsidRPr="00FD5F6A">
              <w:rPr>
                <w:rFonts w:ascii="Arial" w:hAnsi="Arial" w:cs="Arial"/>
                <w:vertAlign w:val="superscript"/>
              </w:rPr>
              <w:t>2</w:t>
            </w:r>
            <w:r w:rsidRPr="00FD5F6A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244,9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5F6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НЦ-007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0,095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 желтый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5F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Е15-181-7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Декоративная отделка поверхностей под шелк картами (коврами), масляная, категория сложности 2</w:t>
            </w:r>
          </w:p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5F6A">
              <w:rPr>
                <w:rFonts w:ascii="Arial" w:hAnsi="Arial" w:cs="Arial"/>
              </w:rPr>
              <w:t>(единица измерения - 100 м</w:t>
            </w:r>
            <w:r w:rsidRPr="00FD5F6A">
              <w:rPr>
                <w:rFonts w:ascii="Arial" w:hAnsi="Arial" w:cs="Arial"/>
                <w:vertAlign w:val="superscript"/>
              </w:rPr>
              <w:t>2</w:t>
            </w:r>
            <w:r w:rsidRPr="00FD5F6A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336,43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5F6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НЦ-007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0,095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 желтый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5F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Декоративная отделка поверхностей под шелк картами (коврами), масляная, категория сложности 3</w:t>
            </w:r>
          </w:p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5F6A">
              <w:rPr>
                <w:rFonts w:ascii="Arial" w:hAnsi="Arial" w:cs="Arial"/>
              </w:rPr>
              <w:t>(единица измерения - 100 м</w:t>
            </w:r>
            <w:r w:rsidRPr="00FD5F6A">
              <w:rPr>
                <w:rFonts w:ascii="Arial" w:hAnsi="Arial" w:cs="Arial"/>
                <w:vertAlign w:val="superscript"/>
              </w:rPr>
              <w:t>2</w:t>
            </w:r>
            <w:r w:rsidRPr="00FD5F6A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464,83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5F6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НЦ-007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0,095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 желтый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0,0068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5F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Клеевая разделка по эскизам, категория сложности 1</w:t>
            </w:r>
          </w:p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5F6A">
              <w:rPr>
                <w:rFonts w:ascii="Arial" w:hAnsi="Arial" w:cs="Arial"/>
              </w:rPr>
              <w:t>(единица измерения - 100 м</w:t>
            </w:r>
            <w:r w:rsidRPr="00FD5F6A">
              <w:rPr>
                <w:rFonts w:ascii="Arial" w:hAnsi="Arial" w:cs="Arial"/>
                <w:vertAlign w:val="superscript"/>
              </w:rPr>
              <w:t>2</w:t>
            </w:r>
            <w:r w:rsidRPr="00FD5F6A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49,7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Клеевая разделка по эскизам, категория сложности 2</w:t>
            </w:r>
          </w:p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5F6A">
              <w:rPr>
                <w:rFonts w:ascii="Arial" w:hAnsi="Arial" w:cs="Arial"/>
              </w:rPr>
              <w:t>(единица измерения - 100 м</w:t>
            </w:r>
            <w:r w:rsidRPr="00FD5F6A">
              <w:rPr>
                <w:rFonts w:ascii="Arial" w:hAnsi="Arial" w:cs="Arial"/>
                <w:vertAlign w:val="superscript"/>
              </w:rPr>
              <w:t>2</w:t>
            </w:r>
            <w:r w:rsidRPr="00FD5F6A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91,54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Клеевая разделка по эскизам, категория сложности 3</w:t>
            </w:r>
          </w:p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5F6A">
              <w:rPr>
                <w:rFonts w:ascii="Arial" w:hAnsi="Arial" w:cs="Arial"/>
              </w:rPr>
              <w:t>(единица измерения - 100 м</w:t>
            </w:r>
            <w:r w:rsidRPr="00FD5F6A">
              <w:rPr>
                <w:rFonts w:ascii="Arial" w:hAnsi="Arial" w:cs="Arial"/>
                <w:vertAlign w:val="superscript"/>
              </w:rPr>
              <w:t>2</w:t>
            </w:r>
            <w:r w:rsidRPr="00FD5F6A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154,55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Набивка фриза по трафарету, клеевая</w:t>
            </w:r>
          </w:p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5F6A">
              <w:rPr>
                <w:rFonts w:ascii="Arial" w:hAnsi="Arial" w:cs="Arial"/>
              </w:rPr>
              <w:t>(единица измерения - 100 м</w:t>
            </w:r>
            <w:r w:rsidRPr="00FD5F6A">
              <w:rPr>
                <w:rFonts w:ascii="Arial" w:hAnsi="Arial" w:cs="Arial"/>
                <w:vertAlign w:val="superscript"/>
              </w:rPr>
              <w:t>2</w:t>
            </w:r>
            <w:r w:rsidRPr="00FD5F6A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262,73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0,0082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Набивка фриза по трафарету, масляная</w:t>
            </w:r>
          </w:p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5F6A">
              <w:rPr>
                <w:rFonts w:ascii="Arial" w:hAnsi="Arial" w:cs="Arial"/>
              </w:rPr>
              <w:t>(единица измерения - 100 м</w:t>
            </w:r>
            <w:r w:rsidRPr="00FD5F6A">
              <w:rPr>
                <w:rFonts w:ascii="Arial" w:hAnsi="Arial" w:cs="Arial"/>
                <w:vertAlign w:val="superscript"/>
              </w:rPr>
              <w:t>2</w:t>
            </w:r>
            <w:r w:rsidRPr="00FD5F6A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285,31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77B70" w:rsidRPr="00FD5F6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D5F6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D5F6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</w:t>
            </w:r>
          </w:p>
        </w:tc>
      </w:tr>
    </w:tbl>
    <w:p w:rsidR="00177B70" w:rsidRPr="00FD5F6A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FC2EAC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05. Стекольные работы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FC2EAC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01. Остекление деревянных оконных переплетов, фрамуг, дверных полотен и витрин жилых и общественных зданий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FC2EAC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RPr="00FC2EA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FC2EAC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15-201. Остекление оконным стеклом толщиной 3 мм окон, фрамуг, балконных дверей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RPr="00FC2EA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FC2EAC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стекол частично;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и навеска при необходимости оконных створок, фрамуг и деревянных полотен, разъединение и соединение створок спаренных переплетов и полотен балконных дверных блоков;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фальцев от грязи и коррозии и частичная проолифка их;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вставка стекол на штапиках по замазке (или на двойной замазке);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штапиков;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протирка стекол.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FC2EAC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3 мм окон в два переплета, открывающихся в одну сторону</w:t>
            </w:r>
          </w:p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2EAC">
              <w:rPr>
                <w:rFonts w:ascii="Arial" w:hAnsi="Arial" w:cs="Arial"/>
              </w:rPr>
              <w:t>(единица измерения - 100 м</w:t>
            </w:r>
            <w:r w:rsidRPr="00FC2EAC">
              <w:rPr>
                <w:rFonts w:ascii="Arial" w:hAnsi="Arial" w:cs="Arial"/>
                <w:vertAlign w:val="superscript"/>
              </w:rPr>
              <w:t>2</w:t>
            </w:r>
            <w:r w:rsidRPr="00FC2EAC">
              <w:rPr>
                <w:rFonts w:ascii="Arial" w:hAnsi="Arial" w:cs="Arial"/>
              </w:rPr>
              <w:t xml:space="preserve"> площади проемов по наружному обводу коробок)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45,88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2EA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3 мм окон в два переплета, открывающихся в разные стороны</w:t>
            </w:r>
          </w:p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2EAC">
              <w:rPr>
                <w:rFonts w:ascii="Arial" w:hAnsi="Arial" w:cs="Arial"/>
              </w:rPr>
              <w:t>(единица измерения - 100 м</w:t>
            </w:r>
            <w:r w:rsidRPr="00FC2EAC">
              <w:rPr>
                <w:rFonts w:ascii="Arial" w:hAnsi="Arial" w:cs="Arial"/>
                <w:vertAlign w:val="superscript"/>
              </w:rPr>
              <w:t>2</w:t>
            </w:r>
            <w:r w:rsidRPr="00FC2EAC">
              <w:rPr>
                <w:rFonts w:ascii="Arial" w:hAnsi="Arial" w:cs="Arial"/>
              </w:rPr>
              <w:t xml:space="preserve"> площади проемов по наружному обводу коробок)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48,59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2EA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3 мм окон с одинарным переплетом</w:t>
            </w:r>
          </w:p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2EAC">
              <w:rPr>
                <w:rFonts w:ascii="Arial" w:hAnsi="Arial" w:cs="Arial"/>
              </w:rPr>
              <w:t>(единица измерения - 100 м</w:t>
            </w:r>
            <w:r w:rsidRPr="00FC2EAC">
              <w:rPr>
                <w:rFonts w:ascii="Arial" w:hAnsi="Arial" w:cs="Arial"/>
                <w:vertAlign w:val="superscript"/>
              </w:rPr>
              <w:t>2</w:t>
            </w:r>
            <w:r w:rsidRPr="00FC2EAC">
              <w:rPr>
                <w:rFonts w:ascii="Arial" w:hAnsi="Arial" w:cs="Arial"/>
              </w:rPr>
              <w:t xml:space="preserve"> площади проемов по наружному обводу коробок)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2EA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3 мм окон со спаренным переплетом</w:t>
            </w:r>
          </w:p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2EAC">
              <w:rPr>
                <w:rFonts w:ascii="Arial" w:hAnsi="Arial" w:cs="Arial"/>
              </w:rPr>
              <w:t>(единица измерения - 100 м</w:t>
            </w:r>
            <w:r w:rsidRPr="00FC2EAC">
              <w:rPr>
                <w:rFonts w:ascii="Arial" w:hAnsi="Arial" w:cs="Arial"/>
                <w:vertAlign w:val="superscript"/>
              </w:rPr>
              <w:t>2</w:t>
            </w:r>
            <w:r w:rsidRPr="00FC2EAC">
              <w:rPr>
                <w:rFonts w:ascii="Arial" w:hAnsi="Arial" w:cs="Arial"/>
              </w:rPr>
              <w:t xml:space="preserve"> площади проемов по наружному обводу коробок)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51,08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2EA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3 мм фрамуг с одним переплетом</w:t>
            </w:r>
          </w:p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2EAC">
              <w:rPr>
                <w:rFonts w:ascii="Arial" w:hAnsi="Arial" w:cs="Arial"/>
              </w:rPr>
              <w:t>(единица измерения - 100 м</w:t>
            </w:r>
            <w:r w:rsidRPr="00FC2EAC">
              <w:rPr>
                <w:rFonts w:ascii="Arial" w:hAnsi="Arial" w:cs="Arial"/>
                <w:vertAlign w:val="superscript"/>
              </w:rPr>
              <w:t>2</w:t>
            </w:r>
            <w:r w:rsidRPr="00FC2EAC">
              <w:rPr>
                <w:rFonts w:ascii="Arial" w:hAnsi="Arial" w:cs="Arial"/>
              </w:rPr>
              <w:t xml:space="preserve"> площади проемов по наружному обводу коробок)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35,71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2EA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3 мм дверей балконных в два полотна, открывающихся в одну сторону</w:t>
            </w:r>
          </w:p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2EAC">
              <w:rPr>
                <w:rFonts w:ascii="Arial" w:hAnsi="Arial" w:cs="Arial"/>
              </w:rPr>
              <w:t>(единица измерения - 100 м</w:t>
            </w:r>
            <w:r w:rsidRPr="00FC2EAC">
              <w:rPr>
                <w:rFonts w:ascii="Arial" w:hAnsi="Arial" w:cs="Arial"/>
                <w:vertAlign w:val="superscript"/>
              </w:rPr>
              <w:t>2</w:t>
            </w:r>
            <w:r w:rsidRPr="00FC2EAC">
              <w:rPr>
                <w:rFonts w:ascii="Arial" w:hAnsi="Arial" w:cs="Arial"/>
              </w:rPr>
              <w:t xml:space="preserve"> площади проемов по наружному обводу коробок)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35,48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2EA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3 мм дверей балконных в два полотна, открывающихся в разные стороны</w:t>
            </w:r>
          </w:p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2EAC">
              <w:rPr>
                <w:rFonts w:ascii="Arial" w:hAnsi="Arial" w:cs="Arial"/>
              </w:rPr>
              <w:t>(единица измерения - 100 м</w:t>
            </w:r>
            <w:r w:rsidRPr="00FC2EAC">
              <w:rPr>
                <w:rFonts w:ascii="Arial" w:hAnsi="Arial" w:cs="Arial"/>
                <w:vertAlign w:val="superscript"/>
              </w:rPr>
              <w:t>2</w:t>
            </w:r>
            <w:r w:rsidRPr="00FC2EAC">
              <w:rPr>
                <w:rFonts w:ascii="Arial" w:hAnsi="Arial" w:cs="Arial"/>
              </w:rPr>
              <w:t xml:space="preserve"> площади проемов по наружному обводу коробок)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37,74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2EA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3 мм дверей балконных с одинарным переплетом</w:t>
            </w:r>
          </w:p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2EAC">
              <w:rPr>
                <w:rFonts w:ascii="Arial" w:hAnsi="Arial" w:cs="Arial"/>
              </w:rPr>
              <w:t>(единица измерения - 100 м</w:t>
            </w:r>
            <w:r w:rsidRPr="00FC2EAC">
              <w:rPr>
                <w:rFonts w:ascii="Arial" w:hAnsi="Arial" w:cs="Arial"/>
                <w:vertAlign w:val="superscript"/>
              </w:rPr>
              <w:t>2</w:t>
            </w:r>
            <w:r w:rsidRPr="00FC2EAC">
              <w:rPr>
                <w:rFonts w:ascii="Arial" w:hAnsi="Arial" w:cs="Arial"/>
              </w:rPr>
              <w:t xml:space="preserve"> площади проемов по наружному обводу коробок)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18,76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2EA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3 мм дверей балконных со спаренным переплетом</w:t>
            </w:r>
          </w:p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2EAC">
              <w:rPr>
                <w:rFonts w:ascii="Arial" w:hAnsi="Arial" w:cs="Arial"/>
              </w:rPr>
              <w:t>(единица измерения - 100 м</w:t>
            </w:r>
            <w:r w:rsidRPr="00FC2EAC">
              <w:rPr>
                <w:rFonts w:ascii="Arial" w:hAnsi="Arial" w:cs="Arial"/>
                <w:vertAlign w:val="superscript"/>
              </w:rPr>
              <w:t>2</w:t>
            </w:r>
            <w:r w:rsidRPr="00FC2EAC">
              <w:rPr>
                <w:rFonts w:ascii="Arial" w:hAnsi="Arial" w:cs="Arial"/>
              </w:rPr>
              <w:t xml:space="preserve"> площади проемов по наружному обводу коробок)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37,29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C2E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C2E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2EA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C2E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</w:tbl>
    <w:p w:rsidR="00177B70" w:rsidRPr="00FC2EAC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62220E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15-202. Остекление оконным и витринным стеклом дверей и витрин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62220E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стекол частично;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и навеска при необходимости оконных створок, разъединение и соединение полотен балконных дверных блоков;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фальцев от грязи и коррозии и частичная проолифка их;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вставка стекол на штапиках по замазке (или на двойной замазке) и на эластичной прокладке;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штапиков, зажимов и кляммер (в необходимых случаях);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протирка стекол.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62220E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стеклом оконным толщиной 4 мм дверей на штапиках по замазке</w:t>
            </w:r>
          </w:p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220E">
              <w:rPr>
                <w:rFonts w:ascii="Arial" w:hAnsi="Arial" w:cs="Arial"/>
              </w:rPr>
              <w:t>(единица измерения - 100 м</w:t>
            </w:r>
            <w:r w:rsidRPr="0062220E">
              <w:rPr>
                <w:rFonts w:ascii="Arial" w:hAnsi="Arial" w:cs="Arial"/>
                <w:vertAlign w:val="superscript"/>
              </w:rPr>
              <w:t>2</w:t>
            </w:r>
            <w:r w:rsidRPr="0062220E">
              <w:rPr>
                <w:rFonts w:ascii="Arial" w:hAnsi="Arial" w:cs="Arial"/>
              </w:rPr>
              <w:t xml:space="preserve"> площади остекления)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94,58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220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стеклом оконным толщиной 4 мм дверей на эластичных прокладках</w:t>
            </w:r>
          </w:p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220E">
              <w:rPr>
                <w:rFonts w:ascii="Arial" w:hAnsi="Arial" w:cs="Arial"/>
              </w:rPr>
              <w:t>(единица измерения - 100 м</w:t>
            </w:r>
            <w:r w:rsidRPr="0062220E">
              <w:rPr>
                <w:rFonts w:ascii="Arial" w:hAnsi="Arial" w:cs="Arial"/>
                <w:vertAlign w:val="superscript"/>
              </w:rPr>
              <w:t>2</w:t>
            </w:r>
            <w:r w:rsidRPr="0062220E">
              <w:rPr>
                <w:rFonts w:ascii="Arial" w:hAnsi="Arial" w:cs="Arial"/>
              </w:rPr>
              <w:t xml:space="preserve"> площади остекления)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94,58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220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стеклом витринным на эластичных прокладках дверей</w:t>
            </w:r>
          </w:p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220E">
              <w:rPr>
                <w:rFonts w:ascii="Arial" w:hAnsi="Arial" w:cs="Arial"/>
              </w:rPr>
              <w:t>(единица измерения - 100 м</w:t>
            </w:r>
            <w:r w:rsidRPr="0062220E">
              <w:rPr>
                <w:rFonts w:ascii="Arial" w:hAnsi="Arial" w:cs="Arial"/>
                <w:vertAlign w:val="superscript"/>
              </w:rPr>
              <w:t>2</w:t>
            </w:r>
            <w:r w:rsidRPr="0062220E">
              <w:rPr>
                <w:rFonts w:ascii="Arial" w:hAnsi="Arial" w:cs="Arial"/>
              </w:rPr>
              <w:t xml:space="preserve"> площади остекления)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159,44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1/10-220-10-30/750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свыше 19 м</w:t>
            </w:r>
            <w:r w:rsidRPr="0062220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6 мм,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220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стеклом витринным на эластичных прокладках витрин с металлическими переплетами</w:t>
            </w:r>
          </w:p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220E">
              <w:rPr>
                <w:rFonts w:ascii="Arial" w:hAnsi="Arial" w:cs="Arial"/>
              </w:rPr>
              <w:t>(единица измерения - 100 м</w:t>
            </w:r>
            <w:r w:rsidRPr="0062220E">
              <w:rPr>
                <w:rFonts w:ascii="Arial" w:hAnsi="Arial" w:cs="Arial"/>
                <w:vertAlign w:val="superscript"/>
              </w:rPr>
              <w:t>2</w:t>
            </w:r>
            <w:r w:rsidRPr="0062220E">
              <w:rPr>
                <w:rFonts w:ascii="Arial" w:hAnsi="Arial" w:cs="Arial"/>
              </w:rPr>
              <w:t xml:space="preserve"> площади остекления)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111,31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1/10-220-10-30/750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свыше 19 м</w:t>
            </w:r>
            <w:r w:rsidRPr="0062220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6 мм,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220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177B70" w:rsidRPr="0062220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2220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2220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</w:tbl>
    <w:p w:rsidR="00177B70" w:rsidRPr="0062220E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AA1586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15-203. Остекление оконным стеклом толщиной 4 мм окон, фрамуг, балконных дверей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AA1586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стекол частично;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и навеска оконных створок, фрамуг и дверных полотен, разъединение и соединение створок спаренных переплетов и полотен дверных блоков;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фальцев от грязи и коррозии и частичная проолифка их;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вставка стекол на штапиках по замазке (или на двойной замазке);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штапиков;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протирка стекол.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AA1586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4 мм окон в два переплета, открывающихся в одну сторону</w:t>
            </w:r>
          </w:p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1586">
              <w:rPr>
                <w:rFonts w:ascii="Arial" w:hAnsi="Arial" w:cs="Arial"/>
              </w:rPr>
              <w:t>(единица измерения - 100 м</w:t>
            </w:r>
            <w:r w:rsidRPr="00AA1586">
              <w:rPr>
                <w:rFonts w:ascii="Arial" w:hAnsi="Arial" w:cs="Arial"/>
                <w:vertAlign w:val="superscript"/>
              </w:rPr>
              <w:t>2</w:t>
            </w:r>
            <w:r w:rsidRPr="00AA1586">
              <w:rPr>
                <w:rFonts w:ascii="Arial" w:hAnsi="Arial" w:cs="Arial"/>
              </w:rPr>
              <w:t xml:space="preserve"> площади проемов по наружному обводу коробок)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119,78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15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4 мм окон в два переплета, открывающихся в разные стороны</w:t>
            </w:r>
          </w:p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1586">
              <w:rPr>
                <w:rFonts w:ascii="Arial" w:hAnsi="Arial" w:cs="Arial"/>
              </w:rPr>
              <w:t>(единица измерения - 100 м</w:t>
            </w:r>
            <w:r w:rsidRPr="00AA1586">
              <w:rPr>
                <w:rFonts w:ascii="Arial" w:hAnsi="Arial" w:cs="Arial"/>
                <w:vertAlign w:val="superscript"/>
              </w:rPr>
              <w:t>2</w:t>
            </w:r>
            <w:r w:rsidRPr="00AA1586">
              <w:rPr>
                <w:rFonts w:ascii="Arial" w:hAnsi="Arial" w:cs="Arial"/>
              </w:rPr>
              <w:t xml:space="preserve"> площади проемов по наружному обводу коробок)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126,56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15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4 мм окон с одинарным переплетом</w:t>
            </w:r>
          </w:p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1586">
              <w:rPr>
                <w:rFonts w:ascii="Arial" w:hAnsi="Arial" w:cs="Arial"/>
              </w:rPr>
              <w:t>(единица измерения - 100 м</w:t>
            </w:r>
            <w:r w:rsidRPr="00AA1586">
              <w:rPr>
                <w:rFonts w:ascii="Arial" w:hAnsi="Arial" w:cs="Arial"/>
                <w:vertAlign w:val="superscript"/>
              </w:rPr>
              <w:t>2</w:t>
            </w:r>
            <w:r w:rsidRPr="00AA1586">
              <w:rPr>
                <w:rFonts w:ascii="Arial" w:hAnsi="Arial" w:cs="Arial"/>
              </w:rPr>
              <w:t xml:space="preserve"> площади проемов по наружному обводу коробок)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63,51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15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4 мм окон со спаренным переплетом</w:t>
            </w:r>
          </w:p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1586">
              <w:rPr>
                <w:rFonts w:ascii="Arial" w:hAnsi="Arial" w:cs="Arial"/>
              </w:rPr>
              <w:t>(единица измерения - 100 м</w:t>
            </w:r>
            <w:r w:rsidRPr="00AA1586">
              <w:rPr>
                <w:rFonts w:ascii="Arial" w:hAnsi="Arial" w:cs="Arial"/>
                <w:vertAlign w:val="superscript"/>
              </w:rPr>
              <w:t>2</w:t>
            </w:r>
            <w:r w:rsidRPr="00AA1586">
              <w:rPr>
                <w:rFonts w:ascii="Arial" w:hAnsi="Arial" w:cs="Arial"/>
              </w:rPr>
              <w:t xml:space="preserve"> площади проемов по наружному обводу коробок)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133,34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15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4 мм фрамуг с одним переплетом</w:t>
            </w:r>
          </w:p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1586">
              <w:rPr>
                <w:rFonts w:ascii="Arial" w:hAnsi="Arial" w:cs="Arial"/>
              </w:rPr>
              <w:t>(единица измерения - 100 м</w:t>
            </w:r>
            <w:r w:rsidRPr="00AA1586">
              <w:rPr>
                <w:rFonts w:ascii="Arial" w:hAnsi="Arial" w:cs="Arial"/>
                <w:vertAlign w:val="superscript"/>
              </w:rPr>
              <w:t>2</w:t>
            </w:r>
            <w:r w:rsidRPr="00AA1586">
              <w:rPr>
                <w:rFonts w:ascii="Arial" w:hAnsi="Arial" w:cs="Arial"/>
              </w:rPr>
              <w:t xml:space="preserve"> площади проемов по наружному обводу коробок)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92,89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15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4 мм дверей балконных в два полотна, открывающихся в одну сторону</w:t>
            </w:r>
          </w:p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1586">
              <w:rPr>
                <w:rFonts w:ascii="Arial" w:hAnsi="Arial" w:cs="Arial"/>
              </w:rPr>
              <w:t>(единица измерения - 100 м</w:t>
            </w:r>
            <w:r w:rsidRPr="00AA1586">
              <w:rPr>
                <w:rFonts w:ascii="Arial" w:hAnsi="Arial" w:cs="Arial"/>
                <w:vertAlign w:val="superscript"/>
              </w:rPr>
              <w:t>2</w:t>
            </w:r>
            <w:r w:rsidRPr="00AA1586">
              <w:rPr>
                <w:rFonts w:ascii="Arial" w:hAnsi="Arial" w:cs="Arial"/>
              </w:rPr>
              <w:t xml:space="preserve"> площади проемов по наружному обводу коробок)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92,21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15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4 мм дверей балконных в два полотна, открывающихся в разные стороны</w:t>
            </w:r>
          </w:p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1586">
              <w:rPr>
                <w:rFonts w:ascii="Arial" w:hAnsi="Arial" w:cs="Arial"/>
              </w:rPr>
              <w:t>(единица измерения - 100 м</w:t>
            </w:r>
            <w:r w:rsidRPr="00AA1586">
              <w:rPr>
                <w:rFonts w:ascii="Arial" w:hAnsi="Arial" w:cs="Arial"/>
                <w:vertAlign w:val="superscript"/>
              </w:rPr>
              <w:t>2</w:t>
            </w:r>
            <w:r w:rsidRPr="00AA1586">
              <w:rPr>
                <w:rFonts w:ascii="Arial" w:hAnsi="Arial" w:cs="Arial"/>
              </w:rPr>
              <w:t xml:space="preserve"> площади проемов по наружному обводу коробок)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97,86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15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4 мм дверей балконных с одинарным переплетом</w:t>
            </w:r>
          </w:p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1586">
              <w:rPr>
                <w:rFonts w:ascii="Arial" w:hAnsi="Arial" w:cs="Arial"/>
              </w:rPr>
              <w:t>(единица измерения - 100 м</w:t>
            </w:r>
            <w:r w:rsidRPr="00AA1586">
              <w:rPr>
                <w:rFonts w:ascii="Arial" w:hAnsi="Arial" w:cs="Arial"/>
                <w:vertAlign w:val="superscript"/>
              </w:rPr>
              <w:t>2</w:t>
            </w:r>
            <w:r w:rsidRPr="00AA1586">
              <w:rPr>
                <w:rFonts w:ascii="Arial" w:hAnsi="Arial" w:cs="Arial"/>
              </w:rPr>
              <w:t xml:space="preserve"> площади проемов по наружному обводу коробок)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48,82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15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4 мм дверей балконных со спаренным переплетом</w:t>
            </w:r>
          </w:p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1586">
              <w:rPr>
                <w:rFonts w:ascii="Arial" w:hAnsi="Arial" w:cs="Arial"/>
              </w:rPr>
              <w:t>(единица измерения - 100 м</w:t>
            </w:r>
            <w:r w:rsidRPr="00AA1586">
              <w:rPr>
                <w:rFonts w:ascii="Arial" w:hAnsi="Arial" w:cs="Arial"/>
                <w:vertAlign w:val="superscript"/>
              </w:rPr>
              <w:t>2</w:t>
            </w:r>
            <w:r w:rsidRPr="00AA1586">
              <w:rPr>
                <w:rFonts w:ascii="Arial" w:hAnsi="Arial" w:cs="Arial"/>
              </w:rPr>
              <w:t xml:space="preserve"> площади проемов по наружному обводу коробок)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96,95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A15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15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15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15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</w:tbl>
    <w:p w:rsidR="00177B70" w:rsidRPr="00AA1586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183BDE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15-204. Тройное остекление деревянных переплетов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183BDE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стекол частично;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и навеска оконных створок, фрамуг и дверных полотен, разъединение и соединение створок спаренных переплетов и полотен балконных дверных блоков;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фальцев от грязи и коррозии и частичная проолифка их;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вставка стекол на штапиках по замазке (или на двойной замазке);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штапиков;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протирка стекол.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183BDE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Тройное остекление деревянных переплетов оконным стеклом: окон в два спаренных переплета</w:t>
            </w:r>
          </w:p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83BDE">
              <w:rPr>
                <w:rFonts w:ascii="Arial" w:hAnsi="Arial" w:cs="Arial"/>
              </w:rPr>
              <w:t>(единица измерения - 100 м</w:t>
            </w:r>
            <w:r w:rsidRPr="00183BDE">
              <w:rPr>
                <w:rFonts w:ascii="Arial" w:hAnsi="Arial" w:cs="Arial"/>
                <w:vertAlign w:val="superscript"/>
              </w:rPr>
              <w:t>2</w:t>
            </w:r>
            <w:r w:rsidRPr="00183BDE">
              <w:rPr>
                <w:rFonts w:ascii="Arial" w:hAnsi="Arial" w:cs="Arial"/>
              </w:rPr>
              <w:t xml:space="preserve"> площади проемов по наружному обводу коробок)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84,75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0,0945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3BD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Тройное остекление деревянных переплетов оконным стеклом: дверей балконных в два спаренных переплета</w:t>
            </w:r>
          </w:p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83BDE">
              <w:rPr>
                <w:rFonts w:ascii="Arial" w:hAnsi="Arial" w:cs="Arial"/>
              </w:rPr>
              <w:t>(единица измерения - 100 м</w:t>
            </w:r>
            <w:r w:rsidRPr="00183BDE">
              <w:rPr>
                <w:rFonts w:ascii="Arial" w:hAnsi="Arial" w:cs="Arial"/>
                <w:vertAlign w:val="superscript"/>
              </w:rPr>
              <w:t>2</w:t>
            </w:r>
            <w:r w:rsidRPr="00183BDE">
              <w:rPr>
                <w:rFonts w:ascii="Arial" w:hAnsi="Arial" w:cs="Arial"/>
              </w:rPr>
              <w:t xml:space="preserve"> площади проемов по наружному обводу коробок)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53,11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0,0559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83BD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83BD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3BD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83BD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</w:t>
            </w:r>
          </w:p>
        </w:tc>
      </w:tr>
    </w:tbl>
    <w:p w:rsidR="00177B70" w:rsidRPr="00183BDE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250B81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15-205. Тройное остекление деревянных переплетов в жилых и общественных зданиях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250B81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стекол частично;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и навеска при необходимости оконных створок, разъединение и соединение полотен балконных дверных блоков;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фальцев от грязи и коррозии и частичная проолифка их;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вставка стекол на штапиках на замазке (или на двойной замазке);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штапиков;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протирка стекол.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250B81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Тройное остекление деревянных переплетов оконным стеклом толщиной 4 мм: окон в два спаренных переплета</w:t>
            </w:r>
          </w:p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0B81">
              <w:rPr>
                <w:rFonts w:ascii="Arial" w:hAnsi="Arial" w:cs="Arial"/>
              </w:rPr>
              <w:t>(единица измерения - 100 м</w:t>
            </w:r>
            <w:r w:rsidRPr="00250B81">
              <w:rPr>
                <w:rFonts w:ascii="Arial" w:hAnsi="Arial" w:cs="Arial"/>
                <w:vertAlign w:val="superscript"/>
              </w:rPr>
              <w:t>2</w:t>
            </w:r>
            <w:r w:rsidRPr="00250B81">
              <w:rPr>
                <w:rFonts w:ascii="Arial" w:hAnsi="Arial" w:cs="Arial"/>
              </w:rPr>
              <w:t xml:space="preserve"> площади проемов по наружному обводу коробок)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220,35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0,0945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0B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Тройное остекление деревянных переплетов оконным стеклом толщиной 4 мм: дверей балконных в два спаренных переплета</w:t>
            </w:r>
          </w:p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0B81">
              <w:rPr>
                <w:rFonts w:ascii="Arial" w:hAnsi="Arial" w:cs="Arial"/>
              </w:rPr>
              <w:t>(единица измерения - 100 м</w:t>
            </w:r>
            <w:r w:rsidRPr="00250B81">
              <w:rPr>
                <w:rFonts w:ascii="Arial" w:hAnsi="Arial" w:cs="Arial"/>
                <w:vertAlign w:val="superscript"/>
              </w:rPr>
              <w:t>2</w:t>
            </w:r>
            <w:r w:rsidRPr="00250B81">
              <w:rPr>
                <w:rFonts w:ascii="Arial" w:hAnsi="Arial" w:cs="Arial"/>
              </w:rPr>
              <w:t xml:space="preserve"> площади проемов по наружному обводу коробок)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137,86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0,0559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50B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50B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0B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50B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</w:t>
            </w:r>
          </w:p>
        </w:tc>
      </w:tr>
    </w:tbl>
    <w:p w:rsidR="00177B70" w:rsidRPr="00250B81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371A25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15-206. Остекление дверных одинарных полотен при толщине стекла свыше 4 мм до 6 мм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371A2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371A25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стекол частично;</w:t>
            </w:r>
          </w:p>
        </w:tc>
      </w:tr>
      <w:tr w:rsidR="00177B70" w:rsidRPr="00371A2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и навеска дверных полотен;</w:t>
            </w:r>
          </w:p>
        </w:tc>
      </w:tr>
      <w:tr w:rsidR="00177B70" w:rsidRPr="00371A2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вставка стекол на эластичной прокладке;</w:t>
            </w:r>
          </w:p>
        </w:tc>
      </w:tr>
      <w:tr w:rsidR="00177B70" w:rsidRPr="00371A2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протирка стекол.</w:t>
            </w:r>
          </w:p>
        </w:tc>
      </w:tr>
      <w:tr w:rsidR="00177B70" w:rsidRPr="00371A2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371A25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371A2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371A2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дверных одинарных полотен при толщине стекла свыше 4 до 6 мм</w:t>
            </w:r>
          </w:p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1A25">
              <w:rPr>
                <w:rFonts w:ascii="Arial" w:hAnsi="Arial" w:cs="Arial"/>
              </w:rPr>
              <w:t>(единица измерения - 100 м</w:t>
            </w:r>
            <w:r w:rsidRPr="00371A25">
              <w:rPr>
                <w:rFonts w:ascii="Arial" w:hAnsi="Arial" w:cs="Arial"/>
                <w:vertAlign w:val="superscript"/>
              </w:rPr>
              <w:t>2</w:t>
            </w:r>
            <w:r w:rsidRPr="00371A25">
              <w:rPr>
                <w:rFonts w:ascii="Arial" w:hAnsi="Arial" w:cs="Arial"/>
              </w:rPr>
              <w:t xml:space="preserve"> площади остекления)</w:t>
            </w:r>
          </w:p>
        </w:tc>
      </w:tr>
      <w:tr w:rsidR="00177B70" w:rsidRPr="00371A2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1A2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71A2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1A2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371A2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1A2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97,75</w:t>
            </w:r>
          </w:p>
        </w:tc>
      </w:tr>
      <w:tr w:rsidR="00177B70" w:rsidRPr="00371A2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1A2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177B70" w:rsidRPr="00371A2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71A2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1A2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177B70" w:rsidRPr="00371A2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71A2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71A2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71A2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177B70" w:rsidRPr="00371A2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371A2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71A2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71A2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1A2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свыше 4 мм до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1A2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1A2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</w:tbl>
    <w:p w:rsidR="00177B70" w:rsidRPr="00371A25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15212D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02. Остекление переплетов промышленных зданий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15212D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15-207. Остекление деревянных переплетов промышленных зданий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15212D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стекол частично;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фальцев и частичная проолифка их;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вставка стекол;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протирка стекол.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15212D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деревянных переплетов стеклом оконным толщиной 3 мм, установленных в коробки</w:t>
            </w:r>
          </w:p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5212D">
              <w:rPr>
                <w:rFonts w:ascii="Arial" w:hAnsi="Arial" w:cs="Arial"/>
              </w:rPr>
              <w:t>(единица измерения - 100 м</w:t>
            </w:r>
            <w:r w:rsidRPr="0015212D">
              <w:rPr>
                <w:rFonts w:ascii="Arial" w:hAnsi="Arial" w:cs="Arial"/>
                <w:vertAlign w:val="superscript"/>
              </w:rPr>
              <w:t>2</w:t>
            </w:r>
            <w:r w:rsidRPr="0015212D">
              <w:rPr>
                <w:rFonts w:ascii="Arial" w:hAnsi="Arial" w:cs="Arial"/>
              </w:rPr>
              <w:t xml:space="preserve"> площади оконных проемов по наружному обводу коробок)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28,25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пластичная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5212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деревянных переплетов стеклом оконным толщиной 3 мм, установленных без коробок</w:t>
            </w:r>
          </w:p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5212D">
              <w:rPr>
                <w:rFonts w:ascii="Arial" w:hAnsi="Arial" w:cs="Arial"/>
              </w:rPr>
              <w:t>(единица измерения - 100 м</w:t>
            </w:r>
            <w:r w:rsidRPr="0015212D">
              <w:rPr>
                <w:rFonts w:ascii="Arial" w:hAnsi="Arial" w:cs="Arial"/>
                <w:vertAlign w:val="superscript"/>
              </w:rPr>
              <w:t>2</w:t>
            </w:r>
            <w:r w:rsidRPr="0015212D">
              <w:rPr>
                <w:rFonts w:ascii="Arial" w:hAnsi="Arial" w:cs="Arial"/>
              </w:rPr>
              <w:t xml:space="preserve"> площади оконных проемов по наружному обводу коробок)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31,08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пластичная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5212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деревянных переплетов стеклом армированным толщиной 5,5 мм, установленных в коробки</w:t>
            </w:r>
          </w:p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5212D">
              <w:rPr>
                <w:rFonts w:ascii="Arial" w:hAnsi="Arial" w:cs="Arial"/>
              </w:rPr>
              <w:t>(единица измерения - 100 м</w:t>
            </w:r>
            <w:r w:rsidRPr="0015212D">
              <w:rPr>
                <w:rFonts w:ascii="Arial" w:hAnsi="Arial" w:cs="Arial"/>
                <w:vertAlign w:val="superscript"/>
              </w:rPr>
              <w:t>2</w:t>
            </w:r>
            <w:r w:rsidRPr="0015212D">
              <w:rPr>
                <w:rFonts w:ascii="Arial" w:hAnsi="Arial" w:cs="Arial"/>
              </w:rPr>
              <w:t xml:space="preserve"> площади оконных проемов по наружному обводу коробок)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45,31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пластичная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армированное толщиной 5,5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5212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деревянных переплетов стеклом армированным толщиной 5,5 мм, установленных без коробок</w:t>
            </w:r>
          </w:p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5212D">
              <w:rPr>
                <w:rFonts w:ascii="Arial" w:hAnsi="Arial" w:cs="Arial"/>
              </w:rPr>
              <w:t>(единица измерения - 100 м</w:t>
            </w:r>
            <w:r w:rsidRPr="0015212D">
              <w:rPr>
                <w:rFonts w:ascii="Arial" w:hAnsi="Arial" w:cs="Arial"/>
                <w:vertAlign w:val="superscript"/>
              </w:rPr>
              <w:t>2</w:t>
            </w:r>
            <w:r w:rsidRPr="0015212D">
              <w:rPr>
                <w:rFonts w:ascii="Arial" w:hAnsi="Arial" w:cs="Arial"/>
              </w:rPr>
              <w:t xml:space="preserve"> площади оконных проемов по наружному обводу коробок)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49,83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пластичная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армированное толщиной 5,5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5212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деревянных переплетов перегородок стеклом оконным толщиной 3 мм</w:t>
            </w:r>
          </w:p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5212D">
              <w:rPr>
                <w:rFonts w:ascii="Arial" w:hAnsi="Arial" w:cs="Arial"/>
              </w:rPr>
              <w:t>(единица измерения - 100 м</w:t>
            </w:r>
            <w:r w:rsidRPr="0015212D">
              <w:rPr>
                <w:rFonts w:ascii="Arial" w:hAnsi="Arial" w:cs="Arial"/>
                <w:vertAlign w:val="superscript"/>
              </w:rPr>
              <w:t>2</w:t>
            </w:r>
            <w:r w:rsidRPr="0015212D">
              <w:rPr>
                <w:rFonts w:ascii="Arial" w:hAnsi="Arial" w:cs="Arial"/>
              </w:rPr>
              <w:t xml:space="preserve"> площади оконных проемов по наружному обводу коробок)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31,08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пластичная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38,5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5212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Е15-207-6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деревянных переплетов перегородок стеклом армированным</w:t>
            </w:r>
          </w:p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5212D">
              <w:rPr>
                <w:rFonts w:ascii="Arial" w:hAnsi="Arial" w:cs="Arial"/>
              </w:rPr>
              <w:t>(единица измерения - 100 м</w:t>
            </w:r>
            <w:r w:rsidRPr="0015212D">
              <w:rPr>
                <w:rFonts w:ascii="Arial" w:hAnsi="Arial" w:cs="Arial"/>
                <w:vertAlign w:val="superscript"/>
              </w:rPr>
              <w:t>2</w:t>
            </w:r>
            <w:r w:rsidRPr="0015212D">
              <w:rPr>
                <w:rFonts w:ascii="Arial" w:hAnsi="Arial" w:cs="Arial"/>
              </w:rPr>
              <w:t xml:space="preserve"> площади оконных проемов по наружному обводу коробок)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49,83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пластичная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38,5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5212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212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армированное толщиной 5,5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5212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212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</w:tr>
    </w:tbl>
    <w:p w:rsidR="00177B70" w:rsidRPr="0015212D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87423A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15-208. Остекление стальных переплетов промышленных зданий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87423A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стекол частично;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фальцев и частичная проолифка их;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вставка стекол;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протирка стекол.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87423A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стальных стеновых переплетов стеклом оконным толщиной 3 мм</w:t>
            </w:r>
          </w:p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423A">
              <w:rPr>
                <w:rFonts w:ascii="Arial" w:hAnsi="Arial" w:cs="Arial"/>
              </w:rPr>
              <w:t>(единица измерения - 100 м</w:t>
            </w:r>
            <w:r w:rsidRPr="0087423A">
              <w:rPr>
                <w:rFonts w:ascii="Arial" w:hAnsi="Arial" w:cs="Arial"/>
                <w:vertAlign w:val="superscript"/>
              </w:rPr>
              <w:t>2</w:t>
            </w:r>
            <w:r w:rsidRPr="0087423A">
              <w:rPr>
                <w:rFonts w:ascii="Arial" w:hAnsi="Arial" w:cs="Arial"/>
              </w:rPr>
              <w:t xml:space="preserve"> стальных переплетов по наружному обводу переплетов)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49,15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0,229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42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стальных фонарных переплетов стеклом оконным толщиной 3 мм</w:t>
            </w:r>
          </w:p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423A">
              <w:rPr>
                <w:rFonts w:ascii="Arial" w:hAnsi="Arial" w:cs="Arial"/>
              </w:rPr>
              <w:t>(единица измерения - 100 м</w:t>
            </w:r>
            <w:r w:rsidRPr="0087423A">
              <w:rPr>
                <w:rFonts w:ascii="Arial" w:hAnsi="Arial" w:cs="Arial"/>
                <w:vertAlign w:val="superscript"/>
              </w:rPr>
              <w:t>2</w:t>
            </w:r>
            <w:r w:rsidRPr="0087423A">
              <w:rPr>
                <w:rFonts w:ascii="Arial" w:hAnsi="Arial" w:cs="Arial"/>
              </w:rPr>
              <w:t xml:space="preserve"> стальных переплетов по наружному обводу переплетов)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39,21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0,156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42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стальных стеновых переплетов стеклом армированным толщиной 5,5 мм</w:t>
            </w:r>
          </w:p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423A">
              <w:rPr>
                <w:rFonts w:ascii="Arial" w:hAnsi="Arial" w:cs="Arial"/>
              </w:rPr>
              <w:t>(единица измерения - 100 м</w:t>
            </w:r>
            <w:r w:rsidRPr="0087423A">
              <w:rPr>
                <w:rFonts w:ascii="Arial" w:hAnsi="Arial" w:cs="Arial"/>
                <w:vertAlign w:val="superscript"/>
              </w:rPr>
              <w:t>2</w:t>
            </w:r>
            <w:r w:rsidRPr="0087423A">
              <w:rPr>
                <w:rFonts w:ascii="Arial" w:hAnsi="Arial" w:cs="Arial"/>
              </w:rPr>
              <w:t xml:space="preserve"> стальных переплетов по наружному обводу переплетов)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108,71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0,229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армированное толщиной 5,5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42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стальных фонарных переплетов стеклом армированным толщиной 5,5 мм</w:t>
            </w:r>
          </w:p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423A">
              <w:rPr>
                <w:rFonts w:ascii="Arial" w:hAnsi="Arial" w:cs="Arial"/>
              </w:rPr>
              <w:t>(единица измерения - 100 м</w:t>
            </w:r>
            <w:r w:rsidRPr="0087423A">
              <w:rPr>
                <w:rFonts w:ascii="Arial" w:hAnsi="Arial" w:cs="Arial"/>
                <w:vertAlign w:val="superscript"/>
              </w:rPr>
              <w:t>2</w:t>
            </w:r>
            <w:r w:rsidRPr="0087423A">
              <w:rPr>
                <w:rFonts w:ascii="Arial" w:hAnsi="Arial" w:cs="Arial"/>
              </w:rPr>
              <w:t xml:space="preserve"> стальных переплетов по наружному обводу переплетов)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87,35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0,156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армированное толщиной 5,5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42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стальных переплетов перегородок стеклом оконным толщиной 3 мм</w:t>
            </w:r>
          </w:p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423A">
              <w:rPr>
                <w:rFonts w:ascii="Arial" w:hAnsi="Arial" w:cs="Arial"/>
              </w:rPr>
              <w:t>(единица измерения - 100 м</w:t>
            </w:r>
            <w:r w:rsidRPr="0087423A">
              <w:rPr>
                <w:rFonts w:ascii="Arial" w:hAnsi="Arial" w:cs="Arial"/>
                <w:vertAlign w:val="superscript"/>
              </w:rPr>
              <w:t>2</w:t>
            </w:r>
            <w:r w:rsidRPr="0087423A">
              <w:rPr>
                <w:rFonts w:ascii="Arial" w:hAnsi="Arial" w:cs="Arial"/>
              </w:rPr>
              <w:t xml:space="preserve"> стальных переплетов по наружному обводу переплетов)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54,13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42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стальных переплетов перегородок стеклом армированным</w:t>
            </w:r>
          </w:p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423A">
              <w:rPr>
                <w:rFonts w:ascii="Arial" w:hAnsi="Arial" w:cs="Arial"/>
              </w:rPr>
              <w:t>(единица измерения - 100 м</w:t>
            </w:r>
            <w:r w:rsidRPr="0087423A">
              <w:rPr>
                <w:rFonts w:ascii="Arial" w:hAnsi="Arial" w:cs="Arial"/>
                <w:vertAlign w:val="superscript"/>
              </w:rPr>
              <w:t>2</w:t>
            </w:r>
            <w:r w:rsidRPr="0087423A">
              <w:rPr>
                <w:rFonts w:ascii="Arial" w:hAnsi="Arial" w:cs="Arial"/>
              </w:rPr>
              <w:t xml:space="preserve"> стальных переплетов по наружному обводу переплетов)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119,78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742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742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армированное толщиной 5,5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42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742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</w:t>
            </w:r>
          </w:p>
        </w:tc>
      </w:tr>
    </w:tbl>
    <w:p w:rsidR="00177B70" w:rsidRPr="0087423A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A7186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03. Остекление конструкций профильным стеклом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A7186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15-209. Остекление оконных переплетов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A7186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профильного стекла к установке;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наклейка резиновых прокладок на профильное стекло;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резиновых насадок на торцы профильного стекла;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профильного стекла в переплеты с закреплением его и с герметизацией стыков резиновыми прокладками и тиоколовой мастикой.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EA7186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металлических оконных переплетов профильным стеклом коробчатого сечения в один слой</w:t>
            </w:r>
          </w:p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A7186">
              <w:rPr>
                <w:rFonts w:ascii="Arial" w:hAnsi="Arial" w:cs="Arial"/>
              </w:rPr>
              <w:t>(единица измерения - м</w:t>
            </w:r>
            <w:r w:rsidRPr="00EA7186">
              <w:rPr>
                <w:rFonts w:ascii="Arial" w:hAnsi="Arial" w:cs="Arial"/>
                <w:vertAlign w:val="superscript"/>
              </w:rPr>
              <w:t>2</w:t>
            </w:r>
            <w:r w:rsidRPr="00EA7186">
              <w:rPr>
                <w:rFonts w:ascii="Arial" w:hAnsi="Arial" w:cs="Arial"/>
              </w:rPr>
              <w:t xml:space="preserve"> проема)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EA718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1/10-130-5/276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тиоколовая строительного назначения АМ-0,5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строительное профильное коробчатого сечения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71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металлических оконных переплетов профильным стеклом швеллерного сечения в один слой</w:t>
            </w:r>
          </w:p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A7186">
              <w:rPr>
                <w:rFonts w:ascii="Arial" w:hAnsi="Arial" w:cs="Arial"/>
              </w:rPr>
              <w:t>(единица измерения - м</w:t>
            </w:r>
            <w:r w:rsidRPr="00EA7186">
              <w:rPr>
                <w:rFonts w:ascii="Arial" w:hAnsi="Arial" w:cs="Arial"/>
                <w:vertAlign w:val="superscript"/>
              </w:rPr>
              <w:t>2</w:t>
            </w:r>
            <w:r w:rsidRPr="00EA7186">
              <w:rPr>
                <w:rFonts w:ascii="Arial" w:hAnsi="Arial" w:cs="Arial"/>
              </w:rPr>
              <w:t xml:space="preserve"> проема)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EA718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1/10-130-5/276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тиоколовая строительного назначения АМ-0,5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строительное профильное швеллерного сечения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71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Е15-209-3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деревянных оконных переплетов профильным стеклом швеллерного сечения в один слой</w:t>
            </w:r>
          </w:p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A7186">
              <w:rPr>
                <w:rFonts w:ascii="Arial" w:hAnsi="Arial" w:cs="Arial"/>
              </w:rPr>
              <w:t>(единица измерения - м</w:t>
            </w:r>
            <w:r w:rsidRPr="00EA7186">
              <w:rPr>
                <w:rFonts w:ascii="Arial" w:hAnsi="Arial" w:cs="Arial"/>
                <w:vertAlign w:val="superscript"/>
              </w:rPr>
              <w:t>2</w:t>
            </w:r>
            <w:r w:rsidRPr="00EA7186">
              <w:rPr>
                <w:rFonts w:ascii="Arial" w:hAnsi="Arial" w:cs="Arial"/>
              </w:rPr>
              <w:t xml:space="preserve"> проема)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EA718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1/10-130-5/276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тиоколовая строительного назначения АМ-0,5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A71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1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строительное профильное швеллерного сечения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71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1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</w:tbl>
    <w:p w:rsidR="00177B70" w:rsidRPr="00EA7186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465C8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15-210. Остекление перегородок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465C8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профильного стекла к установке;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наклейка резиновых и поливинилхлоридных прокладок на профильное стекло;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резиновых насадок на торцы профильного стекла;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профильного стекла в каркасы перегородок с закреплением его и герметизацией стыков резиновыми прокладками и тиоколовой мастикой.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4465C8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перегородок профильным стеклом коробчатого сечения в один слой</w:t>
            </w:r>
          </w:p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465C8">
              <w:rPr>
                <w:rFonts w:ascii="Arial" w:hAnsi="Arial" w:cs="Arial"/>
              </w:rPr>
              <w:t>(единица измерения - м</w:t>
            </w:r>
            <w:r w:rsidRPr="004465C8">
              <w:rPr>
                <w:rFonts w:ascii="Arial" w:hAnsi="Arial" w:cs="Arial"/>
                <w:vertAlign w:val="superscript"/>
              </w:rPr>
              <w:t>2</w:t>
            </w:r>
            <w:r w:rsidRPr="004465C8">
              <w:rPr>
                <w:rFonts w:ascii="Arial" w:hAnsi="Arial" w:cs="Arial"/>
              </w:rPr>
              <w:t xml:space="preserve"> перегородок за вычетом проема)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4465C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1/10-130-5/276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тиоколовая строительного назначения АМ-0,5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строительное профильное коробчатого сечения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5C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герметизирующие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0,00071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перегородок профильным стеклом швеллерного сечения в два слоя</w:t>
            </w:r>
          </w:p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465C8">
              <w:rPr>
                <w:rFonts w:ascii="Arial" w:hAnsi="Arial" w:cs="Arial"/>
              </w:rPr>
              <w:t>(единица измерения - м</w:t>
            </w:r>
            <w:r w:rsidRPr="004465C8">
              <w:rPr>
                <w:rFonts w:ascii="Arial" w:hAnsi="Arial" w:cs="Arial"/>
                <w:vertAlign w:val="superscript"/>
              </w:rPr>
              <w:t>2</w:t>
            </w:r>
            <w:r w:rsidRPr="004465C8">
              <w:rPr>
                <w:rFonts w:ascii="Arial" w:hAnsi="Arial" w:cs="Arial"/>
              </w:rPr>
              <w:t xml:space="preserve"> перегородок за вычетом проема)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4465C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1/10-130-5/276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тиоколовая строительного назначения АМ-0,5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строительное профильное швеллерного сечения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65C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177B70" w:rsidRPr="004465C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465C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герметизирующие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465C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0,00083</w:t>
            </w:r>
          </w:p>
        </w:tc>
      </w:tr>
    </w:tbl>
    <w:p w:rsidR="00177B70" w:rsidRPr="004465C8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A7F2E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15-211. Остекление в построечных условиях металлических переплетов двухслойными стеклопакетами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A7F2E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стеклопакетов;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стеклопакетов с обрамлением их уплотнительной профильной резиной;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протирка стеклопакетов;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перестановка подмостей.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4A7F2E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в построечных условиях металлических переплетов двухслойными стеклопакетами, площадью до 0,5 м</w:t>
            </w:r>
            <w:r w:rsidRPr="004A7F2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7F2E">
              <w:rPr>
                <w:rFonts w:ascii="Arial" w:hAnsi="Arial" w:cs="Arial"/>
              </w:rPr>
              <w:t>(единица измерения - 100 м</w:t>
            </w:r>
            <w:r w:rsidRPr="004A7F2E">
              <w:rPr>
                <w:rFonts w:ascii="Arial" w:hAnsi="Arial" w:cs="Arial"/>
                <w:vertAlign w:val="superscript"/>
              </w:rPr>
              <w:t>2</w:t>
            </w:r>
            <w:r w:rsidRPr="004A7F2E">
              <w:rPr>
                <w:rFonts w:ascii="Arial" w:hAnsi="Arial" w:cs="Arial"/>
              </w:rPr>
              <w:t xml:space="preserve"> стеклопакетов)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177,41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1/10-130-5/276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тиоколовая строительного назначения АМ-0,5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8,22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N88-Н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40,17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Стеклопакеты двухслойные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7F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в построечных условиях металлических переплетов двухслойными стеклопакетами, площадью до 1 м</w:t>
            </w:r>
            <w:r w:rsidRPr="004A7F2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7F2E">
              <w:rPr>
                <w:rFonts w:ascii="Arial" w:hAnsi="Arial" w:cs="Arial"/>
              </w:rPr>
              <w:t>(единица измерения - 100 м</w:t>
            </w:r>
            <w:r w:rsidRPr="004A7F2E">
              <w:rPr>
                <w:rFonts w:ascii="Arial" w:hAnsi="Arial" w:cs="Arial"/>
                <w:vertAlign w:val="superscript"/>
              </w:rPr>
              <w:t>2</w:t>
            </w:r>
            <w:r w:rsidRPr="004A7F2E">
              <w:rPr>
                <w:rFonts w:ascii="Arial" w:hAnsi="Arial" w:cs="Arial"/>
              </w:rPr>
              <w:t xml:space="preserve"> стеклопакетов)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154,81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1/10-130-5/276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тиоколовая строительного назначения АМ-0,5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7,41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N88-Н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36,24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Стеклопакеты двухслойные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7F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в построечных условиях металлических переплетов двухслойными стеклопакетами, площадью до 2 м</w:t>
            </w:r>
            <w:r w:rsidRPr="004A7F2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7F2E">
              <w:rPr>
                <w:rFonts w:ascii="Arial" w:hAnsi="Arial" w:cs="Arial"/>
              </w:rPr>
              <w:t>(единица измерения - 100 м</w:t>
            </w:r>
            <w:r w:rsidRPr="004A7F2E">
              <w:rPr>
                <w:rFonts w:ascii="Arial" w:hAnsi="Arial" w:cs="Arial"/>
                <w:vertAlign w:val="superscript"/>
              </w:rPr>
              <w:t>2</w:t>
            </w:r>
            <w:r w:rsidRPr="004A7F2E">
              <w:rPr>
                <w:rFonts w:ascii="Arial" w:hAnsi="Arial" w:cs="Arial"/>
              </w:rPr>
              <w:t xml:space="preserve"> стеклопакетов)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115,26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1/10-130-5/276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тиоколовая строительного назначения АМ-0,5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4,87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N88-Н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23,79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Стеклопакеты двухслойные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7F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в построечных условиях металлических переплетов двухслойными стеклопакетами, площадью до 3 м</w:t>
            </w:r>
            <w:r w:rsidRPr="004A7F2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7F2E">
              <w:rPr>
                <w:rFonts w:ascii="Arial" w:hAnsi="Arial" w:cs="Arial"/>
              </w:rPr>
              <w:t>(единица измерения - 100 м</w:t>
            </w:r>
            <w:r w:rsidRPr="004A7F2E">
              <w:rPr>
                <w:rFonts w:ascii="Arial" w:hAnsi="Arial" w:cs="Arial"/>
                <w:vertAlign w:val="superscript"/>
              </w:rPr>
              <w:t>2</w:t>
            </w:r>
            <w:r w:rsidRPr="004A7F2E">
              <w:rPr>
                <w:rFonts w:ascii="Arial" w:hAnsi="Arial" w:cs="Arial"/>
              </w:rPr>
              <w:t xml:space="preserve"> стеклопакетов)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87,8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1/10-130-5/276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тиоколовая строительного назначения АМ-0,5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N88-Н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28,91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A7F2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7F2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Стеклопакеты двухслойные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7F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7F2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177B70" w:rsidRPr="004A7F2E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A73EB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15-212. Остекление зенитных фонарей профильным стеклом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A73EB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профильного стекла к установке;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наклейка резиновых прокладок на профильное стекло;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резиновых насадок на торцы профильного стекла;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профильного стекла в стальные рамы зенитных фонарей с закреплением его и герметизацией стыков резиновыми прокладками и тиоколовой мастикой;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алюминиевых нащельников.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A73EB0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A73EB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зенитных фонарей профильным стеклом швеллерного сечения в один слой</w:t>
            </w:r>
          </w:p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73EB0">
              <w:rPr>
                <w:rFonts w:ascii="Arial" w:hAnsi="Arial" w:cs="Arial"/>
              </w:rPr>
              <w:t>(единица измерения - м</w:t>
            </w:r>
            <w:r w:rsidRPr="00A73EB0">
              <w:rPr>
                <w:rFonts w:ascii="Arial" w:hAnsi="Arial" w:cs="Arial"/>
                <w:vertAlign w:val="superscript"/>
              </w:rPr>
              <w:t>2</w:t>
            </w:r>
            <w:r w:rsidRPr="00A73EB0">
              <w:rPr>
                <w:rFonts w:ascii="Arial" w:hAnsi="Arial" w:cs="Arial"/>
              </w:rPr>
              <w:t xml:space="preserve"> светового проема фонаря)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1/10-130-5/276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тиоколовая строительного назначения АМ-0,5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строительное профильное швеллерного сечения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3EB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177B70" w:rsidRPr="00A73EB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73EB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Нащельники и детали обрамления из алюминиевых сплавов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73EB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0,00086</w:t>
            </w:r>
          </w:p>
        </w:tc>
      </w:tr>
    </w:tbl>
    <w:p w:rsidR="00177B70" w:rsidRPr="00A73EB0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706C6F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04. Остекление алюминиевых конструкций витражей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706C6F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15-215. Остекление алюминиевых конструкций витражей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706C6F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уплотнительной резиновой прокладки на профиль с нарезкой по размеру;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стеклопакетов с закреплением шурупами;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внутренней терморегулирующей резины с нарезкой по размеру;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крестов-защелок и профильной резины с нарезкой по размеру;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прижимных планок и декоративных крышек.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706C6F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алюминиевых конструкций витражей площадью до 0,5 м</w:t>
            </w:r>
            <w:r w:rsidRPr="00706C6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6C6F">
              <w:rPr>
                <w:rFonts w:ascii="Arial" w:hAnsi="Arial" w:cs="Arial"/>
              </w:rPr>
              <w:t>(единица измерения - 100 м</w:t>
            </w:r>
            <w:r w:rsidRPr="00706C6F">
              <w:rPr>
                <w:rFonts w:ascii="Arial" w:hAnsi="Arial" w:cs="Arial"/>
                <w:vertAlign w:val="superscript"/>
              </w:rPr>
              <w:t>2</w:t>
            </w:r>
            <w:r w:rsidRPr="00706C6F">
              <w:rPr>
                <w:rFonts w:ascii="Arial" w:hAnsi="Arial" w:cs="Arial"/>
              </w:rPr>
              <w:t xml:space="preserve"> стеклопакетов)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189,87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4,67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4,67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Саморез кровельный оцинкованный 4,8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2,203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Стеклопакеты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6C6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Профильная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Терморегулирующая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Уплотнительная резиновая прокладка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Кресты-защелки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Декоративная крышка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м/кг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Прижимная планка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м/кг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алюминиевых конструкций витражей площадью до 1,0 м</w:t>
            </w:r>
            <w:r w:rsidRPr="00706C6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6C6F">
              <w:rPr>
                <w:rFonts w:ascii="Arial" w:hAnsi="Arial" w:cs="Arial"/>
              </w:rPr>
              <w:t>(единица измерения - 100 м</w:t>
            </w:r>
            <w:r w:rsidRPr="00706C6F">
              <w:rPr>
                <w:rFonts w:ascii="Arial" w:hAnsi="Arial" w:cs="Arial"/>
                <w:vertAlign w:val="superscript"/>
              </w:rPr>
              <w:t>2</w:t>
            </w:r>
            <w:r w:rsidRPr="00706C6F">
              <w:rPr>
                <w:rFonts w:ascii="Arial" w:hAnsi="Arial" w:cs="Arial"/>
              </w:rPr>
              <w:t xml:space="preserve"> стеклопакетов)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124,61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Саморез кровельный оцинкованный 4,8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Стеклопакеты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6C6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Профильная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Терморегулирующая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Уплотнительная резиновая прокладка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Кресты-защелки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Декоративная крышка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м/кг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Прижимная планка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м/кг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алюминиевых конструкций витражей площадью до 2,0 м</w:t>
            </w:r>
            <w:r w:rsidRPr="00706C6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6C6F">
              <w:rPr>
                <w:rFonts w:ascii="Arial" w:hAnsi="Arial" w:cs="Arial"/>
              </w:rPr>
              <w:t>(единица измерения - 100 м</w:t>
            </w:r>
            <w:r w:rsidRPr="00706C6F">
              <w:rPr>
                <w:rFonts w:ascii="Arial" w:hAnsi="Arial" w:cs="Arial"/>
                <w:vertAlign w:val="superscript"/>
              </w:rPr>
              <w:t>2</w:t>
            </w:r>
            <w:r w:rsidRPr="00706C6F">
              <w:rPr>
                <w:rFonts w:ascii="Arial" w:hAnsi="Arial" w:cs="Arial"/>
              </w:rPr>
              <w:t xml:space="preserve"> стеклопакетов)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128,21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Саморез кровельный оцинкованный 4,8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0,829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Стеклопакеты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6C6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Профильная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Терморегулирующая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Уплотнительная резиновая прокладка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Кресты-защелки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Декоративная крышка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м/кг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Прижимная планка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м/кг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алюминиевых конструкций витражей площадью до 3,0 м</w:t>
            </w:r>
            <w:r w:rsidRPr="00706C6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6C6F">
              <w:rPr>
                <w:rFonts w:ascii="Arial" w:hAnsi="Arial" w:cs="Arial"/>
              </w:rPr>
              <w:t>(единица измерения - 100 м</w:t>
            </w:r>
            <w:r w:rsidRPr="00706C6F">
              <w:rPr>
                <w:rFonts w:ascii="Arial" w:hAnsi="Arial" w:cs="Arial"/>
                <w:vertAlign w:val="superscript"/>
              </w:rPr>
              <w:t>2</w:t>
            </w:r>
            <w:r w:rsidRPr="00706C6F">
              <w:rPr>
                <w:rFonts w:ascii="Arial" w:hAnsi="Arial" w:cs="Arial"/>
              </w:rPr>
              <w:t xml:space="preserve"> стеклопакетов)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130,81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3,76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3,76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Саморез кровельный оцинкованный 4,8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0,653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Стеклопакеты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6C6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Профильная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Терморегулирующая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Уплотнительная резиновая прокладка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Кресты-защелки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Декоративная крышка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м/кг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06C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06C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Прижимная планка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м/кг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06C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706C6F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3A2C86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15-216. Установка нащельников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3A2C8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3A2C86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и подгонка нащельников по месту;</w:t>
            </w:r>
          </w:p>
        </w:tc>
      </w:tr>
      <w:tr w:rsidR="00177B70" w:rsidRPr="003A2C8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сверление отверстий в нащельниках;</w:t>
            </w:r>
          </w:p>
        </w:tc>
      </w:tr>
      <w:tr w:rsidR="00177B70" w:rsidRPr="003A2C8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нащельников с креплением их к крайним стойкам и верхнему ригелю.</w:t>
            </w:r>
          </w:p>
        </w:tc>
      </w:tr>
      <w:tr w:rsidR="00177B70" w:rsidRPr="003A2C8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3A2C86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3A2C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3A2C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нащельников</w:t>
            </w:r>
          </w:p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A2C86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77B70" w:rsidRPr="003A2C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A2C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77B70" w:rsidRPr="003A2C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23,04</w:t>
            </w:r>
          </w:p>
        </w:tc>
      </w:tr>
      <w:tr w:rsidR="00177B70" w:rsidRPr="003A2C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A2C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177B70" w:rsidRPr="003A2C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</w:t>
            </w:r>
          </w:p>
        </w:tc>
      </w:tr>
      <w:tr w:rsidR="00177B70" w:rsidRPr="003A2C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A2C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A2C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A2C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3,1-3,7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177B70" w:rsidRPr="003A2C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4,0 х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0,287</w:t>
            </w:r>
          </w:p>
        </w:tc>
      </w:tr>
      <w:tr w:rsidR="00177B70" w:rsidRPr="003A2C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3A2C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3A2C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поливинилхлоридные</w:t>
            </w:r>
          </w:p>
        </w:tc>
      </w:tr>
      <w:tr w:rsidR="00177B70" w:rsidRPr="003A2C8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A2C8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Нащельник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A2C8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100,5</w:t>
            </w:r>
          </w:p>
        </w:tc>
      </w:tr>
    </w:tbl>
    <w:p w:rsidR="00177B70" w:rsidRPr="003A2C86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319AB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06. Обойные работы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319AB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15-251. Оклейка обоями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C319AB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Е15-251-3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стен по монолитной штукатурке и бетону линкрустом</w:t>
            </w:r>
          </w:p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19AB">
              <w:rPr>
                <w:rFonts w:ascii="Arial" w:hAnsi="Arial" w:cs="Arial"/>
              </w:rPr>
              <w:t>(единица измерения - 100 м</w:t>
            </w:r>
            <w:r w:rsidRPr="00C319AB">
              <w:rPr>
                <w:rFonts w:ascii="Arial" w:hAnsi="Arial" w:cs="Arial"/>
                <w:vertAlign w:val="superscript"/>
              </w:rPr>
              <w:t>2</w:t>
            </w:r>
            <w:r w:rsidRPr="00C319AB">
              <w:rPr>
                <w:rFonts w:ascii="Arial" w:hAnsi="Arial" w:cs="Arial"/>
              </w:rPr>
              <w:t xml:space="preserve"> оклеиваемой поверхности)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49,51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Бустилат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0,0341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9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Линкруст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9A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9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0,00066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стен по листовым материалам, гипсобетонным и гипсолитовым поверхностям линкрустом</w:t>
            </w:r>
          </w:p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19AB">
              <w:rPr>
                <w:rFonts w:ascii="Arial" w:hAnsi="Arial" w:cs="Arial"/>
              </w:rPr>
              <w:t>(единица измерения - 100 м</w:t>
            </w:r>
            <w:r w:rsidRPr="00C319AB">
              <w:rPr>
                <w:rFonts w:ascii="Arial" w:hAnsi="Arial" w:cs="Arial"/>
                <w:vertAlign w:val="superscript"/>
              </w:rPr>
              <w:t>2</w:t>
            </w:r>
            <w:r w:rsidRPr="00C319AB">
              <w:rPr>
                <w:rFonts w:ascii="Arial" w:hAnsi="Arial" w:cs="Arial"/>
              </w:rPr>
              <w:t xml:space="preserve"> оклеиваемой поверхности)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43,85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Бустилат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0,0341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48 мм х 50 м, на бумажной основе, односторонняя, для использования внутри помещений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82000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9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Линкруст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9A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9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0,00066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Е15-251-8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Обивка дверей облицовочными материалами по войлоку</w:t>
            </w:r>
          </w:p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19AB">
              <w:rPr>
                <w:rFonts w:ascii="Arial" w:hAnsi="Arial" w:cs="Arial"/>
              </w:rPr>
              <w:t>(единица измерения - 100 м</w:t>
            </w:r>
            <w:r w:rsidRPr="00C319AB">
              <w:rPr>
                <w:rFonts w:ascii="Arial" w:hAnsi="Arial" w:cs="Arial"/>
                <w:vertAlign w:val="superscript"/>
              </w:rPr>
              <w:t>2</w:t>
            </w:r>
            <w:r w:rsidRPr="00C319AB">
              <w:rPr>
                <w:rFonts w:ascii="Arial" w:hAnsi="Arial" w:cs="Arial"/>
              </w:rPr>
              <w:t xml:space="preserve"> обиваемой поверхности)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59,83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77B70" w:rsidRPr="00C319A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19A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Брезент огнеупорный (плотность 480 г/м</w:t>
            </w:r>
            <w:r w:rsidRPr="00C319AB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9A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19A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</w:tbl>
    <w:p w:rsidR="00177B70" w:rsidRPr="00C319AB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C32A5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15-252. Оклейка стен моющимися обоями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0C32A5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стен моющимися обоями на бумажной основе, по штукатурке и бетону</w:t>
            </w:r>
          </w:p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32A5">
              <w:rPr>
                <w:rFonts w:ascii="Arial" w:hAnsi="Arial" w:cs="Arial"/>
              </w:rPr>
              <w:t>(единица измерения - 100 м</w:t>
            </w:r>
            <w:r w:rsidRPr="000C32A5">
              <w:rPr>
                <w:rFonts w:ascii="Arial" w:hAnsi="Arial" w:cs="Arial"/>
                <w:vertAlign w:val="superscript"/>
              </w:rPr>
              <w:t>2</w:t>
            </w:r>
            <w:r w:rsidRPr="000C32A5">
              <w:rPr>
                <w:rFonts w:ascii="Arial" w:hAnsi="Arial" w:cs="Arial"/>
              </w:rPr>
              <w:t xml:space="preserve"> оклеиваемой поверхности)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68,71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КМЦ (для обоев)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(В) ,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1/10-230-70/150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Обои водостойкие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0C32A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32A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стен моющимися обоями на тканевой основе, по штукатурке и бетону</w:t>
            </w:r>
          </w:p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32A5">
              <w:rPr>
                <w:rFonts w:ascii="Arial" w:hAnsi="Arial" w:cs="Arial"/>
              </w:rPr>
              <w:t>(единица измерения - 100 м</w:t>
            </w:r>
            <w:r w:rsidRPr="000C32A5">
              <w:rPr>
                <w:rFonts w:ascii="Arial" w:hAnsi="Arial" w:cs="Arial"/>
                <w:vertAlign w:val="superscript"/>
              </w:rPr>
              <w:t>2</w:t>
            </w:r>
            <w:r w:rsidRPr="000C32A5">
              <w:rPr>
                <w:rFonts w:ascii="Arial" w:hAnsi="Arial" w:cs="Arial"/>
              </w:rPr>
              <w:t xml:space="preserve"> оклеиваемой поверхности)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95,1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Бустилат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0,0341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(В) ,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Обои на тканевой основе с поливинилхлоридным покрытием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0C32A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32A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стен моющимися обоями на бумажной основе, по гипсобетонным и гипсолитовым поверхностям</w:t>
            </w:r>
          </w:p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32A5">
              <w:rPr>
                <w:rFonts w:ascii="Arial" w:hAnsi="Arial" w:cs="Arial"/>
              </w:rPr>
              <w:t>(единица измерения - 100 м</w:t>
            </w:r>
            <w:r w:rsidRPr="000C32A5">
              <w:rPr>
                <w:rFonts w:ascii="Arial" w:hAnsi="Arial" w:cs="Arial"/>
                <w:vertAlign w:val="superscript"/>
              </w:rPr>
              <w:t>2</w:t>
            </w:r>
            <w:r w:rsidRPr="000C32A5">
              <w:rPr>
                <w:rFonts w:ascii="Arial" w:hAnsi="Arial" w:cs="Arial"/>
              </w:rPr>
              <w:t xml:space="preserve"> оклеиваемой поверхности)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51,12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КМЦ (для обоев)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1/10-230-70/150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Обои водостойкие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0C32A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стен моющимися обоями на тканевой основе, по гипсобетонным и гипсолитовым поверхностям</w:t>
            </w:r>
          </w:p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32A5">
              <w:rPr>
                <w:rFonts w:ascii="Arial" w:hAnsi="Arial" w:cs="Arial"/>
              </w:rPr>
              <w:t>(единица измерения - 100 м</w:t>
            </w:r>
            <w:r w:rsidRPr="000C32A5">
              <w:rPr>
                <w:rFonts w:ascii="Arial" w:hAnsi="Arial" w:cs="Arial"/>
                <w:vertAlign w:val="superscript"/>
              </w:rPr>
              <w:t>2</w:t>
            </w:r>
            <w:r w:rsidRPr="000C32A5">
              <w:rPr>
                <w:rFonts w:ascii="Arial" w:hAnsi="Arial" w:cs="Arial"/>
              </w:rPr>
              <w:t xml:space="preserve"> оклеиваемой поверхности)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77,4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Бустилат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0,0341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Обои на тканевой основе с поливинилхлоридным покрытием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0C32A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стен моющимися обоями на бумажной основе, по листовым материалам</w:t>
            </w:r>
          </w:p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32A5">
              <w:rPr>
                <w:rFonts w:ascii="Arial" w:hAnsi="Arial" w:cs="Arial"/>
              </w:rPr>
              <w:t>(единица измерения - 100 м</w:t>
            </w:r>
            <w:r w:rsidRPr="000C32A5">
              <w:rPr>
                <w:rFonts w:ascii="Arial" w:hAnsi="Arial" w:cs="Arial"/>
                <w:vertAlign w:val="superscript"/>
              </w:rPr>
              <w:t>2</w:t>
            </w:r>
            <w:r w:rsidRPr="000C32A5">
              <w:rPr>
                <w:rFonts w:ascii="Arial" w:hAnsi="Arial" w:cs="Arial"/>
              </w:rPr>
              <w:t xml:space="preserve"> оклеиваемой поверхности)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43,86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КМЦ (для обоев)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1/10-230-70/150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Обои водостойкие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0C32A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стен моющимися обоями на тканевой основе, по листовым материалам</w:t>
            </w:r>
          </w:p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32A5">
              <w:rPr>
                <w:rFonts w:ascii="Arial" w:hAnsi="Arial" w:cs="Arial"/>
              </w:rPr>
              <w:t>(единица измерения - 100 м</w:t>
            </w:r>
            <w:r w:rsidRPr="000C32A5">
              <w:rPr>
                <w:rFonts w:ascii="Arial" w:hAnsi="Arial" w:cs="Arial"/>
                <w:vertAlign w:val="superscript"/>
              </w:rPr>
              <w:t>2</w:t>
            </w:r>
            <w:r w:rsidRPr="000C32A5">
              <w:rPr>
                <w:rFonts w:ascii="Arial" w:hAnsi="Arial" w:cs="Arial"/>
              </w:rPr>
              <w:t xml:space="preserve"> оклеиваемой поверхности)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59,91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Бустилат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0,0341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C32A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C32A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Обои на тканевой основе с поливинилхлоридным покрытием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0C32A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C32A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</w:tbl>
    <w:p w:rsidR="00177B70" w:rsidRPr="000C32A5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46A33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15-253. Оклейка стен поливинилхлоридной декоративно-отделочной самоклеющейся пленкой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46A33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поверхности под оклейку;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грунтовочного состава;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грунтовочного состава на поверхность стен;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раскрой пленки;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наклеивание полотнищ внахлестку;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протирка оклеенной поверхности ветошью;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стен (норма 4);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обезжиривание поверхности (норма 5);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огрунтовка поверхности конструкции и пластиката (нормы 4-7);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оклейка стен и сварка швов (нормы 4-7);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приготовление клея (нормы 4-6).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C46A33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стен поливинилхлоридной декоративно-отделочной самоклеющейся пленкой по штукатурке и бетону</w:t>
            </w:r>
          </w:p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6A33">
              <w:rPr>
                <w:rFonts w:ascii="Arial" w:hAnsi="Arial" w:cs="Arial"/>
              </w:rPr>
              <w:t>(единица измерения - 100 м</w:t>
            </w:r>
            <w:r w:rsidRPr="00C46A33">
              <w:rPr>
                <w:rFonts w:ascii="Arial" w:hAnsi="Arial" w:cs="Arial"/>
                <w:vertAlign w:val="superscript"/>
              </w:rPr>
              <w:t>2</w:t>
            </w:r>
            <w:r w:rsidRPr="00C46A33">
              <w:rPr>
                <w:rFonts w:ascii="Arial" w:hAnsi="Arial" w:cs="Arial"/>
              </w:rPr>
              <w:t xml:space="preserve"> оклеиваемой поверхности)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102,37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фенолополивинилацетальный марки БФ-2, БФ-2Н, сорт высший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НЦ-007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поливинилхлоридная декоративно-отделочная самоклеющаяся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C46A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стен поливинилхлоридной декоративно-отделочной самоклеющейся пленкой по гипсобетону и гипсолитовым поверхностям</w:t>
            </w:r>
          </w:p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6A33">
              <w:rPr>
                <w:rFonts w:ascii="Arial" w:hAnsi="Arial" w:cs="Arial"/>
              </w:rPr>
              <w:t>(единица измерения - 100 м</w:t>
            </w:r>
            <w:r w:rsidRPr="00C46A33">
              <w:rPr>
                <w:rFonts w:ascii="Arial" w:hAnsi="Arial" w:cs="Arial"/>
                <w:vertAlign w:val="superscript"/>
              </w:rPr>
              <w:t>2</w:t>
            </w:r>
            <w:r w:rsidRPr="00C46A33">
              <w:rPr>
                <w:rFonts w:ascii="Arial" w:hAnsi="Arial" w:cs="Arial"/>
              </w:rPr>
              <w:t xml:space="preserve"> оклеиваемой поверхности)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80,84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фенолополивинилацетальный марки БФ-2, БФ-2Н, сорт высший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НЦ-007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поливинилхлоридная декоративно-отделочная самоклеющаяся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C46A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стен поливинилхлоридной декоративно-отделочной самоклеющейся пленкой по листовым материалам</w:t>
            </w:r>
          </w:p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6A33">
              <w:rPr>
                <w:rFonts w:ascii="Arial" w:hAnsi="Arial" w:cs="Arial"/>
              </w:rPr>
              <w:t>(единица измерения - 100 м</w:t>
            </w:r>
            <w:r w:rsidRPr="00C46A33">
              <w:rPr>
                <w:rFonts w:ascii="Arial" w:hAnsi="Arial" w:cs="Arial"/>
                <w:vertAlign w:val="superscript"/>
              </w:rPr>
              <w:t>2</w:t>
            </w:r>
            <w:r w:rsidRPr="00C46A33">
              <w:rPr>
                <w:rFonts w:ascii="Arial" w:hAnsi="Arial" w:cs="Arial"/>
              </w:rPr>
              <w:t xml:space="preserve"> оклеиваемой поверхности)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76,09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фенолополивинилацетальный марки БФ-2, БФ-2Н, сорт высший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НЦ-007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поливинилхлоридная декоративно-отделочная самоклеющаяся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C46A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стен бетонных и оштукатуренных пластикатом листовым поливинилхлоридным на клее</w:t>
            </w:r>
          </w:p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6A33">
              <w:rPr>
                <w:rFonts w:ascii="Arial" w:hAnsi="Arial" w:cs="Arial"/>
              </w:rPr>
              <w:t>(единица измерения - 100 м</w:t>
            </w:r>
            <w:r w:rsidRPr="00C46A33">
              <w:rPr>
                <w:rFonts w:ascii="Arial" w:hAnsi="Arial" w:cs="Arial"/>
                <w:vertAlign w:val="superscript"/>
              </w:rPr>
              <w:t>2</w:t>
            </w:r>
            <w:r w:rsidRPr="00C46A33">
              <w:rPr>
                <w:rFonts w:ascii="Arial" w:hAnsi="Arial" w:cs="Arial"/>
              </w:rPr>
              <w:t xml:space="preserve"> оклеиваемой поверхности)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338,27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Пластикат листовой (массой 1010 кг)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винипластовый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металлических конструкций пластикатом листовым поливинилхлоридным на клее</w:t>
            </w:r>
          </w:p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6A33">
              <w:rPr>
                <w:rFonts w:ascii="Arial" w:hAnsi="Arial" w:cs="Arial"/>
              </w:rPr>
              <w:t>(единица измерения - 100 м</w:t>
            </w:r>
            <w:r w:rsidRPr="00C46A33">
              <w:rPr>
                <w:rFonts w:ascii="Arial" w:hAnsi="Arial" w:cs="Arial"/>
                <w:vertAlign w:val="superscript"/>
              </w:rPr>
              <w:t>2</w:t>
            </w:r>
            <w:r w:rsidRPr="00C46A33">
              <w:rPr>
                <w:rFonts w:ascii="Arial" w:hAnsi="Arial" w:cs="Arial"/>
              </w:rPr>
              <w:t xml:space="preserve"> оклеиваемой поверхности)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433,8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23,12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23,12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Пластикат листовой (массой 1010 кг)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винипластовый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пластикатом листовым поливинилхлоридным: на каждые 0,5 мм изменения толщины пластиката добавлять или исключать</w:t>
            </w:r>
          </w:p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6A33">
              <w:rPr>
                <w:rFonts w:ascii="Arial" w:hAnsi="Arial" w:cs="Arial"/>
              </w:rPr>
              <w:t>(единица измерения - 100 м</w:t>
            </w:r>
            <w:r w:rsidRPr="00C46A33">
              <w:rPr>
                <w:rFonts w:ascii="Arial" w:hAnsi="Arial" w:cs="Arial"/>
                <w:vertAlign w:val="superscript"/>
              </w:rPr>
              <w:t>2</w:t>
            </w:r>
            <w:r w:rsidRPr="00C46A33">
              <w:rPr>
                <w:rFonts w:ascii="Arial" w:hAnsi="Arial" w:cs="Arial"/>
              </w:rPr>
              <w:t xml:space="preserve"> оклеиваемой поверхности)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Пластикат листовой (массой 1010 кг)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0,084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46A3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6A3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винипластовый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6A3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</w:tbl>
    <w:p w:rsidR="00177B70" w:rsidRPr="00C46A33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A81559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15-254. Оклейка стен стеклообоями со сплошным шпатлеванием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A81559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поверхностей стен;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грунтование очищенных поверхностей;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заполнение трещин и раковин;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верха стен от следов окрасочного состава;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обеспыливание поверхностей;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сплошное шпатлевание;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шлифование и обеспыливание прошпатлеванных поверхностей;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грунтование прошпатлеванных поверхностей;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нанесение линии верха оклеивания стен стеклообоями;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заготовка стеклообоев;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нанесение клея на поверхности стен;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оклеивание встык;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прирезка мест примыканий обойным ножом;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грунтование клеем по наклеенным стеклообоям.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A81559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A815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стен стеклообоями со сплошным шпатлеванием</w:t>
            </w:r>
          </w:p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1559">
              <w:rPr>
                <w:rFonts w:ascii="Arial" w:hAnsi="Arial" w:cs="Arial"/>
              </w:rPr>
              <w:t>(единица измерения - 100 м</w:t>
            </w:r>
            <w:r w:rsidRPr="00A81559">
              <w:rPr>
                <w:rFonts w:ascii="Arial" w:hAnsi="Arial" w:cs="Arial"/>
                <w:vertAlign w:val="superscript"/>
              </w:rPr>
              <w:t>2</w:t>
            </w:r>
            <w:r w:rsidRPr="00A81559">
              <w:rPr>
                <w:rFonts w:ascii="Arial" w:hAnsi="Arial" w:cs="Arial"/>
              </w:rPr>
              <w:t>)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50,55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155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наклейки стеклообоев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177B70" w:rsidRPr="00A815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815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Стеклообои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155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815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</w:tr>
    </w:tbl>
    <w:p w:rsidR="00177B70" w:rsidRPr="00A81559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717D05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15-255. Оклейка поверхностей стен и потолков малярным стеклохолстом (паутинка) при выполнении отделочных работ внутри помещений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717D05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грунтовки;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грунтование поверхностей;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нарезка стеклохолста;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клея на поверхности стен (норма 1) и потолков (норма 2);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наклеивание стеклохолста с последующим нанесением клея;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прирезка мест примыканий и мест прохода коммуникаций обойным ножом;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дополнительная обработка стыков клеем;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перестановка подмостей.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717D05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поверхностей стен малярным стеклохолстом</w:t>
            </w:r>
          </w:p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17D05">
              <w:rPr>
                <w:rFonts w:ascii="Arial" w:hAnsi="Arial" w:cs="Arial"/>
              </w:rPr>
              <w:t>(единица измерения - 100 м</w:t>
            </w:r>
            <w:r w:rsidRPr="00717D05">
              <w:rPr>
                <w:rFonts w:ascii="Arial" w:hAnsi="Arial" w:cs="Arial"/>
                <w:vertAlign w:val="superscript"/>
              </w:rPr>
              <w:t>2</w:t>
            </w:r>
            <w:r w:rsidRPr="00717D05">
              <w:rPr>
                <w:rFonts w:ascii="Arial" w:hAnsi="Arial" w:cs="Arial"/>
              </w:rPr>
              <w:t>)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21,63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наклейки стеклохолста на основе ПВА дисперсии, готовый к применению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35,3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1/10-230-80/20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Стеклохолст малярный (паутинка), плотностью 40-50 г/м</w:t>
            </w:r>
            <w:r w:rsidRPr="00717D0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7D0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поверхностей потолков малярным стеклохолстом</w:t>
            </w:r>
          </w:p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17D05">
              <w:rPr>
                <w:rFonts w:ascii="Arial" w:hAnsi="Arial" w:cs="Arial"/>
              </w:rPr>
              <w:t>(единица измерения - 100 м</w:t>
            </w:r>
            <w:r w:rsidRPr="00717D05">
              <w:rPr>
                <w:rFonts w:ascii="Arial" w:hAnsi="Arial" w:cs="Arial"/>
                <w:vertAlign w:val="superscript"/>
              </w:rPr>
              <w:t>2</w:t>
            </w:r>
            <w:r w:rsidRPr="00717D05">
              <w:rPr>
                <w:rFonts w:ascii="Arial" w:hAnsi="Arial" w:cs="Arial"/>
              </w:rPr>
              <w:t>)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26,96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наклейки стеклохолста на основе ПВА дисперсии, готовый к применению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35,3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1/10-230-80/20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Стеклохолст малярный (паутинка), плотностью 40-50 г/м</w:t>
            </w:r>
            <w:r w:rsidRPr="00717D0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7D0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17D0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7D0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7D0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</w:tbl>
    <w:p w:rsidR="00177B70" w:rsidRPr="00717D05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36F5C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07. Устройство наружного защитного покрытия типа "САЙДИНГ"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36F5C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15-260. Устройство наружного защитного покрытия "САЙДИНГ" с утеплением стен и без утепления.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36F5C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сверление отверстий в кирпичных стенах для установки дюбелей при устройстве каркаса;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дюбелей в просверленные отверстия;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каркаса обрешетки из брусьев;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сверление отверстий в кирпичных стенах для установки дюбелей при креплении утеплителя (норма 1);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изоляция поверхности стены теплоизоляционными плитами насухо в 1 слой (норма 1);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облицовка наружных стен "САЙДИНГОМ" горизонтальными рядами;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облицовка углов "САЙДИНГОМ".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C36F5C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наружного защитного покрытия "САЙДИНГ" с утеплением стен</w:t>
            </w:r>
          </w:p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6F5C">
              <w:rPr>
                <w:rFonts w:ascii="Arial" w:hAnsi="Arial" w:cs="Arial"/>
              </w:rPr>
              <w:t>(единица измерения - 100 м</w:t>
            </w:r>
            <w:r w:rsidRPr="00C36F5C">
              <w:rPr>
                <w:rFonts w:ascii="Arial" w:hAnsi="Arial" w:cs="Arial"/>
                <w:vertAlign w:val="superscript"/>
              </w:rPr>
              <w:t>2</w:t>
            </w:r>
            <w:r w:rsidRPr="00C36F5C">
              <w:rPr>
                <w:rFonts w:ascii="Arial" w:hAnsi="Arial" w:cs="Arial"/>
              </w:rPr>
              <w:t>)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274,38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66,38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2-6,5 м, толщиной 40-60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6F5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1/10-120-10-10/89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 из минеральной ваты ПТМ СТБ 1995-2009-Т4-DS(TH)1-CS(10)25-TR7,5-PL(5)350-WS1 (плотность 125 кг/м</w:t>
            </w:r>
            <w:r w:rsidRPr="00C36F5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) БЕЛТЕП марки Флор 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6F5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Гвоздь с увеличенной плоской головкой 3 х 25 оцинкованный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8 х 100 мм потай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1/10-240-30-30/322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для теплоизоляции (Зонтик) с металлическим сердечником 10 х 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Облицовочный материал "САЙДИНГ"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6F5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облицовочной системы "САЙДИНГ"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наружного защитного покрытия "САЙДИНГ" без утепления стен</w:t>
            </w:r>
          </w:p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6F5C">
              <w:rPr>
                <w:rFonts w:ascii="Arial" w:hAnsi="Arial" w:cs="Arial"/>
              </w:rPr>
              <w:t>(единица измерения - 100 м</w:t>
            </w:r>
            <w:r w:rsidRPr="00C36F5C">
              <w:rPr>
                <w:rFonts w:ascii="Arial" w:hAnsi="Arial" w:cs="Arial"/>
                <w:vertAlign w:val="superscript"/>
              </w:rPr>
              <w:t>2</w:t>
            </w:r>
            <w:r w:rsidRPr="00C36F5C">
              <w:rPr>
                <w:rFonts w:ascii="Arial" w:hAnsi="Arial" w:cs="Arial"/>
              </w:rPr>
              <w:t>)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213,51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46,38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2-6,5 м, толщиной 40-60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6F5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Гвоздь с увеличенной плоской головкой 3 х 25 оцинкованный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8 х 100 мм потай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Облицовочный материал "САЙДИНГ"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6F5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</w:t>
            </w:r>
          </w:p>
        </w:tc>
      </w:tr>
      <w:tr w:rsidR="00177B70" w:rsidRPr="00C36F5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36F5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облицовочной системы "САЙДИНГ"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36F5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C36F5C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8751A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15-261. Облицовка виниловым покрытием "САЙДИНГ" глухих фронтонов и карнизных свесов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8751A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облицовка глухих фронтонов (норма 1);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облицовка карнизных свесов (норма 2).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E8751A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виниловым покрытием "САЙДИНГ" глухих фронтонов</w:t>
            </w:r>
          </w:p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8751A">
              <w:rPr>
                <w:rFonts w:ascii="Arial" w:hAnsi="Arial" w:cs="Arial"/>
              </w:rPr>
              <w:t>(единица измерения - 100 м</w:t>
            </w:r>
            <w:r w:rsidRPr="00E8751A">
              <w:rPr>
                <w:rFonts w:ascii="Arial" w:hAnsi="Arial" w:cs="Arial"/>
                <w:vertAlign w:val="superscript"/>
              </w:rPr>
              <w:t>2</w:t>
            </w:r>
            <w:r w:rsidRPr="00E8751A">
              <w:rPr>
                <w:rFonts w:ascii="Arial" w:hAnsi="Arial" w:cs="Arial"/>
              </w:rPr>
              <w:t>)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120,22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Гвоздь с увеличенной плоской головкой 3 х 25 оцинкованный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Облицовочный материал "САЙДИНГ"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751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облицовочной системы "САЙДИНГ"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виниловым покрытием "САЙДИНГ" карнизных свесов</w:t>
            </w:r>
          </w:p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8751A">
              <w:rPr>
                <w:rFonts w:ascii="Arial" w:hAnsi="Arial" w:cs="Arial"/>
              </w:rPr>
              <w:t>(единица измерения - 100 м</w:t>
            </w:r>
            <w:r w:rsidRPr="00E8751A">
              <w:rPr>
                <w:rFonts w:ascii="Arial" w:hAnsi="Arial" w:cs="Arial"/>
                <w:vertAlign w:val="superscript"/>
              </w:rPr>
              <w:t>2</w:t>
            </w:r>
            <w:r w:rsidRPr="00E8751A">
              <w:rPr>
                <w:rFonts w:ascii="Arial" w:hAnsi="Arial" w:cs="Arial"/>
              </w:rPr>
              <w:t>)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140,22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Гвоздь с увеличенной плоской головкой 3 х 25 оцинкованный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Облицовочный материал "САЙДИНГ"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751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</w:t>
            </w:r>
          </w:p>
        </w:tc>
      </w:tr>
      <w:tr w:rsidR="00177B70" w:rsidRPr="00E8751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8751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облицовочной системы "САЙДИНГ"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8751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E8751A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607C3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15-262. Обрамление проема покрытием "САЙДИНГ"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607C3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обрамление проема "САЙДИНГОМ" (финишная планка и планка "J" по периметру проема);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металлического фартука.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607C30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Обрамление проема покрытием "САЙДИНГ"</w:t>
            </w:r>
          </w:p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7C30">
              <w:rPr>
                <w:rFonts w:ascii="Arial" w:hAnsi="Arial" w:cs="Arial"/>
              </w:rPr>
              <w:t>(единица измерения - 100 м</w:t>
            </w:r>
            <w:r w:rsidRPr="00607C30">
              <w:rPr>
                <w:rFonts w:ascii="Arial" w:hAnsi="Arial" w:cs="Arial"/>
                <w:vertAlign w:val="superscript"/>
              </w:rPr>
              <w:t>2</w:t>
            </w:r>
            <w:r w:rsidRPr="00607C30">
              <w:rPr>
                <w:rFonts w:ascii="Arial" w:hAnsi="Arial" w:cs="Arial"/>
              </w:rPr>
              <w:t xml:space="preserve"> проема)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128,26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Гвоздь с увеличенной плоской головкой 3 х 25 оцинкованный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8 х 100 мм потай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облицовочной системы "САЙДИНГ", алюминиевые детали для обрамления проемов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177B70" w:rsidRPr="00607C3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7C3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Металлический фартук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07C3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607C30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D273A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09. Отделка поверхностей жидкими обоями "ПОЛДЕКОР"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D273A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15-266. Отделка поверхностей жидкими обоями "ПОЛДЕКОР"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D273A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основания;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грунтовка поверхности краской ПФ-115 механизированно за 2 раза;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состава "ПОЛДЕКОР";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отделочного состава "ПОЛДЕКОР" механизированно за 2 раза (норма 1);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отделочного состава "ПОЛДЕКОР" вручную за 1 раз (норма 2).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0D273A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поверхностей жидкими обоями "ПОЛДЕКОР" механизированно</w:t>
            </w:r>
          </w:p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D273A">
              <w:rPr>
                <w:rFonts w:ascii="Arial" w:hAnsi="Arial" w:cs="Arial"/>
              </w:rPr>
              <w:t>(единица измерения - 100 м</w:t>
            </w:r>
            <w:r w:rsidRPr="000D273A">
              <w:rPr>
                <w:rFonts w:ascii="Arial" w:hAnsi="Arial" w:cs="Arial"/>
                <w:vertAlign w:val="superscript"/>
              </w:rPr>
              <w:t>2</w:t>
            </w:r>
            <w:r w:rsidRPr="000D273A">
              <w:rPr>
                <w:rFonts w:ascii="Arial" w:hAnsi="Arial" w:cs="Arial"/>
              </w:rPr>
              <w:t>)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9,34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6,76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"ПОЛДЕКОР"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поверхностей жидкими обоями "ПОЛДЕКОР" вручную</w:t>
            </w:r>
          </w:p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D273A">
              <w:rPr>
                <w:rFonts w:ascii="Arial" w:hAnsi="Arial" w:cs="Arial"/>
              </w:rPr>
              <w:t>(единица измерения - 100 м</w:t>
            </w:r>
            <w:r w:rsidRPr="000D273A">
              <w:rPr>
                <w:rFonts w:ascii="Arial" w:hAnsi="Arial" w:cs="Arial"/>
                <w:vertAlign w:val="superscript"/>
              </w:rPr>
              <w:t>2</w:t>
            </w:r>
            <w:r w:rsidRPr="000D273A">
              <w:rPr>
                <w:rFonts w:ascii="Arial" w:hAnsi="Arial" w:cs="Arial"/>
              </w:rPr>
              <w:t>)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17,81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D27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27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"ПОЛДЕКОР"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27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</w:tbl>
    <w:p w:rsidR="00177B70" w:rsidRPr="000D273A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3B0523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10. Оклейка стен и перегородок обоями со сплошным шпатлеванием без оклейки бумагой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3B0523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15-267. Оклейка стен и перегородок обоями со сплошным шпатлеванием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3B0523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клея;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поверхностей стен;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заготовка обоев без подбора рисунка (нормы 2 и 4);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заготовка обоев с подбором рисунка (нормы 1 и 3);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грунтование очищенной поверхности дисперсией ПВА вручную;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заполнение трещин и раковин;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и обеспыливание;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верха стен от следов окрасочного состава;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сплошное шпатлевание;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шлифование и обеспыливание прошпатлеванных поверхностей;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нанесение линии верха оклеивания стен обоями;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нанесение клеевого состава на поверхности стен;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нанесение клеевого состава на полотнища обоев;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нанесение клеевого состава повторно на полотнища обоев (нормы 3,4);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с) оклеивание внахлест (нормы 1,2);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т) оклеивание впритык (нормы 3,4);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у) прирезка мест примыканий обойным ножом вручную.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3B0523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стен и перегородок обоями со сплошным шпатлеванием простыми и средней плотности с подбором рисунка</w:t>
            </w:r>
          </w:p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B0523">
              <w:rPr>
                <w:rFonts w:ascii="Arial" w:hAnsi="Arial" w:cs="Arial"/>
              </w:rPr>
              <w:t>(единица измерения - 100 м</w:t>
            </w:r>
            <w:r w:rsidRPr="003B0523">
              <w:rPr>
                <w:rFonts w:ascii="Arial" w:hAnsi="Arial" w:cs="Arial"/>
                <w:vertAlign w:val="superscript"/>
              </w:rPr>
              <w:t>2</w:t>
            </w:r>
            <w:r w:rsidRPr="003B0523">
              <w:rPr>
                <w:rFonts w:ascii="Arial" w:hAnsi="Arial" w:cs="Arial"/>
              </w:rPr>
              <w:t>)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38,25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КМЦ (для обоев)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1/10-230-70/30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Обои бумажные дуплекс с полутоновым рисунком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3B05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05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стен и перегородок обоями со сплошным шпатлеванием простыми и средней плотности без подбора рисунка</w:t>
            </w:r>
          </w:p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B0523">
              <w:rPr>
                <w:rFonts w:ascii="Arial" w:hAnsi="Arial" w:cs="Arial"/>
              </w:rPr>
              <w:t>(единица измерения - 100 м</w:t>
            </w:r>
            <w:r w:rsidRPr="003B0523">
              <w:rPr>
                <w:rFonts w:ascii="Arial" w:hAnsi="Arial" w:cs="Arial"/>
                <w:vertAlign w:val="superscript"/>
              </w:rPr>
              <w:t>2</w:t>
            </w:r>
            <w:r w:rsidRPr="003B0523">
              <w:rPr>
                <w:rFonts w:ascii="Arial" w:hAnsi="Arial" w:cs="Arial"/>
              </w:rPr>
              <w:t>)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37,26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КМЦ (для обоев)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1/10-230-70/30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Обои бумажные дуплекс с полутоновым рисунком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3B05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05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стен и перегородок обоями со сплошным шпатлеванием плотными с подбором рисунка</w:t>
            </w:r>
          </w:p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B0523">
              <w:rPr>
                <w:rFonts w:ascii="Arial" w:hAnsi="Arial" w:cs="Arial"/>
              </w:rPr>
              <w:t>(единица измерения - 100 м</w:t>
            </w:r>
            <w:r w:rsidRPr="003B0523">
              <w:rPr>
                <w:rFonts w:ascii="Arial" w:hAnsi="Arial" w:cs="Arial"/>
                <w:vertAlign w:val="superscript"/>
              </w:rPr>
              <w:t>2</w:t>
            </w:r>
            <w:r w:rsidRPr="003B0523">
              <w:rPr>
                <w:rFonts w:ascii="Arial" w:hAnsi="Arial" w:cs="Arial"/>
              </w:rPr>
              <w:t>)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45,42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КМЦ (для обоев)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1/10-230-70/200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Обои глубокой печати рельефные тисненые дуплекс с применением перламутровых и металлизированных пигментов, блесток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3B05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05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стен и перегородок обоями со сплошным шпатлеванием плотными без подбора рисунка</w:t>
            </w:r>
          </w:p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B0523">
              <w:rPr>
                <w:rFonts w:ascii="Arial" w:hAnsi="Arial" w:cs="Arial"/>
              </w:rPr>
              <w:t>(единица измерения - 100 м</w:t>
            </w:r>
            <w:r w:rsidRPr="003B0523">
              <w:rPr>
                <w:rFonts w:ascii="Arial" w:hAnsi="Arial" w:cs="Arial"/>
                <w:vertAlign w:val="superscript"/>
              </w:rPr>
              <w:t>2</w:t>
            </w:r>
            <w:r w:rsidRPr="003B0523">
              <w:rPr>
                <w:rFonts w:ascii="Arial" w:hAnsi="Arial" w:cs="Arial"/>
              </w:rPr>
              <w:t>)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44,43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КМЦ (для обоев)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1/10-230-70/200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Обои глубокой печати рельефные тисненые дуплекс с применением перламутровых и металлизированных пигментов, блесток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3B05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3B052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B052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05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B052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</w:tbl>
    <w:p w:rsidR="00177B70" w:rsidRPr="003B0523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334FBB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11. Остекление окон, балконных дверей и дверей с учетом поставок (с нарезкой стекла по размерам)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334FBB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15-268. Остекление оконным стеклом толщиной 4 мм окон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334FBB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 петель оконных неостекленных створок с обратной навеской их;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разъединение и соединение переплетов на стяжных винтах (норма 2);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нарезка стекла оконного толщиной 4 мм;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промазка фальцев и стекол вдоль фальцев силиконом;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стекол с их укреплением;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снятие штапиков и установка их;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прирезка стекол по месту.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334FBB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4 мм окон с двойным переплетом</w:t>
            </w:r>
          </w:p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4FBB">
              <w:rPr>
                <w:rFonts w:ascii="Arial" w:hAnsi="Arial" w:cs="Arial"/>
              </w:rPr>
              <w:t>(единица измерения - 100 м</w:t>
            </w:r>
            <w:r w:rsidRPr="00334FBB">
              <w:rPr>
                <w:rFonts w:ascii="Arial" w:hAnsi="Arial" w:cs="Arial"/>
                <w:vertAlign w:val="superscript"/>
              </w:rPr>
              <w:t>2</w:t>
            </w:r>
            <w:r w:rsidRPr="00334FBB">
              <w:rPr>
                <w:rFonts w:ascii="Arial" w:hAnsi="Arial" w:cs="Arial"/>
              </w:rPr>
              <w:t xml:space="preserve"> проемов)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157,88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334FBB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4 мм марки М4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4FB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4 мм окон со спаренным переплетом</w:t>
            </w:r>
          </w:p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4FBB">
              <w:rPr>
                <w:rFonts w:ascii="Arial" w:hAnsi="Arial" w:cs="Arial"/>
              </w:rPr>
              <w:t>(единица измерения - 100 м</w:t>
            </w:r>
            <w:r w:rsidRPr="00334FBB">
              <w:rPr>
                <w:rFonts w:ascii="Arial" w:hAnsi="Arial" w:cs="Arial"/>
                <w:vertAlign w:val="superscript"/>
              </w:rPr>
              <w:t>2</w:t>
            </w:r>
            <w:r w:rsidRPr="00334FBB">
              <w:rPr>
                <w:rFonts w:ascii="Arial" w:hAnsi="Arial" w:cs="Arial"/>
              </w:rPr>
              <w:t xml:space="preserve"> проемов)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171,19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40,8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334FBB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4 мм марки М4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4FB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4 мм окон с одинарным переплетом</w:t>
            </w:r>
          </w:p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4FBB">
              <w:rPr>
                <w:rFonts w:ascii="Arial" w:hAnsi="Arial" w:cs="Arial"/>
              </w:rPr>
              <w:t>(единица измерения - 100 м</w:t>
            </w:r>
            <w:r w:rsidRPr="00334FBB">
              <w:rPr>
                <w:rFonts w:ascii="Arial" w:hAnsi="Arial" w:cs="Arial"/>
                <w:vertAlign w:val="superscript"/>
              </w:rPr>
              <w:t>2</w:t>
            </w:r>
            <w:r w:rsidRPr="00334FBB">
              <w:rPr>
                <w:rFonts w:ascii="Arial" w:hAnsi="Arial" w:cs="Arial"/>
              </w:rPr>
              <w:t xml:space="preserve"> проемов)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84,1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</w:t>
            </w:r>
          </w:p>
        </w:tc>
      </w:tr>
      <w:tr w:rsidR="00177B70" w:rsidRPr="00334F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34F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334FBB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4 мм марки М4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4FB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34F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</w:tr>
    </w:tbl>
    <w:p w:rsidR="00177B70" w:rsidRPr="00334FBB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41103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15-269. Остекление оконным стеклом толщиной 4 мм балконных дверей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41103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 петель дверных неостекленных полотен с обратной навеской их;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разъединение и соединение переплетов на стяжных винтах (норма 2);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нарезка стекла оконного толщиной 4 мм;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промазка фальцев и стекол вдоль фальцев силиконом;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стекол с их укреплением;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снятие штапиков и установка их;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прирезка стекол по месту.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C41103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4 мм балконных дверей двойных</w:t>
            </w:r>
          </w:p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1103">
              <w:rPr>
                <w:rFonts w:ascii="Arial" w:hAnsi="Arial" w:cs="Arial"/>
              </w:rPr>
              <w:t>(единица измерения - 100 м</w:t>
            </w:r>
            <w:r w:rsidRPr="00C41103">
              <w:rPr>
                <w:rFonts w:ascii="Arial" w:hAnsi="Arial" w:cs="Arial"/>
                <w:vertAlign w:val="superscript"/>
              </w:rPr>
              <w:t>2</w:t>
            </w:r>
            <w:r w:rsidRPr="00C41103">
              <w:rPr>
                <w:rFonts w:ascii="Arial" w:hAnsi="Arial" w:cs="Arial"/>
              </w:rPr>
              <w:t xml:space="preserve"> проемов)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109,41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C4110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4 мм марки М4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110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4 мм балконных дверей со спаренным переплетом</w:t>
            </w:r>
          </w:p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1103">
              <w:rPr>
                <w:rFonts w:ascii="Arial" w:hAnsi="Arial" w:cs="Arial"/>
              </w:rPr>
              <w:t>(единица измерения - 100 м</w:t>
            </w:r>
            <w:r w:rsidRPr="00C41103">
              <w:rPr>
                <w:rFonts w:ascii="Arial" w:hAnsi="Arial" w:cs="Arial"/>
                <w:vertAlign w:val="superscript"/>
              </w:rPr>
              <w:t>2</w:t>
            </w:r>
            <w:r w:rsidRPr="00C41103">
              <w:rPr>
                <w:rFonts w:ascii="Arial" w:hAnsi="Arial" w:cs="Arial"/>
              </w:rPr>
              <w:t xml:space="preserve"> проемов)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118,18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30,6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C4110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4 мм марки М4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110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оконным стеклом толщиной 4 мм балконных дверей с одинарным переплетом</w:t>
            </w:r>
          </w:p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1103">
              <w:rPr>
                <w:rFonts w:ascii="Arial" w:hAnsi="Arial" w:cs="Arial"/>
              </w:rPr>
              <w:t>(единица измерения - 100 м</w:t>
            </w:r>
            <w:r w:rsidRPr="00C41103">
              <w:rPr>
                <w:rFonts w:ascii="Arial" w:hAnsi="Arial" w:cs="Arial"/>
                <w:vertAlign w:val="superscript"/>
              </w:rPr>
              <w:t>2</w:t>
            </w:r>
            <w:r w:rsidRPr="00C41103">
              <w:rPr>
                <w:rFonts w:ascii="Arial" w:hAnsi="Arial" w:cs="Arial"/>
              </w:rPr>
              <w:t xml:space="preserve"> проемов)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57,75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177B70" w:rsidRPr="00C4110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1/10-220-10-10/56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4110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C4110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4 мм марки М4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110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4110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</w:tbl>
    <w:p w:rsidR="00177B70" w:rsidRPr="00C41103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86DD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15-270. Остекление дверных одинарных полотен стеклом толщиной 4 мм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C86DD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86DD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 петель дверных неостекленных полотен с обратной навеской их;</w:t>
            </w:r>
          </w:p>
        </w:tc>
      </w:tr>
      <w:tr w:rsidR="00177B70" w:rsidRPr="00C86DD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нарезка стекла оконного толщиной 4 мм;</w:t>
            </w:r>
          </w:p>
        </w:tc>
      </w:tr>
      <w:tr w:rsidR="00177B70" w:rsidRPr="00C86DD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промазка фальцев и стекол вдоль фальцев силиконом;</w:t>
            </w:r>
          </w:p>
        </w:tc>
      </w:tr>
      <w:tr w:rsidR="00177B70" w:rsidRPr="00C86DD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стекол с их укреплением;</w:t>
            </w:r>
          </w:p>
        </w:tc>
      </w:tr>
      <w:tr w:rsidR="00177B70" w:rsidRPr="00C86DD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снятие штапиков и установка их;</w:t>
            </w:r>
          </w:p>
        </w:tc>
      </w:tr>
      <w:tr w:rsidR="00177B70" w:rsidRPr="00C86DD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прирезка стекол по месту.</w:t>
            </w:r>
          </w:p>
        </w:tc>
      </w:tr>
      <w:tr w:rsidR="00177B70" w:rsidRPr="00C86DD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C86DD0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C86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C86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86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дверных одинарных полотен стеклом толщиной 4 мм</w:t>
            </w:r>
          </w:p>
          <w:p w:rsidR="00177B70" w:rsidRPr="00C86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86DD0">
              <w:rPr>
                <w:rFonts w:ascii="Arial" w:hAnsi="Arial" w:cs="Arial"/>
              </w:rPr>
              <w:t>(единица измерения - 100 м</w:t>
            </w:r>
            <w:r w:rsidRPr="00C86DD0">
              <w:rPr>
                <w:rFonts w:ascii="Arial" w:hAnsi="Arial" w:cs="Arial"/>
                <w:vertAlign w:val="superscript"/>
              </w:rPr>
              <w:t>2</w:t>
            </w:r>
            <w:r w:rsidRPr="00C86DD0">
              <w:rPr>
                <w:rFonts w:ascii="Arial" w:hAnsi="Arial" w:cs="Arial"/>
              </w:rPr>
              <w:t xml:space="preserve"> остекления)</w:t>
            </w:r>
          </w:p>
        </w:tc>
      </w:tr>
      <w:tr w:rsidR="00177B70" w:rsidRPr="00C86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86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86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86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86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86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77B70" w:rsidRPr="00C86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86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86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120,18</w:t>
            </w:r>
          </w:p>
        </w:tc>
      </w:tr>
      <w:tr w:rsidR="00177B70" w:rsidRPr="00C86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86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86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77B70" w:rsidRPr="00C86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86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86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86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86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77B70" w:rsidRPr="00C86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86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86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86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86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86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86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86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86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177B70" w:rsidRPr="00C86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86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86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C86DD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4 мм марки М4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6DD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86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</w:tr>
    </w:tbl>
    <w:p w:rsidR="00177B70" w:rsidRPr="00C86DD0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DD1B3D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12. Установка стеклопакетов с тройным остеклением в металлические переплеты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DD1B3D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15-271. Устройство тройного остекления металлических переплетов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DD1B3D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монтаж стеклопакетов тройного остекления в металлические переплеты: установка резинового профиля, установка стеклопакета в проектное положение, укладка ленты "ГЕРЛЕН", установка прижимного резинового профиля, установка продольного и поперечного прижимов, установка поперечной и продольной крышек.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DD1B3D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тройного остекления металлических переплетов стеклопакетами площадью до 0,5 м</w:t>
            </w:r>
            <w:r w:rsidRPr="00DD1B3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1B3D">
              <w:rPr>
                <w:rFonts w:ascii="Arial" w:hAnsi="Arial" w:cs="Arial"/>
              </w:rPr>
              <w:t>(единица измерения - 100 м</w:t>
            </w:r>
            <w:r w:rsidRPr="00DD1B3D">
              <w:rPr>
                <w:rFonts w:ascii="Arial" w:hAnsi="Arial" w:cs="Arial"/>
                <w:vertAlign w:val="superscript"/>
              </w:rPr>
              <w:t>2</w:t>
            </w:r>
            <w:r w:rsidRPr="00DD1B3D">
              <w:rPr>
                <w:rFonts w:ascii="Arial" w:hAnsi="Arial" w:cs="Arial"/>
              </w:rPr>
              <w:t>)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223,37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герметизирующая самоклеящаяся Герлен-Д шириной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силиконовая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Стеклопакеты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1B3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Резиновые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Крышка-планка шириной 47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м/кг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350/126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Планка прижимная шириной 45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м/кг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350/260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тройного остекления металлических переплетов стеклопакетами площадью до 1,0 м</w:t>
            </w:r>
            <w:r w:rsidRPr="00DD1B3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1B3D">
              <w:rPr>
                <w:rFonts w:ascii="Arial" w:hAnsi="Arial" w:cs="Arial"/>
              </w:rPr>
              <w:t>(единица измерения - 100 м</w:t>
            </w:r>
            <w:r w:rsidRPr="00DD1B3D">
              <w:rPr>
                <w:rFonts w:ascii="Arial" w:hAnsi="Arial" w:cs="Arial"/>
                <w:vertAlign w:val="superscript"/>
              </w:rPr>
              <w:t>2</w:t>
            </w:r>
            <w:r w:rsidRPr="00DD1B3D">
              <w:rPr>
                <w:rFonts w:ascii="Arial" w:hAnsi="Arial" w:cs="Arial"/>
              </w:rPr>
              <w:t>)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201,12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герметизирующая самоклеящаяся Герлен-Д шириной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силиконовая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Стеклопакеты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1B3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Резиновые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1100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Крышка-планка шириной 47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м/кг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250/90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Планка прижимная шириной 45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м/кг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250/185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тройного остекления металлических переплетов стеклопакетами площадью до 2,0 м</w:t>
            </w:r>
            <w:r w:rsidRPr="00DD1B3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1B3D">
              <w:rPr>
                <w:rFonts w:ascii="Arial" w:hAnsi="Arial" w:cs="Arial"/>
              </w:rPr>
              <w:t>(единица измерения - 100 м</w:t>
            </w:r>
            <w:r w:rsidRPr="00DD1B3D">
              <w:rPr>
                <w:rFonts w:ascii="Arial" w:hAnsi="Arial" w:cs="Arial"/>
                <w:vertAlign w:val="superscript"/>
              </w:rPr>
              <w:t>2</w:t>
            </w:r>
            <w:r w:rsidRPr="00DD1B3D">
              <w:rPr>
                <w:rFonts w:ascii="Arial" w:hAnsi="Arial" w:cs="Arial"/>
              </w:rPr>
              <w:t>)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134,5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герметизирующая самоклеящаяся Герлен-Д шириной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силиконовая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Стеклопакеты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1B3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Резиновые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Крышка-планка шириной 47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м/кг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200/72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Планка прижимная шириной 45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м/кг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200/150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тройного остекления металлических переплетов стеклопакетами площадью до 3,0 м</w:t>
            </w:r>
            <w:r w:rsidRPr="00DD1B3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1B3D">
              <w:rPr>
                <w:rFonts w:ascii="Arial" w:hAnsi="Arial" w:cs="Arial"/>
              </w:rPr>
              <w:t>(единица измерения - 100 м</w:t>
            </w:r>
            <w:r w:rsidRPr="00DD1B3D">
              <w:rPr>
                <w:rFonts w:ascii="Arial" w:hAnsi="Arial" w:cs="Arial"/>
                <w:vertAlign w:val="superscript"/>
              </w:rPr>
              <w:t>2</w:t>
            </w:r>
            <w:r w:rsidRPr="00DD1B3D">
              <w:rPr>
                <w:rFonts w:ascii="Arial" w:hAnsi="Arial" w:cs="Arial"/>
              </w:rPr>
              <w:t>)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111,95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герметизирующая самоклеящаяся Герлен-Д шириной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силиконовая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Стеклопакеты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1B3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Резиновые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670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Крышка-планка шириной 47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м/кг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180/65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Планка прижимная шириной 45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м/кг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180/135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выполнении работ с автогидроподъемника добавляется к норме 15-271-1</w:t>
            </w:r>
          </w:p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1B3D">
              <w:rPr>
                <w:rFonts w:ascii="Arial" w:hAnsi="Arial" w:cs="Arial"/>
              </w:rPr>
              <w:t>(единица измерения - 100 м</w:t>
            </w:r>
            <w:r w:rsidRPr="00DD1B3D">
              <w:rPr>
                <w:rFonts w:ascii="Arial" w:hAnsi="Arial" w:cs="Arial"/>
                <w:vertAlign w:val="superscript"/>
              </w:rPr>
              <w:t>2</w:t>
            </w:r>
            <w:r w:rsidRPr="00DD1B3D">
              <w:rPr>
                <w:rFonts w:ascii="Arial" w:hAnsi="Arial" w:cs="Arial"/>
              </w:rPr>
              <w:t>)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108,71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108,71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выполнении работ с автогидроподъемника добавляется к норме 15-271-2</w:t>
            </w:r>
          </w:p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1B3D">
              <w:rPr>
                <w:rFonts w:ascii="Arial" w:hAnsi="Arial" w:cs="Arial"/>
              </w:rPr>
              <w:t>(единица измерения - 100 м</w:t>
            </w:r>
            <w:r w:rsidRPr="00DD1B3D">
              <w:rPr>
                <w:rFonts w:ascii="Arial" w:hAnsi="Arial" w:cs="Arial"/>
                <w:vertAlign w:val="superscript"/>
              </w:rPr>
              <w:t>2</w:t>
            </w:r>
            <w:r w:rsidRPr="00DD1B3D">
              <w:rPr>
                <w:rFonts w:ascii="Arial" w:hAnsi="Arial" w:cs="Arial"/>
              </w:rPr>
              <w:t>)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96,39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96,39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выполнении работ с автогидроподъемника добавляется к норме 15-271-3</w:t>
            </w:r>
          </w:p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1B3D">
              <w:rPr>
                <w:rFonts w:ascii="Arial" w:hAnsi="Arial" w:cs="Arial"/>
              </w:rPr>
              <w:t>(единица измерения - 100 м</w:t>
            </w:r>
            <w:r w:rsidRPr="00DD1B3D">
              <w:rPr>
                <w:rFonts w:ascii="Arial" w:hAnsi="Arial" w:cs="Arial"/>
                <w:vertAlign w:val="superscript"/>
              </w:rPr>
              <w:t>2</w:t>
            </w:r>
            <w:r w:rsidRPr="00DD1B3D">
              <w:rPr>
                <w:rFonts w:ascii="Arial" w:hAnsi="Arial" w:cs="Arial"/>
              </w:rPr>
              <w:t>)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63,14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63,14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выполнении работ с автогидроподъемника добавляется к норме 15-271-4</w:t>
            </w:r>
          </w:p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1B3D">
              <w:rPr>
                <w:rFonts w:ascii="Arial" w:hAnsi="Arial" w:cs="Arial"/>
              </w:rPr>
              <w:t>(единица измерения - 100 м</w:t>
            </w:r>
            <w:r w:rsidRPr="00DD1B3D">
              <w:rPr>
                <w:rFonts w:ascii="Arial" w:hAnsi="Arial" w:cs="Arial"/>
                <w:vertAlign w:val="superscript"/>
              </w:rPr>
              <w:t>2</w:t>
            </w:r>
            <w:r w:rsidRPr="00DD1B3D">
              <w:rPr>
                <w:rFonts w:ascii="Arial" w:hAnsi="Arial" w:cs="Arial"/>
              </w:rPr>
              <w:t>)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51,65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D1B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D1B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D1B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51,65</w:t>
            </w:r>
          </w:p>
        </w:tc>
      </w:tr>
    </w:tbl>
    <w:p w:rsidR="00177B70" w:rsidRPr="00DD1B3D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5800B6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13. Окраска рифленых поверхностей стен, потолков (рельефных, "ПОД ШУБУ", рваный камень, волна и т.д.)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5800B6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15-272. Улучшенная окраска рифленых поверхностей клеевыми составами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5800B6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обеспыливание поверхностей;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грунтование клеевыми составами;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окрашивание клеевыми составами вручную за 2 раза.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5800B6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рифленых поверхностей клеевыми составами стен</w:t>
            </w:r>
          </w:p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00B6">
              <w:rPr>
                <w:rFonts w:ascii="Arial" w:hAnsi="Arial" w:cs="Arial"/>
              </w:rPr>
              <w:t>(единица измерения - 100 м</w:t>
            </w:r>
            <w:r w:rsidRPr="005800B6">
              <w:rPr>
                <w:rFonts w:ascii="Arial" w:hAnsi="Arial" w:cs="Arial"/>
                <w:vertAlign w:val="superscript"/>
              </w:rPr>
              <w:t>2</w:t>
            </w:r>
            <w:r w:rsidRPr="005800B6">
              <w:rPr>
                <w:rFonts w:ascii="Arial" w:hAnsi="Arial" w:cs="Arial"/>
              </w:rPr>
              <w:t>)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КМЦ (для обоев)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рифленых поверхностей клеевыми составами потолков</w:t>
            </w:r>
          </w:p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00B6">
              <w:rPr>
                <w:rFonts w:ascii="Arial" w:hAnsi="Arial" w:cs="Arial"/>
              </w:rPr>
              <w:t>(единица измерения - 100 м</w:t>
            </w:r>
            <w:r w:rsidRPr="005800B6">
              <w:rPr>
                <w:rFonts w:ascii="Arial" w:hAnsi="Arial" w:cs="Arial"/>
                <w:vertAlign w:val="superscript"/>
              </w:rPr>
              <w:t>2</w:t>
            </w:r>
            <w:r w:rsidRPr="005800B6">
              <w:rPr>
                <w:rFonts w:ascii="Arial" w:hAnsi="Arial" w:cs="Arial"/>
              </w:rPr>
              <w:t>)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10,24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КМЦ (для обоев)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177B70" w:rsidRPr="005800B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800B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800B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177B70" w:rsidRPr="005800B6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686BEB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15-273. Улучшенная окраска рифленых поверхностей водоэмульсионными составами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686BEB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обеспыливание поверхностей;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грунтование за один раз водоэмульсионными составами вручную;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окрашивание водоэмульсионными составами вручную за 2 раза.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686BEB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686BE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рифленых поверхностей водоэмульсионными составами стен</w:t>
            </w:r>
          </w:p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86BEB">
              <w:rPr>
                <w:rFonts w:ascii="Arial" w:hAnsi="Arial" w:cs="Arial"/>
              </w:rPr>
              <w:t>(единица измерения - 100 м</w:t>
            </w:r>
            <w:r w:rsidRPr="00686BEB">
              <w:rPr>
                <w:rFonts w:ascii="Arial" w:hAnsi="Arial" w:cs="Arial"/>
                <w:vertAlign w:val="superscript"/>
              </w:rPr>
              <w:t>2</w:t>
            </w:r>
            <w:r w:rsidRPr="00686BEB">
              <w:rPr>
                <w:rFonts w:ascii="Arial" w:hAnsi="Arial" w:cs="Arial"/>
              </w:rPr>
              <w:t>)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14,53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1/10-230-40-10/235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поливинилацетатная ВД-ВА-224,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0,0641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 для внутренних работ (В), полимерная (П), однокомпонентная (1), пастовый состав (ПС)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рифленых поверхностей водоэмульсионными составами потолков</w:t>
            </w:r>
          </w:p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86BEB">
              <w:rPr>
                <w:rFonts w:ascii="Arial" w:hAnsi="Arial" w:cs="Arial"/>
              </w:rPr>
              <w:t>(единица измерения - 100 м</w:t>
            </w:r>
            <w:r w:rsidRPr="00686BEB">
              <w:rPr>
                <w:rFonts w:ascii="Arial" w:hAnsi="Arial" w:cs="Arial"/>
                <w:vertAlign w:val="superscript"/>
              </w:rPr>
              <w:t>2</w:t>
            </w:r>
            <w:r w:rsidRPr="00686BEB">
              <w:rPr>
                <w:rFonts w:ascii="Arial" w:hAnsi="Arial" w:cs="Arial"/>
              </w:rPr>
              <w:t>)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19,78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1/10-230-40-10/235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поливинилацетатная ВД-ВА-224,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0,0639</w:t>
            </w:r>
          </w:p>
        </w:tc>
      </w:tr>
      <w:tr w:rsidR="00177B70" w:rsidRPr="00686BE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6BE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 для внутренних работ (В), полимерная (П), однокомпонентная (1), пастовый состав (ПС)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6BE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177B70" w:rsidRPr="00686BEB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86464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15-274. Окраска рифленых поверхностей масляными составами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86464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обеспыливание поверхностей;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шпатлевание поверхностей частичное;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проолифливание вручную;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грунтовочного состава механизированно (нормы 3,4);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окрашивание масляными составами за 1 раз механизированно (нормы 1,3);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окрашивание масляными составами за 2 раза валиком (нормы 2,4).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086464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рифленых поверхностей масляными составами: простая потолков</w:t>
            </w:r>
          </w:p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6464">
              <w:rPr>
                <w:rFonts w:ascii="Arial" w:hAnsi="Arial" w:cs="Arial"/>
              </w:rPr>
              <w:t>(единица измерения - 100 м</w:t>
            </w:r>
            <w:r w:rsidRPr="00086464">
              <w:rPr>
                <w:rFonts w:ascii="Arial" w:hAnsi="Arial" w:cs="Arial"/>
                <w:vertAlign w:val="superscript"/>
              </w:rPr>
              <w:t>2</w:t>
            </w:r>
            <w:r w:rsidRPr="00086464">
              <w:rPr>
                <w:rFonts w:ascii="Arial" w:hAnsi="Arial" w:cs="Arial"/>
              </w:rPr>
              <w:t>)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15,66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4,71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рифленых поверхностей масляными составами: простая стен</w:t>
            </w:r>
          </w:p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6464">
              <w:rPr>
                <w:rFonts w:ascii="Arial" w:hAnsi="Arial" w:cs="Arial"/>
              </w:rPr>
              <w:t>(единица измерения - 100 м</w:t>
            </w:r>
            <w:r w:rsidRPr="00086464">
              <w:rPr>
                <w:rFonts w:ascii="Arial" w:hAnsi="Arial" w:cs="Arial"/>
                <w:vertAlign w:val="superscript"/>
              </w:rPr>
              <w:t>2</w:t>
            </w:r>
            <w:r w:rsidRPr="00086464">
              <w:rPr>
                <w:rFonts w:ascii="Arial" w:hAnsi="Arial" w:cs="Arial"/>
              </w:rPr>
              <w:t>)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16,33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0,0392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рифленых поверхностей масляными составами: улучшенная потолков</w:t>
            </w:r>
          </w:p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6464">
              <w:rPr>
                <w:rFonts w:ascii="Arial" w:hAnsi="Arial" w:cs="Arial"/>
              </w:rPr>
              <w:t>(единица измерения - 100 м</w:t>
            </w:r>
            <w:r w:rsidRPr="00086464">
              <w:rPr>
                <w:rFonts w:ascii="Arial" w:hAnsi="Arial" w:cs="Arial"/>
                <w:vertAlign w:val="superscript"/>
              </w:rPr>
              <w:t>2</w:t>
            </w:r>
            <w:r w:rsidRPr="00086464">
              <w:rPr>
                <w:rFonts w:ascii="Arial" w:hAnsi="Arial" w:cs="Arial"/>
              </w:rPr>
              <w:t>)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39,55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0,0222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масляные, готовые к применению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0,0109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рифленых поверхностей масляными составами: улучшенная стен</w:t>
            </w:r>
          </w:p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6464">
              <w:rPr>
                <w:rFonts w:ascii="Arial" w:hAnsi="Arial" w:cs="Arial"/>
              </w:rPr>
              <w:t>(единица измерения - 100 м</w:t>
            </w:r>
            <w:r w:rsidRPr="00086464">
              <w:rPr>
                <w:rFonts w:ascii="Arial" w:hAnsi="Arial" w:cs="Arial"/>
                <w:vertAlign w:val="superscript"/>
              </w:rPr>
              <w:t>2</w:t>
            </w:r>
            <w:r w:rsidRPr="00086464">
              <w:rPr>
                <w:rFonts w:ascii="Arial" w:hAnsi="Arial" w:cs="Arial"/>
              </w:rPr>
              <w:t>)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32,99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3,08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0,0245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масляные, готовые к применению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0,0097</w:t>
            </w:r>
          </w:p>
        </w:tc>
      </w:tr>
      <w:tr w:rsidR="00177B70" w:rsidRPr="000864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64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64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177B70" w:rsidRPr="00086464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262F91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14. Применение сухих смесей при производстве внутренних и наружных отделочных работ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262F91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15-275. Оштукатуривание наружных поверхностей стен из ячеистого бетона под отделку составами защитно-отделочными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262F91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поверхностей с обеспыливанием;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провешивание поверхности стен с установкой маяков;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смачивание поверхности водой кистью;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штукатурного состава;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огрунтовка;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первого слоя штукатурного состава толщиной 1-1,5 мм;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второго слоя штукатурного состава (7 мм) с разравниванием.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262F91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Е15-275-17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наружных поверхностей стен из ячеистого бетона под отделку составом защитно-отделочным крупнозернистым (2-3 мм), с люлек</w:t>
            </w:r>
          </w:p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2F91">
              <w:rPr>
                <w:rFonts w:ascii="Arial" w:hAnsi="Arial" w:cs="Arial"/>
              </w:rPr>
              <w:t>(единица измерения - 100 м</w:t>
            </w:r>
            <w:r w:rsidRPr="00262F91">
              <w:rPr>
                <w:rFonts w:ascii="Arial" w:hAnsi="Arial" w:cs="Arial"/>
                <w:vertAlign w:val="superscript"/>
              </w:rPr>
              <w:t>2</w:t>
            </w:r>
            <w:r w:rsidRPr="00262F91">
              <w:rPr>
                <w:rFonts w:ascii="Arial" w:hAnsi="Arial" w:cs="Arial"/>
              </w:rPr>
              <w:t>)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115,34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262F9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2F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Е15-275-21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наружных поверхностей стен из ячеистого бетона под отделку составом защитно-отделочным крупнозернистым (2-3 мм), с люлек</w:t>
            </w:r>
          </w:p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2F91">
              <w:rPr>
                <w:rFonts w:ascii="Arial" w:hAnsi="Arial" w:cs="Arial"/>
              </w:rPr>
              <w:t>(единица измерения - 100 м</w:t>
            </w:r>
            <w:r w:rsidRPr="00262F91">
              <w:rPr>
                <w:rFonts w:ascii="Arial" w:hAnsi="Arial" w:cs="Arial"/>
                <w:vertAlign w:val="superscript"/>
              </w:rPr>
              <w:t>2</w:t>
            </w:r>
            <w:r w:rsidRPr="00262F91">
              <w:rPr>
                <w:rFonts w:ascii="Arial" w:hAnsi="Arial" w:cs="Arial"/>
              </w:rPr>
              <w:t>)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103,94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262F9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2F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Е15-275-25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наружных поверхностей стен из ячеистого бетона под отделку составом защитно-отделочным крупнозернистым (2-3 мм), с лесов</w:t>
            </w:r>
          </w:p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2F91">
              <w:rPr>
                <w:rFonts w:ascii="Arial" w:hAnsi="Arial" w:cs="Arial"/>
              </w:rPr>
              <w:t>(единица измерения - 100 м</w:t>
            </w:r>
            <w:r w:rsidRPr="00262F91">
              <w:rPr>
                <w:rFonts w:ascii="Arial" w:hAnsi="Arial" w:cs="Arial"/>
                <w:vertAlign w:val="superscript"/>
              </w:rPr>
              <w:t>2</w:t>
            </w:r>
            <w:r w:rsidRPr="00262F91">
              <w:rPr>
                <w:rFonts w:ascii="Arial" w:hAnsi="Arial" w:cs="Arial"/>
              </w:rPr>
              <w:t>)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106,12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262F9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2F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Е15-275-29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наружных поверхностей стен из ячеистого бетона под отделку составом защитно-отделочным крупнозернистым (2-3 мм), с лесов</w:t>
            </w:r>
          </w:p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2F91">
              <w:rPr>
                <w:rFonts w:ascii="Arial" w:hAnsi="Arial" w:cs="Arial"/>
              </w:rPr>
              <w:t>(единица измерения - 100 м</w:t>
            </w:r>
            <w:r w:rsidRPr="00262F91">
              <w:rPr>
                <w:rFonts w:ascii="Arial" w:hAnsi="Arial" w:cs="Arial"/>
                <w:vertAlign w:val="superscript"/>
              </w:rPr>
              <w:t>2</w:t>
            </w:r>
            <w:r w:rsidRPr="00262F91">
              <w:rPr>
                <w:rFonts w:ascii="Arial" w:hAnsi="Arial" w:cs="Arial"/>
              </w:rPr>
              <w:t>)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96,62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262F9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262F9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62F9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2F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62F9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262F91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685104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15-276. Оштукатуривание наружных поверхностей стен из кирпича и бетона под отделку составами защитно-отделочными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685104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поверхностей с обеспыливанием;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провешивание поверхности стен с установкой маяков;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смачивание поверхности водой кистью;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штукатурного состава;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огрунтовка;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штукатурного состава толщиной 7 мм с разравниванием.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685104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Е15-276-9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наружных поверхностей стен из кирпича и бетона под отделку составом защитно-отделочным крупнозернистым (2-3 мм), с люлек</w:t>
            </w:r>
          </w:p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85104">
              <w:rPr>
                <w:rFonts w:ascii="Arial" w:hAnsi="Arial" w:cs="Arial"/>
              </w:rPr>
              <w:t>(единица измерения - 100 м</w:t>
            </w:r>
            <w:r w:rsidRPr="00685104">
              <w:rPr>
                <w:rFonts w:ascii="Arial" w:hAnsi="Arial" w:cs="Arial"/>
                <w:vertAlign w:val="superscript"/>
              </w:rPr>
              <w:t>2</w:t>
            </w:r>
            <w:r w:rsidRPr="00685104">
              <w:rPr>
                <w:rFonts w:ascii="Arial" w:hAnsi="Arial" w:cs="Arial"/>
              </w:rPr>
              <w:t>)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94,38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68510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7,32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51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наружных поверхностей стен из кирпича и бетона под отделку составом защитно-отделочным крупнозернистым (2-3 мм), с люлек</w:t>
            </w:r>
          </w:p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85104">
              <w:rPr>
                <w:rFonts w:ascii="Arial" w:hAnsi="Arial" w:cs="Arial"/>
              </w:rPr>
              <w:t>(единица измерения - 100 м</w:t>
            </w:r>
            <w:r w:rsidRPr="00685104">
              <w:rPr>
                <w:rFonts w:ascii="Arial" w:hAnsi="Arial" w:cs="Arial"/>
                <w:vertAlign w:val="superscript"/>
              </w:rPr>
              <w:t>2</w:t>
            </w:r>
            <w:r w:rsidRPr="00685104">
              <w:rPr>
                <w:rFonts w:ascii="Arial" w:hAnsi="Arial" w:cs="Arial"/>
              </w:rPr>
              <w:t>)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82,94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68510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7,32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51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наружных поверхностей стен из кирпича и бетона под отделку составом защитно-отделочным крупнозернистым (2-3 мм), с лесов</w:t>
            </w:r>
          </w:p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85104">
              <w:rPr>
                <w:rFonts w:ascii="Arial" w:hAnsi="Arial" w:cs="Arial"/>
              </w:rPr>
              <w:t>(единица измерения - 100 м</w:t>
            </w:r>
            <w:r w:rsidRPr="00685104">
              <w:rPr>
                <w:rFonts w:ascii="Arial" w:hAnsi="Arial" w:cs="Arial"/>
                <w:vertAlign w:val="superscript"/>
              </w:rPr>
              <w:t>2</w:t>
            </w:r>
            <w:r w:rsidRPr="00685104">
              <w:rPr>
                <w:rFonts w:ascii="Arial" w:hAnsi="Arial" w:cs="Arial"/>
              </w:rPr>
              <w:t>)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84,6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68510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51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наружных поверхностей стен из кирпича и бетона под отделку составом защитно-отделочным крупнозернистым (2-3 мм), с лесов</w:t>
            </w:r>
          </w:p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85104">
              <w:rPr>
                <w:rFonts w:ascii="Arial" w:hAnsi="Arial" w:cs="Arial"/>
              </w:rPr>
              <w:t>(единица измерения - 100 м</w:t>
            </w:r>
            <w:r w:rsidRPr="00685104">
              <w:rPr>
                <w:rFonts w:ascii="Arial" w:hAnsi="Arial" w:cs="Arial"/>
                <w:vertAlign w:val="superscript"/>
              </w:rPr>
              <w:t>2</w:t>
            </w:r>
            <w:r w:rsidRPr="00685104">
              <w:rPr>
                <w:rFonts w:ascii="Arial" w:hAnsi="Arial" w:cs="Arial"/>
              </w:rPr>
              <w:t>)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75,06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68510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8510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8510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51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8510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685104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5F22AD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15-277. Механизированное оштукатуривание наружных поверхностей стен из кирпича и бетона под отделку составами защитно-отделочными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5F22AD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поверхностей с обеспыливанием;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провешивание поверхности стен с установкой маяков;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смачивание поверхности водой кистью;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штукатурного состава;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огрунтовка;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штукатурного состава толщиной 7 мм механизированным способом с разравниванием.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5F22AD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Е15-277-9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механизированным способом наружных поверхностей стен из кирпича и бетона под отделку составом защитно-отделочным крупнозернистым (2-3 мм), с люлек</w:t>
            </w:r>
          </w:p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22AD">
              <w:rPr>
                <w:rFonts w:ascii="Arial" w:hAnsi="Arial" w:cs="Arial"/>
              </w:rPr>
              <w:t>(единица измерения - 100 м</w:t>
            </w:r>
            <w:r w:rsidRPr="005F22AD">
              <w:rPr>
                <w:rFonts w:ascii="Arial" w:hAnsi="Arial" w:cs="Arial"/>
                <w:vertAlign w:val="superscript"/>
              </w:rPr>
              <w:t>2</w:t>
            </w:r>
            <w:r w:rsidRPr="005F22AD">
              <w:rPr>
                <w:rFonts w:ascii="Arial" w:hAnsi="Arial" w:cs="Arial"/>
              </w:rPr>
              <w:t>)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62,53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22,34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5F22A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смесительно-штукатурные передвижные 2 м</w:t>
            </w:r>
            <w:r w:rsidRPr="005F22A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22,34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22A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механизированным способом наружных поверхностей стен из кирпича и бетона под отделку составом защитно-отделочным крупнозернистым (2-3 мм), с люлек</w:t>
            </w:r>
          </w:p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22AD">
              <w:rPr>
                <w:rFonts w:ascii="Arial" w:hAnsi="Arial" w:cs="Arial"/>
              </w:rPr>
              <w:t>(единица измерения - 100 м</w:t>
            </w:r>
            <w:r w:rsidRPr="005F22AD">
              <w:rPr>
                <w:rFonts w:ascii="Arial" w:hAnsi="Arial" w:cs="Arial"/>
                <w:vertAlign w:val="superscript"/>
              </w:rPr>
              <w:t>2</w:t>
            </w:r>
            <w:r w:rsidRPr="005F22AD">
              <w:rPr>
                <w:rFonts w:ascii="Arial" w:hAnsi="Arial" w:cs="Arial"/>
              </w:rPr>
              <w:t>)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58,13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17,94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5F22A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смесительно-штукатурные передвижные 2 м</w:t>
            </w:r>
            <w:r w:rsidRPr="005F22A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17,94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22A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механизированным способом наружных поверхностей стен из кирпича и бетона под отделку составом защитно-отделочным крупнозернистым (2-3 мм), с лесов</w:t>
            </w:r>
          </w:p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22AD">
              <w:rPr>
                <w:rFonts w:ascii="Arial" w:hAnsi="Arial" w:cs="Arial"/>
              </w:rPr>
              <w:t>(единица измерения - 100 м</w:t>
            </w:r>
            <w:r w:rsidRPr="005F22AD">
              <w:rPr>
                <w:rFonts w:ascii="Arial" w:hAnsi="Arial" w:cs="Arial"/>
                <w:vertAlign w:val="superscript"/>
              </w:rPr>
              <w:t>2</w:t>
            </w:r>
            <w:r w:rsidRPr="005F22AD">
              <w:rPr>
                <w:rFonts w:ascii="Arial" w:hAnsi="Arial" w:cs="Arial"/>
              </w:rPr>
              <w:t>)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53,76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18,74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5F22A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смесительно-штукатурные передвижные 2 м</w:t>
            </w:r>
            <w:r w:rsidRPr="005F22A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18,74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22A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механизированным способом наружных поверхностей стен из кирпича и бетона под отделку составом защитно-отделочным крупнозернистым (2-3 мм), с лесов</w:t>
            </w:r>
          </w:p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22AD">
              <w:rPr>
                <w:rFonts w:ascii="Arial" w:hAnsi="Arial" w:cs="Arial"/>
              </w:rPr>
              <w:t>(единица измерения - 100 м</w:t>
            </w:r>
            <w:r w:rsidRPr="005F22AD">
              <w:rPr>
                <w:rFonts w:ascii="Arial" w:hAnsi="Arial" w:cs="Arial"/>
                <w:vertAlign w:val="superscript"/>
              </w:rPr>
              <w:t>2</w:t>
            </w:r>
            <w:r w:rsidRPr="005F22AD">
              <w:rPr>
                <w:rFonts w:ascii="Arial" w:hAnsi="Arial" w:cs="Arial"/>
              </w:rPr>
              <w:t>)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50,06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15,04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5F22A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смесительно-штукатурные передвижные 2 м</w:t>
            </w:r>
            <w:r w:rsidRPr="005F22A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15,04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5F22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F22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22A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F22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5F22AD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A167AD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15-278. Оштукатуривание внутренних поверхностей стен из кирпича, бетона и ячеистого бетона под отделку составами защитно-отделочными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A167AD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поверхностей с обеспыливанием;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провешивание поверхности стен с установкой маяков;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огрунтовка;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штукатурного состава;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штукатурного состава толщиной 7 мм с разравниванием.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A167AD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Е15-278-7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вручную внутренних поверхностей стен из кирпича под отделку составом защитно-отделочным крупнозернистым (2-3 мм) и фактурным (0,7 мм)</w:t>
            </w:r>
          </w:p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167AD">
              <w:rPr>
                <w:rFonts w:ascii="Arial" w:hAnsi="Arial" w:cs="Arial"/>
              </w:rPr>
              <w:t>(единица измерения - 100 м</w:t>
            </w:r>
            <w:r w:rsidRPr="00A167AD">
              <w:rPr>
                <w:rFonts w:ascii="Arial" w:hAnsi="Arial" w:cs="Arial"/>
                <w:vertAlign w:val="superscript"/>
              </w:rPr>
              <w:t>2</w:t>
            </w:r>
            <w:r w:rsidRPr="00A167AD">
              <w:rPr>
                <w:rFonts w:ascii="Arial" w:hAnsi="Arial" w:cs="Arial"/>
              </w:rPr>
              <w:t>)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70,39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67A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вручную внутренних поверхностей стен из кирпич под отделку составом защитно-отделочным крупнозернистым (2-3 мм) и фактурным (0,7 мм)</w:t>
            </w:r>
          </w:p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167AD">
              <w:rPr>
                <w:rFonts w:ascii="Arial" w:hAnsi="Arial" w:cs="Arial"/>
              </w:rPr>
              <w:t>(единица измерения - 100 м</w:t>
            </w:r>
            <w:r w:rsidRPr="00A167AD">
              <w:rPr>
                <w:rFonts w:ascii="Arial" w:hAnsi="Arial" w:cs="Arial"/>
                <w:vertAlign w:val="superscript"/>
              </w:rPr>
              <w:t>2</w:t>
            </w:r>
            <w:r w:rsidRPr="00A167AD">
              <w:rPr>
                <w:rFonts w:ascii="Arial" w:hAnsi="Arial" w:cs="Arial"/>
              </w:rPr>
              <w:t>)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60,89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67A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вручную внутренних поверхностей стен из бетона и ячеистого бетона под отделку составом защитно-отделочным крупнозернистым (2-3 мм) и фактурным (0,7 мм)</w:t>
            </w:r>
          </w:p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167AD">
              <w:rPr>
                <w:rFonts w:ascii="Arial" w:hAnsi="Arial" w:cs="Arial"/>
              </w:rPr>
              <w:t>(единица измерения - 100 м</w:t>
            </w:r>
            <w:r w:rsidRPr="00A167AD">
              <w:rPr>
                <w:rFonts w:ascii="Arial" w:hAnsi="Arial" w:cs="Arial"/>
                <w:vertAlign w:val="superscript"/>
              </w:rPr>
              <w:t>2</w:t>
            </w:r>
            <w:r w:rsidRPr="00A167AD">
              <w:rPr>
                <w:rFonts w:ascii="Arial" w:hAnsi="Arial" w:cs="Arial"/>
              </w:rPr>
              <w:t>)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66,99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67A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вручную внутренних поверхностей стен из бетона и ячеистого бетона под отделку составом защитно-отделочным крупнозернистым (2-3 мм) и фактурным (0,7 мм)</w:t>
            </w:r>
          </w:p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167AD">
              <w:rPr>
                <w:rFonts w:ascii="Arial" w:hAnsi="Arial" w:cs="Arial"/>
              </w:rPr>
              <w:t>(единица измерения - 100 м</w:t>
            </w:r>
            <w:r w:rsidRPr="00A167AD">
              <w:rPr>
                <w:rFonts w:ascii="Arial" w:hAnsi="Arial" w:cs="Arial"/>
                <w:vertAlign w:val="superscript"/>
              </w:rPr>
              <w:t>2</w:t>
            </w:r>
            <w:r w:rsidRPr="00A167AD">
              <w:rPr>
                <w:rFonts w:ascii="Arial" w:hAnsi="Arial" w:cs="Arial"/>
              </w:rPr>
              <w:t>)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76,49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A167A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67A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67A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67A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A167AD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1B41F6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15-279. Механизированное оштукатуривание внутренних поверхностей стен из кирпича, бетона и ячеистого бетона под отделку составами защитно-отделочными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1B41F6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поверхностей с обеспыливанием;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провешивание поверхности стен с установкой маяков;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огрунтовка;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штукатурного состава;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штукатурного состава толщиной 7 мм механизированным способом с разравниванием.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1B41F6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Е15-279-7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механизированным способом внутренних поверхностей стен из кирпича под отделку составом защитно-отделочным крупнозернистым (2-3 мм) и фактурным (0,7 мм)</w:t>
            </w:r>
          </w:p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B41F6">
              <w:rPr>
                <w:rFonts w:ascii="Arial" w:hAnsi="Arial" w:cs="Arial"/>
              </w:rPr>
              <w:t>(единица измерения - 100 м</w:t>
            </w:r>
            <w:r w:rsidRPr="001B41F6">
              <w:rPr>
                <w:rFonts w:ascii="Arial" w:hAnsi="Arial" w:cs="Arial"/>
                <w:vertAlign w:val="superscript"/>
              </w:rPr>
              <w:t>2</w:t>
            </w:r>
            <w:r w:rsidRPr="001B41F6">
              <w:rPr>
                <w:rFonts w:ascii="Arial" w:hAnsi="Arial" w:cs="Arial"/>
              </w:rPr>
              <w:t>)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42,14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20,04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смесительно-штукатурные передвижные 2 м</w:t>
            </w:r>
            <w:r w:rsidRPr="001B41F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18,74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41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механизированным способом внутренних поверхностей стен из кирпича под отделку составом защитно-отделочным крупнозернистым (2-3 мм) и фактурным (0,7 мм)</w:t>
            </w:r>
          </w:p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B41F6">
              <w:rPr>
                <w:rFonts w:ascii="Arial" w:hAnsi="Arial" w:cs="Arial"/>
              </w:rPr>
              <w:t>(единица измерения - 100 м</w:t>
            </w:r>
            <w:r w:rsidRPr="001B41F6">
              <w:rPr>
                <w:rFonts w:ascii="Arial" w:hAnsi="Arial" w:cs="Arial"/>
                <w:vertAlign w:val="superscript"/>
              </w:rPr>
              <w:t>2</w:t>
            </w:r>
            <w:r w:rsidRPr="001B41F6">
              <w:rPr>
                <w:rFonts w:ascii="Arial" w:hAnsi="Arial" w:cs="Arial"/>
              </w:rPr>
              <w:t>)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38,44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16,34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смесительно-штукатурные передвижные 2 м</w:t>
            </w:r>
            <w:r w:rsidRPr="001B41F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15,04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41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механизированным способом внутренних поверхностей стен из бетона и ячеистого бетона под отделку составом защитно-отделочным крупнозернистым (2-3 мм) и фактурным (0,7 мм)</w:t>
            </w:r>
          </w:p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B41F6">
              <w:rPr>
                <w:rFonts w:ascii="Arial" w:hAnsi="Arial" w:cs="Arial"/>
              </w:rPr>
              <w:t>(единица измерения - 100 м</w:t>
            </w:r>
            <w:r w:rsidRPr="001B41F6">
              <w:rPr>
                <w:rFonts w:ascii="Arial" w:hAnsi="Arial" w:cs="Arial"/>
                <w:vertAlign w:val="superscript"/>
              </w:rPr>
              <w:t>2</w:t>
            </w:r>
            <w:r w:rsidRPr="001B41F6">
              <w:rPr>
                <w:rFonts w:ascii="Arial" w:hAnsi="Arial" w:cs="Arial"/>
              </w:rPr>
              <w:t>)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48,24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20,04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смесительно-штукатурные передвижные 2 м</w:t>
            </w:r>
            <w:r w:rsidRPr="001B41F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18,74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41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механизированным способом внутренних поверхностей стен из бетона и ячеистого бетона под отделку составом защитно-отделочным крупнозернистым (2-3 мм) и фактурным (0,7 мм)</w:t>
            </w:r>
          </w:p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B41F6">
              <w:rPr>
                <w:rFonts w:ascii="Arial" w:hAnsi="Arial" w:cs="Arial"/>
              </w:rPr>
              <w:t>(единица измерения - 100 м</w:t>
            </w:r>
            <w:r w:rsidRPr="001B41F6">
              <w:rPr>
                <w:rFonts w:ascii="Arial" w:hAnsi="Arial" w:cs="Arial"/>
                <w:vertAlign w:val="superscript"/>
              </w:rPr>
              <w:t>2</w:t>
            </w:r>
            <w:r w:rsidRPr="001B41F6">
              <w:rPr>
                <w:rFonts w:ascii="Arial" w:hAnsi="Arial" w:cs="Arial"/>
              </w:rPr>
              <w:t>)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44,54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16,34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смесительно-штукатурные передвижные 2 м</w:t>
            </w:r>
            <w:r w:rsidRPr="001B41F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15,04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1B41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B41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41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B41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1B41F6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A11D96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15-280. Нанесение защитно-отделочного состава крупнозернистого (2-3 мм) по оштукатуренным наружным поверхностям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A11D96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огрунтовка поверхностей;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защитно-отделочного состава;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защитно-отделочного состава шпателем толщиной 2-3 мм.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A11D96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защитно-отделочного состава крупнозернистого (2-3 мм) по оштукатуренным наружным поверхностям стен с лесов</w:t>
            </w:r>
          </w:p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11D96">
              <w:rPr>
                <w:rFonts w:ascii="Arial" w:hAnsi="Arial" w:cs="Arial"/>
              </w:rPr>
              <w:t>(единица измерения - 100 м</w:t>
            </w:r>
            <w:r w:rsidRPr="00A11D96">
              <w:rPr>
                <w:rFonts w:ascii="Arial" w:hAnsi="Arial" w:cs="Arial"/>
                <w:vertAlign w:val="superscript"/>
              </w:rPr>
              <w:t>2</w:t>
            </w:r>
            <w:r w:rsidRPr="00A11D96">
              <w:rPr>
                <w:rFonts w:ascii="Arial" w:hAnsi="Arial" w:cs="Arial"/>
              </w:rPr>
              <w:t>)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45,76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Защитно-отделочный состав крупнозернистый (2-3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1D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защитно-отделочного состава крупнозернистого (2-3 мм) по оштукатуренным наружным поверхностям стен с люлек</w:t>
            </w:r>
          </w:p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11D96">
              <w:rPr>
                <w:rFonts w:ascii="Arial" w:hAnsi="Arial" w:cs="Arial"/>
              </w:rPr>
              <w:t>(единица измерения - 100 м</w:t>
            </w:r>
            <w:r w:rsidRPr="00A11D96">
              <w:rPr>
                <w:rFonts w:ascii="Arial" w:hAnsi="Arial" w:cs="Arial"/>
                <w:vertAlign w:val="superscript"/>
              </w:rPr>
              <w:t>2</w:t>
            </w:r>
            <w:r w:rsidRPr="00A11D96">
              <w:rPr>
                <w:rFonts w:ascii="Arial" w:hAnsi="Arial" w:cs="Arial"/>
              </w:rPr>
              <w:t>)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53,67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Защитно-отделочный состав крупнозернистый (2-3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A11D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11D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1D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11D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A11D96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204F0A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15-281. Нанесение защитно-отделочного состава крупнозернистого (2-3 мм) по оштукатуренным внутренним поверхностям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204F0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204F0A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огрунтовка поверхностей;</w:t>
            </w:r>
          </w:p>
        </w:tc>
      </w:tr>
      <w:tr w:rsidR="00177B70" w:rsidRPr="00204F0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защитно-отделочного состава;</w:t>
            </w:r>
          </w:p>
        </w:tc>
      </w:tr>
      <w:tr w:rsidR="00177B70" w:rsidRPr="00204F0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защитно-отделочного состава шпателем толщиной 2-3 мм.</w:t>
            </w:r>
          </w:p>
        </w:tc>
      </w:tr>
      <w:tr w:rsidR="00177B70" w:rsidRPr="00204F0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204F0A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204F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204F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защитно-отделочного состава крупнозернистого (2-3 мм) по оштукатуренным внутренним поверхностям стен</w:t>
            </w:r>
          </w:p>
          <w:p w:rsidR="00177B70" w:rsidRPr="00204F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4F0A">
              <w:rPr>
                <w:rFonts w:ascii="Arial" w:hAnsi="Arial" w:cs="Arial"/>
              </w:rPr>
              <w:t>(единица измерения - 100 м</w:t>
            </w:r>
            <w:r w:rsidRPr="00204F0A">
              <w:rPr>
                <w:rFonts w:ascii="Arial" w:hAnsi="Arial" w:cs="Arial"/>
                <w:vertAlign w:val="superscript"/>
              </w:rPr>
              <w:t>2</w:t>
            </w:r>
            <w:r w:rsidRPr="00204F0A">
              <w:rPr>
                <w:rFonts w:ascii="Arial" w:hAnsi="Arial" w:cs="Arial"/>
              </w:rPr>
              <w:t>)</w:t>
            </w:r>
          </w:p>
        </w:tc>
      </w:tr>
      <w:tr w:rsidR="00177B70" w:rsidRPr="00204F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204F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204F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44,56</w:t>
            </w:r>
          </w:p>
        </w:tc>
      </w:tr>
      <w:tr w:rsidR="00177B70" w:rsidRPr="00204F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77B70" w:rsidRPr="00204F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204F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177B70" w:rsidRPr="00204F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77B70" w:rsidRPr="00204F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204F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204F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04F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04F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204F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Защитно-отделочный состав крупнозернистый (2-3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204F0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04F0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4F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04F0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204F0A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C145A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15-282. Отделка фасадов зданий защитно-отделочным составом механизированным способом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C145A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с обеспыливанием;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поверхности;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защитно-отделочного состава пистолетом-распылителем за два раза;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фактуры валиком, кистью или другим инструментом (нормы 3,4);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защитно-отделочного состава.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4C145A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защитно-отделочного состава фактурного (0,7 мм) механизированным способом с лесов по оштукатуренным наружным стенам</w:t>
            </w:r>
          </w:p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C145A">
              <w:rPr>
                <w:rFonts w:ascii="Arial" w:hAnsi="Arial" w:cs="Arial"/>
              </w:rPr>
              <w:t>(единица измерения - 100 м</w:t>
            </w:r>
            <w:r w:rsidRPr="004C145A">
              <w:rPr>
                <w:rFonts w:ascii="Arial" w:hAnsi="Arial" w:cs="Arial"/>
                <w:vertAlign w:val="superscript"/>
              </w:rPr>
              <w:t>2</w:t>
            </w:r>
            <w:r w:rsidRPr="004C145A">
              <w:rPr>
                <w:rFonts w:ascii="Arial" w:hAnsi="Arial" w:cs="Arial"/>
              </w:rPr>
              <w:t>)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17,13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4C145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Защитно-отделочный состав (0,7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14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защитно-отделочного состава фактурного (0,7 мм) механизированным способом с люлек по оштукатуренным наружным стенам</w:t>
            </w:r>
          </w:p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C145A">
              <w:rPr>
                <w:rFonts w:ascii="Arial" w:hAnsi="Arial" w:cs="Arial"/>
              </w:rPr>
              <w:t>(единица измерения - 100 м</w:t>
            </w:r>
            <w:r w:rsidRPr="004C145A">
              <w:rPr>
                <w:rFonts w:ascii="Arial" w:hAnsi="Arial" w:cs="Arial"/>
                <w:vertAlign w:val="superscript"/>
              </w:rPr>
              <w:t>2</w:t>
            </w:r>
            <w:r w:rsidRPr="004C145A">
              <w:rPr>
                <w:rFonts w:ascii="Arial" w:hAnsi="Arial" w:cs="Arial"/>
              </w:rPr>
              <w:t>)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18,66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4C145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Защитно-отделочный состав (0,7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14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защитно-отделочного состава фактурного (0,7 мм) механизированным способом с нанесением фактуры с лесов по оштукатуренным наружным стенам</w:t>
            </w:r>
          </w:p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C145A">
              <w:rPr>
                <w:rFonts w:ascii="Arial" w:hAnsi="Arial" w:cs="Arial"/>
              </w:rPr>
              <w:t>(единица измерения - 100 м</w:t>
            </w:r>
            <w:r w:rsidRPr="004C145A">
              <w:rPr>
                <w:rFonts w:ascii="Arial" w:hAnsi="Arial" w:cs="Arial"/>
                <w:vertAlign w:val="superscript"/>
              </w:rPr>
              <w:t>2</w:t>
            </w:r>
            <w:r w:rsidRPr="004C145A">
              <w:rPr>
                <w:rFonts w:ascii="Arial" w:hAnsi="Arial" w:cs="Arial"/>
              </w:rPr>
              <w:t>)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19,63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4C145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Защитно-отделочный состав (0,7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14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защитно-отделочного состава фактурного (0,7 мм) механизированным способом с нанесением фактуры с люлек по оштукатуренным наружным стенам</w:t>
            </w:r>
          </w:p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C145A">
              <w:rPr>
                <w:rFonts w:ascii="Arial" w:hAnsi="Arial" w:cs="Arial"/>
              </w:rPr>
              <w:t>(единица измерения - 100 м</w:t>
            </w:r>
            <w:r w:rsidRPr="004C145A">
              <w:rPr>
                <w:rFonts w:ascii="Arial" w:hAnsi="Arial" w:cs="Arial"/>
                <w:vertAlign w:val="superscript"/>
              </w:rPr>
              <w:t>2</w:t>
            </w:r>
            <w:r w:rsidRPr="004C145A">
              <w:rPr>
                <w:rFonts w:ascii="Arial" w:hAnsi="Arial" w:cs="Arial"/>
              </w:rPr>
              <w:t>)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21,16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4C145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Защитно-отделочный состав (0,7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4C145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C145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14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C145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4C145A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6D10D4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15-283. Отделка внутренних поверхностей стен защитно-отделочным составом механизированным способом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6D10D4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с обеспыливанием;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поверхности;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защитно-отделочного состава пистолетом-распылителем за два раза;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фактуры валиком, кистью или другим инструментом (нормы 3,4);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защитно-отделочного состава.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6D10D4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отделка внутренних поверхностей стен защитно-отделочным составом фактурным (0,7 мм) механизированным способом</w:t>
            </w:r>
          </w:p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10D4">
              <w:rPr>
                <w:rFonts w:ascii="Arial" w:hAnsi="Arial" w:cs="Arial"/>
              </w:rPr>
              <w:t>(единица измерения - 100 м</w:t>
            </w:r>
            <w:r w:rsidRPr="006D10D4">
              <w:rPr>
                <w:rFonts w:ascii="Arial" w:hAnsi="Arial" w:cs="Arial"/>
                <w:vertAlign w:val="superscript"/>
              </w:rPr>
              <w:t>2</w:t>
            </w:r>
            <w:r w:rsidRPr="006D10D4">
              <w:rPr>
                <w:rFonts w:ascii="Arial" w:hAnsi="Arial" w:cs="Arial"/>
              </w:rPr>
              <w:t>)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18,22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6D10D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Защитно-отделочный состав (0,7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10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отделка внутренних поверхностей стен защитно-отделочным составом фактурным (0,7 мм) механизированным способом</w:t>
            </w:r>
          </w:p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10D4">
              <w:rPr>
                <w:rFonts w:ascii="Arial" w:hAnsi="Arial" w:cs="Arial"/>
              </w:rPr>
              <w:t>(единица измерения - 100 м</w:t>
            </w:r>
            <w:r w:rsidRPr="006D10D4">
              <w:rPr>
                <w:rFonts w:ascii="Arial" w:hAnsi="Arial" w:cs="Arial"/>
                <w:vertAlign w:val="superscript"/>
              </w:rPr>
              <w:t>2</w:t>
            </w:r>
            <w:r w:rsidRPr="006D10D4">
              <w:rPr>
                <w:rFonts w:ascii="Arial" w:hAnsi="Arial" w:cs="Arial"/>
              </w:rPr>
              <w:t>)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16,02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6D10D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Защитно-отделочный состав (0,7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10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отделка внутренних поверхностей стен защитно-отделочным составом фактурным (0,7 мм) механизированным способом с нанесением фактуры</w:t>
            </w:r>
          </w:p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10D4">
              <w:rPr>
                <w:rFonts w:ascii="Arial" w:hAnsi="Arial" w:cs="Arial"/>
              </w:rPr>
              <w:t>(единица измерения - 100 м</w:t>
            </w:r>
            <w:r w:rsidRPr="006D10D4">
              <w:rPr>
                <w:rFonts w:ascii="Arial" w:hAnsi="Arial" w:cs="Arial"/>
                <w:vertAlign w:val="superscript"/>
              </w:rPr>
              <w:t>2</w:t>
            </w:r>
            <w:r w:rsidRPr="006D10D4">
              <w:rPr>
                <w:rFonts w:ascii="Arial" w:hAnsi="Arial" w:cs="Arial"/>
              </w:rPr>
              <w:t>)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21,52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6D10D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Защитно-отделочный состав (0,7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10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отделка внутренних поверхностей стен защитно-отделочным составом фактурным (0,7 мм) механизированным способом с нанесением фактуры</w:t>
            </w:r>
          </w:p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10D4">
              <w:rPr>
                <w:rFonts w:ascii="Arial" w:hAnsi="Arial" w:cs="Arial"/>
              </w:rPr>
              <w:t>(единица измерения - 100 м</w:t>
            </w:r>
            <w:r w:rsidRPr="006D10D4">
              <w:rPr>
                <w:rFonts w:ascii="Arial" w:hAnsi="Arial" w:cs="Arial"/>
                <w:vertAlign w:val="superscript"/>
              </w:rPr>
              <w:t>2</w:t>
            </w:r>
            <w:r w:rsidRPr="006D10D4">
              <w:rPr>
                <w:rFonts w:ascii="Arial" w:hAnsi="Arial" w:cs="Arial"/>
              </w:rPr>
              <w:t>)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18,52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6D10D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Защитно-отделочный состав (0,7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6D10D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D10D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10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6D10D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6D10D4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5510D9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15-284. Нанесение защитно-отделочного состава фактурного (0,7 мм) по оштукатуренным наружным стенам вручную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5510D9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с обеспыливанием;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поверхности;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защитно-отделочного состава за два раза валиком;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фактуры валиком, кистью или другими инструментами (нормы 3,4);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защитно-отделочного состава.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5510D9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защитно-отделочного состава фактурного (0,7 мм) вручную без нанесения фактуры, с лесов по оштукатуренным наружным стенам</w:t>
            </w:r>
          </w:p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10D9">
              <w:rPr>
                <w:rFonts w:ascii="Arial" w:hAnsi="Arial" w:cs="Arial"/>
              </w:rPr>
              <w:t>(единица измерения - 100 м</w:t>
            </w:r>
            <w:r w:rsidRPr="005510D9">
              <w:rPr>
                <w:rFonts w:ascii="Arial" w:hAnsi="Arial" w:cs="Arial"/>
                <w:vertAlign w:val="superscript"/>
              </w:rPr>
              <w:t>2</w:t>
            </w:r>
            <w:r w:rsidRPr="005510D9">
              <w:rPr>
                <w:rFonts w:ascii="Arial" w:hAnsi="Arial" w:cs="Arial"/>
              </w:rPr>
              <w:t>)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18,13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Защитно-отделочный состав (0,7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10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защитно-отделочного состава фактурным (0,7 мм) вручную без нанесения фактуры, с люлек по оштукатуренным наружным стенам</w:t>
            </w:r>
          </w:p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10D9">
              <w:rPr>
                <w:rFonts w:ascii="Arial" w:hAnsi="Arial" w:cs="Arial"/>
              </w:rPr>
              <w:t>(единица измерения - 100 м</w:t>
            </w:r>
            <w:r w:rsidRPr="005510D9">
              <w:rPr>
                <w:rFonts w:ascii="Arial" w:hAnsi="Arial" w:cs="Arial"/>
                <w:vertAlign w:val="superscript"/>
              </w:rPr>
              <w:t>2</w:t>
            </w:r>
            <w:r w:rsidRPr="005510D9">
              <w:rPr>
                <w:rFonts w:ascii="Arial" w:hAnsi="Arial" w:cs="Arial"/>
              </w:rPr>
              <w:t>)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19,56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Защитно-отделочный состав (0,7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10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защитно-отделочного состава фактурным (0,7 мм) вручную с нанесением фактуры, с лесов по оштукатуренным наружным стенам</w:t>
            </w:r>
          </w:p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10D9">
              <w:rPr>
                <w:rFonts w:ascii="Arial" w:hAnsi="Arial" w:cs="Arial"/>
              </w:rPr>
              <w:t>(единица измерения - 100 м</w:t>
            </w:r>
            <w:r w:rsidRPr="005510D9">
              <w:rPr>
                <w:rFonts w:ascii="Arial" w:hAnsi="Arial" w:cs="Arial"/>
                <w:vertAlign w:val="superscript"/>
              </w:rPr>
              <w:t>2</w:t>
            </w:r>
            <w:r w:rsidRPr="005510D9">
              <w:rPr>
                <w:rFonts w:ascii="Arial" w:hAnsi="Arial" w:cs="Arial"/>
              </w:rPr>
              <w:t>)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20,63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Защитно-отделочный состав (0,7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10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защитно-отделочного состава фактурным (0,7 мм) вручную с нанесением фактуры, с люлек по оштукатуренным наружным стенам</w:t>
            </w:r>
          </w:p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10D9">
              <w:rPr>
                <w:rFonts w:ascii="Arial" w:hAnsi="Arial" w:cs="Arial"/>
              </w:rPr>
              <w:t>(единица измерения - 100 м</w:t>
            </w:r>
            <w:r w:rsidRPr="005510D9">
              <w:rPr>
                <w:rFonts w:ascii="Arial" w:hAnsi="Arial" w:cs="Arial"/>
                <w:vertAlign w:val="superscript"/>
              </w:rPr>
              <w:t>2</w:t>
            </w:r>
            <w:r w:rsidRPr="005510D9">
              <w:rPr>
                <w:rFonts w:ascii="Arial" w:hAnsi="Arial" w:cs="Arial"/>
              </w:rPr>
              <w:t>)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22,06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Защитно-отделочный состав (0,7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5510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510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10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510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5510D9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418B4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15-285. Отделка внутренних поверхностей защитно-отделочным составом фактурным (0,7 мм) вручную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418B4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с обеспыливанием (нормы 1-4);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шпатлевочного состава (нормы 1,3,4);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защитно-отделочного состава (нормы 1-4);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шпатлевание поверхности (нормы 1,3,4);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огрунтовка поверхности (нормы 1-4);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защитно-отделочного состава валиком за два раза (нормы 1-4);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фактуры (нормы 5,6).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E418B4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отделка защитно-отделочным составом фактурным (0,7 мм) внутренних поверхностей стен вручную</w:t>
            </w:r>
          </w:p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418B4">
              <w:rPr>
                <w:rFonts w:ascii="Arial" w:hAnsi="Arial" w:cs="Arial"/>
              </w:rPr>
              <w:t>(единица измерения - 100 м</w:t>
            </w:r>
            <w:r w:rsidRPr="00E418B4">
              <w:rPr>
                <w:rFonts w:ascii="Arial" w:hAnsi="Arial" w:cs="Arial"/>
                <w:vertAlign w:val="superscript"/>
              </w:rPr>
              <w:t>2</w:t>
            </w:r>
            <w:r w:rsidRPr="00E418B4">
              <w:rPr>
                <w:rFonts w:ascii="Arial" w:hAnsi="Arial" w:cs="Arial"/>
              </w:rPr>
              <w:t>)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37,66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Защитно-отделочный состав (0,7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18B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отделка защитно-отделочным составом фактурным (0,7 мм) внутренних поверхностей стен вручную</w:t>
            </w:r>
          </w:p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418B4">
              <w:rPr>
                <w:rFonts w:ascii="Arial" w:hAnsi="Arial" w:cs="Arial"/>
              </w:rPr>
              <w:t>(единица измерения - 100 м</w:t>
            </w:r>
            <w:r w:rsidRPr="00E418B4">
              <w:rPr>
                <w:rFonts w:ascii="Arial" w:hAnsi="Arial" w:cs="Arial"/>
                <w:vertAlign w:val="superscript"/>
              </w:rPr>
              <w:t>2</w:t>
            </w:r>
            <w:r w:rsidRPr="00E418B4">
              <w:rPr>
                <w:rFonts w:ascii="Arial" w:hAnsi="Arial" w:cs="Arial"/>
              </w:rPr>
              <w:t>)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20,82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Защитно-отделочный состав (0,7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18B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отделка защитно-отделочным составом фактурным (0,7 мм) внутренних поверхностей потолков вручную</w:t>
            </w:r>
          </w:p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418B4">
              <w:rPr>
                <w:rFonts w:ascii="Arial" w:hAnsi="Arial" w:cs="Arial"/>
              </w:rPr>
              <w:t>(единица измерения - 100 м</w:t>
            </w:r>
            <w:r w:rsidRPr="00E418B4">
              <w:rPr>
                <w:rFonts w:ascii="Arial" w:hAnsi="Arial" w:cs="Arial"/>
                <w:vertAlign w:val="superscript"/>
              </w:rPr>
              <w:t>2</w:t>
            </w:r>
            <w:r w:rsidRPr="00E418B4">
              <w:rPr>
                <w:rFonts w:ascii="Arial" w:hAnsi="Arial" w:cs="Arial"/>
              </w:rPr>
              <w:t>)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49,17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Защитно-отделочный состав (0,7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18B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отделка защитно-отделочным составом фактурным (0,7 мм) внутренних поверхностей потолков вручную</w:t>
            </w:r>
          </w:p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418B4">
              <w:rPr>
                <w:rFonts w:ascii="Arial" w:hAnsi="Arial" w:cs="Arial"/>
              </w:rPr>
              <w:t>(единица измерения - 100 м</w:t>
            </w:r>
            <w:r w:rsidRPr="00E418B4">
              <w:rPr>
                <w:rFonts w:ascii="Arial" w:hAnsi="Arial" w:cs="Arial"/>
                <w:vertAlign w:val="superscript"/>
              </w:rPr>
              <w:t>2</w:t>
            </w:r>
            <w:r w:rsidRPr="00E418B4">
              <w:rPr>
                <w:rFonts w:ascii="Arial" w:hAnsi="Arial" w:cs="Arial"/>
              </w:rPr>
              <w:t>)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43,73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Защитно-отделочный состав (0,7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18B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фактуры кистью, шпателем и другими инструментами на оштукатуренную поверхность внутри помещениний и с лесов (добавлять к нормам на оштукатуривание поверхностей)</w:t>
            </w:r>
          </w:p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418B4">
              <w:rPr>
                <w:rFonts w:ascii="Arial" w:hAnsi="Arial" w:cs="Arial"/>
              </w:rPr>
              <w:t>(единица измерения - 100 м</w:t>
            </w:r>
            <w:r w:rsidRPr="00E418B4">
              <w:rPr>
                <w:rFonts w:ascii="Arial" w:hAnsi="Arial" w:cs="Arial"/>
                <w:vertAlign w:val="superscript"/>
              </w:rPr>
              <w:t>2</w:t>
            </w:r>
            <w:r w:rsidRPr="00E418B4">
              <w:rPr>
                <w:rFonts w:ascii="Arial" w:hAnsi="Arial" w:cs="Arial"/>
              </w:rPr>
              <w:t>)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фактуры кистью, шпателем и другими инструментами на оштукатуренную поверхность с люлек (добавлять к нормам на оштукатуривание поверхностей)</w:t>
            </w:r>
          </w:p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418B4">
              <w:rPr>
                <w:rFonts w:ascii="Arial" w:hAnsi="Arial" w:cs="Arial"/>
              </w:rPr>
              <w:t>(единица измерения - 100 м</w:t>
            </w:r>
            <w:r w:rsidRPr="00E418B4">
              <w:rPr>
                <w:rFonts w:ascii="Arial" w:hAnsi="Arial" w:cs="Arial"/>
                <w:vertAlign w:val="superscript"/>
              </w:rPr>
              <w:t>2</w:t>
            </w:r>
            <w:r w:rsidRPr="00E418B4">
              <w:rPr>
                <w:rFonts w:ascii="Arial" w:hAnsi="Arial" w:cs="Arial"/>
              </w:rPr>
              <w:t>)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77B70" w:rsidRPr="00E418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418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418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40,8</w:t>
            </w:r>
          </w:p>
        </w:tc>
      </w:tr>
    </w:tbl>
    <w:p w:rsidR="00177B70" w:rsidRPr="00E418B4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FA1A72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15-286. Оштукатуривание откосов под отделку составом защитно-отделочным фактурным (0,7 мм) и крупнозернистым (2-3 мм)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FA1A72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провешивание поверхности с установкой маяков;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смачивание поверхности водой;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штукатурного состава;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огрунтовка поверхности;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штукатурного состава толщиной слоя 8,5 мм (норма 1,3), толщиной слоя 7 мм (норма 2,4,5);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затирка поверхности с разделкой углов.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FA1A72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наружных поверхностей откосов из ячеистого бетона под отделку составом защитно-отделочным фактурным (0,7 мм) и крупнозернистым (2-3 мм), с люлек</w:t>
            </w:r>
          </w:p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A1A72">
              <w:rPr>
                <w:rFonts w:ascii="Arial" w:hAnsi="Arial" w:cs="Arial"/>
              </w:rPr>
              <w:t>(единица измерения - 100 м</w:t>
            </w:r>
            <w:r w:rsidRPr="00FA1A72">
              <w:rPr>
                <w:rFonts w:ascii="Arial" w:hAnsi="Arial" w:cs="Arial"/>
                <w:vertAlign w:val="superscript"/>
              </w:rPr>
              <w:t>2</w:t>
            </w:r>
            <w:r w:rsidRPr="00FA1A72">
              <w:rPr>
                <w:rFonts w:ascii="Arial" w:hAnsi="Arial" w:cs="Arial"/>
              </w:rPr>
              <w:t xml:space="preserve"> откоса)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192,9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1A7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наружных поверхностей откосов из кирпича и бетона без затирки под отделку составом защитно-отделочным фактурным (0,7 мм) и крупнозернистым (2-3 мм), с люлек</w:t>
            </w:r>
          </w:p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A1A72">
              <w:rPr>
                <w:rFonts w:ascii="Arial" w:hAnsi="Arial" w:cs="Arial"/>
              </w:rPr>
              <w:t>(единица измерения - 100 м</w:t>
            </w:r>
            <w:r w:rsidRPr="00FA1A72">
              <w:rPr>
                <w:rFonts w:ascii="Arial" w:hAnsi="Arial" w:cs="Arial"/>
                <w:vertAlign w:val="superscript"/>
              </w:rPr>
              <w:t>2</w:t>
            </w:r>
            <w:r w:rsidRPr="00FA1A72">
              <w:rPr>
                <w:rFonts w:ascii="Arial" w:hAnsi="Arial" w:cs="Arial"/>
              </w:rPr>
              <w:t xml:space="preserve"> откоса)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189,32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1A7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наружных поверхностей откосов из ячеистого бетона без затирки под отделку составом защитно-отделочным фактурным (0,7 мм) и крупнозернистым (2-3 мм), с лесов</w:t>
            </w:r>
          </w:p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A1A72">
              <w:rPr>
                <w:rFonts w:ascii="Arial" w:hAnsi="Arial" w:cs="Arial"/>
              </w:rPr>
              <w:t>(единица измерения - 100 м</w:t>
            </w:r>
            <w:r w:rsidRPr="00FA1A72">
              <w:rPr>
                <w:rFonts w:ascii="Arial" w:hAnsi="Arial" w:cs="Arial"/>
                <w:vertAlign w:val="superscript"/>
              </w:rPr>
              <w:t>2</w:t>
            </w:r>
            <w:r w:rsidRPr="00FA1A72">
              <w:rPr>
                <w:rFonts w:ascii="Arial" w:hAnsi="Arial" w:cs="Arial"/>
              </w:rPr>
              <w:t xml:space="preserve"> откоса)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166,79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1A7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наружных поверхностей откосов из кирпича и бетона без затирки под отделку составом защитно-отделочным фактурным (0,7 мм) и крупнозернистым (2-3 мм), с лесов</w:t>
            </w:r>
          </w:p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A1A72">
              <w:rPr>
                <w:rFonts w:ascii="Arial" w:hAnsi="Arial" w:cs="Arial"/>
              </w:rPr>
              <w:t>(единица измерения - 100 м</w:t>
            </w:r>
            <w:r w:rsidRPr="00FA1A72">
              <w:rPr>
                <w:rFonts w:ascii="Arial" w:hAnsi="Arial" w:cs="Arial"/>
                <w:vertAlign w:val="superscript"/>
              </w:rPr>
              <w:t>2</w:t>
            </w:r>
            <w:r w:rsidRPr="00FA1A72">
              <w:rPr>
                <w:rFonts w:ascii="Arial" w:hAnsi="Arial" w:cs="Arial"/>
              </w:rPr>
              <w:t xml:space="preserve"> откоса)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162,6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1A7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откосов внутри помещения без затирки под отделку составом защитно-отделочным крупнозернистым (2-3 мм)</w:t>
            </w:r>
          </w:p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A1A72">
              <w:rPr>
                <w:rFonts w:ascii="Arial" w:hAnsi="Arial" w:cs="Arial"/>
              </w:rPr>
              <w:t>(единица измерения - 100 м</w:t>
            </w:r>
            <w:r w:rsidRPr="00FA1A72">
              <w:rPr>
                <w:rFonts w:ascii="Arial" w:hAnsi="Arial" w:cs="Arial"/>
                <w:vertAlign w:val="superscript"/>
              </w:rPr>
              <w:t>2</w:t>
            </w:r>
            <w:r w:rsidRPr="00FA1A72">
              <w:rPr>
                <w:rFonts w:ascii="Arial" w:hAnsi="Arial" w:cs="Arial"/>
              </w:rPr>
              <w:t xml:space="preserve"> откоса)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161,4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FA1A7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A1A7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1A7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A1A7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FA1A72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B9684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15-287. Прочие работы при отделке зданий и сооружений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B96840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B968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B968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и снятие малярной ленты с лесов</w:t>
            </w:r>
          </w:p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9684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77B70" w:rsidRPr="00B968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684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968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684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B968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684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177B70" w:rsidRPr="00B968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968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968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968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1/10-235-20/772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малярная, односторонняя, 50 ммх50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684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5,25</w:t>
            </w:r>
          </w:p>
        </w:tc>
      </w:tr>
      <w:tr w:rsidR="00177B70" w:rsidRPr="00B96840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и снятие малярной ленты с люлек</w:t>
            </w:r>
          </w:p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9684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77B70" w:rsidRPr="00B968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684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968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684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B968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684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7B70" w:rsidRPr="00B968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968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968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968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1/10-235-20/772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684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малярная, односторонняя, 50 ммх50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684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684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5,25</w:t>
            </w:r>
          </w:p>
        </w:tc>
      </w:tr>
    </w:tbl>
    <w:p w:rsidR="00177B70" w:rsidRPr="00B96840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843AC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15-288. Затирка поверхностей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0843A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843AC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затирка поверхности с разделкой углов.</w:t>
            </w:r>
          </w:p>
        </w:tc>
      </w:tr>
      <w:tr w:rsidR="00177B70" w:rsidRPr="000843A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0843AC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0843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0843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Затирка поверхности улучшенной штукатурки стен и экранов лоджий вручную</w:t>
            </w:r>
          </w:p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43AC">
              <w:rPr>
                <w:rFonts w:ascii="Arial" w:hAnsi="Arial" w:cs="Arial"/>
              </w:rPr>
              <w:t>(единица измерения - 100 м</w:t>
            </w:r>
            <w:r w:rsidRPr="000843AC">
              <w:rPr>
                <w:rFonts w:ascii="Arial" w:hAnsi="Arial" w:cs="Arial"/>
                <w:vertAlign w:val="superscript"/>
              </w:rPr>
              <w:t>2</w:t>
            </w:r>
            <w:r w:rsidRPr="000843AC">
              <w:rPr>
                <w:rFonts w:ascii="Arial" w:hAnsi="Arial" w:cs="Arial"/>
              </w:rPr>
              <w:t>)</w:t>
            </w:r>
          </w:p>
        </w:tc>
      </w:tr>
      <w:tr w:rsidR="00177B70" w:rsidRPr="000843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843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0843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177B70" w:rsidRPr="000843A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Затирка поверхности улучшенной штукатурки потолков вручную</w:t>
            </w:r>
          </w:p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43AC">
              <w:rPr>
                <w:rFonts w:ascii="Arial" w:hAnsi="Arial" w:cs="Arial"/>
              </w:rPr>
              <w:t>(единица измерения - 100 м</w:t>
            </w:r>
            <w:r w:rsidRPr="000843AC">
              <w:rPr>
                <w:rFonts w:ascii="Arial" w:hAnsi="Arial" w:cs="Arial"/>
                <w:vertAlign w:val="superscript"/>
              </w:rPr>
              <w:t>2</w:t>
            </w:r>
            <w:r w:rsidRPr="000843AC">
              <w:rPr>
                <w:rFonts w:ascii="Arial" w:hAnsi="Arial" w:cs="Arial"/>
              </w:rPr>
              <w:t>)</w:t>
            </w:r>
          </w:p>
        </w:tc>
      </w:tr>
      <w:tr w:rsidR="00177B70" w:rsidRPr="000843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843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0843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177B70" w:rsidRPr="000843A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Затирка поверхности высококачественной штукатурки стен и экранов лоджий вручную</w:t>
            </w:r>
          </w:p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43AC">
              <w:rPr>
                <w:rFonts w:ascii="Arial" w:hAnsi="Arial" w:cs="Arial"/>
              </w:rPr>
              <w:t>(единица измерения - 100 м</w:t>
            </w:r>
            <w:r w:rsidRPr="000843AC">
              <w:rPr>
                <w:rFonts w:ascii="Arial" w:hAnsi="Arial" w:cs="Arial"/>
                <w:vertAlign w:val="superscript"/>
              </w:rPr>
              <w:t>2</w:t>
            </w:r>
            <w:r w:rsidRPr="000843AC">
              <w:rPr>
                <w:rFonts w:ascii="Arial" w:hAnsi="Arial" w:cs="Arial"/>
              </w:rPr>
              <w:t>)</w:t>
            </w:r>
          </w:p>
        </w:tc>
      </w:tr>
      <w:tr w:rsidR="00177B70" w:rsidRPr="000843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843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0843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</w:t>
            </w:r>
          </w:p>
        </w:tc>
      </w:tr>
      <w:tr w:rsidR="00177B70" w:rsidRPr="000843A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Затирка поверхности высококачественной штукатурки потолков вручную</w:t>
            </w:r>
          </w:p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43AC">
              <w:rPr>
                <w:rFonts w:ascii="Arial" w:hAnsi="Arial" w:cs="Arial"/>
              </w:rPr>
              <w:t>(единица измерения - 100 м</w:t>
            </w:r>
            <w:r w:rsidRPr="000843AC">
              <w:rPr>
                <w:rFonts w:ascii="Arial" w:hAnsi="Arial" w:cs="Arial"/>
                <w:vertAlign w:val="superscript"/>
              </w:rPr>
              <w:t>2</w:t>
            </w:r>
            <w:r w:rsidRPr="000843AC">
              <w:rPr>
                <w:rFonts w:ascii="Arial" w:hAnsi="Arial" w:cs="Arial"/>
              </w:rPr>
              <w:t>)</w:t>
            </w:r>
          </w:p>
        </w:tc>
      </w:tr>
      <w:tr w:rsidR="00177B70" w:rsidRPr="000843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843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0843A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843A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843A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</w:t>
            </w:r>
          </w:p>
        </w:tc>
      </w:tr>
    </w:tbl>
    <w:p w:rsidR="00177B70" w:rsidRPr="000843AC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F72E3D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15-289. Добавлять (или исключать) на каждый 1 мм толщины штукатурного слоя при оштукатуривании вручную наружных поверхностей стен, в т.ч. лоджий, из ячеистого бетона, бетонных и кирпичных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F72E3D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штукатурного состава;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штукатурного состава вручную толщиной 1 мм с разравниванием.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F72E3D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каждый 1 мм толщины штукатурного слоя при высококачественной штукатурке вручную наружных поверхностей стен, в т.ч. лоджий, из ячеистого бетона, бетонных и кирпичных с люлек</w:t>
            </w:r>
          </w:p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2E3D">
              <w:rPr>
                <w:rFonts w:ascii="Arial" w:hAnsi="Arial" w:cs="Arial"/>
              </w:rPr>
              <w:t>(единица измерения - 100 м</w:t>
            </w:r>
            <w:r w:rsidRPr="00F72E3D">
              <w:rPr>
                <w:rFonts w:ascii="Arial" w:hAnsi="Arial" w:cs="Arial"/>
                <w:vertAlign w:val="superscript"/>
              </w:rPr>
              <w:t>2</w:t>
            </w:r>
            <w:r w:rsidRPr="00F72E3D">
              <w:rPr>
                <w:rFonts w:ascii="Arial" w:hAnsi="Arial" w:cs="Arial"/>
              </w:rPr>
              <w:t>)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8,49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2E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каждый 1 мм толщины штукатурного слоя при улучшенной штукатурке вручную наружных поверхностей стен, в т.ч. лоджий, из ячеистого бетона, бетонных и кирпичных с люлек</w:t>
            </w:r>
          </w:p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2E3D">
              <w:rPr>
                <w:rFonts w:ascii="Arial" w:hAnsi="Arial" w:cs="Arial"/>
              </w:rPr>
              <w:t>(единица измерения - 100 м</w:t>
            </w:r>
            <w:r w:rsidRPr="00F72E3D">
              <w:rPr>
                <w:rFonts w:ascii="Arial" w:hAnsi="Arial" w:cs="Arial"/>
                <w:vertAlign w:val="superscript"/>
              </w:rPr>
              <w:t>2</w:t>
            </w:r>
            <w:r w:rsidRPr="00F72E3D">
              <w:rPr>
                <w:rFonts w:ascii="Arial" w:hAnsi="Arial" w:cs="Arial"/>
              </w:rPr>
              <w:t>)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6,86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2E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каждый 1 мм толщины штукатурного слоя при высококачественной штукатурке вручную наружных поверхностей стен, в т.ч. лоджий, из ячеистого бетона, бетонных и кирпичных с лесов</w:t>
            </w:r>
          </w:p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2E3D">
              <w:rPr>
                <w:rFonts w:ascii="Arial" w:hAnsi="Arial" w:cs="Arial"/>
              </w:rPr>
              <w:t>(единица измерения - 100 м</w:t>
            </w:r>
            <w:r w:rsidRPr="00F72E3D">
              <w:rPr>
                <w:rFonts w:ascii="Arial" w:hAnsi="Arial" w:cs="Arial"/>
                <w:vertAlign w:val="superscript"/>
              </w:rPr>
              <w:t>2</w:t>
            </w:r>
            <w:r w:rsidRPr="00F72E3D">
              <w:rPr>
                <w:rFonts w:ascii="Arial" w:hAnsi="Arial" w:cs="Arial"/>
              </w:rPr>
              <w:t>)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7,82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2E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Е15-289-4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каждый 1 мм толщины штукатурного слоя при улучшенной штукатурке вручную наружных поверхностей стен, в т.ч. лоджий, из ячеистого бетона, бетонных и кирпичных с лесов</w:t>
            </w:r>
          </w:p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2E3D">
              <w:rPr>
                <w:rFonts w:ascii="Arial" w:hAnsi="Arial" w:cs="Arial"/>
              </w:rPr>
              <w:t>(единица измерения - 100 м</w:t>
            </w:r>
            <w:r w:rsidRPr="00F72E3D">
              <w:rPr>
                <w:rFonts w:ascii="Arial" w:hAnsi="Arial" w:cs="Arial"/>
                <w:vertAlign w:val="superscript"/>
              </w:rPr>
              <w:t>2</w:t>
            </w:r>
            <w:r w:rsidRPr="00F72E3D">
              <w:rPr>
                <w:rFonts w:ascii="Arial" w:hAnsi="Arial" w:cs="Arial"/>
              </w:rPr>
              <w:t>)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6,47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F72E3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72E3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2E3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72E3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F72E3D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3C0E92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15-290. Добавлять (или исключать) на каждый 1 мм толщины штукатурного слоя при механизированном оштукатуривании наружных поверхностей стен, в т.ч. лоджий, из ячеистого бетона, бетонных и кирпичных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3C0E92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штукатурного состава;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штукатурного состава механизированным способом толщиной 1 мм с разравниванием.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3C0E92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каждый 1 мм толщины штукатурного слоя при высококачественной штукатурке механизированным способом наружных поверхностей стен, в т.ч. лоджий, из ячеистого бетона, бетонных и кирпичных с люлек</w:t>
            </w:r>
          </w:p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0E92">
              <w:rPr>
                <w:rFonts w:ascii="Arial" w:hAnsi="Arial" w:cs="Arial"/>
              </w:rPr>
              <w:t>(единица измерения - 100 м</w:t>
            </w:r>
            <w:r w:rsidRPr="003C0E92">
              <w:rPr>
                <w:rFonts w:ascii="Arial" w:hAnsi="Arial" w:cs="Arial"/>
                <w:vertAlign w:val="superscript"/>
              </w:rPr>
              <w:t>2</w:t>
            </w:r>
            <w:r w:rsidRPr="003C0E92">
              <w:rPr>
                <w:rFonts w:ascii="Arial" w:hAnsi="Arial" w:cs="Arial"/>
              </w:rPr>
              <w:t>)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3,95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смесительно-штукатурные передвижные 2 м</w:t>
            </w:r>
            <w:r w:rsidRPr="003C0E9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C0E9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каждый 1 мм толщины штукатурного слоя при улучшенной штукатурке механизированным способом наружных поверхностей стен, в т.ч. лоджий, из ячеистого бетона, бетонных и кирпичных с люлек</w:t>
            </w:r>
          </w:p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0E92">
              <w:rPr>
                <w:rFonts w:ascii="Arial" w:hAnsi="Arial" w:cs="Arial"/>
              </w:rPr>
              <w:t>(единица измерения - 100 м</w:t>
            </w:r>
            <w:r w:rsidRPr="003C0E92">
              <w:rPr>
                <w:rFonts w:ascii="Arial" w:hAnsi="Arial" w:cs="Arial"/>
                <w:vertAlign w:val="superscript"/>
              </w:rPr>
              <w:t>2</w:t>
            </w:r>
            <w:r w:rsidRPr="003C0E92">
              <w:rPr>
                <w:rFonts w:ascii="Arial" w:hAnsi="Arial" w:cs="Arial"/>
              </w:rPr>
              <w:t>)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смесительно-штукатурные передвижные 2 м</w:t>
            </w:r>
            <w:r w:rsidRPr="003C0E9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C0E9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каждый 1 мм толщины штукатурного слоя при высококачественной штукатурке механизированным способом наружных поверхностей стен, в т.ч. лоджий, из ячеистого бетона, бетонных и кирпичных с лесов</w:t>
            </w:r>
          </w:p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0E92">
              <w:rPr>
                <w:rFonts w:ascii="Arial" w:hAnsi="Arial" w:cs="Arial"/>
              </w:rPr>
              <w:t>(единица измерения - 100 м</w:t>
            </w:r>
            <w:r w:rsidRPr="003C0E92">
              <w:rPr>
                <w:rFonts w:ascii="Arial" w:hAnsi="Arial" w:cs="Arial"/>
                <w:vertAlign w:val="superscript"/>
              </w:rPr>
              <w:t>2</w:t>
            </w:r>
            <w:r w:rsidRPr="003C0E92">
              <w:rPr>
                <w:rFonts w:ascii="Arial" w:hAnsi="Arial" w:cs="Arial"/>
              </w:rPr>
              <w:t>)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смесительно-штукатурные передвижные 2 м</w:t>
            </w:r>
            <w:r w:rsidRPr="003C0E9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C0E9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каждый 1 мм толщины штукатурного слоя при улучшенной штукатурке механизированным способом наружных поверхностей стен, в т.ч. лоджий, из ячеистого бетона, бетонных и кирпичных с лесов</w:t>
            </w:r>
          </w:p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0E92">
              <w:rPr>
                <w:rFonts w:ascii="Arial" w:hAnsi="Arial" w:cs="Arial"/>
              </w:rPr>
              <w:t>(единица измерения - 100 м</w:t>
            </w:r>
            <w:r w:rsidRPr="003C0E92">
              <w:rPr>
                <w:rFonts w:ascii="Arial" w:hAnsi="Arial" w:cs="Arial"/>
                <w:vertAlign w:val="superscript"/>
              </w:rPr>
              <w:t>2</w:t>
            </w:r>
            <w:r w:rsidRPr="003C0E92">
              <w:rPr>
                <w:rFonts w:ascii="Arial" w:hAnsi="Arial" w:cs="Arial"/>
              </w:rPr>
              <w:t>)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смесительно-штукатурные передвижные 2 м</w:t>
            </w:r>
            <w:r w:rsidRPr="003C0E9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3C0E9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0E9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C0E9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0E9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3C0E92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AA55F6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15-291. Добавлять (или исключать) на каждый 1 мм толщины штукатурного слоя при оштукатуривании вручную внутренних поверхностей стен из ячеистого бетона, бетонных и кирпичных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AA55F6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штукатурного состава;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штукатурного состава вручную толщиной 1 мм с разравниванием.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AA55F6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каждый 1 мм толщины штукатурного слоя при высококачественной штукатурке вручную внутренних поверхностей стен из ячеистого бетона, бетонных и кирпичных</w:t>
            </w:r>
          </w:p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55F6">
              <w:rPr>
                <w:rFonts w:ascii="Arial" w:hAnsi="Arial" w:cs="Arial"/>
              </w:rPr>
              <w:t>(единица измерения - 100 м</w:t>
            </w:r>
            <w:r w:rsidRPr="00AA55F6">
              <w:rPr>
                <w:rFonts w:ascii="Arial" w:hAnsi="Arial" w:cs="Arial"/>
                <w:vertAlign w:val="superscript"/>
              </w:rPr>
              <w:t>2</w:t>
            </w:r>
            <w:r w:rsidRPr="00AA55F6">
              <w:rPr>
                <w:rFonts w:ascii="Arial" w:hAnsi="Arial" w:cs="Arial"/>
              </w:rPr>
              <w:t>)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7,82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55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каждый 1 мм толщины штукатурного слоя при улучшенной штукатурке вручную внутренних поверхностей стен из ячеистого бетона, бетонных и кирпичных</w:t>
            </w:r>
          </w:p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55F6">
              <w:rPr>
                <w:rFonts w:ascii="Arial" w:hAnsi="Arial" w:cs="Arial"/>
              </w:rPr>
              <w:t>(единица измерения - 100 м</w:t>
            </w:r>
            <w:r w:rsidRPr="00AA55F6">
              <w:rPr>
                <w:rFonts w:ascii="Arial" w:hAnsi="Arial" w:cs="Arial"/>
                <w:vertAlign w:val="superscript"/>
              </w:rPr>
              <w:t>2</w:t>
            </w:r>
            <w:r w:rsidRPr="00AA55F6">
              <w:rPr>
                <w:rFonts w:ascii="Arial" w:hAnsi="Arial" w:cs="Arial"/>
              </w:rPr>
              <w:t>)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6,47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AA55F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A55F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55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A55F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AA55F6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A66F3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15-292. Добавлять (или исключать) на каждый 1 мм толщины штукатурного слоя при механизированном оштукатуривании внутренних поверхностей стен из ячеистого бетона, бетонных и кирпичных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A66F3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штукатурного состава;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штукатурного состава механизированным способом толщиной 1 мм с разравниванием.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0A66F3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каждый 1 мм толщины штукатурного слоя при высококачественной штукатурке механизированным способом внутренних поверхностей стен из ячеистого бетона, бетонных и кирпичных</w:t>
            </w:r>
          </w:p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66F3">
              <w:rPr>
                <w:rFonts w:ascii="Arial" w:hAnsi="Arial" w:cs="Arial"/>
              </w:rPr>
              <w:t>(единица измерения - 100 м</w:t>
            </w:r>
            <w:r w:rsidRPr="000A66F3">
              <w:rPr>
                <w:rFonts w:ascii="Arial" w:hAnsi="Arial" w:cs="Arial"/>
                <w:vertAlign w:val="superscript"/>
              </w:rPr>
              <w:t>2</w:t>
            </w:r>
            <w:r w:rsidRPr="000A66F3">
              <w:rPr>
                <w:rFonts w:ascii="Arial" w:hAnsi="Arial" w:cs="Arial"/>
              </w:rPr>
              <w:t>)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смесительно-штукатурные передвижные 2 м</w:t>
            </w:r>
            <w:r w:rsidRPr="000A66F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A66F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каждый 1 мм толщины штукатурного слоя при улучшенной штукатурке механизированным способом внутренних поверхностей стен из ячеистого бетона, бетонных и кирпичных</w:t>
            </w:r>
          </w:p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66F3">
              <w:rPr>
                <w:rFonts w:ascii="Arial" w:hAnsi="Arial" w:cs="Arial"/>
              </w:rPr>
              <w:t>(единица измерения - 100 м</w:t>
            </w:r>
            <w:r w:rsidRPr="000A66F3">
              <w:rPr>
                <w:rFonts w:ascii="Arial" w:hAnsi="Arial" w:cs="Arial"/>
                <w:vertAlign w:val="superscript"/>
              </w:rPr>
              <w:t>2</w:t>
            </w:r>
            <w:r w:rsidRPr="000A66F3">
              <w:rPr>
                <w:rFonts w:ascii="Arial" w:hAnsi="Arial" w:cs="Arial"/>
              </w:rPr>
              <w:t>)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смесительно-штукатурные передвижные 2 м</w:t>
            </w:r>
            <w:r w:rsidRPr="000A66F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0A66F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A66F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A66F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A66F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0A66F3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225859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15-293. Оштукатуривание бетонных поверхностей потолков штукатурным составом вручную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225859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штукатурного состава;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штукатурного состава вручную толщиной 5 мм с разравниванием.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225859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бетонных поверхностей потолков штукатурным составом вручную</w:t>
            </w:r>
          </w:p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5859">
              <w:rPr>
                <w:rFonts w:ascii="Arial" w:hAnsi="Arial" w:cs="Arial"/>
              </w:rPr>
              <w:t>(единица измерения - 100 м</w:t>
            </w:r>
            <w:r w:rsidRPr="00225859">
              <w:rPr>
                <w:rFonts w:ascii="Arial" w:hAnsi="Arial" w:cs="Arial"/>
                <w:vertAlign w:val="superscript"/>
              </w:rPr>
              <w:t>2</w:t>
            </w:r>
            <w:r w:rsidRPr="00225859">
              <w:rPr>
                <w:rFonts w:ascii="Arial" w:hAnsi="Arial" w:cs="Arial"/>
              </w:rPr>
              <w:t>)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59,41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585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бетонных поверхностей потолков штукатурным составом вручную</w:t>
            </w:r>
          </w:p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5859">
              <w:rPr>
                <w:rFonts w:ascii="Arial" w:hAnsi="Arial" w:cs="Arial"/>
              </w:rPr>
              <w:t>(единица измерения - 100 м</w:t>
            </w:r>
            <w:r w:rsidRPr="00225859">
              <w:rPr>
                <w:rFonts w:ascii="Arial" w:hAnsi="Arial" w:cs="Arial"/>
                <w:vertAlign w:val="superscript"/>
              </w:rPr>
              <w:t>2</w:t>
            </w:r>
            <w:r w:rsidRPr="00225859">
              <w:rPr>
                <w:rFonts w:ascii="Arial" w:hAnsi="Arial" w:cs="Arial"/>
              </w:rPr>
              <w:t>)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47,21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585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каждый 1 мм толщины штукатурного слоя: к норме Е15-293-1</w:t>
            </w:r>
          </w:p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5859">
              <w:rPr>
                <w:rFonts w:ascii="Arial" w:hAnsi="Arial" w:cs="Arial"/>
              </w:rPr>
              <w:t>(единица измерения - 100 м</w:t>
            </w:r>
            <w:r w:rsidRPr="00225859">
              <w:rPr>
                <w:rFonts w:ascii="Arial" w:hAnsi="Arial" w:cs="Arial"/>
                <w:vertAlign w:val="superscript"/>
              </w:rPr>
              <w:t>2</w:t>
            </w:r>
            <w:r w:rsidRPr="00225859">
              <w:rPr>
                <w:rFonts w:ascii="Arial" w:hAnsi="Arial" w:cs="Arial"/>
              </w:rPr>
              <w:t>)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11,88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585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Е15-293-4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каждый 1 мм толщины штукатурного слоя: к норме Е15-293-2</w:t>
            </w:r>
          </w:p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5859">
              <w:rPr>
                <w:rFonts w:ascii="Arial" w:hAnsi="Arial" w:cs="Arial"/>
              </w:rPr>
              <w:t>(единица измерения - 100 м</w:t>
            </w:r>
            <w:r w:rsidRPr="00225859">
              <w:rPr>
                <w:rFonts w:ascii="Arial" w:hAnsi="Arial" w:cs="Arial"/>
                <w:vertAlign w:val="superscript"/>
              </w:rPr>
              <w:t>2</w:t>
            </w:r>
            <w:r w:rsidRPr="00225859">
              <w:rPr>
                <w:rFonts w:ascii="Arial" w:hAnsi="Arial" w:cs="Arial"/>
              </w:rPr>
              <w:t>)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9,44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22585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2585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585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2585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225859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17A9D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15-294. Оштукатуривание бетонных поверхностей потолков штукатурным составом механизированным способом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17A9D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штукатурного состава;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штукатурного состава механизированным способом толщиной 5 мм с разравниванием.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017A9D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бетонных поверхностей потолков штукатурным составом механизированным способом</w:t>
            </w:r>
          </w:p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7A9D">
              <w:rPr>
                <w:rFonts w:ascii="Arial" w:hAnsi="Arial" w:cs="Arial"/>
              </w:rPr>
              <w:t>(единица измерения - 100 м</w:t>
            </w:r>
            <w:r w:rsidRPr="00017A9D">
              <w:rPr>
                <w:rFonts w:ascii="Arial" w:hAnsi="Arial" w:cs="Arial"/>
                <w:vertAlign w:val="superscript"/>
              </w:rPr>
              <w:t>2</w:t>
            </w:r>
            <w:r w:rsidRPr="00017A9D">
              <w:rPr>
                <w:rFonts w:ascii="Arial" w:hAnsi="Arial" w:cs="Arial"/>
              </w:rPr>
              <w:t>)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26,29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22,53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смесительно-штукатурные передвижные 2 м</w:t>
            </w:r>
            <w:r w:rsidRPr="00017A9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22,53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A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бетонных поверхностей потолков штукатурным составом механизированным способом</w:t>
            </w:r>
          </w:p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7A9D">
              <w:rPr>
                <w:rFonts w:ascii="Arial" w:hAnsi="Arial" w:cs="Arial"/>
              </w:rPr>
              <w:t>(единица измерения - 100 м</w:t>
            </w:r>
            <w:r w:rsidRPr="00017A9D">
              <w:rPr>
                <w:rFonts w:ascii="Arial" w:hAnsi="Arial" w:cs="Arial"/>
                <w:vertAlign w:val="superscript"/>
              </w:rPr>
              <w:t>2</w:t>
            </w:r>
            <w:r w:rsidRPr="00017A9D">
              <w:rPr>
                <w:rFonts w:ascii="Arial" w:hAnsi="Arial" w:cs="Arial"/>
              </w:rPr>
              <w:t>)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22,49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18,73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смесительно-штукатурные передвижные 2 м</w:t>
            </w:r>
            <w:r w:rsidRPr="00017A9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18,73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A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каждый 1 мм толщины штукатурного слоя: к норме Е15-294-1</w:t>
            </w:r>
          </w:p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7A9D">
              <w:rPr>
                <w:rFonts w:ascii="Arial" w:hAnsi="Arial" w:cs="Arial"/>
              </w:rPr>
              <w:t>(единица измерения - 100 м</w:t>
            </w:r>
            <w:r w:rsidRPr="00017A9D">
              <w:rPr>
                <w:rFonts w:ascii="Arial" w:hAnsi="Arial" w:cs="Arial"/>
                <w:vertAlign w:val="superscript"/>
              </w:rPr>
              <w:t>2</w:t>
            </w:r>
            <w:r w:rsidRPr="00017A9D">
              <w:rPr>
                <w:rFonts w:ascii="Arial" w:hAnsi="Arial" w:cs="Arial"/>
              </w:rPr>
              <w:t>)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5,26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смесительно-штукатурные передвижные 2 м</w:t>
            </w:r>
            <w:r w:rsidRPr="00017A9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A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каждый 1 мм толщины штукатурного слоя: к норме Е15-294-2</w:t>
            </w:r>
          </w:p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7A9D">
              <w:rPr>
                <w:rFonts w:ascii="Arial" w:hAnsi="Arial" w:cs="Arial"/>
              </w:rPr>
              <w:t>(единица измерения - 100 м</w:t>
            </w:r>
            <w:r w:rsidRPr="00017A9D">
              <w:rPr>
                <w:rFonts w:ascii="Arial" w:hAnsi="Arial" w:cs="Arial"/>
                <w:vertAlign w:val="superscript"/>
              </w:rPr>
              <w:t>2</w:t>
            </w:r>
            <w:r w:rsidRPr="00017A9D">
              <w:rPr>
                <w:rFonts w:ascii="Arial" w:hAnsi="Arial" w:cs="Arial"/>
              </w:rPr>
              <w:t>)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смесительно-штукатурные передвижные 2 м</w:t>
            </w:r>
            <w:r w:rsidRPr="00017A9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017A9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17A9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A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17A9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017A9D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25251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15-295. Подготовка с огрунтовкой бетонных поверхностей потолков при улучшенной и высококачественной штукатурке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E2525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25251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с обеспыливанием;</w:t>
            </w:r>
          </w:p>
        </w:tc>
      </w:tr>
      <w:tr w:rsidR="00177B70" w:rsidRPr="00E2525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шпатлевочного состава;</w:t>
            </w:r>
          </w:p>
        </w:tc>
      </w:tr>
      <w:tr w:rsidR="00177B70" w:rsidRPr="00E2525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заполнение трещин и раковин шпатлевочным составом;</w:t>
            </w:r>
          </w:p>
        </w:tc>
      </w:tr>
      <w:tr w:rsidR="00177B70" w:rsidRPr="00E2525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грунтование поверхности.</w:t>
            </w:r>
          </w:p>
        </w:tc>
      </w:tr>
      <w:tr w:rsidR="00177B70" w:rsidRPr="00E2525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E25251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E2525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E2525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с огрунтовкой бетонных поверхностей потолков при улучшенной и высококачественной штукатурке</w:t>
            </w:r>
          </w:p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5251">
              <w:rPr>
                <w:rFonts w:ascii="Arial" w:hAnsi="Arial" w:cs="Arial"/>
              </w:rPr>
              <w:t>(единица измерения - 100 м</w:t>
            </w:r>
            <w:r w:rsidRPr="00E25251">
              <w:rPr>
                <w:rFonts w:ascii="Arial" w:hAnsi="Arial" w:cs="Arial"/>
                <w:vertAlign w:val="superscript"/>
              </w:rPr>
              <w:t>2</w:t>
            </w:r>
            <w:r w:rsidRPr="00E25251">
              <w:rPr>
                <w:rFonts w:ascii="Arial" w:hAnsi="Arial" w:cs="Arial"/>
              </w:rPr>
              <w:t>)</w:t>
            </w:r>
          </w:p>
        </w:tc>
      </w:tr>
      <w:tr w:rsidR="00177B70" w:rsidRPr="00E2525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2525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77B70" w:rsidRPr="00E2525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</w:t>
            </w:r>
          </w:p>
        </w:tc>
      </w:tr>
      <w:tr w:rsidR="00177B70" w:rsidRPr="00E2525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77B70" w:rsidRPr="00E2525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2525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77B70" w:rsidRPr="00E2525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77B70" w:rsidRPr="00E2525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77B70" w:rsidRPr="00E2525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2525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E2525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2525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2525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2525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2525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2525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52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2525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E25251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B95D9C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15-296. Сплошное выравнивание бетонных поверхностей штукатурным составом (однослойная штукатурка)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B95D9C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штукатурного состава;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штукатурного состава толщиной 3 мм с разравниванием.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B95D9C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Сплошное выравнивание бетонных поверхностей стен и экранов лоджий штукатурным составом (однослойная штукатурка) вручную</w:t>
            </w:r>
          </w:p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5D9C">
              <w:rPr>
                <w:rFonts w:ascii="Arial" w:hAnsi="Arial" w:cs="Arial"/>
              </w:rPr>
              <w:t>(единица измерения - 100 м</w:t>
            </w:r>
            <w:r w:rsidRPr="00B95D9C">
              <w:rPr>
                <w:rFonts w:ascii="Arial" w:hAnsi="Arial" w:cs="Arial"/>
                <w:vertAlign w:val="superscript"/>
              </w:rPr>
              <w:t>2</w:t>
            </w:r>
            <w:r w:rsidRPr="00B95D9C">
              <w:rPr>
                <w:rFonts w:ascii="Arial" w:hAnsi="Arial" w:cs="Arial"/>
              </w:rPr>
              <w:t>)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22,96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5D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Сплошное выравнивание бетонных поверхностей потолков штукатурным составом (однослойная штукатурка) вручную</w:t>
            </w:r>
          </w:p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5D9C">
              <w:rPr>
                <w:rFonts w:ascii="Arial" w:hAnsi="Arial" w:cs="Arial"/>
              </w:rPr>
              <w:t>(единица измерения - 100 м</w:t>
            </w:r>
            <w:r w:rsidRPr="00B95D9C">
              <w:rPr>
                <w:rFonts w:ascii="Arial" w:hAnsi="Arial" w:cs="Arial"/>
                <w:vertAlign w:val="superscript"/>
              </w:rPr>
              <w:t>2</w:t>
            </w:r>
            <w:r w:rsidRPr="00B95D9C">
              <w:rPr>
                <w:rFonts w:ascii="Arial" w:hAnsi="Arial" w:cs="Arial"/>
              </w:rPr>
              <w:t>)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35,13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5D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Сплошное выравнивание бетонных поверхностей стен и экранов лоджий штукатурным составом (однослойная штукатурка) механизированным способом</w:t>
            </w:r>
          </w:p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5D9C">
              <w:rPr>
                <w:rFonts w:ascii="Arial" w:hAnsi="Arial" w:cs="Arial"/>
              </w:rPr>
              <w:t>(единица измерения - 100 м</w:t>
            </w:r>
            <w:r w:rsidRPr="00B95D9C">
              <w:rPr>
                <w:rFonts w:ascii="Arial" w:hAnsi="Arial" w:cs="Arial"/>
                <w:vertAlign w:val="superscript"/>
              </w:rPr>
              <w:t>2</w:t>
            </w:r>
            <w:r w:rsidRPr="00B95D9C">
              <w:rPr>
                <w:rFonts w:ascii="Arial" w:hAnsi="Arial" w:cs="Arial"/>
              </w:rPr>
              <w:t>)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10,14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8,21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смесительно-штукатурные передвижные 2 м</w:t>
            </w:r>
            <w:r w:rsidRPr="00B95D9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8,21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5D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Е15-296-4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Сплошное выравнивание бетонных поверхностей потолков штукатурным составом (однослойная штукатурка) механизированным способом</w:t>
            </w:r>
          </w:p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5D9C">
              <w:rPr>
                <w:rFonts w:ascii="Arial" w:hAnsi="Arial" w:cs="Arial"/>
              </w:rPr>
              <w:t>(единица измерения - 100 м</w:t>
            </w:r>
            <w:r w:rsidRPr="00B95D9C">
              <w:rPr>
                <w:rFonts w:ascii="Arial" w:hAnsi="Arial" w:cs="Arial"/>
                <w:vertAlign w:val="superscript"/>
              </w:rPr>
              <w:t>2</w:t>
            </w:r>
            <w:r w:rsidRPr="00B95D9C">
              <w:rPr>
                <w:rFonts w:ascii="Arial" w:hAnsi="Arial" w:cs="Arial"/>
              </w:rPr>
              <w:t>)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15,63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смесительно-штукатурные передвижные 2 м</w:t>
            </w:r>
            <w:r w:rsidRPr="00B95D9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B95D9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5D9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5D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95D9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B95D9C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73214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15-297. Огрунтовка наружных поверхностей стен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73214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с обеспыливанием;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грунтование поверхности.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C73214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наружных поверхностей стен с лесов</w:t>
            </w:r>
          </w:p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73214">
              <w:rPr>
                <w:rFonts w:ascii="Arial" w:hAnsi="Arial" w:cs="Arial"/>
              </w:rPr>
              <w:t>(единица измерения - 100 м</w:t>
            </w:r>
            <w:r w:rsidRPr="00C73214">
              <w:rPr>
                <w:rFonts w:ascii="Arial" w:hAnsi="Arial" w:cs="Arial"/>
                <w:vertAlign w:val="superscript"/>
              </w:rPr>
              <w:t>2</w:t>
            </w:r>
            <w:r w:rsidRPr="00C73214">
              <w:rPr>
                <w:rFonts w:ascii="Arial" w:hAnsi="Arial" w:cs="Arial"/>
              </w:rPr>
              <w:t>)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11,51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C7321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наружных поверхностей стен с люлек</w:t>
            </w:r>
          </w:p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73214">
              <w:rPr>
                <w:rFonts w:ascii="Arial" w:hAnsi="Arial" w:cs="Arial"/>
              </w:rPr>
              <w:t>(единица измерения - 100 м</w:t>
            </w:r>
            <w:r w:rsidRPr="00C73214">
              <w:rPr>
                <w:rFonts w:ascii="Arial" w:hAnsi="Arial" w:cs="Arial"/>
                <w:vertAlign w:val="superscript"/>
              </w:rPr>
              <w:t>2</w:t>
            </w:r>
            <w:r w:rsidRPr="00C73214">
              <w:rPr>
                <w:rFonts w:ascii="Arial" w:hAnsi="Arial" w:cs="Arial"/>
              </w:rPr>
              <w:t>)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C7321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7321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321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321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C73214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98236D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15. Облицовка керамической плиткой гипсокартонных и гипсобетонных поверхностей на клею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98236D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15-298. Облицовка керамической плиткой гипсокартонных и гипсобетонных поверхностей на клею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98236D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провешивание и разметка поверхности;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поверхности;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и нанесение выравнивающего состава толщиной 1 мм;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грунтование поверхности;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и нанесение клеевого состава толщиной 3 мм;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укладка, нарезка плитки;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приготовление затирочного раствора, затирка швов с очисткой облицованной поверхности;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перестановка подмостей.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98236D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98236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керамической плиткой гипсокартонных и гипсобетонных поверхностей на клею</w:t>
            </w:r>
          </w:p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8236D">
              <w:rPr>
                <w:rFonts w:ascii="Arial" w:hAnsi="Arial" w:cs="Arial"/>
              </w:rPr>
              <w:t>(единица измерения - 100 м</w:t>
            </w:r>
            <w:r w:rsidRPr="0098236D">
              <w:rPr>
                <w:rFonts w:ascii="Arial" w:hAnsi="Arial" w:cs="Arial"/>
                <w:vertAlign w:val="superscript"/>
              </w:rPr>
              <w:t>2</w:t>
            </w:r>
            <w:r w:rsidRPr="0098236D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196,74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1/10-230-60-35/19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облицовочная, цементная, универсальная, для наружных и внутренних работ (НВ), М100/М150,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1/10-230-65-20-20/26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для внутренней облицовки стен глазурованные, именные, размером 300 х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823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Грунтовочная эмульсия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Фуга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для выравнивания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Крестики дистанционные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77B70" w:rsidRPr="0098236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8236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Эластичная эмульсия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8236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</w:tbl>
    <w:p w:rsidR="00177B70" w:rsidRPr="0098236D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E25FA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16. Облицовка стен природным камнем с прирезкой по месту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E25FA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15-299. Облицовка стен гранитными плитами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E25FA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подбор и маркировка плит;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прирезка и шлифовка плит;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сверление отверстий в стене и плитах для устройства крепления;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монтаж конструкции крепления (норма 1, 2);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монтаж армирующей сетки (норма 3);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раствора (норма 3);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конструктивных элементов опорного ряда (норма 3);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и крепление плит;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заполнение пространства между поверхностью и плитой раствором (норма 3);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нанесение грунтовки на поверхность швов (норма 3);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герметизация швов силиконовой мастикой;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очистка поверхности.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0E25FA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внутренних и наружных стен гранитными плитами сухим методом на высоте до двух метров</w:t>
            </w:r>
          </w:p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E25FA">
              <w:rPr>
                <w:rFonts w:ascii="Arial" w:hAnsi="Arial" w:cs="Arial"/>
              </w:rPr>
              <w:t>(единица измерения - 100 м</w:t>
            </w:r>
            <w:r w:rsidRPr="000E25FA">
              <w:rPr>
                <w:rFonts w:ascii="Arial" w:hAnsi="Arial" w:cs="Arial"/>
                <w:vertAlign w:val="superscript"/>
              </w:rPr>
              <w:t>2</w:t>
            </w:r>
            <w:r w:rsidRPr="000E25FA">
              <w:rPr>
                <w:rFonts w:ascii="Arial" w:hAnsi="Arial" w:cs="Arial"/>
              </w:rPr>
              <w:t>)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315,88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6,85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1/10-235-20/772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малярная, односторонняя, 50 ммх50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25F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 алмазный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Гранитные плиты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25F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Конструкция крепления в комплекте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640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внутренних и наружных стен гранитными плитами сухим методом на высоте свыше двух метров</w:t>
            </w:r>
          </w:p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E25FA">
              <w:rPr>
                <w:rFonts w:ascii="Arial" w:hAnsi="Arial" w:cs="Arial"/>
              </w:rPr>
              <w:t>(единица измерения - 100 м</w:t>
            </w:r>
            <w:r w:rsidRPr="000E25FA">
              <w:rPr>
                <w:rFonts w:ascii="Arial" w:hAnsi="Arial" w:cs="Arial"/>
                <w:vertAlign w:val="superscript"/>
              </w:rPr>
              <w:t>2</w:t>
            </w:r>
            <w:r w:rsidRPr="000E25FA">
              <w:rPr>
                <w:rFonts w:ascii="Arial" w:hAnsi="Arial" w:cs="Arial"/>
              </w:rPr>
              <w:t>)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355,93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6,85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1/10-235-20/772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малярная, односторонняя, 50 ммх50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25F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 алмазный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Гранитные плиты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25F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Конструкция крепления в комплекте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640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цоколя гранитными плитами на растворе</w:t>
            </w:r>
          </w:p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E25FA">
              <w:rPr>
                <w:rFonts w:ascii="Arial" w:hAnsi="Arial" w:cs="Arial"/>
              </w:rPr>
              <w:t>(единица измерения - 100 м</w:t>
            </w:r>
            <w:r w:rsidRPr="000E25FA">
              <w:rPr>
                <w:rFonts w:ascii="Arial" w:hAnsi="Arial" w:cs="Arial"/>
                <w:vertAlign w:val="superscript"/>
              </w:rPr>
              <w:t>2</w:t>
            </w:r>
            <w:r w:rsidRPr="000E25FA">
              <w:rPr>
                <w:rFonts w:ascii="Arial" w:hAnsi="Arial" w:cs="Arial"/>
              </w:rPr>
              <w:t>)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395,92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3,83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31,33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6,85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1/10-235-20/772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малярная, односторонняя, 50 ммх50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25F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142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 алмазный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растворная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Гранитные плиты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25F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 для приготовления раствора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25F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25F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Металлоконструкции опорного ряда с элементами 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77B70" w:rsidRPr="000E25F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E25F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E25F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</w:tbl>
    <w:p w:rsidR="00177B70" w:rsidRPr="000E25FA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621E4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17. Выполнение внутренних и наружных облицовочных работ с применением сухих смесей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621E4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15-300. Облицовка керамической плиткой с применением сухих смесей наружных и внутренних стен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621E4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поверхности под облицовку;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и нанесение выравнивающего слоя (норма 1);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и нанесение клеевого состава;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перерубка и подточка плиток;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плиток;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фугирование швов;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перестановка подмостей (норма 2).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0621E4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керамической плиткой с применением сухих смесей наружных (цокольных) стен по кирпичу и бетону</w:t>
            </w:r>
          </w:p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21E4">
              <w:rPr>
                <w:rFonts w:ascii="Arial" w:hAnsi="Arial" w:cs="Arial"/>
              </w:rPr>
              <w:t>(единица измерения - 100 м</w:t>
            </w:r>
            <w:r w:rsidRPr="000621E4">
              <w:rPr>
                <w:rFonts w:ascii="Arial" w:hAnsi="Arial" w:cs="Arial"/>
                <w:vertAlign w:val="superscript"/>
              </w:rPr>
              <w:t>2</w:t>
            </w:r>
            <w:r w:rsidRPr="000621E4">
              <w:rPr>
                <w:rFonts w:ascii="Arial" w:hAnsi="Arial" w:cs="Arial"/>
              </w:rPr>
              <w:t>)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292,98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21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0,408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Клеевая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Фуга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Шпатлевочная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910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300 х 300 х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21E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Крестики дистанционные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Е15-300-2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керамической плиткой с применением сухих смесей внутренних стен по кирпичу и бетону</w:t>
            </w:r>
          </w:p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21E4">
              <w:rPr>
                <w:rFonts w:ascii="Arial" w:hAnsi="Arial" w:cs="Arial"/>
              </w:rPr>
              <w:t>(единица измерения - 100 м</w:t>
            </w:r>
            <w:r w:rsidRPr="000621E4">
              <w:rPr>
                <w:rFonts w:ascii="Arial" w:hAnsi="Arial" w:cs="Arial"/>
                <w:vertAlign w:val="superscript"/>
              </w:rPr>
              <w:t>2</w:t>
            </w:r>
            <w:r w:rsidRPr="000621E4">
              <w:rPr>
                <w:rFonts w:ascii="Arial" w:hAnsi="Arial" w:cs="Arial"/>
              </w:rPr>
              <w:t>)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191,76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1/10-230-65-20-20/26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для внутренней облицовки стен глазурованные, именные, размером 300 х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21E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21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Клеевая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Фуга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0621E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621E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Крестики дистанционные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621E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</w:tbl>
    <w:p w:rsidR="00177B70" w:rsidRPr="000621E4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D5C16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18. Производство отделочных работ составами защитно-декоративными полимерными и "ПОЛИГРАН"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D5C16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15-301. Наружная отделка стен составом "ПОЛИГРАН"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D5C16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подготовка поверхности под отделку;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и нанесение грунтовочного раствора;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окрашивание поверхности фасада составом "ПОЛИГРАН" в два слоя.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0D5C16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Наружная отделка стен составом "ПОЛИГРАН" с люлек</w:t>
            </w:r>
          </w:p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D5C16">
              <w:rPr>
                <w:rFonts w:ascii="Arial" w:hAnsi="Arial" w:cs="Arial"/>
              </w:rPr>
              <w:t>(единица измерения - 100 м</w:t>
            </w:r>
            <w:r w:rsidRPr="000D5C16">
              <w:rPr>
                <w:rFonts w:ascii="Arial" w:hAnsi="Arial" w:cs="Arial"/>
                <w:vertAlign w:val="superscript"/>
              </w:rPr>
              <w:t>2</w:t>
            </w:r>
            <w:r w:rsidRPr="000D5C16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33,61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21,28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серая, стартовая, для наружных и внутренних работ ( НВ) , полиминеральная (ПМ), однокомпонентная (1), сухая смесь (СС), 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Отделочный состав "ПОЛИГРАН"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Наружная отделка стен составом "ПОЛИГРАН" с лесов</w:t>
            </w:r>
          </w:p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D5C16">
              <w:rPr>
                <w:rFonts w:ascii="Arial" w:hAnsi="Arial" w:cs="Arial"/>
              </w:rPr>
              <w:t>(единица измерения - 100 м</w:t>
            </w:r>
            <w:r w:rsidRPr="000D5C16">
              <w:rPr>
                <w:rFonts w:ascii="Arial" w:hAnsi="Arial" w:cs="Arial"/>
                <w:vertAlign w:val="superscript"/>
              </w:rPr>
              <w:t>2</w:t>
            </w:r>
            <w:r w:rsidRPr="000D5C16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29,48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19,76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серая, стартовая, для наружных и внутренних работ ( НВ) , полиминеральная (ПМ), однокомпонентная (1), сухая смесь (СС), 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Отделочный состав "ПОЛИГРАН"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0D5C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5C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5C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177B70" w:rsidRPr="000D5C16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3C7F1C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15-302. Отделка стен внутри помещений защитно-декоративным составом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3C7F1C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с обеспыливанием;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заполнение трещин и раковин;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частичное подмазывание неровностей поверхности;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шлифование подмазанных поверхностей;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грунтовочного раствора и защитно-декоративного состава;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огрунтовка поверхности стен;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окрашивание поверхности стен механизированным способом за 2 раза;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перестановка подмостей.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3C7F1C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3C7F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стен внутри помещений защитно-декоративным составом</w:t>
            </w:r>
          </w:p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7F1C">
              <w:rPr>
                <w:rFonts w:ascii="Arial" w:hAnsi="Arial" w:cs="Arial"/>
              </w:rPr>
              <w:t>(единица измерения - 100 м</w:t>
            </w:r>
            <w:r w:rsidRPr="003C7F1C">
              <w:rPr>
                <w:rFonts w:ascii="Arial" w:hAnsi="Arial" w:cs="Arial"/>
                <w:vertAlign w:val="superscript"/>
              </w:rPr>
              <w:t>2</w:t>
            </w:r>
            <w:r w:rsidRPr="003C7F1C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7F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7F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7F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18,25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7F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"ЛАКРИТ"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Защитно-декоративный состав "Лакрит"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77B70" w:rsidRPr="003C7F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C7F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Шпатлевочный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C7F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177B70" w:rsidRPr="003C7F1C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FB4A1F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15-303. Отделка фасадов защитно-декоративным составом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FB4A1F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с обеспыливанием;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расшивка трещин с подмазыванием;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шлифование подмазанных мест;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грунтовочного раствора и защитно-декоративного состава;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огрунтовка поверхности стен;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окрашивание поверхности фасада за 2 раза.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FB4A1F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Е15-303-1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фасадов защитно-декоративным составом с люлек</w:t>
            </w:r>
          </w:p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4A1F">
              <w:rPr>
                <w:rFonts w:ascii="Arial" w:hAnsi="Arial" w:cs="Arial"/>
              </w:rPr>
              <w:t>(единица измерения - 100 м</w:t>
            </w:r>
            <w:r w:rsidRPr="00FB4A1F">
              <w:rPr>
                <w:rFonts w:ascii="Arial" w:hAnsi="Arial" w:cs="Arial"/>
                <w:vertAlign w:val="superscript"/>
              </w:rPr>
              <w:t>2</w:t>
            </w:r>
            <w:r w:rsidRPr="00FB4A1F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24,96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"ЛАКРИТ"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Защитно-декоративный состав "Лакрит"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Шпатлевочный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Е15-303-2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фасадов защитно-декоративным составом с лесов</w:t>
            </w:r>
          </w:p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4A1F">
              <w:rPr>
                <w:rFonts w:ascii="Arial" w:hAnsi="Arial" w:cs="Arial"/>
              </w:rPr>
              <w:t>(единица измерения - 100 м</w:t>
            </w:r>
            <w:r w:rsidRPr="00FB4A1F">
              <w:rPr>
                <w:rFonts w:ascii="Arial" w:hAnsi="Arial" w:cs="Arial"/>
                <w:vertAlign w:val="superscript"/>
              </w:rPr>
              <w:t>2</w:t>
            </w:r>
            <w:r w:rsidRPr="00FB4A1F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21,78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"ЛАКРИТ"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Защитно-декоративный состав "Лакрит"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77B70" w:rsidRPr="00FB4A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B4A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Шпатлевочный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B4A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177B70" w:rsidRPr="00FB4A1F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AD5916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20. Устройство декоративно-фактурного покрытия "СЭНАРДЖИ"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AD5916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15-307. Устройство декоративно-фактурного покрытия "СЭНАРДЖИ"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AD5916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стен;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поверхности;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перемешивание штукатурной массы;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декоративно-штукатурного покрытия "СЭНАРДЖИ" вручную с выравниванием и затиранием (норма 1);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декоративно-штукатурного покрытия "СЭНАРДЖИ" пистолетом-распылителем за два раза (норма 2);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декоративно-штукатурного покрытия "СЭНАРДЖИ" пистолетом-распылителем за один раз и затиркой вручную (норма 3).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AD5916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Е15-307-1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декоративно-фактурного покрытия "СЭНАРДЖИ" вручную</w:t>
            </w:r>
          </w:p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5916">
              <w:rPr>
                <w:rFonts w:ascii="Arial" w:hAnsi="Arial" w:cs="Arial"/>
              </w:rPr>
              <w:t>(единица измерения - 100 м</w:t>
            </w:r>
            <w:r w:rsidRPr="00AD5916">
              <w:rPr>
                <w:rFonts w:ascii="Arial" w:hAnsi="Arial" w:cs="Arial"/>
                <w:vertAlign w:val="superscript"/>
              </w:rPr>
              <w:t>2</w:t>
            </w:r>
            <w:r w:rsidRPr="00AD5916">
              <w:rPr>
                <w:rFonts w:ascii="Arial" w:hAnsi="Arial" w:cs="Arial"/>
              </w:rPr>
              <w:t xml:space="preserve"> стены)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55,57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"СЭНАРДЖИ Г" ПРАЙМ (ЦВЕТОПРАЙМ)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Декоративно-фактурная штукатурка "СЭНАРДЖИ"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0,244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Е15-307-2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декоративно-фактурного покрытия "СЭНАРДЖИ" механическим способом</w:t>
            </w:r>
          </w:p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5916">
              <w:rPr>
                <w:rFonts w:ascii="Arial" w:hAnsi="Arial" w:cs="Arial"/>
              </w:rPr>
              <w:t>(единица измерения - 100 м</w:t>
            </w:r>
            <w:r w:rsidRPr="00AD5916">
              <w:rPr>
                <w:rFonts w:ascii="Arial" w:hAnsi="Arial" w:cs="Arial"/>
                <w:vertAlign w:val="superscript"/>
              </w:rPr>
              <w:t>2</w:t>
            </w:r>
            <w:r w:rsidRPr="00AD5916">
              <w:rPr>
                <w:rFonts w:ascii="Arial" w:hAnsi="Arial" w:cs="Arial"/>
              </w:rPr>
              <w:t xml:space="preserve"> стены)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"СЭНАРДЖИ Г" ПРАЙМ (ЦВЕТОПРАЙМ)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Декоративно-фактурная штукатурка "СЭНАРДЖИ"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Е15-307-3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декоративно-фактурного покрытия "СЭНАРДЖИ" комбинированным способом</w:t>
            </w:r>
          </w:p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D5916">
              <w:rPr>
                <w:rFonts w:ascii="Arial" w:hAnsi="Arial" w:cs="Arial"/>
              </w:rPr>
              <w:t>(единица измерения - 100 м</w:t>
            </w:r>
            <w:r w:rsidRPr="00AD5916">
              <w:rPr>
                <w:rFonts w:ascii="Arial" w:hAnsi="Arial" w:cs="Arial"/>
                <w:vertAlign w:val="superscript"/>
              </w:rPr>
              <w:t>2</w:t>
            </w:r>
            <w:r w:rsidRPr="00AD5916">
              <w:rPr>
                <w:rFonts w:ascii="Arial" w:hAnsi="Arial" w:cs="Arial"/>
              </w:rPr>
              <w:t xml:space="preserve"> стены)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50,26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"СЭНАРДЖИ Г" ПРАЙМ (ЦВЕТОПРАЙМ)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177B70" w:rsidRPr="00AD591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D591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Декоративно-фактурная штукатурка "СЭНАРДЖИ"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D591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177B70" w:rsidRPr="00AD5916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2B66C7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21. Облицовка стен плитами "БЕССЕР"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2B66C7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15-308. Облицовка бетонных подпорных стен плитами "БЕССЕР"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2B66C7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подбор плит по размеру и тону;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прирезка плит, сверление отверстий в плитах;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подготовка поверхности к облицовке;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крепление арматурной сетки к закладным деталям стенки сваркой;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облицовка поверхности подпорной стенки плитами "БЕССЕР";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расшивка швов;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перестановка подмостей.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2B66C7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Е15-308-1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бетонных подпорных стен плитами "БЕССЕР" при прямолинейной конфигурации стен</w:t>
            </w:r>
          </w:p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B66C7">
              <w:rPr>
                <w:rFonts w:ascii="Arial" w:hAnsi="Arial" w:cs="Arial"/>
              </w:rPr>
              <w:t>(единица измерения - 100 м</w:t>
            </w:r>
            <w:r w:rsidRPr="002B66C7">
              <w:rPr>
                <w:rFonts w:ascii="Arial" w:hAnsi="Arial" w:cs="Arial"/>
                <w:vertAlign w:val="superscript"/>
              </w:rPr>
              <w:t>2</w:t>
            </w:r>
            <w:r w:rsidRPr="002B66C7">
              <w:rPr>
                <w:rFonts w:ascii="Arial" w:hAnsi="Arial" w:cs="Arial"/>
              </w:rPr>
              <w:t>)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474,51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14,83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41,71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0,662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B66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марки Л63, круглая, твердая, нормальной точности, диаметром 5, 5,3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 алмазный диаметром 230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декоративные "БЕССЕР"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B66C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Е15-308-2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бетонных подпорных стен плитами "БЕССЕР" при изогнутой конфигурации стен</w:t>
            </w:r>
          </w:p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B66C7">
              <w:rPr>
                <w:rFonts w:ascii="Arial" w:hAnsi="Arial" w:cs="Arial"/>
              </w:rPr>
              <w:t>(единица измерения - 100 м</w:t>
            </w:r>
            <w:r w:rsidRPr="002B66C7">
              <w:rPr>
                <w:rFonts w:ascii="Arial" w:hAnsi="Arial" w:cs="Arial"/>
                <w:vertAlign w:val="superscript"/>
              </w:rPr>
              <w:t>2</w:t>
            </w:r>
            <w:r w:rsidRPr="002B66C7">
              <w:rPr>
                <w:rFonts w:ascii="Arial" w:hAnsi="Arial" w:cs="Arial"/>
              </w:rPr>
              <w:t>)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556,96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35,85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41,58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0,662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B66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марки Л63, круглая, твердая, нормальной точности, диаметром 5, 5,3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 алмазный диаметром 230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77B70" w:rsidRPr="002B66C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B66C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декоративные "БЕССЕР"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B66C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B66C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104,8</w:t>
            </w:r>
          </w:p>
        </w:tc>
      </w:tr>
    </w:tbl>
    <w:p w:rsidR="00177B70" w:rsidRPr="002B66C7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E5664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15-309. Облицовка верха бетонной подпорной стены накрывочными бордюрными блоками "БЕССЕР"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E5664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подбор блоков по размеру и тону;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прирезка блоков;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блоков на растворе;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прокладка в швы уплотнительного шнура;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заполнение швов мастикой, расшивка швов;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перестановка подмостей.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4E5664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Е15-309-1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верха бетонной подпорной стены накрывочными бордюрными блоками "БЕССЕР"</w:t>
            </w:r>
          </w:p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E5664">
              <w:rPr>
                <w:rFonts w:ascii="Arial" w:hAnsi="Arial" w:cs="Arial"/>
              </w:rPr>
              <w:t>(единица измерения - 100 м</w:t>
            </w:r>
            <w:r w:rsidRPr="004E5664">
              <w:rPr>
                <w:rFonts w:ascii="Arial" w:hAnsi="Arial" w:cs="Arial"/>
                <w:vertAlign w:val="superscript"/>
              </w:rPr>
              <w:t>2</w:t>
            </w:r>
            <w:r w:rsidRPr="004E5664">
              <w:rPr>
                <w:rFonts w:ascii="Arial" w:hAnsi="Arial" w:cs="Arial"/>
              </w:rPr>
              <w:t>)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303,69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8 до 11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566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"БОСТИК"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 алмазный диаметром 230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4E566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E566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накрывочные бордюрные "БЕССЕР"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566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E566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177B70" w:rsidRPr="004E5664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733E0B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22. Установка пластиковых защитных элементов на внутренних и наружных углах, примыканиях при облицовке поверхностей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733E0B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15-310. Установка пластиковых защитных отделочных элементов на внутренних и наружных углах, примыканиях при облицовке поверхностей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733E0B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подбор, разметка планок;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нарезка планок по размерам с очисткой реза, примеркой по месту;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клеевого раствора;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планок на клеевом растворе и снятие защитной пленки.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733E0B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733E0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пластиковых защитных отделочных элементов на внутренних и наружных углах, примыканиях при облицовке поверхностей</w:t>
            </w:r>
          </w:p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3E0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7,59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3E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клеевая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6,25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Отделочная защитная планка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поливинилхлоридные</w:t>
            </w:r>
          </w:p>
        </w:tc>
      </w:tr>
      <w:tr w:rsidR="00177B70" w:rsidRPr="00733E0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33E0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33E0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733E0B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3243D9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23. Шпатлевание стен и потолков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3243D9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15-311. Шпатлевание по штукатурке и бетонным поверхностям стен и потолков в построечных условиях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3243D9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грунтовки и шпатлевки;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смачивание поверхностей водой;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сглаживание поверхностей;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обеспыливание;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частичное подмазывание и шлифовка подмазанных мест;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огрунтовка;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шпатлевание поверхностей за один раз, шлифовка;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шпатлевание поверхностей за два раза (нормы 2, 4), шлифовка;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перестановка подмостей.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3243D9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Шпатлевание по штукатурке и бетонным поверхностям внутренних стен за один раз</w:t>
            </w:r>
          </w:p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243D9">
              <w:rPr>
                <w:rFonts w:ascii="Arial" w:hAnsi="Arial" w:cs="Arial"/>
              </w:rPr>
              <w:t>(единица измерения - 100 м</w:t>
            </w:r>
            <w:r w:rsidRPr="003243D9">
              <w:rPr>
                <w:rFonts w:ascii="Arial" w:hAnsi="Arial" w:cs="Arial"/>
                <w:vertAlign w:val="superscript"/>
              </w:rPr>
              <w:t>2</w:t>
            </w:r>
            <w:r w:rsidRPr="003243D9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31,96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(В) ,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60,5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Шпатлевание по штукатурке и бетонным поверхностям внутренних стен за два раза</w:t>
            </w:r>
          </w:p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243D9">
              <w:rPr>
                <w:rFonts w:ascii="Arial" w:hAnsi="Arial" w:cs="Arial"/>
              </w:rPr>
              <w:t>(единица измерения - 100 м</w:t>
            </w:r>
            <w:r w:rsidRPr="003243D9">
              <w:rPr>
                <w:rFonts w:ascii="Arial" w:hAnsi="Arial" w:cs="Arial"/>
                <w:vertAlign w:val="superscript"/>
              </w:rPr>
              <w:t>2</w:t>
            </w:r>
            <w:r w:rsidRPr="003243D9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50,59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(В) ,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120,5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Шпатлевание по штукатурке и бетонным поверхностям потолков за один раз</w:t>
            </w:r>
          </w:p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243D9">
              <w:rPr>
                <w:rFonts w:ascii="Arial" w:hAnsi="Arial" w:cs="Arial"/>
              </w:rPr>
              <w:t>(единица измерения - 100 м</w:t>
            </w:r>
            <w:r w:rsidRPr="003243D9">
              <w:rPr>
                <w:rFonts w:ascii="Arial" w:hAnsi="Arial" w:cs="Arial"/>
                <w:vertAlign w:val="superscript"/>
              </w:rPr>
              <w:t>2</w:t>
            </w:r>
            <w:r w:rsidRPr="003243D9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42,26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(В) ,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65,3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Шпатлевание по штукатурке и бетонным поверхностям потолков за два раза</w:t>
            </w:r>
          </w:p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243D9">
              <w:rPr>
                <w:rFonts w:ascii="Arial" w:hAnsi="Arial" w:cs="Arial"/>
              </w:rPr>
              <w:t>(единица измерения - 100 м</w:t>
            </w:r>
            <w:r w:rsidRPr="003243D9">
              <w:rPr>
                <w:rFonts w:ascii="Arial" w:hAnsi="Arial" w:cs="Arial"/>
                <w:vertAlign w:val="superscript"/>
              </w:rPr>
              <w:t>2</w:t>
            </w:r>
            <w:r w:rsidRPr="003243D9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68,44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77B70" w:rsidRPr="003243D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243D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финишная, для внутренних работ (В) ,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243D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130,3</w:t>
            </w:r>
          </w:p>
        </w:tc>
      </w:tr>
    </w:tbl>
    <w:p w:rsidR="00177B70" w:rsidRPr="003243D9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F540FC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24. Окраска поверхностей стен современными эмалями отечественного производства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F540FC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15-312. Улучшенная и высококачественная окраска поверхностей внутренних стен современными эмалями отечественного производства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F540FC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сглаживание поверхности;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расшивка трещин;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проолифка;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частичное подмазывание с проолифкой и шлифовкой подмазанных мест;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первое сплошное шпатлевание (нормы 1,2,5,6,7,8), шлифовка;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второе сплошное шпатлевание (нормы 5,6), шлифовка;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огрунтовка;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окрашивание за 2 раза;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вытягивание филенок;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перестановка подмостей.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F540FC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поверхностей внутренних стен современными эмалями отечественного производства по штукатурке вручную</w:t>
            </w:r>
          </w:p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540FC">
              <w:rPr>
                <w:rFonts w:ascii="Arial" w:hAnsi="Arial" w:cs="Arial"/>
              </w:rPr>
              <w:t>(единица измерения - 100 м</w:t>
            </w:r>
            <w:r w:rsidRPr="00F540FC">
              <w:rPr>
                <w:rFonts w:ascii="Arial" w:hAnsi="Arial" w:cs="Arial"/>
                <w:vertAlign w:val="superscript"/>
              </w:rPr>
              <w:t>2</w:t>
            </w:r>
            <w:r w:rsidRPr="00F540FC">
              <w:rPr>
                <w:rFonts w:ascii="Arial" w:hAnsi="Arial" w:cs="Arial"/>
              </w:rPr>
              <w:t>)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42,56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ГФ-0119,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поверхностей внутренних стен современными эмалями отечественного производства по штукатурке механизированным способом</w:t>
            </w:r>
          </w:p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540FC">
              <w:rPr>
                <w:rFonts w:ascii="Arial" w:hAnsi="Arial" w:cs="Arial"/>
              </w:rPr>
              <w:t>(единица измерения - 100 м</w:t>
            </w:r>
            <w:r w:rsidRPr="00F540FC">
              <w:rPr>
                <w:rFonts w:ascii="Arial" w:hAnsi="Arial" w:cs="Arial"/>
                <w:vertAlign w:val="superscript"/>
              </w:rPr>
              <w:t>2</w:t>
            </w:r>
            <w:r w:rsidRPr="00F540FC">
              <w:rPr>
                <w:rFonts w:ascii="Arial" w:hAnsi="Arial" w:cs="Arial"/>
              </w:rPr>
              <w:t>)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41,78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ГФ-0119,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Е15-312-3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поверхностей внутренних стен современными эмалями отечественного производства по сборным конструкциям, подготовленным под окраску, вручную</w:t>
            </w:r>
          </w:p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540FC">
              <w:rPr>
                <w:rFonts w:ascii="Arial" w:hAnsi="Arial" w:cs="Arial"/>
              </w:rPr>
              <w:t>(единица измерения - 100 м</w:t>
            </w:r>
            <w:r w:rsidRPr="00F540FC">
              <w:rPr>
                <w:rFonts w:ascii="Arial" w:hAnsi="Arial" w:cs="Arial"/>
                <w:vertAlign w:val="superscript"/>
              </w:rPr>
              <w:t>2</w:t>
            </w:r>
            <w:r w:rsidRPr="00F540FC">
              <w:rPr>
                <w:rFonts w:ascii="Arial" w:hAnsi="Arial" w:cs="Arial"/>
              </w:rPr>
              <w:t>)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27,59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ГФ-0119,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поверхностей внутренних стен современными эмалями отечественного производства по сборным конструкциям, подготовленным под окраску, механизированным способом</w:t>
            </w:r>
          </w:p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540FC">
              <w:rPr>
                <w:rFonts w:ascii="Arial" w:hAnsi="Arial" w:cs="Arial"/>
              </w:rPr>
              <w:t>(единица измерения - 100 м</w:t>
            </w:r>
            <w:r w:rsidRPr="00F540FC">
              <w:rPr>
                <w:rFonts w:ascii="Arial" w:hAnsi="Arial" w:cs="Arial"/>
                <w:vertAlign w:val="superscript"/>
              </w:rPr>
              <w:t>2</w:t>
            </w:r>
            <w:r w:rsidRPr="00F540FC">
              <w:rPr>
                <w:rFonts w:ascii="Arial" w:hAnsi="Arial" w:cs="Arial"/>
              </w:rPr>
              <w:t>)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26,81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ГФ-0119,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поверхностей внутренних стен современными эмалями отечественного производства по штукатурке вручную</w:t>
            </w:r>
          </w:p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540FC">
              <w:rPr>
                <w:rFonts w:ascii="Arial" w:hAnsi="Arial" w:cs="Arial"/>
              </w:rPr>
              <w:t>(единица измерения - 100 м</w:t>
            </w:r>
            <w:r w:rsidRPr="00F540FC">
              <w:rPr>
                <w:rFonts w:ascii="Arial" w:hAnsi="Arial" w:cs="Arial"/>
                <w:vertAlign w:val="superscript"/>
              </w:rPr>
              <w:t>2</w:t>
            </w:r>
            <w:r w:rsidRPr="00F540FC">
              <w:rPr>
                <w:rFonts w:ascii="Arial" w:hAnsi="Arial" w:cs="Arial"/>
              </w:rPr>
              <w:t>)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62,28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ГФ-0119,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Е15-312-6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поверхностей внутренних стен современными эмалями отечественного производства по штукатурке механизированным способом</w:t>
            </w:r>
          </w:p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540FC">
              <w:rPr>
                <w:rFonts w:ascii="Arial" w:hAnsi="Arial" w:cs="Arial"/>
              </w:rPr>
              <w:t>(единица измерения - 100 м</w:t>
            </w:r>
            <w:r w:rsidRPr="00F540FC">
              <w:rPr>
                <w:rFonts w:ascii="Arial" w:hAnsi="Arial" w:cs="Arial"/>
                <w:vertAlign w:val="superscript"/>
              </w:rPr>
              <w:t>2</w:t>
            </w:r>
            <w:r w:rsidRPr="00F540FC">
              <w:rPr>
                <w:rFonts w:ascii="Arial" w:hAnsi="Arial" w:cs="Arial"/>
              </w:rPr>
              <w:t>)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64,31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5,82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5,82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ГФ-0119,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поверхностей внутренних стен современными эмалями отечественного производства по сборным конструкциям, подготовленным под окраску, вручную</w:t>
            </w:r>
          </w:p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540FC">
              <w:rPr>
                <w:rFonts w:ascii="Arial" w:hAnsi="Arial" w:cs="Arial"/>
              </w:rPr>
              <w:t>(единица измерения - 100 м</w:t>
            </w:r>
            <w:r w:rsidRPr="00F540FC">
              <w:rPr>
                <w:rFonts w:ascii="Arial" w:hAnsi="Arial" w:cs="Arial"/>
                <w:vertAlign w:val="superscript"/>
              </w:rPr>
              <w:t>2</w:t>
            </w:r>
            <w:r w:rsidRPr="00F540FC">
              <w:rPr>
                <w:rFonts w:ascii="Arial" w:hAnsi="Arial" w:cs="Arial"/>
              </w:rPr>
              <w:t>)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48,44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ГФ-0119,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поверхностей внутренних стен современными эмалями отечественного производства по сборным конструкциям, подготовленным под окраску, механизированным способом</w:t>
            </w:r>
          </w:p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540FC">
              <w:rPr>
                <w:rFonts w:ascii="Arial" w:hAnsi="Arial" w:cs="Arial"/>
              </w:rPr>
              <w:t>(единица измерения - 100 м</w:t>
            </w:r>
            <w:r w:rsidRPr="00F540FC">
              <w:rPr>
                <w:rFonts w:ascii="Arial" w:hAnsi="Arial" w:cs="Arial"/>
                <w:vertAlign w:val="superscript"/>
              </w:rPr>
              <w:t>2</w:t>
            </w:r>
            <w:r w:rsidRPr="00F540FC">
              <w:rPr>
                <w:rFonts w:ascii="Arial" w:hAnsi="Arial" w:cs="Arial"/>
              </w:rPr>
              <w:t>)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50,48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МС-006 розовая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177B70" w:rsidRPr="00F540F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540F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ГФ-0119,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540F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</w:tbl>
    <w:p w:rsidR="00177B70" w:rsidRPr="00F540FC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9A6938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25. Окраска внутренних и наружных поверхностей акриловыми составами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9A6938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15-313. Окраска фасадов акриловыми составами с люлек и лесов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9A6938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раствора из сухой смеси (нормы 1,2);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окрасочного состава;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и обеспыливание поверхности;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расшивка трещин с подмазыванием раствором (нормы 1,2);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шлифовка подмазанных мест (нормы 1,2);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грунтование поверхности;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окрашивание поверхности вручную за 2 раза;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передвижка люлек по горизонтали (нормы 1,3).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9A6938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акриловыми составами с полной подготовкой поверхности с люлек</w:t>
            </w:r>
          </w:p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A6938">
              <w:rPr>
                <w:rFonts w:ascii="Arial" w:hAnsi="Arial" w:cs="Arial"/>
              </w:rPr>
              <w:t>(единица измерения - 100 м</w:t>
            </w:r>
            <w:r w:rsidRPr="009A6938">
              <w:rPr>
                <w:rFonts w:ascii="Arial" w:hAnsi="Arial" w:cs="Arial"/>
                <w:vertAlign w:val="superscript"/>
              </w:rPr>
              <w:t>2</w:t>
            </w:r>
            <w:r w:rsidRPr="009A6938">
              <w:rPr>
                <w:rFonts w:ascii="Arial" w:hAnsi="Arial" w:cs="Arial"/>
              </w:rPr>
              <w:t>)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"Грунтовка ЛФ"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акриловыми составами с полной подготовкой поверхности с лесов</w:t>
            </w:r>
          </w:p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A6938">
              <w:rPr>
                <w:rFonts w:ascii="Arial" w:hAnsi="Arial" w:cs="Arial"/>
              </w:rPr>
              <w:t>(единица измерения - 100 м</w:t>
            </w:r>
            <w:r w:rsidRPr="009A6938">
              <w:rPr>
                <w:rFonts w:ascii="Arial" w:hAnsi="Arial" w:cs="Arial"/>
                <w:vertAlign w:val="superscript"/>
              </w:rPr>
              <w:t>2</w:t>
            </w:r>
            <w:r w:rsidRPr="009A6938">
              <w:rPr>
                <w:rFonts w:ascii="Arial" w:hAnsi="Arial" w:cs="Arial"/>
              </w:rPr>
              <w:t>)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23,26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"Грунтовка ЛФ"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для наружных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акриловыми составами по подготовленной поверхности с люлек</w:t>
            </w:r>
          </w:p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A6938">
              <w:rPr>
                <w:rFonts w:ascii="Arial" w:hAnsi="Arial" w:cs="Arial"/>
              </w:rPr>
              <w:t>(единица измерения - 100 м</w:t>
            </w:r>
            <w:r w:rsidRPr="009A6938">
              <w:rPr>
                <w:rFonts w:ascii="Arial" w:hAnsi="Arial" w:cs="Arial"/>
                <w:vertAlign w:val="superscript"/>
              </w:rPr>
              <w:t>2</w:t>
            </w:r>
            <w:r w:rsidRPr="009A6938">
              <w:rPr>
                <w:rFonts w:ascii="Arial" w:hAnsi="Arial" w:cs="Arial"/>
              </w:rPr>
              <w:t>)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23,43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"Грунтовка ЛФ"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акриловыми составами по подготовленной поверхности с лесов</w:t>
            </w:r>
          </w:p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A6938">
              <w:rPr>
                <w:rFonts w:ascii="Arial" w:hAnsi="Arial" w:cs="Arial"/>
              </w:rPr>
              <w:t>(единица измерения - 100 м</w:t>
            </w:r>
            <w:r w:rsidRPr="009A6938">
              <w:rPr>
                <w:rFonts w:ascii="Arial" w:hAnsi="Arial" w:cs="Arial"/>
                <w:vertAlign w:val="superscript"/>
              </w:rPr>
              <w:t>2</w:t>
            </w:r>
            <w:r w:rsidRPr="009A6938">
              <w:rPr>
                <w:rFonts w:ascii="Arial" w:hAnsi="Arial" w:cs="Arial"/>
              </w:rPr>
              <w:t>)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17,88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A693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A693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"Грунтовка ЛФ"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A693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</w:tbl>
    <w:p w:rsidR="00177B70" w:rsidRPr="009A6938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C0171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15-314. Высококачественная и улучшенная окраска стен внутри помещений акриловыми составами с полной подготовкой поверхности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C0171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окрасочного и шпатлевочного составов;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и обеспыливание поверхности;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грунтование поверхности;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расшивка трещин и раковин;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частичное подмазывание поверхности;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шлифовка подмазанных мест;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грунтование поверхности;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первое сплошное шпатлевание и шлифовка;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грунтование поверхности (норма 1);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второе сплошное шпатлевание и шлифовка (норма 1);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грунтование поверхности;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окрашивание поверхности вручную за 2 раза;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перестановка подмостей.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CC0171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стен внутри помещений акриловыми составами с полной подготовкой поверхности по штукатурке</w:t>
            </w:r>
          </w:p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0171">
              <w:rPr>
                <w:rFonts w:ascii="Arial" w:hAnsi="Arial" w:cs="Arial"/>
              </w:rPr>
              <w:t>(единица измерения - 100 м</w:t>
            </w:r>
            <w:r w:rsidRPr="00CC0171">
              <w:rPr>
                <w:rFonts w:ascii="Arial" w:hAnsi="Arial" w:cs="Arial"/>
                <w:vertAlign w:val="superscript"/>
              </w:rPr>
              <w:t>2</w:t>
            </w:r>
            <w:r w:rsidRPr="00CC0171">
              <w:rPr>
                <w:rFonts w:ascii="Arial" w:hAnsi="Arial" w:cs="Arial"/>
              </w:rPr>
              <w:t>)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69,42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017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"Грунтовка ЛФ"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шпатлевочная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стен внутри помещений акриловыми составами с полной подготовкой поверхности по сборным конструкциям</w:t>
            </w:r>
          </w:p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0171">
              <w:rPr>
                <w:rFonts w:ascii="Arial" w:hAnsi="Arial" w:cs="Arial"/>
              </w:rPr>
              <w:t>(единица измерения - 100 м</w:t>
            </w:r>
            <w:r w:rsidRPr="00CC0171">
              <w:rPr>
                <w:rFonts w:ascii="Arial" w:hAnsi="Arial" w:cs="Arial"/>
                <w:vertAlign w:val="superscript"/>
              </w:rPr>
              <w:t>2</w:t>
            </w:r>
            <w:r w:rsidRPr="00CC0171">
              <w:rPr>
                <w:rFonts w:ascii="Arial" w:hAnsi="Arial" w:cs="Arial"/>
              </w:rPr>
              <w:t>)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42,56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017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"Грунтовка ЛФ"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177B70" w:rsidRPr="00CC017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C017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шпатлевочная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C017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</w:tbl>
    <w:p w:rsidR="00177B70" w:rsidRPr="00CC0171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592F79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15-315. Улучшенная окраска потолков акриловыми составами по сборным конструкциям, подготовленным под окраску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592F79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окрасочного и шпатлевочного составов;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и обеспыливание поверхности;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грунтование поверхности;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расшивка трещин и раковин;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частичное подмазывание поверхности;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шлифовка подмазанных мест;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грунтование поверхности;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сплошное шпатлевание и шлифовка поверхности;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грунтование поверхности;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окрашивание поверхности вручную за 2 раза;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перестановка подмостей.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592F79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592F7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потолков акриловыми составами по сборным конструкциям, подготовленным под окраску</w:t>
            </w:r>
          </w:p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92F79">
              <w:rPr>
                <w:rFonts w:ascii="Arial" w:hAnsi="Arial" w:cs="Arial"/>
              </w:rPr>
              <w:t>(единица измерения - 100 м</w:t>
            </w:r>
            <w:r w:rsidRPr="00592F79">
              <w:rPr>
                <w:rFonts w:ascii="Arial" w:hAnsi="Arial" w:cs="Arial"/>
                <w:vertAlign w:val="superscript"/>
              </w:rPr>
              <w:t>2</w:t>
            </w:r>
            <w:r w:rsidRPr="00592F79">
              <w:rPr>
                <w:rFonts w:ascii="Arial" w:hAnsi="Arial" w:cs="Arial"/>
              </w:rPr>
              <w:t>)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59,22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2F7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"Грунтовка ЛФ"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177B70" w:rsidRPr="00592F7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92F7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шпатлевочная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92F7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</w:tbl>
    <w:p w:rsidR="00177B70" w:rsidRPr="00592F79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DB7DD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26. Оклейка потолков обоями по подготовленной поверхности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DB7DD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15-316. Оклейка потолков по подготовленной поверхности обоями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DB7DD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клеевого состава;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и обеспыливание;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заготовка обоев;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клеевого состава на поверхность (огрунтовка);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разметка поверхности;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клеевого состава на полотнища обоев;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оклеивание внахлест;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прирезка полотен.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DB7DD0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Е15-316-2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потолков по подготовленной поверхности обоями без подбора рисунка в помещениях площадью до 5 м</w:t>
            </w:r>
            <w:r w:rsidRPr="00DB7DD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7DD0">
              <w:rPr>
                <w:rFonts w:ascii="Arial" w:hAnsi="Arial" w:cs="Arial"/>
              </w:rPr>
              <w:t>(единица измерения - 100 м</w:t>
            </w:r>
            <w:r w:rsidRPr="00DB7DD0">
              <w:rPr>
                <w:rFonts w:ascii="Arial" w:hAnsi="Arial" w:cs="Arial"/>
                <w:vertAlign w:val="superscript"/>
              </w:rPr>
              <w:t>2</w:t>
            </w:r>
            <w:r w:rsidRPr="00DB7DD0">
              <w:rPr>
                <w:rFonts w:ascii="Arial" w:hAnsi="Arial" w:cs="Arial"/>
              </w:rPr>
              <w:t>)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23,09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КМЦ (для обоев)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1/10-230-70/20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Обои бумажные дуплекс потолочные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DB7DD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потолков по подготовленной поверхности обоями без подбора рисунка в помещениях площадью свыше 5 м</w:t>
            </w:r>
            <w:r w:rsidRPr="00DB7DD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7DD0">
              <w:rPr>
                <w:rFonts w:ascii="Arial" w:hAnsi="Arial" w:cs="Arial"/>
              </w:rPr>
              <w:t>(единица измерения - 100 м</w:t>
            </w:r>
            <w:r w:rsidRPr="00DB7DD0">
              <w:rPr>
                <w:rFonts w:ascii="Arial" w:hAnsi="Arial" w:cs="Arial"/>
                <w:vertAlign w:val="superscript"/>
              </w:rPr>
              <w:t>2</w:t>
            </w:r>
            <w:r w:rsidRPr="00DB7DD0">
              <w:rPr>
                <w:rFonts w:ascii="Arial" w:hAnsi="Arial" w:cs="Arial"/>
              </w:rPr>
              <w:t>)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КМЦ (для обоев)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1/10-230-70/20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Обои бумажные дуплекс потолочные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DB7DD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потолков по подготовленной поверхности обоями с подбором рисунка в помещениях площадью до 5 м</w:t>
            </w:r>
            <w:r w:rsidRPr="00DB7DD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7DD0">
              <w:rPr>
                <w:rFonts w:ascii="Arial" w:hAnsi="Arial" w:cs="Arial"/>
              </w:rPr>
              <w:t>(единица измерения - 100 м</w:t>
            </w:r>
            <w:r w:rsidRPr="00DB7DD0">
              <w:rPr>
                <w:rFonts w:ascii="Arial" w:hAnsi="Arial" w:cs="Arial"/>
                <w:vertAlign w:val="superscript"/>
              </w:rPr>
              <w:t>2</w:t>
            </w:r>
            <w:r w:rsidRPr="00DB7DD0">
              <w:rPr>
                <w:rFonts w:ascii="Arial" w:hAnsi="Arial" w:cs="Arial"/>
              </w:rPr>
              <w:t>)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23,09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КМЦ (для обоев)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1/10-230-70/20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Обои бумажные дуплекс потолочные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DB7DD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потолков по подготовленной поверхности обоями с подбором рисунка в помещениях площадью свыше 5 м</w:t>
            </w:r>
            <w:r w:rsidRPr="00DB7DD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7DD0">
              <w:rPr>
                <w:rFonts w:ascii="Arial" w:hAnsi="Arial" w:cs="Arial"/>
              </w:rPr>
              <w:t>(единица измерения - 100 м</w:t>
            </w:r>
            <w:r w:rsidRPr="00DB7DD0">
              <w:rPr>
                <w:rFonts w:ascii="Arial" w:hAnsi="Arial" w:cs="Arial"/>
                <w:vertAlign w:val="superscript"/>
              </w:rPr>
              <w:t>2</w:t>
            </w:r>
            <w:r w:rsidRPr="00DB7DD0">
              <w:rPr>
                <w:rFonts w:ascii="Arial" w:hAnsi="Arial" w:cs="Arial"/>
              </w:rPr>
              <w:t>)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КМЦ (для обоев)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177B70" w:rsidRPr="00DB7DD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1/10-230-70/20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B7DD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Обои бумажные дуплекс потолочные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DB7DD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B7DD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</w:tbl>
    <w:p w:rsidR="00177B70" w:rsidRPr="00DB7DD0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7A3BEA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27. Заделка швов растворами типа "ФУГА" при облицовке поверхностей плиткой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7A3BEA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15-317. Заделка швов растворами типа "ФУГА" при облицовке поверхностей плиткой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7A3BEA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раствора;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заполнение швов;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поверхности швов;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увлажнение поверхности швов.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7A3BEA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швов растворами типа "ФУГА" при облицовке поверхностей плиткой: керамической</w:t>
            </w:r>
          </w:p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3BEA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Композиция для заполнения швов сухая шириной до 8 мм, эластичная, водостойкая, трещиностойкая, противогрибковая, для наружных и внутренних работ (НВ), цветная (фасовка по 5 кг)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швов растворами типа "ФУГА" при облицовке поверхностей плиткой: мраморной</w:t>
            </w:r>
          </w:p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3BEA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Композиция для заполнения швов сухая шириной до 8 мм, эластичная, водостойкая, трещиностойкая, противогрибковая, для наружных и внутренних работ (НВ), цветная (фасовка по 5 кг)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0,00364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швов растворами типа "ФУГА" при облицовке поверхностей плиткой керамической: добавляется при работе с подмостей</w:t>
            </w:r>
          </w:p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3BEA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швов растворами типа "ФУГА" при облицовке поверхностей плиткой мраморной: добавляется при работе с подмостей</w:t>
            </w:r>
          </w:p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3BEA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7B70" w:rsidRPr="007A3BE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A3BE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A3BE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</w:tbl>
    <w:p w:rsidR="00177B70" w:rsidRPr="007A3BEA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BE73E7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28. Декоративная штукатурка типа "БАЙРАМИКС"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BE73E7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15-326. Декоративная штукатурка типа "БАЙРАМИКС" внутренних поверхностей стен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BE73E7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грунтовочного состава на подготовленную поверхность стен за один раз;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цветового грунта по огрунтованной поверхности;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перемешивание штукатурного состава;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декоративной штукатурки типа "БАЙРАМИКС" вручную на поверхность стен с разглаживанием;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перестановка подмостей.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BE73E7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Декоративная штукатурка типа "БАЙРАМИКС" внутренних поверхностей стен мелкой фракции 0,5 мм</w:t>
            </w:r>
          </w:p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E73E7">
              <w:rPr>
                <w:rFonts w:ascii="Arial" w:hAnsi="Arial" w:cs="Arial"/>
              </w:rPr>
              <w:t>(единица измерения - 100 м</w:t>
            </w:r>
            <w:r w:rsidRPr="00BE73E7">
              <w:rPr>
                <w:rFonts w:ascii="Arial" w:hAnsi="Arial" w:cs="Arial"/>
                <w:vertAlign w:val="superscript"/>
              </w:rPr>
              <w:t>2</w:t>
            </w:r>
            <w:r w:rsidRPr="00BE73E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73,89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типа "БАЙРАМИКС"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Цветовой 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Декоративная штукатурка типа "БАЙРАМИКС" внутренних поверхностей стен средней фракции 1,0 мм</w:t>
            </w:r>
          </w:p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E73E7">
              <w:rPr>
                <w:rFonts w:ascii="Arial" w:hAnsi="Arial" w:cs="Arial"/>
              </w:rPr>
              <w:t>(единица измерения - 100 м</w:t>
            </w:r>
            <w:r w:rsidRPr="00BE73E7">
              <w:rPr>
                <w:rFonts w:ascii="Arial" w:hAnsi="Arial" w:cs="Arial"/>
                <w:vertAlign w:val="superscript"/>
              </w:rPr>
              <w:t>2</w:t>
            </w:r>
            <w:r w:rsidRPr="00BE73E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78,11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типа "БАЙРАМИКС"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Цветовой 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Декоративная штукатурка типа "БАЙРАМИКС" внутренних поверхностей стен крупной фракции 1,5 мм</w:t>
            </w:r>
          </w:p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E73E7">
              <w:rPr>
                <w:rFonts w:ascii="Arial" w:hAnsi="Arial" w:cs="Arial"/>
              </w:rPr>
              <w:t>(единица измерения - 100 м</w:t>
            </w:r>
            <w:r w:rsidRPr="00BE73E7">
              <w:rPr>
                <w:rFonts w:ascii="Arial" w:hAnsi="Arial" w:cs="Arial"/>
                <w:vertAlign w:val="superscript"/>
              </w:rPr>
              <w:t>2</w:t>
            </w:r>
            <w:r w:rsidRPr="00BE73E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83,16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типа "БАЙРАМИКС"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177B70" w:rsidRPr="00BE73E7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E73E7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Цветовой 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E73E7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</w:tbl>
    <w:p w:rsidR="00177B70" w:rsidRPr="00BE73E7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B647CF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15-327. Декоративная штукатурка типа "БАЙРАМИКС" наружных поверхностей стен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B647CF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грунтовочного состава на подготовленную поверхность стен за один раз;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цветового грунта по огрунтованной поверхности;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перемешивание штукатурного состава;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декоративной штукатурки типа "БАЙРАМИКС" вручную на поверхность стен с разглаживанием;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перестановка люлек по вертикали (нормы 2,4,6).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B647CF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Декоративная штукатурка типа "БАЙРАМИКС" наружных поверхностей стен мелкой фракции 0,5 мм с лесов</w:t>
            </w:r>
          </w:p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47CF">
              <w:rPr>
                <w:rFonts w:ascii="Arial" w:hAnsi="Arial" w:cs="Arial"/>
              </w:rPr>
              <w:t>(единица измерения - 100 м</w:t>
            </w:r>
            <w:r w:rsidRPr="00B647CF">
              <w:rPr>
                <w:rFonts w:ascii="Arial" w:hAnsi="Arial" w:cs="Arial"/>
                <w:vertAlign w:val="superscript"/>
              </w:rPr>
              <w:t>2</w:t>
            </w:r>
            <w:r w:rsidRPr="00B647CF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76,99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типа "БАЙРАМИКС"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Цветовой 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Декоративная штукатурка типа "БАЙРАМИКС" наружных поверхностей стен мелкой фракции 0,5 мм с люлек</w:t>
            </w:r>
          </w:p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47CF">
              <w:rPr>
                <w:rFonts w:ascii="Arial" w:hAnsi="Arial" w:cs="Arial"/>
              </w:rPr>
              <w:t>(единица измерения - 100 м</w:t>
            </w:r>
            <w:r w:rsidRPr="00B647CF">
              <w:rPr>
                <w:rFonts w:ascii="Arial" w:hAnsi="Arial" w:cs="Arial"/>
                <w:vertAlign w:val="superscript"/>
              </w:rPr>
              <w:t>2</w:t>
            </w:r>
            <w:r w:rsidRPr="00B647CF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89,73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типа "БАЙРАМИКС"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Цветовой 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Декоративная штукатурка типа "БАЙРАМИКС" наружных поверхностей стен средней фракции 1,0 мм с лесов</w:t>
            </w:r>
          </w:p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47CF">
              <w:rPr>
                <w:rFonts w:ascii="Arial" w:hAnsi="Arial" w:cs="Arial"/>
              </w:rPr>
              <w:t>(единица измерения - 100 м</w:t>
            </w:r>
            <w:r w:rsidRPr="00B647CF">
              <w:rPr>
                <w:rFonts w:ascii="Arial" w:hAnsi="Arial" w:cs="Arial"/>
                <w:vertAlign w:val="superscript"/>
              </w:rPr>
              <w:t>2</w:t>
            </w:r>
            <w:r w:rsidRPr="00B647CF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81,61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типа "БАЙРАМИКС"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Цветовой 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Декоративная штукатурка типа "БАЙРАМИКС" наружных поверхностей стен средней фракции 1,0 мм с люлек</w:t>
            </w:r>
          </w:p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47CF">
              <w:rPr>
                <w:rFonts w:ascii="Arial" w:hAnsi="Arial" w:cs="Arial"/>
              </w:rPr>
              <w:t>(единица измерения - 100 м</w:t>
            </w:r>
            <w:r w:rsidRPr="00B647CF">
              <w:rPr>
                <w:rFonts w:ascii="Arial" w:hAnsi="Arial" w:cs="Arial"/>
                <w:vertAlign w:val="superscript"/>
              </w:rPr>
              <w:t>2</w:t>
            </w:r>
            <w:r w:rsidRPr="00B647CF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94,95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типа "БАЙРАМИКС"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Цветовой 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Е15-327-5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Декоративная штукатурка типа "БАЙРАМИКС" наружных поверхностей стен крупной фракции 1,5 мм с лесов</w:t>
            </w:r>
          </w:p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47CF">
              <w:rPr>
                <w:rFonts w:ascii="Arial" w:hAnsi="Arial" w:cs="Arial"/>
              </w:rPr>
              <w:t>(единица измерения - 100 м</w:t>
            </w:r>
            <w:r w:rsidRPr="00B647CF">
              <w:rPr>
                <w:rFonts w:ascii="Arial" w:hAnsi="Arial" w:cs="Arial"/>
                <w:vertAlign w:val="superscript"/>
              </w:rPr>
              <w:t>2</w:t>
            </w:r>
            <w:r w:rsidRPr="00B647CF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87,06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типа "БАЙРАМИКС"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Цветовой 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Е15-327-6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Декоративная штукатурка типа "БАЙРАМИКС" наружных поверхностей стен крупной фракции 1,5 мм с люлек</w:t>
            </w:r>
          </w:p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47CF">
              <w:rPr>
                <w:rFonts w:ascii="Arial" w:hAnsi="Arial" w:cs="Arial"/>
              </w:rPr>
              <w:t>(единица измерения - 100 м</w:t>
            </w:r>
            <w:r w:rsidRPr="00B647CF">
              <w:rPr>
                <w:rFonts w:ascii="Arial" w:hAnsi="Arial" w:cs="Arial"/>
                <w:vertAlign w:val="superscript"/>
              </w:rPr>
              <w:t>2</w:t>
            </w:r>
            <w:r w:rsidRPr="00B647CF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101,6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типа "БАЙРАМИКС"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177B70" w:rsidRPr="00B647C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647C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Цветовой 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647C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</w:tbl>
    <w:p w:rsidR="00177B70" w:rsidRPr="00B647CF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517BBB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29. Облицовка стен и потолков листами отделочными универсальными "CORIAN"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517BBB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15-328. Облицовка стен и потолков листами отделочными универсальными "CORIAN"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517BBB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поверхности под облицовку;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листа отделочного универсального "CORIAN" по размерам;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наклейка направляющей для резки листа отделочного универсального "CORIAN";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обрезка листа по нанесенной разметке, снятие направляющей, зачистка листа от клея;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торцовка листа отделочного универсального "CORIAN";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опорного профиля на поверхности стены по нанесенной разметке (норма 1);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обезжиривание листа отделочного универсального "CORIAN" и облицовываемой поверхности;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нанесение связующего материала и силикона на поверхность листа отделочного универсального "CORIAN" и установка его в проектное положение с временным закреплением;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заполнение швов связующим материалом;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сплачивание листов "CORIAN";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шлифовка облицованной поверхности за 3 раза.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517BBB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листами отделочными универсальными "CORIAN"</w:t>
            </w:r>
          </w:p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7BBB">
              <w:rPr>
                <w:rFonts w:ascii="Arial" w:hAnsi="Arial" w:cs="Arial"/>
              </w:rPr>
              <w:t>(единица измерения - 100 м</w:t>
            </w:r>
            <w:r w:rsidRPr="00517BBB">
              <w:rPr>
                <w:rFonts w:ascii="Arial" w:hAnsi="Arial" w:cs="Arial"/>
                <w:vertAlign w:val="superscript"/>
              </w:rPr>
              <w:t>2</w:t>
            </w:r>
            <w:r w:rsidRPr="00517BBB">
              <w:rPr>
                <w:rFonts w:ascii="Arial" w:hAnsi="Arial" w:cs="Arial"/>
              </w:rPr>
              <w:t>)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316,59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111,56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Машинка фрезерная SАF-750Е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9,82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111,56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121,77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1/10-170-40/15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пазовая 2 ножа d10/8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 на тканевой основе диаметром 150 мм (зерно 80)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 на тканевой основе диаметром 150 мм (зерно 120)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 на тканевой основе диаметром 150 мм (зерно 240)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отделочные универсальные "CORIAN"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17BB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108,86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Стержень термоклея диаметром 11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Связующий материал "DuPont"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8000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потолков листами отделочными универсальными "CORIAN"</w:t>
            </w:r>
          </w:p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7BBB">
              <w:rPr>
                <w:rFonts w:ascii="Arial" w:hAnsi="Arial" w:cs="Arial"/>
              </w:rPr>
              <w:t>(единица измерения - 100 м</w:t>
            </w:r>
            <w:r w:rsidRPr="00517BBB">
              <w:rPr>
                <w:rFonts w:ascii="Arial" w:hAnsi="Arial" w:cs="Arial"/>
                <w:vertAlign w:val="superscript"/>
              </w:rPr>
              <w:t>2</w:t>
            </w:r>
            <w:r w:rsidRPr="00517BBB">
              <w:rPr>
                <w:rFonts w:ascii="Arial" w:hAnsi="Arial" w:cs="Arial"/>
              </w:rPr>
              <w:t>)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360,66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129,69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Машинка фрезерная SАF-750Е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8,99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129,69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121,77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1/10-170-40/15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пазовая 2 ножа d10/8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 на тканевой основе диаметром 150 мм (зерно 80)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 на тканевой основе диаметром 150 мм (зерно 120)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 на тканевой основе диаметром 150 мм (зерно 240)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отделочные универсальные "CORIAN"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17BB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108,86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Стержень термоклея диаметром 11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77B70" w:rsidRPr="00517BB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517BB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Связующий материал "DuPont"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517BB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8000</w:t>
            </w:r>
          </w:p>
        </w:tc>
      </w:tr>
    </w:tbl>
    <w:p w:rsidR="00177B70" w:rsidRPr="00517BBB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A73B4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15-329. Установка усилителей шва (подкладок) из листов отделочных универсальных "CORIAN" по стенам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A73B4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листа отделочного универсального "CORIAN" по размерам;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наклейка направляющей для резки листа "CORIAN";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обрезка листа по нанесенной разметке, снятие направляющей, зачистка листа от клея;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разметка на поверхности усилителя мест расположения и сверление отверстий с раззенковкой под шурупы;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разметка поверхности стены и сверление отверстий под дюбель-шурупы (норма 2);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обезжиривание поверхности усилителя шва и стены;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на поверхность усилителя шва силикона и установка его на поверхность стены с закреплением шурупами (дюбель-шурупами) и термоклеем.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EA73B4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усилителей шва (подкладок) из листов отделочных универсальных "CORIAN" по стенам из гипсокартона</w:t>
            </w:r>
          </w:p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73B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48,22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5,48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клеевой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5,31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Машинка фрезерная SАF-750Е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16,61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1/10-170-40/15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пазовая 2 ножа d10/8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4,0 х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отделочные универсальные "CORIAN"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73B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8,72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Стержень термоклея диаметром 11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усилителей шва (подкладок) из листов отделочных универсальных "CORIAN" по стенам из бетона</w:t>
            </w:r>
          </w:p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73B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69,9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клеевой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5,31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Машинка фрезерная SАF-750Е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18,92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16,61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1/10-170-40/15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пазовая 2 ножа d10/8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6 х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отделочные универсальные "CORIAN"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73B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8,72</w:t>
            </w:r>
          </w:p>
        </w:tc>
      </w:tr>
      <w:tr w:rsidR="00177B70" w:rsidRPr="00EA73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A73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Стержень термоклея диаметром 11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A73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177B70" w:rsidRPr="00EA73B4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F13862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15-330. Установка усилителей шва (подкладок) из листов отделочных универсальных "CORIAN" по потолку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F13862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листа отделочного универсального "CORIAN" по размерам;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наклейка направляющей для резки листа "CORIAN";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обрезка листа по нанесенной разметке, снятие направляющей, зачистка листа от клея;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разметка на поверхности усилителя мест расположения и сверление отверстий с раззенковкой под шурупы;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разметка поверхности потолка и сверление отверстий под дюбель-шурупы (норма 2);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обезжиривание поверхности усилителя шва и потолка;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на поверхность усилителя шва силикона и установка его на поверхность потолка с закреплением шурупами (дюбель-шурупами) и термоклеем.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F13862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усилителей шва (подкладок) из листов отделочных универсальных "CORIAN" по потолку из гипсокартона</w:t>
            </w:r>
          </w:p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386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50,66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5,76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клеевой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5,67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Машинка фрезерная SАF-750Е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16,61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1/10-170-40/15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пазовая 2 ножа d10/8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4,0 х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отделочные универсальные "CORIAN"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386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8,72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Стержень термоклея диаметром 11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усилителей шва (подкладок) из листов отделочных универсальных "CORIAN" по потолку из бетона</w:t>
            </w:r>
          </w:p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386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74,14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5,48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клеевой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5,63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Машинка фрезерная SАF-750Е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18,92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16,61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1/10-170-40/15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пазовая 2 ножа d10/8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6 х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отделочные универсальные "CORIAN"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386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8,72</w:t>
            </w:r>
          </w:p>
        </w:tc>
      </w:tr>
      <w:tr w:rsidR="00177B70" w:rsidRPr="00F13862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F13862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Стержень термоклея диаметром 11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F13862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177B70" w:rsidRPr="00F13862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B4361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15-331. Монтаж углового элемента из листов отделочных универсальных "CORIAN", изготовленных методом горячего формования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B4361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листа отделочного универсального "CORIAN" по размерам;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наклейка направляющей для резки листа "CORIAN";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обрезка листа по нанесенной разметке, снятие направляющей, зачистка листа от клея;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изготовление угловых элементов из листов "CORIAN" методом горячего формования;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торцовка листов "CORIAN";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обезжиривание углового элемента и облицовываемой поверхности;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связующего материала и силикона на поверхность углового элемента и установка его в проектное положение с временным закреплением;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шлифовка угловых элементов за 3 раза.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0B4361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Монтаж углового элемента из листов отделочных универсальных "CORIAN", изготовленных методом горячего формования</w:t>
            </w:r>
          </w:p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4361">
              <w:rPr>
                <w:rFonts w:ascii="Arial" w:hAnsi="Arial" w:cs="Arial"/>
              </w:rPr>
              <w:t>(единица измерения - 100 м</w:t>
            </w:r>
            <w:r w:rsidRPr="000B4361">
              <w:rPr>
                <w:rFonts w:ascii="Arial" w:hAnsi="Arial" w:cs="Arial"/>
                <w:vertAlign w:val="superscript"/>
              </w:rPr>
              <w:t>2</w:t>
            </w:r>
            <w:r w:rsidRPr="000B4361">
              <w:rPr>
                <w:rFonts w:ascii="Arial" w:hAnsi="Arial" w:cs="Arial"/>
              </w:rPr>
              <w:t>)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721,26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Печь электрическая для нагрева декоративных панелей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59,87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клеевой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28,12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111,56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Машинка фрезерная SАF-750Е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22,52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111,56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121,77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1/10-170-40/15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пазовая 2 ножа d10/8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 на тканевой основе диаметром 150 мм (зерно 80)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 на тканевой основе диаметром 150 мм (зерно 120)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 на тканевой основе диаметром 150 мм (зерно 240)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отделочные универсальные "CORIAN"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436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108,86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Стержень термоклея диаметром 11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77B70" w:rsidRPr="000B43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B43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Связующий материал "DuPont"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B43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8000</w:t>
            </w:r>
          </w:p>
        </w:tc>
      </w:tr>
    </w:tbl>
    <w:p w:rsidR="00177B70" w:rsidRPr="000B4361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7C3AE8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15-332. Монтаж углового элемента из листов отделочных универсальных "CORIAN", изготовленных методом ручного фрезерования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7C3AE8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листа "CORIAN" по размерам;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наклейка направляющей для резки листа "CORIAN";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обрезка листа по нанесенной разметке, снятие направляющей, зачистка листа от клея;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обезжиривание полос из листов "CORIAN";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склеивание полос "CORIAN" с креплением струбцинами;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фрезерование заготовок за 3 раза;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шлифовка углового элемента;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торцовка углового элемента;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обезжиривание углового элемента и облицовываемой поверхности;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установка углового элемента с временным закреплением.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7C3AE8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углового элемента из листов отделочных универсальных "CORIAN", изготовленных методом ручного фрезерования</w:t>
            </w:r>
          </w:p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C3AE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247,25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клеевой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13,44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12,56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Машинка фрезерная SАF-750Е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для выборки желобка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1/10-170-40/15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пазовая 2 ножа d10/8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пригоночная с опорным подшипником диаметром 12,7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 на тканевой основе диаметром 150 мм (зерно 80)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 на тканевой основе диаметром 150 мм (зерно 120)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 на тканевой основе диаметром 150 мм (зерно 240)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отделочные универсальные "CORIAN"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3AE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9,49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Стержень термоклея диаметром 11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177B70" w:rsidRPr="007C3AE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C3AE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Связующий материал "DuPont"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C3AE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3000</w:t>
            </w:r>
          </w:p>
        </w:tc>
      </w:tr>
    </w:tbl>
    <w:p w:rsidR="00177B70" w:rsidRPr="007C3AE8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D2E7E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15-333. Установка плинтусов из листов отделочных универсальных "CORIAN"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D2E7E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листа "CORIAN" по размерам;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наклейка направляющей для резки листа "CORIAN";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обрезка листа по нанесенной разметке, снятие направляющей, зачистка листа от клея;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обезжиривание полос из листов "CORIAN";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склеивание полос "CORIAN" с креплением струбцинами;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фрезерование заготовок за 3 раза;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шлифовка, торцовка плинтуса;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обезжиривание плинтуса и облицовываемой поверхности;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установка плинтуса с временным закреплением.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CD2E7E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плинтусов из листов отделочных универсальных "CORIAN"</w:t>
            </w:r>
          </w:p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2E7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134,23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клеевой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6,41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12,56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Машинка фрезерная SАF-750Е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22,87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для выборки желобка диаметром 19,4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для выборки желобка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1/10-170-40/15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пазовая 2 ножа d10/8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пригоночная с опорным подшипником диаметром 12,7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отделочные универсальные "CORIAN"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2E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Стержень термоклея диаметром 11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177B70" w:rsidRPr="00CD2E7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D2E7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Связующий материал "DuPont"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D2E7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4800</w:t>
            </w:r>
          </w:p>
        </w:tc>
      </w:tr>
    </w:tbl>
    <w:p w:rsidR="00177B70" w:rsidRPr="00CD2E7E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BA4561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15-334. Облицовка откосов, колонн, выступающих частей, ниш листами отделочными универсальными "CORIAN" шириной до 600 мм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BA4561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поверхности под облицовку;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листа "CORIAN" по размерам;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наклейка направляющей для резки листа "CORIAN";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обрезка листа по нанесенной разметке, снятие направляющей, зачистка листа от клея;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торцовка листа "CORIAN" (зеркальная резка);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обезжиривание листа "CORIAN" и облицовываемой поверхности;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связующего материала и силикона на поверхность листа "CORIAN" и установка его в проектное положение с временным закреплением;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шлифовка облицованной поверхности за 3 раза.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BA4561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откосов, колонн, выступающих частей, ниш листами отделочными универсальными "CORIAN" шириной до 600 мм</w:t>
            </w:r>
          </w:p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4561">
              <w:rPr>
                <w:rFonts w:ascii="Arial" w:hAnsi="Arial" w:cs="Arial"/>
              </w:rPr>
              <w:t>(единица измерения - 100 м</w:t>
            </w:r>
            <w:r w:rsidRPr="00BA4561">
              <w:rPr>
                <w:rFonts w:ascii="Arial" w:hAnsi="Arial" w:cs="Arial"/>
                <w:vertAlign w:val="superscript"/>
              </w:rPr>
              <w:t>2</w:t>
            </w:r>
            <w:r w:rsidRPr="00BA4561">
              <w:rPr>
                <w:rFonts w:ascii="Arial" w:hAnsi="Arial" w:cs="Arial"/>
              </w:rPr>
              <w:t>)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456,99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111,56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Машинка фрезерная SАF-750Е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19,72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111,56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121,77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1/10-170-40/15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пазовая 2 ножа d10/8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6,57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 на тканевой основе диаметром 150 мм (зерно 80)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 на тканевой основе диаметром 150 мм (зерно 120)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 на тканевой основе диаметром 150 мм (зерно 240)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отделочные универсальные "CORIAN"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A456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108,86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Стержень термоклея диаметром 11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77B70" w:rsidRPr="00BA45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A45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Связующий материал "DuPont"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A45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8000</w:t>
            </w:r>
          </w:p>
        </w:tc>
      </w:tr>
    </w:tbl>
    <w:p w:rsidR="00177B70" w:rsidRPr="00BA4561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B538CE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15-335. Устройство наружного угла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B538C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B538CE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обрезка листа "CORIAN";</w:t>
            </w:r>
          </w:p>
        </w:tc>
      </w:tr>
      <w:tr w:rsidR="00177B70" w:rsidRPr="00B538C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фрезеровка наружного угла;</w:t>
            </w:r>
          </w:p>
        </w:tc>
      </w:tr>
      <w:tr w:rsidR="00177B70" w:rsidRPr="00B538C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шлифовка наружного угла.</w:t>
            </w:r>
          </w:p>
        </w:tc>
      </w:tr>
      <w:tr w:rsidR="00177B70" w:rsidRPr="00B538C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B538CE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B538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B538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наружного угла</w:t>
            </w:r>
          </w:p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38C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77B70" w:rsidRPr="00B538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B538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B538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18,16</w:t>
            </w:r>
          </w:p>
        </w:tc>
      </w:tr>
      <w:tr w:rsidR="00177B70" w:rsidRPr="00B538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B538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77B70" w:rsidRPr="00B538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Машинка фрезерная SАF-750Е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14,96</w:t>
            </w:r>
          </w:p>
        </w:tc>
      </w:tr>
      <w:tr w:rsidR="00177B70" w:rsidRPr="00B538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B538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538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538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1/10-170-40/15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пазовая 2 ножа d10/8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77B70" w:rsidRPr="00B538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пригоночная с опорным подшипником диаметром 12,7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4,19</w:t>
            </w:r>
          </w:p>
        </w:tc>
      </w:tr>
      <w:tr w:rsidR="00177B70" w:rsidRPr="00B538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B538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B538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B538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Стержень термоклея диаметром 11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77B70" w:rsidRPr="00B538C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538C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Связующий материал "DuPont"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B538C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1800</w:t>
            </w:r>
          </w:p>
        </w:tc>
      </w:tr>
    </w:tbl>
    <w:p w:rsidR="00177B70" w:rsidRPr="00B538CE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7144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15-336. Резка листов "CORIAN"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C7144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7144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резка листов "CORIAN" с разметкой.</w:t>
            </w:r>
          </w:p>
        </w:tc>
      </w:tr>
      <w:tr w:rsidR="00177B70" w:rsidRPr="00C7144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C71440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C714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C714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листов "CORIAN"</w:t>
            </w:r>
          </w:p>
          <w:p w:rsidR="00177B70" w:rsidRPr="00C7144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144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77B70" w:rsidRPr="00C714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144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144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714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144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144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C714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144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144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18,63</w:t>
            </w:r>
          </w:p>
        </w:tc>
      </w:tr>
      <w:tr w:rsidR="00177B70" w:rsidRPr="00C714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144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714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144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144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клеевой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177B70" w:rsidRPr="00C714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144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144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Машинка фрезерная SАF-750Е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177B70" w:rsidRPr="00C714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144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714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144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714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144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7144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144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1/10-170-40/15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144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пазовая 2 ножа d10/8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144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</w:tbl>
    <w:p w:rsidR="00177B70" w:rsidRPr="00C71440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A622A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30. Окраска поверхностей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A622A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15-337. Акриловая окраска стен по обоям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4A622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A622A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обеспыливание окрашиваемой поверхности;</w:t>
            </w:r>
          </w:p>
        </w:tc>
      </w:tr>
      <w:tr w:rsidR="00177B70" w:rsidRPr="004A622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окрашивание поверхности обоев за 2 раза.</w:t>
            </w:r>
          </w:p>
        </w:tc>
      </w:tr>
      <w:tr w:rsidR="00177B70" w:rsidRPr="004A622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4A622A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4A622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4A622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622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Акриловая окраска стен по обоям</w:t>
            </w:r>
          </w:p>
          <w:p w:rsidR="00177B70" w:rsidRPr="004A622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622A">
              <w:rPr>
                <w:rFonts w:ascii="Arial" w:hAnsi="Arial" w:cs="Arial"/>
              </w:rPr>
              <w:t>(единица измерения - 100 м</w:t>
            </w:r>
            <w:r w:rsidRPr="004A622A">
              <w:rPr>
                <w:rFonts w:ascii="Arial" w:hAnsi="Arial" w:cs="Arial"/>
                <w:vertAlign w:val="superscript"/>
              </w:rPr>
              <w:t>2</w:t>
            </w:r>
            <w:r w:rsidRPr="004A622A">
              <w:rPr>
                <w:rFonts w:ascii="Arial" w:hAnsi="Arial" w:cs="Arial"/>
              </w:rPr>
              <w:t>)</w:t>
            </w:r>
          </w:p>
        </w:tc>
      </w:tr>
      <w:tr w:rsidR="00177B70" w:rsidRPr="004A622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622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622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A622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622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622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4A622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622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622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20,16</w:t>
            </w:r>
          </w:p>
        </w:tc>
      </w:tr>
      <w:tr w:rsidR="00177B70" w:rsidRPr="004A622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622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622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4A622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622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A622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622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622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77B70" w:rsidRPr="004A622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622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622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4A622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622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A622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622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A622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622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A622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622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A622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A622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</w:tbl>
    <w:p w:rsidR="00177B70" w:rsidRPr="004A622A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9D0C95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15-338. Высококачественная акриловая окраска стен по гипсокартонным листам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9D0C95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шпатлевочного состава;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и обеспыливание поверхности;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грунтование поверхности;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первое сплошное шпатлевание и шлифовка;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грунтование поверхности;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второе сплошное шпатлевание и шлифовка;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грунтование поверхности;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окрашивание поверхности за 2 раза.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9D0C95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9D0C9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акриловая окраска стен по гипсокартонным листам</w:t>
            </w:r>
          </w:p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D0C95">
              <w:rPr>
                <w:rFonts w:ascii="Arial" w:hAnsi="Arial" w:cs="Arial"/>
              </w:rPr>
              <w:t>(единица измерения - 100 м</w:t>
            </w:r>
            <w:r w:rsidRPr="009D0C95">
              <w:rPr>
                <w:rFonts w:ascii="Arial" w:hAnsi="Arial" w:cs="Arial"/>
                <w:vertAlign w:val="superscript"/>
              </w:rPr>
              <w:t>2</w:t>
            </w:r>
            <w:r w:rsidRPr="009D0C95">
              <w:rPr>
                <w:rFonts w:ascii="Arial" w:hAnsi="Arial" w:cs="Arial"/>
              </w:rPr>
              <w:t>)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74,24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C9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"ЛАКРИТ"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D0C95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D0C95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шпатлевочная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D0C95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0,084</w:t>
            </w:r>
          </w:p>
        </w:tc>
      </w:tr>
    </w:tbl>
    <w:p w:rsidR="00177B70" w:rsidRPr="009D0C95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715E53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15-339. Акриловая окраска стен внутри помещений по декоративной штукатурке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715E5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715E53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обеспыливание поверхности;</w:t>
            </w:r>
          </w:p>
        </w:tc>
      </w:tr>
      <w:tr w:rsidR="00177B70" w:rsidRPr="00715E5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грунтование поверхности;</w:t>
            </w:r>
          </w:p>
        </w:tc>
      </w:tr>
      <w:tr w:rsidR="00177B70" w:rsidRPr="00715E5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окрашивание поверхности вручную за 2 раза.</w:t>
            </w:r>
          </w:p>
        </w:tc>
      </w:tr>
      <w:tr w:rsidR="00177B70" w:rsidRPr="00715E53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715E53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715E5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715E5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5E5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Акриловая окраска стен внутри помещений по декоративной штукатурке</w:t>
            </w:r>
          </w:p>
          <w:p w:rsidR="00177B70" w:rsidRPr="00715E5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15E53">
              <w:rPr>
                <w:rFonts w:ascii="Arial" w:hAnsi="Arial" w:cs="Arial"/>
              </w:rPr>
              <w:t>(единица измерения - 100 м</w:t>
            </w:r>
            <w:r w:rsidRPr="00715E53">
              <w:rPr>
                <w:rFonts w:ascii="Arial" w:hAnsi="Arial" w:cs="Arial"/>
                <w:vertAlign w:val="superscript"/>
              </w:rPr>
              <w:t>2</w:t>
            </w:r>
            <w:r w:rsidRPr="00715E53">
              <w:rPr>
                <w:rFonts w:ascii="Arial" w:hAnsi="Arial" w:cs="Arial"/>
              </w:rPr>
              <w:t>)</w:t>
            </w:r>
          </w:p>
        </w:tc>
      </w:tr>
      <w:tr w:rsidR="00177B70" w:rsidRPr="00715E5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5E5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5E5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715E5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5E5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5E5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715E5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5E5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5E5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</w:t>
            </w:r>
          </w:p>
        </w:tc>
      </w:tr>
      <w:tr w:rsidR="00177B70" w:rsidRPr="00715E5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5E5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5E5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715E5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5E5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715E5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5E5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5E5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77B70" w:rsidRPr="00715E5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5E5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5E5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715E5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5E5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715E5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5E5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15E5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5E53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15E5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5E5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5E5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"ЛАКРИТ"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77B70" w:rsidRPr="00715E53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5E5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15E53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15E53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</w:tbl>
    <w:p w:rsidR="00177B70" w:rsidRPr="00715E53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D7689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15-340. Высококачественная акриловая окраска по металлическим поверхностям колонн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D7689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обеспыливание поверхности;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антикоррозионного грунтовочного покрытия;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контактной грунтовки;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первое сплошное шпатлевание и шлифовка;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грунтование поверхности;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второе сплошное шпатлевание и шлифовка;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грунтование поверхности;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окрашивание поверхности за 2 раза.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0D7689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0D768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акриловая окраска по металлическим поверхностям колонн</w:t>
            </w:r>
          </w:p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D7689">
              <w:rPr>
                <w:rFonts w:ascii="Arial" w:hAnsi="Arial" w:cs="Arial"/>
              </w:rPr>
              <w:t>(единица измерения - 100 м</w:t>
            </w:r>
            <w:r w:rsidRPr="000D7689">
              <w:rPr>
                <w:rFonts w:ascii="Arial" w:hAnsi="Arial" w:cs="Arial"/>
                <w:vertAlign w:val="superscript"/>
              </w:rPr>
              <w:t>2</w:t>
            </w:r>
            <w:r w:rsidRPr="000D7689">
              <w:rPr>
                <w:rFonts w:ascii="Arial" w:hAnsi="Arial" w:cs="Arial"/>
              </w:rPr>
              <w:t>)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102,24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D768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"ЛАКРИТ"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контактная с содержанием кварцевого песка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177B70" w:rsidRPr="000D768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D768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D768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</w:tbl>
    <w:p w:rsidR="00177B70" w:rsidRPr="000D7689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E77FE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15-345. Защитно-декоративная отделка фасадов органоразбавляемыми материалами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E77FE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от загрязнений;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расшивка трещин с заделкой и шлифованием заделанных мест (норма 1);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шпатлевание заделанных мест и шлифование подшпатлеванных мест (норма 1);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грунтование поверхности (нормы 2, 3);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окрашивание поверхности вручную валиком за 2 раза (нормы 2, 3).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EE77FE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поверхности фасадов под окраску органоразбавляемыми защитно-декоративными акриловыми составами с люлек</w:t>
            </w:r>
          </w:p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E77FE">
              <w:rPr>
                <w:rFonts w:ascii="Arial" w:hAnsi="Arial" w:cs="Arial"/>
              </w:rPr>
              <w:t>(единица измерения - 100 м</w:t>
            </w:r>
            <w:r w:rsidRPr="00EE77FE">
              <w:rPr>
                <w:rFonts w:ascii="Arial" w:hAnsi="Arial" w:cs="Arial"/>
                <w:vertAlign w:val="superscript"/>
              </w:rPr>
              <w:t>2</w:t>
            </w:r>
            <w:r w:rsidRPr="00EE77FE">
              <w:rPr>
                <w:rFonts w:ascii="Arial" w:hAnsi="Arial" w:cs="Arial"/>
              </w:rPr>
              <w:t>)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5,82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Люльки двухместные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77F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серая, стартовая, для наружных и внутренних работ ( НВ) , полиминеральная (ПМ), однокомпонентная (1), сухая смесь (СС), 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защитно-отделочная, цементная, серая, для наружных и внутренних работ (НВ), полиминеральная (ПМ), сухая смесь (СС),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органоразбавляемыми защитно-декоративными акриловыми гладкими составами по подготовленной поверхности с люлек</w:t>
            </w:r>
          </w:p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E77FE">
              <w:rPr>
                <w:rFonts w:ascii="Arial" w:hAnsi="Arial" w:cs="Arial"/>
              </w:rPr>
              <w:t>(единица измерения - 100 м</w:t>
            </w:r>
            <w:r w:rsidRPr="00EE77FE">
              <w:rPr>
                <w:rFonts w:ascii="Arial" w:hAnsi="Arial" w:cs="Arial"/>
                <w:vertAlign w:val="superscript"/>
              </w:rPr>
              <w:t>2</w:t>
            </w:r>
            <w:r w:rsidRPr="00EE77FE">
              <w:rPr>
                <w:rFonts w:ascii="Arial" w:hAnsi="Arial" w:cs="Arial"/>
              </w:rPr>
              <w:t>)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13,15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Люльки двухместные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8,97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акриловая АК-027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1,936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органоразбавляемая для наружных работ гладкая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Е15-345-3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органоразбавляемыми защитно-декоративными акриловыми фактурными составами по подготовленной поверхности с люлек</w:t>
            </w:r>
          </w:p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E77FE">
              <w:rPr>
                <w:rFonts w:ascii="Arial" w:hAnsi="Arial" w:cs="Arial"/>
              </w:rPr>
              <w:t>(единица измерения - 100 м</w:t>
            </w:r>
            <w:r w:rsidRPr="00EE77FE">
              <w:rPr>
                <w:rFonts w:ascii="Arial" w:hAnsi="Arial" w:cs="Arial"/>
                <w:vertAlign w:val="superscript"/>
              </w:rPr>
              <w:t>2</w:t>
            </w:r>
            <w:r w:rsidRPr="00EE77FE">
              <w:rPr>
                <w:rFonts w:ascii="Arial" w:hAnsi="Arial" w:cs="Arial"/>
              </w:rPr>
              <w:t>)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14,13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Люльки двухместные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акриловая АК-027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5,925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органоразбавляемая для наружных работ фактурная с размером частиц от 0,2 до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EE77F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77F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77F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</w:t>
            </w:r>
          </w:p>
        </w:tc>
      </w:tr>
    </w:tbl>
    <w:p w:rsidR="00177B70" w:rsidRPr="00EE77FE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5261C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15-346. Окраска фасадов с нанесением рисунка по подготовленной поверхности с люлек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5261C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стен от пыли щетками;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поверхности, выноска контура фона рисунка на фасад, установка малярной ленты по контуру фона рисунка;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грунтовки глубокого проникновения, грунтование фона рисунка грунтовкой за 1 раз;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окрашивание фона рисунка вручную за 2 раза, снятие малярной ленты;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разметка поверхности, выноска контура рисунка на фасад, установка малярной ленты по контуру рисунка;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грунтование поверхности рисунка пигментированной грунтовкой за 1 раз;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окрашивание поверхности рисунка вручную за 1 раз, снятие малярной ленты;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передвижка люлек по горизонтали.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45261C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нанесением рисунка по подготовленной поверхности с люлек: рисунки простые (цифры, буквы, геометрические фигуры и т.п.)</w:t>
            </w:r>
          </w:p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261C">
              <w:rPr>
                <w:rFonts w:ascii="Arial" w:hAnsi="Arial" w:cs="Arial"/>
              </w:rPr>
              <w:t>(единица измерения - 100 м</w:t>
            </w:r>
            <w:r w:rsidRPr="0045261C">
              <w:rPr>
                <w:rFonts w:ascii="Arial" w:hAnsi="Arial" w:cs="Arial"/>
                <w:vertAlign w:val="superscript"/>
              </w:rPr>
              <w:t>2</w:t>
            </w:r>
            <w:r w:rsidRPr="0045261C">
              <w:rPr>
                <w:rFonts w:ascii="Arial" w:hAnsi="Arial" w:cs="Arial"/>
              </w:rPr>
              <w:t xml:space="preserve"> фона рисунка)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33,92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Люльки двухместные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15,28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 (V1, W2),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68,64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(концентрат) глубокого проникновения для наружных и внутренних работ, дисперсия, применение 1:4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Пигментированная грунтовка для наружных и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5,48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для колеровки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Е15-346-2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нанесением рисунка по подготовленной поверхности с люлек: рисунки средней сложности (орнаменты и т.п.)</w:t>
            </w:r>
          </w:p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261C">
              <w:rPr>
                <w:rFonts w:ascii="Arial" w:hAnsi="Arial" w:cs="Arial"/>
              </w:rPr>
              <w:t>(единица измерения - 100 м</w:t>
            </w:r>
            <w:r w:rsidRPr="0045261C">
              <w:rPr>
                <w:rFonts w:ascii="Arial" w:hAnsi="Arial" w:cs="Arial"/>
                <w:vertAlign w:val="superscript"/>
              </w:rPr>
              <w:t>2</w:t>
            </w:r>
            <w:r w:rsidRPr="0045261C">
              <w:rPr>
                <w:rFonts w:ascii="Arial" w:hAnsi="Arial" w:cs="Arial"/>
              </w:rPr>
              <w:t xml:space="preserve"> фона рисунка)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Люльки двухместные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 (V1, W2),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74,9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(концентрат) глубокого проникновения для наружных и внутренних работ, дисперсия, применение 1:4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Пигментированная грунтовка для наружных и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для колеровки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Е15-346-3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фасадов с нанесением рисунка по подготовленной поверхности с люлек: рисунки сложные (здания, деревья, фигуры и т.п.)</w:t>
            </w:r>
          </w:p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261C">
              <w:rPr>
                <w:rFonts w:ascii="Arial" w:hAnsi="Arial" w:cs="Arial"/>
              </w:rPr>
              <w:t>(единица измерения - 100 м</w:t>
            </w:r>
            <w:r w:rsidRPr="0045261C">
              <w:rPr>
                <w:rFonts w:ascii="Arial" w:hAnsi="Arial" w:cs="Arial"/>
                <w:vertAlign w:val="superscript"/>
              </w:rPr>
              <w:t>2</w:t>
            </w:r>
            <w:r w:rsidRPr="0045261C">
              <w:rPr>
                <w:rFonts w:ascii="Arial" w:hAnsi="Arial" w:cs="Arial"/>
              </w:rPr>
              <w:t xml:space="preserve"> фона рисунка)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61,96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Люльки двухместные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29,12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 (V1, W2),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84,86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(концентрат) глубокого проникновения для наружных и внутренних работ, дисперсия, применение 1:4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Пигментированная грунтовка для наружных и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</w:t>
            </w:r>
          </w:p>
        </w:tc>
      </w:tr>
      <w:tr w:rsidR="00177B70" w:rsidRPr="0045261C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5261C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Пигмент для колеровки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5261C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</w:tbl>
    <w:p w:rsidR="00177B70" w:rsidRPr="0045261C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205EF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31. Облицовка поверхностей методом сухой штукатурки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205EF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15-350. Облицовка гипсокартонными листами стен и откосов методом сухой штукатурки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205EF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провешивание поверхностей с очисткой и обеспыливанием;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грунтование поверхностей;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клеевой растворной смеси;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облицовка поверхностей гипсокартонными листами;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гипсовой шпатлевки;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заделка швов в местах сопряжения ГКЛ;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вырезка отверстий в ГКЛ (норма 1);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перестановка подмостей.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0205EF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гипсокартонными листами стен методом сухой штукатурки</w:t>
            </w:r>
          </w:p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5EF">
              <w:rPr>
                <w:rFonts w:ascii="Arial" w:hAnsi="Arial" w:cs="Arial"/>
              </w:rPr>
              <w:t>(единица измерения - 100 м</w:t>
            </w:r>
            <w:r w:rsidRPr="000205EF">
              <w:rPr>
                <w:rFonts w:ascii="Arial" w:hAnsi="Arial" w:cs="Arial"/>
                <w:vertAlign w:val="superscript"/>
              </w:rPr>
              <w:t>2</w:t>
            </w:r>
            <w:r w:rsidRPr="000205EF">
              <w:rPr>
                <w:rFonts w:ascii="Arial" w:hAnsi="Arial" w:cs="Arial"/>
              </w:rPr>
              <w:t>)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74,37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9,62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5E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1,405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серая, финишная, для наружных и внутренних работ (НВ) , полиминеральная (ПМ), однокомпонентная (1), сухая смесь (СС), 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гипсокартонные толщиной 12,5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5E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0,357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для заделки швов гипсокартона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82,62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Е15-350-2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гипсокартонными листами откосов методом сухой штукатурки</w:t>
            </w:r>
          </w:p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5EF">
              <w:rPr>
                <w:rFonts w:ascii="Arial" w:hAnsi="Arial" w:cs="Arial"/>
              </w:rPr>
              <w:t>(единица измерения - 100 м</w:t>
            </w:r>
            <w:r w:rsidRPr="000205EF">
              <w:rPr>
                <w:rFonts w:ascii="Arial" w:hAnsi="Arial" w:cs="Arial"/>
                <w:vertAlign w:val="superscript"/>
              </w:rPr>
              <w:t>2</w:t>
            </w:r>
            <w:r w:rsidRPr="000205EF">
              <w:rPr>
                <w:rFonts w:ascii="Arial" w:hAnsi="Arial" w:cs="Arial"/>
              </w:rPr>
              <w:t>)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171,16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12,87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5E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2,055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1/10-230-60-40/25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серая, финишная, для наружных и внутренних работ (НВ) , полиминеральная (ПМ), однокомпонентная (1), сухая смесь (СС), 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гипсокартонные толщиной 12,5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5E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77B70" w:rsidRPr="000205E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05E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для заделки швов гипсокартона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05E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</w:t>
            </w:r>
          </w:p>
        </w:tc>
      </w:tr>
    </w:tbl>
    <w:p w:rsidR="00177B70" w:rsidRPr="000205EF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2164A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32. Устройство вентилируемых фасадов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2164A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15-370. Облицовка фасадов керамогранитными плитами на клею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02164A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стен;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поверхности;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сверление отверстий в стене под крепежные дюбеля;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кронштейнов;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удлинителей кронштейнов на заклепках;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и закрепление горизонтальных и вертикальных профилей;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подрезка и шлифовка керамогранитных плит;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обезжиривание вертикальных профилей;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нанесение праймера на тыловую поверхность керамогранитных плит;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наклейка фиксирующей ленты на вертикальные профили;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нанесение клея на профиль вдоль клеящей ленты;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установка керамогранитных плит в проектное положение.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02164A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Е15-370-1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фасадов керамогранитными плитами размером 300 х 450 мм на клею</w:t>
            </w:r>
          </w:p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164A">
              <w:rPr>
                <w:rFonts w:ascii="Arial" w:hAnsi="Arial" w:cs="Arial"/>
              </w:rPr>
              <w:t>(единица измерения - 100 м</w:t>
            </w:r>
            <w:r w:rsidRPr="0002164A">
              <w:rPr>
                <w:rFonts w:ascii="Arial" w:hAnsi="Arial" w:cs="Arial"/>
                <w:vertAlign w:val="superscript"/>
              </w:rPr>
              <w:t>2</w:t>
            </w:r>
            <w:r w:rsidRPr="0002164A">
              <w:rPr>
                <w:rFonts w:ascii="Arial" w:hAnsi="Arial" w:cs="Arial"/>
              </w:rPr>
              <w:t>)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510,75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8,66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27,94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4,3-5,3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Активатор SPS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10 х 120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4,8 х 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1,147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SPS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6840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алмазный диаметром 180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"SPS POWER"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18240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керамогранитные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760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клеящая SPS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456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Вертикальные шляпные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239,4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Горизонтальные Г-образные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Удлинитель крепежных кронштейнов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Е15-370-2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фасадов керамогранитными плитами размером 300 х 300 мм на клею</w:t>
            </w:r>
          </w:p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164A">
              <w:rPr>
                <w:rFonts w:ascii="Arial" w:hAnsi="Arial" w:cs="Arial"/>
              </w:rPr>
              <w:t>(единица измерения - 100 м</w:t>
            </w:r>
            <w:r w:rsidRPr="0002164A">
              <w:rPr>
                <w:rFonts w:ascii="Arial" w:hAnsi="Arial" w:cs="Arial"/>
                <w:vertAlign w:val="superscript"/>
              </w:rPr>
              <w:t>2</w:t>
            </w:r>
            <w:r w:rsidRPr="0002164A">
              <w:rPr>
                <w:rFonts w:ascii="Arial" w:hAnsi="Arial" w:cs="Arial"/>
              </w:rPr>
              <w:t>)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691,51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10,49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35,24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4,3-5,3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Активатор SPS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3,417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10 х 120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4,8 х 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1,495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SPS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10251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алмазный диаметром 180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"SPS POWER"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27336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керамогранитные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1139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клеящая SPS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683,4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Вертикальные шляпные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358,8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Горизонтальные Г-образные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Удлинитель крепежных кронштейнов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Е15-370-3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фасадов керамогранитными плитами размером 400 х 400 мм на клею</w:t>
            </w:r>
          </w:p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164A">
              <w:rPr>
                <w:rFonts w:ascii="Arial" w:hAnsi="Arial" w:cs="Arial"/>
              </w:rPr>
              <w:t>(единица измерения - 100 м</w:t>
            </w:r>
            <w:r w:rsidRPr="0002164A">
              <w:rPr>
                <w:rFonts w:ascii="Arial" w:hAnsi="Arial" w:cs="Arial"/>
                <w:vertAlign w:val="superscript"/>
              </w:rPr>
              <w:t>2</w:t>
            </w:r>
            <w:r w:rsidRPr="0002164A">
              <w:rPr>
                <w:rFonts w:ascii="Arial" w:hAnsi="Arial" w:cs="Arial"/>
              </w:rPr>
              <w:t>)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482,25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29,77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4,3-5,3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Активатор SPS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2,564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10 х 120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4,8 х 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1,234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SPS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7692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алмазный диаметром 180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"SPS POWER"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20512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керамогранитные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641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клеящая SPS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512,8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Вертикальные шляпные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269,2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Горизонтальные Г-образные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Удлинитель крепежных кронштейнов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Е15-370-4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фасадов керамогранитными плитами размером 300 х 600 мм на клею</w:t>
            </w:r>
          </w:p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164A">
              <w:rPr>
                <w:rFonts w:ascii="Arial" w:hAnsi="Arial" w:cs="Arial"/>
              </w:rPr>
              <w:t>(единица измерения - 100 м</w:t>
            </w:r>
            <w:r w:rsidRPr="0002164A">
              <w:rPr>
                <w:rFonts w:ascii="Arial" w:hAnsi="Arial" w:cs="Arial"/>
                <w:vertAlign w:val="superscript"/>
              </w:rPr>
              <w:t>2</w:t>
            </w:r>
            <w:r w:rsidRPr="0002164A">
              <w:rPr>
                <w:rFonts w:ascii="Arial" w:hAnsi="Arial" w:cs="Arial"/>
              </w:rPr>
              <w:t>)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420,66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24,35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4,3-5,3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Активатор SPS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10 х 120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4,8 х 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0,973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SPS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5130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алмазный диаметром 180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"SPS POWER"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13680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керамогранитные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570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клеящая SPS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342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Вертикальные шляпные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179,6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Горизонтальные Г-образные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Удлинитель крепежных кронштейнов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Е15-370-5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фасадов керамогранитными плитами размером 600 х 600 мм на клею</w:t>
            </w:r>
          </w:p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164A">
              <w:rPr>
                <w:rFonts w:ascii="Arial" w:hAnsi="Arial" w:cs="Arial"/>
              </w:rPr>
              <w:t>(единица измерения - 100 м</w:t>
            </w:r>
            <w:r w:rsidRPr="0002164A">
              <w:rPr>
                <w:rFonts w:ascii="Arial" w:hAnsi="Arial" w:cs="Arial"/>
                <w:vertAlign w:val="superscript"/>
              </w:rPr>
              <w:t>2</w:t>
            </w:r>
            <w:r w:rsidRPr="0002164A">
              <w:rPr>
                <w:rFonts w:ascii="Arial" w:hAnsi="Arial" w:cs="Arial"/>
              </w:rPr>
              <w:t>)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322,38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24,35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4,3-5,3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Активатор SPS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10 х 120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4,8 х 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0,973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SPS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5130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алмазный диаметром 180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"SPS POWER"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13680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керамогранитные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285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клеящая SPS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342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Вертикальные шляпные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179,6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Горизонтальные Г-образные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Удлинитель крепежных кронштейнов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177B70" w:rsidRPr="0002164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02164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02164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</w:tbl>
    <w:p w:rsidR="00177B70" w:rsidRPr="0002164A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8268B9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15-371. Облицовка фасадов керамогранитными плитами на кляммерах по металлическому каркасу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8268B9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стен;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поверхности;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сверление отверстий в стене под крепежные дюбеля;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кронштейнов;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удлинителей кронштейнов на заклепках;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и закрепление горизонтальных и вертикальных профилей;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подрезка и шлифовка керамогранитных плит;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кляммеров на заклепках;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установка керамогранитных плит в проектное положение.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8268B9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Е15-371-1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фасадов керамогранитными плитами размером 300 х 450 мм на кляммерах по металлическому каркасу</w:t>
            </w:r>
          </w:p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68B9">
              <w:rPr>
                <w:rFonts w:ascii="Arial" w:hAnsi="Arial" w:cs="Arial"/>
              </w:rPr>
              <w:t>(единица измерения - 100 м</w:t>
            </w:r>
            <w:r w:rsidRPr="008268B9">
              <w:rPr>
                <w:rFonts w:ascii="Arial" w:hAnsi="Arial" w:cs="Arial"/>
                <w:vertAlign w:val="superscript"/>
              </w:rPr>
              <w:t>2</w:t>
            </w:r>
            <w:r w:rsidRPr="008268B9">
              <w:rPr>
                <w:rFonts w:ascii="Arial" w:hAnsi="Arial" w:cs="Arial"/>
              </w:rPr>
              <w:t xml:space="preserve"> фасадов)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531,04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8,66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42,19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4,3-5,3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13,97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10 х 120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с полукруглой головкой 4 х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0,006739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4,8 х 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1,147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алмазный диаметром 180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керамогранитные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760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кляммера основная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792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кляммера стартовая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Вертикальные шляпные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239,4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Горизонтальные Г-образные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Удлинитель крепежных кронштейнов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Е15-371-2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фасадов керамогранитными плитами размером 300 х 300 мм на кляммерах по металлическому каркасу</w:t>
            </w:r>
          </w:p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68B9">
              <w:rPr>
                <w:rFonts w:ascii="Arial" w:hAnsi="Arial" w:cs="Arial"/>
              </w:rPr>
              <w:t>(единица измерения - 100 м</w:t>
            </w:r>
            <w:r w:rsidRPr="008268B9">
              <w:rPr>
                <w:rFonts w:ascii="Arial" w:hAnsi="Arial" w:cs="Arial"/>
                <w:vertAlign w:val="superscript"/>
              </w:rPr>
              <w:t>2</w:t>
            </w:r>
            <w:r w:rsidRPr="008268B9">
              <w:rPr>
                <w:rFonts w:ascii="Arial" w:hAnsi="Arial" w:cs="Arial"/>
              </w:rPr>
              <w:t xml:space="preserve"> фасадов)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715,41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10,49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4,3-5,3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19,38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10 х 120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с полукруглой головкой 4 х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0,009555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4,8 х 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1,495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алмазный диаметром 180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керамогранитные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1139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кляммера основная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1155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кляммера стартовая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Вертикальные шляпные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358,8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Горизонтальные Г-образные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Удлинитель крепежных кронштейнов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Е15-371-3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фасадов керамогранитными плитами размером 400 х 400 мм на кляммерах по металлическому каркасу</w:t>
            </w:r>
          </w:p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68B9">
              <w:rPr>
                <w:rFonts w:ascii="Arial" w:hAnsi="Arial" w:cs="Arial"/>
              </w:rPr>
              <w:t>(единица измерения - 100 м</w:t>
            </w:r>
            <w:r w:rsidRPr="008268B9">
              <w:rPr>
                <w:rFonts w:ascii="Arial" w:hAnsi="Arial" w:cs="Arial"/>
                <w:vertAlign w:val="superscript"/>
              </w:rPr>
              <w:t>2</w:t>
            </w:r>
            <w:r w:rsidRPr="008268B9">
              <w:rPr>
                <w:rFonts w:ascii="Arial" w:hAnsi="Arial" w:cs="Arial"/>
              </w:rPr>
              <w:t xml:space="preserve"> фасадов)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496,39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40,49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4,3-5,3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10,76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10 х 120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с полукруглой головкой 4 х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0,00507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4,8 х 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1,234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алмазный диаметром 180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керамогранитные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641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кляммера основная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624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кляммера стартовая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Вертикальные шляпные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269,2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Горизонтальные Г-образные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Удлинитель крепежных кронштейнов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Е15-371-4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фасадов керамогранитными плитами размером 300 х 600 мм на кляммерах по металлическому каркасу</w:t>
            </w:r>
          </w:p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68B9">
              <w:rPr>
                <w:rFonts w:ascii="Arial" w:hAnsi="Arial" w:cs="Arial"/>
              </w:rPr>
              <w:t>(единица измерения - 100 м</w:t>
            </w:r>
            <w:r w:rsidRPr="008268B9">
              <w:rPr>
                <w:rFonts w:ascii="Arial" w:hAnsi="Arial" w:cs="Arial"/>
                <w:vertAlign w:val="superscript"/>
              </w:rPr>
              <w:t>2</w:t>
            </w:r>
            <w:r w:rsidRPr="008268B9">
              <w:rPr>
                <w:rFonts w:ascii="Arial" w:hAnsi="Arial" w:cs="Arial"/>
              </w:rPr>
              <w:t xml:space="preserve"> фасадов)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435,26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34,76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4,3-5,3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10,47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10 х 120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с полукруглой головкой 4 х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0,004922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4,8 х 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0,973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алмазный диаметром 180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керамогранитные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570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кляммера основная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595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кляммера стартовая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Вертикальные шляпные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179,6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Горизонтальные Г-образные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Удлинитель крепежных кронштейнов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Е15-371-5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фасадов керамогранитными плитами размером 600 х 600 мм на кляммерах по металлическому каркасу</w:t>
            </w:r>
          </w:p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68B9">
              <w:rPr>
                <w:rFonts w:ascii="Arial" w:hAnsi="Arial" w:cs="Arial"/>
              </w:rPr>
              <w:t>(единица измерения - 100 м</w:t>
            </w:r>
            <w:r w:rsidRPr="008268B9">
              <w:rPr>
                <w:rFonts w:ascii="Arial" w:hAnsi="Arial" w:cs="Arial"/>
                <w:vertAlign w:val="superscript"/>
              </w:rPr>
              <w:t>2</w:t>
            </w:r>
            <w:r w:rsidRPr="008268B9">
              <w:rPr>
                <w:rFonts w:ascii="Arial" w:hAnsi="Arial" w:cs="Arial"/>
              </w:rPr>
              <w:t xml:space="preserve"> фасадов)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330,34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29,86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4,3-5,3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6,02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10 х 120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с полукруглой головкой 4 х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0,002605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4,8 х 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0,973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алмазный диаметром 180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керамогранитные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285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кляммера основная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298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кляммера стартовая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Вертикальные шляпные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179,6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Горизонтальные Г-образные профили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Удлинитель крепежных кронштейнов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177B70" w:rsidRPr="008268B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8268B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8268B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</w:tbl>
    <w:p w:rsidR="00177B70" w:rsidRPr="008268B9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9B1E1F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15-372. Устройство вентилируемых фасадов с облицовкой стеклянными панелями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9B1E1F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разметка поверхности стен;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плит утеплителя с подгонкой по месту;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крепление плит утеплителя со сверлением отверстий;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вырезка в утеплителе отверстий в местах установки кронштейнов;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сверление отверстий в стене для крепления кронштейнов;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и крепление кронштейнов;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прокладки между стеной и кронштейном;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заделка отверстий вокруг кронштейнов утеплителем;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навешивание стеклянных панелей на кронштейны с последующей их фиксацией.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9B1E1F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9B1E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Е15-372-1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вентилируемых фасадов с облицовкой стеклянными панелями</w:t>
            </w:r>
          </w:p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B1E1F">
              <w:rPr>
                <w:rFonts w:ascii="Arial" w:hAnsi="Arial" w:cs="Arial"/>
              </w:rPr>
              <w:t>(единица измерения - 100 м</w:t>
            </w:r>
            <w:r w:rsidRPr="009B1E1F">
              <w:rPr>
                <w:rFonts w:ascii="Arial" w:hAnsi="Arial" w:cs="Arial"/>
                <w:vertAlign w:val="superscript"/>
              </w:rPr>
              <w:t>2</w:t>
            </w:r>
            <w:r w:rsidRPr="009B1E1F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234,46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17,81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5,92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1/10-240-30-30/338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для теплоизоляции (Зонтик) с металлическим сердечником 10 х 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840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1/10-240-30-45/16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металлический рамный 10 х 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1E1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Панель фасадная стеклянная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1E1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94,09</w:t>
            </w:r>
          </w:p>
        </w:tc>
      </w:tr>
      <w:tr w:rsidR="00177B70" w:rsidRPr="009B1E1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B1E1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 крепежный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B1E1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</w:t>
            </w:r>
          </w:p>
        </w:tc>
      </w:tr>
    </w:tbl>
    <w:p w:rsidR="00177B70" w:rsidRPr="009B1E1F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A62ED6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15-373. Устройство каркаса под облицовку фасадов композитными или алюминиевыми панелями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A62ED6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разметка поверхности стен;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крепление кронштейнов со сверлением отверстий;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прокладки между стеной и кронштейном;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разметка, подрезка горизонтальных и вертикальных профилей;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горизонтальных профилей со сверлением отверстий и креплением к кронштейнам;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вертикальных профилей со сверлением отверстий и креплением к горизонтальным профилям.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A62ED6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Е15-373-1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каркаса под облицовку фасадов композитными или алюминиевыми панелями</w:t>
            </w:r>
          </w:p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62ED6">
              <w:rPr>
                <w:rFonts w:ascii="Arial" w:hAnsi="Arial" w:cs="Arial"/>
              </w:rPr>
              <w:t>(единица измерения - 100 м</w:t>
            </w:r>
            <w:r w:rsidRPr="00A62ED6">
              <w:rPr>
                <w:rFonts w:ascii="Arial" w:hAnsi="Arial" w:cs="Arial"/>
                <w:vertAlign w:val="superscript"/>
              </w:rPr>
              <w:t>2</w:t>
            </w:r>
            <w:r w:rsidRPr="00A62ED6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128,08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6,66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Электроножницы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3,84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7,22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1/10-240-30-45/11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металлический рамный 10 х 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4,8 х 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0,703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 крепежный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256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вертикальный П-образный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</w:t>
            </w:r>
          </w:p>
        </w:tc>
      </w:tr>
      <w:tr w:rsidR="00177B70" w:rsidRPr="00A62ED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62ED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горизонтальный Г-образный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62ED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</w:tbl>
    <w:p w:rsidR="00177B70" w:rsidRPr="00A62ED6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9E2056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15-374. Теплоизоляция наружных стен при устройстве вентилируемых фасадов с облицовкой композитными или алюминиевыми панелями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9E2056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навешивание плит утеплителя на кронштейны с прорезкой отверстий в плитах утеплителя;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подгонка плит утеплителя по месту с подрезкой;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раскатка рулона мембраны по утеплителю (норма 1);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прорезка отверстий в полотне мембраны в местах выхода кронштейнов (норма 1);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сверление отверстий для крепления утеплителя;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крепление мембраны одновременно с плитами утеплителя (норма 1);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крепление плит утеплителя (норма 2).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9E2056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Е15-374-1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Теплоизоляция наружных стен с ветрозащитным слоем при устройстве вентилируемых фасадов с облицовкой композитными или алюминиевыми панелями</w:t>
            </w:r>
          </w:p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E2056">
              <w:rPr>
                <w:rFonts w:ascii="Arial" w:hAnsi="Arial" w:cs="Arial"/>
              </w:rPr>
              <w:t>(единица измерения - 100 м</w:t>
            </w:r>
            <w:r w:rsidRPr="009E2056">
              <w:rPr>
                <w:rFonts w:ascii="Arial" w:hAnsi="Arial" w:cs="Arial"/>
                <w:vertAlign w:val="superscript"/>
              </w:rPr>
              <w:t>2</w:t>
            </w:r>
            <w:r w:rsidRPr="009E2056">
              <w:rPr>
                <w:rFonts w:ascii="Arial" w:hAnsi="Arial" w:cs="Arial"/>
              </w:rPr>
              <w:t>)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46,98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3,83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10,67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1/10-240-30-30/338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для теплоизоляции (Зонтик) с металлическим сердечником 10 х 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840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E205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Мембрана паропроницаемая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E205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Е15-374-2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Теплоизоляция наружных стен без ветрозащитного слоя при устройстве вентилируемых фасадов с облицовкой композитными или алюминиевыми панелями</w:t>
            </w:r>
          </w:p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E2056">
              <w:rPr>
                <w:rFonts w:ascii="Arial" w:hAnsi="Arial" w:cs="Arial"/>
              </w:rPr>
              <w:t>(единица измерения - 100 м</w:t>
            </w:r>
            <w:r w:rsidRPr="009E2056">
              <w:rPr>
                <w:rFonts w:ascii="Arial" w:hAnsi="Arial" w:cs="Arial"/>
                <w:vertAlign w:val="superscript"/>
              </w:rPr>
              <w:t>2</w:t>
            </w:r>
            <w:r w:rsidRPr="009E2056">
              <w:rPr>
                <w:rFonts w:ascii="Arial" w:hAnsi="Arial" w:cs="Arial"/>
              </w:rPr>
              <w:t>)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44,59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3,83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10,67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1/10-240-30-30/338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для теплоизоляции (Зонтик) с металлическим сердечником 10 х 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840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9E205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9E205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E205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9E205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177B70" w:rsidRPr="009E2056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F184E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15-375. Монтаж композитных панелей при устройстве вентилируемых фасадов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F184E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сверление отверстий в панелях под заклепки;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крепление иклей к панелям с помощью заклепок;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сверление отверстий в вертикальных профилях под заклепки;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крепление зацепов к вертикальным профилям с помощью заклепок;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монтаж панелей одновременно с декоративной шовной полосой со сверлением отверстий под заклепки и креплением к вертикальному профилю;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снятие защитной пленки с лицевой поверхности панелей.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4F184E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Е15-375-1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Монтаж композитных панелей при устройстве вентилируемых фасадов</w:t>
            </w:r>
          </w:p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184E">
              <w:rPr>
                <w:rFonts w:ascii="Arial" w:hAnsi="Arial" w:cs="Arial"/>
              </w:rPr>
              <w:t>(единица измерения - 100 м</w:t>
            </w:r>
            <w:r w:rsidRPr="004F184E">
              <w:rPr>
                <w:rFonts w:ascii="Arial" w:hAnsi="Arial" w:cs="Arial"/>
                <w:vertAlign w:val="superscript"/>
              </w:rPr>
              <w:t>2</w:t>
            </w:r>
            <w:r w:rsidRPr="004F184E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118,38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19,26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4,3-5,3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Зацеп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832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Икля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832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4,8 х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4576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Панель фасадная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184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4F184E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F184E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Полоса декоративная шовная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F184E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</w:t>
            </w:r>
          </w:p>
        </w:tc>
      </w:tr>
    </w:tbl>
    <w:p w:rsidR="00177B70" w:rsidRPr="004F184E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A92849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15-376. Монтаж алюминиевых панелей при устройстве вентилируемых фасадов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A9284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A92849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сверление отверстий в панелях и вертикальных профилях;</w:t>
            </w:r>
          </w:p>
        </w:tc>
      </w:tr>
      <w:tr w:rsidR="00177B70" w:rsidRPr="00A9284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монтаж панелей одновременно с декоративной шовной полосой и креплением к вертикальному профилю;</w:t>
            </w:r>
          </w:p>
        </w:tc>
      </w:tr>
      <w:tr w:rsidR="00177B70" w:rsidRPr="00A9284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снятие защитной пленки с лицевой поверхности панелей.</w:t>
            </w:r>
          </w:p>
        </w:tc>
      </w:tr>
      <w:tr w:rsidR="00177B70" w:rsidRPr="00A9284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A92849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A928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A928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Е15-376-1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Монтаж алюминиевых панелей при устройстве вентилируемых фасадов</w:t>
            </w:r>
          </w:p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2849">
              <w:rPr>
                <w:rFonts w:ascii="Arial" w:hAnsi="Arial" w:cs="Arial"/>
              </w:rPr>
              <w:t>(единица измерения - 100 м</w:t>
            </w:r>
            <w:r w:rsidRPr="00A92849">
              <w:rPr>
                <w:rFonts w:ascii="Arial" w:hAnsi="Arial" w:cs="Arial"/>
                <w:vertAlign w:val="superscript"/>
              </w:rPr>
              <w:t>2</w:t>
            </w:r>
            <w:r w:rsidRPr="00A92849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177B70" w:rsidRPr="00A928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A928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A928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79,83</w:t>
            </w:r>
          </w:p>
        </w:tc>
      </w:tr>
      <w:tr w:rsidR="00177B70" w:rsidRPr="00A928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77B70" w:rsidRPr="00A928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A928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77B70" w:rsidRPr="00A928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177B70" w:rsidRPr="00A928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177B70" w:rsidRPr="00A928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A928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A928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A928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4,8 х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177B70" w:rsidRPr="00A928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A928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A928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177B70" w:rsidRPr="00A928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Панель алюминиевая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284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A928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A928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Полоса декоративная шовная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A928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</w:t>
            </w:r>
          </w:p>
        </w:tc>
      </w:tr>
    </w:tbl>
    <w:p w:rsidR="00177B70" w:rsidRPr="00A92849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37D6F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15-377. Устройство оконных откосов из фасадных панелей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37D6F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разметка, обрезка профилей по размеру;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крепление угловой планки со сверлением отверстий;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сверление отверстий под заклепки;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панелей откосов с креплением заклепками;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герметизация швов.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E37D6F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Е15-377-1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оконных откосов из фасадных панелей</w:t>
            </w:r>
          </w:p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7D6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37,26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Электроножницы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4,8 х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0,159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4,0 х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318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Панель фасадная откоса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177B70" w:rsidRPr="00E37D6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37D6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Планка угловая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37D6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177B70" w:rsidRPr="00E37D6F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1C40CD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15-378. Устройство оконных отливов из фасадных панелей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1C40CD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разметка, обрезка профилей по размеру;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крепление Г-образного профиля со сверлением отверстий;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сверление отверстий под заклепки;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панелей отлива с креплением заклепками;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герметизация швов.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1C40CD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Е15-378-1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оконных отливов из фасадных панелей</w:t>
            </w:r>
          </w:p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40C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35,56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Электроножницы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4,8 х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0,159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Г-образный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4,0 х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318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177B70" w:rsidRPr="001C40C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C40C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Панель фасадная отлива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C40C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177B70" w:rsidRPr="001C40CD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15302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15-379. Облицовка парапета фасадными панелями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15302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крепление кронштейнов со сверлением отверстий;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крепление несущего профиля со сверлением отверстий;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фасадной панели парапета с креплением заклепками и со сверлением отверстий.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153020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Е15-379-1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Облицовка парапета фасадными панелями</w:t>
            </w:r>
          </w:p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3020">
              <w:rPr>
                <w:rFonts w:ascii="Arial" w:hAnsi="Arial" w:cs="Arial"/>
              </w:rPr>
              <w:t>(единица измерения - 100 м парапета)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61,28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8,33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1/10-240-30-45/16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металлический рамный 10 х 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4,8 х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4,8 х 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 крепежный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Г-образный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П-образный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4,0 х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1200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177B70" w:rsidRPr="00153020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3020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Панель фасадная парапетная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3020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177B70" w:rsidRPr="00153020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77A96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15-380. Устройство навесных вентилируемых фасадов из алюминиевого профиля с облицовкой керамогранитными плитами со скрытым креплением на аграфах на междуэтажную систему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77A96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с обеспыливанием;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поверхности;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сверление отверстий в стене под анкера;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кронштейнов;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и крепление удлинителей к кронштейнам болтами;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и закрепление соединительных, вертикальных и горизонтальных профилей;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и крепление усилительных профилей заклепками;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подрезка профилей по размеру;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подрезка керамогранитных плит;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сверление глухих отверстий в керамогранитных плитах;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крепление аграфов к керамогранитным плитам анкерами;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подбор и навешивание керамогранитных плит на горизонтальный профиль за аграфы;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регулировка и закрепление керамогранитных плит.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C77A96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Е15-380-1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навесных вентилируемых фасадов из алюминиевого профиля с облицовкой керамогранитными плитами размером 600 х 1200 мм со скрытым креплением на аграфах на междуэтажную систему</w:t>
            </w:r>
          </w:p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77A96">
              <w:rPr>
                <w:rFonts w:ascii="Arial" w:hAnsi="Arial" w:cs="Arial"/>
              </w:rPr>
              <w:t>(единица измерения - 100 м</w:t>
            </w:r>
            <w:r w:rsidRPr="00C77A96">
              <w:rPr>
                <w:rFonts w:ascii="Arial" w:hAnsi="Arial" w:cs="Arial"/>
                <w:vertAlign w:val="superscript"/>
              </w:rPr>
              <w:t>2</w:t>
            </w:r>
            <w:r w:rsidRPr="00C77A96">
              <w:rPr>
                <w:rFonts w:ascii="Arial" w:hAnsi="Arial" w:cs="Arial"/>
              </w:rPr>
              <w:t>)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385,68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36,99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77A9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33,66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33,36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изолирующие пластмассовые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 диаметром 8-12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1/10-240-35/167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вытяжные 4,8 х 12 мм с корпусом из алюминиевого сплава и стальным оцинкованным сердечником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с применением сварки, гнутья, сверления (пробивки) отверстий (при наличии одной из этих операций или всего перечня в любых сочетаниях),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0,00216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Сверло диаметром 6 мм для сверления глухих отверстий в плитах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керамогранитные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Уплотнитель аграфа 50 х 50, t=1,5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834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Дюбель-анкер М10 х 130/50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Аграф верхний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417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Аграф нижний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417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 опорный несущий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вертикальный направляющий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136,5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горизонтальный направляющий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соединительный L=450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усилительный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Салазка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Удлинитель кронштейна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 распорный М6 х 11,5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834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Е15-380-2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навесных вентилируемых фасадов из алюминиевого профиля с облицовкой керамогранитными плитами размером 600 х 600 мм со скрытым креплением на аграфах на междуэтажную систему</w:t>
            </w:r>
          </w:p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77A96">
              <w:rPr>
                <w:rFonts w:ascii="Arial" w:hAnsi="Arial" w:cs="Arial"/>
              </w:rPr>
              <w:t>(единица измерения - 100 м</w:t>
            </w:r>
            <w:r w:rsidRPr="00C77A96">
              <w:rPr>
                <w:rFonts w:ascii="Arial" w:hAnsi="Arial" w:cs="Arial"/>
                <w:vertAlign w:val="superscript"/>
              </w:rPr>
              <w:t>2</w:t>
            </w:r>
            <w:r w:rsidRPr="00C77A96">
              <w:rPr>
                <w:rFonts w:ascii="Arial" w:hAnsi="Arial" w:cs="Arial"/>
              </w:rPr>
              <w:t>)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460,61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48,11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77A9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44,48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изолирующие пластмассовые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 диаметром 8-12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1/10-240-35/167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вытяжные 4,8 х 12 мм с корпусом из алюминиевого сплава и стальным оцинкованным сердечником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с применением сварки, гнутья, сверления (пробивки) отверстий (при наличии одной из этих операций или всего перечня в любых сочетаниях),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0,00216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Сверло диаметром 6 мм для сверления глухих отверстий в плитах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керамогранитные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285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Уплотнитель аграфа 50 х 50, t=1,5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Дюбель-анкер М10 х 130/50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Аграф верхний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556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Аграф нижний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556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 опорный несущий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вертикальный направляющий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136,5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горизонтальный направляющий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соединительный L=450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усилительный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Салазка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Удлинитель кронштейна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 распорный М6 х 11,5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Е15-380-3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навесных вентилируемых фасадов из алюминиевого профиля с облицовкой керамогранитными плитами размером 600 х 300 мм со скрытым креплением на аграфах на междуэтажную систему</w:t>
            </w:r>
          </w:p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77A96">
              <w:rPr>
                <w:rFonts w:ascii="Arial" w:hAnsi="Arial" w:cs="Arial"/>
              </w:rPr>
              <w:t>(единица измерения - 100 м</w:t>
            </w:r>
            <w:r w:rsidRPr="00C77A96">
              <w:rPr>
                <w:rFonts w:ascii="Arial" w:hAnsi="Arial" w:cs="Arial"/>
                <w:vertAlign w:val="superscript"/>
              </w:rPr>
              <w:t>2</w:t>
            </w:r>
            <w:r w:rsidRPr="00C77A96">
              <w:rPr>
                <w:rFonts w:ascii="Arial" w:hAnsi="Arial" w:cs="Arial"/>
              </w:rPr>
              <w:t>)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666,67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92,59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77A9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89,26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88,96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изолирующие пластмассовые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 диаметром 8-12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1/10-240-35/167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вытяжные 4,8 х 12 мм с корпусом из алюминиевого сплава и стальным оцинкованным сердечником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с применением сварки, гнутья, сверления (пробивки) отверстий (при наличии одной из этих операций или всего перечня в любых сочетаниях),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0,00216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Сверло диаметром 6 мм для сверления глухих отверстий в плитах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8,55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керамогранитные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570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Уплотнитель аграфа 50 х 50, t=1,5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2224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Дюбель-анкер М10 х 130/50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Аграф верхний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Аграф нижний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 опорный несущий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вертикальный направляющий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136,5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горизонтальный направляющий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соединительный L=450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усилительный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Салазка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Удлинитель кронштейна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 распорный М6 х 11,5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2224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Е15-380-4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навесных вентилируемых фасадов из алюминиевого профиля с облицовкой керамогранитными плитами размером 400 х 400 мм со скрытым креплением на аграфах на междуэтажную систему</w:t>
            </w:r>
          </w:p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77A96">
              <w:rPr>
                <w:rFonts w:ascii="Arial" w:hAnsi="Arial" w:cs="Arial"/>
              </w:rPr>
              <w:t>(единица измерения - 100 м</w:t>
            </w:r>
            <w:r w:rsidRPr="00C77A96">
              <w:rPr>
                <w:rFonts w:ascii="Arial" w:hAnsi="Arial" w:cs="Arial"/>
                <w:vertAlign w:val="superscript"/>
              </w:rPr>
              <w:t>2</w:t>
            </w:r>
            <w:r w:rsidRPr="00C77A96">
              <w:rPr>
                <w:rFonts w:ascii="Arial" w:hAnsi="Arial" w:cs="Arial"/>
              </w:rPr>
              <w:t>)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747,09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103,63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77A9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100,3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изолирующие пластмассовые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 диаметром 8-12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1/10-240-35/167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вытяжные 4,8 х 12 мм с корпусом из алюминиевого сплава и стальным оцинкованным сердечником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с применением сварки, гнутья, сверления (пробивки) отверстий (при наличии одной из этих операций или всего перечня в любых сочетаниях),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0,00216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Сверло диаметром 6 мм для сверления глухих отверстий в плитах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керамогранитные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641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Уплотнитель аграфа 50 х 50, t=1,5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Дюбель-анкер М10 х 130/50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Аграф верхний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1250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Аграф нижний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1250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 опорный несущий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вертикальный направляющий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136,5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горизонтальный направляющий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505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соединительный L=450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усилительный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Салазка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Удлинитель кронштейна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 распорный М6 х 11,5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Е15-380-5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навесных вентилируемых фасадов из алюминиевого профиля с облицовкой керамогранитными плитами размером 300 х 300 мм со скрытым креплением на аграфах на междуэтажную систему</w:t>
            </w:r>
          </w:p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77A96">
              <w:rPr>
                <w:rFonts w:ascii="Arial" w:hAnsi="Arial" w:cs="Arial"/>
              </w:rPr>
              <w:t>(единица измерения - 100 м</w:t>
            </w:r>
            <w:r w:rsidRPr="00C77A96">
              <w:rPr>
                <w:rFonts w:ascii="Arial" w:hAnsi="Arial" w:cs="Arial"/>
                <w:vertAlign w:val="superscript"/>
              </w:rPr>
              <w:t>2</w:t>
            </w:r>
            <w:r w:rsidRPr="00C77A96">
              <w:rPr>
                <w:rFonts w:ascii="Arial" w:hAnsi="Arial" w:cs="Arial"/>
              </w:rPr>
              <w:t>)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1137,37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181,55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77A9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178,22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177,92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изолирующие пластмассовые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 диаметром 8-12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1/10-240-35/167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вытяжные 4,8 х 12 мм с корпусом из алюминиевого сплава и стальным оцинкованным сердечником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с применением сварки, гнутья, сверления (пробивки) отверстий (при наличии одной из этих операций или всего перечня в любых сочетаниях),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0,00216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Сверло диаметром 6 мм для сверления глухих отверстий в плитах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17,11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керамогранитные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1140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Уплотнитель аграфа 50 х 50, t=1,5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4448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Дюбель-анкер М10 х 130/50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Аграф верхний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2224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Аграф нижний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2224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 опорный несущий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вертикальный направляющий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136,5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горизонтальный направляющий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667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соединительный L=450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усилительный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Салазка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Удлинитель кронштейна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 распорный М6 х 11,5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4448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Е15-380-6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навесных вентилируемых фасадов из алюминиевого профиля с облицовкой керамогранитными плитами размером 300 х 450 мм со скрытым креплением на аграфах на междуэтажную систему</w:t>
            </w:r>
          </w:p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77A96">
              <w:rPr>
                <w:rFonts w:ascii="Arial" w:hAnsi="Arial" w:cs="Arial"/>
              </w:rPr>
              <w:t>(единица измерения - 100 м</w:t>
            </w:r>
            <w:r w:rsidRPr="00C77A96">
              <w:rPr>
                <w:rFonts w:ascii="Arial" w:hAnsi="Arial" w:cs="Arial"/>
                <w:vertAlign w:val="superscript"/>
              </w:rPr>
              <w:t>2</w:t>
            </w:r>
            <w:r w:rsidRPr="00C77A96">
              <w:rPr>
                <w:rFonts w:ascii="Arial" w:hAnsi="Arial" w:cs="Arial"/>
              </w:rPr>
              <w:t>)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862,4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122,19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77A9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118,86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118,56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изолирующие пластмассовые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 диаметром 8-12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1/10-240-35/167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вытяжные 4,8 х 12 мм с корпусом из алюминиевого сплава и стальным оцинкованным сердечником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12,04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с применением сварки, гнутья, сверления (пробивки) отверстий (при наличии одной из этих операций или всего перечня в любых сочетаниях),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0,00216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Сверло диаметром 6 мм для сверления глухих отверстий в плитах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керамогранитные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760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Уплотнитель аграфа 50 х 50, t=1,5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2964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Дюбель-анкер М10 х 130/50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Аграф верхний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Аграф нижний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 опорный несущий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вертикальный направляющий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136,5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горизонтальный направляющий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667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соединительный L=450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усилительный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Салазка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Удлинитель кронштейна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177B70" w:rsidRPr="00C77A96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77A96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 распорный М6 х 11,5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77A96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2964</w:t>
            </w:r>
          </w:p>
        </w:tc>
      </w:tr>
    </w:tbl>
    <w:p w:rsidR="00177B70" w:rsidRPr="00C77A96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28183A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33. Шпатлевание стен и потолков с применением материалов типа "CAPAROL"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28183A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15-400. Шпатлевание по штукатурке и бетонным поверхностям внутренних стен и потолков с применением материалов типа "CAPAROL"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28183A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шпатлевки;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сглаживание поверхности;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и обеспыливание поверхности;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частичное подмазывание и шлифовка подмазанных мест;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грунтование поверхности;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первое шпатлевание поверхности, шлифовка;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второе грунтование поверхности (нормы 2, 4);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второе шпатлевание поверхности, шлифовка (нормы 2, 4).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28183A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Шпатлевание по штукатурке и бетонным поверхностям потолков за один раз с применением материалов типа "CAPAROL"</w:t>
            </w:r>
          </w:p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183A">
              <w:rPr>
                <w:rFonts w:ascii="Arial" w:hAnsi="Arial" w:cs="Arial"/>
              </w:rPr>
              <w:t>(единица измерения - 100 м</w:t>
            </w:r>
            <w:r w:rsidRPr="0028183A">
              <w:rPr>
                <w:rFonts w:ascii="Arial" w:hAnsi="Arial" w:cs="Arial"/>
                <w:vertAlign w:val="superscript"/>
              </w:rPr>
              <w:t>2</w:t>
            </w:r>
            <w:r w:rsidRPr="0028183A">
              <w:rPr>
                <w:rFonts w:ascii="Arial" w:hAnsi="Arial" w:cs="Arial"/>
              </w:rPr>
              <w:t>)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51,67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18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водно-дисперсионная с кварцевым наполнителем типа "CAPAROL-PUTZGRUND"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шпатлевочная смесь типа "CAPALITH-FASSADEN-FEINSPACHTEL P"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Е15-400-2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Шпатлевание по штукатурке и бетонным поверхностям потолков за два раза с применением материалов типа "CAPAROL"</w:t>
            </w:r>
          </w:p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183A">
              <w:rPr>
                <w:rFonts w:ascii="Arial" w:hAnsi="Arial" w:cs="Arial"/>
              </w:rPr>
              <w:t>(единица измерения - 100 м</w:t>
            </w:r>
            <w:r w:rsidRPr="0028183A">
              <w:rPr>
                <w:rFonts w:ascii="Arial" w:hAnsi="Arial" w:cs="Arial"/>
                <w:vertAlign w:val="superscript"/>
              </w:rPr>
              <w:t>2</w:t>
            </w:r>
            <w:r w:rsidRPr="0028183A">
              <w:rPr>
                <w:rFonts w:ascii="Arial" w:hAnsi="Arial" w:cs="Arial"/>
              </w:rPr>
              <w:t>)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78,69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18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акриловая глубокого проникновения типа "OPTIGRUND E.L.F"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водно-дисперсионная с кварцевым наполнителем типа "CAPAROL-PUTZGRUND"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шпатлевочная смесь типа "CAPALITH-FASSADEN-FEINSPACHTEL P"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Е15-400-3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Шпатлевание по штукатурке и бетонным поверхностям внутренних стен за один раз с применением материалов типа "CAPAROL"</w:t>
            </w:r>
          </w:p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183A">
              <w:rPr>
                <w:rFonts w:ascii="Arial" w:hAnsi="Arial" w:cs="Arial"/>
              </w:rPr>
              <w:t>(единица измерения - 100 м</w:t>
            </w:r>
            <w:r w:rsidRPr="0028183A">
              <w:rPr>
                <w:rFonts w:ascii="Arial" w:hAnsi="Arial" w:cs="Arial"/>
                <w:vertAlign w:val="superscript"/>
              </w:rPr>
              <w:t>2</w:t>
            </w:r>
            <w:r w:rsidRPr="0028183A">
              <w:rPr>
                <w:rFonts w:ascii="Arial" w:hAnsi="Arial" w:cs="Arial"/>
              </w:rPr>
              <w:t>)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34,97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18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водно-дисперсионная с кварцевым наполнителем типа "CAPAROL-PUTZGRUND"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шпатлевочная смесь типа "CAPALITH-FASSADEN-FEINSPACHTEL P"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Е15-400-4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Шпатлевание по штукатурке и бетонным поверхностям внутренних стен за два раза с применением материалов типа "CAPAROL"</w:t>
            </w:r>
          </w:p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183A">
              <w:rPr>
                <w:rFonts w:ascii="Arial" w:hAnsi="Arial" w:cs="Arial"/>
              </w:rPr>
              <w:t>(единица измерения - 100 м</w:t>
            </w:r>
            <w:r w:rsidRPr="0028183A">
              <w:rPr>
                <w:rFonts w:ascii="Arial" w:hAnsi="Arial" w:cs="Arial"/>
                <w:vertAlign w:val="superscript"/>
              </w:rPr>
              <w:t>2</w:t>
            </w:r>
            <w:r w:rsidRPr="0028183A">
              <w:rPr>
                <w:rFonts w:ascii="Arial" w:hAnsi="Arial" w:cs="Arial"/>
              </w:rPr>
              <w:t>)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54,89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183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акриловая глубокого проникновения типа "OPTIGRUND E.L.F"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водно-дисперсионная с кварцевым наполнителем типа "CAPAROL-PUTZGRUND"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</w:t>
            </w:r>
          </w:p>
        </w:tc>
      </w:tr>
      <w:tr w:rsidR="00177B70" w:rsidRPr="0028183A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28183A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шпатлевочная смесь типа "CAPALITH-FASSADEN-FEINSPACHTEL P"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28183A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</w:t>
            </w:r>
          </w:p>
        </w:tc>
      </w:tr>
    </w:tbl>
    <w:p w:rsidR="00177B70" w:rsidRPr="0028183A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3762B4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15-401. Наружная отделка стен водно-дисперсионными фактурными красками типа "CAPAROL" ("ALPINA", "DISKOM", "DIAMANT")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3762B4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поверхности;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шпатлевки из сухой смеси;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(перемешивание) грунтовки;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расшивка трещин с грунтованием и подмазыванием;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шлифование подмазанных мест;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грунтование поверхности;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приготовление (перемешивание) окрасочного состава;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окрашивание поверхности за один раз;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структурирование поверхности (нормы 3,6);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передвижка люлек по горизонтали (нормы 1,2).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3762B4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Наружная отделка стен водно-дисперсионными фактурными красками типа "CAPAROL" ("ALPINA", "DISKOM", "DIAMANT") механизированным способом с люлек</w:t>
            </w:r>
          </w:p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62B4">
              <w:rPr>
                <w:rFonts w:ascii="Arial" w:hAnsi="Arial" w:cs="Arial"/>
              </w:rPr>
              <w:t>(единица измерения - 100 м</w:t>
            </w:r>
            <w:r w:rsidRPr="003762B4">
              <w:rPr>
                <w:rFonts w:ascii="Arial" w:hAnsi="Arial" w:cs="Arial"/>
                <w:vertAlign w:val="superscript"/>
              </w:rPr>
              <w:t>2</w:t>
            </w:r>
            <w:r w:rsidRPr="003762B4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30,16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62B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1/10-235-20/772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малярная, односторонняя, 50 ммх50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62B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62B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1458" w:rsidRDefault="00177B70" w:rsidP="007D4FC4">
            <w:pPr>
              <w:pStyle w:val="a5"/>
              <w:ind w:left="-40" w:right="-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Грунтовка</w:t>
            </w:r>
            <w:r w:rsidRPr="00B91458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</w:rPr>
              <w:t>типа</w:t>
            </w:r>
            <w:r w:rsidRPr="00B91458">
              <w:rPr>
                <w:rFonts w:ascii="Arial" w:hAnsi="Arial" w:cs="Arial"/>
                <w:lang w:val="en-US"/>
              </w:rPr>
              <w:t xml:space="preserve"> "CAPAROL" ("ALPINA", "DISKOM", "DIAMANT")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фактурная типа "CAPAROL" ("ALPINA", "DISKOM", "DIAMANT")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шпатлевочная смесь типа "CAPALITH-FASSADEN-FEINSPACHTEL P"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Наружная отделка стен водно-дисперсионными фактурными красками типа "CAPAROL" ("ALPINA", "DISKOM", "DIAMANT") вручную с люлек</w:t>
            </w:r>
          </w:p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62B4">
              <w:rPr>
                <w:rFonts w:ascii="Arial" w:hAnsi="Arial" w:cs="Arial"/>
              </w:rPr>
              <w:t>(единица измерения - 100 м</w:t>
            </w:r>
            <w:r w:rsidRPr="003762B4">
              <w:rPr>
                <w:rFonts w:ascii="Arial" w:hAnsi="Arial" w:cs="Arial"/>
                <w:vertAlign w:val="superscript"/>
              </w:rPr>
              <w:t>2</w:t>
            </w:r>
            <w:r w:rsidRPr="003762B4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33,09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62B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1/10-235-20/772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малярная, односторонняя, 50 ммх50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62B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62B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1458" w:rsidRDefault="00177B70" w:rsidP="007D4FC4">
            <w:pPr>
              <w:pStyle w:val="a5"/>
              <w:ind w:left="-40" w:right="-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Грунтовка</w:t>
            </w:r>
            <w:r w:rsidRPr="00B91458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</w:rPr>
              <w:t>типа</w:t>
            </w:r>
            <w:r w:rsidRPr="00B91458">
              <w:rPr>
                <w:rFonts w:ascii="Arial" w:hAnsi="Arial" w:cs="Arial"/>
                <w:lang w:val="en-US"/>
              </w:rPr>
              <w:t xml:space="preserve"> "CAPAROL" ("ALPINA", "DISKOM", "DIAMANT")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фактурная типа "CAPAROL" ("ALPINA", "DISKOM", "DIAMANT")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шпатлевочная смесь типа "CAPALITH-FASSADEN-FEINSPACHTEL P"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Е15-401-3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к Е15-401-1,2 при структурировании поверхности с люлек</w:t>
            </w:r>
          </w:p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62B4">
              <w:rPr>
                <w:rFonts w:ascii="Arial" w:hAnsi="Arial" w:cs="Arial"/>
              </w:rPr>
              <w:t>(единица измерения - 100 м</w:t>
            </w:r>
            <w:r w:rsidRPr="003762B4">
              <w:rPr>
                <w:rFonts w:ascii="Arial" w:hAnsi="Arial" w:cs="Arial"/>
                <w:vertAlign w:val="superscript"/>
              </w:rPr>
              <w:t>2</w:t>
            </w:r>
            <w:r w:rsidRPr="003762B4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Е15-401-4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Наружная отделка стен водно-дисперсионными фактурными красками типа "CAPAROL" ("ALPINA", "DISKOM", "DIAMANT") механизированным способом с лесов</w:t>
            </w:r>
          </w:p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62B4">
              <w:rPr>
                <w:rFonts w:ascii="Arial" w:hAnsi="Arial" w:cs="Arial"/>
              </w:rPr>
              <w:t>(единица измерения - 100 м</w:t>
            </w:r>
            <w:r w:rsidRPr="003762B4">
              <w:rPr>
                <w:rFonts w:ascii="Arial" w:hAnsi="Arial" w:cs="Arial"/>
                <w:vertAlign w:val="superscript"/>
              </w:rPr>
              <w:t>2</w:t>
            </w:r>
            <w:r w:rsidRPr="003762B4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4,53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62B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1/10-235-20/772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малярная, односторонняя, 50 ммх50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62B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62B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B91458" w:rsidRDefault="00177B70" w:rsidP="007D4FC4">
            <w:pPr>
              <w:pStyle w:val="a5"/>
              <w:ind w:left="-40" w:right="-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Грунтовка</w:t>
            </w:r>
            <w:r w:rsidRPr="00B91458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</w:rPr>
              <w:t>типа</w:t>
            </w:r>
            <w:r w:rsidRPr="00B91458">
              <w:rPr>
                <w:rFonts w:ascii="Arial" w:hAnsi="Arial" w:cs="Arial"/>
                <w:lang w:val="en-US"/>
              </w:rPr>
              <w:t xml:space="preserve"> "CAPAROL" ("ALPINA", "DISKOM", "DIAMANT")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фактурная типа "CAPAROL" ("ALPINA", "DISKOM", "DIAMANT")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шпатлевочная смесь типа "CAPALITH-FASSADEN-FEINSPACHTEL P"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Е15-401-5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Наружная отделка стен водно-дисперсионными фактурными красками типа "CAPAROL" ("ALPINA", "DISKOM", "DIAMANT") вручную с лесов</w:t>
            </w:r>
          </w:p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62B4">
              <w:rPr>
                <w:rFonts w:ascii="Arial" w:hAnsi="Arial" w:cs="Arial"/>
              </w:rPr>
              <w:t>(единица измерения - 100 м</w:t>
            </w:r>
            <w:r w:rsidRPr="003762B4">
              <w:rPr>
                <w:rFonts w:ascii="Arial" w:hAnsi="Arial" w:cs="Arial"/>
                <w:vertAlign w:val="superscript"/>
              </w:rPr>
              <w:t>2</w:t>
            </w:r>
            <w:r w:rsidRPr="003762B4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28,17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62B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1/10-235-20/772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малярная, односторонняя, 50 ммх50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62B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62B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606B7F" w:rsidRDefault="00177B70" w:rsidP="007D4FC4">
            <w:pPr>
              <w:pStyle w:val="a5"/>
              <w:ind w:left="-40" w:right="-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Грунтовка</w:t>
            </w:r>
            <w:r w:rsidRPr="00606B7F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</w:rPr>
              <w:t>типа</w:t>
            </w:r>
            <w:r w:rsidRPr="00606B7F">
              <w:rPr>
                <w:rFonts w:ascii="Arial" w:hAnsi="Arial" w:cs="Arial"/>
                <w:lang w:val="en-US"/>
              </w:rPr>
              <w:t xml:space="preserve"> "CAPAROL" ("ALPINA", "DISKOM", "DIAMANT")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фактурная типа "CAPAROL" ("ALPINA", "DISKOM", "DIAMANT")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шпатлевочная смесь типа "CAPALITH-FASSADEN-FEINSPACHTEL P"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Е15-401-6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к Е15-401-4,5 при структурировании поверхности с лесов</w:t>
            </w:r>
          </w:p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62B4">
              <w:rPr>
                <w:rFonts w:ascii="Arial" w:hAnsi="Arial" w:cs="Arial"/>
              </w:rPr>
              <w:t>(единица измерения - 100 м</w:t>
            </w:r>
            <w:r w:rsidRPr="003762B4">
              <w:rPr>
                <w:rFonts w:ascii="Arial" w:hAnsi="Arial" w:cs="Arial"/>
                <w:vertAlign w:val="superscript"/>
              </w:rPr>
              <w:t>2</w:t>
            </w:r>
            <w:r w:rsidRPr="003762B4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3762B4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3762B4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3762B4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5,02</w:t>
            </w:r>
          </w:p>
        </w:tc>
      </w:tr>
    </w:tbl>
    <w:p w:rsidR="00177B70" w:rsidRPr="003762B4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302FD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34. Устройство декоративного покрытия типа "ВЕНЕЦИАНСКАЯ ШТУКАТУРКА"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302FD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15-410. Устройство декоративного покрытия типа "ВЕНЕЦИАНСКАЯ ШТУКАТУРКА"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4302FD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обеспыливание поверхности (нормы 1, 3);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грунтование поверхности (нормы 1, 3);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первого слоя штукатурки (нормы 1, 3);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колеровка состава (нормы 1, 3);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второго и третьего слоя штукатурки (нормы 1, 3);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полирование поверхности (нормы 1, 3);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защитной композиции (норма 3).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4302FD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декоративного полимерного покрытия типа "ВЕНЕЦИАНСКАЯ ШТУКАТУРКА"</w:t>
            </w:r>
          </w:p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02FD">
              <w:rPr>
                <w:rFonts w:ascii="Arial" w:hAnsi="Arial" w:cs="Arial"/>
              </w:rPr>
              <w:t>(единица измерения - 100 м</w:t>
            </w:r>
            <w:r w:rsidRPr="004302FD">
              <w:rPr>
                <w:rFonts w:ascii="Arial" w:hAnsi="Arial" w:cs="Arial"/>
                <w:vertAlign w:val="superscript"/>
              </w:rPr>
              <w:t>2</w:t>
            </w:r>
            <w:r w:rsidRPr="004302FD">
              <w:rPr>
                <w:rFonts w:ascii="Arial" w:hAnsi="Arial" w:cs="Arial"/>
              </w:rPr>
              <w:t>)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237,25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1/10-235-20/772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малярная, односторонняя, 50 ммх50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02F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акриловая глубокого проникновения типа "OPTIGRUND E.L.F"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полимерная типа "CAPADECOR STUCCODECOR DL LUCE" (ВЕНЕЦИАНСКАЯ)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36,2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декоративного полимерного покрытия типа "ВЕНЕЦИАНСКАЯ ШТУКАТУРКА": добавлять на каждый последующий слой к норме Е15-410-1</w:t>
            </w:r>
          </w:p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02FD">
              <w:rPr>
                <w:rFonts w:ascii="Arial" w:hAnsi="Arial" w:cs="Arial"/>
              </w:rPr>
              <w:t>(единица измерения - 100 м</w:t>
            </w:r>
            <w:r w:rsidRPr="004302FD">
              <w:rPr>
                <w:rFonts w:ascii="Arial" w:hAnsi="Arial" w:cs="Arial"/>
                <w:vertAlign w:val="superscript"/>
              </w:rPr>
              <w:t>2</w:t>
            </w:r>
            <w:r w:rsidRPr="004302FD">
              <w:rPr>
                <w:rFonts w:ascii="Arial" w:hAnsi="Arial" w:cs="Arial"/>
              </w:rPr>
              <w:t>)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49,6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полимерная типа "CAPADECOR STUCCODECOR DL LUCE" (ВЕНЕЦИАНСКАЯ)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декоративного минерального покрытия типа "ВЕНЕЦИАНСКАЯ ШТУКАТУРКА"</w:t>
            </w:r>
          </w:p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02FD">
              <w:rPr>
                <w:rFonts w:ascii="Arial" w:hAnsi="Arial" w:cs="Arial"/>
              </w:rPr>
              <w:t>(единица измерения - 100 м</w:t>
            </w:r>
            <w:r w:rsidRPr="004302FD">
              <w:rPr>
                <w:rFonts w:ascii="Arial" w:hAnsi="Arial" w:cs="Arial"/>
                <w:vertAlign w:val="superscript"/>
              </w:rPr>
              <w:t>2</w:t>
            </w:r>
            <w:r w:rsidRPr="004302FD">
              <w:rPr>
                <w:rFonts w:ascii="Arial" w:hAnsi="Arial" w:cs="Arial"/>
              </w:rPr>
              <w:t>)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250,14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1/10-235-20/772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малярная, односторонняя, 50 ммх50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02F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водно-дисперсионная с кварцевым наполнителем типа "CAPAROL-PUTZGRUND"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Композиция минеральная типа "CAPADECOR CALCINO IMPRAGNIERPASTE"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минеральная типа "CAPADECOR CALCINO-DECOR" (ВЕНЕЦИАНСКАЯ)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декоративного минерального покрытия типа "ВЕНЕЦИАНСКАЯ ШТУКАТУРКА": добавлять на каждый последующий слой к норме Е15-410-3</w:t>
            </w:r>
          </w:p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02FD">
              <w:rPr>
                <w:rFonts w:ascii="Arial" w:hAnsi="Arial" w:cs="Arial"/>
              </w:rPr>
              <w:t>(единица измерения - 100 м</w:t>
            </w:r>
            <w:r w:rsidRPr="004302FD">
              <w:rPr>
                <w:rFonts w:ascii="Arial" w:hAnsi="Arial" w:cs="Arial"/>
                <w:vertAlign w:val="superscript"/>
              </w:rPr>
              <w:t>2</w:t>
            </w:r>
            <w:r w:rsidRPr="004302FD">
              <w:rPr>
                <w:rFonts w:ascii="Arial" w:hAnsi="Arial" w:cs="Arial"/>
              </w:rPr>
              <w:t>)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54,8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4302F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4302F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минеральная типа "CAPADECOR CALCINO-DECOR" (ВЕНЕЦИАНСКАЯ)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4302F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177B70" w:rsidRPr="004302FD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B783B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35. Устройство натяжных потолков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B783B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15-411. Устройство натяжных потолков из поливинилхлоридной пленки гарпунным способом в помещениях площадью до 30 м</w:t>
            </w:r>
            <w:r w:rsidRPr="00EB783B">
              <w:rPr>
                <w:rFonts w:ascii="Arial" w:hAnsi="Arial" w:cs="Arial"/>
                <w:b/>
                <w:vertAlign w:val="superscript"/>
              </w:rPr>
              <w:t>2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B783B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и резка профилей;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и установка профилей на стене со сверлением отверстий;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разметка и резка перфорированной ленты (нормы 2, 3);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разметка и установка перфорированной ленты с закреплением дюбелями (нормы 2, 3);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протекторных колец для обхода труб;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прогрев помещения и полотна натяжного потолка;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растягивание полотна и закрепление в гарпун;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прогрев участка полотна вдоль диагонали до 60 град. С;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растягивание полотна с закреплением в паз профиля.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EB783B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натяжных потолков из поливинилхлоридной пленки гарпунным способом в помещениях площадью до 30 м</w:t>
            </w:r>
            <w:r w:rsidRPr="00EB783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B783B">
              <w:rPr>
                <w:rFonts w:ascii="Arial" w:hAnsi="Arial" w:cs="Arial"/>
              </w:rPr>
              <w:t>(единица измерения - 100 м</w:t>
            </w:r>
            <w:r w:rsidRPr="00EB783B">
              <w:rPr>
                <w:rFonts w:ascii="Arial" w:hAnsi="Arial" w:cs="Arial"/>
                <w:vertAlign w:val="superscript"/>
              </w:rPr>
              <w:t>2</w:t>
            </w:r>
            <w:r w:rsidRPr="00EB783B">
              <w:rPr>
                <w:rFonts w:ascii="Arial" w:hAnsi="Arial" w:cs="Arial"/>
              </w:rPr>
              <w:t xml:space="preserve"> потолка)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40,2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Тепловая пушка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6,75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5,4-6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Полотно ПВХ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783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в комплекте с шурупом 3,5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Кольцо протекторное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(багет)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поливинилхлоридные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ПВХ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многоуровневых натяжных потолков из поливинилхлоридной пленки гарпунным способом в помещениях площадью до 30 м</w:t>
            </w:r>
            <w:r w:rsidRPr="00EB783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B783B">
              <w:rPr>
                <w:rFonts w:ascii="Arial" w:hAnsi="Arial" w:cs="Arial"/>
              </w:rPr>
              <w:t>(единица измерения - 100 м</w:t>
            </w:r>
            <w:r w:rsidRPr="00EB783B">
              <w:rPr>
                <w:rFonts w:ascii="Arial" w:hAnsi="Arial" w:cs="Arial"/>
                <w:vertAlign w:val="superscript"/>
              </w:rPr>
              <w:t>2</w:t>
            </w:r>
            <w:r w:rsidRPr="00EB783B">
              <w:rPr>
                <w:rFonts w:ascii="Arial" w:hAnsi="Arial" w:cs="Arial"/>
              </w:rPr>
              <w:t xml:space="preserve"> потолка)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46,39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Тепловая пушка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6,75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5,4-6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Полотно ПВХ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783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оцинкованный 60 х 27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в комплекте с шурупом 3,5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Пресс-шайбы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металлическая перфорированная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Кольцо протекторное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(багет)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поливинилхлоридные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ПВХ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криволинейных натяжных потолков из поливинилхлоридной пленки гарпунным способом в помещениях площадью до 30 м</w:t>
            </w:r>
            <w:r w:rsidRPr="00EB783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B783B">
              <w:rPr>
                <w:rFonts w:ascii="Arial" w:hAnsi="Arial" w:cs="Arial"/>
              </w:rPr>
              <w:t>(единица измерения - 100 м</w:t>
            </w:r>
            <w:r w:rsidRPr="00EB783B">
              <w:rPr>
                <w:rFonts w:ascii="Arial" w:hAnsi="Arial" w:cs="Arial"/>
                <w:vertAlign w:val="superscript"/>
              </w:rPr>
              <w:t>2</w:t>
            </w:r>
            <w:r w:rsidRPr="00EB783B">
              <w:rPr>
                <w:rFonts w:ascii="Arial" w:hAnsi="Arial" w:cs="Arial"/>
              </w:rPr>
              <w:t xml:space="preserve"> потолка)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66,61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5,83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Тепловая пушка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6,75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5,4-6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Полотно ПВХ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783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оцинкованный 60 х 27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в комплекте с шурупом 3,5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Пресс-шайбы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металлическая перфорированная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Кольцо протекторное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(багет)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поливинилхлоридные</w:t>
            </w:r>
          </w:p>
        </w:tc>
      </w:tr>
      <w:tr w:rsidR="00177B70" w:rsidRPr="00EB783B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B783B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ПВХ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B783B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EB783B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786381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15-412. Установка разделительного профиля при устройстве натяжных потолков из поливинилхлоридной пленки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786381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места расположения профиля;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резка профиля;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сверление отверстий в потолке и в профиле;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закрепление профиля.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786381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разделительного профиля при устройстве натяжных потолков из поливинилхлоридной пленки</w:t>
            </w:r>
          </w:p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6381">
              <w:rPr>
                <w:rFonts w:ascii="Arial" w:hAnsi="Arial" w:cs="Arial"/>
              </w:rPr>
              <w:t>(единица измерения - 10 м)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5,4-6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оцинкованный 60 х 27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в комплекте с шурупом 3,5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алюминиевый двойной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поливинилхлоридные</w:t>
            </w:r>
          </w:p>
        </w:tc>
      </w:tr>
      <w:tr w:rsidR="00177B70" w:rsidRPr="0078638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78638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Заглушка ПВХ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78638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786381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13349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15-413. Устройство площадки площадью до 1 м</w:t>
            </w:r>
            <w:r w:rsidRPr="00C13349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для установки осветительных приборов, датчиков при устройстве натяжного потолка из поливинилхлоридной пленки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C13349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и резка фанеры;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сверление отверстий в фанере для пропуска проводов;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анкерных дюбелей в потолке со сверлением отверстий;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разметка и резка спиц подвесов по длине;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закрепление подвесов с выверкой по высоте;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закрепление фанерного листа.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C13349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C133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площадки площадью до 1 м</w:t>
            </w:r>
            <w:r w:rsidRPr="00C13349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для установки осветительных приборов, датчиков при устройстве натяжного потолка из поливинилхлоридной пленки</w:t>
            </w:r>
          </w:p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133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П1/10-100-40-15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бакелизированная толщиной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334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Подвес металлический в комплекте со спицей и крюком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для крепления подвесов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77B70" w:rsidRPr="00C13349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C13349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Кольцо пластиковое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C13349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77B70" w:rsidRPr="00C13349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F4761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36. Облицовка круглых колонн плитами из природного камня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F4761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15-420. Облицовка железобетонных круглых колонн гранитными полированными плитами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F4761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 гранитных плит;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и подрезка гранитных плит;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сверление отверстий в колонне;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крепление металлических направляющих;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и крепление крепежных элементов к металлическим направляющим;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гранитных плит;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подгонка торцов и кромок гранитных плит;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крепление смежных плит фиксаторами со сверлением отверстий в плитах;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шлифовка и полировка подрезанных швов;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промывка поверхности облицовки.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EF4761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железобетонных круглых колонн гранитными полированными плитами</w:t>
            </w:r>
          </w:p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F4761">
              <w:rPr>
                <w:rFonts w:ascii="Arial" w:hAnsi="Arial" w:cs="Arial"/>
              </w:rPr>
              <w:t>(единица измерения - 100 м</w:t>
            </w:r>
            <w:r w:rsidRPr="00EF4761">
              <w:rPr>
                <w:rFonts w:ascii="Arial" w:hAnsi="Arial" w:cs="Arial"/>
                <w:vertAlign w:val="superscript"/>
              </w:rPr>
              <w:t>2</w:t>
            </w:r>
            <w:r w:rsidRPr="00EF4761">
              <w:rPr>
                <w:rFonts w:ascii="Arial" w:hAnsi="Arial" w:cs="Arial"/>
              </w:rPr>
              <w:t>)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1093,45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4,74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4,74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47,37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106,07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87,49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1/10-240-30-45/14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металлический рамный 10 х 182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 диаметром 200-350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H=1000 мм, Rmin=350 мм, t=60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F476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123,48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направляющие 40 х 40 х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0,7191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Крепежный элемент с самонарезающими винтами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616</w:t>
            </w:r>
          </w:p>
        </w:tc>
      </w:tr>
      <w:tr w:rsidR="00177B70" w:rsidRPr="00EF4761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4761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Фиксаторы диаметром 6-8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4761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416</w:t>
            </w:r>
          </w:p>
        </w:tc>
      </w:tr>
    </w:tbl>
    <w:p w:rsidR="00177B70" w:rsidRPr="00EF4761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F31F8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37. Облицовка конструкций плитами "БЕССЕР"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F31F8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15-421. Облицовка железобетонных колонн плитами "БЕССЕР"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F31F8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подбор плит по сорту и размеру;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облицовываемой поверхности;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заготовка закладных изделий;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крепление арматурной сетки со сверлением отверстий;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разметка и подрезка плит;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сверление отверстий в плитах;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облицовка железобетонных колонн плитами на растворе;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крепление плит к сетке закладными изделиями;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крепление закладных изделий к сетке вязальной проволокой;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заполнение пространства между колонной и плитами раствором;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расшивка швов;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промывка поверхности облицовки.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EF31F8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железобетонных четырехгранных колонн плитами "БЕССЕР"</w:t>
            </w:r>
          </w:p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F31F8">
              <w:rPr>
                <w:rFonts w:ascii="Arial" w:hAnsi="Arial" w:cs="Arial"/>
              </w:rPr>
              <w:t>(единица измерения - 100 м</w:t>
            </w:r>
            <w:r w:rsidRPr="00EF31F8">
              <w:rPr>
                <w:rFonts w:ascii="Arial" w:hAnsi="Arial" w:cs="Arial"/>
                <w:vertAlign w:val="superscript"/>
              </w:rPr>
              <w:t>2</w:t>
            </w:r>
            <w:r w:rsidRPr="00EF31F8">
              <w:rPr>
                <w:rFonts w:ascii="Arial" w:hAnsi="Arial" w:cs="Arial"/>
              </w:rPr>
              <w:t>)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1200,86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105,96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1/10-240-30-45/11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металлический рамный 10 х 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2/10-45/10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проволоки из низкоуглеродистой стали холоднотянутой периодического профиля класса Вр-I для армирования железобетонных конструкций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0,02063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F31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Плитка облицовочная бетонная рядовая 1КБДЛ-ЦП-4-К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F31F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22,74</w:t>
            </w:r>
          </w:p>
        </w:tc>
      </w:tr>
      <w:tr w:rsidR="00177B70" w:rsidRPr="00EF31F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F31F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Плитка облицовочная бетонная угловая 1КБУЛ-ЦП-12-2К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F31F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F31F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114,64</w:t>
            </w:r>
          </w:p>
        </w:tc>
      </w:tr>
    </w:tbl>
    <w:p w:rsidR="00177B70" w:rsidRPr="00EF31F8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156F0F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15-422. Облицовка бетонных подпорных стен плитами "БЕССЕР" с креплением арматурной сетки на дюбелях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156F0F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подбор плит по сорту и размеру;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облицовываемой поверхности;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заготовка закладных изделий;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крепление арматурной сетки на дюбелях со сверлением отверстий;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разметка и подрезка плит;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сверление отверстий в плитах;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облицовка подпорных стен плитами на растворе;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крепление плит к сетке закладными изделиями;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крепление закладных изделий к сетке вязальной проволокой;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заполнение пространства между стеной и плитами раствором;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расшивка швов;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промывка поверхности облицовки.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156F0F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бетонных подпорных стен плитами "БЕССЕР" с креплением арматурной сетки на дюбелях</w:t>
            </w:r>
          </w:p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56F0F">
              <w:rPr>
                <w:rFonts w:ascii="Arial" w:hAnsi="Arial" w:cs="Arial"/>
              </w:rPr>
              <w:t>(единица измерения - 100 м</w:t>
            </w:r>
            <w:r w:rsidRPr="00156F0F">
              <w:rPr>
                <w:rFonts w:ascii="Arial" w:hAnsi="Arial" w:cs="Arial"/>
                <w:vertAlign w:val="superscript"/>
              </w:rPr>
              <w:t>2</w:t>
            </w:r>
            <w:r w:rsidRPr="00156F0F">
              <w:rPr>
                <w:rFonts w:ascii="Arial" w:hAnsi="Arial" w:cs="Arial"/>
              </w:rPr>
              <w:t>)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459,83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1/10-240-30-45/11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металлический рамный 10 х 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2/10-45/10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проволоки из низкоуглеродистой стали холоднотянутой периодического профиля класса Вр-I для армирования железобетонных конструкций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56F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156F0F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156F0F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Плитка облицовочная бетонная рядовая 1КБОР-ЦП-М 4.1.2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56F0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156F0F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</w:tbl>
    <w:p w:rsidR="00177B70" w:rsidRPr="00156F0F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E197D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38. Облицовка внутренних поверхностей панелями из ПВХ с устройством каркаса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E197D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15-423. Облицовка внутренних поверхностей панелями из ПВХ с устройством каркаса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EE197D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стен;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обработка поверхностей деревянных элементов каркаса антисептическим составом вручную (норма 1);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деревянного каркаса (норма 1);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металлического каркаса (норма 2);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облицовка стен панелями из ПВХ с установкой профилей;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перестановка подмостей.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EE197D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панелями из ПВХ с устройством деревянного каркаса</w:t>
            </w:r>
          </w:p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E197D">
              <w:rPr>
                <w:rFonts w:ascii="Arial" w:hAnsi="Arial" w:cs="Arial"/>
              </w:rPr>
              <w:t>(единица измерения - 100 м</w:t>
            </w:r>
            <w:r w:rsidRPr="00EE197D">
              <w:rPr>
                <w:rFonts w:ascii="Arial" w:hAnsi="Arial" w:cs="Arial"/>
                <w:vertAlign w:val="superscript"/>
              </w:rPr>
              <w:t>2</w:t>
            </w:r>
            <w:r w:rsidRPr="00EE197D">
              <w:rPr>
                <w:rFonts w:ascii="Arial" w:hAnsi="Arial" w:cs="Arial"/>
              </w:rPr>
              <w:t>)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124,23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9,04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Электролобзик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2-6,5 м, толщиной 40-60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197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пропиточный деревозащитный ПФ-11, бесцветный, для наружных и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1/10-230-65-45-5/5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Панель поливинилхлоридная для внутренней отделки шириной 250 мм (цвет белый)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197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101,4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Профили из ПВХ вертикальные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Профили из ПВХ горизонтальные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76,4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панелями из ПВХ с устройством металлического каркаса</w:t>
            </w:r>
          </w:p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E197D">
              <w:rPr>
                <w:rFonts w:ascii="Arial" w:hAnsi="Arial" w:cs="Arial"/>
              </w:rPr>
              <w:t>(единица измерения - 100 м</w:t>
            </w:r>
            <w:r w:rsidRPr="00EE197D">
              <w:rPr>
                <w:rFonts w:ascii="Arial" w:hAnsi="Arial" w:cs="Arial"/>
                <w:vertAlign w:val="superscript"/>
              </w:rPr>
              <w:t>2</w:t>
            </w:r>
            <w:r w:rsidRPr="00EE197D">
              <w:rPr>
                <w:rFonts w:ascii="Arial" w:hAnsi="Arial" w:cs="Arial"/>
              </w:rPr>
              <w:t>)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156,75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26,97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9,08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Электролобзик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1/10-230-55-20/65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для гипсокартона перегородочный CW (ПС) 75 х 50,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для гипсокартона потолочный - пристенный UD (ПН) 27 х 28,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1/10-230-65-45-5/5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Панель поливинилхлоридная для внутренней отделки шириной 250 мм (цвет белый)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197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101,4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Подвесные пластины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Профили из ПВХ вертикальные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</w:t>
            </w:r>
          </w:p>
        </w:tc>
      </w:tr>
      <w:tr w:rsidR="00177B70" w:rsidRPr="00EE197D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EE197D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Профили из ПВХ горизонтальные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EE197D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76,4</w:t>
            </w:r>
          </w:p>
        </w:tc>
      </w:tr>
    </w:tbl>
    <w:p w:rsidR="00177B70" w:rsidRPr="00EE197D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77B70" w:rsidRPr="001C6879" w:rsidRDefault="00177B7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D72DA8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39. Подготовка под отделку поверхностей сборных железобетонных конструкций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D72DA8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15-425. Подготовка под отделку поверхностей сборных железобетонных конструкций с применением сухих смесей</w:t>
            </w: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7B70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Pr="00D72DA8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поверхности;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(затворение) цементно-известкового раствора вручную;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и заделка раствором с затиркой мест сопряжения (примыкания) плит и панелей со стенами и перегородками, монолитных участков стен шириной до 200 мм, технологических отверстий в стенах и потолках площадью до 0,03 м</w:t>
            </w:r>
            <w:r w:rsidRPr="00D72DA8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(норма 1), швов (норма 2);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прорезка рустов (норма 2);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перестановка подмостей.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7B70" w:rsidRDefault="00177B70" w:rsidP="007D4FC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77B70" w:rsidRDefault="00177B70" w:rsidP="00177B7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7B70" w:rsidRPr="00D72DA8" w:rsidTr="007D4FC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под отделку поверхностей сборных железобетонных конструкций стен и перегородок с применением сухих смесей</w:t>
            </w:r>
          </w:p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2DA8">
              <w:rPr>
                <w:rFonts w:ascii="Arial" w:hAnsi="Arial" w:cs="Arial"/>
              </w:rPr>
              <w:t>(единица измерения - 100 м</w:t>
            </w:r>
            <w:r w:rsidRPr="00D72DA8">
              <w:rPr>
                <w:rFonts w:ascii="Arial" w:hAnsi="Arial" w:cs="Arial"/>
                <w:vertAlign w:val="superscript"/>
              </w:rPr>
              <w:t>2</w:t>
            </w:r>
            <w:r w:rsidRPr="00D72DA8">
              <w:rPr>
                <w:rFonts w:ascii="Arial" w:hAnsi="Arial" w:cs="Arial"/>
              </w:rPr>
              <w:t>)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18,79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минераловатные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2D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П1/10-120-220-30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Стеклоткань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2DA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77B70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потолочных рустов</w:t>
            </w:r>
          </w:p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2DA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32,03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7B70" w:rsidRPr="00D72DA8" w:rsidTr="007D4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7B70" w:rsidRPr="00D72DA8" w:rsidRDefault="00177B70" w:rsidP="007D4FC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7B70" w:rsidRPr="00D72DA8" w:rsidRDefault="00177B70" w:rsidP="007D4FC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177B70" w:rsidRPr="00D72DA8" w:rsidRDefault="00177B70" w:rsidP="00177B70">
      <w:pPr>
        <w:pStyle w:val="a5"/>
        <w:rPr>
          <w:rFonts w:ascii="Arial" w:hAnsi="Arial" w:cs="Arial"/>
          <w:b/>
          <w:sz w:val="2"/>
        </w:rPr>
      </w:pPr>
    </w:p>
    <w:p w:rsidR="00135B66" w:rsidRPr="001C6879" w:rsidRDefault="00135B66" w:rsidP="0040791D">
      <w:pPr>
        <w:pStyle w:val="a5"/>
        <w:rPr>
          <w:rFonts w:ascii="Arial" w:hAnsi="Arial" w:cs="Arial"/>
          <w:b/>
          <w:sz w:val="2"/>
        </w:rPr>
      </w:pPr>
    </w:p>
    <w:sectPr w:rsidR="00135B66" w:rsidRPr="001C6879" w:rsidSect="00606B7F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2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879" w:rsidRDefault="001C6879" w:rsidP="001C6879">
      <w:r>
        <w:separator/>
      </w:r>
    </w:p>
  </w:endnote>
  <w:endnote w:type="continuationSeparator" w:id="0">
    <w:p w:rsidR="001C6879" w:rsidRDefault="001C6879" w:rsidP="001C6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879" w:rsidRDefault="001C6879" w:rsidP="00EE270E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606B7F">
      <w:rPr>
        <w:rStyle w:val="a4"/>
        <w:noProof/>
      </w:rPr>
      <w:t>24</w:t>
    </w:r>
    <w:r>
      <w:rPr>
        <w:rStyle w:val="a4"/>
      </w:rPr>
      <w:fldChar w:fldCharType="end"/>
    </w:r>
  </w:p>
  <w:p w:rsidR="001C6879" w:rsidRDefault="001C6879" w:rsidP="001C6879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879" w:rsidRDefault="001C6879" w:rsidP="00EE270E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606B7F">
      <w:rPr>
        <w:rStyle w:val="a4"/>
        <w:noProof/>
      </w:rPr>
      <w:t>287</w:t>
    </w:r>
    <w:r>
      <w:rPr>
        <w:rStyle w:val="a4"/>
      </w:rPr>
      <w:fldChar w:fldCharType="end"/>
    </w:r>
  </w:p>
  <w:p w:rsidR="001C6879" w:rsidRDefault="001C6879" w:rsidP="001C6879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879" w:rsidRDefault="001C6879" w:rsidP="001C6879">
      <w:r>
        <w:separator/>
      </w:r>
    </w:p>
  </w:footnote>
  <w:footnote w:type="continuationSeparator" w:id="0">
    <w:p w:rsidR="001C6879" w:rsidRDefault="001C6879" w:rsidP="001C68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879" w:rsidRDefault="00753DE4" w:rsidP="00753DE4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8.03.115-2026</w:t>
    </w:r>
  </w:p>
  <w:p w:rsidR="001C6879" w:rsidRPr="001C6879" w:rsidRDefault="001C6879" w:rsidP="001C6879">
    <w:pPr>
      <w:pStyle w:val="a3"/>
      <w:jc w:val="right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879" w:rsidRDefault="00753DE4" w:rsidP="00753DE4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8.03.115-2026</w:t>
    </w:r>
  </w:p>
  <w:p w:rsidR="001C6879" w:rsidRPr="001C6879" w:rsidRDefault="001C6879" w:rsidP="001C6879">
    <w:pPr>
      <w:pStyle w:val="a3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6879"/>
    <w:rsid w:val="00071661"/>
    <w:rsid w:val="00135B66"/>
    <w:rsid w:val="00177B70"/>
    <w:rsid w:val="001C6879"/>
    <w:rsid w:val="0040791D"/>
    <w:rsid w:val="004A7AAA"/>
    <w:rsid w:val="00606B7F"/>
    <w:rsid w:val="00637FA0"/>
    <w:rsid w:val="006B207E"/>
    <w:rsid w:val="00753DE4"/>
    <w:rsid w:val="009D1DBB"/>
    <w:rsid w:val="00B91458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7129367-797C-4431-9DBE-D5FF76C1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4</TotalTime>
  <Pages>266</Pages>
  <Words>72578</Words>
  <Characters>413696</Characters>
  <Application>Microsoft Office Word</Application>
  <DocSecurity>0</DocSecurity>
  <Lines>3447</Lines>
  <Paragraphs>970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485304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Филоненко Светлана Алексеевна</dc:creator>
  <cp:keywords/>
  <dc:description/>
  <cp:lastModifiedBy>Гордиенко Виктория Олеговна</cp:lastModifiedBy>
  <cp:revision>5</cp:revision>
  <cp:lastPrinted>1899-12-31T21:00:00Z</cp:lastPrinted>
  <dcterms:created xsi:type="dcterms:W3CDTF">2024-10-15T07:39:00Z</dcterms:created>
  <dcterms:modified xsi:type="dcterms:W3CDTF">2024-11-20T09:54:00Z</dcterms:modified>
</cp:coreProperties>
</file>