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P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Футеровка штучными кислотоупорными материалами</w:t>
            </w:r>
          </w:p>
        </w:tc>
      </w:tr>
      <w:tr w:rsid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P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13-1. Футеровка на силикатной кислотоупорной замазке</w:t>
            </w:r>
          </w:p>
        </w:tc>
      </w:tr>
      <w:tr w:rsid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P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(нормы 1,2);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 (нормы 1-8), кирпича (нормы 9-11);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сушка и просеивание инертных наполнителей;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раствора жидкого стекла;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смешивание отвердителя с наполнителем;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грунтовки, шпатлевки, замазки;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огрунтовка основания;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шпатлевка;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футеровка;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затирка швов;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контроль качества.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07FC" w:rsidRDefault="008007FC" w:rsidP="008007F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007FC" w:rsidRDefault="008007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07FC" w:rsidRPr="008007FC" w:rsidTr="008007F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плиткой кислотоупорной (керамической), толщиной 20 мм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0,00812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плиткой кислотоупорной (керамической), толщиной 35 мм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0,00853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плиткой камнелитой (диабазовой), толщиной 18 мм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0,00666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0,0146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0,00099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камнелитые прямоугольные 180 х 115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плиткой камнелитой (диабазовой), толщиной 30 мм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0,00821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0,0183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0,00123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камнелитные прямоугольные 250 х 180 х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плиткой из прокатного шлакоситалла, толщиной 10 мм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0,00776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0,00116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прокатного шлакоситалла толщиной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плиткой прессованной из шлакоситалла, толщиной 15 мм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0,00779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0,0173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0,00117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прессованные из шлакоситалла, окрашенные в массе,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изделиями фасонными кислотоупорными керамическими, толщиной 50 мм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0,00901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0,0195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0,00134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изделиями фасонными кислотоупорными керамическими, толщиной 70 мм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0,00159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кирпичом кислотоупорным прямым, плашмя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0,00155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кирпичом кислотоупорным прямым, на ребро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0,0148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0,00222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кирпичом кислотоупорным прямым, в кирпич</w:t>
            </w:r>
          </w:p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07FC">
              <w:rPr>
                <w:rFonts w:ascii="Arial" w:hAnsi="Arial" w:cs="Arial"/>
              </w:rPr>
              <w:t>(единица измерения - м</w:t>
            </w:r>
            <w:r w:rsidRPr="008007FC">
              <w:rPr>
                <w:rFonts w:ascii="Arial" w:hAnsi="Arial" w:cs="Arial"/>
                <w:vertAlign w:val="superscript"/>
              </w:rPr>
              <w:t>2</w:t>
            </w:r>
            <w:r w:rsidRPr="008007FC">
              <w:rPr>
                <w:rFonts w:ascii="Arial" w:hAnsi="Arial" w:cs="Arial"/>
              </w:rPr>
              <w:t>)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10,71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0,0251</w:t>
            </w:r>
          </w:p>
        </w:tc>
      </w:tr>
      <w:tr w:rsidR="008007FC" w:rsidRPr="008007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0,476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0,0587</w:t>
            </w:r>
          </w:p>
        </w:tc>
      </w:tr>
      <w:tr w:rsidR="008007FC" w:rsidRPr="008007FC" w:rsidTr="00800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8007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07FC" w:rsidRPr="008007FC" w:rsidRDefault="008007F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7FC" w:rsidRPr="008007FC" w:rsidRDefault="008007F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0,00376</w:t>
            </w:r>
          </w:p>
        </w:tc>
      </w:tr>
    </w:tbl>
    <w:p w:rsidR="008007FC" w:rsidRDefault="008007FC" w:rsidP="0040791D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8007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A004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13-2. Футеровка на кислотоупорном силикатном растворе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A004A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(нормы 1,2);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 (нормы 1,2), кирпича (нормы 3,4);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сушка и просеивание инертных наполнителей;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раствора жидкого стекла;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смешивание отвердителя с наполнителем;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раствора;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огрунтовка основания;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шпатлевка;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футеровка;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затирка швов;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контроль качества.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AA004A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кислотоупорном силикатном растворе плиткой кислотоупорной (керамической), толщиной 20 мм</w:t>
            </w:r>
          </w:p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004A">
              <w:rPr>
                <w:rFonts w:ascii="Arial" w:hAnsi="Arial" w:cs="Arial"/>
              </w:rPr>
              <w:t>(единица измерения - м</w:t>
            </w:r>
            <w:r w:rsidRPr="00AA004A">
              <w:rPr>
                <w:rFonts w:ascii="Arial" w:hAnsi="Arial" w:cs="Arial"/>
                <w:vertAlign w:val="superscript"/>
              </w:rPr>
              <w:t>2</w:t>
            </w:r>
            <w:r w:rsidRPr="00AA004A">
              <w:rPr>
                <w:rFonts w:ascii="Arial" w:hAnsi="Arial" w:cs="Arial"/>
              </w:rPr>
              <w:t>)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004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0,00598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кислотоупорном силикатном растворе плиткой кислотоупорной (керамической), толщиной 35 мм</w:t>
            </w:r>
          </w:p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004A">
              <w:rPr>
                <w:rFonts w:ascii="Arial" w:hAnsi="Arial" w:cs="Arial"/>
              </w:rPr>
              <w:t>(единица измерения - м</w:t>
            </w:r>
            <w:r w:rsidRPr="00AA004A">
              <w:rPr>
                <w:rFonts w:ascii="Arial" w:hAnsi="Arial" w:cs="Arial"/>
                <w:vertAlign w:val="superscript"/>
              </w:rPr>
              <w:t>2</w:t>
            </w:r>
            <w:r w:rsidRPr="00AA004A">
              <w:rPr>
                <w:rFonts w:ascii="Arial" w:hAnsi="Arial" w:cs="Arial"/>
              </w:rPr>
              <w:t>)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004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0,0136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0,00662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кислотоупорном силикатном растворе кирпичом кислотоупорным прямым, плашмя</w:t>
            </w:r>
          </w:p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004A">
              <w:rPr>
                <w:rFonts w:ascii="Arial" w:hAnsi="Arial" w:cs="Arial"/>
              </w:rPr>
              <w:t>(единица измерения - м</w:t>
            </w:r>
            <w:r w:rsidRPr="00AA004A">
              <w:rPr>
                <w:rFonts w:ascii="Arial" w:hAnsi="Arial" w:cs="Arial"/>
                <w:vertAlign w:val="superscript"/>
              </w:rPr>
              <w:t>2</w:t>
            </w:r>
            <w:r w:rsidRPr="00AA004A">
              <w:rPr>
                <w:rFonts w:ascii="Arial" w:hAnsi="Arial" w:cs="Arial"/>
              </w:rPr>
              <w:t>)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0,0162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0,00904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кислотоупорном силикатном растворе кирпичом кислотоупорным прямым, на ребро</w:t>
            </w:r>
          </w:p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004A">
              <w:rPr>
                <w:rFonts w:ascii="Arial" w:hAnsi="Arial" w:cs="Arial"/>
              </w:rPr>
              <w:t>(единица измерения - м</w:t>
            </w:r>
            <w:r w:rsidRPr="00AA004A">
              <w:rPr>
                <w:rFonts w:ascii="Arial" w:hAnsi="Arial" w:cs="Arial"/>
                <w:vertAlign w:val="superscript"/>
              </w:rPr>
              <w:t>2</w:t>
            </w:r>
            <w:r w:rsidRPr="00AA004A">
              <w:rPr>
                <w:rFonts w:ascii="Arial" w:hAnsi="Arial" w:cs="Arial"/>
              </w:rPr>
              <w:t>)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0,0151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0,0229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AA004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A004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A004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</w:t>
            </w:r>
          </w:p>
        </w:tc>
      </w:tr>
    </w:tbl>
    <w:p w:rsidR="00BE567C" w:rsidRPr="00AA004A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72458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13-3. Футеровка на замазке АРЗАМИТ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72458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(нормы 1,2), распиловка блоков (нормы 9-14);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 (нормы 1-5), кирпича (нормы 6-8), блоков (нормы 9-14);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замазки;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штучных материалов;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футеровка;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затирка швов;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контроль качества.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A72458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плиткой кислотоупорной (керамической), толщиной 20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плиткой кислотоупорной (керамической), толщиной 35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0,00701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0,00566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плиткой футеровочной марки АТМ-1, толщиной 10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0,00483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Плитка футеровочная АТМ-1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0,0183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изделиями фасонными кислотоупорными керамическими, толщиной 50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изделиями фасонными кислотоупорными керамическими, толщиной 70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7,53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кирпичом кислотоупорным прямым, плашмя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кирпичом кислотоупорным прямым, на ребро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кирпичом кислотоупорным прямым, в кирпич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изделиями фасонными из графита, толщиной 50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40,19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из графита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изделиями фасонными из графита, толщиной 100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из графита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изделиями фасонными из графита, толщиной 200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из графита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изделиями фасонными из угольного материала, толщиной 50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40,19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из угольного материала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изделиями фасонными из угольного материала, толщиной 100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из угольного материала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АРЗАМИТ изделиями фасонными из угольного материала, толщиной 200 мм</w:t>
            </w:r>
          </w:p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72458">
              <w:rPr>
                <w:rFonts w:ascii="Arial" w:hAnsi="Arial" w:cs="Arial"/>
              </w:rPr>
              <w:t>(единица измерения - м</w:t>
            </w:r>
            <w:r w:rsidRPr="00A72458">
              <w:rPr>
                <w:rFonts w:ascii="Arial" w:hAnsi="Arial" w:cs="Arial"/>
                <w:vertAlign w:val="superscript"/>
              </w:rPr>
              <w:t>2</w:t>
            </w:r>
            <w:r w:rsidRPr="00A72458">
              <w:rPr>
                <w:rFonts w:ascii="Arial" w:hAnsi="Arial" w:cs="Arial"/>
              </w:rPr>
              <w:t>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0,0184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7245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7245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из угольного материала толщиной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7245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</w:t>
            </w:r>
          </w:p>
        </w:tc>
      </w:tr>
    </w:tbl>
    <w:p w:rsidR="00BE567C" w:rsidRPr="00A72458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9041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13-4. Футеровка на цементном растворе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9041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(нормы 1,2);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 (нормы 1-4), кирпича (нормы 5-7);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раствора;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футеровка;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затирка швов;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контроль качества.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49041C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цементном растворе плиткой кислотоупорной (керамической), толщиной 20 мм</w:t>
            </w:r>
          </w:p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41C">
              <w:rPr>
                <w:rFonts w:ascii="Arial" w:hAnsi="Arial" w:cs="Arial"/>
              </w:rPr>
              <w:t>(единица измерения - м</w:t>
            </w:r>
            <w:r w:rsidRPr="0049041C">
              <w:rPr>
                <w:rFonts w:ascii="Arial" w:hAnsi="Arial" w:cs="Arial"/>
                <w:vertAlign w:val="superscript"/>
              </w:rPr>
              <w:t>2</w:t>
            </w:r>
            <w:r w:rsidRPr="0049041C">
              <w:rPr>
                <w:rFonts w:ascii="Arial" w:hAnsi="Arial" w:cs="Arial"/>
              </w:rPr>
              <w:t>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4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4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цементном растворе плиткой кислотоупорной (керамической), толщиной 35 мм</w:t>
            </w:r>
          </w:p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41C">
              <w:rPr>
                <w:rFonts w:ascii="Arial" w:hAnsi="Arial" w:cs="Arial"/>
              </w:rPr>
              <w:t>(единица измерения - м</w:t>
            </w:r>
            <w:r w:rsidRPr="0049041C">
              <w:rPr>
                <w:rFonts w:ascii="Arial" w:hAnsi="Arial" w:cs="Arial"/>
                <w:vertAlign w:val="superscript"/>
              </w:rPr>
              <w:t>2</w:t>
            </w:r>
            <w:r w:rsidRPr="0049041C">
              <w:rPr>
                <w:rFonts w:ascii="Arial" w:hAnsi="Arial" w:cs="Arial"/>
              </w:rPr>
              <w:t>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0,00667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4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4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цементном растворе изделиями фасонными кислотоупорными керамическими, толщиной 50 мм</w:t>
            </w:r>
          </w:p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41C">
              <w:rPr>
                <w:rFonts w:ascii="Arial" w:hAnsi="Arial" w:cs="Arial"/>
              </w:rPr>
              <w:t>(единица измерения - м</w:t>
            </w:r>
            <w:r w:rsidRPr="0049041C">
              <w:rPr>
                <w:rFonts w:ascii="Arial" w:hAnsi="Arial" w:cs="Arial"/>
                <w:vertAlign w:val="superscript"/>
              </w:rPr>
              <w:t>2</w:t>
            </w:r>
            <w:r w:rsidRPr="0049041C">
              <w:rPr>
                <w:rFonts w:ascii="Arial" w:hAnsi="Arial" w:cs="Arial"/>
              </w:rPr>
              <w:t>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0,00741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4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цементном растворе изделиями фасонными кислотоупорными керамическими, толщиной 70 мм</w:t>
            </w:r>
          </w:p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41C">
              <w:rPr>
                <w:rFonts w:ascii="Arial" w:hAnsi="Arial" w:cs="Arial"/>
              </w:rPr>
              <w:t>(единица измерения - м</w:t>
            </w:r>
            <w:r w:rsidRPr="0049041C">
              <w:rPr>
                <w:rFonts w:ascii="Arial" w:hAnsi="Arial" w:cs="Arial"/>
                <w:vertAlign w:val="superscript"/>
              </w:rPr>
              <w:t>2</w:t>
            </w:r>
            <w:r w:rsidRPr="0049041C">
              <w:rPr>
                <w:rFonts w:ascii="Arial" w:hAnsi="Arial" w:cs="Arial"/>
              </w:rPr>
              <w:t>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0,00841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4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цементном растворе кирпичом кислотоупорным прямым, плашмя</w:t>
            </w:r>
          </w:p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41C">
              <w:rPr>
                <w:rFonts w:ascii="Arial" w:hAnsi="Arial" w:cs="Arial"/>
              </w:rPr>
              <w:t>(единица измерения - м</w:t>
            </w:r>
            <w:r w:rsidRPr="0049041C">
              <w:rPr>
                <w:rFonts w:ascii="Arial" w:hAnsi="Arial" w:cs="Arial"/>
                <w:vertAlign w:val="superscript"/>
              </w:rPr>
              <w:t>2</w:t>
            </w:r>
            <w:r w:rsidRPr="0049041C">
              <w:rPr>
                <w:rFonts w:ascii="Arial" w:hAnsi="Arial" w:cs="Arial"/>
              </w:rPr>
              <w:t>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0,01125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4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0,01763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цементном растворе кирпичом кислотоупорным прямым, на ребро</w:t>
            </w:r>
          </w:p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41C">
              <w:rPr>
                <w:rFonts w:ascii="Arial" w:hAnsi="Arial" w:cs="Arial"/>
              </w:rPr>
              <w:t>(единица измерения - м</w:t>
            </w:r>
            <w:r w:rsidRPr="0049041C">
              <w:rPr>
                <w:rFonts w:ascii="Arial" w:hAnsi="Arial" w:cs="Arial"/>
                <w:vertAlign w:val="superscript"/>
              </w:rPr>
              <w:t>2</w:t>
            </w:r>
            <w:r w:rsidRPr="0049041C">
              <w:rPr>
                <w:rFonts w:ascii="Arial" w:hAnsi="Arial" w:cs="Arial"/>
              </w:rPr>
              <w:t>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0,01502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0,239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4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0,02353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цементном растворе кирпичом кислотоупорным прямым, в кирпич</w:t>
            </w:r>
          </w:p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41C">
              <w:rPr>
                <w:rFonts w:ascii="Arial" w:hAnsi="Arial" w:cs="Arial"/>
              </w:rPr>
              <w:t>(единица измерения - м</w:t>
            </w:r>
            <w:r w:rsidRPr="0049041C">
              <w:rPr>
                <w:rFonts w:ascii="Arial" w:hAnsi="Arial" w:cs="Arial"/>
                <w:vertAlign w:val="superscript"/>
              </w:rPr>
              <w:t>2</w:t>
            </w:r>
            <w:r w:rsidRPr="0049041C">
              <w:rPr>
                <w:rFonts w:ascii="Arial" w:hAnsi="Arial" w:cs="Arial"/>
              </w:rPr>
              <w:t>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0,02506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0,475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4904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904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4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904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0,0381</w:t>
            </w:r>
          </w:p>
        </w:tc>
      </w:tr>
    </w:tbl>
    <w:p w:rsidR="00BE567C" w:rsidRPr="0049041C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02CE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13-5. Футеровка на эпоксидной замазке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02CE2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(нормы 2,3);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 (нормы 1-9), кирпича (нормы 10,11);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сушка и просеивание инертных наполнителей;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замазки;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штучных материалов;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футеровка;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затирка швов;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качества.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602CE2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плиткой керамической глазурованной, толщиной 6 мм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плиткой кислотоупорной (керамической), толщиной 20 мм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плиткой кислотоупорной (керамической), толщиной 35 мм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плиткой из прокатного шлакоситалла, толщиной 10 мм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0,00834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прокатного шлакоситалла толщиной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плиткой прессованной из шлакоситалла, толщиной 15 мм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прессованные из шлакоситалла, окрашенные в массе,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плиткой камнелитой (диабазовой) прямоугольной, толщиной 18 мм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0,00629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камнелитые прямоугольные 180 х 115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плиткой камнелитой (диабазовой) прямоугольной, толщиной 30 мм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камнелитные прямоугольные 250 х 180 х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изделиями фасонными кислотоупорными керамическими, толщиной 50 мм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изделиями фасонными кислотоупорными керамическими, толщиной 70 мм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кирпичом кислотоупорным прямым, плашмя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0,0131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эпоксидной замазке кирпичом кислотоупорным прямым, на ребро</w:t>
            </w:r>
          </w:p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2CE2">
              <w:rPr>
                <w:rFonts w:ascii="Arial" w:hAnsi="Arial" w:cs="Arial"/>
              </w:rPr>
              <w:t>(единица измерения - м</w:t>
            </w:r>
            <w:r w:rsidRPr="00602CE2">
              <w:rPr>
                <w:rFonts w:ascii="Arial" w:hAnsi="Arial" w:cs="Arial"/>
                <w:vertAlign w:val="superscript"/>
              </w:rPr>
              <w:t>2</w:t>
            </w:r>
            <w:r w:rsidRPr="00602CE2">
              <w:rPr>
                <w:rFonts w:ascii="Arial" w:hAnsi="Arial" w:cs="Arial"/>
              </w:rPr>
              <w:t>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0,235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0,0212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2CE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2CE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2CE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</w:tbl>
    <w:p w:rsidR="00BE567C" w:rsidRPr="00602CE2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C511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13-6. Футеровка на замазке на основе эпоксидно-сланцевой композиции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C5111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(нормы 1,2);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плиток;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сушка и просеивание инертных наполнителей;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штучных материалов;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замазки;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футеровка;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затирка швов;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качества.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4C511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на основе эпоксидно-сланцевой композиции плиткой кислотоупорной (керамической), толщиной 20 мм</w:t>
            </w:r>
          </w:p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5111">
              <w:rPr>
                <w:rFonts w:ascii="Arial" w:hAnsi="Arial" w:cs="Arial"/>
              </w:rPr>
              <w:t>(единица измерения - м</w:t>
            </w:r>
            <w:r w:rsidRPr="004C5111">
              <w:rPr>
                <w:rFonts w:ascii="Arial" w:hAnsi="Arial" w:cs="Arial"/>
                <w:vertAlign w:val="superscript"/>
              </w:rPr>
              <w:t>2</w:t>
            </w:r>
            <w:r w:rsidRPr="004C5111">
              <w:rPr>
                <w:rFonts w:ascii="Arial" w:hAnsi="Arial" w:cs="Arial"/>
              </w:rPr>
              <w:t>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511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0,00232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на основе эпоксидно-сланцевой композиции плиткой кислотоупорной (керамической), толщиной 35 мм</w:t>
            </w:r>
          </w:p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5111">
              <w:rPr>
                <w:rFonts w:ascii="Arial" w:hAnsi="Arial" w:cs="Arial"/>
              </w:rPr>
              <w:t>(единица измерения - м</w:t>
            </w:r>
            <w:r w:rsidRPr="004C5111">
              <w:rPr>
                <w:rFonts w:ascii="Arial" w:hAnsi="Arial" w:cs="Arial"/>
                <w:vertAlign w:val="superscript"/>
              </w:rPr>
              <w:t>2</w:t>
            </w:r>
            <w:r w:rsidRPr="004C5111">
              <w:rPr>
                <w:rFonts w:ascii="Arial" w:hAnsi="Arial" w:cs="Arial"/>
              </w:rPr>
              <w:t>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511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0,00253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на основе эпоксидно-сланцевой композиции плиткой из прокатного шлакоситалла , толщиной 10 мм</w:t>
            </w:r>
          </w:p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5111">
              <w:rPr>
                <w:rFonts w:ascii="Arial" w:hAnsi="Arial" w:cs="Arial"/>
              </w:rPr>
              <w:t>(единица измерения - м</w:t>
            </w:r>
            <w:r w:rsidRPr="004C5111">
              <w:rPr>
                <w:rFonts w:ascii="Arial" w:hAnsi="Arial" w:cs="Arial"/>
                <w:vertAlign w:val="superscript"/>
              </w:rPr>
              <w:t>2</w:t>
            </w:r>
            <w:r w:rsidRPr="004C5111">
              <w:rPr>
                <w:rFonts w:ascii="Arial" w:hAnsi="Arial" w:cs="Arial"/>
              </w:rPr>
              <w:t>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0,00758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прокатного шлакоситалла толщиной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511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0,00211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замазке на основе эпоксидно-сланцевой композиции плиткой пресованной из шлакоситалла, толщиной 15 мм</w:t>
            </w:r>
          </w:p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C5111">
              <w:rPr>
                <w:rFonts w:ascii="Arial" w:hAnsi="Arial" w:cs="Arial"/>
              </w:rPr>
              <w:t>(единица измерения - м</w:t>
            </w:r>
            <w:r w:rsidRPr="004C5111">
              <w:rPr>
                <w:rFonts w:ascii="Arial" w:hAnsi="Arial" w:cs="Arial"/>
                <w:vertAlign w:val="superscript"/>
              </w:rPr>
              <w:t>2</w:t>
            </w:r>
            <w:r w:rsidRPr="004C5111">
              <w:rPr>
                <w:rFonts w:ascii="Arial" w:hAnsi="Arial" w:cs="Arial"/>
              </w:rPr>
              <w:t>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0,00765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прессованные из шлакоситалла, окрашенные в массе,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C511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BE567C" w:rsidRPr="004C511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C511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C511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0,00214</w:t>
            </w:r>
          </w:p>
        </w:tc>
      </w:tr>
    </w:tbl>
    <w:p w:rsidR="00BE567C" w:rsidRPr="004C511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C49F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13-7. Футеровка на мастике БИТУМИНОЛЬ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C49FA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(норма 1);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 (норма 1), кирпича (нормы 2, 3);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просеивание и сушка наполнителей;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мастики;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штучных материалов;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футеровка;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затирка швов;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качества.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1C49FA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мастике БИТУМИНОЛЬ плиткой кислотоупорной (керамической), толщиной 35 мм</w:t>
            </w:r>
          </w:p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49FA">
              <w:rPr>
                <w:rFonts w:ascii="Arial" w:hAnsi="Arial" w:cs="Arial"/>
              </w:rPr>
              <w:t>(единица измерения - м</w:t>
            </w:r>
            <w:r w:rsidRPr="001C49FA">
              <w:rPr>
                <w:rFonts w:ascii="Arial" w:hAnsi="Arial" w:cs="Arial"/>
                <w:vertAlign w:val="superscript"/>
              </w:rPr>
              <w:t>2</w:t>
            </w:r>
            <w:r w:rsidRPr="001C49FA">
              <w:rPr>
                <w:rFonts w:ascii="Arial" w:hAnsi="Arial" w:cs="Arial"/>
              </w:rPr>
              <w:t>)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49F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мастике БИТУМИНОЛЬ кирпичом кислотоупорным прямым, плашмя</w:t>
            </w:r>
          </w:p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49FA">
              <w:rPr>
                <w:rFonts w:ascii="Arial" w:hAnsi="Arial" w:cs="Arial"/>
              </w:rPr>
              <w:t>(единица измерения - м</w:t>
            </w:r>
            <w:r w:rsidRPr="001C49FA">
              <w:rPr>
                <w:rFonts w:ascii="Arial" w:hAnsi="Arial" w:cs="Arial"/>
                <w:vertAlign w:val="superscript"/>
              </w:rPr>
              <w:t>2</w:t>
            </w:r>
            <w:r w:rsidRPr="001C49FA">
              <w:rPr>
                <w:rFonts w:ascii="Arial" w:hAnsi="Arial" w:cs="Arial"/>
              </w:rPr>
              <w:t>)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мастике БИТУМИНОЛЬ кирпичом кислотоупорным прямым, на ребро</w:t>
            </w:r>
          </w:p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49FA">
              <w:rPr>
                <w:rFonts w:ascii="Arial" w:hAnsi="Arial" w:cs="Arial"/>
              </w:rPr>
              <w:t>(единица измерения - м</w:t>
            </w:r>
            <w:r w:rsidRPr="001C49FA">
              <w:rPr>
                <w:rFonts w:ascii="Arial" w:hAnsi="Arial" w:cs="Arial"/>
                <w:vertAlign w:val="superscript"/>
              </w:rPr>
              <w:t>2</w:t>
            </w:r>
            <w:r w:rsidRPr="001C49FA">
              <w:rPr>
                <w:rFonts w:ascii="Arial" w:hAnsi="Arial" w:cs="Arial"/>
              </w:rPr>
              <w:t>)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1C49F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49F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49F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BE567C" w:rsidRPr="001C49FA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D16C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13-8. Футеровка на силикатной кислотоупорной замазке впустошовку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D16CD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(норма 1);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 (норма 1), кирпича (нормы 2-4);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сушка и просеивание инертных наполнителей;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раствора жидкого стекла;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смешивание отвердителя и наполнителя;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замазки;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огрунтовка основания;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шпатлевка;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футеровка;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контроль качества.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D16CD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впустошовку плиткой кислотоупорной (керамической), толщиной 35 мм</w:t>
            </w:r>
          </w:p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16CD">
              <w:rPr>
                <w:rFonts w:ascii="Arial" w:hAnsi="Arial" w:cs="Arial"/>
              </w:rPr>
              <w:t>(единица измерения - м</w:t>
            </w:r>
            <w:r w:rsidRPr="003D16CD">
              <w:rPr>
                <w:rFonts w:ascii="Arial" w:hAnsi="Arial" w:cs="Arial"/>
                <w:vertAlign w:val="superscript"/>
              </w:rPr>
              <w:t>2</w:t>
            </w:r>
            <w:r w:rsidRPr="003D16CD">
              <w:rPr>
                <w:rFonts w:ascii="Arial" w:hAnsi="Arial" w:cs="Arial"/>
              </w:rPr>
              <w:t>)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0,00847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16C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0,0189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впустошовку кирпичом кислотоупорным прямым, плашмя</w:t>
            </w:r>
          </w:p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16CD">
              <w:rPr>
                <w:rFonts w:ascii="Arial" w:hAnsi="Arial" w:cs="Arial"/>
              </w:rPr>
              <w:t>(единица измерения - м</w:t>
            </w:r>
            <w:r w:rsidRPr="003D16CD">
              <w:rPr>
                <w:rFonts w:ascii="Arial" w:hAnsi="Arial" w:cs="Arial"/>
                <w:vertAlign w:val="superscript"/>
              </w:rPr>
              <w:t>2</w:t>
            </w:r>
            <w:r w:rsidRPr="003D16CD">
              <w:rPr>
                <w:rFonts w:ascii="Arial" w:hAnsi="Arial" w:cs="Arial"/>
              </w:rPr>
              <w:t>)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0,137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0,0239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впустошовку кирпичом кислотоупорным прямым, на ребро</w:t>
            </w:r>
          </w:p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16CD">
              <w:rPr>
                <w:rFonts w:ascii="Arial" w:hAnsi="Arial" w:cs="Arial"/>
              </w:rPr>
              <w:t>(единица измерения - м</w:t>
            </w:r>
            <w:r w:rsidRPr="003D16CD">
              <w:rPr>
                <w:rFonts w:ascii="Arial" w:hAnsi="Arial" w:cs="Arial"/>
                <w:vertAlign w:val="superscript"/>
              </w:rPr>
              <w:t>2</w:t>
            </w:r>
            <w:r w:rsidRPr="003D16CD">
              <w:rPr>
                <w:rFonts w:ascii="Arial" w:hAnsi="Arial" w:cs="Arial"/>
              </w:rPr>
              <w:t>)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0,0167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0,226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0,0387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кислотоупорной замазке впустошовку кирпичом кислотоупорным прямым, в кирпич</w:t>
            </w:r>
          </w:p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16CD">
              <w:rPr>
                <w:rFonts w:ascii="Arial" w:hAnsi="Arial" w:cs="Arial"/>
              </w:rPr>
              <w:t>(единица измерения - м</w:t>
            </w:r>
            <w:r w:rsidRPr="003D16CD">
              <w:rPr>
                <w:rFonts w:ascii="Arial" w:hAnsi="Arial" w:cs="Arial"/>
                <w:vertAlign w:val="superscript"/>
              </w:rPr>
              <w:t>2</w:t>
            </w:r>
            <w:r w:rsidRPr="003D16CD">
              <w:rPr>
                <w:rFonts w:ascii="Arial" w:hAnsi="Arial" w:cs="Arial"/>
              </w:rPr>
              <w:t>)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9,81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0,0326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0,448</w:t>
            </w:r>
          </w:p>
        </w:tc>
      </w:tr>
      <w:tr w:rsidR="00BE567C" w:rsidRPr="003D16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16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16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0,0768</w:t>
            </w:r>
          </w:p>
        </w:tc>
      </w:tr>
    </w:tbl>
    <w:p w:rsidR="00BE567C" w:rsidRPr="003D16CD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7695B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13-9. Футеровка на портландцементном растворе впустошовку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7695B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(норма 1);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 (норма 1), кирпича (нормы 2-4);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раствора;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футеровка;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контроль качества.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7695B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портландцементном растворе впустошовку плиткой кислотоупорной (керамической), толщиной 35 мм</w:t>
            </w:r>
          </w:p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95B">
              <w:rPr>
                <w:rFonts w:ascii="Arial" w:hAnsi="Arial" w:cs="Arial"/>
              </w:rPr>
              <w:t>(единица измерения - м</w:t>
            </w:r>
            <w:r w:rsidRPr="0037695B">
              <w:rPr>
                <w:rFonts w:ascii="Arial" w:hAnsi="Arial" w:cs="Arial"/>
                <w:vertAlign w:val="superscript"/>
              </w:rPr>
              <w:t>2</w:t>
            </w:r>
            <w:r w:rsidRPr="0037695B">
              <w:rPr>
                <w:rFonts w:ascii="Arial" w:hAnsi="Arial" w:cs="Arial"/>
              </w:rPr>
              <w:t>)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0,00662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95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9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портландцементном растворе впустошовку кирпичом кислотоупорным прямым, плашмя</w:t>
            </w:r>
          </w:p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95B">
              <w:rPr>
                <w:rFonts w:ascii="Arial" w:hAnsi="Arial" w:cs="Arial"/>
              </w:rPr>
              <w:t>(единица измерения - м</w:t>
            </w:r>
            <w:r w:rsidRPr="0037695B">
              <w:rPr>
                <w:rFonts w:ascii="Arial" w:hAnsi="Arial" w:cs="Arial"/>
                <w:vertAlign w:val="superscript"/>
              </w:rPr>
              <w:t>2</w:t>
            </w:r>
            <w:r w:rsidRPr="0037695B">
              <w:rPr>
                <w:rFonts w:ascii="Arial" w:hAnsi="Arial" w:cs="Arial"/>
              </w:rPr>
              <w:t>)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9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0,0133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портландцементном растворе впустошовку кирпичом кислотоупорным прямым, на ребро</w:t>
            </w:r>
          </w:p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95B">
              <w:rPr>
                <w:rFonts w:ascii="Arial" w:hAnsi="Arial" w:cs="Arial"/>
              </w:rPr>
              <w:t>(единица измерения - м</w:t>
            </w:r>
            <w:r w:rsidRPr="0037695B">
              <w:rPr>
                <w:rFonts w:ascii="Arial" w:hAnsi="Arial" w:cs="Arial"/>
                <w:vertAlign w:val="superscript"/>
              </w:rPr>
              <w:t>2</w:t>
            </w:r>
            <w:r w:rsidRPr="0037695B">
              <w:rPr>
                <w:rFonts w:ascii="Arial" w:hAnsi="Arial" w:cs="Arial"/>
              </w:rPr>
              <w:t>)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0,01377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0,226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9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0,0215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портландцементном растворе впустошовку кирпичом кислотоупорным прямым, в кирпич</w:t>
            </w:r>
          </w:p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695B">
              <w:rPr>
                <w:rFonts w:ascii="Arial" w:hAnsi="Arial" w:cs="Arial"/>
              </w:rPr>
              <w:t>(единица измерения - м</w:t>
            </w:r>
            <w:r w:rsidRPr="0037695B">
              <w:rPr>
                <w:rFonts w:ascii="Arial" w:hAnsi="Arial" w:cs="Arial"/>
                <w:vertAlign w:val="superscript"/>
              </w:rPr>
              <w:t>2</w:t>
            </w:r>
            <w:r w:rsidRPr="0037695B">
              <w:rPr>
                <w:rFonts w:ascii="Arial" w:hAnsi="Arial" w:cs="Arial"/>
              </w:rPr>
              <w:t>)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0,02781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0,442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37695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695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69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695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0,0435</w:t>
            </w:r>
          </w:p>
        </w:tc>
      </w:tr>
    </w:tbl>
    <w:p w:rsidR="00BE567C" w:rsidRPr="0037695B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33C4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13-10. Футеровка на силикатной замазке с одновременным заполнением швов замазкой АРЗАМИТ-5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33C4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сдвоенной плитки (нормы 1, 2);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штучных;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сушка и просеивание инертных наполнителей;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смешивание отвердителя и наполнителя;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раствора жидкого стекла;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грунтовки, шпатлевки, замазки;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огрунтовка основания;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шпатлевка;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приготовление замазки АРЗАМИТ-5;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огрунтовка штучных материалов;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футеровка;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затирка швов;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контроль качества.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833C4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замазке с одновременным заполнением швов замазкой АРЗАМИТ-5 плиткой (керамической) кислотоупорной, толщиной 20 мм</w:t>
            </w:r>
          </w:p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3C43">
              <w:rPr>
                <w:rFonts w:ascii="Arial" w:hAnsi="Arial" w:cs="Arial"/>
              </w:rPr>
              <w:t>(единица измерения - м</w:t>
            </w:r>
            <w:r w:rsidRPr="00833C43">
              <w:rPr>
                <w:rFonts w:ascii="Arial" w:hAnsi="Arial" w:cs="Arial"/>
                <w:vertAlign w:val="superscript"/>
              </w:rPr>
              <w:t>2</w:t>
            </w:r>
            <w:r w:rsidRPr="00833C43">
              <w:rPr>
                <w:rFonts w:ascii="Arial" w:hAnsi="Arial" w:cs="Arial"/>
              </w:rPr>
              <w:t>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3C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0,00079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0,01674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замазке с одновременным заполнением швов замазкой АРЗАМИТ-5 плиткой (керамической) кислотоупорной, толщиной 35 мм</w:t>
            </w:r>
          </w:p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3C43">
              <w:rPr>
                <w:rFonts w:ascii="Arial" w:hAnsi="Arial" w:cs="Arial"/>
              </w:rPr>
              <w:t>(единица измерения - м</w:t>
            </w:r>
            <w:r w:rsidRPr="00833C43">
              <w:rPr>
                <w:rFonts w:ascii="Arial" w:hAnsi="Arial" w:cs="Arial"/>
                <w:vertAlign w:val="superscript"/>
              </w:rPr>
              <w:t>2</w:t>
            </w:r>
            <w:r w:rsidRPr="00833C43">
              <w:rPr>
                <w:rFonts w:ascii="Arial" w:hAnsi="Arial" w:cs="Arial"/>
              </w:rPr>
              <w:t>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кислотоупорные керамические шамотные, квадратные и прямоугольные, толщиной 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3C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0,00139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0,01674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замазке с одновременным заполнением швов замазкой АРЗАМИТ-5 изделиями фасонными кислотоупорными керамическими, толщиной 50 мм</w:t>
            </w:r>
          </w:p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3C43">
              <w:rPr>
                <w:rFonts w:ascii="Arial" w:hAnsi="Arial" w:cs="Arial"/>
              </w:rPr>
              <w:t>(единица измерения - м</w:t>
            </w:r>
            <w:r w:rsidRPr="00833C43">
              <w:rPr>
                <w:rFonts w:ascii="Arial" w:hAnsi="Arial" w:cs="Arial"/>
                <w:vertAlign w:val="superscript"/>
              </w:rPr>
              <w:t>2</w:t>
            </w:r>
            <w:r w:rsidRPr="00833C43">
              <w:rPr>
                <w:rFonts w:ascii="Arial" w:hAnsi="Arial" w:cs="Arial"/>
              </w:rPr>
              <w:t>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0,00736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0,00205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0,01636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замазке с одновременным заполнением швов замазкой АРЗАМИТ-5 изделиями фасонными кислотоупорными керамическими, толщиной 70 мм</w:t>
            </w:r>
          </w:p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3C43">
              <w:rPr>
                <w:rFonts w:ascii="Arial" w:hAnsi="Arial" w:cs="Arial"/>
              </w:rPr>
              <w:t>(единица измерения - м</w:t>
            </w:r>
            <w:r w:rsidRPr="00833C43">
              <w:rPr>
                <w:rFonts w:ascii="Arial" w:hAnsi="Arial" w:cs="Arial"/>
                <w:vertAlign w:val="superscript"/>
              </w:rPr>
              <w:t>2</w:t>
            </w:r>
            <w:r w:rsidRPr="00833C43">
              <w:rPr>
                <w:rFonts w:ascii="Arial" w:hAnsi="Arial" w:cs="Arial"/>
              </w:rPr>
              <w:t>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0,00736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0,00413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0,00337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толщиной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на силикатной замазке с одновременным заполнением швов замазкой АРЗАМИТ-5 кирпичом кислотоупорным прямым, плашмя</w:t>
            </w:r>
          </w:p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3C43">
              <w:rPr>
                <w:rFonts w:ascii="Arial" w:hAnsi="Arial" w:cs="Arial"/>
              </w:rPr>
              <w:t>(единица измерения - м</w:t>
            </w:r>
            <w:r w:rsidRPr="00833C43">
              <w:rPr>
                <w:rFonts w:ascii="Arial" w:hAnsi="Arial" w:cs="Arial"/>
                <w:vertAlign w:val="superscript"/>
              </w:rPr>
              <w:t>2</w:t>
            </w:r>
            <w:r w:rsidRPr="00833C43">
              <w:rPr>
                <w:rFonts w:ascii="Arial" w:hAnsi="Arial" w:cs="Arial"/>
              </w:rPr>
              <w:t>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0,00736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0,00399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0,00326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0,01636</w:t>
            </w:r>
          </w:p>
        </w:tc>
      </w:tr>
      <w:tr w:rsidR="00BE567C" w:rsidRPr="00833C4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3C4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3C4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</w:tbl>
    <w:p w:rsidR="00BE567C" w:rsidRPr="00833C4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930C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Кладка из кислотоупорного кирпича и крупноразмерной керамики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930C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13-11. Кладка на кислотоупорной силикатной замазке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930C2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 кладочного материала (норма 1);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сушка и просеивание инертных наполнителей;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смешивание отвердителя с наполнителем;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раствора жидкого стекла;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замазки;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огрунтовка основания;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шпатлевка основания (норма 1);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кладка;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затирка швов (норма 1);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контроль качества.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930C2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на кислотоупорной силикатной замазке кирпичом кислотоупорным прямым (сводов, перегородок)</w:t>
            </w:r>
          </w:p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30C2">
              <w:rPr>
                <w:rFonts w:ascii="Arial" w:hAnsi="Arial" w:cs="Arial"/>
              </w:rPr>
              <w:t>(единица измерения - м</w:t>
            </w:r>
            <w:r w:rsidRPr="003930C2">
              <w:rPr>
                <w:rFonts w:ascii="Arial" w:hAnsi="Arial" w:cs="Arial"/>
                <w:vertAlign w:val="superscript"/>
              </w:rPr>
              <w:t>3</w:t>
            </w:r>
            <w:r w:rsidRPr="003930C2">
              <w:rPr>
                <w:rFonts w:ascii="Arial" w:hAnsi="Arial" w:cs="Arial"/>
              </w:rPr>
              <w:t>)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43,78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2,018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на кислотоупорной силикатной замазке изделиями фасонными кислотоупорными керамическими для опорных конструкций (колосниковые решетки)</w:t>
            </w:r>
          </w:p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30C2">
              <w:rPr>
                <w:rFonts w:ascii="Arial" w:hAnsi="Arial" w:cs="Arial"/>
              </w:rPr>
              <w:t>(единица измерения - м</w:t>
            </w:r>
            <w:r w:rsidRPr="003930C2">
              <w:rPr>
                <w:rFonts w:ascii="Arial" w:hAnsi="Arial" w:cs="Arial"/>
                <w:vertAlign w:val="superscript"/>
              </w:rPr>
              <w:t>3</w:t>
            </w:r>
            <w:r w:rsidRPr="003930C2">
              <w:rPr>
                <w:rFonts w:ascii="Arial" w:hAnsi="Arial" w:cs="Arial"/>
              </w:rPr>
              <w:t>)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18,75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0,0188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0,0451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930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930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фасонные кислотоупорные керамические для опорных констукций"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930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</w:tbl>
    <w:p w:rsidR="00BE567C" w:rsidRPr="003930C2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9764BB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13-12. Кладка кирпичом кислотоупорным на замазке АРЗАМИТ-5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9764BB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 кирпича;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замазки;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кирпича;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кладка;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затирка швов;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контроль качества.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9764BB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Кладка кирпичом кислотоупорным на замазке АРЗАМИТ-5</w:t>
            </w:r>
          </w:p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64BB">
              <w:rPr>
                <w:rFonts w:ascii="Arial" w:hAnsi="Arial" w:cs="Arial"/>
              </w:rPr>
              <w:t>(единица измерения - м</w:t>
            </w:r>
            <w:r w:rsidRPr="009764BB">
              <w:rPr>
                <w:rFonts w:ascii="Arial" w:hAnsi="Arial" w:cs="Arial"/>
                <w:vertAlign w:val="superscript"/>
              </w:rPr>
              <w:t>3</w:t>
            </w:r>
            <w:r w:rsidRPr="009764BB">
              <w:rPr>
                <w:rFonts w:ascii="Arial" w:hAnsi="Arial" w:cs="Arial"/>
              </w:rPr>
              <w:t>)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9764B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1/55-10-25/5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764B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Кирпичи кислотоупорные марки КП, прямые, класс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764B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2,028</w:t>
            </w:r>
          </w:p>
        </w:tc>
      </w:tr>
    </w:tbl>
    <w:p w:rsidR="00BE567C" w:rsidRPr="009764BB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80ED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Огрунтовка и окраска поверхностей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80ED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13-13. Огрунтовка бетонных и оштукатуренных поверхностей битумной грунтовкой, составами БТ-577,</w:t>
            </w:r>
            <w:r w:rsidR="00B77778">
              <w:rPr>
                <w:rFonts w:ascii="Arial" w:hAnsi="Arial" w:cs="Arial"/>
                <w:b/>
              </w:rPr>
              <w:t xml:space="preserve"> ХС-76, ХВ-784, ЭП-0010, ЭД-20</w:t>
            </w:r>
            <w:r>
              <w:rPr>
                <w:rFonts w:ascii="Arial" w:hAnsi="Arial" w:cs="Arial"/>
                <w:b/>
              </w:rPr>
              <w:t>, ОС-12-03, ОС-51-03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80ED0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грунтовочных составов;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поверхностей.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580ED0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битумной грунтовкой, первый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0,0165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битумной грунтовкой, последующий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0,00865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8,65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лаком БТ-577, первый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лаком БТ-577, последующий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лаком ХС-76, первый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лаком ХС-76, последующий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лаком ХВ-784, первый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лаком ХВ-784, последующий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лаком ХВ-784, с наполнителем, первый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лаком ХВ-784, с наполнителем, последующий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грунт-шпатлевкой ЭП-0010, первый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0,0169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грунт-шпатлевкой ЭП-0010, последующий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компаундом ЭД-20, грунтовочный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4,99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компаундом ЭД-20, покрывной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11,51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0,00326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органосиликатной композицией ОС-12-03, первый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Органосиликатная композиция ОС-12-03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органосиликатной композицией ОС-12-03, последующий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Органосиликатная композиция ОС-12-03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органосиликатной композицией ОС-51-03, первый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Органосиликатная композиция ОС-51-03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0,0207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органосиликатной композицией ОС-51-03, последующий слой</w:t>
            </w:r>
          </w:p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0ED0">
              <w:rPr>
                <w:rFonts w:ascii="Arial" w:hAnsi="Arial" w:cs="Arial"/>
              </w:rPr>
              <w:t>(единица измерения - 100 м</w:t>
            </w:r>
            <w:r w:rsidRPr="00580ED0">
              <w:rPr>
                <w:rFonts w:ascii="Arial" w:hAnsi="Arial" w:cs="Arial"/>
                <w:vertAlign w:val="superscript"/>
              </w:rPr>
              <w:t>2</w:t>
            </w:r>
            <w:r w:rsidRPr="00580ED0">
              <w:rPr>
                <w:rFonts w:ascii="Arial" w:hAnsi="Arial" w:cs="Arial"/>
              </w:rPr>
              <w:t>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80E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80E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Органосиликатная композиция ОС-51-03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80E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BE567C" w:rsidRPr="00580ED0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A289F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13-14. Огрунтовка бетонных и оштукатуренных поверхностей лаком этинолевым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A289F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грунтовочного состава;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поверхностей.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7A289F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этинолевым лаком</w:t>
            </w:r>
          </w:p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289F">
              <w:rPr>
                <w:rFonts w:ascii="Arial" w:hAnsi="Arial" w:cs="Arial"/>
              </w:rPr>
              <w:t>(единица измерения - 100 м</w:t>
            </w:r>
            <w:r w:rsidRPr="007A289F">
              <w:rPr>
                <w:rFonts w:ascii="Arial" w:hAnsi="Arial" w:cs="Arial"/>
                <w:vertAlign w:val="superscript"/>
              </w:rPr>
              <w:t>2</w:t>
            </w:r>
            <w:r w:rsidRPr="007A289F">
              <w:rPr>
                <w:rFonts w:ascii="Arial" w:hAnsi="Arial" w:cs="Arial"/>
              </w:rPr>
              <w:t>)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4,9407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7A289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A289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A289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0,0284</w:t>
            </w:r>
          </w:p>
        </w:tc>
      </w:tr>
    </w:tbl>
    <w:p w:rsidR="00BE567C" w:rsidRPr="007A289F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6375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13-15. Огрунтовка бетонных и оштукатуренных поверхностей эпоксидно-сланцевым составом без растворителя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6375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состава;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поверхностей.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A6375C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эпоксидно-сланцевым составом без растворителя ЭСД-2</w:t>
            </w:r>
          </w:p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75C">
              <w:rPr>
                <w:rFonts w:ascii="Arial" w:hAnsi="Arial" w:cs="Arial"/>
              </w:rPr>
              <w:t>(единица измерения - 100 м</w:t>
            </w:r>
            <w:r w:rsidRPr="00A6375C">
              <w:rPr>
                <w:rFonts w:ascii="Arial" w:hAnsi="Arial" w:cs="Arial"/>
                <w:vertAlign w:val="superscript"/>
              </w:rPr>
              <w:t>2</w:t>
            </w:r>
            <w:r w:rsidRPr="00A6375C">
              <w:rPr>
                <w:rFonts w:ascii="Arial" w:hAnsi="Arial" w:cs="Arial"/>
              </w:rPr>
              <w:t>)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8,87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28,54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0,00292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0,02854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бетонных и оштукатуренных поверхностей эпоксидно-сланцевым составом без растворителя "ЭСЛАФУР"</w:t>
            </w:r>
          </w:p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375C">
              <w:rPr>
                <w:rFonts w:ascii="Arial" w:hAnsi="Arial" w:cs="Arial"/>
              </w:rPr>
              <w:t>(единица измерения - 100 м</w:t>
            </w:r>
            <w:r w:rsidRPr="00A6375C">
              <w:rPr>
                <w:rFonts w:ascii="Arial" w:hAnsi="Arial" w:cs="Arial"/>
                <w:vertAlign w:val="superscript"/>
              </w:rPr>
              <w:t>2</w:t>
            </w:r>
            <w:r w:rsidRPr="00A6375C">
              <w:rPr>
                <w:rFonts w:ascii="Arial" w:hAnsi="Arial" w:cs="Arial"/>
              </w:rPr>
              <w:t>)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8,87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28,54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0,00292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6375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6375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6375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0,02854</w:t>
            </w:r>
          </w:p>
        </w:tc>
      </w:tr>
    </w:tbl>
    <w:p w:rsidR="00BE567C" w:rsidRPr="00A6375C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570C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13-16. Огрунтовка металлических поверхностей цинковой грунтовкой, составами ХС-010, ХС-068, ФЛ-03К, ХС-059, ГФ-021, ВЛ-02, АК-070, БТ-577, ЭП-0100, ЭД-20, ХС-0</w:t>
            </w:r>
            <w:r w:rsidR="00B77778">
              <w:rPr>
                <w:rFonts w:ascii="Arial" w:hAnsi="Arial" w:cs="Arial"/>
                <w:b/>
              </w:rPr>
              <w:t>4, ЦИНОЛ, ЦВЭС, ЭП-0259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570C5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поверхностей.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4570C5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ХС-010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ХС-010 химически стойкая,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ХС-068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ХС-068,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0,0159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ФЛ-ОЗК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6,29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ФЛ-ОЗК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1,6086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ХС-059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1/55-50-25/163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ХС-059,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ГФ-021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6,29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1,7235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ВЛ-02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фосфатирующая ВЛ-02, зеленовато-желтая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АК-070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АК-070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ЭП-057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3,447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ЭП-057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лаком БТ-577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грунт-шпатлевкой ЭП-0010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компаундом ЭД-20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0,00217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0,00326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ХС-04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4,18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ХС-04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0,0196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ЦИНОЛ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ЦИНОЛ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0,0398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ЦВЭС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ЦВЭС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0,0348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ЭП-0199</w:t>
            </w:r>
          </w:p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70C5">
              <w:rPr>
                <w:rFonts w:ascii="Arial" w:hAnsi="Arial" w:cs="Arial"/>
              </w:rPr>
              <w:t>(единица измерения - 100 м</w:t>
            </w:r>
            <w:r w:rsidRPr="004570C5">
              <w:rPr>
                <w:rFonts w:ascii="Arial" w:hAnsi="Arial" w:cs="Arial"/>
                <w:vertAlign w:val="superscript"/>
              </w:rPr>
              <w:t>2</w:t>
            </w:r>
            <w:r w:rsidRPr="004570C5">
              <w:rPr>
                <w:rFonts w:ascii="Arial" w:hAnsi="Arial" w:cs="Arial"/>
              </w:rPr>
              <w:t>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570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570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эпоксидная ЭП-0199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570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BE567C" w:rsidRPr="004570C5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879B9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13-17. Огрунтовка металлических поверхностей составами</w:t>
            </w:r>
            <w:r w:rsidR="00B77778">
              <w:rPr>
                <w:rFonts w:ascii="Arial" w:hAnsi="Arial" w:cs="Arial"/>
                <w:b/>
              </w:rPr>
              <w:t xml:space="preserve"> Г</w:t>
            </w:r>
            <w:r>
              <w:rPr>
                <w:rFonts w:ascii="Arial" w:hAnsi="Arial" w:cs="Arial"/>
                <w:b/>
              </w:rPr>
              <w:t>Ф-0163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879B9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поверхностей.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6879B9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ГФ-0163</w:t>
            </w:r>
          </w:p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79B9">
              <w:rPr>
                <w:rFonts w:ascii="Arial" w:hAnsi="Arial" w:cs="Arial"/>
              </w:rPr>
              <w:t>(единица измерения - 100 м</w:t>
            </w:r>
            <w:r w:rsidRPr="006879B9">
              <w:rPr>
                <w:rFonts w:ascii="Arial" w:hAnsi="Arial" w:cs="Arial"/>
                <w:vertAlign w:val="superscript"/>
              </w:rPr>
              <w:t>2</w:t>
            </w:r>
            <w:r w:rsidRPr="006879B9">
              <w:rPr>
                <w:rFonts w:ascii="Arial" w:hAnsi="Arial" w:cs="Arial"/>
              </w:rPr>
              <w:t>)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1,4937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879B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79B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ГФ-0163,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79B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0,00866</w:t>
            </w:r>
          </w:p>
        </w:tc>
      </w:tr>
    </w:tbl>
    <w:p w:rsidR="00BE567C" w:rsidRPr="006879B9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35F7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13-18. Огрунтовка металлических поверхностей составами ХВ-050,ГФ-0119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35F70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поверхностей.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135F70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ХВ-050</w:t>
            </w:r>
          </w:p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35F70">
              <w:rPr>
                <w:rFonts w:ascii="Arial" w:hAnsi="Arial" w:cs="Arial"/>
              </w:rPr>
              <w:t>(единица измерения - 100 м</w:t>
            </w:r>
            <w:r w:rsidRPr="00135F70">
              <w:rPr>
                <w:rFonts w:ascii="Arial" w:hAnsi="Arial" w:cs="Arial"/>
                <w:vertAlign w:val="superscript"/>
              </w:rPr>
              <w:t>2</w:t>
            </w:r>
            <w:r w:rsidRPr="00135F70">
              <w:rPr>
                <w:rFonts w:ascii="Arial" w:hAnsi="Arial" w:cs="Arial"/>
              </w:rPr>
              <w:t>)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1/10-230-15/320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ХВ-050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за один раз грунтовкой ГФ-0119</w:t>
            </w:r>
          </w:p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35F70">
              <w:rPr>
                <w:rFonts w:ascii="Arial" w:hAnsi="Arial" w:cs="Arial"/>
              </w:rPr>
              <w:t>(единица измерения - 100 м</w:t>
            </w:r>
            <w:r w:rsidRPr="00135F70">
              <w:rPr>
                <w:rFonts w:ascii="Arial" w:hAnsi="Arial" w:cs="Arial"/>
                <w:vertAlign w:val="superscript"/>
              </w:rPr>
              <w:t>2</w:t>
            </w:r>
            <w:r w:rsidRPr="00135F70">
              <w:rPr>
                <w:rFonts w:ascii="Arial" w:hAnsi="Arial" w:cs="Arial"/>
              </w:rPr>
              <w:t>)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1,149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135F7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35F7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ГФ-0119,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35F7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BE567C" w:rsidRPr="00135F70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F370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13-19. Огрунтовка металлических поверхностей эпоксидно-сланцевым составом без растворителя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F370A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поверхностей.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6F370A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эпоксидно-сланцевым составом без растворителя ЭСД-2</w:t>
            </w:r>
          </w:p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F370A">
              <w:rPr>
                <w:rFonts w:ascii="Arial" w:hAnsi="Arial" w:cs="Arial"/>
              </w:rPr>
              <w:t>(единица измерения - 100 м</w:t>
            </w:r>
            <w:r w:rsidRPr="006F370A">
              <w:rPr>
                <w:rFonts w:ascii="Arial" w:hAnsi="Arial" w:cs="Arial"/>
                <w:vertAlign w:val="superscript"/>
              </w:rPr>
              <w:t>2</w:t>
            </w:r>
            <w:r w:rsidRPr="006F370A">
              <w:rPr>
                <w:rFonts w:ascii="Arial" w:hAnsi="Arial" w:cs="Arial"/>
              </w:rPr>
              <w:t>)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24,84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0,00252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0,02484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металлических поверхностей эпоксидно-сланцевым составом без растворителя ЭСЛАФУР</w:t>
            </w:r>
          </w:p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F370A">
              <w:rPr>
                <w:rFonts w:ascii="Arial" w:hAnsi="Arial" w:cs="Arial"/>
              </w:rPr>
              <w:t>(единица измерения - 100 м</w:t>
            </w:r>
            <w:r w:rsidRPr="006F370A">
              <w:rPr>
                <w:rFonts w:ascii="Arial" w:hAnsi="Arial" w:cs="Arial"/>
                <w:vertAlign w:val="superscript"/>
              </w:rPr>
              <w:t>2</w:t>
            </w:r>
            <w:r w:rsidRPr="006F370A">
              <w:rPr>
                <w:rFonts w:ascii="Arial" w:hAnsi="Arial" w:cs="Arial"/>
              </w:rPr>
              <w:t>)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24,84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0,00252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F370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F370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F370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0,02484</w:t>
            </w:r>
          </w:p>
        </w:tc>
      </w:tr>
    </w:tbl>
    <w:p w:rsidR="00BE567C" w:rsidRPr="006F370A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72E6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13-20. Окраска огрунтованных бетонных и оштукатуренных поверхностей составами ХВ-784, ХС-76, БТ-577, ПФ-170, ХС-724, БТ-177, ОС-51-03, ОС-12-03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72E60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поверхностей.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472E60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лаком ХВ-784</w:t>
            </w:r>
          </w:p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2E60">
              <w:rPr>
                <w:rFonts w:ascii="Arial" w:hAnsi="Arial" w:cs="Arial"/>
              </w:rPr>
              <w:t>(единица измерения - 100 м</w:t>
            </w:r>
            <w:r w:rsidRPr="00472E60">
              <w:rPr>
                <w:rFonts w:ascii="Arial" w:hAnsi="Arial" w:cs="Arial"/>
                <w:vertAlign w:val="superscript"/>
              </w:rPr>
              <w:t>2</w:t>
            </w:r>
            <w:r w:rsidRPr="00472E60">
              <w:rPr>
                <w:rFonts w:ascii="Arial" w:hAnsi="Arial" w:cs="Arial"/>
              </w:rPr>
              <w:t>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лаком ХС-76</w:t>
            </w:r>
          </w:p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2E60">
              <w:rPr>
                <w:rFonts w:ascii="Arial" w:hAnsi="Arial" w:cs="Arial"/>
              </w:rPr>
              <w:t>(единица измерения - 100 м</w:t>
            </w:r>
            <w:r w:rsidRPr="00472E60">
              <w:rPr>
                <w:rFonts w:ascii="Arial" w:hAnsi="Arial" w:cs="Arial"/>
                <w:vertAlign w:val="superscript"/>
              </w:rPr>
              <w:t>2</w:t>
            </w:r>
            <w:r w:rsidRPr="00472E60">
              <w:rPr>
                <w:rFonts w:ascii="Arial" w:hAnsi="Arial" w:cs="Arial"/>
              </w:rPr>
              <w:t>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лаком БТ-577</w:t>
            </w:r>
          </w:p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2E60">
              <w:rPr>
                <w:rFonts w:ascii="Arial" w:hAnsi="Arial" w:cs="Arial"/>
              </w:rPr>
              <w:t>(единица измерения - 100 м</w:t>
            </w:r>
            <w:r w:rsidRPr="00472E60">
              <w:rPr>
                <w:rFonts w:ascii="Arial" w:hAnsi="Arial" w:cs="Arial"/>
                <w:vertAlign w:val="superscript"/>
              </w:rPr>
              <w:t>2</w:t>
            </w:r>
            <w:r w:rsidRPr="00472E60">
              <w:rPr>
                <w:rFonts w:ascii="Arial" w:hAnsi="Arial" w:cs="Arial"/>
              </w:rPr>
              <w:t>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лаком ПФ-170</w:t>
            </w:r>
          </w:p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2E60">
              <w:rPr>
                <w:rFonts w:ascii="Arial" w:hAnsi="Arial" w:cs="Arial"/>
              </w:rPr>
              <w:t>(единица измерения - 100 м</w:t>
            </w:r>
            <w:r w:rsidRPr="00472E60">
              <w:rPr>
                <w:rFonts w:ascii="Arial" w:hAnsi="Arial" w:cs="Arial"/>
                <w:vertAlign w:val="superscript"/>
              </w:rPr>
              <w:t>2</w:t>
            </w:r>
            <w:r w:rsidRPr="00472E60">
              <w:rPr>
                <w:rFonts w:ascii="Arial" w:hAnsi="Arial" w:cs="Arial"/>
              </w:rPr>
              <w:t>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пентафталевый ПФ-170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лаком ХС-724</w:t>
            </w:r>
          </w:p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2E60">
              <w:rPr>
                <w:rFonts w:ascii="Arial" w:hAnsi="Arial" w:cs="Arial"/>
              </w:rPr>
              <w:t>(единица измерения - 100 м</w:t>
            </w:r>
            <w:r w:rsidRPr="00472E60">
              <w:rPr>
                <w:rFonts w:ascii="Arial" w:hAnsi="Arial" w:cs="Arial"/>
                <w:vertAlign w:val="superscript"/>
              </w:rPr>
              <w:t>2</w:t>
            </w:r>
            <w:r w:rsidRPr="00472E60">
              <w:rPr>
                <w:rFonts w:ascii="Arial" w:hAnsi="Arial" w:cs="Arial"/>
              </w:rPr>
              <w:t>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краской БТ-177, серебристой</w:t>
            </w:r>
          </w:p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2E60">
              <w:rPr>
                <w:rFonts w:ascii="Arial" w:hAnsi="Arial" w:cs="Arial"/>
              </w:rPr>
              <w:t>(единица измерения - 100 м</w:t>
            </w:r>
            <w:r w:rsidRPr="00472E60">
              <w:rPr>
                <w:rFonts w:ascii="Arial" w:hAnsi="Arial" w:cs="Arial"/>
                <w:vertAlign w:val="superscript"/>
              </w:rPr>
              <w:t>2</w:t>
            </w:r>
            <w:r w:rsidRPr="00472E60">
              <w:rPr>
                <w:rFonts w:ascii="Arial" w:hAnsi="Arial" w:cs="Arial"/>
              </w:rPr>
              <w:t>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1,4937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Краска-эмаль БТ-177, серебристая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Е13-20-8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органосиликатной композицией ОС-51-03</w:t>
            </w:r>
          </w:p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2E60">
              <w:rPr>
                <w:rFonts w:ascii="Arial" w:hAnsi="Arial" w:cs="Arial"/>
              </w:rPr>
              <w:t>(единица измерения - 100 м</w:t>
            </w:r>
            <w:r w:rsidRPr="00472E60">
              <w:rPr>
                <w:rFonts w:ascii="Arial" w:hAnsi="Arial" w:cs="Arial"/>
                <w:vertAlign w:val="superscript"/>
              </w:rPr>
              <w:t>2</w:t>
            </w:r>
            <w:r w:rsidRPr="00472E60">
              <w:rPr>
                <w:rFonts w:ascii="Arial" w:hAnsi="Arial" w:cs="Arial"/>
              </w:rPr>
              <w:t>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Толуол нефтяной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Органосиликатная композиция ОС-51-03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органосиликатной композицией ОС-12-03</w:t>
            </w:r>
          </w:p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2E60">
              <w:rPr>
                <w:rFonts w:ascii="Arial" w:hAnsi="Arial" w:cs="Arial"/>
              </w:rPr>
              <w:t>(единица измерения - 100 м</w:t>
            </w:r>
            <w:r w:rsidRPr="00472E60">
              <w:rPr>
                <w:rFonts w:ascii="Arial" w:hAnsi="Arial" w:cs="Arial"/>
                <w:vertAlign w:val="superscript"/>
              </w:rPr>
              <w:t>2</w:t>
            </w:r>
            <w:r w:rsidRPr="00472E60">
              <w:rPr>
                <w:rFonts w:ascii="Arial" w:hAnsi="Arial" w:cs="Arial"/>
              </w:rPr>
              <w:t>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Толуол нефтяной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72E6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72E6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Органосиликатная композиция ОС-12-03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72E6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</w:tbl>
    <w:p w:rsidR="00BE567C" w:rsidRPr="00472E60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65D1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13-21. Окраска огрунтованных бетонных и оштукатуренных поверхностей эмалями КЧ-728, ПФ-133, ПФ-837, ХС-710, ХС-759, ХВ-1100, ХВ-785, ХВ-124, ХВ-125, ЭП-773, ЭП-51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65D1D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поверхностей.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065D1D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КЧ-728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каучуковая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ПФ-133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ПФ-133, темно-серая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1,6086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ПФ-837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1/10-230-45-10/305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ПФ-837, серебристая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РС-2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ХС-710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ХС-759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ХС-759,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ХВ-1100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ХВ-1100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ХВ-785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ХВ-785, слоновая кость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ХВ-124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ХВ-124,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ХВ-125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ХВ-125, серебристая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ЭП-773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эпоксидная ЭП-773,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эмалью ЭП-51</w:t>
            </w:r>
          </w:p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5D1D">
              <w:rPr>
                <w:rFonts w:ascii="Arial" w:hAnsi="Arial" w:cs="Arial"/>
              </w:rPr>
              <w:t>(единица измерения - 100 м</w:t>
            </w:r>
            <w:r w:rsidRPr="00065D1D">
              <w:rPr>
                <w:rFonts w:ascii="Arial" w:hAnsi="Arial" w:cs="Arial"/>
                <w:vertAlign w:val="superscript"/>
              </w:rPr>
              <w:t>2</w:t>
            </w:r>
            <w:r w:rsidRPr="00065D1D">
              <w:rPr>
                <w:rFonts w:ascii="Arial" w:hAnsi="Arial" w:cs="Arial"/>
              </w:rPr>
              <w:t>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5D1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5D1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эпоксидная ЭП-51,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5D1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BE567C" w:rsidRPr="00065D1D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EF18F9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13-23. Окраска огрунтованных бетонных и оштукатуренных поверхностей битумно-этанолевыми составами и этинолевой краской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EF18F9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разогрев битума (норма 1);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сушка и просеивание материалов (нормы 2,3);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составов;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окраска поверхностей.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EF18F9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битумно-этинолевым лаком</w:t>
            </w:r>
          </w:p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18F9">
              <w:rPr>
                <w:rFonts w:ascii="Arial" w:hAnsi="Arial" w:cs="Arial"/>
              </w:rPr>
              <w:t>(единица измерения - 100 м</w:t>
            </w:r>
            <w:r w:rsidRPr="00EF18F9">
              <w:rPr>
                <w:rFonts w:ascii="Arial" w:hAnsi="Arial" w:cs="Arial"/>
                <w:vertAlign w:val="superscript"/>
              </w:rPr>
              <w:t>2</w:t>
            </w:r>
            <w:r w:rsidRPr="00EF18F9">
              <w:rPr>
                <w:rFonts w:ascii="Arial" w:hAnsi="Arial" w:cs="Arial"/>
              </w:rPr>
              <w:t>)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4,596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этинолевой краской на белилах</w:t>
            </w:r>
          </w:p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18F9">
              <w:rPr>
                <w:rFonts w:ascii="Arial" w:hAnsi="Arial" w:cs="Arial"/>
              </w:rPr>
              <w:t>(единица измерения - 100 м</w:t>
            </w:r>
            <w:r w:rsidRPr="00EF18F9">
              <w:rPr>
                <w:rFonts w:ascii="Arial" w:hAnsi="Arial" w:cs="Arial"/>
                <w:vertAlign w:val="superscript"/>
              </w:rPr>
              <w:t>2</w:t>
            </w:r>
            <w:r w:rsidRPr="00EF18F9">
              <w:rPr>
                <w:rFonts w:ascii="Arial" w:hAnsi="Arial" w:cs="Arial"/>
              </w:rPr>
              <w:t>)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4,596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бетонных и оштукатуренных поверхностей этинолевой краской на диабазовой муке</w:t>
            </w:r>
          </w:p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18F9">
              <w:rPr>
                <w:rFonts w:ascii="Arial" w:hAnsi="Arial" w:cs="Arial"/>
              </w:rPr>
              <w:t>(единица измерения - 100 м</w:t>
            </w:r>
            <w:r w:rsidRPr="00EF18F9">
              <w:rPr>
                <w:rFonts w:ascii="Arial" w:hAnsi="Arial" w:cs="Arial"/>
                <w:vertAlign w:val="superscript"/>
              </w:rPr>
              <w:t>2</w:t>
            </w:r>
            <w:r w:rsidRPr="00EF18F9">
              <w:rPr>
                <w:rFonts w:ascii="Arial" w:hAnsi="Arial" w:cs="Arial"/>
              </w:rPr>
              <w:t>)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7,29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4,596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F18F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F18F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F18F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BE567C" w:rsidRPr="00EF18F9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D26C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13-24. Защита бетонных поверхностей трещиностойкими покрытиями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D26C2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окрасочных составов;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однослойного покрытия;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контроль качества работы.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1D26C2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Защита бетонных поверхностей трещиностойкими покрытиями: лаком ХП-734</w:t>
            </w:r>
          </w:p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26C2">
              <w:rPr>
                <w:rFonts w:ascii="Arial" w:hAnsi="Arial" w:cs="Arial"/>
              </w:rPr>
              <w:t>(единица измерения - 100 м</w:t>
            </w:r>
            <w:r w:rsidRPr="001D26C2">
              <w:rPr>
                <w:rFonts w:ascii="Arial" w:hAnsi="Arial" w:cs="Arial"/>
                <w:vertAlign w:val="superscript"/>
              </w:rPr>
              <w:t>2</w:t>
            </w:r>
            <w:r w:rsidRPr="001D26C2">
              <w:rPr>
                <w:rFonts w:ascii="Arial" w:hAnsi="Arial" w:cs="Arial"/>
              </w:rPr>
              <w:t>)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5,745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ХП-734 А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Защита бетонных поверхностей трещиностойкими покрытиями: эмалью ХП-799</w:t>
            </w:r>
          </w:p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D26C2">
              <w:rPr>
                <w:rFonts w:ascii="Arial" w:hAnsi="Arial" w:cs="Arial"/>
              </w:rPr>
              <w:t>(единица измерения - 100 м</w:t>
            </w:r>
            <w:r w:rsidRPr="001D26C2">
              <w:rPr>
                <w:rFonts w:ascii="Arial" w:hAnsi="Arial" w:cs="Arial"/>
                <w:vertAlign w:val="superscript"/>
              </w:rPr>
              <w:t>2</w:t>
            </w:r>
            <w:r w:rsidRPr="001D26C2">
              <w:rPr>
                <w:rFonts w:ascii="Arial" w:hAnsi="Arial" w:cs="Arial"/>
              </w:rPr>
              <w:t>)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4,596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1D26C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D26C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хлорированная полиэтиленовая ХП-799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D26C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</w:tbl>
    <w:p w:rsidR="00BE567C" w:rsidRPr="001D26C2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2296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13-25. Окраска бетонных и оштукатуренных поверхностей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22967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поверхностей.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422967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бетонных и оштукатуренных поверхностей эпоксидно-сланцевым составом без растворителя ЭСД-2</w:t>
            </w:r>
          </w:p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2967">
              <w:rPr>
                <w:rFonts w:ascii="Arial" w:hAnsi="Arial" w:cs="Arial"/>
              </w:rPr>
              <w:t>(единица измерения - 100 м</w:t>
            </w:r>
            <w:r w:rsidRPr="00422967">
              <w:rPr>
                <w:rFonts w:ascii="Arial" w:hAnsi="Arial" w:cs="Arial"/>
                <w:vertAlign w:val="superscript"/>
              </w:rPr>
              <w:t>2</w:t>
            </w:r>
            <w:r w:rsidRPr="00422967">
              <w:rPr>
                <w:rFonts w:ascii="Arial" w:hAnsi="Arial" w:cs="Arial"/>
              </w:rPr>
              <w:t>)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0,00224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бетонных и оштукатуренных поверхностей эпоксидно-сланцевым составом без растворителя ЭСЛАФУР</w:t>
            </w:r>
          </w:p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2967">
              <w:rPr>
                <w:rFonts w:ascii="Arial" w:hAnsi="Arial" w:cs="Arial"/>
              </w:rPr>
              <w:t>(единица измерения - 100 м</w:t>
            </w:r>
            <w:r w:rsidRPr="00422967">
              <w:rPr>
                <w:rFonts w:ascii="Arial" w:hAnsi="Arial" w:cs="Arial"/>
                <w:vertAlign w:val="superscript"/>
              </w:rPr>
              <w:t>2</w:t>
            </w:r>
            <w:r w:rsidRPr="00422967">
              <w:rPr>
                <w:rFonts w:ascii="Arial" w:hAnsi="Arial" w:cs="Arial"/>
              </w:rPr>
              <w:t>)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0,00224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бетонных и оштукатуренных поверхностей лаком ЭП-730</w:t>
            </w:r>
          </w:p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2967">
              <w:rPr>
                <w:rFonts w:ascii="Arial" w:hAnsi="Arial" w:cs="Arial"/>
              </w:rPr>
              <w:t>(единица измерения - 100 м</w:t>
            </w:r>
            <w:r w:rsidRPr="00422967">
              <w:rPr>
                <w:rFonts w:ascii="Arial" w:hAnsi="Arial" w:cs="Arial"/>
                <w:vertAlign w:val="superscript"/>
              </w:rPr>
              <w:t>2</w:t>
            </w:r>
            <w:r w:rsidRPr="00422967">
              <w:rPr>
                <w:rFonts w:ascii="Arial" w:hAnsi="Arial" w:cs="Arial"/>
              </w:rPr>
              <w:t>)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229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229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229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</w:t>
            </w:r>
          </w:p>
        </w:tc>
      </w:tr>
    </w:tbl>
    <w:p w:rsidR="00BE567C" w:rsidRPr="00422967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F4CA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13-26. Окраска металлических огрунтованных поверхностей составами ЭП-140, ЭП-773, ЭП-51, КЧ-728, ПФ-115, ПФ-837, ХС-710, ХС-759, ХВ-1100, ХВ-785, ХВ-124, ХВ-125, ВЛ-515, ХП-799, ХС-76, ХС-724, ХП-734, БТ-177, ЭП-0010, ХС-558, ЭП-1236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F4CA0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поверхностей.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BF4CA0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ЭП-140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эпоксидная ЭП-140,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ЭП-773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эпоксидная ЭП-773,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ЭП-51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эпоксидная ЭП-51,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КЧ-728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каучуковая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ПФ-115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ПФ-837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ПФ-837, серебристая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РС-2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ХС-710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ХС-710,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ХС-759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на основе сополимеров винилхлорида ХС-759,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ХВ-1100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ХВ-1100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ХВ-785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ХВ-785, слоновая кость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ХВ-124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ХВ-124,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ХВ-125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ХВ-125, серебристая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ВЛ-515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1/10-230-50-15/63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марки Р-60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1/55-50-10/220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поливинилацетальные ВЛ-515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ХП-799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хлорированная полиэтиленовая ХП-799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лаком ХВ-784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лаком ХС-76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лаком ХС-724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лаком ХП-734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5,745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ХП-734 А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краской БТ-177, серебристой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1,4937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Краска-эмаль БТ-177, серебристая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грунт-шпатлевкой ЭП-0010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ХС-558 за один раз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ХС-558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ЭП-1236 за один раз</w:t>
            </w:r>
          </w:p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4CA0">
              <w:rPr>
                <w:rFonts w:ascii="Arial" w:hAnsi="Arial" w:cs="Arial"/>
              </w:rPr>
              <w:t>(единица измерения - 100 м</w:t>
            </w:r>
            <w:r w:rsidRPr="00BF4CA0">
              <w:rPr>
                <w:rFonts w:ascii="Arial" w:hAnsi="Arial" w:cs="Arial"/>
                <w:vertAlign w:val="superscript"/>
              </w:rPr>
              <w:t>2</w:t>
            </w:r>
            <w:r w:rsidRPr="00BF4CA0">
              <w:rPr>
                <w:rFonts w:ascii="Arial" w:hAnsi="Arial" w:cs="Arial"/>
              </w:rPr>
              <w:t>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F4CA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F4CA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ЭП-1236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F4CA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BE567C" w:rsidRPr="00BF4CA0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F4DEB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13-27. Окраска металлических огрунтованных поверхностей эмалями вручную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F4DEB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поверхностей.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AF4DEB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эмалями вручную</w:t>
            </w:r>
          </w:p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F4DEB">
              <w:rPr>
                <w:rFonts w:ascii="Arial" w:hAnsi="Arial" w:cs="Arial"/>
              </w:rPr>
              <w:t>(единица измерения - 100 м</w:t>
            </w:r>
            <w:r w:rsidRPr="00AF4DEB">
              <w:rPr>
                <w:rFonts w:ascii="Arial" w:hAnsi="Arial" w:cs="Arial"/>
                <w:vertAlign w:val="superscript"/>
              </w:rPr>
              <w:t>2</w:t>
            </w:r>
            <w:r w:rsidRPr="00AF4DEB">
              <w:rPr>
                <w:rFonts w:ascii="Arial" w:hAnsi="Arial" w:cs="Arial"/>
              </w:rPr>
              <w:t>)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F4DE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F4DE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F4DE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BE567C" w:rsidRPr="00AF4DEB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642B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13-28. Окраска металлических огрунтованных поверхностей составами ХВ-16, ХВ-110, ХВ-113, ЭП-755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642B1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поверхностей.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C642B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ХВ-16</w:t>
            </w:r>
          </w:p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42B1">
              <w:rPr>
                <w:rFonts w:ascii="Arial" w:hAnsi="Arial" w:cs="Arial"/>
              </w:rPr>
              <w:t>(единица измерения - 100 м</w:t>
            </w:r>
            <w:r w:rsidRPr="00C642B1">
              <w:rPr>
                <w:rFonts w:ascii="Arial" w:hAnsi="Arial" w:cs="Arial"/>
                <w:vertAlign w:val="superscript"/>
              </w:rPr>
              <w:t>2</w:t>
            </w:r>
            <w:r w:rsidRPr="00C642B1">
              <w:rPr>
                <w:rFonts w:ascii="Arial" w:hAnsi="Arial" w:cs="Arial"/>
              </w:rPr>
              <w:t>)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темно-зеленая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ХВ-110</w:t>
            </w:r>
          </w:p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42B1">
              <w:rPr>
                <w:rFonts w:ascii="Arial" w:hAnsi="Arial" w:cs="Arial"/>
              </w:rPr>
              <w:t>(единица измерения - 100 м</w:t>
            </w:r>
            <w:r w:rsidRPr="00C642B1">
              <w:rPr>
                <w:rFonts w:ascii="Arial" w:hAnsi="Arial" w:cs="Arial"/>
                <w:vertAlign w:val="superscript"/>
              </w:rPr>
              <w:t>2</w:t>
            </w:r>
            <w:r w:rsidRPr="00C642B1">
              <w:rPr>
                <w:rFonts w:ascii="Arial" w:hAnsi="Arial" w:cs="Arial"/>
              </w:rPr>
              <w:t>)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ХВ-110,белая,серая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ХВ-113</w:t>
            </w:r>
          </w:p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42B1">
              <w:rPr>
                <w:rFonts w:ascii="Arial" w:hAnsi="Arial" w:cs="Arial"/>
              </w:rPr>
              <w:t>(единица измерения - 100 м</w:t>
            </w:r>
            <w:r w:rsidRPr="00C642B1">
              <w:rPr>
                <w:rFonts w:ascii="Arial" w:hAnsi="Arial" w:cs="Arial"/>
                <w:vertAlign w:val="superscript"/>
              </w:rPr>
              <w:t>2</w:t>
            </w:r>
            <w:r w:rsidRPr="00C642B1">
              <w:rPr>
                <w:rFonts w:ascii="Arial" w:hAnsi="Arial" w:cs="Arial"/>
              </w:rPr>
              <w:t>)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ХВ-113, красно-оранжевая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ЭП-755</w:t>
            </w:r>
          </w:p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42B1">
              <w:rPr>
                <w:rFonts w:ascii="Arial" w:hAnsi="Arial" w:cs="Arial"/>
              </w:rPr>
              <w:t>(единица измерения - 100 м</w:t>
            </w:r>
            <w:r w:rsidRPr="00C642B1">
              <w:rPr>
                <w:rFonts w:ascii="Arial" w:hAnsi="Arial" w:cs="Arial"/>
                <w:vertAlign w:val="superscript"/>
              </w:rPr>
              <w:t>2</w:t>
            </w:r>
            <w:r w:rsidRPr="00C642B1">
              <w:rPr>
                <w:rFonts w:ascii="Arial" w:hAnsi="Arial" w:cs="Arial"/>
              </w:rPr>
              <w:t>)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1,149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бутиловый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C642B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2B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ЭП-755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2B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BE567C" w:rsidRPr="00C642B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6435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13-29. Окраска металлических огрунтованных поверхностей составами ХВ-1120, ОС-51-03, ОС-12-03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6435A" w:rsidRDefault="00BE567C" w:rsidP="00972A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а) окраска поверхностей (нормы </w:t>
            </w:r>
            <w:r w:rsidR="00972ABD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);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орган</w:t>
            </w:r>
            <w:r w:rsidR="00972ABD">
              <w:rPr>
                <w:rFonts w:ascii="Arial" w:hAnsi="Arial" w:cs="Arial"/>
              </w:rPr>
              <w:t xml:space="preserve">осиликатной композиции (нормы </w:t>
            </w:r>
            <w:r>
              <w:rPr>
                <w:rFonts w:ascii="Arial" w:hAnsi="Arial" w:cs="Arial"/>
              </w:rPr>
              <w:t>5,7).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06435A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эмалью ХВ-1120</w:t>
            </w:r>
          </w:p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435A">
              <w:rPr>
                <w:rFonts w:ascii="Arial" w:hAnsi="Arial" w:cs="Arial"/>
              </w:rPr>
              <w:t>(единица измерения - 100 м</w:t>
            </w:r>
            <w:r w:rsidRPr="0006435A">
              <w:rPr>
                <w:rFonts w:ascii="Arial" w:hAnsi="Arial" w:cs="Arial"/>
                <w:vertAlign w:val="superscript"/>
              </w:rPr>
              <w:t>2</w:t>
            </w:r>
            <w:r w:rsidRPr="0006435A">
              <w:rPr>
                <w:rFonts w:ascii="Arial" w:hAnsi="Arial" w:cs="Arial"/>
              </w:rPr>
              <w:t>)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ХВ-1120,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композицией ОС-51-03</w:t>
            </w:r>
          </w:p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435A">
              <w:rPr>
                <w:rFonts w:ascii="Arial" w:hAnsi="Arial" w:cs="Arial"/>
              </w:rPr>
              <w:t>(единица измерения - 100 м</w:t>
            </w:r>
            <w:r w:rsidRPr="0006435A">
              <w:rPr>
                <w:rFonts w:ascii="Arial" w:hAnsi="Arial" w:cs="Arial"/>
                <w:vertAlign w:val="superscript"/>
              </w:rPr>
              <w:t>2</w:t>
            </w:r>
            <w:r w:rsidRPr="0006435A">
              <w:rPr>
                <w:rFonts w:ascii="Arial" w:hAnsi="Arial" w:cs="Arial"/>
              </w:rPr>
              <w:t>)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Органосиликатная композиция ОС-51-03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композицией ОС-12-03</w:t>
            </w:r>
          </w:p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6435A">
              <w:rPr>
                <w:rFonts w:ascii="Arial" w:hAnsi="Arial" w:cs="Arial"/>
              </w:rPr>
              <w:t>(единица измерения - 100 м</w:t>
            </w:r>
            <w:r w:rsidRPr="0006435A">
              <w:rPr>
                <w:rFonts w:ascii="Arial" w:hAnsi="Arial" w:cs="Arial"/>
                <w:vertAlign w:val="superscript"/>
              </w:rPr>
              <w:t>2</w:t>
            </w:r>
            <w:r w:rsidRPr="0006435A">
              <w:rPr>
                <w:rFonts w:ascii="Arial" w:hAnsi="Arial" w:cs="Arial"/>
              </w:rPr>
              <w:t>)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6435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6435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Органосиликатная композиция ОС-12-03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6435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</w:tbl>
    <w:p w:rsidR="00BE567C" w:rsidRPr="0006435A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B6F8E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13-30. Окраска металлических огрунтованных поверхностей эпоксидно-сланцевыми составами ЭСД-2,ЭСЛАФУР, ЭП-730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B6F8E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поверхностей.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BB6F8E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эпоксидно-сланцевым составом без растворителя ЭСД-2</w:t>
            </w:r>
          </w:p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6F8E">
              <w:rPr>
                <w:rFonts w:ascii="Arial" w:hAnsi="Arial" w:cs="Arial"/>
              </w:rPr>
              <w:t>(единица измерения - 100 м</w:t>
            </w:r>
            <w:r w:rsidRPr="00BB6F8E">
              <w:rPr>
                <w:rFonts w:ascii="Arial" w:hAnsi="Arial" w:cs="Arial"/>
                <w:vertAlign w:val="superscript"/>
              </w:rPr>
              <w:t>2</w:t>
            </w:r>
            <w:r w:rsidRPr="00BB6F8E">
              <w:rPr>
                <w:rFonts w:ascii="Arial" w:hAnsi="Arial" w:cs="Arial"/>
              </w:rPr>
              <w:t>)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0,00224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эпоксидно-сланцевым составом без растворителя ЭСЛАФУР</w:t>
            </w:r>
          </w:p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6F8E">
              <w:rPr>
                <w:rFonts w:ascii="Arial" w:hAnsi="Arial" w:cs="Arial"/>
              </w:rPr>
              <w:t>(единица измерения - 100 м</w:t>
            </w:r>
            <w:r w:rsidRPr="00BB6F8E">
              <w:rPr>
                <w:rFonts w:ascii="Arial" w:hAnsi="Arial" w:cs="Arial"/>
                <w:vertAlign w:val="superscript"/>
              </w:rPr>
              <w:t>2</w:t>
            </w:r>
            <w:r w:rsidRPr="00BB6F8E">
              <w:rPr>
                <w:rFonts w:ascii="Arial" w:hAnsi="Arial" w:cs="Arial"/>
              </w:rPr>
              <w:t>)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0,00224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металлических огрунтованных поверхностей лаком ЭП-730</w:t>
            </w:r>
          </w:p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6F8E">
              <w:rPr>
                <w:rFonts w:ascii="Arial" w:hAnsi="Arial" w:cs="Arial"/>
              </w:rPr>
              <w:t>(единица измерения - 100 м</w:t>
            </w:r>
            <w:r w:rsidRPr="00BB6F8E">
              <w:rPr>
                <w:rFonts w:ascii="Arial" w:hAnsi="Arial" w:cs="Arial"/>
                <w:vertAlign w:val="superscript"/>
              </w:rPr>
              <w:t>2</w:t>
            </w:r>
            <w:r w:rsidRPr="00BB6F8E">
              <w:rPr>
                <w:rFonts w:ascii="Arial" w:hAnsi="Arial" w:cs="Arial"/>
              </w:rPr>
              <w:t>)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B6F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6F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6F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</w:t>
            </w:r>
          </w:p>
        </w:tc>
      </w:tr>
    </w:tbl>
    <w:p w:rsidR="00BE567C" w:rsidRPr="00BB6F8E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9716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13-31. Шпатлевка поверхностей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97161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шпатлевочных составов;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шпатлевки вручную.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A9716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поверхностей мастикой БИТУМИНОЛЬ, толщиной слоя 3 мм</w:t>
            </w:r>
          </w:p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161">
              <w:rPr>
                <w:rFonts w:ascii="Arial" w:hAnsi="Arial" w:cs="Arial"/>
              </w:rPr>
              <w:t>(единица измерения - 100 м</w:t>
            </w:r>
            <w:r w:rsidRPr="00A97161">
              <w:rPr>
                <w:rFonts w:ascii="Arial" w:hAnsi="Arial" w:cs="Arial"/>
                <w:vertAlign w:val="superscript"/>
              </w:rPr>
              <w:t>2</w:t>
            </w:r>
            <w:r w:rsidRPr="00A97161">
              <w:rPr>
                <w:rFonts w:ascii="Arial" w:hAnsi="Arial" w:cs="Arial"/>
              </w:rPr>
              <w:t>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поверхностей мастикой БИТУМИНОЛЬ, с добавлением на каждый следующий 1 мм увеличения слоя</w:t>
            </w:r>
          </w:p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161">
              <w:rPr>
                <w:rFonts w:ascii="Arial" w:hAnsi="Arial" w:cs="Arial"/>
              </w:rPr>
              <w:t>(единица измерения - 100 м</w:t>
            </w:r>
            <w:r w:rsidRPr="00A97161">
              <w:rPr>
                <w:rFonts w:ascii="Arial" w:hAnsi="Arial" w:cs="Arial"/>
                <w:vertAlign w:val="superscript"/>
              </w:rPr>
              <w:t>2</w:t>
            </w:r>
            <w:r w:rsidRPr="00A97161">
              <w:rPr>
                <w:rFonts w:ascii="Arial" w:hAnsi="Arial" w:cs="Arial"/>
              </w:rPr>
              <w:t>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28,68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поверхностей силикатной шпатлевкой, толщиной слоя 3 мм</w:t>
            </w:r>
          </w:p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161">
              <w:rPr>
                <w:rFonts w:ascii="Arial" w:hAnsi="Arial" w:cs="Arial"/>
              </w:rPr>
              <w:t>(единица измерения - 100 м</w:t>
            </w:r>
            <w:r w:rsidRPr="00A97161">
              <w:rPr>
                <w:rFonts w:ascii="Arial" w:hAnsi="Arial" w:cs="Arial"/>
                <w:vertAlign w:val="superscript"/>
              </w:rPr>
              <w:t>2</w:t>
            </w:r>
            <w:r w:rsidRPr="00A97161">
              <w:rPr>
                <w:rFonts w:ascii="Arial" w:hAnsi="Arial" w:cs="Arial"/>
              </w:rPr>
              <w:t>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66,49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поверхностей силикатной шпатлевкой, с добавлением на каждый следующий 1 мм увеличения слоя</w:t>
            </w:r>
          </w:p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161">
              <w:rPr>
                <w:rFonts w:ascii="Arial" w:hAnsi="Arial" w:cs="Arial"/>
              </w:rPr>
              <w:t>(единица измерения - 100 м</w:t>
            </w:r>
            <w:r w:rsidRPr="00A97161">
              <w:rPr>
                <w:rFonts w:ascii="Arial" w:hAnsi="Arial" w:cs="Arial"/>
                <w:vertAlign w:val="superscript"/>
              </w:rPr>
              <w:t>2</w:t>
            </w:r>
            <w:r w:rsidRPr="00A97161">
              <w:rPr>
                <w:rFonts w:ascii="Arial" w:hAnsi="Arial" w:cs="Arial"/>
              </w:rPr>
              <w:t>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12,83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поверхностей силикатной шпатлевкой, толщиной 30 мм, по арматурной сетке</w:t>
            </w:r>
          </w:p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161">
              <w:rPr>
                <w:rFonts w:ascii="Arial" w:hAnsi="Arial" w:cs="Arial"/>
              </w:rPr>
              <w:t>(единица измерения - 100 м</w:t>
            </w:r>
            <w:r w:rsidRPr="00A97161">
              <w:rPr>
                <w:rFonts w:ascii="Arial" w:hAnsi="Arial" w:cs="Arial"/>
                <w:vertAlign w:val="superscript"/>
              </w:rPr>
              <w:t>2</w:t>
            </w:r>
            <w:r w:rsidRPr="00A97161">
              <w:rPr>
                <w:rFonts w:ascii="Arial" w:hAnsi="Arial" w:cs="Arial"/>
              </w:rPr>
              <w:t>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364,66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11,32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0,448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поверхностей составом на основе смол ЭД-20 (ЭД-16), толщиной слоя 1 мм</w:t>
            </w:r>
          </w:p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161">
              <w:rPr>
                <w:rFonts w:ascii="Arial" w:hAnsi="Arial" w:cs="Arial"/>
              </w:rPr>
              <w:t>(единица измерения - 100 м</w:t>
            </w:r>
            <w:r w:rsidRPr="00A97161">
              <w:rPr>
                <w:rFonts w:ascii="Arial" w:hAnsi="Arial" w:cs="Arial"/>
                <w:vertAlign w:val="superscript"/>
              </w:rPr>
              <w:t>2</w:t>
            </w:r>
            <w:r w:rsidRPr="00A97161">
              <w:rPr>
                <w:rFonts w:ascii="Arial" w:hAnsi="Arial" w:cs="Arial"/>
              </w:rPr>
              <w:t>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66,04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поверхностей составом на основе смол ФАЭД, толщиной слоя 1 мм</w:t>
            </w:r>
          </w:p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161">
              <w:rPr>
                <w:rFonts w:ascii="Arial" w:hAnsi="Arial" w:cs="Arial"/>
              </w:rPr>
              <w:t>(единица измерения - 100 м</w:t>
            </w:r>
            <w:r w:rsidRPr="00A97161">
              <w:rPr>
                <w:rFonts w:ascii="Arial" w:hAnsi="Arial" w:cs="Arial"/>
                <w:vertAlign w:val="superscript"/>
              </w:rPr>
              <w:t>2</w:t>
            </w:r>
            <w:r w:rsidRPr="00A97161">
              <w:rPr>
                <w:rFonts w:ascii="Arial" w:hAnsi="Arial" w:cs="Arial"/>
              </w:rPr>
              <w:t>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68,04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ФАЭД-8Ф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поверхностей составом на основе смол ЭСД-2М, толщиной слоя 1 мм</w:t>
            </w:r>
          </w:p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161">
              <w:rPr>
                <w:rFonts w:ascii="Arial" w:hAnsi="Arial" w:cs="Arial"/>
              </w:rPr>
              <w:t>(единица измерения - 100 м</w:t>
            </w:r>
            <w:r w:rsidRPr="00A97161">
              <w:rPr>
                <w:rFonts w:ascii="Arial" w:hAnsi="Arial" w:cs="Arial"/>
                <w:vertAlign w:val="superscript"/>
              </w:rPr>
              <w:t>2</w:t>
            </w:r>
            <w:r w:rsidRPr="00A97161">
              <w:rPr>
                <w:rFonts w:ascii="Arial" w:hAnsi="Arial" w:cs="Arial"/>
              </w:rPr>
              <w:t>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66,04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0,0438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Шпатлевка поверхностей эпоксидной шпатлевкой ЭП-0010, толщиной слоя 2 мм</w:t>
            </w:r>
          </w:p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7161">
              <w:rPr>
                <w:rFonts w:ascii="Arial" w:hAnsi="Arial" w:cs="Arial"/>
              </w:rPr>
              <w:t>(единица измерения - 100 м</w:t>
            </w:r>
            <w:r w:rsidRPr="00A97161">
              <w:rPr>
                <w:rFonts w:ascii="Arial" w:hAnsi="Arial" w:cs="Arial"/>
                <w:vertAlign w:val="superscript"/>
              </w:rPr>
              <w:t>2</w:t>
            </w:r>
            <w:r w:rsidRPr="00A97161">
              <w:rPr>
                <w:rFonts w:ascii="Arial" w:hAnsi="Arial" w:cs="Arial"/>
              </w:rPr>
              <w:t>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104,95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971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71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71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</w:tbl>
    <w:p w:rsidR="00BE567C" w:rsidRPr="00A9716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C107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Гуммирование (обкладка листовыми резинами и нанесение жидких резиновых смесей)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C107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13-32. Обкладка сырыми резинами оборудования и труб диаметром более 500 мм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C1072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клеев;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прокладка ленточек, шпонок;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дублирование;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обкладка резиной;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контроль качества.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5C1072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Обкладка сырыми резинами оборудования и труб диаметром более 500 мм, в 3 слоя эбонитом 51-1627 на клее 2572</w:t>
            </w:r>
          </w:p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1072">
              <w:rPr>
                <w:rFonts w:ascii="Arial" w:hAnsi="Arial" w:cs="Arial"/>
              </w:rPr>
              <w:t>(единица измерения - м</w:t>
            </w:r>
            <w:r w:rsidRPr="005C1072">
              <w:rPr>
                <w:rFonts w:ascii="Arial" w:hAnsi="Arial" w:cs="Arial"/>
                <w:vertAlign w:val="superscript"/>
              </w:rPr>
              <w:t>2</w:t>
            </w:r>
            <w:r w:rsidRPr="005C1072">
              <w:rPr>
                <w:rFonts w:ascii="Arial" w:hAnsi="Arial" w:cs="Arial"/>
              </w:rPr>
              <w:t>)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Эбониты 51-1627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0,00937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 2572-1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Обкладка сырыми резинами оборудования и труб диаметром более 500 мм, резиной ИРП1390 (2-607), в 2 слоя, по подслою эбонита 51-1627, с креплением к металлу, клеем 2572 и дублированием клеем </w:t>
            </w:r>
            <w:r w:rsidR="00B77778">
              <w:rPr>
                <w:rFonts w:ascii="Arial" w:hAnsi="Arial" w:cs="Arial"/>
                <w:b/>
              </w:rPr>
              <w:t xml:space="preserve">типа </w:t>
            </w:r>
            <w:r>
              <w:rPr>
                <w:rFonts w:ascii="Arial" w:hAnsi="Arial" w:cs="Arial"/>
                <w:b/>
              </w:rPr>
              <w:t>4508</w:t>
            </w:r>
          </w:p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1072">
              <w:rPr>
                <w:rFonts w:ascii="Arial" w:hAnsi="Arial" w:cs="Arial"/>
              </w:rPr>
              <w:t>(единица измерения - м</w:t>
            </w:r>
            <w:r w:rsidRPr="005C1072">
              <w:rPr>
                <w:rFonts w:ascii="Arial" w:hAnsi="Arial" w:cs="Arial"/>
                <w:vertAlign w:val="superscript"/>
              </w:rPr>
              <w:t>2</w:t>
            </w:r>
            <w:r w:rsidRPr="005C1072">
              <w:rPr>
                <w:rFonts w:ascii="Arial" w:hAnsi="Arial" w:cs="Arial"/>
              </w:rPr>
              <w:t>)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Эбониты 51-1627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0,00312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 2572-1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 4508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BE567C" w:rsidRPr="005C10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1/10-280-15/26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0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резиновые товарные каландрованные (невулканизированные) ИРП-1390П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0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</w:tbl>
    <w:p w:rsidR="00BE567C" w:rsidRPr="005C1072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E1120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13-33. Обкладка сырыми резинами трубопроводов диаметром до 500 мм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E1120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клеев;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дублирование резины;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обкладка резиной;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контроль качества.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E1120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Обкладка сырыми резинами трубопроводов диаметром до 500 мм, в 2 слоя, резиной 60-341, через подслой эбонита 51-1627</w:t>
            </w:r>
          </w:p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1203">
              <w:rPr>
                <w:rFonts w:ascii="Arial" w:hAnsi="Arial" w:cs="Arial"/>
              </w:rPr>
              <w:t>(единица измерения - м</w:t>
            </w:r>
            <w:r w:rsidRPr="00E11203">
              <w:rPr>
                <w:rFonts w:ascii="Arial" w:hAnsi="Arial" w:cs="Arial"/>
                <w:vertAlign w:val="superscript"/>
              </w:rPr>
              <w:t>2</w:t>
            </w:r>
            <w:r w:rsidRPr="00E11203">
              <w:rPr>
                <w:rFonts w:ascii="Arial" w:hAnsi="Arial" w:cs="Arial"/>
              </w:rPr>
              <w:t>)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Эбониты 51-1627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0,00313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резиновые товарные каландрованные (невулканизированные) ИРП-1390П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0,00507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Обкладка сырыми резинами трубопроводов диаметром до 500 мм, в 2 слоя, эбонитом 51-1627</w:t>
            </w:r>
          </w:p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1203">
              <w:rPr>
                <w:rFonts w:ascii="Arial" w:hAnsi="Arial" w:cs="Arial"/>
              </w:rPr>
              <w:t>(единица измерения - м</w:t>
            </w:r>
            <w:r w:rsidRPr="00E11203">
              <w:rPr>
                <w:rFonts w:ascii="Arial" w:hAnsi="Arial" w:cs="Arial"/>
                <w:vertAlign w:val="superscript"/>
              </w:rPr>
              <w:t>2</w:t>
            </w:r>
            <w:r w:rsidRPr="00E11203">
              <w:rPr>
                <w:rFonts w:ascii="Arial" w:hAnsi="Arial" w:cs="Arial"/>
              </w:rPr>
              <w:t>)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6,77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Эбониты 51-1627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0,00626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Обкладка сырыми резинами трубопроводов диаметром до 500 мм, в 3 слоя, эбонитом 51-1627</w:t>
            </w:r>
          </w:p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1203">
              <w:rPr>
                <w:rFonts w:ascii="Arial" w:hAnsi="Arial" w:cs="Arial"/>
              </w:rPr>
              <w:t>(единица измерения - м</w:t>
            </w:r>
            <w:r w:rsidRPr="00E11203">
              <w:rPr>
                <w:rFonts w:ascii="Arial" w:hAnsi="Arial" w:cs="Arial"/>
                <w:vertAlign w:val="superscript"/>
              </w:rPr>
              <w:t>2</w:t>
            </w:r>
            <w:r w:rsidRPr="00E11203">
              <w:rPr>
                <w:rFonts w:ascii="Arial" w:hAnsi="Arial" w:cs="Arial"/>
              </w:rPr>
              <w:t>)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Эбониты 51-1627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0,00939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Обкладка сырыми резинами трубопроводов диаметром до 500 мм, в 2 слоя, резиной 2566, через подслой эбонита 51-1627</w:t>
            </w:r>
          </w:p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1203">
              <w:rPr>
                <w:rFonts w:ascii="Arial" w:hAnsi="Arial" w:cs="Arial"/>
              </w:rPr>
              <w:t>(единица измерения - м</w:t>
            </w:r>
            <w:r w:rsidRPr="00E11203">
              <w:rPr>
                <w:rFonts w:ascii="Arial" w:hAnsi="Arial" w:cs="Arial"/>
                <w:vertAlign w:val="superscript"/>
              </w:rPr>
              <w:t>2</w:t>
            </w:r>
            <w:r w:rsidRPr="00E11203">
              <w:rPr>
                <w:rFonts w:ascii="Arial" w:hAnsi="Arial" w:cs="Arial"/>
              </w:rPr>
              <w:t>)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Эбониты 51-1627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0,00313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резиновые товарные каландрованные (невулканизированные) ГХ-2566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0,00452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Обкладка сырыми резинами трубопроводов диаметром до 500 мм, в 3 слоя, резиной ИРП-1390</w:t>
            </w:r>
          </w:p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1203">
              <w:rPr>
                <w:rFonts w:ascii="Arial" w:hAnsi="Arial" w:cs="Arial"/>
              </w:rPr>
              <w:t>(единица измерения - м</w:t>
            </w:r>
            <w:r w:rsidRPr="00E11203">
              <w:rPr>
                <w:rFonts w:ascii="Arial" w:hAnsi="Arial" w:cs="Arial"/>
                <w:vertAlign w:val="superscript"/>
              </w:rPr>
              <w:t>2</w:t>
            </w:r>
            <w:r w:rsidRPr="00E11203">
              <w:rPr>
                <w:rFonts w:ascii="Arial" w:hAnsi="Arial" w:cs="Arial"/>
              </w:rPr>
              <w:t>)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BE567C" w:rsidRPr="00E112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12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резиновые товарные каландрованные (невулканизированные) ИРП-1390П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12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</w:tbl>
    <w:p w:rsidR="00BE567C" w:rsidRPr="00E1120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20269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13-34. Обкладка сырыми резинами мелких изделий площадью до 0,1 м</w:t>
            </w:r>
            <w:r w:rsidRPr="00020269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20269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клеев;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дублирование резины;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обкладка резиной;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контроль качества.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020269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Обкладка сырыми резинами мелких изделий площадью до 0,1 м</w:t>
            </w:r>
            <w:r w:rsidRPr="0002026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в 2 слоя, резиной 60-341, через подслой эбонита 51-1627</w:t>
            </w:r>
          </w:p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69">
              <w:rPr>
                <w:rFonts w:ascii="Arial" w:hAnsi="Arial" w:cs="Arial"/>
              </w:rPr>
              <w:t>(единица измерения - м</w:t>
            </w:r>
            <w:r w:rsidRPr="00020269">
              <w:rPr>
                <w:rFonts w:ascii="Arial" w:hAnsi="Arial" w:cs="Arial"/>
                <w:vertAlign w:val="superscript"/>
              </w:rPr>
              <w:t>2</w:t>
            </w:r>
            <w:r w:rsidRPr="00020269">
              <w:rPr>
                <w:rFonts w:ascii="Arial" w:hAnsi="Arial" w:cs="Arial"/>
              </w:rPr>
              <w:t>)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Эбониты 51-1627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0,00604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резиновые товарные каландрованные (невулканизированные) ИРП-1390П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0,00978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Обкладка сырыми резинами мелких изделий площадью до 0,1 м</w:t>
            </w:r>
            <w:r w:rsidRPr="0002026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в 2 слоя, эбонитом 51-1627</w:t>
            </w:r>
          </w:p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69">
              <w:rPr>
                <w:rFonts w:ascii="Arial" w:hAnsi="Arial" w:cs="Arial"/>
              </w:rPr>
              <w:t>(единица измерения - м</w:t>
            </w:r>
            <w:r w:rsidRPr="00020269">
              <w:rPr>
                <w:rFonts w:ascii="Arial" w:hAnsi="Arial" w:cs="Arial"/>
                <w:vertAlign w:val="superscript"/>
              </w:rPr>
              <w:t>2</w:t>
            </w:r>
            <w:r w:rsidRPr="00020269">
              <w:rPr>
                <w:rFonts w:ascii="Arial" w:hAnsi="Arial" w:cs="Arial"/>
              </w:rPr>
              <w:t>)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Эбониты 51-1627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0,01208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Обкладка сырыми резинами мелких изделий площадью до 0,1 м</w:t>
            </w:r>
            <w:r w:rsidRPr="0002026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в 3 слоя, эбонитом 51-1627</w:t>
            </w:r>
          </w:p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69">
              <w:rPr>
                <w:rFonts w:ascii="Arial" w:hAnsi="Arial" w:cs="Arial"/>
              </w:rPr>
              <w:t>(единица измерения - м</w:t>
            </w:r>
            <w:r w:rsidRPr="00020269">
              <w:rPr>
                <w:rFonts w:ascii="Arial" w:hAnsi="Arial" w:cs="Arial"/>
                <w:vertAlign w:val="superscript"/>
              </w:rPr>
              <w:t>2</w:t>
            </w:r>
            <w:r w:rsidRPr="00020269">
              <w:rPr>
                <w:rFonts w:ascii="Arial" w:hAnsi="Arial" w:cs="Arial"/>
              </w:rPr>
              <w:t>)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Эбониты 51-1627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0,01812</w:t>
            </w:r>
          </w:p>
        </w:tc>
      </w:tr>
      <w:tr w:rsidR="00BE567C" w:rsidRPr="0002026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2026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2026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</w:tbl>
    <w:p w:rsidR="00BE567C" w:rsidRPr="00020269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DA75D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13-35. Вулканизация резиновой обкладки аппаратов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DA75D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Вулканизация резиновой обкладки аппаратов в котле под давлением, продолжительностью процесса 5,5 ч</w:t>
            </w:r>
          </w:p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5D1">
              <w:rPr>
                <w:rFonts w:ascii="Arial" w:hAnsi="Arial" w:cs="Arial"/>
              </w:rPr>
              <w:t>(единица измерения - м</w:t>
            </w:r>
            <w:r w:rsidRPr="00DA75D1">
              <w:rPr>
                <w:rFonts w:ascii="Arial" w:hAnsi="Arial" w:cs="Arial"/>
                <w:vertAlign w:val="superscript"/>
              </w:rPr>
              <w:t>2</w:t>
            </w:r>
            <w:r w:rsidRPr="00DA75D1">
              <w:rPr>
                <w:rFonts w:ascii="Arial" w:hAnsi="Arial" w:cs="Arial"/>
              </w:rPr>
              <w:t>)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Вулканизация резиновой обкладки аппаратов в котле под давлением, продолжительностью процесса 8,5 ч</w:t>
            </w:r>
          </w:p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5D1">
              <w:rPr>
                <w:rFonts w:ascii="Arial" w:hAnsi="Arial" w:cs="Arial"/>
              </w:rPr>
              <w:t>(единица измерения - м</w:t>
            </w:r>
            <w:r w:rsidRPr="00DA75D1">
              <w:rPr>
                <w:rFonts w:ascii="Arial" w:hAnsi="Arial" w:cs="Arial"/>
                <w:vertAlign w:val="superscript"/>
              </w:rPr>
              <w:t>2</w:t>
            </w:r>
            <w:r w:rsidRPr="00DA75D1">
              <w:rPr>
                <w:rFonts w:ascii="Arial" w:hAnsi="Arial" w:cs="Arial"/>
              </w:rPr>
              <w:t>)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Вулканизация резиновой обкладки аппаратов открытым способом, продолжительностью 48 ч</w:t>
            </w:r>
          </w:p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A75D1">
              <w:rPr>
                <w:rFonts w:ascii="Arial" w:hAnsi="Arial" w:cs="Arial"/>
              </w:rPr>
              <w:t>(единица измерения - м</w:t>
            </w:r>
            <w:r w:rsidRPr="00DA75D1">
              <w:rPr>
                <w:rFonts w:ascii="Arial" w:hAnsi="Arial" w:cs="Arial"/>
                <w:vertAlign w:val="superscript"/>
              </w:rPr>
              <w:t>2</w:t>
            </w:r>
            <w:r w:rsidRPr="00DA75D1">
              <w:rPr>
                <w:rFonts w:ascii="Arial" w:hAnsi="Arial" w:cs="Arial"/>
              </w:rPr>
              <w:t>)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A75D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A75D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A75D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</w:t>
            </w:r>
          </w:p>
        </w:tc>
      </w:tr>
    </w:tbl>
    <w:p w:rsidR="00BE567C" w:rsidRPr="00DA75D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342F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13-36. Гуммирование из растворов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342FD" w:rsidRDefault="00BE567C" w:rsidP="00972A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гуммировочног</w:t>
            </w:r>
            <w:r w:rsidR="00972ABD">
              <w:rPr>
                <w:rFonts w:ascii="Arial" w:hAnsi="Arial" w:cs="Arial"/>
              </w:rPr>
              <w:t>о состава (норма 1</w:t>
            </w:r>
            <w:r>
              <w:rPr>
                <w:rFonts w:ascii="Arial" w:hAnsi="Arial" w:cs="Arial"/>
              </w:rPr>
              <w:t>);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972ABD" w:rsidP="00972A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грунтовка (норма 1</w:t>
            </w:r>
            <w:r w:rsidR="00BE567C">
              <w:rPr>
                <w:rFonts w:ascii="Arial" w:hAnsi="Arial" w:cs="Arial"/>
              </w:rPr>
              <w:t>);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гумм</w:t>
            </w:r>
            <w:r w:rsidR="00972ABD">
              <w:rPr>
                <w:rFonts w:ascii="Arial" w:hAnsi="Arial" w:cs="Arial"/>
              </w:rPr>
              <w:t xml:space="preserve">ировочного состава (нормы 1, </w:t>
            </w:r>
            <w:r>
              <w:rPr>
                <w:rFonts w:ascii="Arial" w:hAnsi="Arial" w:cs="Arial"/>
              </w:rPr>
              <w:t>3);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контроль качества.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342FD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Гуммирование из растворов с нанесением герметика У-30М, толщиной 1,5 мм</w:t>
            </w:r>
          </w:p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42FD">
              <w:rPr>
                <w:rFonts w:ascii="Arial" w:hAnsi="Arial" w:cs="Arial"/>
              </w:rPr>
              <w:t>(единица измерения - м</w:t>
            </w:r>
            <w:r w:rsidRPr="00F342FD">
              <w:rPr>
                <w:rFonts w:ascii="Arial" w:hAnsi="Arial" w:cs="Arial"/>
                <w:vertAlign w:val="superscript"/>
              </w:rPr>
              <w:t>2</w:t>
            </w:r>
            <w:r w:rsidRPr="00F342FD">
              <w:rPr>
                <w:rFonts w:ascii="Arial" w:hAnsi="Arial" w:cs="Arial"/>
              </w:rPr>
              <w:t>)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тиоколовый У-30М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Гуммирование из растворов с нанесением гуммировочного состава ПОЛАН-2М, толщиной 3 мм</w:t>
            </w:r>
          </w:p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42FD">
              <w:rPr>
                <w:rFonts w:ascii="Arial" w:hAnsi="Arial" w:cs="Arial"/>
              </w:rPr>
              <w:t>(единица измерения - м</w:t>
            </w:r>
            <w:r w:rsidRPr="00F342FD">
              <w:rPr>
                <w:rFonts w:ascii="Arial" w:hAnsi="Arial" w:cs="Arial"/>
                <w:vertAlign w:val="superscript"/>
              </w:rPr>
              <w:t>2</w:t>
            </w:r>
            <w:r w:rsidRPr="00F342FD">
              <w:rPr>
                <w:rFonts w:ascii="Arial" w:hAnsi="Arial" w:cs="Arial"/>
              </w:rPr>
              <w:t>)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Композиция "А" адгезионная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342F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42F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Композиция латексная для антикоррозийного эластичного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42F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</w:tbl>
    <w:p w:rsidR="00BE567C" w:rsidRPr="00F342FD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994D9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Оклеечные покрытия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994D9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13-37. Оклейка рулонными материалами на нефтебитуме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994D9A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грунтовки (нормы 1, 3, 5);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битумной мастики (нормы 1, 3, 5);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оклейка;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шпатлевка (нормы 1, 3);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сушка кварцевого песка (нормы 1, 3);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затирка поверхности (нормы 1, 3).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994D9A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рулонными материалами на нефтебитуме: рубероидом в 1 слой</w:t>
            </w:r>
          </w:p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4D9A">
              <w:rPr>
                <w:rFonts w:ascii="Arial" w:hAnsi="Arial" w:cs="Arial"/>
              </w:rPr>
              <w:t>(единица измерения - 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  <w:r w:rsidRPr="00994D9A">
              <w:rPr>
                <w:rFonts w:ascii="Arial" w:hAnsi="Arial" w:cs="Arial"/>
              </w:rPr>
              <w:t>)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0,00323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морозостойкий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рулонными материалами на нефтебитуме: рубероидом, добавлять на каждый последующий слой</w:t>
            </w:r>
          </w:p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4D9A">
              <w:rPr>
                <w:rFonts w:ascii="Arial" w:hAnsi="Arial" w:cs="Arial"/>
              </w:rPr>
              <w:t>(единица измерения - 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  <w:r w:rsidRPr="00994D9A">
              <w:rPr>
                <w:rFonts w:ascii="Arial" w:hAnsi="Arial" w:cs="Arial"/>
              </w:rPr>
              <w:t>)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морозостойкий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рулонными материалами на нефтебитуме: стеклорубероидом, в 1 слой</w:t>
            </w:r>
          </w:p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4D9A">
              <w:rPr>
                <w:rFonts w:ascii="Arial" w:hAnsi="Arial" w:cs="Arial"/>
              </w:rPr>
              <w:t>(единица измерения - 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  <w:r w:rsidRPr="00994D9A">
              <w:rPr>
                <w:rFonts w:ascii="Arial" w:hAnsi="Arial" w:cs="Arial"/>
              </w:rPr>
              <w:t>)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0,00323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Стеклорубероид гидроизоляционный с минеральной посыпкой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рулонными материалами на нефтебитуме: стеклорубероидом, добавлять на каждый последующий слой</w:t>
            </w:r>
          </w:p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4D9A">
              <w:rPr>
                <w:rFonts w:ascii="Arial" w:hAnsi="Arial" w:cs="Arial"/>
              </w:rPr>
              <w:t>(единица измерения - 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  <w:r w:rsidRPr="00994D9A">
              <w:rPr>
                <w:rFonts w:ascii="Arial" w:hAnsi="Arial" w:cs="Arial"/>
              </w:rPr>
              <w:t>)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Стеклорубероид гидроизоляционный с минеральной посыпкой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рулонными материалами на нефтебитуме: пленкой ПДБ, в 1 слой</w:t>
            </w:r>
          </w:p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4D9A">
              <w:rPr>
                <w:rFonts w:ascii="Arial" w:hAnsi="Arial" w:cs="Arial"/>
              </w:rPr>
              <w:t>(единица измерения - 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  <w:r w:rsidRPr="00994D9A">
              <w:rPr>
                <w:rFonts w:ascii="Arial" w:hAnsi="Arial" w:cs="Arial"/>
              </w:rPr>
              <w:t>)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94D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94D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994D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94D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</w:tbl>
    <w:p w:rsidR="00BE567C" w:rsidRPr="00994D9A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D5CB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13-38. Оклейка полиизобутиленовыми пластинами толщиной 2,5 мм и пленкой ПДБ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D5CBA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подготовка рулонного материала;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клея (нормы 1-8), битумной грунтовки (нормы 9, 10);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оклейка полиизобутиленом и пленкой;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полиизобутиленовой пасты (нормы 1, 2, 7, 8);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усиление швов полосами из ПСГ;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сварка полиизобутиленовых листов (нормы 3-6);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контроль качества.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D5CBA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металлической поверхности на клее 88-СА, с пастой, в 1 слой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металлической поверхности на клее 88-СА, с пастой, в 2 слоя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металлической поверхности на клее 88-СА, со сваркой, в 1 слой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металлической поверхности на клее 88-СА, со сваркой, в 2 слоя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бетонной поверхности на клее 88-СА, со сваркой, в 1 слой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бетонной поверхности на клее 88-СА, со сваркой, в 2 слоя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бетонной поверхности на клее 88-СА, с пастой, в 1 слой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бетонной поверхности на клее 88-СА, с пастой, в 2 слоя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бетонной поверхности на битуме, в 1 слой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полиизобутиленовыми пластинами толщиной 2,5 мм бетонной поверхности на битуме, в 2 слоя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полиизобутиленовые ПСГ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0,00904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пленкой ПДБ бетонной поверхности на клее 88-СА, в 1 слой</w:t>
            </w:r>
          </w:p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5CBA">
              <w:rPr>
                <w:rFonts w:ascii="Arial" w:hAnsi="Arial" w:cs="Arial"/>
              </w:rPr>
              <w:t>(единица измерения -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  <w:r w:rsidRPr="003D5CBA">
              <w:rPr>
                <w:rFonts w:ascii="Arial" w:hAnsi="Arial" w:cs="Arial"/>
              </w:rPr>
              <w:t>)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D5CB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D5CB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3D5CB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D5CB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0,00102</w:t>
            </w:r>
          </w:p>
        </w:tc>
      </w:tr>
    </w:tbl>
    <w:p w:rsidR="00BE567C" w:rsidRPr="003D5CBA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D527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13-39. Оклейка стеклотканью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D5277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(нормы 3, 5);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оклейка стеклотканью;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покрывных слоев (нормы 1-2);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контроль качества.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D5277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эпоксидной шпатлевке, в 1 слой, по металлической поверхности</w:t>
            </w:r>
          </w:p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277">
              <w:rPr>
                <w:rFonts w:ascii="Arial" w:hAnsi="Arial" w:cs="Arial"/>
              </w:rPr>
              <w:t>(единица измерения -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  <w:r w:rsidRPr="00FD5277">
              <w:rPr>
                <w:rFonts w:ascii="Arial" w:hAnsi="Arial" w:cs="Arial"/>
              </w:rPr>
              <w:t>)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эпоксидной шпатлевке, в 1 слой, по бетонной поверхности</w:t>
            </w:r>
          </w:p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277">
              <w:rPr>
                <w:rFonts w:ascii="Arial" w:hAnsi="Arial" w:cs="Arial"/>
              </w:rPr>
              <w:t>(единица измерения -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  <w:r w:rsidRPr="00FD5277">
              <w:rPr>
                <w:rFonts w:ascii="Arial" w:hAnsi="Arial" w:cs="Arial"/>
              </w:rPr>
              <w:t>)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Отвердитель N1 (для антикоррозийных и защитных покрытий)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ЭП-0010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нефтебитуме, первый слой</w:t>
            </w:r>
          </w:p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277">
              <w:rPr>
                <w:rFonts w:ascii="Arial" w:hAnsi="Arial" w:cs="Arial"/>
              </w:rPr>
              <w:t>(единица измерения -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  <w:r w:rsidRPr="00FD5277">
              <w:rPr>
                <w:rFonts w:ascii="Arial" w:hAnsi="Arial" w:cs="Arial"/>
              </w:rPr>
              <w:t>)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нефтебитуме, последующий слой</w:t>
            </w:r>
          </w:p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277">
              <w:rPr>
                <w:rFonts w:ascii="Arial" w:hAnsi="Arial" w:cs="Arial"/>
              </w:rPr>
              <w:t>(единица измерения -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  <w:r w:rsidRPr="00FD5277">
              <w:rPr>
                <w:rFonts w:ascii="Arial" w:hAnsi="Arial" w:cs="Arial"/>
              </w:rPr>
              <w:t>)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резинобитумной мастике, первый слой</w:t>
            </w:r>
          </w:p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277">
              <w:rPr>
                <w:rFonts w:ascii="Arial" w:hAnsi="Arial" w:cs="Arial"/>
              </w:rPr>
              <w:t>(единица измерения -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  <w:r w:rsidRPr="00FD5277">
              <w:rPr>
                <w:rFonts w:ascii="Arial" w:hAnsi="Arial" w:cs="Arial"/>
              </w:rPr>
              <w:t>)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1/10-130-5/171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битумно-резиновая кровельная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0,00242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резинобитумной мастике, последующий слой</w:t>
            </w:r>
          </w:p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277">
              <w:rPr>
                <w:rFonts w:ascii="Arial" w:hAnsi="Arial" w:cs="Arial"/>
              </w:rPr>
              <w:t>(единица измерения -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  <w:r w:rsidRPr="00FD5277">
              <w:rPr>
                <w:rFonts w:ascii="Arial" w:hAnsi="Arial" w:cs="Arial"/>
              </w:rPr>
              <w:t>)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FD52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FD52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1/10-130-5/171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52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битумно-резиновая кровельная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52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</w:tbl>
    <w:p w:rsidR="00BE567C" w:rsidRPr="00FD5277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E10E6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13-40. Оклейка стеклотканью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E10E67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оклейка стеклотканью;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покрывных слоев;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контроль качества.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E10E67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эпоксидной смоле ЭД-20, первый слой</w:t>
            </w:r>
          </w:p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0E67">
              <w:rPr>
                <w:rFonts w:ascii="Arial" w:hAnsi="Arial" w:cs="Arial"/>
              </w:rPr>
              <w:t>(единица измерения - м</w:t>
            </w:r>
            <w:r w:rsidRPr="00E10E67">
              <w:rPr>
                <w:rFonts w:ascii="Arial" w:hAnsi="Arial" w:cs="Arial"/>
                <w:vertAlign w:val="superscript"/>
              </w:rPr>
              <w:t>2</w:t>
            </w:r>
            <w:r w:rsidRPr="00E10E67">
              <w:rPr>
                <w:rFonts w:ascii="Arial" w:hAnsi="Arial" w:cs="Arial"/>
              </w:rPr>
              <w:t>)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E10E6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эпоксидной смоле ЭД-20, последующий слой</w:t>
            </w:r>
          </w:p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0E67">
              <w:rPr>
                <w:rFonts w:ascii="Arial" w:hAnsi="Arial" w:cs="Arial"/>
              </w:rPr>
              <w:t>(единица измерения - м</w:t>
            </w:r>
            <w:r w:rsidRPr="00E10E67">
              <w:rPr>
                <w:rFonts w:ascii="Arial" w:hAnsi="Arial" w:cs="Arial"/>
                <w:vertAlign w:val="superscript"/>
              </w:rPr>
              <w:t>2</w:t>
            </w:r>
            <w:r w:rsidRPr="00E10E67">
              <w:rPr>
                <w:rFonts w:ascii="Arial" w:hAnsi="Arial" w:cs="Arial"/>
              </w:rPr>
              <w:t>)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E10E6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эпоксидно-сланцевом компаунде ЭСД-2М, первый слой</w:t>
            </w:r>
          </w:p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0E67">
              <w:rPr>
                <w:rFonts w:ascii="Arial" w:hAnsi="Arial" w:cs="Arial"/>
              </w:rPr>
              <w:t>(единица измерения - м</w:t>
            </w:r>
            <w:r w:rsidRPr="00E10E67">
              <w:rPr>
                <w:rFonts w:ascii="Arial" w:hAnsi="Arial" w:cs="Arial"/>
                <w:vertAlign w:val="superscript"/>
              </w:rPr>
              <w:t>2</w:t>
            </w:r>
            <w:r w:rsidRPr="00E10E67">
              <w:rPr>
                <w:rFonts w:ascii="Arial" w:hAnsi="Arial" w:cs="Arial"/>
              </w:rPr>
              <w:t>)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E10E6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стеклотканью на эпоксидно-сланцевом компаунде ЭСД-2М, последующий слой</w:t>
            </w:r>
          </w:p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0E67">
              <w:rPr>
                <w:rFonts w:ascii="Arial" w:hAnsi="Arial" w:cs="Arial"/>
              </w:rPr>
              <w:t>(единица измерения - м</w:t>
            </w:r>
            <w:r w:rsidRPr="00E10E67">
              <w:rPr>
                <w:rFonts w:ascii="Arial" w:hAnsi="Arial" w:cs="Arial"/>
                <w:vertAlign w:val="superscript"/>
              </w:rPr>
              <w:t>2</w:t>
            </w:r>
            <w:r w:rsidRPr="00E10E67">
              <w:rPr>
                <w:rFonts w:ascii="Arial" w:hAnsi="Arial" w:cs="Arial"/>
              </w:rPr>
              <w:t>)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конструкционная марки Т-11(92), Т-11П(92)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E10E6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10E6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10E6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10E6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0,00068</w:t>
            </w:r>
          </w:p>
        </w:tc>
      </w:tr>
    </w:tbl>
    <w:p w:rsidR="00BE567C" w:rsidRPr="00E10E67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E7A1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13-41. Оклейка листовым асбестом толщиной 5 мм на силикатной замазке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E7A1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клеящего состава;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оклейка листовым асбестом.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4E7A1C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листовым асбестом толщиной 5 мм на силикатной замазке</w:t>
            </w:r>
          </w:p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7A1C">
              <w:rPr>
                <w:rFonts w:ascii="Arial" w:hAnsi="Arial" w:cs="Arial"/>
              </w:rPr>
              <w:t>(единица измерения - м</w:t>
            </w:r>
            <w:r w:rsidRPr="004E7A1C">
              <w:rPr>
                <w:rFonts w:ascii="Arial" w:hAnsi="Arial" w:cs="Arial"/>
                <w:vertAlign w:val="superscript"/>
              </w:rPr>
              <w:t>2</w:t>
            </w:r>
            <w:r w:rsidRPr="004E7A1C">
              <w:rPr>
                <w:rFonts w:ascii="Arial" w:hAnsi="Arial" w:cs="Arial"/>
              </w:rPr>
              <w:t>)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7,96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4E7A1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E7A1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E7A1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</w:tbl>
    <w:p w:rsidR="00BE567C" w:rsidRPr="004E7A1C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B2CD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13-42. Оклейка поливинилхлоридным пластикатом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B2CD2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раскрой пластиката;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оклейка поверхности;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сварка пластикатовых листов;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контроль качества.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B2CD2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поливинилхлоридным пластикатом на клее 88-Н, толщиной 3 мм</w:t>
            </w:r>
          </w:p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CD2">
              <w:rPr>
                <w:rFonts w:ascii="Arial" w:hAnsi="Arial" w:cs="Arial"/>
              </w:rPr>
              <w:t>(единица измерения - 100 м</w:t>
            </w:r>
            <w:r w:rsidRPr="00FB2CD2">
              <w:rPr>
                <w:rFonts w:ascii="Arial" w:hAnsi="Arial" w:cs="Arial"/>
                <w:vertAlign w:val="superscript"/>
              </w:rPr>
              <w:t>2</w:t>
            </w:r>
            <w:r w:rsidRPr="00FB2CD2">
              <w:rPr>
                <w:rFonts w:ascii="Arial" w:hAnsi="Arial" w:cs="Arial"/>
              </w:rPr>
              <w:t>)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1/10-140-50/7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сварочный из винипласта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Пластикат листовой (массой 1010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поливинилхлоридным пластикатом на клее 88-Н, толщиной 4 мм</w:t>
            </w:r>
          </w:p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B2CD2">
              <w:rPr>
                <w:rFonts w:ascii="Arial" w:hAnsi="Arial" w:cs="Arial"/>
              </w:rPr>
              <w:t>(единица измерения - 100 м</w:t>
            </w:r>
            <w:r w:rsidRPr="00FB2CD2">
              <w:rPr>
                <w:rFonts w:ascii="Arial" w:hAnsi="Arial" w:cs="Arial"/>
                <w:vertAlign w:val="superscript"/>
              </w:rPr>
              <w:t>2</w:t>
            </w:r>
            <w:r w:rsidRPr="00FB2CD2">
              <w:rPr>
                <w:rFonts w:ascii="Arial" w:hAnsi="Arial" w:cs="Arial"/>
              </w:rPr>
              <w:t>)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1/10-140-50/7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сварочный из винипласта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BE567C" w:rsidRPr="00FB2CD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B2CD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Пластикат листовой (массой 1010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B2CD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</w:tbl>
    <w:p w:rsidR="00BE567C" w:rsidRPr="00FB2CD2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06B9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13-43. Оклейка бетонных поверхностей полиэтиленовой пленкой на бутилкаучуковом клее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06B9D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клея;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основания;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оклейка;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сварка швов;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контроль качества.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C06B9D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бетонных поверхностей полиэтиленовой пленкой на бутилкаучуковом клее, первый слой</w:t>
            </w:r>
          </w:p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6B9D">
              <w:rPr>
                <w:rFonts w:ascii="Arial" w:hAnsi="Arial" w:cs="Arial"/>
              </w:rPr>
              <w:t>(единица измерения - 100 м</w:t>
            </w:r>
            <w:r w:rsidRPr="00C06B9D">
              <w:rPr>
                <w:rFonts w:ascii="Arial" w:hAnsi="Arial" w:cs="Arial"/>
                <w:vertAlign w:val="superscript"/>
              </w:rPr>
              <w:t>2</w:t>
            </w:r>
            <w:r w:rsidRPr="00C06B9D">
              <w:rPr>
                <w:rFonts w:ascii="Arial" w:hAnsi="Arial" w:cs="Arial"/>
              </w:rPr>
              <w:t>)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154,91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1/10-130-5/171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битумно-резиновая кровельная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Бутилкаучук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Оклейка бетонных поверхностей полиэтиленовой пленкой на бутилкаучуковом клее, последующий слой</w:t>
            </w:r>
          </w:p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6B9D">
              <w:rPr>
                <w:rFonts w:ascii="Arial" w:hAnsi="Arial" w:cs="Arial"/>
              </w:rPr>
              <w:t>(единица измерения - 100 м</w:t>
            </w:r>
            <w:r w:rsidRPr="00C06B9D">
              <w:rPr>
                <w:rFonts w:ascii="Arial" w:hAnsi="Arial" w:cs="Arial"/>
                <w:vertAlign w:val="superscript"/>
              </w:rPr>
              <w:t>2</w:t>
            </w:r>
            <w:r w:rsidRPr="00C06B9D">
              <w:rPr>
                <w:rFonts w:ascii="Arial" w:hAnsi="Arial" w:cs="Arial"/>
              </w:rPr>
              <w:t>)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135,27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высшего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C06B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06B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Бутилкаучук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06B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BE567C" w:rsidRPr="00C06B9D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240C6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Подготовительные работы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240C6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13-44. Подготовительные работы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240C6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(нормы 1-7);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протравливание металлических поверхностей (норма 8);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обеспыливание (норма 9).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2240C6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металлическим песком внутренней поверхности оборудования и труб, диаметром более 500 мм</w:t>
            </w:r>
          </w:p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0C6">
              <w:rPr>
                <w:rFonts w:ascii="Arial" w:hAnsi="Arial" w:cs="Arial"/>
              </w:rPr>
              <w:t>(единица измерения - м</w:t>
            </w:r>
            <w:r w:rsidRPr="002240C6">
              <w:rPr>
                <w:rFonts w:ascii="Arial" w:hAnsi="Arial" w:cs="Arial"/>
                <w:vertAlign w:val="superscript"/>
              </w:rPr>
              <w:t>2</w:t>
            </w:r>
            <w:r w:rsidRPr="002240C6">
              <w:rPr>
                <w:rFonts w:ascii="Arial" w:hAnsi="Arial" w:cs="Arial"/>
              </w:rPr>
              <w:t>)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240C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дробеструйные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металлический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металлическим песком внутренней поверхности оборудования и труб, диаметром менее 500 мм, и мелких изделий</w:t>
            </w:r>
          </w:p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0C6">
              <w:rPr>
                <w:rFonts w:ascii="Arial" w:hAnsi="Arial" w:cs="Arial"/>
              </w:rPr>
              <w:t>(единица измерения - м</w:t>
            </w:r>
            <w:r w:rsidRPr="002240C6">
              <w:rPr>
                <w:rFonts w:ascii="Arial" w:hAnsi="Arial" w:cs="Arial"/>
                <w:vertAlign w:val="superscript"/>
              </w:rPr>
              <w:t>2</w:t>
            </w:r>
            <w:r w:rsidRPr="002240C6">
              <w:rPr>
                <w:rFonts w:ascii="Arial" w:hAnsi="Arial" w:cs="Arial"/>
              </w:rPr>
              <w:t>)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240C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дробеструйные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металлический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металлическим песком внутренней поверхности оборудования и труб, диаметром более 500 мм, со снятием окалины или старой краски, площадью до 50% очищаемой поверхности</w:t>
            </w:r>
          </w:p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0C6">
              <w:rPr>
                <w:rFonts w:ascii="Arial" w:hAnsi="Arial" w:cs="Arial"/>
              </w:rPr>
              <w:t>(единица измерения - м</w:t>
            </w:r>
            <w:r w:rsidRPr="002240C6">
              <w:rPr>
                <w:rFonts w:ascii="Arial" w:hAnsi="Arial" w:cs="Arial"/>
                <w:vertAlign w:val="superscript"/>
              </w:rPr>
              <w:t>2</w:t>
            </w:r>
            <w:r w:rsidRPr="002240C6">
              <w:rPr>
                <w:rFonts w:ascii="Arial" w:hAnsi="Arial" w:cs="Arial"/>
              </w:rPr>
              <w:t>)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240C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дробеструйные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металлический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металлическим песком внутренней поверхности оборудования и труб, диаметром более 500 мм, со снятием окалины или старой краски, площадью более 50% очищаемой поверхности</w:t>
            </w:r>
          </w:p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0C6">
              <w:rPr>
                <w:rFonts w:ascii="Arial" w:hAnsi="Arial" w:cs="Arial"/>
              </w:rPr>
              <w:t>(единица измерения - м</w:t>
            </w:r>
            <w:r w:rsidRPr="002240C6">
              <w:rPr>
                <w:rFonts w:ascii="Arial" w:hAnsi="Arial" w:cs="Arial"/>
                <w:vertAlign w:val="superscript"/>
              </w:rPr>
              <w:t>2</w:t>
            </w:r>
            <w:r w:rsidRPr="002240C6">
              <w:rPr>
                <w:rFonts w:ascii="Arial" w:hAnsi="Arial" w:cs="Arial"/>
              </w:rPr>
              <w:t>)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240C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дробеструйные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металлический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кварцевым песком поверхности труб, диаметром до 500 мм, и мелких изделий</w:t>
            </w:r>
          </w:p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0C6">
              <w:rPr>
                <w:rFonts w:ascii="Arial" w:hAnsi="Arial" w:cs="Arial"/>
              </w:rPr>
              <w:t>(единица измерения - м</w:t>
            </w:r>
            <w:r w:rsidRPr="002240C6">
              <w:rPr>
                <w:rFonts w:ascii="Arial" w:hAnsi="Arial" w:cs="Arial"/>
                <w:vertAlign w:val="superscript"/>
              </w:rPr>
              <w:t>2</w:t>
            </w:r>
            <w:r w:rsidRPr="002240C6">
              <w:rPr>
                <w:rFonts w:ascii="Arial" w:hAnsi="Arial" w:cs="Arial"/>
              </w:rPr>
              <w:t>)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240C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щетками</w:t>
            </w:r>
          </w:p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0C6">
              <w:rPr>
                <w:rFonts w:ascii="Arial" w:hAnsi="Arial" w:cs="Arial"/>
              </w:rPr>
              <w:t>(единица измерения - м</w:t>
            </w:r>
            <w:r w:rsidRPr="002240C6">
              <w:rPr>
                <w:rFonts w:ascii="Arial" w:hAnsi="Arial" w:cs="Arial"/>
                <w:vertAlign w:val="superscript"/>
              </w:rPr>
              <w:t>2</w:t>
            </w:r>
            <w:r w:rsidRPr="002240C6">
              <w:rPr>
                <w:rFonts w:ascii="Arial" w:hAnsi="Arial" w:cs="Arial"/>
              </w:rPr>
              <w:t>)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Протравливание металлических поверхностей</w:t>
            </w:r>
          </w:p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0C6">
              <w:rPr>
                <w:rFonts w:ascii="Arial" w:hAnsi="Arial" w:cs="Arial"/>
              </w:rPr>
              <w:t>(единица измерения - м</w:t>
            </w:r>
            <w:r w:rsidRPr="002240C6">
              <w:rPr>
                <w:rFonts w:ascii="Arial" w:hAnsi="Arial" w:cs="Arial"/>
                <w:vertAlign w:val="superscript"/>
              </w:rPr>
              <w:t>2</w:t>
            </w:r>
            <w:r w:rsidRPr="002240C6">
              <w:rPr>
                <w:rFonts w:ascii="Arial" w:hAnsi="Arial" w:cs="Arial"/>
              </w:rPr>
              <w:t>)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серная контактная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Обеспыливание</w:t>
            </w:r>
          </w:p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0C6">
              <w:rPr>
                <w:rFonts w:ascii="Arial" w:hAnsi="Arial" w:cs="Arial"/>
              </w:rPr>
              <w:t>(единица измерения - м</w:t>
            </w:r>
            <w:r w:rsidRPr="002240C6">
              <w:rPr>
                <w:rFonts w:ascii="Arial" w:hAnsi="Arial" w:cs="Arial"/>
                <w:vertAlign w:val="superscript"/>
              </w:rPr>
              <w:t>2</w:t>
            </w:r>
            <w:r w:rsidRPr="002240C6">
              <w:rPr>
                <w:rFonts w:ascii="Arial" w:hAnsi="Arial" w:cs="Arial"/>
              </w:rPr>
              <w:t>)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240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40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40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BE567C" w:rsidRPr="002240C6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944F49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13-45. Обезжиривание поверхностей аппаратов и трубопроводов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944F49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обезжиривание аппаратов и трубопроводов.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944F49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поверхностей аппаратов и трубопроводов, диаметром до 500 мм, бензином</w:t>
            </w:r>
          </w:p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F49">
              <w:rPr>
                <w:rFonts w:ascii="Arial" w:hAnsi="Arial" w:cs="Arial"/>
              </w:rPr>
              <w:t>(единица измерения - 100 м</w:t>
            </w:r>
            <w:r w:rsidRPr="00944F49">
              <w:rPr>
                <w:rFonts w:ascii="Arial" w:hAnsi="Arial" w:cs="Arial"/>
                <w:vertAlign w:val="superscript"/>
              </w:rPr>
              <w:t>2</w:t>
            </w:r>
            <w:r w:rsidRPr="00944F49">
              <w:rPr>
                <w:rFonts w:ascii="Arial" w:hAnsi="Arial" w:cs="Arial"/>
              </w:rPr>
              <w:t>)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поверхностей аппаратов и трубопроводов, диаметром до 500 мм, уайт-спиритом</w:t>
            </w:r>
          </w:p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F49">
              <w:rPr>
                <w:rFonts w:ascii="Arial" w:hAnsi="Arial" w:cs="Arial"/>
              </w:rPr>
              <w:t>(единица измерения - 100 м</w:t>
            </w:r>
            <w:r w:rsidRPr="00944F49">
              <w:rPr>
                <w:rFonts w:ascii="Arial" w:hAnsi="Arial" w:cs="Arial"/>
                <w:vertAlign w:val="superscript"/>
              </w:rPr>
              <w:t>2</w:t>
            </w:r>
            <w:r w:rsidRPr="00944F49">
              <w:rPr>
                <w:rFonts w:ascii="Arial" w:hAnsi="Arial" w:cs="Arial"/>
              </w:rPr>
              <w:t>)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поверхностей аппаратов и трубопроводов, диаметром до 500 мм, этиловым спиртом</w:t>
            </w:r>
          </w:p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F49">
              <w:rPr>
                <w:rFonts w:ascii="Arial" w:hAnsi="Arial" w:cs="Arial"/>
              </w:rPr>
              <w:t>(единица измерения - 100 м</w:t>
            </w:r>
            <w:r w:rsidRPr="00944F49">
              <w:rPr>
                <w:rFonts w:ascii="Arial" w:hAnsi="Arial" w:cs="Arial"/>
                <w:vertAlign w:val="superscript"/>
              </w:rPr>
              <w:t>2</w:t>
            </w:r>
            <w:r w:rsidRPr="00944F49">
              <w:rPr>
                <w:rFonts w:ascii="Arial" w:hAnsi="Arial" w:cs="Arial"/>
              </w:rPr>
              <w:t>)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поверхностей аппаратов и трубопроводов, диаметром свыше 500 мм, бензином</w:t>
            </w:r>
          </w:p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F49">
              <w:rPr>
                <w:rFonts w:ascii="Arial" w:hAnsi="Arial" w:cs="Arial"/>
              </w:rPr>
              <w:t>(единица измерения - 100 м</w:t>
            </w:r>
            <w:r w:rsidRPr="00944F49">
              <w:rPr>
                <w:rFonts w:ascii="Arial" w:hAnsi="Arial" w:cs="Arial"/>
                <w:vertAlign w:val="superscript"/>
              </w:rPr>
              <w:t>2</w:t>
            </w:r>
            <w:r w:rsidRPr="00944F49">
              <w:rPr>
                <w:rFonts w:ascii="Arial" w:hAnsi="Arial" w:cs="Arial"/>
              </w:rPr>
              <w:t>)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поверхностей аппаратов и трубопроводов, диаметром свыше 500 мм, уайт-спиритом</w:t>
            </w:r>
          </w:p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F49">
              <w:rPr>
                <w:rFonts w:ascii="Arial" w:hAnsi="Arial" w:cs="Arial"/>
              </w:rPr>
              <w:t>(единица измерения - 100 м</w:t>
            </w:r>
            <w:r w:rsidRPr="00944F49">
              <w:rPr>
                <w:rFonts w:ascii="Arial" w:hAnsi="Arial" w:cs="Arial"/>
                <w:vertAlign w:val="superscript"/>
              </w:rPr>
              <w:t>2</w:t>
            </w:r>
            <w:r w:rsidRPr="00944F49">
              <w:rPr>
                <w:rFonts w:ascii="Arial" w:hAnsi="Arial" w:cs="Arial"/>
              </w:rPr>
              <w:t>)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поверхностей аппаратов и трубопроводов, диаметром свыше 500 мм, этиловым спиртом</w:t>
            </w:r>
          </w:p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4F49">
              <w:rPr>
                <w:rFonts w:ascii="Arial" w:hAnsi="Arial" w:cs="Arial"/>
              </w:rPr>
              <w:t>(единица измерения - 100 м</w:t>
            </w:r>
            <w:r w:rsidRPr="00944F49">
              <w:rPr>
                <w:rFonts w:ascii="Arial" w:hAnsi="Arial" w:cs="Arial"/>
                <w:vertAlign w:val="superscript"/>
              </w:rPr>
              <w:t>2</w:t>
            </w:r>
            <w:r w:rsidRPr="00944F49">
              <w:rPr>
                <w:rFonts w:ascii="Arial" w:hAnsi="Arial" w:cs="Arial"/>
              </w:rPr>
              <w:t>)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44F4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44F4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44F4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</w:tbl>
    <w:p w:rsidR="00BE567C" w:rsidRPr="00944F49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C1F9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Разные работы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C1F9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13-46. Уплотнение штуцеров шнуровым асбестом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C1F9D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замазки;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уплотнение штуцеров.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5C1F9D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штуцеров шнуровым асбестом на замазке АРЗАМИТ-5</w:t>
            </w:r>
          </w:p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F9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0,00309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0,00249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штуцеров шнуровым асбестом на замазке силикатной</w:t>
            </w:r>
          </w:p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F9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0,0058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штуцеров шнуровым асбестом на замазке эпоксидной</w:t>
            </w:r>
          </w:p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F9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1/10-80-10/59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0,00459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C1F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C1F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C1F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</w:tbl>
    <w:p w:rsidR="00BE567C" w:rsidRPr="005C1F9D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101DE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13-47. Защита штуцеров вкладышами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101DE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замазки;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вкладышей.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5101DE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штуцеров керамическими вкладышами на силикатной замазке</w:t>
            </w:r>
          </w:p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1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0,00749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кислотоупорные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штуцеров винипластовыми вкладышами на силикатной замазке</w:t>
            </w:r>
          </w:p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1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0,00749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винипластовые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штуцеров дунитовыми вкладышами на силикатной замазке</w:t>
            </w:r>
          </w:p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1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0,00749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кислотоупорные дунитовые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штуцеров фарфоровыми вкладышами на силикатной замазке</w:t>
            </w:r>
          </w:p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1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ПК-2 для кислотоупорной замазки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0,00749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кислотоупорные фарфоровые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штуцеров керамическими вкладышами на замазке АРЗАМИТ-5</w:t>
            </w:r>
          </w:p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1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кислотоупорные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штуцеров графитовыми вкладышами на замазке АРЗАМИТ-5</w:t>
            </w:r>
          </w:p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1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графитовые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штуцеров дунитовыми вкладышами на замазке АРЗАМИТ-5</w:t>
            </w:r>
          </w:p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1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кислотоупорные дунитовые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штуцеров фарфоровыми вкладышами на замазке АРЗАМИТ-5</w:t>
            </w:r>
          </w:p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1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кислотоупорные фарфоровые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Защита штуцеров вкладышами из пропитанного графитопласта на замазке АРЗАМИТ-5</w:t>
            </w:r>
          </w:p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01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0,00321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BE567C" w:rsidRPr="005101D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01D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графитопластовые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01D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</w:tbl>
    <w:p w:rsidR="00BE567C" w:rsidRPr="005101DE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50AA9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13-48. Разделка швов футеровки на силикатных кислотоупорных вяжущих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50AA9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замазки;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швов.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250AA9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замазкой АРЗАМИТ, при укладке плитки керамической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замазкой АРЗАМИТ, при укладке кирпича плашмя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0,00144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замазкой АРЗАМИТ, при укладке кирпича на ребро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0,00257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замазкой АРЗАМИТ, при укладке кирпича в кирпич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0,00317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1/55-10-17/10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"АРЗАМИТ-5"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0,00254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эпоксидной замазкой, при укладке плитки керамической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Аэросил марки А-175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эпоксидной замазкой, при укладке кирпича плашмя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Аэросил марки А-175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эпоксидной замазкой, при укладке кирпича на ребро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Аэросил марки А-175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Пластификатор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полимерзамазкой ЭСД-2, при укладке плитки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Аэросил марки А-175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полимерзамазкой ЭСД-2, при укладке кирпича плашмя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Аэросил марки А-175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Е13-48-10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Разделка швов футеровки на силикатных кислотоупорных вяжущих полимерзамазкой ЭСД-2, при укладке кирпича на ребро</w:t>
            </w:r>
          </w:p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0AA9">
              <w:rPr>
                <w:rFonts w:ascii="Arial" w:hAnsi="Arial" w:cs="Arial"/>
              </w:rPr>
              <w:t>(единица измерения - м</w:t>
            </w:r>
            <w:r w:rsidRPr="00250AA9">
              <w:rPr>
                <w:rFonts w:ascii="Arial" w:hAnsi="Arial" w:cs="Arial"/>
                <w:vertAlign w:val="superscript"/>
              </w:rPr>
              <w:t>2</w:t>
            </w:r>
            <w:r w:rsidRPr="00250AA9">
              <w:rPr>
                <w:rFonts w:ascii="Arial" w:hAnsi="Arial" w:cs="Arial"/>
              </w:rPr>
              <w:t>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Аэросил марки А-175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50AA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50AA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Модификатор сланцевый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50AA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0,00092</w:t>
            </w:r>
          </w:p>
        </w:tc>
      </w:tr>
    </w:tbl>
    <w:p w:rsidR="00BE567C" w:rsidRPr="00250AA9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47D74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13-49. Пропитка щебня, уложенного в днищах аппаратов, мастикой БИТУМИНОЛЬ Н-2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47D74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мастики;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заливка мастики.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747D74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Пропитка щебня, уложенного в днищах аппаратов, мастикой БИТУМИНОЛЬ Н-2</w:t>
            </w:r>
          </w:p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47D74">
              <w:rPr>
                <w:rFonts w:ascii="Arial" w:hAnsi="Arial" w:cs="Arial"/>
              </w:rPr>
              <w:t>(единица измерения - м</w:t>
            </w:r>
            <w:r w:rsidRPr="00747D74">
              <w:rPr>
                <w:rFonts w:ascii="Arial" w:hAnsi="Arial" w:cs="Arial"/>
                <w:vertAlign w:val="superscript"/>
              </w:rPr>
              <w:t>3</w:t>
            </w:r>
            <w:r w:rsidRPr="00747D74">
              <w:rPr>
                <w:rFonts w:ascii="Arial" w:hAnsi="Arial" w:cs="Arial"/>
              </w:rPr>
              <w:t>)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747D7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47D7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47D7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</w:tbl>
    <w:p w:rsidR="00BE567C" w:rsidRPr="00747D74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C0FB6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13-50. Сушка покрытий, проверка качества покрытия, окисловка швов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C0FB6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сушка лакокрасочного покрытия (норма 1);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проверка качества резинового покрытия (норма 2);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окисловка швов силикатной футеровки (норма 3).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1C0FB6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Искусственная сушка лакокрасочных покрытий в течение одного часа</w:t>
            </w:r>
          </w:p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0FB6">
              <w:rPr>
                <w:rFonts w:ascii="Arial" w:hAnsi="Arial" w:cs="Arial"/>
              </w:rPr>
              <w:t>(единица измерения - 100 м</w:t>
            </w:r>
            <w:r w:rsidRPr="001C0FB6">
              <w:rPr>
                <w:rFonts w:ascii="Arial" w:hAnsi="Arial" w:cs="Arial"/>
                <w:vertAlign w:val="superscript"/>
              </w:rPr>
              <w:t>2</w:t>
            </w:r>
            <w:r w:rsidRPr="001C0FB6">
              <w:rPr>
                <w:rFonts w:ascii="Arial" w:hAnsi="Arial" w:cs="Arial"/>
              </w:rPr>
              <w:t>)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Проверка качества резинового покрытия детектором</w:t>
            </w:r>
          </w:p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0FB6">
              <w:rPr>
                <w:rFonts w:ascii="Arial" w:hAnsi="Arial" w:cs="Arial"/>
              </w:rPr>
              <w:t>(единица измерения - 100 м</w:t>
            </w:r>
            <w:r w:rsidRPr="001C0FB6">
              <w:rPr>
                <w:rFonts w:ascii="Arial" w:hAnsi="Arial" w:cs="Arial"/>
                <w:vertAlign w:val="superscript"/>
              </w:rPr>
              <w:t>2</w:t>
            </w:r>
            <w:r w:rsidRPr="001C0FB6">
              <w:rPr>
                <w:rFonts w:ascii="Arial" w:hAnsi="Arial" w:cs="Arial"/>
              </w:rPr>
              <w:t>)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Окисловка швов силикатной футеровки</w:t>
            </w:r>
          </w:p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0FB6">
              <w:rPr>
                <w:rFonts w:ascii="Arial" w:hAnsi="Arial" w:cs="Arial"/>
              </w:rPr>
              <w:t>(единица измерения - 100 м</w:t>
            </w:r>
            <w:r w:rsidRPr="001C0FB6">
              <w:rPr>
                <w:rFonts w:ascii="Arial" w:hAnsi="Arial" w:cs="Arial"/>
                <w:vertAlign w:val="superscript"/>
              </w:rPr>
              <w:t>2</w:t>
            </w:r>
            <w:r w:rsidRPr="001C0FB6">
              <w:rPr>
                <w:rFonts w:ascii="Arial" w:hAnsi="Arial" w:cs="Arial"/>
              </w:rPr>
              <w:t>)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C0FB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C0FB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серная контактная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C0FB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</w:tbl>
    <w:p w:rsidR="00BE567C" w:rsidRPr="001C0FB6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D5AC6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13-51. Испытание на непроницаемость полиизобутиленового покрытия наливом воды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D5AC6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налив и спуск воды.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0D5AC6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0D5A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Испытание на непроницаемость полиизобутиленового покрытия наливом воды</w:t>
            </w:r>
          </w:p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5AC6">
              <w:rPr>
                <w:rFonts w:ascii="Arial" w:hAnsi="Arial" w:cs="Arial"/>
              </w:rPr>
              <w:t>(единица измерения - м</w:t>
            </w:r>
            <w:r w:rsidRPr="000D5AC6">
              <w:rPr>
                <w:rFonts w:ascii="Arial" w:hAnsi="Arial" w:cs="Arial"/>
                <w:vertAlign w:val="superscript"/>
              </w:rPr>
              <w:t>3</w:t>
            </w:r>
            <w:r w:rsidRPr="000D5AC6">
              <w:rPr>
                <w:rFonts w:ascii="Arial" w:hAnsi="Arial" w:cs="Arial"/>
              </w:rPr>
              <w:t>)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D5AC6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5AC6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5AC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5AC6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BE567C" w:rsidRPr="000D5AC6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0008E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13-52. Гидрофобизация и флюатирование бетонных поверхностей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0008E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раствора (нормы 2, 3);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раствора;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контроль качества.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70008E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Гидрофобизация бетонных поверхностей водным раствором</w:t>
            </w:r>
          </w:p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008E">
              <w:rPr>
                <w:rFonts w:ascii="Arial" w:hAnsi="Arial" w:cs="Arial"/>
              </w:rPr>
              <w:t>(единица измерения - 100 м</w:t>
            </w:r>
            <w:r w:rsidRPr="0070008E">
              <w:rPr>
                <w:rFonts w:ascii="Arial" w:hAnsi="Arial" w:cs="Arial"/>
                <w:vertAlign w:val="superscript"/>
              </w:rPr>
              <w:t>2</w:t>
            </w:r>
            <w:r w:rsidRPr="0070008E">
              <w:rPr>
                <w:rFonts w:ascii="Arial" w:hAnsi="Arial" w:cs="Arial"/>
              </w:rPr>
              <w:t>)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1/10-230-17/20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Гидрофобизирующая жидкость "ПАРАД Г-88" для антикоррозийной защиты 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Гидрофобизация бетонных поверхностей раствором ГКЖ-94 в уайт-спирите</w:t>
            </w:r>
          </w:p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008E">
              <w:rPr>
                <w:rFonts w:ascii="Arial" w:hAnsi="Arial" w:cs="Arial"/>
              </w:rPr>
              <w:t>(единица измерения - 100 м</w:t>
            </w:r>
            <w:r w:rsidRPr="0070008E">
              <w:rPr>
                <w:rFonts w:ascii="Arial" w:hAnsi="Arial" w:cs="Arial"/>
                <w:vertAlign w:val="superscript"/>
              </w:rPr>
              <w:t>2</w:t>
            </w:r>
            <w:r w:rsidRPr="0070008E">
              <w:rPr>
                <w:rFonts w:ascii="Arial" w:hAnsi="Arial" w:cs="Arial"/>
              </w:rPr>
              <w:t>)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Жидкость гидрофобизирующая 136-41 (жидкость ГКЖ-94)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64,8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008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Флюатирование бетонных поверхностей кислотой кремнефтористоводородной, 27 % концентрации</w:t>
            </w:r>
          </w:p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008E">
              <w:rPr>
                <w:rFonts w:ascii="Arial" w:hAnsi="Arial" w:cs="Arial"/>
              </w:rPr>
              <w:t>(единица измерения - 100 м</w:t>
            </w:r>
            <w:r w:rsidRPr="0070008E">
              <w:rPr>
                <w:rFonts w:ascii="Arial" w:hAnsi="Arial" w:cs="Arial"/>
                <w:vertAlign w:val="superscript"/>
              </w:rPr>
              <w:t>2</w:t>
            </w:r>
            <w:r w:rsidRPr="0070008E">
              <w:rPr>
                <w:rFonts w:ascii="Arial" w:hAnsi="Arial" w:cs="Arial"/>
              </w:rPr>
              <w:t>)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13,26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008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000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000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кремнефтористоводородная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000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</w:tbl>
    <w:p w:rsidR="00BE567C" w:rsidRPr="0070008E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45B0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13-53. Приготовление химически стойких смесей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45B0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сушка щебня, песка, муки андезитовой;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просеивание наполнителей;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смешивание наполнителей с кремнефтористым натрием;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раствора жидкого стекла;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бетонной смеси и растворов.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A45B0C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химически стойких смесей бетона кислотоупорного с андезитовым наполнителем класса В-30</w:t>
            </w:r>
          </w:p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5B0C">
              <w:rPr>
                <w:rFonts w:ascii="Arial" w:hAnsi="Arial" w:cs="Arial"/>
              </w:rPr>
              <w:t>(единица измерения - м</w:t>
            </w:r>
            <w:r w:rsidRPr="00A45B0C">
              <w:rPr>
                <w:rFonts w:ascii="Arial" w:hAnsi="Arial" w:cs="Arial"/>
                <w:vertAlign w:val="superscript"/>
              </w:rPr>
              <w:t>3</w:t>
            </w:r>
            <w:r w:rsidRPr="00A45B0C">
              <w:rPr>
                <w:rFonts w:ascii="Arial" w:hAnsi="Arial" w:cs="Arial"/>
              </w:rPr>
              <w:t>)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36,66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0,559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андезитовый рядовой от 0 до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5B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пород, фракции св. 10 до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5B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пород, фракции св. 15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5B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0,559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химически стойких смесей силикатполи-мербетона класса В-30</w:t>
            </w:r>
          </w:p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5B0C">
              <w:rPr>
                <w:rFonts w:ascii="Arial" w:hAnsi="Arial" w:cs="Arial"/>
              </w:rPr>
              <w:t>(единица измерения - м</w:t>
            </w:r>
            <w:r w:rsidRPr="00A45B0C">
              <w:rPr>
                <w:rFonts w:ascii="Arial" w:hAnsi="Arial" w:cs="Arial"/>
                <w:vertAlign w:val="superscript"/>
              </w:rPr>
              <w:t>3</w:t>
            </w:r>
            <w:r w:rsidRPr="00A45B0C">
              <w:rPr>
                <w:rFonts w:ascii="Arial" w:hAnsi="Arial" w:cs="Arial"/>
              </w:rPr>
              <w:t>)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31,12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0,426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пород, фракции св. 15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45B0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0,639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химически стойких смесей силикатполи-мерраствора</w:t>
            </w:r>
          </w:p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5B0C">
              <w:rPr>
                <w:rFonts w:ascii="Arial" w:hAnsi="Arial" w:cs="Arial"/>
              </w:rPr>
              <w:t>(единица измерения - м</w:t>
            </w:r>
            <w:r w:rsidRPr="00A45B0C">
              <w:rPr>
                <w:rFonts w:ascii="Arial" w:hAnsi="Arial" w:cs="Arial"/>
                <w:vertAlign w:val="superscript"/>
              </w:rPr>
              <w:t>3</w:t>
            </w:r>
            <w:r w:rsidRPr="00A45B0C">
              <w:rPr>
                <w:rFonts w:ascii="Arial" w:hAnsi="Arial" w:cs="Arial"/>
              </w:rPr>
              <w:t>)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28,42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0,496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кислотоупорный (диабазовая мука)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1/55-50-40/32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Натрий кремнефтористый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A45B0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45B0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45B0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0,641</w:t>
            </w:r>
          </w:p>
        </w:tc>
      </w:tr>
    </w:tbl>
    <w:p w:rsidR="00BE567C" w:rsidRPr="00A45B0C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E263B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13-54. Укладка химически стойких смесей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E263B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бетонной смеси или раствора в подготовленную опалубку.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7E263B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химически стойких смесей из бетона</w:t>
            </w:r>
          </w:p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263B">
              <w:rPr>
                <w:rFonts w:ascii="Arial" w:hAnsi="Arial" w:cs="Arial"/>
              </w:rPr>
              <w:t>(единица измерения - м</w:t>
            </w:r>
            <w:r w:rsidRPr="007E263B">
              <w:rPr>
                <w:rFonts w:ascii="Arial" w:hAnsi="Arial" w:cs="Arial"/>
                <w:vertAlign w:val="superscript"/>
              </w:rPr>
              <w:t>3</w:t>
            </w:r>
            <w:r w:rsidRPr="007E263B">
              <w:rPr>
                <w:rFonts w:ascii="Arial" w:hAnsi="Arial" w:cs="Arial"/>
              </w:rPr>
              <w:t>)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17,83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Смеситель-перегружатель 3 м</w:t>
            </w:r>
            <w:r w:rsidRPr="007E26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С25/30 (В30)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26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химически стойких смесей из раствора</w:t>
            </w:r>
          </w:p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263B">
              <w:rPr>
                <w:rFonts w:ascii="Arial" w:hAnsi="Arial" w:cs="Arial"/>
              </w:rPr>
              <w:t>(единица измерения - м</w:t>
            </w:r>
            <w:r w:rsidRPr="007E263B">
              <w:rPr>
                <w:rFonts w:ascii="Arial" w:hAnsi="Arial" w:cs="Arial"/>
                <w:vertAlign w:val="superscript"/>
              </w:rPr>
              <w:t>3</w:t>
            </w:r>
            <w:r w:rsidRPr="007E263B">
              <w:rPr>
                <w:rFonts w:ascii="Arial" w:hAnsi="Arial" w:cs="Arial"/>
              </w:rPr>
              <w:t>)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Смеситель-перегружатель 3 м</w:t>
            </w:r>
            <w:r w:rsidRPr="007E26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7E263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E263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26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E263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BE567C" w:rsidRPr="007E263B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7745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13-55. Гидроизоляция бетонных поверхностей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77455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поверхности (нормы 1, 2), насыщение поверхности водой (нормы 3, 4);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составов (нормы 1, 2);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гидроизоляции на поверхность;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покрытием (нормы 1, 2).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77455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бетонных поверхностей полимерцементным составом, толщиной слоя 20 мм, на гидрофобизаторе</w:t>
            </w:r>
          </w:p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455">
              <w:rPr>
                <w:rFonts w:ascii="Arial" w:hAnsi="Arial" w:cs="Arial"/>
              </w:rPr>
              <w:t>(единица измерения - 100 м</w:t>
            </w:r>
            <w:r w:rsidRPr="00377455">
              <w:rPr>
                <w:rFonts w:ascii="Arial" w:hAnsi="Arial" w:cs="Arial"/>
                <w:vertAlign w:val="superscript"/>
              </w:rPr>
              <w:t>2</w:t>
            </w:r>
            <w:r w:rsidRPr="00377455">
              <w:rPr>
                <w:rFonts w:ascii="Arial" w:hAnsi="Arial" w:cs="Arial"/>
              </w:rPr>
              <w:t>)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29,23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10,44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18,79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Латекс СКС-65 ГП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1/10-230-17/20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Гидрофобизирующая жидкость "ПАРАД Г-88" для антикоррозийной защиты 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4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4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0,474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бетонных поверхностей полимерцементным составом, толщиной слоя 20 мм, на латексе СКС-65-ГП</w:t>
            </w:r>
          </w:p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455">
              <w:rPr>
                <w:rFonts w:ascii="Arial" w:hAnsi="Arial" w:cs="Arial"/>
              </w:rPr>
              <w:t>(единица измерения - 100 м</w:t>
            </w:r>
            <w:r w:rsidRPr="00377455">
              <w:rPr>
                <w:rFonts w:ascii="Arial" w:hAnsi="Arial" w:cs="Arial"/>
                <w:vertAlign w:val="superscript"/>
              </w:rPr>
              <w:t>2</w:t>
            </w:r>
            <w:r w:rsidRPr="00377455">
              <w:rPr>
                <w:rFonts w:ascii="Arial" w:hAnsi="Arial" w:cs="Arial"/>
              </w:rPr>
              <w:t>)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29,23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10,44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18,79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Латекс СКС-65 ГП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0,0227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4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4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бетонных поверхностей в два слоя покрытиями на акриловой основе, вертикальная поверхность</w:t>
            </w:r>
          </w:p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455">
              <w:rPr>
                <w:rFonts w:ascii="Arial" w:hAnsi="Arial" w:cs="Arial"/>
              </w:rPr>
              <w:t>(единица измерения - 100 м</w:t>
            </w:r>
            <w:r w:rsidRPr="00377455">
              <w:rPr>
                <w:rFonts w:ascii="Arial" w:hAnsi="Arial" w:cs="Arial"/>
                <w:vertAlign w:val="superscript"/>
              </w:rPr>
              <w:t>2</w:t>
            </w:r>
            <w:r w:rsidRPr="00377455">
              <w:rPr>
                <w:rFonts w:ascii="Arial" w:hAnsi="Arial" w:cs="Arial"/>
              </w:rPr>
              <w:t>)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25,06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Покрытия защитные на акрилатной основе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4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бетонных поверхностей в два слоя покрытиями на акриловой основе,горизонтальная поверхность</w:t>
            </w:r>
          </w:p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7455">
              <w:rPr>
                <w:rFonts w:ascii="Arial" w:hAnsi="Arial" w:cs="Arial"/>
              </w:rPr>
              <w:t>(единица измерения - 100 м</w:t>
            </w:r>
            <w:r w:rsidRPr="00377455">
              <w:rPr>
                <w:rFonts w:ascii="Arial" w:hAnsi="Arial" w:cs="Arial"/>
                <w:vertAlign w:val="superscript"/>
              </w:rPr>
              <w:t>2</w:t>
            </w:r>
            <w:r w:rsidRPr="00377455">
              <w:rPr>
                <w:rFonts w:ascii="Arial" w:hAnsi="Arial" w:cs="Arial"/>
              </w:rPr>
              <w:t>)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19,87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Покрытия защитные на акрилатной основе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7745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7745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74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7745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377455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D82CFE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13-56. Устройство и разборка инвентарных трубчатых лесов внутри аппаратов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D82CFE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сборка элементов лесов;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настилов, ограждений, ходовых лестниц;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подъем элементов на необходимую высоту;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лесов со спуском, сортировкой и укладкой элементов в штабель.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D82CFE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инвентарных трубчатых лесов внутри аппаратов, высотой до 20 м</w:t>
            </w:r>
          </w:p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2CFE">
              <w:rPr>
                <w:rFonts w:ascii="Arial" w:hAnsi="Arial" w:cs="Arial"/>
              </w:rPr>
              <w:t>(единица измерения - 100 м</w:t>
            </w:r>
            <w:r w:rsidRPr="00D82CFE">
              <w:rPr>
                <w:rFonts w:ascii="Arial" w:hAnsi="Arial" w:cs="Arial"/>
                <w:vertAlign w:val="superscript"/>
              </w:rPr>
              <w:t>2</w:t>
            </w:r>
            <w:r w:rsidRPr="00D82CFE">
              <w:rPr>
                <w:rFonts w:ascii="Arial" w:hAnsi="Arial" w:cs="Arial"/>
              </w:rPr>
              <w:t xml:space="preserve"> вертикальной проекции лесов)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61,41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CF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элементы лесов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инвентарных трубчатых лесов внутри аппаратов, добавлять или исключать на каждые 2 м при изменении высоты лесов</w:t>
            </w:r>
          </w:p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2CFE">
              <w:rPr>
                <w:rFonts w:ascii="Arial" w:hAnsi="Arial" w:cs="Arial"/>
              </w:rPr>
              <w:t>(единица измерения - 100 м</w:t>
            </w:r>
            <w:r w:rsidRPr="00D82CFE">
              <w:rPr>
                <w:rFonts w:ascii="Arial" w:hAnsi="Arial" w:cs="Arial"/>
                <w:vertAlign w:val="superscript"/>
              </w:rPr>
              <w:t>2</w:t>
            </w:r>
            <w:r w:rsidRPr="00D82CFE">
              <w:rPr>
                <w:rFonts w:ascii="Arial" w:hAnsi="Arial" w:cs="Arial"/>
              </w:rPr>
              <w:t xml:space="preserve"> вертикальной проекции лесов)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6,14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2CF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E567C" w:rsidRPr="00D82C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82C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элементы лесов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82C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BE567C" w:rsidRPr="00D82CFE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E5C8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13-57. Устройство и разборка средств подмащивания для окраски металлоконструкций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E5C80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навеска и снятие площадок, лестниц, деревянных щитов.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BE5C80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 разборка средств подмащивания для окраски металлоконструкций: покрытий зданий и сооружений</w:t>
            </w:r>
          </w:p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C80">
              <w:rPr>
                <w:rFonts w:ascii="Arial" w:hAnsi="Arial" w:cs="Arial"/>
              </w:rPr>
              <w:t>(единица измерения - т окрашиваемых конструкций)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5C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 разборка средств подмащивания для окраски металлоконструкций: колонн, связей, балок, фахверка и других элементов зданий и сооружений</w:t>
            </w:r>
          </w:p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C80">
              <w:rPr>
                <w:rFonts w:ascii="Arial" w:hAnsi="Arial" w:cs="Arial"/>
              </w:rPr>
              <w:t>(единица измерения - т окрашиваемых конструкций)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BE567C" w:rsidRPr="00BE5C8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5C8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5C8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5C8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BE567C" w:rsidRPr="00BE5C80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B3E7F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13-58. Устройство и разборка средств подмащивания для окраски металлоконструкций эстакад и галерей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CB3E7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B3E7F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навеска и снятие площадок, лестниц, деревянных щитов.</w:t>
            </w:r>
          </w:p>
        </w:tc>
      </w:tr>
      <w:tr w:rsidR="00BE567C" w:rsidRPr="00CB3E7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CB3E7F" w:rsidTr="00972AB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 разборка средств подмащивания для окраски металлоконструкций: эстакад и галерей</w:t>
            </w:r>
          </w:p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3E7F">
              <w:rPr>
                <w:rFonts w:ascii="Arial" w:hAnsi="Arial" w:cs="Arial"/>
              </w:rPr>
              <w:t>(единица измерения - м</w:t>
            </w:r>
            <w:r w:rsidRPr="00CB3E7F">
              <w:rPr>
                <w:rFonts w:ascii="Arial" w:hAnsi="Arial" w:cs="Arial"/>
                <w:vertAlign w:val="superscript"/>
              </w:rPr>
              <w:t>2</w:t>
            </w:r>
            <w:r w:rsidRPr="00CB3E7F">
              <w:rPr>
                <w:rFonts w:ascii="Arial" w:hAnsi="Arial" w:cs="Arial"/>
              </w:rPr>
              <w:t xml:space="preserve"> горизонтальной проекции сооружения)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BE567C" w:rsidRPr="00CB3E7F" w:rsidTr="00972A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B3E7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настила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3E7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B3E7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E567C" w:rsidTr="00972A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10091" w:type="dxa"/>
            <w:gridSpan w:val="4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</w:tbl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</w:p>
    <w:p w:rsidR="00BE567C" w:rsidRPr="00576144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B059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Огнезащита стальных конструкций и воздуховодов составом "СИНАТЕРМ-1"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B059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13-61. Огнезащита стальных конструкций составом "СИНАТЕРМ-1"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B059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огнезащитной смеси "СИНАТЕРМ-1";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 конструкции от ржавчины и пыли;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обезжиривание поверхности металлических конструкций химическими растворителями;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огнезащитного состава "СИНАТЕРМ-1" (компоненты А и Б) на металлические поверхности в два слоя (норма 1), в четыре слоя (норма 2), в семь слоев (норма 3);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компонента "В" в один слой;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перестановка инвентарных подмостей.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BB059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Огнезащита стальных конструкций составом "СИНАТЕРМ-1" на огнестойкость до 0,5 часа</w:t>
            </w:r>
          </w:p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0593">
              <w:rPr>
                <w:rFonts w:ascii="Arial" w:hAnsi="Arial" w:cs="Arial"/>
              </w:rPr>
              <w:t>(единица измерения - 100 м</w:t>
            </w:r>
            <w:r w:rsidRPr="00BB0593">
              <w:rPr>
                <w:rFonts w:ascii="Arial" w:hAnsi="Arial" w:cs="Arial"/>
                <w:vertAlign w:val="superscript"/>
              </w:rPr>
              <w:t>2</w:t>
            </w:r>
            <w:r w:rsidRPr="00BB0593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84,82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"В"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"СИНАТЕРМ-1": компоненты "А" и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Огнезащита стальных конструкций составом "СИНАТЕРМ-1" на огнестойкость до 0,75 часа</w:t>
            </w:r>
          </w:p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0593">
              <w:rPr>
                <w:rFonts w:ascii="Arial" w:hAnsi="Arial" w:cs="Arial"/>
              </w:rPr>
              <w:t>(единица измерения - 100 м</w:t>
            </w:r>
            <w:r w:rsidRPr="00BB0593">
              <w:rPr>
                <w:rFonts w:ascii="Arial" w:hAnsi="Arial" w:cs="Arial"/>
                <w:vertAlign w:val="superscript"/>
              </w:rPr>
              <w:t>2</w:t>
            </w:r>
            <w:r w:rsidRPr="00BB0593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127,74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"В"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"СИНАТЕРМ-1": компоненты "А" и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Огнезащита стальных конструкций составом "СИНАТЕРМ-1" на огнестойкость до 1,0 часа</w:t>
            </w:r>
          </w:p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B0593">
              <w:rPr>
                <w:rFonts w:ascii="Arial" w:hAnsi="Arial" w:cs="Arial"/>
              </w:rPr>
              <w:t>(единица измерения - 100 м</w:t>
            </w:r>
            <w:r w:rsidRPr="00BB0593">
              <w:rPr>
                <w:rFonts w:ascii="Arial" w:hAnsi="Arial" w:cs="Arial"/>
                <w:vertAlign w:val="superscript"/>
              </w:rPr>
              <w:t>2</w:t>
            </w:r>
            <w:r w:rsidRPr="00BB0593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192,45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"В"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BB059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B059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"СИНАТЕРМ-1": компоненты "А" и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B059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</w:tbl>
    <w:p w:rsidR="00BE567C" w:rsidRPr="00BB059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915BE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13-62. Огнезащита стальных воздуховодов составом "СИНАТЕРМ-1"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915BE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огнезащитного состава "СИНАТЕРМ-1";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 воздуховодов от ржавчины и пыли;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приклеивание стеклосетки к воздуховодам составом "СИНАТЕРМ-1";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огнезащитного состава "СИНАТЕРМ-1" (компоненты А и Б) на металлические поверхности в два слоя;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компонента "В" в один слой;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перестановка инвентарных подмостей.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5915BE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Огнезащита стальных воздуховодов составом "СИНАТЕРМ-1" на огнестойкость до 0,5 часа</w:t>
            </w:r>
          </w:p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915BE">
              <w:rPr>
                <w:rFonts w:ascii="Arial" w:hAnsi="Arial" w:cs="Arial"/>
              </w:rPr>
              <w:t>(единица измерения - 100 м</w:t>
            </w:r>
            <w:r w:rsidRPr="005915BE">
              <w:rPr>
                <w:rFonts w:ascii="Arial" w:hAnsi="Arial" w:cs="Arial"/>
                <w:vertAlign w:val="superscript"/>
              </w:rPr>
              <w:t>2</w:t>
            </w:r>
            <w:r w:rsidRPr="005915BE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98,94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15B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"В"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5915B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915B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"СИНАТЕРМ-1": компоненты "А" и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915B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BE567C" w:rsidRPr="005915BE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52A9B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Огнезащитная обработка кабеля и проводов составом "СИНАТЕРМ-1"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52A9B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13-63. Огнезащитная обработка кабеля и проводов составом "СИНАТЕРМ-1"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52A9B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огнезащитной смеси "СИНАТЕРМ-1";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 кабелей от пыли и грязи вручную;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кабеля и кабельных проводов составом "СИНАТЕРМ-1" (компоненты А и Б) за 2 раза вручную;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покрытие компонентом В за 1 раз вручную;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огнезащитного слоя лаком ХВ-784 за 1 раз вручную.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C52A9B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кабеля и проводов составом "СИНАТЕРМ-1"</w:t>
            </w:r>
          </w:p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2A9B">
              <w:rPr>
                <w:rFonts w:ascii="Arial" w:hAnsi="Arial" w:cs="Arial"/>
              </w:rPr>
              <w:t>(единица измерения - 100 м</w:t>
            </w:r>
            <w:r w:rsidRPr="00C52A9B">
              <w:rPr>
                <w:rFonts w:ascii="Arial" w:hAnsi="Arial" w:cs="Arial"/>
                <w:vertAlign w:val="superscript"/>
              </w:rPr>
              <w:t>2</w:t>
            </w:r>
            <w:r w:rsidRPr="00C52A9B">
              <w:rPr>
                <w:rFonts w:ascii="Arial" w:hAnsi="Arial" w:cs="Arial"/>
              </w:rPr>
              <w:t>)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"СИНАТЕРМ-1" компонент "А", "В"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0,0123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C52A9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52A9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"СИНАТЕРМ-1"- компонент 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52A9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BE567C" w:rsidRPr="00C52A9B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E04C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Восстановление защитного покрытия металлических деталей после сварочных работ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E04C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13-64. Восстановление защитного покрытия металлических деталей после сварочных работ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E04C5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деталей струйноабразивным методом;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цинкового защитного покрытия газопламенным способом.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E04C5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Восстановление защитного покрытия металлических деталей после сварочных работ</w:t>
            </w:r>
          </w:p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04C5">
              <w:rPr>
                <w:rFonts w:ascii="Arial" w:hAnsi="Arial" w:cs="Arial"/>
              </w:rPr>
              <w:t>(единица измерения - м</w:t>
            </w:r>
            <w:r w:rsidRPr="003E04C5">
              <w:rPr>
                <w:rFonts w:ascii="Arial" w:hAnsi="Arial" w:cs="Arial"/>
                <w:vertAlign w:val="superscript"/>
              </w:rPr>
              <w:t>2</w:t>
            </w:r>
            <w:r w:rsidRPr="003E04C5">
              <w:rPr>
                <w:rFonts w:ascii="Arial" w:hAnsi="Arial" w:cs="Arial"/>
              </w:rPr>
              <w:t>)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дробеструйные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газопламенного напыления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04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3,104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5/50-20-6/1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цинковая круглая марки Ц-I,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E04C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04C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металлический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04C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</w:tbl>
    <w:p w:rsidR="00BE567C" w:rsidRPr="003E04C5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7219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Устройство гидроизоляции поверхностей с применением сухих смесей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7219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13-65. Подготовка внутренних поверхностей стен и потолков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7219D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шпатлевочного состава;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заполнение трещин и раковин шпатлевочным составом;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поверхности.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77219D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внутренних поверхностей стен, бетонных</w:t>
            </w:r>
          </w:p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219D">
              <w:rPr>
                <w:rFonts w:ascii="Arial" w:hAnsi="Arial" w:cs="Arial"/>
              </w:rPr>
              <w:t>(единица измерения - 100 м</w:t>
            </w:r>
            <w:r w:rsidRPr="0077219D">
              <w:rPr>
                <w:rFonts w:ascii="Arial" w:hAnsi="Arial" w:cs="Arial"/>
                <w:vertAlign w:val="superscript"/>
              </w:rPr>
              <w:t>2</w:t>
            </w:r>
            <w:r w:rsidRPr="0077219D">
              <w:rPr>
                <w:rFonts w:ascii="Arial" w:hAnsi="Arial" w:cs="Arial"/>
              </w:rPr>
              <w:t>)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21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внутренних бетонных поверхностей потолков</w:t>
            </w:r>
          </w:p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219D">
              <w:rPr>
                <w:rFonts w:ascii="Arial" w:hAnsi="Arial" w:cs="Arial"/>
              </w:rPr>
              <w:t>(единица измерения - 100 м</w:t>
            </w:r>
            <w:r w:rsidRPr="0077219D">
              <w:rPr>
                <w:rFonts w:ascii="Arial" w:hAnsi="Arial" w:cs="Arial"/>
                <w:vertAlign w:val="superscript"/>
              </w:rPr>
              <w:t>2</w:t>
            </w:r>
            <w:r w:rsidRPr="0077219D">
              <w:rPr>
                <w:rFonts w:ascii="Arial" w:hAnsi="Arial" w:cs="Arial"/>
              </w:rPr>
              <w:t>)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20,67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21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внутренних поверхностей стен, кирпичных</w:t>
            </w:r>
          </w:p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219D">
              <w:rPr>
                <w:rFonts w:ascii="Arial" w:hAnsi="Arial" w:cs="Arial"/>
              </w:rPr>
              <w:t>(единица измерения - 100 м</w:t>
            </w:r>
            <w:r w:rsidRPr="0077219D">
              <w:rPr>
                <w:rFonts w:ascii="Arial" w:hAnsi="Arial" w:cs="Arial"/>
                <w:vertAlign w:val="superscript"/>
              </w:rPr>
              <w:t>2</w:t>
            </w:r>
            <w:r w:rsidRPr="0077219D">
              <w:rPr>
                <w:rFonts w:ascii="Arial" w:hAnsi="Arial" w:cs="Arial"/>
              </w:rPr>
              <w:t>)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7219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219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21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219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77219D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850E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13-66. Подготовка наружных поверхностей стен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850ED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шпатлевочного состава;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расшивка трещин с подмазыванием шпатлевочным составом;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поверхности.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6850ED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наружных поверхностей стен, бетонных</w:t>
            </w:r>
          </w:p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0ED">
              <w:rPr>
                <w:rFonts w:ascii="Arial" w:hAnsi="Arial" w:cs="Arial"/>
              </w:rPr>
              <w:t>(единица измерения - 100 м</w:t>
            </w:r>
            <w:r w:rsidRPr="006850ED">
              <w:rPr>
                <w:rFonts w:ascii="Arial" w:hAnsi="Arial" w:cs="Arial"/>
                <w:vertAlign w:val="superscript"/>
              </w:rPr>
              <w:t>2</w:t>
            </w:r>
            <w:r w:rsidRPr="006850ED">
              <w:rPr>
                <w:rFonts w:ascii="Arial" w:hAnsi="Arial" w:cs="Arial"/>
              </w:rPr>
              <w:t>)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850E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0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наружных поверхностей стен, кирпичных</w:t>
            </w:r>
          </w:p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50ED">
              <w:rPr>
                <w:rFonts w:ascii="Arial" w:hAnsi="Arial" w:cs="Arial"/>
              </w:rPr>
              <w:t>(единица измерения - 100 м</w:t>
            </w:r>
            <w:r w:rsidRPr="006850ED">
              <w:rPr>
                <w:rFonts w:ascii="Arial" w:hAnsi="Arial" w:cs="Arial"/>
                <w:vertAlign w:val="superscript"/>
              </w:rPr>
              <w:t>2</w:t>
            </w:r>
            <w:r w:rsidRPr="006850ED">
              <w:rPr>
                <w:rFonts w:ascii="Arial" w:hAnsi="Arial" w:cs="Arial"/>
              </w:rPr>
              <w:t>)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6850E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6850E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850E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0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850E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6850ED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24F6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13-67. Подготовка основания днища (пола)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24F61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с обеспыливанием;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шпатлевочного состава;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неровностей, трещин шпатлевочным составом;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грунтование основания.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724F6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основания днища (пола), с использованием компрессора</w:t>
            </w:r>
          </w:p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F61">
              <w:rPr>
                <w:rFonts w:ascii="Arial" w:hAnsi="Arial" w:cs="Arial"/>
              </w:rPr>
              <w:t>(единица измерения - 100 м</w:t>
            </w:r>
            <w:r w:rsidRPr="00724F61">
              <w:rPr>
                <w:rFonts w:ascii="Arial" w:hAnsi="Arial" w:cs="Arial"/>
                <w:vertAlign w:val="superscript"/>
              </w:rPr>
              <w:t>2</w:t>
            </w:r>
            <w:r w:rsidRPr="00724F61">
              <w:rPr>
                <w:rFonts w:ascii="Arial" w:hAnsi="Arial" w:cs="Arial"/>
              </w:rPr>
              <w:t>)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724F6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4F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при устройстве днищ (полов) с уклоном, с использованием компрессора</w:t>
            </w:r>
          </w:p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F61">
              <w:rPr>
                <w:rFonts w:ascii="Arial" w:hAnsi="Arial" w:cs="Arial"/>
              </w:rPr>
              <w:t>(единица измерения - 100 м</w:t>
            </w:r>
            <w:r w:rsidRPr="00724F61">
              <w:rPr>
                <w:rFonts w:ascii="Arial" w:hAnsi="Arial" w:cs="Arial"/>
                <w:vertAlign w:val="superscript"/>
              </w:rPr>
              <w:t>2</w:t>
            </w:r>
            <w:r w:rsidRPr="00724F61">
              <w:rPr>
                <w:rFonts w:ascii="Arial" w:hAnsi="Arial" w:cs="Arial"/>
              </w:rPr>
              <w:t>)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724F6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при устройстве днищ (полов) с криволинейным очертанием в плане, с использованием компрессора</w:t>
            </w:r>
          </w:p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F61">
              <w:rPr>
                <w:rFonts w:ascii="Arial" w:hAnsi="Arial" w:cs="Arial"/>
              </w:rPr>
              <w:t>(единица измерения - 100 м</w:t>
            </w:r>
            <w:r w:rsidRPr="00724F61">
              <w:rPr>
                <w:rFonts w:ascii="Arial" w:hAnsi="Arial" w:cs="Arial"/>
                <w:vertAlign w:val="superscript"/>
              </w:rPr>
              <w:t>2</w:t>
            </w:r>
            <w:r w:rsidRPr="00724F61">
              <w:rPr>
                <w:rFonts w:ascii="Arial" w:hAnsi="Arial" w:cs="Arial"/>
              </w:rPr>
              <w:t>)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724F6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основания днища (пола), с использованием пылесоса</w:t>
            </w:r>
          </w:p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F61">
              <w:rPr>
                <w:rFonts w:ascii="Arial" w:hAnsi="Arial" w:cs="Arial"/>
              </w:rPr>
              <w:t>(единица измерения - 100 м</w:t>
            </w:r>
            <w:r w:rsidRPr="00724F61">
              <w:rPr>
                <w:rFonts w:ascii="Arial" w:hAnsi="Arial" w:cs="Arial"/>
                <w:vertAlign w:val="superscript"/>
              </w:rPr>
              <w:t>2</w:t>
            </w:r>
            <w:r w:rsidRPr="00724F61">
              <w:rPr>
                <w:rFonts w:ascii="Arial" w:hAnsi="Arial" w:cs="Arial"/>
              </w:rPr>
              <w:t>)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Шпатлевочный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4F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Е13-67-5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при устройстве днищ (полов) с уклоном, с использованием пылесоса</w:t>
            </w:r>
          </w:p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F61">
              <w:rPr>
                <w:rFonts w:ascii="Arial" w:hAnsi="Arial" w:cs="Arial"/>
              </w:rPr>
              <w:t>(единица измерения - 100 м</w:t>
            </w:r>
            <w:r w:rsidRPr="00724F61">
              <w:rPr>
                <w:rFonts w:ascii="Arial" w:hAnsi="Arial" w:cs="Arial"/>
                <w:vertAlign w:val="superscript"/>
              </w:rPr>
              <w:t>2</w:t>
            </w:r>
            <w:r w:rsidRPr="00724F61">
              <w:rPr>
                <w:rFonts w:ascii="Arial" w:hAnsi="Arial" w:cs="Arial"/>
              </w:rPr>
              <w:t>)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при устройстве днищ (полов) с криволинейным очертанием в плане, с использованием пылесоса</w:t>
            </w:r>
          </w:p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F61">
              <w:rPr>
                <w:rFonts w:ascii="Arial" w:hAnsi="Arial" w:cs="Arial"/>
              </w:rPr>
              <w:t>(единица измерения - 100 м</w:t>
            </w:r>
            <w:r w:rsidRPr="00724F61">
              <w:rPr>
                <w:rFonts w:ascii="Arial" w:hAnsi="Arial" w:cs="Arial"/>
                <w:vertAlign w:val="superscript"/>
              </w:rPr>
              <w:t>2</w:t>
            </w:r>
            <w:r w:rsidRPr="00724F61">
              <w:rPr>
                <w:rFonts w:ascii="Arial" w:hAnsi="Arial" w:cs="Arial"/>
              </w:rPr>
              <w:t>)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24F6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24F6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24F6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</w:tbl>
    <w:p w:rsidR="00BE567C" w:rsidRPr="00724F6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D47D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13-68. Нанесение выравнивающего штукатурного слоя на стены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D47D0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провешивание поверхности с установкой маяков (нормы 1-2);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штукатурного состава (нормы 1-4);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штукатурного состава с разравниванием (нормы 1-4);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арматурной сетки (норма 5).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0D47D0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выравнивающего штукатурного слоя толщиной 10 мм на стены вручную: высококачественного</w:t>
            </w:r>
          </w:p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47D0">
              <w:rPr>
                <w:rFonts w:ascii="Arial" w:hAnsi="Arial" w:cs="Arial"/>
              </w:rPr>
              <w:t>(единица измерения - 100 м</w:t>
            </w:r>
            <w:r w:rsidRPr="000D47D0">
              <w:rPr>
                <w:rFonts w:ascii="Arial" w:hAnsi="Arial" w:cs="Arial"/>
                <w:vertAlign w:val="superscript"/>
              </w:rPr>
              <w:t>2</w:t>
            </w:r>
            <w:r w:rsidRPr="000D47D0">
              <w:rPr>
                <w:rFonts w:ascii="Arial" w:hAnsi="Arial" w:cs="Arial"/>
              </w:rPr>
              <w:t>)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74,6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47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выравнивающего штукатурного слоя толщиной 10 мм на стены вручную: улучшенного</w:t>
            </w:r>
          </w:p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47D0">
              <w:rPr>
                <w:rFonts w:ascii="Arial" w:hAnsi="Arial" w:cs="Arial"/>
              </w:rPr>
              <w:t>(единица измерения - 100 м</w:t>
            </w:r>
            <w:r w:rsidRPr="000D47D0">
              <w:rPr>
                <w:rFonts w:ascii="Arial" w:hAnsi="Arial" w:cs="Arial"/>
                <w:vertAlign w:val="superscript"/>
              </w:rPr>
              <w:t>2</w:t>
            </w:r>
            <w:r w:rsidRPr="000D47D0">
              <w:rPr>
                <w:rFonts w:ascii="Arial" w:hAnsi="Arial" w:cs="Arial"/>
              </w:rPr>
              <w:t>)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47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вручную: высококачественного</w:t>
            </w:r>
          </w:p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47D0">
              <w:rPr>
                <w:rFonts w:ascii="Arial" w:hAnsi="Arial" w:cs="Arial"/>
              </w:rPr>
              <w:t>(единица измерения - 100 м</w:t>
            </w:r>
            <w:r w:rsidRPr="000D47D0">
              <w:rPr>
                <w:rFonts w:ascii="Arial" w:hAnsi="Arial" w:cs="Arial"/>
                <w:vertAlign w:val="superscript"/>
              </w:rPr>
              <w:t>2</w:t>
            </w:r>
            <w:r w:rsidRPr="000D47D0">
              <w:rPr>
                <w:rFonts w:ascii="Arial" w:hAnsi="Arial" w:cs="Arial"/>
              </w:rPr>
              <w:t>)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47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Е13-68-4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вручную: улучшенного</w:t>
            </w:r>
          </w:p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47D0">
              <w:rPr>
                <w:rFonts w:ascii="Arial" w:hAnsi="Arial" w:cs="Arial"/>
              </w:rPr>
              <w:t>(единица измерения - 100 м</w:t>
            </w:r>
            <w:r w:rsidRPr="000D47D0">
              <w:rPr>
                <w:rFonts w:ascii="Arial" w:hAnsi="Arial" w:cs="Arial"/>
                <w:vertAlign w:val="superscript"/>
              </w:rPr>
              <w:t>2</w:t>
            </w:r>
            <w:r w:rsidRPr="000D47D0">
              <w:rPr>
                <w:rFonts w:ascii="Arial" w:hAnsi="Arial" w:cs="Arial"/>
              </w:rPr>
              <w:t>)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47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Е13-68-5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при армировании сеткой</w:t>
            </w:r>
          </w:p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D47D0">
              <w:rPr>
                <w:rFonts w:ascii="Arial" w:hAnsi="Arial" w:cs="Arial"/>
              </w:rPr>
              <w:t>(единица измерения - 100 м</w:t>
            </w:r>
            <w:r w:rsidRPr="000D47D0">
              <w:rPr>
                <w:rFonts w:ascii="Arial" w:hAnsi="Arial" w:cs="Arial"/>
                <w:vertAlign w:val="superscript"/>
              </w:rPr>
              <w:t>2</w:t>
            </w:r>
            <w:r w:rsidRPr="000D47D0">
              <w:rPr>
                <w:rFonts w:ascii="Arial" w:hAnsi="Arial" w:cs="Arial"/>
              </w:rPr>
              <w:t>)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47D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Партон строительный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D47D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47D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для монтажного пистолета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47D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0D47D0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817AB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13-71. Нанесение выравнивающего штукатурного слоя на потолки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817AB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провешивание поверхности с установкой маяков;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штукатурного состава;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штукатурного состава.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8817AB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выравнивающего штукатурного слоя толщиной 5 мм на потолки вручную: высококачественного</w:t>
            </w:r>
          </w:p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7AB">
              <w:rPr>
                <w:rFonts w:ascii="Arial" w:hAnsi="Arial" w:cs="Arial"/>
              </w:rPr>
              <w:t>(единица измерения - 100 м</w:t>
            </w:r>
            <w:r w:rsidRPr="008817AB">
              <w:rPr>
                <w:rFonts w:ascii="Arial" w:hAnsi="Arial" w:cs="Arial"/>
                <w:vertAlign w:val="superscript"/>
              </w:rPr>
              <w:t>2</w:t>
            </w:r>
            <w:r w:rsidRPr="008817AB">
              <w:rPr>
                <w:rFonts w:ascii="Arial" w:hAnsi="Arial" w:cs="Arial"/>
              </w:rPr>
              <w:t>)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73,71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17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выравнивающего штукатурного слоя толщиной 5 мм на потолки вручную: улучшенного</w:t>
            </w:r>
          </w:p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7AB">
              <w:rPr>
                <w:rFonts w:ascii="Arial" w:hAnsi="Arial" w:cs="Arial"/>
              </w:rPr>
              <w:t>(единица измерения - 100 м</w:t>
            </w:r>
            <w:r w:rsidRPr="008817AB">
              <w:rPr>
                <w:rFonts w:ascii="Arial" w:hAnsi="Arial" w:cs="Arial"/>
                <w:vertAlign w:val="superscript"/>
              </w:rPr>
              <w:t>2</w:t>
            </w:r>
            <w:r w:rsidRPr="008817AB">
              <w:rPr>
                <w:rFonts w:ascii="Arial" w:hAnsi="Arial" w:cs="Arial"/>
              </w:rPr>
              <w:t>)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61,51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17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вручную: высококачественного</w:t>
            </w:r>
          </w:p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7AB">
              <w:rPr>
                <w:rFonts w:ascii="Arial" w:hAnsi="Arial" w:cs="Arial"/>
              </w:rPr>
              <w:t>(единица измерения - 100 м</w:t>
            </w:r>
            <w:r w:rsidRPr="008817AB">
              <w:rPr>
                <w:rFonts w:ascii="Arial" w:hAnsi="Arial" w:cs="Arial"/>
                <w:vertAlign w:val="superscript"/>
              </w:rPr>
              <w:t>2</w:t>
            </w:r>
            <w:r w:rsidRPr="008817AB">
              <w:rPr>
                <w:rFonts w:ascii="Arial" w:hAnsi="Arial" w:cs="Arial"/>
              </w:rPr>
              <w:t>)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17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 вручную: улучшенного</w:t>
            </w:r>
          </w:p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7AB">
              <w:rPr>
                <w:rFonts w:ascii="Arial" w:hAnsi="Arial" w:cs="Arial"/>
              </w:rPr>
              <w:t>(единица измерения - 100 м</w:t>
            </w:r>
            <w:r w:rsidRPr="008817AB">
              <w:rPr>
                <w:rFonts w:ascii="Arial" w:hAnsi="Arial" w:cs="Arial"/>
                <w:vertAlign w:val="superscript"/>
              </w:rPr>
              <w:t>2</w:t>
            </w:r>
            <w:r w:rsidRPr="008817AB">
              <w:rPr>
                <w:rFonts w:ascii="Arial" w:hAnsi="Arial" w:cs="Arial"/>
              </w:rPr>
              <w:t>)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817AB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7AB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17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7AB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8817AB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D676FE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13-72. Устройство выравнивающего слоя по днищу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D676FE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штукатурных составов (нормы 1, 2, 6, 7);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штукатурных составов с разравниванием (нормы 1, 2, 6, 7);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арматурной сетки (норма 5).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D676FE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выравнивающего слоя по днищу (полу) толщиной до 20 мм, уклон менее 27%</w:t>
            </w:r>
          </w:p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76FE">
              <w:rPr>
                <w:rFonts w:ascii="Arial" w:hAnsi="Arial" w:cs="Arial"/>
              </w:rPr>
              <w:t>(единица измерения - 100 м</w:t>
            </w:r>
            <w:r w:rsidRPr="00D676FE">
              <w:rPr>
                <w:rFonts w:ascii="Arial" w:hAnsi="Arial" w:cs="Arial"/>
                <w:vertAlign w:val="superscript"/>
              </w:rPr>
              <w:t>2</w:t>
            </w:r>
            <w:r w:rsidRPr="00D676FE">
              <w:rPr>
                <w:rFonts w:ascii="Arial" w:hAnsi="Arial" w:cs="Arial"/>
              </w:rPr>
              <w:t xml:space="preserve"> основания)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31,42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7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выравнивающего слоя по днищу (полу) толщиной до 20 мм, уклон более 27%</w:t>
            </w:r>
          </w:p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76FE">
              <w:rPr>
                <w:rFonts w:ascii="Arial" w:hAnsi="Arial" w:cs="Arial"/>
              </w:rPr>
              <w:t>(единица измерения - 100 м</w:t>
            </w:r>
            <w:r w:rsidRPr="00D676FE">
              <w:rPr>
                <w:rFonts w:ascii="Arial" w:hAnsi="Arial" w:cs="Arial"/>
                <w:vertAlign w:val="superscript"/>
              </w:rPr>
              <w:t>2</w:t>
            </w:r>
            <w:r w:rsidRPr="00D676FE">
              <w:rPr>
                <w:rFonts w:ascii="Arial" w:hAnsi="Arial" w:cs="Arial"/>
              </w:rPr>
              <w:t xml:space="preserve"> основания)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35,77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7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при армировании сеткой</w:t>
            </w:r>
          </w:p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76FE">
              <w:rPr>
                <w:rFonts w:ascii="Arial" w:hAnsi="Arial" w:cs="Arial"/>
              </w:rPr>
              <w:t>(единица измерения - 100 м</w:t>
            </w:r>
            <w:r w:rsidRPr="00D676FE">
              <w:rPr>
                <w:rFonts w:ascii="Arial" w:hAnsi="Arial" w:cs="Arial"/>
                <w:vertAlign w:val="superscript"/>
              </w:rPr>
              <w:t>2</w:t>
            </w:r>
            <w:r w:rsidRPr="00D676FE">
              <w:rPr>
                <w:rFonts w:ascii="Arial" w:hAnsi="Arial" w:cs="Arial"/>
              </w:rPr>
              <w:t xml:space="preserve"> основания)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76F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слоя: уклон менее 27%</w:t>
            </w:r>
          </w:p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76FE">
              <w:rPr>
                <w:rFonts w:ascii="Arial" w:hAnsi="Arial" w:cs="Arial"/>
              </w:rPr>
              <w:t>(единица измерения - 100 м</w:t>
            </w:r>
            <w:r w:rsidRPr="00D676FE">
              <w:rPr>
                <w:rFonts w:ascii="Arial" w:hAnsi="Arial" w:cs="Arial"/>
                <w:vertAlign w:val="superscript"/>
              </w:rPr>
              <w:t>2</w:t>
            </w:r>
            <w:r w:rsidRPr="00D676FE">
              <w:rPr>
                <w:rFonts w:ascii="Arial" w:hAnsi="Arial" w:cs="Arial"/>
              </w:rPr>
              <w:t xml:space="preserve"> основания)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7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(или исключать) на каждый 1 мм толщины штукатурного слоя: уклон более 27%</w:t>
            </w:r>
          </w:p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76FE">
              <w:rPr>
                <w:rFonts w:ascii="Arial" w:hAnsi="Arial" w:cs="Arial"/>
              </w:rPr>
              <w:t>(единица измерения - 100 м</w:t>
            </w:r>
            <w:r w:rsidRPr="00D676FE">
              <w:rPr>
                <w:rFonts w:ascii="Arial" w:hAnsi="Arial" w:cs="Arial"/>
                <w:vertAlign w:val="superscript"/>
              </w:rPr>
              <w:t>2</w:t>
            </w:r>
            <w:r w:rsidRPr="00D676FE">
              <w:rPr>
                <w:rFonts w:ascii="Arial" w:hAnsi="Arial" w:cs="Arial"/>
              </w:rPr>
              <w:t xml:space="preserve"> основания)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Штукатурный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D676F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676F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76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676F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D676FE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B6D2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13-73. Грунтование наружных и внутренних поверхностей стен, потолков и днищ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B6D2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поверхностей.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0B6D2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Грунтование наружных поверхностей стен</w:t>
            </w:r>
          </w:p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6D23">
              <w:rPr>
                <w:rFonts w:ascii="Arial" w:hAnsi="Arial" w:cs="Arial"/>
              </w:rPr>
              <w:t>(единица измерения - 100 м</w:t>
            </w:r>
            <w:r w:rsidRPr="000B6D23">
              <w:rPr>
                <w:rFonts w:ascii="Arial" w:hAnsi="Arial" w:cs="Arial"/>
                <w:vertAlign w:val="superscript"/>
              </w:rPr>
              <w:t>2</w:t>
            </w:r>
            <w:r w:rsidRPr="000B6D23">
              <w:rPr>
                <w:rFonts w:ascii="Arial" w:hAnsi="Arial" w:cs="Arial"/>
              </w:rPr>
              <w:t>)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Грунтование внутренних поверхностей стен</w:t>
            </w:r>
          </w:p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6D23">
              <w:rPr>
                <w:rFonts w:ascii="Arial" w:hAnsi="Arial" w:cs="Arial"/>
              </w:rPr>
              <w:t>(единица измерения - 100 м</w:t>
            </w:r>
            <w:r w:rsidRPr="000B6D23">
              <w:rPr>
                <w:rFonts w:ascii="Arial" w:hAnsi="Arial" w:cs="Arial"/>
                <w:vertAlign w:val="superscript"/>
              </w:rPr>
              <w:t>2</w:t>
            </w:r>
            <w:r w:rsidRPr="000B6D23">
              <w:rPr>
                <w:rFonts w:ascii="Arial" w:hAnsi="Arial" w:cs="Arial"/>
              </w:rPr>
              <w:t>)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Грунтование поверхностей потолков</w:t>
            </w:r>
          </w:p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6D23">
              <w:rPr>
                <w:rFonts w:ascii="Arial" w:hAnsi="Arial" w:cs="Arial"/>
              </w:rPr>
              <w:t>(единица измерения - 100 м</w:t>
            </w:r>
            <w:r w:rsidRPr="000B6D23">
              <w:rPr>
                <w:rFonts w:ascii="Arial" w:hAnsi="Arial" w:cs="Arial"/>
                <w:vertAlign w:val="superscript"/>
              </w:rPr>
              <w:t>2</w:t>
            </w:r>
            <w:r w:rsidRPr="000B6D23">
              <w:rPr>
                <w:rFonts w:ascii="Arial" w:hAnsi="Arial" w:cs="Arial"/>
              </w:rPr>
              <w:t>)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Грунтование поверхностей днищ (полов) без уклона</w:t>
            </w:r>
          </w:p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6D23">
              <w:rPr>
                <w:rFonts w:ascii="Arial" w:hAnsi="Arial" w:cs="Arial"/>
              </w:rPr>
              <w:t>(единица измерения - 100 м</w:t>
            </w:r>
            <w:r w:rsidRPr="000B6D23">
              <w:rPr>
                <w:rFonts w:ascii="Arial" w:hAnsi="Arial" w:cs="Arial"/>
                <w:vertAlign w:val="superscript"/>
              </w:rPr>
              <w:t>2</w:t>
            </w:r>
            <w:r w:rsidRPr="000B6D23">
              <w:rPr>
                <w:rFonts w:ascii="Arial" w:hAnsi="Arial" w:cs="Arial"/>
              </w:rPr>
              <w:t>)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B6D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B6D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B6D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0B6D2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E65E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13-74. Устройство гидро-пароизоляции поверхностей стен и потолков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E65E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гидро-пароизоляционного состава;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гидро-пароизоляционного состава с втиранием.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E65E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гидро-пароизоляции поверхностей стен в 1 слой толщиной 1,5 мм</w:t>
            </w:r>
          </w:p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5E3">
              <w:rPr>
                <w:rFonts w:ascii="Arial" w:hAnsi="Arial" w:cs="Arial"/>
              </w:rPr>
              <w:t>(единица измерения - 100 м</w:t>
            </w:r>
            <w:r w:rsidRPr="003E65E3">
              <w:rPr>
                <w:rFonts w:ascii="Arial" w:hAnsi="Arial" w:cs="Arial"/>
                <w:vertAlign w:val="superscript"/>
              </w:rPr>
              <w:t>2</w:t>
            </w:r>
            <w:r w:rsidRPr="003E65E3">
              <w:rPr>
                <w:rFonts w:ascii="Arial" w:hAnsi="Arial" w:cs="Arial"/>
              </w:rPr>
              <w:t>)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13,55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Гидро-пароизоляционный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5E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гидро-пароизоляции поверхностей стен в 2 слоя толщиной 3 мм</w:t>
            </w:r>
          </w:p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5E3">
              <w:rPr>
                <w:rFonts w:ascii="Arial" w:hAnsi="Arial" w:cs="Arial"/>
              </w:rPr>
              <w:t>(единица измерения - 100 м</w:t>
            </w:r>
            <w:r w:rsidRPr="003E65E3">
              <w:rPr>
                <w:rFonts w:ascii="Arial" w:hAnsi="Arial" w:cs="Arial"/>
                <w:vertAlign w:val="superscript"/>
              </w:rPr>
              <w:t>2</w:t>
            </w:r>
            <w:r w:rsidRPr="003E65E3">
              <w:rPr>
                <w:rFonts w:ascii="Arial" w:hAnsi="Arial" w:cs="Arial"/>
              </w:rPr>
              <w:t>)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26,99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Гидро-пароизоляционный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5E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гидро-пароизоляции поверхностей стен в 3 слоя толщиной 4,5 мм</w:t>
            </w:r>
          </w:p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5E3">
              <w:rPr>
                <w:rFonts w:ascii="Arial" w:hAnsi="Arial" w:cs="Arial"/>
              </w:rPr>
              <w:t>(единица измерения - 100 м</w:t>
            </w:r>
            <w:r w:rsidRPr="003E65E3">
              <w:rPr>
                <w:rFonts w:ascii="Arial" w:hAnsi="Arial" w:cs="Arial"/>
                <w:vertAlign w:val="superscript"/>
              </w:rPr>
              <w:t>2</w:t>
            </w:r>
            <w:r w:rsidRPr="003E65E3">
              <w:rPr>
                <w:rFonts w:ascii="Arial" w:hAnsi="Arial" w:cs="Arial"/>
              </w:rPr>
              <w:t>)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Гидро-пароизоляционный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5E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пароизоляции поверхностей потолков в 1 слой толщиной 1,5 мм</w:t>
            </w:r>
          </w:p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65E3">
              <w:rPr>
                <w:rFonts w:ascii="Arial" w:hAnsi="Arial" w:cs="Arial"/>
              </w:rPr>
              <w:t>(единица измерения - 100 м</w:t>
            </w:r>
            <w:r w:rsidRPr="003E65E3">
              <w:rPr>
                <w:rFonts w:ascii="Arial" w:hAnsi="Arial" w:cs="Arial"/>
                <w:vertAlign w:val="superscript"/>
              </w:rPr>
              <w:t>2</w:t>
            </w:r>
            <w:r w:rsidRPr="003E65E3">
              <w:rPr>
                <w:rFonts w:ascii="Arial" w:hAnsi="Arial" w:cs="Arial"/>
              </w:rPr>
              <w:t>)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15,83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Пароизоляционный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3E65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65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65E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65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3E65E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74A7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13-75. Устройство гидро-пароизоляции поверхности днища (пола)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174A7A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гидроизоляционного состава;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гидроизоляционного состава с втиранием.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174A7A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гидро-пароизоляции поверхности днища (пола) без уклона в 1 слой толщиной 1,5 мм</w:t>
            </w:r>
          </w:p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A7A">
              <w:rPr>
                <w:rFonts w:ascii="Arial" w:hAnsi="Arial" w:cs="Arial"/>
              </w:rPr>
              <w:t>(единица измерения - 100 м</w:t>
            </w:r>
            <w:r w:rsidRPr="00174A7A">
              <w:rPr>
                <w:rFonts w:ascii="Arial" w:hAnsi="Arial" w:cs="Arial"/>
                <w:vertAlign w:val="superscript"/>
              </w:rPr>
              <w:t>2</w:t>
            </w:r>
            <w:r w:rsidRPr="00174A7A">
              <w:rPr>
                <w:rFonts w:ascii="Arial" w:hAnsi="Arial" w:cs="Arial"/>
              </w:rPr>
              <w:t>)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11,73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Гидро-пароизоляционный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A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гидро-пароизоляции поверхности днища (пола) без уклона в 2 слоя толщиной 3 мм</w:t>
            </w:r>
          </w:p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A7A">
              <w:rPr>
                <w:rFonts w:ascii="Arial" w:hAnsi="Arial" w:cs="Arial"/>
              </w:rPr>
              <w:t>(единица измерения - 100 м</w:t>
            </w:r>
            <w:r w:rsidRPr="00174A7A">
              <w:rPr>
                <w:rFonts w:ascii="Arial" w:hAnsi="Arial" w:cs="Arial"/>
                <w:vertAlign w:val="superscript"/>
              </w:rPr>
              <w:t>2</w:t>
            </w:r>
            <w:r w:rsidRPr="00174A7A">
              <w:rPr>
                <w:rFonts w:ascii="Arial" w:hAnsi="Arial" w:cs="Arial"/>
              </w:rPr>
              <w:t>)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23,43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Гидро-пароизоляционный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A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гидро-пароизоляции поверхности днища (пола) без уклона в 3 слоя толщиной 4,5 мм</w:t>
            </w:r>
          </w:p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A7A">
              <w:rPr>
                <w:rFonts w:ascii="Arial" w:hAnsi="Arial" w:cs="Arial"/>
              </w:rPr>
              <w:t>(единица измерения - 100 м</w:t>
            </w:r>
            <w:r w:rsidRPr="00174A7A">
              <w:rPr>
                <w:rFonts w:ascii="Arial" w:hAnsi="Arial" w:cs="Arial"/>
                <w:vertAlign w:val="superscript"/>
              </w:rPr>
              <w:t>2</w:t>
            </w:r>
            <w:r w:rsidRPr="00174A7A">
              <w:rPr>
                <w:rFonts w:ascii="Arial" w:hAnsi="Arial" w:cs="Arial"/>
              </w:rPr>
              <w:t>)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35,16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Гидро-пароизоляционный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174A7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174A7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A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174A7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174A7A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26AE8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13-76. Устройство армирующего гидроизоляционного слоя по днищу емкостных сооружений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26AE8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гидроизоляционного состава;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1 слоя (1,5 мм) гидроизоляционного состава с втиранием;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армирующей стеклосетки в слое гидроизоляционного состава с заведением ее на 250 мм на стены с разглаживанием.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26AE8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армирующего гидроизоляционного слоя по днищу емкостных сооружений без уклона</w:t>
            </w:r>
          </w:p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26AE8">
              <w:rPr>
                <w:rFonts w:ascii="Arial" w:hAnsi="Arial" w:cs="Arial"/>
              </w:rPr>
              <w:t>(единица измерения - 100 м</w:t>
            </w:r>
            <w:r w:rsidRPr="00F26AE8">
              <w:rPr>
                <w:rFonts w:ascii="Arial" w:hAnsi="Arial" w:cs="Arial"/>
                <w:vertAlign w:val="superscript"/>
              </w:rPr>
              <w:t>2</w:t>
            </w:r>
            <w:r w:rsidRPr="00F26AE8">
              <w:rPr>
                <w:rFonts w:ascii="Arial" w:hAnsi="Arial" w:cs="Arial"/>
              </w:rPr>
              <w:t>)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52,93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26AE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Гидро-пароизоляционный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F26AE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26AE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26A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26AE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F26AE8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0094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13-78. Устройство мест примыкания гидроизоляции к конструкциям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00940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нарезка стеклосетки;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гидроизоляционного состава;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гидроизоляционного состава на поверхность;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втапливание сетки в состав с разглаживанием шпателем.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600940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мест примыкания гидроизоляции к конструкциям</w:t>
            </w:r>
          </w:p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094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17,06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94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Гидроизоляционный состав (сухая смесь)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60094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0094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94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0094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600940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87FA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13-79. Устройство герметизации мест примыкания гидроизоляции в местах прохода труб, гильз, деталей крепления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87FA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штрабы;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обеспыливание;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поверхности;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штрабы силиконовым герметиком.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C87FA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Е13-79-1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герметизации мест примыкания гидроизоляции в местах прохода труб, гильз, деталей крепления</w:t>
            </w:r>
          </w:p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7FA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Герметик-мастика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E567C" w:rsidRPr="00C87FA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87FA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87FA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C87FA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A050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Устройство гидроизоляции мастикой типа "АУТОКРИН" бетонных поверхностей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A050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13-80. Гидроизоляция материалами "АУТОКРИН" вертикальных бетонных поверхностей санузлов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A0501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поверхностей за два раза;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трех слоев из мастики с нанесением каждого слоя за два раза;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перестановка подмостей.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A050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материалами "АУТОКРИН" вертикальных бетонных поверхностей санузлов</w:t>
            </w:r>
          </w:p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A0501">
              <w:rPr>
                <w:rFonts w:ascii="Arial" w:hAnsi="Arial" w:cs="Arial"/>
              </w:rPr>
              <w:t>(единица измерения - 100 м</w:t>
            </w:r>
            <w:r w:rsidRPr="00FA0501">
              <w:rPr>
                <w:rFonts w:ascii="Arial" w:hAnsi="Arial" w:cs="Arial"/>
                <w:vertAlign w:val="superscript"/>
              </w:rPr>
              <w:t>2</w:t>
            </w:r>
            <w:r w:rsidRPr="00FA0501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40,19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BE567C" w:rsidRPr="00FA05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A05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A05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BE567C" w:rsidRPr="00FA050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71764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13-81. Гидроизоляция материалами "АУТОКРИН" горизонтальных бетонных поверхностей санузлов, подземных частей зданий и сооружений, бассейнов под облицовку плиткой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71764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поверхности за два раза;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первого слоя из мастики (с армированием стеклосеткой) за два раза;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двух последующих слоев из мастики с нанесением каждого слоя за два раза;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одного слоя из мастики (с армированием стеклосеткой) в местах примыканий к вертикальным поверхностям за два раза.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771764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материалами "АУТОКРИН" горизонтальных бетонных поверхностей санузлов, подземных частей зданий и сооружений, бассейнов под облицовку плиткой</w:t>
            </w:r>
          </w:p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71764">
              <w:rPr>
                <w:rFonts w:ascii="Arial" w:hAnsi="Arial" w:cs="Arial"/>
              </w:rPr>
              <w:t>(единица измерения - 100 м</w:t>
            </w:r>
            <w:r w:rsidRPr="00771764">
              <w:rPr>
                <w:rFonts w:ascii="Arial" w:hAnsi="Arial" w:cs="Arial"/>
                <w:vertAlign w:val="superscript"/>
              </w:rPr>
              <w:t>2</w:t>
            </w:r>
            <w:r w:rsidRPr="00771764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48,18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7176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BE567C" w:rsidRPr="007717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717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717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BE567C" w:rsidRPr="00771764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E6534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13-82. Гидроизоляция материалами "АУТОКРИН" внутренних вертикальных бетонных поверхностей подземных частей зданий и сооружений, бассейнов под облицовку плиткой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E6534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поверхности за два раза;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первого слоя из мастики (с армированием стеклосеткой) за два раза;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двух последующих слоев из мастики с нанесением каждого слоя за два раза;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перестановка подмостей.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BE6534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материалами "АУТОКРИН" внутренних вертикальных бетонных поверхностей подземных частей зданий и сооружений, бассейнов под облицовку плиткой</w:t>
            </w:r>
          </w:p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6534">
              <w:rPr>
                <w:rFonts w:ascii="Arial" w:hAnsi="Arial" w:cs="Arial"/>
              </w:rPr>
              <w:t>(единица измерения - 100 м</w:t>
            </w:r>
            <w:r w:rsidRPr="00BE6534">
              <w:rPr>
                <w:rFonts w:ascii="Arial" w:hAnsi="Arial" w:cs="Arial"/>
                <w:vertAlign w:val="superscript"/>
              </w:rPr>
              <w:t>2</w:t>
            </w:r>
            <w:r w:rsidRPr="00BE6534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46,08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653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BE567C" w:rsidRPr="00BE65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E65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E65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BE567C" w:rsidRPr="00BE6534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43E7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13-83. Гидроизоляция материалами "АУТОКРИН" бетонных поверхностей бассейнов, не облицовываемых плиткой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43E7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поверхности за два раза;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первого слоя из мастики (с армированием стеклосеткой) за два раза;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второго слоя из мастики за два раза;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третьего слоя из мастики (с армированием стеклосеткой) за два раза;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трех последующих слоев из мастики с нанесением каждого слоя за два раза;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одного слоя из мастики (с армированием стеклосеткой) в местах примыканий к вертикальным поверхностям за два раза (норма 1);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перестановка подмостей (норма 2).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443E7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материалами "АУТОКРИН" бетонных поверхностей бассейнов, не облицовываемых плиткой, горизонтальных</w:t>
            </w:r>
          </w:p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3E73">
              <w:rPr>
                <w:rFonts w:ascii="Arial" w:hAnsi="Arial" w:cs="Arial"/>
              </w:rPr>
              <w:t>(единица измерения - 100 м</w:t>
            </w:r>
            <w:r w:rsidRPr="00443E73">
              <w:rPr>
                <w:rFonts w:ascii="Arial" w:hAnsi="Arial" w:cs="Arial"/>
                <w:vertAlign w:val="superscript"/>
              </w:rPr>
              <w:t>2</w:t>
            </w:r>
            <w:r w:rsidRPr="00443E73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76,47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3E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материалами "АУТОКРИН" бетонных поверхностей бассейнов, не облицовываемых плиткой, вертикальных</w:t>
            </w:r>
          </w:p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3E73">
              <w:rPr>
                <w:rFonts w:ascii="Arial" w:hAnsi="Arial" w:cs="Arial"/>
              </w:rPr>
              <w:t>(единица измерения - 100 м</w:t>
            </w:r>
            <w:r w:rsidRPr="00443E73">
              <w:rPr>
                <w:rFonts w:ascii="Arial" w:hAnsi="Arial" w:cs="Arial"/>
                <w:vertAlign w:val="superscript"/>
              </w:rPr>
              <w:t>2</w:t>
            </w:r>
            <w:r w:rsidRPr="00443E73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79,72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3E7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</w:t>
            </w:r>
          </w:p>
        </w:tc>
      </w:tr>
      <w:tr w:rsidR="00BE567C" w:rsidRPr="00443E7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43E7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43E7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BE567C" w:rsidRPr="00443E7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F72C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13-84. Гидроизоляция материалами "АУТОКРИН" бетонных поверхностей лотков для трасс продуктопроводов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F72CD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поверхности за два раза;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четырех слоев из мастики с нанесением каждого слоя за два раза.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7F72CD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материалами "АУТОКРИН" бетонных поверхностей лотков для трасс продуктопроводов</w:t>
            </w:r>
          </w:p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72CD">
              <w:rPr>
                <w:rFonts w:ascii="Arial" w:hAnsi="Arial" w:cs="Arial"/>
              </w:rPr>
              <w:t>(единица измерения - 100 м</w:t>
            </w:r>
            <w:r w:rsidRPr="007F72CD">
              <w:rPr>
                <w:rFonts w:ascii="Arial" w:hAnsi="Arial" w:cs="Arial"/>
                <w:vertAlign w:val="superscript"/>
              </w:rPr>
              <w:t>2</w:t>
            </w:r>
            <w:r w:rsidRPr="007F72C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43,81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BE567C" w:rsidRPr="007F72C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F72C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F72C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BE567C" w:rsidRPr="007F72CD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64088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13-85. Гидроизоляция материалами "АУТОКРИН" наружных вертикальных бетонных поверхностей подземных частей зданий и сооружений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64088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поверхности за два раза;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двух слоев из мастики с нанесением каждого слоя за два раза.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C64088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материалами "АУТОКРИН" наружных вертикальных бетонных поверхностей подземных частей зданий и сооружений</w:t>
            </w:r>
          </w:p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4088">
              <w:rPr>
                <w:rFonts w:ascii="Arial" w:hAnsi="Arial" w:cs="Arial"/>
              </w:rPr>
              <w:t>(единица измерения - 100 м</w:t>
            </w:r>
            <w:r w:rsidRPr="00C64088">
              <w:rPr>
                <w:rFonts w:ascii="Arial" w:hAnsi="Arial" w:cs="Arial"/>
                <w:vertAlign w:val="superscript"/>
              </w:rPr>
              <w:t>2</w:t>
            </w:r>
            <w:r w:rsidRPr="00C64088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29,87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BE567C" w:rsidRPr="00C6408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6408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6408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BE567C" w:rsidRPr="00C64088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37C8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Устройство гидроизоляции поверхностей помещений с повышенной влажностью с применением цементно-полимерных смесей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37C8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13-86. Устройство гидроизоляции бетонных поверхностей с применением сухих смесей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37C87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обеспыливанием;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выравнивающего, огрунтовочного, гидроизоляционного составов;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поверхностей (нормы 1, 2);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стеклосетки в местах примыканий шириной 0,2 м;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гидроизоляции на поверхность за 2 раза толщиной слоя 2 мм кистью;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уход за цементно-полимерным покрытием путем смачивания поверхности водой;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перестановка подмостей (нормы 1,3).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37C87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бетонных поверхностей стен с применением сухих смесей с огрунтовкой</w:t>
            </w:r>
          </w:p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7C87">
              <w:rPr>
                <w:rFonts w:ascii="Arial" w:hAnsi="Arial" w:cs="Arial"/>
              </w:rPr>
              <w:t>(единица измерения - 100 м</w:t>
            </w:r>
            <w:r w:rsidRPr="00F37C87">
              <w:rPr>
                <w:rFonts w:ascii="Arial" w:hAnsi="Arial" w:cs="Arial"/>
                <w:vertAlign w:val="superscript"/>
              </w:rPr>
              <w:t>2</w:t>
            </w:r>
            <w:r w:rsidRPr="00F37C8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67,74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37C8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37C8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гидроизоляционных работ по вертикальным поверхностям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0,489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выравнивания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бетонных поверхностей пола с применением сухих смесей с огрунтовкой</w:t>
            </w:r>
          </w:p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7C87">
              <w:rPr>
                <w:rFonts w:ascii="Arial" w:hAnsi="Arial" w:cs="Arial"/>
              </w:rPr>
              <w:t>(единица измерения - 100 м</w:t>
            </w:r>
            <w:r w:rsidRPr="00F37C87">
              <w:rPr>
                <w:rFonts w:ascii="Arial" w:hAnsi="Arial" w:cs="Arial"/>
                <w:vertAlign w:val="superscript"/>
              </w:rPr>
              <w:t>2</w:t>
            </w:r>
            <w:r w:rsidRPr="00F37C8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53,21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37C8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37C8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гидроизоляционных работ по горизонтальным поверхностям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0,496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выравнивания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Е13-86-3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бетонных поверхностей стен с применением сухих смесей</w:t>
            </w:r>
          </w:p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7C87">
              <w:rPr>
                <w:rFonts w:ascii="Arial" w:hAnsi="Arial" w:cs="Arial"/>
              </w:rPr>
              <w:t>(единица измерения - 100 м</w:t>
            </w:r>
            <w:r w:rsidRPr="00F37C87">
              <w:rPr>
                <w:rFonts w:ascii="Arial" w:hAnsi="Arial" w:cs="Arial"/>
                <w:vertAlign w:val="superscript"/>
              </w:rPr>
              <w:t>2</w:t>
            </w:r>
            <w:r w:rsidRPr="00F37C8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58,32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37C8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37C8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Выравнивающий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Гидроизоляционная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0,389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бетонных поверхностей пола с применением сухих смесей</w:t>
            </w:r>
          </w:p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37C87">
              <w:rPr>
                <w:rFonts w:ascii="Arial" w:hAnsi="Arial" w:cs="Arial"/>
              </w:rPr>
              <w:t>(единица измерения - 100 м</w:t>
            </w:r>
            <w:r w:rsidRPr="00F37C87">
              <w:rPr>
                <w:rFonts w:ascii="Arial" w:hAnsi="Arial" w:cs="Arial"/>
                <w:vertAlign w:val="superscript"/>
              </w:rPr>
              <w:t>2</w:t>
            </w:r>
            <w:r w:rsidRPr="00F37C8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47,96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37C8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37C8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Выравнивающий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E567C" w:rsidRPr="00F37C8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37C8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Гидроизоляционная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37C8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</w:tbl>
    <w:p w:rsidR="00BE567C" w:rsidRPr="00F37C87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DC58A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15. Футеровка пластифицированным винипластом (пластикатом)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DC58A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13-88. Футеровка пластифицированным винипластом (пластикатом) толщиной 4 мм внутренних поверхностей двухсекционных ванн с переливным лотком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DC58A7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заготовок;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предварительная примерка заготовок;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фасок в заготовках;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ванны вручную;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обезжиривание поверхности ванны ацетоном;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клея;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покрытых клеем заготовок на футеруемые поверхности ванны с закреплением струбцинами;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нарезка прутков и полос усиления;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изготовление комплексной заготовки переливного лотка ванны: изготовление трубки сливного патрубка, изготовление развертки переливного лотка со снятием фасок, гиб заготовки лотка с пригрузом и охлаждением, сварка трубки с заготовкой короба лотка, изготовление короба переливного лотка;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устройство угловых вставок;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горизонтальная и вертикальная сварка основных монтажных стыков прутком и полосой усиления;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футеровка центральной части днища;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сварка заготовки переливного порога;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футеровка сливного патрубка;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испытание на непроницаемость.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DC58A7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Е13-88-1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Футеровка пластифицированным винипластом (пластикатом) толщиной 4 мм внутренних поверхностей двухсекционных ванн с переливным лотком</w:t>
            </w:r>
          </w:p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58A7">
              <w:rPr>
                <w:rFonts w:ascii="Arial" w:hAnsi="Arial" w:cs="Arial"/>
              </w:rPr>
              <w:t>(единица измерения - м</w:t>
            </w:r>
            <w:r w:rsidRPr="00DC58A7">
              <w:rPr>
                <w:rFonts w:ascii="Arial" w:hAnsi="Arial" w:cs="Arial"/>
                <w:vertAlign w:val="superscript"/>
              </w:rPr>
              <w:t>2</w:t>
            </w:r>
            <w:r w:rsidRPr="00DC58A7">
              <w:rPr>
                <w:rFonts w:ascii="Arial" w:hAnsi="Arial" w:cs="Arial"/>
              </w:rPr>
              <w:t>)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BE567C" w:rsidRPr="00DC58A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DC58A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Пластифицированный винипласт (пластикат)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DC58A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</w:tbl>
    <w:p w:rsidR="00BE567C" w:rsidRPr="00DC58A7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6295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17. Огнезащитная обработка кабеля составом UNIТНЕRМ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6295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13-91. Огнезащитная обработка кабеля составом UNIТНЕRМ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62957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поверхности;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огрунтовывание поверхности кабеля;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огнезащитного состава за 1 раз;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перестановка подмостей (норма 3).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662957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кабеля составом UNIТНЕRМ механизированным способом (пучков)</w:t>
            </w:r>
          </w:p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2957">
              <w:rPr>
                <w:rFonts w:ascii="Arial" w:hAnsi="Arial" w:cs="Arial"/>
              </w:rPr>
              <w:t>(единица измерения - 100 м</w:t>
            </w:r>
            <w:r w:rsidRPr="00662957">
              <w:rPr>
                <w:rFonts w:ascii="Arial" w:hAnsi="Arial" w:cs="Arial"/>
                <w:vertAlign w:val="superscript"/>
              </w:rPr>
              <w:t>2</w:t>
            </w:r>
            <w:r w:rsidRPr="0066295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16,07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29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Покрытие UNITHERM-BRANDSCHUTZ-BESCHICHTUNG 38104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кабеля составом UNIТНЕRМ вручную</w:t>
            </w:r>
          </w:p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2957">
              <w:rPr>
                <w:rFonts w:ascii="Arial" w:hAnsi="Arial" w:cs="Arial"/>
              </w:rPr>
              <w:t>(единица измерения - 100 м</w:t>
            </w:r>
            <w:r w:rsidRPr="00662957">
              <w:rPr>
                <w:rFonts w:ascii="Arial" w:hAnsi="Arial" w:cs="Arial"/>
                <w:vertAlign w:val="superscript"/>
              </w:rPr>
              <w:t>2</w:t>
            </w:r>
            <w:r w:rsidRPr="0066295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43,66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29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Покрытие UNITHERM-BRANDSCHUTZ-BESCHICHTUNG 38104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кабеля составом UNIТНЕRМ: добавлять при работе с подмостей</w:t>
            </w:r>
          </w:p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2957">
              <w:rPr>
                <w:rFonts w:ascii="Arial" w:hAnsi="Arial" w:cs="Arial"/>
              </w:rPr>
              <w:t>(единица измерения - 100 м</w:t>
            </w:r>
            <w:r w:rsidRPr="00662957">
              <w:rPr>
                <w:rFonts w:ascii="Arial" w:hAnsi="Arial" w:cs="Arial"/>
                <w:vertAlign w:val="superscript"/>
              </w:rPr>
              <w:t>2</w:t>
            </w:r>
            <w:r w:rsidRPr="0066295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66295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6295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6295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</w:tbl>
    <w:p w:rsidR="00BE567C" w:rsidRPr="00662957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856D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13-92. Огнезащитная обработка кабеля покровным лаком UNIТНЕRМ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7856D5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покровного лака за 1 раз;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перестановка подмостей (норма 3).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7856D5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кабеля покровным лаком UNIТНЕRМ механизированным способом (пучков)</w:t>
            </w:r>
          </w:p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56D5">
              <w:rPr>
                <w:rFonts w:ascii="Arial" w:hAnsi="Arial" w:cs="Arial"/>
              </w:rPr>
              <w:t>(единица измерения - 100 м</w:t>
            </w:r>
            <w:r w:rsidRPr="007856D5">
              <w:rPr>
                <w:rFonts w:ascii="Arial" w:hAnsi="Arial" w:cs="Arial"/>
                <w:vertAlign w:val="superscript"/>
              </w:rPr>
              <w:t>2</w:t>
            </w:r>
            <w:r w:rsidRPr="007856D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Покровный лак UNITHERM-UBERZUGSLACH D38202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кабеля покровным лаком UNIТНЕRМ вручную</w:t>
            </w:r>
          </w:p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56D5">
              <w:rPr>
                <w:rFonts w:ascii="Arial" w:hAnsi="Arial" w:cs="Arial"/>
              </w:rPr>
              <w:t>(единица измерения - 100 м</w:t>
            </w:r>
            <w:r w:rsidRPr="007856D5">
              <w:rPr>
                <w:rFonts w:ascii="Arial" w:hAnsi="Arial" w:cs="Arial"/>
                <w:vertAlign w:val="superscript"/>
              </w:rPr>
              <w:t>2</w:t>
            </w:r>
            <w:r w:rsidRPr="007856D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16,03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Покровный лак UNITHERM-UBERZUGSLACH D38202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кабеля покровным лаком UNIТНЕRМ: добавлять при работе с подмостей</w:t>
            </w:r>
          </w:p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856D5">
              <w:rPr>
                <w:rFonts w:ascii="Arial" w:hAnsi="Arial" w:cs="Arial"/>
              </w:rPr>
              <w:t>(единица измерения - 100 м</w:t>
            </w:r>
            <w:r w:rsidRPr="007856D5">
              <w:rPr>
                <w:rFonts w:ascii="Arial" w:hAnsi="Arial" w:cs="Arial"/>
                <w:vertAlign w:val="superscript"/>
              </w:rPr>
              <w:t>2</w:t>
            </w:r>
            <w:r w:rsidRPr="007856D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7856D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7856D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7856D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</w:tbl>
    <w:p w:rsidR="00BE567C" w:rsidRPr="007856D5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8095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18. Химическое удаление ржавчины, обезжиривание и антикоррозионная защита поверхности стальных труб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8095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13-93. Химическое удаление ржавчины составом "ОКСИДАН" с поверхности стальных труб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80950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труб механизированным способом;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состава "ОКСИДАН" и промывка обработанной поверхности водой вручную (нормы 1, 2);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состава "ОКСИДАН" и промывка обработанной поверхности механизированным способом (нормы 3, 4, 5).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280950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Химическое удаление ржавчины составом "ОКСИДАН" с поверхности стальных труб диаметром 57 мм</w:t>
            </w:r>
          </w:p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0950">
              <w:rPr>
                <w:rFonts w:ascii="Arial" w:hAnsi="Arial" w:cs="Arial"/>
              </w:rPr>
              <w:t>(единица измерения - 100 м</w:t>
            </w:r>
            <w:r w:rsidRPr="00280950">
              <w:rPr>
                <w:rFonts w:ascii="Arial" w:hAnsi="Arial" w:cs="Arial"/>
                <w:vertAlign w:val="superscript"/>
              </w:rPr>
              <w:t>2</w:t>
            </w:r>
            <w:r w:rsidRPr="00280950">
              <w:rPr>
                <w:rFonts w:ascii="Arial" w:hAnsi="Arial" w:cs="Arial"/>
              </w:rPr>
              <w:t>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31,86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11,25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"ОКСИДАН"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Химическое удаление ржавчины составом "ОКСИДАН" с поверхности стальных труб диаметром 159 мм</w:t>
            </w:r>
          </w:p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0950">
              <w:rPr>
                <w:rFonts w:ascii="Arial" w:hAnsi="Arial" w:cs="Arial"/>
              </w:rPr>
              <w:t>(единица измерения - 100 м</w:t>
            </w:r>
            <w:r w:rsidRPr="00280950">
              <w:rPr>
                <w:rFonts w:ascii="Arial" w:hAnsi="Arial" w:cs="Arial"/>
                <w:vertAlign w:val="superscript"/>
              </w:rPr>
              <w:t>2</w:t>
            </w:r>
            <w:r w:rsidRPr="00280950">
              <w:rPr>
                <w:rFonts w:ascii="Arial" w:hAnsi="Arial" w:cs="Arial"/>
              </w:rPr>
              <w:t>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19,72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"ОКСИДАН"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Химическое удаление ржавчины составом "ОКСИДАН" с поверхности стальных труб диаметром 325 мм</w:t>
            </w:r>
          </w:p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0950">
              <w:rPr>
                <w:rFonts w:ascii="Arial" w:hAnsi="Arial" w:cs="Arial"/>
              </w:rPr>
              <w:t>(единица измерения - 100 м</w:t>
            </w:r>
            <w:r w:rsidRPr="00280950">
              <w:rPr>
                <w:rFonts w:ascii="Arial" w:hAnsi="Arial" w:cs="Arial"/>
                <w:vertAlign w:val="superscript"/>
              </w:rPr>
              <w:t>2</w:t>
            </w:r>
            <w:r w:rsidRPr="00280950">
              <w:rPr>
                <w:rFonts w:ascii="Arial" w:hAnsi="Arial" w:cs="Arial"/>
              </w:rPr>
              <w:t>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14,82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10,67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"ОКСИДАН"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Химическое удаление ржавчины составом "ОКСИДАН" с поверхности стальных труб диаметром 631 мм</w:t>
            </w:r>
          </w:p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0950">
              <w:rPr>
                <w:rFonts w:ascii="Arial" w:hAnsi="Arial" w:cs="Arial"/>
              </w:rPr>
              <w:t>(единица измерения - 100 м</w:t>
            </w:r>
            <w:r w:rsidRPr="00280950">
              <w:rPr>
                <w:rFonts w:ascii="Arial" w:hAnsi="Arial" w:cs="Arial"/>
                <w:vertAlign w:val="superscript"/>
              </w:rPr>
              <w:t>2</w:t>
            </w:r>
            <w:r w:rsidRPr="00280950">
              <w:rPr>
                <w:rFonts w:ascii="Arial" w:hAnsi="Arial" w:cs="Arial"/>
              </w:rPr>
              <w:t>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8,48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"ОКСИДАН"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Химическое удаление ржавчины составом "ОКСИДАН" с поверхности стальных труб диаметром 720 мм и свыше</w:t>
            </w:r>
          </w:p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0950">
              <w:rPr>
                <w:rFonts w:ascii="Arial" w:hAnsi="Arial" w:cs="Arial"/>
              </w:rPr>
              <w:t>(единица измерения - 100 м</w:t>
            </w:r>
            <w:r w:rsidRPr="00280950">
              <w:rPr>
                <w:rFonts w:ascii="Arial" w:hAnsi="Arial" w:cs="Arial"/>
                <w:vertAlign w:val="superscript"/>
              </w:rPr>
              <w:t>2</w:t>
            </w:r>
            <w:r w:rsidRPr="00280950">
              <w:rPr>
                <w:rFonts w:ascii="Arial" w:hAnsi="Arial" w:cs="Arial"/>
              </w:rPr>
              <w:t>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8095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8095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"ОКСИДАН"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8095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BE567C" w:rsidRPr="00280950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40D7E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13-94. Обезжиривание составами "ДАНГОСТАТ" или "ПРИМАЛЮКС" поверхности стальных труб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640D7E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труб механизированным способом;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составов "ДАНГОСТАТ" или "ПРИМАЛЮКС" и промывка обработанной поверхности водой вручную (нормы 1, 2);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составов "ДАНГОСТАТ" или "ПРИМАЛЮКС" и промывка обработанной поверхности водой механизированным способом (нормы 3, 4, 5).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640D7E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составами "ДАНГОСТАТ" или "ПРИМАЛЮКС" поверхности стальных труб диаметром 57 мм</w:t>
            </w:r>
          </w:p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D7E">
              <w:rPr>
                <w:rFonts w:ascii="Arial" w:hAnsi="Arial" w:cs="Arial"/>
              </w:rPr>
              <w:t>(единица измерения - 100 м</w:t>
            </w:r>
            <w:r w:rsidRPr="00640D7E">
              <w:rPr>
                <w:rFonts w:ascii="Arial" w:hAnsi="Arial" w:cs="Arial"/>
                <w:vertAlign w:val="superscript"/>
              </w:rPr>
              <w:t>2</w:t>
            </w:r>
            <w:r w:rsidRPr="00640D7E">
              <w:rPr>
                <w:rFonts w:ascii="Arial" w:hAnsi="Arial" w:cs="Arial"/>
              </w:rPr>
              <w:t>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30,62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11,25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"ДАНГОСТАТ"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составами "ДАНГОСТАТ" или "ПРИМАЛЮКС" поверхности стальных труб диаметром 159 мм</w:t>
            </w:r>
          </w:p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D7E">
              <w:rPr>
                <w:rFonts w:ascii="Arial" w:hAnsi="Arial" w:cs="Arial"/>
              </w:rPr>
              <w:t>(единица измерения - 100 м</w:t>
            </w:r>
            <w:r w:rsidRPr="00640D7E">
              <w:rPr>
                <w:rFonts w:ascii="Arial" w:hAnsi="Arial" w:cs="Arial"/>
                <w:vertAlign w:val="superscript"/>
              </w:rPr>
              <w:t>2</w:t>
            </w:r>
            <w:r w:rsidRPr="00640D7E">
              <w:rPr>
                <w:rFonts w:ascii="Arial" w:hAnsi="Arial" w:cs="Arial"/>
              </w:rPr>
              <w:t>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20,67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"ДАНГОСТАТ"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составами "ДАНГОСТАТ" или "ПРИМАЛЮКС" поверхности стальных труб диаметром 325 мм</w:t>
            </w:r>
          </w:p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D7E">
              <w:rPr>
                <w:rFonts w:ascii="Arial" w:hAnsi="Arial" w:cs="Arial"/>
              </w:rPr>
              <w:t>(единица измерения - 100 м</w:t>
            </w:r>
            <w:r w:rsidRPr="00640D7E">
              <w:rPr>
                <w:rFonts w:ascii="Arial" w:hAnsi="Arial" w:cs="Arial"/>
                <w:vertAlign w:val="superscript"/>
              </w:rPr>
              <w:t>2</w:t>
            </w:r>
            <w:r w:rsidRPr="00640D7E">
              <w:rPr>
                <w:rFonts w:ascii="Arial" w:hAnsi="Arial" w:cs="Arial"/>
              </w:rPr>
              <w:t>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11,29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6,87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"ДАНГОСТАТ"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составами "ДАНГОСТАТ" или "ПРИМАЛЮКС" поверхности стальных труб диаметром 631 мм</w:t>
            </w:r>
          </w:p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D7E">
              <w:rPr>
                <w:rFonts w:ascii="Arial" w:hAnsi="Arial" w:cs="Arial"/>
              </w:rPr>
              <w:t>(единица измерения - 100 м</w:t>
            </w:r>
            <w:r w:rsidRPr="00640D7E">
              <w:rPr>
                <w:rFonts w:ascii="Arial" w:hAnsi="Arial" w:cs="Arial"/>
                <w:vertAlign w:val="superscript"/>
              </w:rPr>
              <w:t>2</w:t>
            </w:r>
            <w:r w:rsidRPr="00640D7E">
              <w:rPr>
                <w:rFonts w:ascii="Arial" w:hAnsi="Arial" w:cs="Arial"/>
              </w:rPr>
              <w:t>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"ДАНГОСТАТ"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Обезжиривание составами "ДАНГОСТАТ" или "ПРИМАЛЮКС" поверхности стальных труб диаметром 720 мм и свыше</w:t>
            </w:r>
          </w:p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D7E">
              <w:rPr>
                <w:rFonts w:ascii="Arial" w:hAnsi="Arial" w:cs="Arial"/>
              </w:rPr>
              <w:t>(единица измерения - 100 м</w:t>
            </w:r>
            <w:r w:rsidRPr="00640D7E">
              <w:rPr>
                <w:rFonts w:ascii="Arial" w:hAnsi="Arial" w:cs="Arial"/>
                <w:vertAlign w:val="superscript"/>
              </w:rPr>
              <w:t>2</w:t>
            </w:r>
            <w:r w:rsidRPr="00640D7E">
              <w:rPr>
                <w:rFonts w:ascii="Arial" w:hAnsi="Arial" w:cs="Arial"/>
              </w:rPr>
              <w:t>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электрозачистные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640D7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640D7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"ДАНГОСТАТ"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640D7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BE567C" w:rsidRPr="00640D7E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439DF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13-95. Антикоррозионная защита антикором "АУТОКРИН" поверхности стальных труб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439DF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поверхности вручную (нормы 1, 2);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механизированным способом (нормы 3, 4, 5);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антикоррозионного состава в один слой вручную (нормы 1, 2);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антикоррозионного состава в один слой механизированным способом (нормы 3, 4, 5).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439DF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антикором "АУТОКРИН" поверхности стальных труб диаметром 57 мм</w:t>
            </w:r>
          </w:p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39DF">
              <w:rPr>
                <w:rFonts w:ascii="Arial" w:hAnsi="Arial" w:cs="Arial"/>
              </w:rPr>
              <w:t>(единица измерения - 100 м</w:t>
            </w:r>
            <w:r w:rsidRPr="003439DF">
              <w:rPr>
                <w:rFonts w:ascii="Arial" w:hAnsi="Arial" w:cs="Arial"/>
                <w:vertAlign w:val="superscript"/>
              </w:rPr>
              <w:t>2</w:t>
            </w:r>
            <w:r w:rsidRPr="003439DF">
              <w:rPr>
                <w:rFonts w:ascii="Arial" w:hAnsi="Arial" w:cs="Arial"/>
              </w:rPr>
              <w:t>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19,69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Антикор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антикором "АУТОКРИН" поверхности стальных труб диаметром 159 мм</w:t>
            </w:r>
          </w:p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39DF">
              <w:rPr>
                <w:rFonts w:ascii="Arial" w:hAnsi="Arial" w:cs="Arial"/>
              </w:rPr>
              <w:t>(единица измерения - 100 м</w:t>
            </w:r>
            <w:r w:rsidRPr="003439DF">
              <w:rPr>
                <w:rFonts w:ascii="Arial" w:hAnsi="Arial" w:cs="Arial"/>
                <w:vertAlign w:val="superscript"/>
              </w:rPr>
              <w:t>2</w:t>
            </w:r>
            <w:r w:rsidRPr="003439DF">
              <w:rPr>
                <w:rFonts w:ascii="Arial" w:hAnsi="Arial" w:cs="Arial"/>
              </w:rPr>
              <w:t>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12,87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Антикор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антикором "АУТОКРИН" поверхности стальных труб диаметром 325 мм</w:t>
            </w:r>
          </w:p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39DF">
              <w:rPr>
                <w:rFonts w:ascii="Arial" w:hAnsi="Arial" w:cs="Arial"/>
              </w:rPr>
              <w:t>(единица измерения - 100 м</w:t>
            </w:r>
            <w:r w:rsidRPr="003439DF">
              <w:rPr>
                <w:rFonts w:ascii="Arial" w:hAnsi="Arial" w:cs="Arial"/>
                <w:vertAlign w:val="superscript"/>
              </w:rPr>
              <w:t>2</w:t>
            </w:r>
            <w:r w:rsidRPr="003439DF">
              <w:rPr>
                <w:rFonts w:ascii="Arial" w:hAnsi="Arial" w:cs="Arial"/>
              </w:rPr>
              <w:t>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Антикор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антикором "АУТОКРИН" поверхности стальных труб диаметром 631 мм</w:t>
            </w:r>
          </w:p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39DF">
              <w:rPr>
                <w:rFonts w:ascii="Arial" w:hAnsi="Arial" w:cs="Arial"/>
              </w:rPr>
              <w:t>(единица измерения - 100 м</w:t>
            </w:r>
            <w:r w:rsidRPr="003439DF">
              <w:rPr>
                <w:rFonts w:ascii="Arial" w:hAnsi="Arial" w:cs="Arial"/>
                <w:vertAlign w:val="superscript"/>
              </w:rPr>
              <w:t>2</w:t>
            </w:r>
            <w:r w:rsidRPr="003439DF">
              <w:rPr>
                <w:rFonts w:ascii="Arial" w:hAnsi="Arial" w:cs="Arial"/>
              </w:rPr>
              <w:t>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Антикор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антикором "АУТОКРИН" поверхности стальных труб диаметром 720 мм и свыше</w:t>
            </w:r>
          </w:p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39DF">
              <w:rPr>
                <w:rFonts w:ascii="Arial" w:hAnsi="Arial" w:cs="Arial"/>
              </w:rPr>
              <w:t>(единица измерения - 100 м</w:t>
            </w:r>
            <w:r w:rsidRPr="003439DF">
              <w:rPr>
                <w:rFonts w:ascii="Arial" w:hAnsi="Arial" w:cs="Arial"/>
                <w:vertAlign w:val="superscript"/>
              </w:rPr>
              <w:t>2</w:t>
            </w:r>
            <w:r w:rsidRPr="003439DF">
              <w:rPr>
                <w:rFonts w:ascii="Arial" w:hAnsi="Arial" w:cs="Arial"/>
              </w:rPr>
              <w:t>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439D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439D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Антикор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439D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BE567C" w:rsidRPr="003439DF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E1F0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13-96. Антикоррозионная защита грунтовкой "УНИКОР РБ" поверхности стальных труб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E1F0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антикоррозионного состава за 3 раза вручную (нормы 1, 2);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антикоррозионного состава за 3 раза механизированным способом (нормы 3, 4, 5).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E1F0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грунтовкой "УНИКОР РБ" поверхности стальных труб диаметром 57 мм</w:t>
            </w:r>
          </w:p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1F03">
              <w:rPr>
                <w:rFonts w:ascii="Arial" w:hAnsi="Arial" w:cs="Arial"/>
              </w:rPr>
              <w:t>(единица измерения - 100 м</w:t>
            </w:r>
            <w:r w:rsidRPr="003E1F03">
              <w:rPr>
                <w:rFonts w:ascii="Arial" w:hAnsi="Arial" w:cs="Arial"/>
                <w:vertAlign w:val="superscript"/>
              </w:rPr>
              <w:t>2</w:t>
            </w:r>
            <w:r w:rsidRPr="003E1F03">
              <w:rPr>
                <w:rFonts w:ascii="Arial" w:hAnsi="Arial" w:cs="Arial"/>
              </w:rPr>
              <w:t>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20,47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"УНИКОР РБ"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грунтовкой "УНИКОР РБ" поверхности стальных труб диаметром 159 мм</w:t>
            </w:r>
          </w:p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1F03">
              <w:rPr>
                <w:rFonts w:ascii="Arial" w:hAnsi="Arial" w:cs="Arial"/>
              </w:rPr>
              <w:t>(единица измерения - 100 м</w:t>
            </w:r>
            <w:r w:rsidRPr="003E1F03">
              <w:rPr>
                <w:rFonts w:ascii="Arial" w:hAnsi="Arial" w:cs="Arial"/>
                <w:vertAlign w:val="superscript"/>
              </w:rPr>
              <w:t>2</w:t>
            </w:r>
            <w:r w:rsidRPr="003E1F03">
              <w:rPr>
                <w:rFonts w:ascii="Arial" w:hAnsi="Arial" w:cs="Arial"/>
              </w:rPr>
              <w:t>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12,05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"УНИКОР РБ"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грунтовкой "УНИКОР РБ" поверхности стальных труб диаметром 325 мм</w:t>
            </w:r>
          </w:p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1F03">
              <w:rPr>
                <w:rFonts w:ascii="Arial" w:hAnsi="Arial" w:cs="Arial"/>
              </w:rPr>
              <w:t>(единица измерения - 100 м</w:t>
            </w:r>
            <w:r w:rsidRPr="003E1F03">
              <w:rPr>
                <w:rFonts w:ascii="Arial" w:hAnsi="Arial" w:cs="Arial"/>
                <w:vertAlign w:val="superscript"/>
              </w:rPr>
              <w:t>2</w:t>
            </w:r>
            <w:r w:rsidRPr="003E1F03">
              <w:rPr>
                <w:rFonts w:ascii="Arial" w:hAnsi="Arial" w:cs="Arial"/>
              </w:rPr>
              <w:t>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"УНИКОР РБ"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грунтовкой "УНИКОР РБ" поверхности стальных труб диаметром 631 мм</w:t>
            </w:r>
          </w:p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1F03">
              <w:rPr>
                <w:rFonts w:ascii="Arial" w:hAnsi="Arial" w:cs="Arial"/>
              </w:rPr>
              <w:t>(единица измерения - 100 м</w:t>
            </w:r>
            <w:r w:rsidRPr="003E1F03">
              <w:rPr>
                <w:rFonts w:ascii="Arial" w:hAnsi="Arial" w:cs="Arial"/>
                <w:vertAlign w:val="superscript"/>
              </w:rPr>
              <w:t>2</w:t>
            </w:r>
            <w:r w:rsidRPr="003E1F03">
              <w:rPr>
                <w:rFonts w:ascii="Arial" w:hAnsi="Arial" w:cs="Arial"/>
              </w:rPr>
              <w:t>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"УНИКОР РБ"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Антикоррозионная защита грунтовкой "УНИКОР РБ" поверхности стальных труб диаметром 720 мм и свыше</w:t>
            </w:r>
          </w:p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1F03">
              <w:rPr>
                <w:rFonts w:ascii="Arial" w:hAnsi="Arial" w:cs="Arial"/>
              </w:rPr>
              <w:t>(единица измерения - 100 м</w:t>
            </w:r>
            <w:r w:rsidRPr="003E1F03">
              <w:rPr>
                <w:rFonts w:ascii="Arial" w:hAnsi="Arial" w:cs="Arial"/>
                <w:vertAlign w:val="superscript"/>
              </w:rPr>
              <w:t>2</w:t>
            </w:r>
            <w:r w:rsidRPr="003E1F03">
              <w:rPr>
                <w:rFonts w:ascii="Arial" w:hAnsi="Arial" w:cs="Arial"/>
              </w:rPr>
              <w:t>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E1F0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E1F0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"УНИКОР РБ"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E1F0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</w:tbl>
    <w:p w:rsidR="00BE567C" w:rsidRPr="003E1F0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B414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20. Огрунтовка и окраска металлических поверхностей трубопроводов лакокрасочными составами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B414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13-98. Огрунтовка и окраска металлических поверхностей трубопроводов диаметром до 500 мм лакокрасочными составами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B4145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поверхности;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состава;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поверхности вручную за один раз;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окраска огрунтованной поверхности вручную за один раз.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8B4145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Е13-98-2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и окраска металлических поверхностей трубопроводов диаметром до 500 мм лакокрасочными составами</w:t>
            </w:r>
          </w:p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B4145">
              <w:rPr>
                <w:rFonts w:ascii="Arial" w:hAnsi="Arial" w:cs="Arial"/>
              </w:rPr>
              <w:t>(единица измерения - 100 м</w:t>
            </w:r>
            <w:r w:rsidRPr="008B4145">
              <w:rPr>
                <w:rFonts w:ascii="Arial" w:hAnsi="Arial" w:cs="Arial"/>
                <w:vertAlign w:val="superscript"/>
              </w:rPr>
              <w:t>2</w:t>
            </w:r>
            <w:r w:rsidRPr="008B414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21,44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Ксилол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2,4129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BE567C" w:rsidRPr="008B414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B414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B414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BE567C" w:rsidRPr="008B4145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265A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21. Огнезащитная обработка железобетонных перекрытий составом "СИНАТЕРМ-1"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265A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13-99. Огнезащитная обработка железобетонных перекрытий составом "СИНАТЕРМ-1" на огнестойкость до 2,5 часов на высоте до 4 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265A1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конструкций;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огнезащитного состава "СИНАТЕРМ-1";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огнезащитного покрытия в 11 слоев;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армирующего слоя из стеклосетки с нарезкой;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защитного покрытия лаком XB-784 за 2 раза;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перестановка подмостей.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2265A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железобетонных перекрытий составом "СИНАТЕРМ-1" на огнестойкость до 2,5 часов на высоте до 4 м в 11 слоев</w:t>
            </w:r>
          </w:p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65A1">
              <w:rPr>
                <w:rFonts w:ascii="Arial" w:hAnsi="Arial" w:cs="Arial"/>
              </w:rPr>
              <w:t>(единица измерения - 100 м</w:t>
            </w:r>
            <w:r w:rsidRPr="002265A1">
              <w:rPr>
                <w:rFonts w:ascii="Arial" w:hAnsi="Arial" w:cs="Arial"/>
                <w:vertAlign w:val="superscript"/>
              </w:rPr>
              <w:t>2</w:t>
            </w:r>
            <w:r w:rsidRPr="002265A1">
              <w:rPr>
                <w:rFonts w:ascii="Arial" w:hAnsi="Arial" w:cs="Arial"/>
              </w:rPr>
              <w:t>)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466,56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5A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ХВ-784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1,0396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"В"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Е13-99-2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железобетонных перекрытий составом "СИНАТЕРМ-1" на огнестойкость до 2,5 часов на высоте до 4 м: добавлять или исключать на один слой</w:t>
            </w:r>
          </w:p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65A1">
              <w:rPr>
                <w:rFonts w:ascii="Arial" w:hAnsi="Arial" w:cs="Arial"/>
              </w:rPr>
              <w:t>(единица измерения - 100 м</w:t>
            </w:r>
            <w:r w:rsidRPr="002265A1">
              <w:rPr>
                <w:rFonts w:ascii="Arial" w:hAnsi="Arial" w:cs="Arial"/>
                <w:vertAlign w:val="superscript"/>
              </w:rPr>
              <w:t>2</w:t>
            </w:r>
            <w:r w:rsidRPr="002265A1">
              <w:rPr>
                <w:rFonts w:ascii="Arial" w:hAnsi="Arial" w:cs="Arial"/>
              </w:rPr>
              <w:t>)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36,89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BE567C" w:rsidRPr="002265A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265A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265A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BE567C" w:rsidRPr="002265A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81619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22. Пескоструйная очистка, переворачивание металлических конструкций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81619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13-100. Пескоструйная очистка металлических конструкций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81619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загрузка песка в пескоструйный аппарат;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металлоконструкций;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уборка отработанного песка и мусора;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перестановка подмостей (нормы 1, 2).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881619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металлических конструкций решетчатых на высоте до 4 м</w:t>
            </w:r>
          </w:p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619">
              <w:rPr>
                <w:rFonts w:ascii="Arial" w:hAnsi="Arial" w:cs="Arial"/>
              </w:rPr>
              <w:t>(единица измерения - 100 м</w:t>
            </w:r>
            <w:r w:rsidRPr="00881619">
              <w:rPr>
                <w:rFonts w:ascii="Arial" w:hAnsi="Arial" w:cs="Arial"/>
                <w:vertAlign w:val="superscript"/>
              </w:rPr>
              <w:t>2</w:t>
            </w:r>
            <w:r w:rsidRPr="00881619">
              <w:rPr>
                <w:rFonts w:ascii="Arial" w:hAnsi="Arial" w:cs="Arial"/>
              </w:rPr>
              <w:t>)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51,79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26,77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8161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26,77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25,18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металлических конструкций сплошных на высоте до 4 м</w:t>
            </w:r>
          </w:p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619">
              <w:rPr>
                <w:rFonts w:ascii="Arial" w:hAnsi="Arial" w:cs="Arial"/>
              </w:rPr>
              <w:t>(единица измерения - 100 м</w:t>
            </w:r>
            <w:r w:rsidRPr="00881619">
              <w:rPr>
                <w:rFonts w:ascii="Arial" w:hAnsi="Arial" w:cs="Arial"/>
                <w:vertAlign w:val="superscript"/>
              </w:rPr>
              <w:t>2</w:t>
            </w:r>
            <w:r w:rsidRPr="00881619">
              <w:rPr>
                <w:rFonts w:ascii="Arial" w:hAnsi="Arial" w:cs="Arial"/>
              </w:rPr>
              <w:t>)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43,05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22,26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8161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22,26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20,92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металлических конструкций решетчатых с использованием автогидроподъемника</w:t>
            </w:r>
          </w:p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619">
              <w:rPr>
                <w:rFonts w:ascii="Arial" w:hAnsi="Arial" w:cs="Arial"/>
              </w:rPr>
              <w:t>(единица измерения - 100 м</w:t>
            </w:r>
            <w:r w:rsidRPr="00881619">
              <w:rPr>
                <w:rFonts w:ascii="Arial" w:hAnsi="Arial" w:cs="Arial"/>
                <w:vertAlign w:val="superscript"/>
              </w:rPr>
              <w:t>2</w:t>
            </w:r>
            <w:r w:rsidRPr="00881619">
              <w:rPr>
                <w:rFonts w:ascii="Arial" w:hAnsi="Arial" w:cs="Arial"/>
              </w:rPr>
              <w:t>)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65,05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60,23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8161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31,23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29,64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металлических конструкций сплошных с использованием автогидроподъемника</w:t>
            </w:r>
          </w:p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619">
              <w:rPr>
                <w:rFonts w:ascii="Arial" w:hAnsi="Arial" w:cs="Arial"/>
              </w:rPr>
              <w:t>(единица измерения - 100 м</w:t>
            </w:r>
            <w:r w:rsidRPr="00881619">
              <w:rPr>
                <w:rFonts w:ascii="Arial" w:hAnsi="Arial" w:cs="Arial"/>
                <w:vertAlign w:val="superscript"/>
              </w:rPr>
              <w:t>2</w:t>
            </w:r>
            <w:r w:rsidRPr="00881619">
              <w:rPr>
                <w:rFonts w:ascii="Arial" w:hAnsi="Arial" w:cs="Arial"/>
              </w:rPr>
              <w:t>)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53,41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48,65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23,33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8161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25,32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23,98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металлических конструкций решетчатых на высоте свыше 4 м со средств подмащивания</w:t>
            </w:r>
          </w:p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619">
              <w:rPr>
                <w:rFonts w:ascii="Arial" w:hAnsi="Arial" w:cs="Arial"/>
              </w:rPr>
              <w:t>(единица измерения - 100 м</w:t>
            </w:r>
            <w:r w:rsidRPr="00881619">
              <w:rPr>
                <w:rFonts w:ascii="Arial" w:hAnsi="Arial" w:cs="Arial"/>
                <w:vertAlign w:val="superscript"/>
              </w:rPr>
              <w:t>2</w:t>
            </w:r>
            <w:r w:rsidRPr="00881619">
              <w:rPr>
                <w:rFonts w:ascii="Arial" w:hAnsi="Arial" w:cs="Arial"/>
              </w:rPr>
              <w:t>)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60,28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30,73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8161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30,73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29,14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очистка металлических конструкций сплошных на высоте свыше 4 м со средств подмащивания</w:t>
            </w:r>
          </w:p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1619">
              <w:rPr>
                <w:rFonts w:ascii="Arial" w:hAnsi="Arial" w:cs="Arial"/>
              </w:rPr>
              <w:t>(единица измерения - 100 м</w:t>
            </w:r>
            <w:r w:rsidRPr="00881619">
              <w:rPr>
                <w:rFonts w:ascii="Arial" w:hAnsi="Arial" w:cs="Arial"/>
                <w:vertAlign w:val="superscript"/>
              </w:rPr>
              <w:t>2</w:t>
            </w:r>
            <w:r w:rsidRPr="00881619">
              <w:rPr>
                <w:rFonts w:ascii="Arial" w:hAnsi="Arial" w:cs="Arial"/>
              </w:rPr>
              <w:t>)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50,14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25,17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8161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25,17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23,83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881619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81619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81619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</w:tbl>
    <w:p w:rsidR="00BE567C" w:rsidRPr="00881619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934F98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13-101. Переворачивание металлических конструкций ручным и механизированным способом при огрунтовке и окрашивании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934F98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строповка конструкций (нормы 2-7);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первичное (промежуточное) переворачивание (нормы 2-7);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переворачивание конструкций в требуемое положение для окрашивания (нормы 2-7).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934F98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Переворачивание металлических конструкций массой до 100 кг вручную</w:t>
            </w:r>
          </w:p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F9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Переворачивание балок и колонн массой более 100 кг, длиной до 6 м механизированным способом</w:t>
            </w:r>
          </w:p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F98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из твердых лиственных пород II сорта шириной 150 мм, толщиной 150 мм (подкладки)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резиновые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Переворачивание балок и колонн массой более 100 кг, длиной до 12 м механизированным способом</w:t>
            </w:r>
          </w:p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F98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из твердых лиственных пород II сорта шириной 150 мм, толщиной 150 мм (подкладки)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резиновые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Переворачивание балок и колонн массой более 100 кг, длиной до 24 м механизированным способом</w:t>
            </w:r>
          </w:p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F98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из твердых лиственных пород II сорта шириной 150 мм, толщиной 150 мм (подкладки)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резиновые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Переворачивание балок и колонн массой более 100 кг, длиной свыше 24 м механизированным способом</w:t>
            </w:r>
          </w:p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F98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из твердых лиственных пород II сорта шириной 150 мм, толщиной 150 мм (подкладки)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резиновые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Переворачивание плоских решетчатых конструкций массой более 100 кг, длиной до 18 м механизированным способом</w:t>
            </w:r>
          </w:p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F98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из твердых лиственных пород II сорта шириной 150 мм, толщиной 150 мм (подкладки)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резиновые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Переворачивание плоских решетчатых конструкций массой более 100 кг, длиной до 36 м механизированным способом</w:t>
            </w:r>
          </w:p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F98">
              <w:rPr>
                <w:rFonts w:ascii="Arial" w:hAnsi="Arial" w:cs="Arial"/>
              </w:rPr>
              <w:t>(единица измерения - конструкция)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из твердых лиственных пород II сорта шириной 150 мм, толщиной 150 мм (подкладки)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BE567C" w:rsidRPr="00934F9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934F9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резиновые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F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934F9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BE567C" w:rsidRPr="00934F98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D690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23. Огнезащитная обработка стальных конструкций составом UNIТНЕRМ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D690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13-102. Огнезащитная обработка стальных конструкций составом UNIТНЕRМ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D6901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пыли;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огнезащитного состава в 2 слоя (норма 1);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огнезащитного состава в 3 слоя (норма 2);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огнезащитного состава в 5 слоев (норма 3);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огнезащитного состава в 7 слоев (норма 4);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измерение толщины сухого слоя огнезащитного состава.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D690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стальных конструкций составом UNITHERM: группа огнезащитной эффективности VII (15 минут)</w:t>
            </w:r>
          </w:p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6901">
              <w:rPr>
                <w:rFonts w:ascii="Arial" w:hAnsi="Arial" w:cs="Arial"/>
              </w:rPr>
              <w:t>(единица измерения - 100 м</w:t>
            </w:r>
            <w:r w:rsidRPr="00FD6901">
              <w:rPr>
                <w:rFonts w:ascii="Arial" w:hAnsi="Arial" w:cs="Arial"/>
                <w:vertAlign w:val="superscript"/>
              </w:rPr>
              <w:t>2</w:t>
            </w:r>
            <w:r w:rsidRPr="00FD6901">
              <w:rPr>
                <w:rFonts w:ascii="Arial" w:hAnsi="Arial" w:cs="Arial"/>
              </w:rPr>
              <w:t>)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59,26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Огнезащитный материал UNITHERM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41,29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стальных конструкций составом UNITHERM: группа огнезащитной эффективности VI (30 минут)</w:t>
            </w:r>
          </w:p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6901">
              <w:rPr>
                <w:rFonts w:ascii="Arial" w:hAnsi="Arial" w:cs="Arial"/>
              </w:rPr>
              <w:t>(единица измерения - 100 м</w:t>
            </w:r>
            <w:r w:rsidRPr="00FD6901">
              <w:rPr>
                <w:rFonts w:ascii="Arial" w:hAnsi="Arial" w:cs="Arial"/>
                <w:vertAlign w:val="superscript"/>
              </w:rPr>
              <w:t>2</w:t>
            </w:r>
            <w:r w:rsidRPr="00FD6901">
              <w:rPr>
                <w:rFonts w:ascii="Arial" w:hAnsi="Arial" w:cs="Arial"/>
              </w:rPr>
              <w:t>)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85,79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Огнезащитный материал UNITHERM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64,24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стальных конструкций составом UNITHERM: группа огнезащитной эффективности V (45 минут)</w:t>
            </w:r>
          </w:p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6901">
              <w:rPr>
                <w:rFonts w:ascii="Arial" w:hAnsi="Arial" w:cs="Arial"/>
              </w:rPr>
              <w:t>(единица измерения - 100 м</w:t>
            </w:r>
            <w:r w:rsidRPr="00FD6901">
              <w:rPr>
                <w:rFonts w:ascii="Arial" w:hAnsi="Arial" w:cs="Arial"/>
                <w:vertAlign w:val="superscript"/>
              </w:rPr>
              <w:t>2</w:t>
            </w:r>
            <w:r w:rsidRPr="00FD6901">
              <w:rPr>
                <w:rFonts w:ascii="Arial" w:hAnsi="Arial" w:cs="Arial"/>
              </w:rPr>
              <w:t>)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138,84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Огнезащитный материал UNITHERM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112,28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стальных конструкций составом UNITHERM: группа огнезащитной эффективности IV (60 минут)</w:t>
            </w:r>
          </w:p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6901">
              <w:rPr>
                <w:rFonts w:ascii="Arial" w:hAnsi="Arial" w:cs="Arial"/>
              </w:rPr>
              <w:t>(единица измерения - 100 м</w:t>
            </w:r>
            <w:r w:rsidRPr="00FD6901">
              <w:rPr>
                <w:rFonts w:ascii="Arial" w:hAnsi="Arial" w:cs="Arial"/>
                <w:vertAlign w:val="superscript"/>
              </w:rPr>
              <w:t>2</w:t>
            </w:r>
            <w:r w:rsidRPr="00FD6901">
              <w:rPr>
                <w:rFonts w:ascii="Arial" w:hAnsi="Arial" w:cs="Arial"/>
              </w:rPr>
              <w:t>)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191,97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D6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6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Огнезащитный материал UNITHERM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6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180,56</w:t>
            </w:r>
          </w:p>
        </w:tc>
      </w:tr>
    </w:tbl>
    <w:p w:rsidR="00BE567C" w:rsidRPr="00FD690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434E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13-103. Огнезащитная обработка стальных конструкций лаком UNIТНЕRМ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434E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покровного лака.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C434E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стальных конструкций лаком UNITHERM в 1 слой</w:t>
            </w:r>
          </w:p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34E3">
              <w:rPr>
                <w:rFonts w:ascii="Arial" w:hAnsi="Arial" w:cs="Arial"/>
              </w:rPr>
              <w:t>(единица измерения - 100 м</w:t>
            </w:r>
            <w:r w:rsidRPr="00C434E3">
              <w:rPr>
                <w:rFonts w:ascii="Arial" w:hAnsi="Arial" w:cs="Arial"/>
                <w:vertAlign w:val="superscript"/>
              </w:rPr>
              <w:t>2</w:t>
            </w:r>
            <w:r w:rsidRPr="00C434E3">
              <w:rPr>
                <w:rFonts w:ascii="Arial" w:hAnsi="Arial" w:cs="Arial"/>
              </w:rPr>
              <w:t>)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9,15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UNITHERM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Огнезащитная обработка стальных конструкций лаком UNITHERM в 2 слоя</w:t>
            </w:r>
          </w:p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34E3">
              <w:rPr>
                <w:rFonts w:ascii="Arial" w:hAnsi="Arial" w:cs="Arial"/>
              </w:rPr>
              <w:t>(единица измерения - 100 м</w:t>
            </w:r>
            <w:r w:rsidRPr="00C434E3">
              <w:rPr>
                <w:rFonts w:ascii="Arial" w:hAnsi="Arial" w:cs="Arial"/>
                <w:vertAlign w:val="superscript"/>
              </w:rPr>
              <w:t>2</w:t>
            </w:r>
            <w:r w:rsidRPr="00C434E3">
              <w:rPr>
                <w:rFonts w:ascii="Arial" w:hAnsi="Arial" w:cs="Arial"/>
              </w:rPr>
              <w:t>)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15,67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C434E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34E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UNITHERM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34E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</w:tbl>
    <w:p w:rsidR="00BE567C" w:rsidRPr="00C434E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93EB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24. Гидроизоляция строительных конструкций подземной и надземной части зданий и сооружений с применением мембранного покрытия из жидкой резины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93EB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13-104. Обеспыливание основания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A93EB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A93EB2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основания.</w:t>
            </w:r>
          </w:p>
        </w:tc>
      </w:tr>
      <w:tr w:rsidR="00BE567C" w:rsidRPr="00A93EB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A93EB2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A93EB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A93EB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Обеспыливание основания</w:t>
            </w:r>
          </w:p>
          <w:p w:rsidR="00BE567C" w:rsidRPr="00A93EB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EB2">
              <w:rPr>
                <w:rFonts w:ascii="Arial" w:hAnsi="Arial" w:cs="Arial"/>
              </w:rPr>
              <w:t>(единица измерения - 100 м</w:t>
            </w:r>
            <w:r w:rsidRPr="00A93EB2">
              <w:rPr>
                <w:rFonts w:ascii="Arial" w:hAnsi="Arial" w:cs="Arial"/>
                <w:vertAlign w:val="superscript"/>
              </w:rPr>
              <w:t>2</w:t>
            </w:r>
            <w:r w:rsidRPr="00A93EB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A93EB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A93EB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A93EB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BE567C" w:rsidRPr="00A93EB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A93EB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A93EB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A93EB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</w:tbl>
    <w:p w:rsidR="00BE567C" w:rsidRPr="00A93EB2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D590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13-105. Устройство мембранного покрытия толщиной 1 мм из жидкой резины с катализатором отверждения по слою грунтовки толщиной 0,2 мм поверхностей кровель, фундаментов, емкостей под воду и силосных ям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4D5901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перемешивание компонентов жидкой резины;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основания с применением жидкой резины;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мембранного покрытия из жидкой резины с катализатором отверждения.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4D590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поверхностей кровель, фундаментов, емкостей под воду и силосных ям горизонтальных</w:t>
            </w:r>
          </w:p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901">
              <w:rPr>
                <w:rFonts w:ascii="Arial" w:hAnsi="Arial" w:cs="Arial"/>
              </w:rPr>
              <w:t>(единица измерения - 100 м</w:t>
            </w:r>
            <w:r w:rsidRPr="004D5901">
              <w:rPr>
                <w:rFonts w:ascii="Arial" w:hAnsi="Arial" w:cs="Arial"/>
                <w:vertAlign w:val="superscript"/>
              </w:rPr>
              <w:t>2</w:t>
            </w:r>
            <w:r w:rsidRPr="004D5901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D59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155,3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поверхностей кровель, фундаментов, емкостей под воду и силосных ям вертикальных</w:t>
            </w:r>
          </w:p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901">
              <w:rPr>
                <w:rFonts w:ascii="Arial" w:hAnsi="Arial" w:cs="Arial"/>
              </w:rPr>
              <w:t>(единица измерения - 100 м</w:t>
            </w:r>
            <w:r w:rsidRPr="004D5901">
              <w:rPr>
                <w:rFonts w:ascii="Arial" w:hAnsi="Arial" w:cs="Arial"/>
                <w:vertAlign w:val="superscript"/>
              </w:rPr>
              <w:t>2</w:t>
            </w:r>
            <w:r w:rsidRPr="004D5901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D59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Е13-105-1</w:t>
            </w:r>
          </w:p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901">
              <w:rPr>
                <w:rFonts w:ascii="Arial" w:hAnsi="Arial" w:cs="Arial"/>
              </w:rPr>
              <w:t>(единица измерения - 100 м</w:t>
            </w:r>
            <w:r w:rsidRPr="004D5901">
              <w:rPr>
                <w:rFonts w:ascii="Arial" w:hAnsi="Arial" w:cs="Arial"/>
                <w:vertAlign w:val="superscript"/>
              </w:rPr>
              <w:t>2</w:t>
            </w:r>
            <w:r w:rsidRPr="004D5901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D59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Е13-105-2</w:t>
            </w:r>
          </w:p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901">
              <w:rPr>
                <w:rFonts w:ascii="Arial" w:hAnsi="Arial" w:cs="Arial"/>
              </w:rPr>
              <w:t>(единица измерения - 100 м</w:t>
            </w:r>
            <w:r w:rsidRPr="004D5901">
              <w:rPr>
                <w:rFonts w:ascii="Arial" w:hAnsi="Arial" w:cs="Arial"/>
                <w:vertAlign w:val="superscript"/>
              </w:rPr>
              <w:t>2</w:t>
            </w:r>
            <w:r w:rsidRPr="004D5901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4D590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</w:t>
            </w:r>
          </w:p>
        </w:tc>
      </w:tr>
      <w:tr w:rsidR="00BE567C" w:rsidRPr="004D590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4D590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4D590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</w:tbl>
    <w:p w:rsidR="00BE567C" w:rsidRPr="004D590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D4F7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13-106. Устройство мембранного покрытия толщиной 1 мм из жидкой резины с катализатором отверждения по слою грунтовки толщиной 0,2 мм на поверхностях трубопроводов диаметром от 219 до 1420 мм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D4F75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перемешивание компонентов жидкой резины;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основания с применением жидкой резины;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мембранного покрытия из жидкой резины с катализатором отверждения.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D4F75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на поверхностях трубопроводов диаметром 219-530 мм</w:t>
            </w:r>
          </w:p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4F75">
              <w:rPr>
                <w:rFonts w:ascii="Arial" w:hAnsi="Arial" w:cs="Arial"/>
              </w:rPr>
              <w:t>(единица измерения - 100 м</w:t>
            </w:r>
            <w:r w:rsidRPr="00FD4F75">
              <w:rPr>
                <w:rFonts w:ascii="Arial" w:hAnsi="Arial" w:cs="Arial"/>
                <w:vertAlign w:val="superscript"/>
              </w:rPr>
              <w:t>2</w:t>
            </w:r>
            <w:r w:rsidRPr="00FD4F7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FD4F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201,9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на поверхностях трубопроводов диаметром 630-920 мм</w:t>
            </w:r>
          </w:p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4F75">
              <w:rPr>
                <w:rFonts w:ascii="Arial" w:hAnsi="Arial" w:cs="Arial"/>
              </w:rPr>
              <w:t>(единица измерения - 100 м</w:t>
            </w:r>
            <w:r w:rsidRPr="00FD4F75">
              <w:rPr>
                <w:rFonts w:ascii="Arial" w:hAnsi="Arial" w:cs="Arial"/>
                <w:vertAlign w:val="superscript"/>
              </w:rPr>
              <w:t>2</w:t>
            </w:r>
            <w:r w:rsidRPr="00FD4F7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FD4F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186,3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мембранного покрытия толщиной 1 мм из жидкой резины с катализатором отверждения по слою грунтовки толщиной 0,2 мм на поверхностях трубопроводов диаметром 1020-1420 мм</w:t>
            </w:r>
          </w:p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4F75">
              <w:rPr>
                <w:rFonts w:ascii="Arial" w:hAnsi="Arial" w:cs="Arial"/>
              </w:rPr>
              <w:t>(единица измерения - 100 м</w:t>
            </w:r>
            <w:r w:rsidRPr="00FD4F75">
              <w:rPr>
                <w:rFonts w:ascii="Arial" w:hAnsi="Arial" w:cs="Arial"/>
                <w:vertAlign w:val="superscript"/>
              </w:rPr>
              <w:t>2</w:t>
            </w:r>
            <w:r w:rsidRPr="00FD4F7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FD4F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Е13-106-1</w:t>
            </w:r>
          </w:p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4F75">
              <w:rPr>
                <w:rFonts w:ascii="Arial" w:hAnsi="Arial" w:cs="Arial"/>
              </w:rPr>
              <w:t>(единица измерения - 100 м</w:t>
            </w:r>
            <w:r w:rsidRPr="00FD4F75">
              <w:rPr>
                <w:rFonts w:ascii="Arial" w:hAnsi="Arial" w:cs="Arial"/>
                <w:vertAlign w:val="superscript"/>
              </w:rPr>
              <w:t>2</w:t>
            </w:r>
            <w:r w:rsidRPr="00FD4F7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FD4F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82,8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Е13-106-2</w:t>
            </w:r>
          </w:p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4F75">
              <w:rPr>
                <w:rFonts w:ascii="Arial" w:hAnsi="Arial" w:cs="Arial"/>
              </w:rPr>
              <w:t>(единица измерения - 100 м</w:t>
            </w:r>
            <w:r w:rsidRPr="00FD4F75">
              <w:rPr>
                <w:rFonts w:ascii="Arial" w:hAnsi="Arial" w:cs="Arial"/>
                <w:vertAlign w:val="superscript"/>
              </w:rPr>
              <w:t>2</w:t>
            </w:r>
            <w:r w:rsidRPr="00FD4F7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FD4F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каждые 0,5 мм толщины покрытия к норме Е13-106-3</w:t>
            </w:r>
          </w:p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4F75">
              <w:rPr>
                <w:rFonts w:ascii="Arial" w:hAnsi="Arial" w:cs="Arial"/>
              </w:rPr>
              <w:t>(единица измерения - 100 м</w:t>
            </w:r>
            <w:r w:rsidRPr="00FD4F75">
              <w:rPr>
                <w:rFonts w:ascii="Arial" w:hAnsi="Arial" w:cs="Arial"/>
                <w:vertAlign w:val="superscript"/>
              </w:rPr>
              <w:t>2</w:t>
            </w:r>
            <w:r w:rsidRPr="00FD4F7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FD4F7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Жидкая резина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</w:t>
            </w:r>
          </w:p>
        </w:tc>
      </w:tr>
      <w:tr w:rsidR="00BE567C" w:rsidRPr="00FD4F7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D4F7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Катализатор-отвердитель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D4F7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</w:tbl>
    <w:p w:rsidR="00BE567C" w:rsidRPr="00FD4F75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04D2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13-107. Армирование мембранных покрытий геотекстилем (стеклосеткой) поверхностей кровель, фундаментов, емкостей под воду, силосных ям и трубопроводов диаметром от 219 до 1420 мм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04D27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раскатка, разметка и нарезка стеклосетки;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стеклосетки;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разравнивание.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204D27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кровель, фундаментов, емкостей под воду и силосных ям горизонтальных</w:t>
            </w:r>
          </w:p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4D27">
              <w:rPr>
                <w:rFonts w:ascii="Arial" w:hAnsi="Arial" w:cs="Arial"/>
              </w:rPr>
              <w:t>(единица измерения - 100 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  <w:r w:rsidRPr="00204D27">
              <w:rPr>
                <w:rFonts w:ascii="Arial" w:hAnsi="Arial" w:cs="Arial"/>
              </w:rPr>
              <w:t xml:space="preserve"> покрытия)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кровель, фундаментов, емкостей под воду и силосных ям вертикальных</w:t>
            </w:r>
          </w:p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4D27">
              <w:rPr>
                <w:rFonts w:ascii="Arial" w:hAnsi="Arial" w:cs="Arial"/>
              </w:rPr>
              <w:t>(единица измерения - 100 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  <w:r w:rsidRPr="00204D27">
              <w:rPr>
                <w:rFonts w:ascii="Arial" w:hAnsi="Arial" w:cs="Arial"/>
              </w:rPr>
              <w:t xml:space="preserve"> покрытия)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трубопроводов диаметром 219-530 мм</w:t>
            </w:r>
          </w:p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4D27">
              <w:rPr>
                <w:rFonts w:ascii="Arial" w:hAnsi="Arial" w:cs="Arial"/>
              </w:rPr>
              <w:t>(единица измерения - 100 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  <w:r w:rsidRPr="00204D27">
              <w:rPr>
                <w:rFonts w:ascii="Arial" w:hAnsi="Arial" w:cs="Arial"/>
              </w:rPr>
              <w:t xml:space="preserve"> покрытия)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трубопроводов диаметром 630-920 мм</w:t>
            </w:r>
          </w:p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4D27">
              <w:rPr>
                <w:rFonts w:ascii="Arial" w:hAnsi="Arial" w:cs="Arial"/>
              </w:rPr>
              <w:t>(единица измерения - 100 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  <w:r w:rsidRPr="00204D27">
              <w:rPr>
                <w:rFonts w:ascii="Arial" w:hAnsi="Arial" w:cs="Arial"/>
              </w:rPr>
              <w:t xml:space="preserve"> покрытия)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Армирование мембранных покрытий геотекстилем (стеклосеткой) поверхностей трубопроводов диаметром 1020-1420 мм</w:t>
            </w:r>
          </w:p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4D27">
              <w:rPr>
                <w:rFonts w:ascii="Arial" w:hAnsi="Arial" w:cs="Arial"/>
              </w:rPr>
              <w:t>(единица измерения - 100 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  <w:r w:rsidRPr="00204D27">
              <w:rPr>
                <w:rFonts w:ascii="Arial" w:hAnsi="Arial" w:cs="Arial"/>
              </w:rPr>
              <w:t xml:space="preserve"> покрытия)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04D2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04D2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4D2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04D2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</w:tbl>
    <w:p w:rsidR="00BE567C" w:rsidRPr="00204D27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65C6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13-108. Армирование примыканий мембранного покрытия из жидкой резины к парапетам (стенам), примыканий днища емкостей под воду и силосных ям к стенам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B65C6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раскатка, разметка и нарезка стеклосетки;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стеклосетки;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разравнивание.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B65C6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B65C6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Армирование примыканий мембранного покрытия из жидкой резины к парапетам (стенам), примыканий днища емкостей под воду и силосных ям к стенам</w:t>
            </w:r>
          </w:p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5C63">
              <w:rPr>
                <w:rFonts w:ascii="Arial" w:hAnsi="Arial" w:cs="Arial"/>
              </w:rPr>
              <w:t>(единица измерения - 100 м примыкания)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B65C6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B65C6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5C6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B65C6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</w:tbl>
    <w:p w:rsidR="00BE567C" w:rsidRPr="00B65C6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D00C0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13-109. Армирование мембранного покрытия из жидкой резины в местах устройства лотков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D00C0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раскатка, разметка и нарезка стеклосетки;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стеклосетки;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разравнивание.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0D00C0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0D00C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Армирование мембранного покрытия из жидкой резины в местах устройства лотков</w:t>
            </w:r>
          </w:p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00C0">
              <w:rPr>
                <w:rFonts w:ascii="Arial" w:hAnsi="Arial" w:cs="Arial"/>
              </w:rPr>
              <w:t>(единица измерения - 100 м лотка)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D00C0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D00C0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D00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D00C0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</w:t>
            </w:r>
          </w:p>
        </w:tc>
      </w:tr>
    </w:tbl>
    <w:p w:rsidR="00BE567C" w:rsidRPr="000D00C0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70ADD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13-110. Армирование мембранного покрытия из жидкой резины в примыканиях к трубам (воздуховодам) и водоприемным воронкам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70ADD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раскатка, разметка и нарезка стеклосетки;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стеклосетки;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разравнивание.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70ADD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70AD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Армирование мембранного покрытия из жидкой резины в примыканиях к трубам (воздуховодам) и водоприемным воронкам</w:t>
            </w:r>
          </w:p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0ADD">
              <w:rPr>
                <w:rFonts w:ascii="Arial" w:hAnsi="Arial" w:cs="Arial"/>
              </w:rPr>
              <w:t>(единица измерения - примыкание)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70ADD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70ADD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0AD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70ADD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BE567C" w:rsidRPr="00F70ADD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3083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25. Устройство бесшовных напыляемых покрытий "ПОЛИУРИТ" толщиной слоя 1 мм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3083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13-111. Устройство бесшовных напыляемых покрытий "ПОЛИУРИТ" толщиной слоя 1 мм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33083A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обеспыливание основания;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перемешивание и предварительный подогрев компонентов;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контрольное напыление;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покрытия на поверхность.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33083A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бесшовных напыляемых покрытий "ПОЛИУРИТ" толщиной слоя 1 мм на горизонтальных поверхностях и кровлях</w:t>
            </w:r>
          </w:p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083A">
              <w:rPr>
                <w:rFonts w:ascii="Arial" w:hAnsi="Arial" w:cs="Arial"/>
              </w:rPr>
              <w:t>(единица измерения - 100 м</w:t>
            </w:r>
            <w:r w:rsidRPr="0033083A">
              <w:rPr>
                <w:rFonts w:ascii="Arial" w:hAnsi="Arial" w:cs="Arial"/>
                <w:vertAlign w:val="superscript"/>
              </w:rPr>
              <w:t>2</w:t>
            </w:r>
            <w:r w:rsidRPr="0033083A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высокого давления "REACTOR" Е-ХР2 на базе грузового автомобиля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Метиленхлорид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промывки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бесшовных напыляемых покрытий "ПОЛИУРИТ" толщиной слоя 1 мм на внутренних вертикальных поверхностях</w:t>
            </w:r>
          </w:p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083A">
              <w:rPr>
                <w:rFonts w:ascii="Arial" w:hAnsi="Arial" w:cs="Arial"/>
              </w:rPr>
              <w:t>(единица измерения - 100 м</w:t>
            </w:r>
            <w:r w:rsidRPr="0033083A">
              <w:rPr>
                <w:rFonts w:ascii="Arial" w:hAnsi="Arial" w:cs="Arial"/>
                <w:vertAlign w:val="superscript"/>
              </w:rPr>
              <w:t>2</w:t>
            </w:r>
            <w:r w:rsidRPr="0033083A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14,03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высокого давления "REACTOR" Е-ХР2 на базе грузового автомобиля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Метиленхлорид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промывки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бесшовных напыляемых покрытий "ПОЛИУРИТ" толщиной слоя 1 мм на потолочных поверхностях</w:t>
            </w:r>
          </w:p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083A">
              <w:rPr>
                <w:rFonts w:ascii="Arial" w:hAnsi="Arial" w:cs="Arial"/>
              </w:rPr>
              <w:t>(единица измерения - 100 м</w:t>
            </w:r>
            <w:r w:rsidRPr="0033083A">
              <w:rPr>
                <w:rFonts w:ascii="Arial" w:hAnsi="Arial" w:cs="Arial"/>
                <w:vertAlign w:val="superscript"/>
              </w:rPr>
              <w:t>2</w:t>
            </w:r>
            <w:r w:rsidRPr="0033083A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23,79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высокого давления "REACTOR" Е-ХР2 на базе грузового автомобиля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Метиленхлорид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промывки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бесшовных напыляемых покрытий "ПОЛИУРИТ" толщиной слоя 1 мм на наружных поверхностях с лесов</w:t>
            </w:r>
          </w:p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083A">
              <w:rPr>
                <w:rFonts w:ascii="Arial" w:hAnsi="Arial" w:cs="Arial"/>
              </w:rPr>
              <w:t>(единица измерения - 100 м</w:t>
            </w:r>
            <w:r w:rsidRPr="0033083A">
              <w:rPr>
                <w:rFonts w:ascii="Arial" w:hAnsi="Arial" w:cs="Arial"/>
                <w:vertAlign w:val="superscript"/>
              </w:rPr>
              <w:t>2</w:t>
            </w:r>
            <w:r w:rsidRPr="0033083A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высокого давления "REACTOR" Е-ХР2 на базе грузового автомобиля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Метиленхлорид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промывки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бесшовных напыляемых покрытий "ПОЛИУРИТ" толщиной слоя 1 мм на наружных поверхностях с люлек</w:t>
            </w:r>
          </w:p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083A">
              <w:rPr>
                <w:rFonts w:ascii="Arial" w:hAnsi="Arial" w:cs="Arial"/>
              </w:rPr>
              <w:t>(единица измерения - 100 м</w:t>
            </w:r>
            <w:r w:rsidRPr="0033083A">
              <w:rPr>
                <w:rFonts w:ascii="Arial" w:hAnsi="Arial" w:cs="Arial"/>
                <w:vertAlign w:val="superscript"/>
              </w:rPr>
              <w:t>2</w:t>
            </w:r>
            <w:r w:rsidRPr="0033083A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высокого давления "REACTOR" Е-ХР2 на базе грузового автомобиля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Метиленхлорид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промывки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BE567C" w:rsidRPr="0033083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33083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"Б"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33083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</w:tbl>
    <w:p w:rsidR="00BE567C" w:rsidRPr="0033083A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658CF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26. Огрунтовка и окраска огрунтованных металлоконструкций аппаратом окрасочным с пневмоприводом типа GRACO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658CF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13-112. Огрунтовка металлоконструкций III группы сложности аппаратом окрасочным с пневмоприводом типа GRACO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658CF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поверхностей металлоконструкций.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658CF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металлоконструкций III группы сложности за один раз грунтовкой ХС-068 аппаратом окрасочным с пневмоприводом типа GRACO</w:t>
            </w:r>
          </w:p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658CF">
              <w:rPr>
                <w:rFonts w:ascii="Arial" w:hAnsi="Arial" w:cs="Arial"/>
              </w:rPr>
              <w:t>(единица измерения - 100 м</w:t>
            </w:r>
            <w:r w:rsidRPr="00F658CF">
              <w:rPr>
                <w:rFonts w:ascii="Arial" w:hAnsi="Arial" w:cs="Arial"/>
                <w:vertAlign w:val="superscript"/>
              </w:rPr>
              <w:t>2</w:t>
            </w:r>
            <w:r w:rsidRPr="00F658CF">
              <w:rPr>
                <w:rFonts w:ascii="Arial" w:hAnsi="Arial" w:cs="Arial"/>
              </w:rPr>
              <w:t>)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658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ХС-068,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0,0452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металлоконструкций III группы сложности за один раз грунтовкой ГФ-021 аппаратом окрасочным с пневмоприводом типа GRACO</w:t>
            </w:r>
          </w:p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658CF">
              <w:rPr>
                <w:rFonts w:ascii="Arial" w:hAnsi="Arial" w:cs="Arial"/>
              </w:rPr>
              <w:t>(единица измерения - 100 м</w:t>
            </w:r>
            <w:r w:rsidRPr="00F658CF">
              <w:rPr>
                <w:rFonts w:ascii="Arial" w:hAnsi="Arial" w:cs="Arial"/>
                <w:vertAlign w:val="superscript"/>
              </w:rPr>
              <w:t>2</w:t>
            </w:r>
            <w:r w:rsidRPr="00F658CF">
              <w:rPr>
                <w:rFonts w:ascii="Arial" w:hAnsi="Arial" w:cs="Arial"/>
              </w:rPr>
              <w:t>)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658C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658CF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8CF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8CF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</w:tbl>
    <w:p w:rsidR="00BE567C" w:rsidRPr="00F658CF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04484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13-113. Окраска огрунтованных металлоконструкций III группы сложности аппаратом окрасочным с пневмоприводом типа GRACO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004484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составов;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поверхностей металлоконструкций.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004484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металлоконструкций III группы сложности эмалью ПФ-115 за один раз аппаратом окрасочным с пневмоприводом типа GRACO</w:t>
            </w:r>
          </w:p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04484">
              <w:rPr>
                <w:rFonts w:ascii="Arial" w:hAnsi="Arial" w:cs="Arial"/>
              </w:rPr>
              <w:t>(единица измерения - 100 м</w:t>
            </w:r>
            <w:r w:rsidRPr="00004484">
              <w:rPr>
                <w:rFonts w:ascii="Arial" w:hAnsi="Arial" w:cs="Arial"/>
                <w:vertAlign w:val="superscript"/>
              </w:rPr>
              <w:t>2</w:t>
            </w:r>
            <w:r w:rsidRPr="00004484">
              <w:rPr>
                <w:rFonts w:ascii="Arial" w:hAnsi="Arial" w:cs="Arial"/>
              </w:rPr>
              <w:t>)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00448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22,38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Окраска огрунтованных металлоконструкций III группы сложности эмалью ХВ-124 за один раз аппаратом окрасочным с пневмоприводом типа GRACO</w:t>
            </w:r>
          </w:p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04484">
              <w:rPr>
                <w:rFonts w:ascii="Arial" w:hAnsi="Arial" w:cs="Arial"/>
              </w:rPr>
              <w:t>(единица измерения - 100 м</w:t>
            </w:r>
            <w:r w:rsidRPr="00004484">
              <w:rPr>
                <w:rFonts w:ascii="Arial" w:hAnsi="Arial" w:cs="Arial"/>
                <w:vertAlign w:val="superscript"/>
              </w:rPr>
              <w:t>2</w:t>
            </w:r>
            <w:r w:rsidRPr="00004484">
              <w:rPr>
                <w:rFonts w:ascii="Arial" w:hAnsi="Arial" w:cs="Arial"/>
              </w:rPr>
              <w:t>)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00448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00448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1/55-20-25/120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00448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ХВ-124, зеленая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00448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0,0261</w:t>
            </w:r>
          </w:p>
        </w:tc>
      </w:tr>
    </w:tbl>
    <w:p w:rsidR="00BE567C" w:rsidRPr="00004484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C528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27. Гидроизоляция материалами "АУТОКРИН" механизированным способом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C5285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13-120. Гидроизоляция полов материалами "АУТОКРИН" механизированным способом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C5285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основания;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за один раз;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двух слоев мастики толщиной 1 мм каждый (норма 1);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и нарезка стеклосетки (нормы 2,3);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слоя мастики толщиной 1 мм с последующим втапливанием стеклосетки (нормы 2,3);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слоя мастики толщиной 1 мм (норма 3);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слоя мастики толщиной 1 мм с последующим втапливанием стеклосетки (норма 3);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двух слоев мастики толщиной 1 мм каждый (нормы 2,3).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C5285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полов материалами "АУТОКРИН" механизированным способом без армирования</w:t>
            </w:r>
          </w:p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5285">
              <w:rPr>
                <w:rFonts w:ascii="Arial" w:hAnsi="Arial" w:cs="Arial"/>
              </w:rPr>
              <w:t>(единица измерения - 100 м</w:t>
            </w:r>
            <w:r w:rsidRPr="00FC5285">
              <w:rPr>
                <w:rFonts w:ascii="Arial" w:hAnsi="Arial" w:cs="Arial"/>
                <w:vertAlign w:val="superscript"/>
              </w:rPr>
              <w:t>2</w:t>
            </w:r>
            <w:r w:rsidRPr="00FC528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C528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полов материалами "АУТОКРИН" механизированным способом с одним армированным слоем</w:t>
            </w:r>
          </w:p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5285">
              <w:rPr>
                <w:rFonts w:ascii="Arial" w:hAnsi="Arial" w:cs="Arial"/>
              </w:rPr>
              <w:t>(единица измерения - 100 м</w:t>
            </w:r>
            <w:r w:rsidRPr="00FC5285">
              <w:rPr>
                <w:rFonts w:ascii="Arial" w:hAnsi="Arial" w:cs="Arial"/>
                <w:vertAlign w:val="superscript"/>
              </w:rPr>
              <w:t>2</w:t>
            </w:r>
            <w:r w:rsidRPr="00FC528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23,28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C528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528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Е13-120-3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полов материалами "АУТОКРИН" механизированным способом с двумя армированными слоями</w:t>
            </w:r>
          </w:p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5285">
              <w:rPr>
                <w:rFonts w:ascii="Arial" w:hAnsi="Arial" w:cs="Arial"/>
              </w:rPr>
              <w:t>(единица измерения - 100 м</w:t>
            </w:r>
            <w:r w:rsidRPr="00FC5285">
              <w:rPr>
                <w:rFonts w:ascii="Arial" w:hAnsi="Arial" w:cs="Arial"/>
                <w:vertAlign w:val="superscript"/>
              </w:rPr>
              <w:t>2</w:t>
            </w:r>
            <w:r w:rsidRPr="00FC5285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39,98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C528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528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E567C" w:rsidRPr="00FC5285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C5285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C5285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</w:tbl>
    <w:p w:rsidR="00BE567C" w:rsidRPr="00FC5285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E107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13-121. Гидроизоляция стен материалами "АУТОКРИН" механизированным способом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2E1077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основания;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грунтование поверхности за один раз;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двух слоев из мастики с нанесением каждого слоя за два раза (4 нанесения толщиной по 0,5 мм) (норма 1);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и нарезка стеклосетки (нормы 2,3);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одного слоя из мастики с нанесением за два раза (2 нанесения толщиной по 0,5 мм) с последующим втапливанием стеклосетки (нормы 2,3);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одного слоя из мастики с нанесением за два раза (2 нанесения толщиной по 0,5 мм) (норма 3);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одного слоя из мастики с нанесением за два раза (2 нанесения толщиной по 0,5 мм) с последующим втапливанием стеклосетки (норма 3);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устройство двух слоев из мастики с нанесением каждого слоя за два раза (4 нанесения толщиной по 0,5 мм) (нормы 2,3);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перестановка подмостей.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2E1077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стен материалами "АУТОКРИН" механизированным способом без армирования</w:t>
            </w:r>
          </w:p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1077">
              <w:rPr>
                <w:rFonts w:ascii="Arial" w:hAnsi="Arial" w:cs="Arial"/>
              </w:rPr>
              <w:t>(единица измерения - 100 м</w:t>
            </w:r>
            <w:r w:rsidRPr="002E1077">
              <w:rPr>
                <w:rFonts w:ascii="Arial" w:hAnsi="Arial" w:cs="Arial"/>
                <w:vertAlign w:val="superscript"/>
              </w:rPr>
              <w:t>2</w:t>
            </w:r>
            <w:r w:rsidRPr="002E107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13,95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2E107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стен материалами "АУТОКРИН" механизированным способом с одним армированным слоем</w:t>
            </w:r>
          </w:p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1077">
              <w:rPr>
                <w:rFonts w:ascii="Arial" w:hAnsi="Arial" w:cs="Arial"/>
              </w:rPr>
              <w:t>(единица измерения - 100 м</w:t>
            </w:r>
            <w:r w:rsidRPr="002E1077">
              <w:rPr>
                <w:rFonts w:ascii="Arial" w:hAnsi="Arial" w:cs="Arial"/>
                <w:vertAlign w:val="superscript"/>
              </w:rPr>
              <w:t>2</w:t>
            </w:r>
            <w:r w:rsidRPr="002E107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38,57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2E107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10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Гидроизоляция стен материалами "АУТОКРИН" механизированным способом с двумя армированными слоями</w:t>
            </w:r>
          </w:p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1077">
              <w:rPr>
                <w:rFonts w:ascii="Arial" w:hAnsi="Arial" w:cs="Arial"/>
              </w:rPr>
              <w:t>(единица измерения - 100 м</w:t>
            </w:r>
            <w:r w:rsidRPr="002E1077">
              <w:rPr>
                <w:rFonts w:ascii="Arial" w:hAnsi="Arial" w:cs="Arial"/>
                <w:vertAlign w:val="superscript"/>
              </w:rPr>
              <w:t>2</w:t>
            </w:r>
            <w:r w:rsidRPr="002E107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66,01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2E107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107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 битумно-полимерный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E567C" w:rsidRPr="002E107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2E107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2E107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</w:tbl>
    <w:p w:rsidR="00BE567C" w:rsidRPr="002E1077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D5164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13-122. Устройство мест примыканий горизонтальных поверхностей к вертикальным и деформационных швов мастикой типа "АУТОКРИН" вручную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D5164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нарезка стеклосетки шириной 150 мм;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первого слоя из мастики;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второго слоя из мастики с армированием стеклосеткой.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5D5164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мест примыканий горизонтальных поверхностей к вертикальным и деформационных швов мастикой типа "АУТОКРИН" вручную</w:t>
            </w:r>
          </w:p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5164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1/10-120-220-70/22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Стеклосетка ССШ-160(100)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D516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BE567C" w:rsidRPr="005D516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1/10-130-5/87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D516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"Аутокрин"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D516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</w:tbl>
    <w:p w:rsidR="00BE567C" w:rsidRPr="005D5164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E2132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28. Огнезащита металлических конструкций и воздуховодов составами "ФЕНИКС"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E21323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13-123. Устройство огнезащитного покрытия металлических конструкций составами "ФЕНИКС"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E21323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металлических конструкций;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обезжиривание поверхности;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 вручную;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огнезащитного состава в 2 слоя (нормы 1, 5);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огнезащитного состава в 3 слоя (нормы 2, 6);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огнезащитного состава в 4 слоя (нормы 3, 7);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огнезащитного состава в 5 слоев (нормы 4, 8);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перестановка подмостей (норма 9).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E21323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"ФЕНИКС" механизированным способом: предел огнестойкости R 15</w:t>
            </w:r>
          </w:p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323">
              <w:rPr>
                <w:rFonts w:ascii="Arial" w:hAnsi="Arial" w:cs="Arial"/>
              </w:rPr>
              <w:t>(единица измерения - 100 м</w:t>
            </w:r>
            <w:r w:rsidRPr="00E21323">
              <w:rPr>
                <w:rFonts w:ascii="Arial" w:hAnsi="Arial" w:cs="Arial"/>
                <w:vertAlign w:val="superscript"/>
              </w:rPr>
              <w:t>2</w:t>
            </w:r>
            <w:r w:rsidRPr="00E21323">
              <w:rPr>
                <w:rFonts w:ascii="Arial" w:hAnsi="Arial" w:cs="Arial"/>
              </w:rPr>
              <w:t>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23,81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13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"ФЕНИКС" механизированным способом: предел огнестойкости R 30</w:t>
            </w:r>
          </w:p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323">
              <w:rPr>
                <w:rFonts w:ascii="Arial" w:hAnsi="Arial" w:cs="Arial"/>
              </w:rPr>
              <w:t>(единица измерения - 100 м</w:t>
            </w:r>
            <w:r w:rsidRPr="00E21323">
              <w:rPr>
                <w:rFonts w:ascii="Arial" w:hAnsi="Arial" w:cs="Arial"/>
                <w:vertAlign w:val="superscript"/>
              </w:rPr>
              <w:t>2</w:t>
            </w:r>
            <w:r w:rsidRPr="00E21323">
              <w:rPr>
                <w:rFonts w:ascii="Arial" w:hAnsi="Arial" w:cs="Arial"/>
              </w:rPr>
              <w:t>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13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"ФЕНИКС" механизированным способом: предел огнестойкости R 45</w:t>
            </w:r>
          </w:p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323">
              <w:rPr>
                <w:rFonts w:ascii="Arial" w:hAnsi="Arial" w:cs="Arial"/>
              </w:rPr>
              <w:t>(единица измерения - 100 м</w:t>
            </w:r>
            <w:r w:rsidRPr="00E21323">
              <w:rPr>
                <w:rFonts w:ascii="Arial" w:hAnsi="Arial" w:cs="Arial"/>
                <w:vertAlign w:val="superscript"/>
              </w:rPr>
              <w:t>2</w:t>
            </w:r>
            <w:r w:rsidRPr="00E21323">
              <w:rPr>
                <w:rFonts w:ascii="Arial" w:hAnsi="Arial" w:cs="Arial"/>
              </w:rPr>
              <w:t>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34,05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13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0,156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"ФЕНИКС" механизированным способом: предел огнестойкости R 60</w:t>
            </w:r>
          </w:p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323">
              <w:rPr>
                <w:rFonts w:ascii="Arial" w:hAnsi="Arial" w:cs="Arial"/>
              </w:rPr>
              <w:t>(единица измерения - 100 м</w:t>
            </w:r>
            <w:r w:rsidRPr="00E21323">
              <w:rPr>
                <w:rFonts w:ascii="Arial" w:hAnsi="Arial" w:cs="Arial"/>
                <w:vertAlign w:val="superscript"/>
              </w:rPr>
              <w:t>2</w:t>
            </w:r>
            <w:r w:rsidRPr="00E21323">
              <w:rPr>
                <w:rFonts w:ascii="Arial" w:hAnsi="Arial" w:cs="Arial"/>
              </w:rPr>
              <w:t>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39,06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E213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0,196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"ФЕНИКС" вручную: предел огнестойкости R 15</w:t>
            </w:r>
          </w:p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323">
              <w:rPr>
                <w:rFonts w:ascii="Arial" w:hAnsi="Arial" w:cs="Arial"/>
              </w:rPr>
              <w:t>(единица измерения - 100 м</w:t>
            </w:r>
            <w:r w:rsidRPr="00E21323">
              <w:rPr>
                <w:rFonts w:ascii="Arial" w:hAnsi="Arial" w:cs="Arial"/>
                <w:vertAlign w:val="superscript"/>
              </w:rPr>
              <w:t>2</w:t>
            </w:r>
            <w:r w:rsidRPr="00E21323">
              <w:rPr>
                <w:rFonts w:ascii="Arial" w:hAnsi="Arial" w:cs="Arial"/>
              </w:rPr>
              <w:t>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"ФЕНИКС" вручную: предел огнестойкости R 30</w:t>
            </w:r>
          </w:p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323">
              <w:rPr>
                <w:rFonts w:ascii="Arial" w:hAnsi="Arial" w:cs="Arial"/>
              </w:rPr>
              <w:t>(единица измерения - 100 м</w:t>
            </w:r>
            <w:r w:rsidRPr="00E21323">
              <w:rPr>
                <w:rFonts w:ascii="Arial" w:hAnsi="Arial" w:cs="Arial"/>
                <w:vertAlign w:val="superscript"/>
              </w:rPr>
              <w:t>2</w:t>
            </w:r>
            <w:r w:rsidRPr="00E21323">
              <w:rPr>
                <w:rFonts w:ascii="Arial" w:hAnsi="Arial" w:cs="Arial"/>
              </w:rPr>
              <w:t>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77,79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"ФЕНИКС" вручную: предел огнестойкости R 45</w:t>
            </w:r>
          </w:p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323">
              <w:rPr>
                <w:rFonts w:ascii="Arial" w:hAnsi="Arial" w:cs="Arial"/>
              </w:rPr>
              <w:t>(единица измерения - 100 м</w:t>
            </w:r>
            <w:r w:rsidRPr="00E21323">
              <w:rPr>
                <w:rFonts w:ascii="Arial" w:hAnsi="Arial" w:cs="Arial"/>
                <w:vertAlign w:val="superscript"/>
              </w:rPr>
              <w:t>2</w:t>
            </w:r>
            <w:r w:rsidRPr="00E21323">
              <w:rPr>
                <w:rFonts w:ascii="Arial" w:hAnsi="Arial" w:cs="Arial"/>
              </w:rPr>
              <w:t>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99,08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"ФЕНИКС" вручную: предел огнестойкости R 60</w:t>
            </w:r>
          </w:p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323">
              <w:rPr>
                <w:rFonts w:ascii="Arial" w:hAnsi="Arial" w:cs="Arial"/>
              </w:rPr>
              <w:t>(единица измерения - 100 м</w:t>
            </w:r>
            <w:r w:rsidRPr="00E21323">
              <w:rPr>
                <w:rFonts w:ascii="Arial" w:hAnsi="Arial" w:cs="Arial"/>
                <w:vertAlign w:val="superscript"/>
              </w:rPr>
              <w:t>2</w:t>
            </w:r>
            <w:r w:rsidRPr="00E21323">
              <w:rPr>
                <w:rFonts w:ascii="Arial" w:hAnsi="Arial" w:cs="Arial"/>
              </w:rPr>
              <w:t>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0,194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"ФЕНИКС": добавлять при работе с подмостей</w:t>
            </w:r>
          </w:p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323">
              <w:rPr>
                <w:rFonts w:ascii="Arial" w:hAnsi="Arial" w:cs="Arial"/>
              </w:rPr>
              <w:t>(единица измерения - 100 м</w:t>
            </w:r>
            <w:r w:rsidRPr="00E21323">
              <w:rPr>
                <w:rFonts w:ascii="Arial" w:hAnsi="Arial" w:cs="Arial"/>
                <w:vertAlign w:val="superscript"/>
              </w:rPr>
              <w:t>2</w:t>
            </w:r>
            <w:r w:rsidRPr="00E21323">
              <w:rPr>
                <w:rFonts w:ascii="Arial" w:hAnsi="Arial" w:cs="Arial"/>
              </w:rPr>
              <w:t>)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E21323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E21323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E21323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</w:tbl>
    <w:p w:rsidR="00BE567C" w:rsidRPr="00E21323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5799A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13-124. Устройство огнезащитного покрытия воздуховодов составами "ФЕНИКС"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5799A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воздуховодов;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обезжиривание поверхности;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 вручную;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первого слоя огнезащитного состава (нормы 1, 3, 5, 7);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наклейка стеклоткани (нормы 1, 3, 5, 7);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второго слоя огнезащитного состава (нормы 1, 3, 5, 7);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одного слоя огнезащитного состава (нормы 2, 4, 6, 8);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перестановка подмостей (норма 9).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85799A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воздуховодов составами "ФЕНИКС" механизированным способом: предел огнестойкости EL 30</w:t>
            </w:r>
          </w:p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99A">
              <w:rPr>
                <w:rFonts w:ascii="Arial" w:hAnsi="Arial" w:cs="Arial"/>
              </w:rPr>
              <w:t>(единица измерения - 100 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  <w:r w:rsidRPr="0085799A">
              <w:rPr>
                <w:rFonts w:ascii="Arial" w:hAnsi="Arial" w:cs="Arial"/>
              </w:rPr>
              <w:t>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50,23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85799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каждый последующий слой к норме Е13-124-1</w:t>
            </w:r>
          </w:p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99A">
              <w:rPr>
                <w:rFonts w:ascii="Arial" w:hAnsi="Arial" w:cs="Arial"/>
              </w:rPr>
              <w:t>(единица измерения - 100 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  <w:r w:rsidRPr="0085799A">
              <w:rPr>
                <w:rFonts w:ascii="Arial" w:hAnsi="Arial" w:cs="Arial"/>
              </w:rPr>
              <w:t>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85799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воздуховодов составами "ФЕНИКС" механизированным способом: предел огнестойкости EL 45</w:t>
            </w:r>
          </w:p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99A">
              <w:rPr>
                <w:rFonts w:ascii="Arial" w:hAnsi="Arial" w:cs="Arial"/>
              </w:rPr>
              <w:t>(единица измерения - 100 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  <w:r w:rsidRPr="0085799A">
              <w:rPr>
                <w:rFonts w:ascii="Arial" w:hAnsi="Arial" w:cs="Arial"/>
              </w:rPr>
              <w:t>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85799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каждый последующий слой к норме Е13-124-3</w:t>
            </w:r>
          </w:p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99A">
              <w:rPr>
                <w:rFonts w:ascii="Arial" w:hAnsi="Arial" w:cs="Arial"/>
              </w:rPr>
              <w:t>(единица измерения - 100 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  <w:r w:rsidRPr="0085799A">
              <w:rPr>
                <w:rFonts w:ascii="Arial" w:hAnsi="Arial" w:cs="Arial"/>
              </w:rPr>
              <w:t>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85799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воздуховодов составами "ФЕНИКС" вручную: предел огнестойкости EL 30</w:t>
            </w:r>
          </w:p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99A">
              <w:rPr>
                <w:rFonts w:ascii="Arial" w:hAnsi="Arial" w:cs="Arial"/>
              </w:rPr>
              <w:t>(единица измерения - 100 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  <w:r w:rsidRPr="0085799A">
              <w:rPr>
                <w:rFonts w:ascii="Arial" w:hAnsi="Arial" w:cs="Arial"/>
              </w:rPr>
              <w:t>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83,17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каждый последующий слой к норме Е13-124-5</w:t>
            </w:r>
          </w:p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99A">
              <w:rPr>
                <w:rFonts w:ascii="Arial" w:hAnsi="Arial" w:cs="Arial"/>
              </w:rPr>
              <w:t>(единица измерения - 100 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  <w:r w:rsidRPr="0085799A">
              <w:rPr>
                <w:rFonts w:ascii="Arial" w:hAnsi="Arial" w:cs="Arial"/>
              </w:rPr>
              <w:t>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воздуховодов составами "ФЕНИКС" вручную: предел огнестойкости EL 45</w:t>
            </w:r>
          </w:p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99A">
              <w:rPr>
                <w:rFonts w:ascii="Arial" w:hAnsi="Arial" w:cs="Arial"/>
              </w:rPr>
              <w:t>(единица измерения - 100 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  <w:r w:rsidRPr="0085799A">
              <w:rPr>
                <w:rFonts w:ascii="Arial" w:hAnsi="Arial" w:cs="Arial"/>
              </w:rPr>
              <w:t>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83,49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Сольвент каменноугольный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каждый последующий слой к норме Е13-124-7</w:t>
            </w:r>
          </w:p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99A">
              <w:rPr>
                <w:rFonts w:ascii="Arial" w:hAnsi="Arial" w:cs="Arial"/>
              </w:rPr>
              <w:t>(единица измерения - 100 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  <w:r w:rsidRPr="0085799A">
              <w:rPr>
                <w:rFonts w:ascii="Arial" w:hAnsi="Arial" w:cs="Arial"/>
              </w:rPr>
              <w:t>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21,16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"Феникс"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воздуховодов составами "ФЕНИКС": добавлять при работе с подмостей</w:t>
            </w:r>
          </w:p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5799A">
              <w:rPr>
                <w:rFonts w:ascii="Arial" w:hAnsi="Arial" w:cs="Arial"/>
              </w:rPr>
              <w:t>(единица измерения - 100 м</w:t>
            </w:r>
            <w:r w:rsidRPr="0085799A">
              <w:rPr>
                <w:rFonts w:ascii="Arial" w:hAnsi="Arial" w:cs="Arial"/>
                <w:vertAlign w:val="superscript"/>
              </w:rPr>
              <w:t>2</w:t>
            </w:r>
            <w:r w:rsidRPr="0085799A">
              <w:rPr>
                <w:rFonts w:ascii="Arial" w:hAnsi="Arial" w:cs="Arial"/>
              </w:rPr>
              <w:t>)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85799A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5799A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5799A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</w:tbl>
    <w:p w:rsidR="00BE567C" w:rsidRPr="0085799A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E71F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13-125. Нанесение покровной эмали механизированным способом при устройстве огнезащитного покрытия металлических конструкций и воздуховодов составами "ФЕНИКС"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E71F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покровной эмали в один слой (норма 1);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перестановка подмостей (норма 2).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E71FC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покровной эмали механизированным способом при устройстве огнезащитного покрытия металлических конструкций и воздуховодов составами "ФЕНИКС"</w:t>
            </w:r>
          </w:p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71FC">
              <w:rPr>
                <w:rFonts w:ascii="Arial" w:hAnsi="Arial" w:cs="Arial"/>
              </w:rPr>
              <w:t>(единица измерения - 100 м</w:t>
            </w:r>
            <w:r w:rsidRPr="00FE71FC">
              <w:rPr>
                <w:rFonts w:ascii="Arial" w:hAnsi="Arial" w:cs="Arial"/>
                <w:vertAlign w:val="superscript"/>
              </w:rPr>
              <w:t>2</w:t>
            </w:r>
            <w:r w:rsidRPr="00FE71FC">
              <w:rPr>
                <w:rFonts w:ascii="Arial" w:hAnsi="Arial" w:cs="Arial"/>
              </w:rPr>
              <w:t>)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E71F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покровной эмали механизированным способом при устройстве огнезащитного покрытия металлических конструкций и воздуховодов составами "ФЕНИКС": добавлять при работе с подмостей</w:t>
            </w:r>
          </w:p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71FC">
              <w:rPr>
                <w:rFonts w:ascii="Arial" w:hAnsi="Arial" w:cs="Arial"/>
              </w:rPr>
              <w:t>(единица измерения - 100 м</w:t>
            </w:r>
            <w:r w:rsidRPr="00FE71FC">
              <w:rPr>
                <w:rFonts w:ascii="Arial" w:hAnsi="Arial" w:cs="Arial"/>
                <w:vertAlign w:val="superscript"/>
              </w:rPr>
              <w:t>2</w:t>
            </w:r>
            <w:r w:rsidRPr="00FE71FC">
              <w:rPr>
                <w:rFonts w:ascii="Arial" w:hAnsi="Arial" w:cs="Arial"/>
              </w:rPr>
              <w:t>)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E71FC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E71FC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E71FC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</w:tbl>
    <w:p w:rsidR="00BE567C" w:rsidRPr="00FE71FC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4503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29. Производство антикоррозийных работ методом промышленного альпинизма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45037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13-126. Пескоструйная обработка поверхностей методом промышленного альпинизма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C45037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альпинистского снаряжения;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закрепление альпинистских веревок;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пескоструйная обработка поверхностей;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и сбор альпинистского снаряжения.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C45037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обработка поверхностей аппаратов, труб и фитингов диаметром до 500 мм методом промышленного альпинизма</w:t>
            </w:r>
          </w:p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037">
              <w:rPr>
                <w:rFonts w:ascii="Arial" w:hAnsi="Arial" w:cs="Arial"/>
              </w:rPr>
              <w:t>(единица измерения - 100 м</w:t>
            </w:r>
            <w:r w:rsidRPr="00C45037">
              <w:rPr>
                <w:rFonts w:ascii="Arial" w:hAnsi="Arial" w:cs="Arial"/>
                <w:vertAlign w:val="superscript"/>
              </w:rPr>
              <w:t>2</w:t>
            </w:r>
            <w:r w:rsidRPr="00C4503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151,63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28,69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4503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обработка поверхностей аппаратов, труб и фитингов диаметром свыше 500 мм методом промышленного альпинизма</w:t>
            </w:r>
          </w:p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037">
              <w:rPr>
                <w:rFonts w:ascii="Arial" w:hAnsi="Arial" w:cs="Arial"/>
              </w:rPr>
              <w:t>(единица измерения - 100 м</w:t>
            </w:r>
            <w:r w:rsidRPr="00C45037">
              <w:rPr>
                <w:rFonts w:ascii="Arial" w:hAnsi="Arial" w:cs="Arial"/>
                <w:vertAlign w:val="superscript"/>
              </w:rPr>
              <w:t>2</w:t>
            </w:r>
            <w:r w:rsidRPr="00C4503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89,11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16,89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4503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Пескоструйная обработка металлических поверхностей методом промышленного альпинизма</w:t>
            </w:r>
          </w:p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5037">
              <w:rPr>
                <w:rFonts w:ascii="Arial" w:hAnsi="Arial" w:cs="Arial"/>
              </w:rPr>
              <w:t>(единица измерения - 100 м</w:t>
            </w:r>
            <w:r w:rsidRPr="00C45037">
              <w:rPr>
                <w:rFonts w:ascii="Arial" w:hAnsi="Arial" w:cs="Arial"/>
                <w:vertAlign w:val="superscript"/>
              </w:rPr>
              <w:t>2</w:t>
            </w:r>
            <w:r w:rsidRPr="00C4503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130,76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24,79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C4503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E567C" w:rsidRPr="00C45037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C45037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кварцевый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C45037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</w:tbl>
    <w:p w:rsidR="00BE567C" w:rsidRPr="00C45037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12972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13-127. Устройство антикоррозийного покрытия методом промышленного альпинизма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512972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альпинистского снаряжения;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закрепление альпинистских веревок;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обезжиривание поверхностей;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перемешивание составов;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поверхностей за один раз;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окраска поверхностей за два раза;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снятие и сбор альпинистского снаряжения.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512972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антикоррозийного покрытия аппаратов, труб и фитингов диаметром до 500 мм методом промышленного альпинизма</w:t>
            </w:r>
          </w:p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2972">
              <w:rPr>
                <w:rFonts w:ascii="Arial" w:hAnsi="Arial" w:cs="Arial"/>
              </w:rPr>
              <w:t>(единица измерения - 100 м</w:t>
            </w:r>
            <w:r w:rsidRPr="00512972">
              <w:rPr>
                <w:rFonts w:ascii="Arial" w:hAnsi="Arial" w:cs="Arial"/>
                <w:vertAlign w:val="superscript"/>
              </w:rPr>
              <w:t>2</w:t>
            </w:r>
            <w:r w:rsidRPr="0051297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36,57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51297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0,0325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антикоррозийного покрытия аппаратов, труб и фитингов диаметром свыше 500 мм методом промышленного альпинизма</w:t>
            </w:r>
          </w:p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2972">
              <w:rPr>
                <w:rFonts w:ascii="Arial" w:hAnsi="Arial" w:cs="Arial"/>
              </w:rPr>
              <w:t>(единица измерения - 100 м</w:t>
            </w:r>
            <w:r w:rsidRPr="00512972">
              <w:rPr>
                <w:rFonts w:ascii="Arial" w:hAnsi="Arial" w:cs="Arial"/>
                <w:vertAlign w:val="superscript"/>
              </w:rPr>
              <w:t>2</w:t>
            </w:r>
            <w:r w:rsidRPr="0051297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19,91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51297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0,0325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антикоррозийного покрытия металлических конструкций шириной до 250 мм методом промышленного альпинизма</w:t>
            </w:r>
          </w:p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2972">
              <w:rPr>
                <w:rFonts w:ascii="Arial" w:hAnsi="Arial" w:cs="Arial"/>
              </w:rPr>
              <w:t>(единица измерения - 100 м</w:t>
            </w:r>
            <w:r w:rsidRPr="00512972">
              <w:rPr>
                <w:rFonts w:ascii="Arial" w:hAnsi="Arial" w:cs="Arial"/>
                <w:vertAlign w:val="superscript"/>
              </w:rPr>
              <w:t>2</w:t>
            </w:r>
            <w:r w:rsidRPr="0051297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37,01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51297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0,0325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антикоррозийного покрытия металлических конструкций шириной свыше 250 мм методом промышленного альпинизма</w:t>
            </w:r>
          </w:p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2972">
              <w:rPr>
                <w:rFonts w:ascii="Arial" w:hAnsi="Arial" w:cs="Arial"/>
              </w:rPr>
              <w:t>(единица измерения - 100 м</w:t>
            </w:r>
            <w:r w:rsidRPr="00512972">
              <w:rPr>
                <w:rFonts w:ascii="Arial" w:hAnsi="Arial" w:cs="Arial"/>
                <w:vertAlign w:val="superscript"/>
              </w:rPr>
              <w:t>2</w:t>
            </w:r>
            <w:r w:rsidRPr="0051297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51297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окрасочный с пневмоприводом типа GRACO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серая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0,0325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512972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512972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ГФ-021,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512972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</w:tbl>
    <w:p w:rsidR="00BE567C" w:rsidRPr="00512972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65928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30. Устройство гидроизоляции мастикой битумно-латексной эмульсионной двухкомпонентной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65928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13-130. Устройство гидроизоляции по бетонным и железобетонным вертикальным поверхностям из мастики битумно-латексной эмульсионной гидроизоляционной двухкомпонентной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65928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поверхности;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перемешивание мастики;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смешивание хлористого кальция с водой (компонент Б);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поверхности мастикой;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двух слоев двухкомпонентной мастики.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65928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гидроизоляции по бетонным и железобетонным вертикальным поверхностям из мастики битумно-латексной эмульсионной гидроизоляционной двухкомпонентной</w:t>
            </w:r>
          </w:p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65928">
              <w:rPr>
                <w:rFonts w:ascii="Arial" w:hAnsi="Arial" w:cs="Arial"/>
              </w:rPr>
              <w:t>(единица измерения - 100 м</w:t>
            </w:r>
            <w:r w:rsidRPr="00F65928">
              <w:rPr>
                <w:rFonts w:ascii="Arial" w:hAnsi="Arial" w:cs="Arial"/>
                <w:vertAlign w:val="superscript"/>
              </w:rPr>
              <w:t>2</w:t>
            </w:r>
            <w:r w:rsidRPr="00F65928">
              <w:rPr>
                <w:rFonts w:ascii="Arial" w:hAnsi="Arial" w:cs="Arial"/>
              </w:rPr>
              <w:t>)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F6592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распределения пленкообразующих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Кальций хлористый твердый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0,00473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659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битумно-латексная гидроизоляционная для огрунтовки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BE567C" w:rsidRPr="00F65928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65928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битумно-латексная гидроизоляционная для устройства основного слоя (компонент 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65928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</w:tbl>
    <w:p w:rsidR="00BE567C" w:rsidRPr="00F65928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04A8E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13-131. Устройство изоляции металлических сооружений из мастики битумно-латексной эмульсионной гидроизоляционной двухкомпонентной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04A8E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обезжиривание поверхностей;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перемешивание мастики;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смешивание хлористого кальция с водой (компонент Б);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огрунтовка поверхности мастикой;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двух слоев двухкомпонентной мастики.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04A8E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изоляции металлических сооружений из мастики битумно-латексной эмульсионной гидроизоляционной двухкомпонентной</w:t>
            </w:r>
          </w:p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04A8E">
              <w:rPr>
                <w:rFonts w:ascii="Arial" w:hAnsi="Arial" w:cs="Arial"/>
              </w:rPr>
              <w:t>(единица измерения - 100 м</w:t>
            </w:r>
            <w:r w:rsidRPr="00F04A8E">
              <w:rPr>
                <w:rFonts w:ascii="Arial" w:hAnsi="Arial" w:cs="Arial"/>
                <w:vertAlign w:val="superscript"/>
              </w:rPr>
              <w:t>2</w:t>
            </w:r>
            <w:r w:rsidRPr="00F04A8E">
              <w:rPr>
                <w:rFonts w:ascii="Arial" w:hAnsi="Arial" w:cs="Arial"/>
              </w:rPr>
              <w:t>)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10,53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распределения пленкообразующих материалов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Кальций хлористый твердый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0,00473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04A8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битумно-латексная гидроизоляционная для огрунтовки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BE567C" w:rsidRPr="00F04A8E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04A8E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битумно-латексная гидроизоляционная для устройства основного слоя (компонент 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04A8E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</w:tbl>
    <w:p w:rsidR="00BE567C" w:rsidRPr="00F04A8E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32234" w:rsidRDefault="00BE567C" w:rsidP="00B77778">
            <w:pPr>
              <w:pStyle w:val="a5"/>
              <w:ind w:left="-108" w:firstLine="709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31. Заполнение (герметиз</w:t>
            </w:r>
            <w:r w:rsidR="00B77778">
              <w:rPr>
                <w:rFonts w:ascii="Arial" w:hAnsi="Arial" w:cs="Arial"/>
                <w:b/>
                <w:sz w:val="22"/>
              </w:rPr>
              <w:t xml:space="preserve">ация) противопожарных проходок </w:t>
            </w:r>
            <w:r>
              <w:rPr>
                <w:rFonts w:ascii="Arial" w:hAnsi="Arial" w:cs="Arial"/>
                <w:b/>
                <w:sz w:val="22"/>
              </w:rPr>
              <w:t>с нормируемым пределом огнестойкости с применением противопожарных материалов "HILTI"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32234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13-135. Заполнение (герметизация) противопожарных кабельных, тру</w:t>
            </w:r>
            <w:r w:rsidR="00B77778">
              <w:rPr>
                <w:rFonts w:ascii="Arial" w:hAnsi="Arial" w:cs="Arial"/>
                <w:b/>
              </w:rPr>
              <w:t xml:space="preserve">бных и вентиляционных проходок </w:t>
            </w:r>
            <w:r>
              <w:rPr>
                <w:rFonts w:ascii="Arial" w:hAnsi="Arial" w:cs="Arial"/>
                <w:b/>
              </w:rPr>
              <w:t>с нормируемым пределом огнестойкости с применением противопожарных материалов "HILTI"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832234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продувка поверхности отверстий;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972A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резка минералов</w:t>
            </w:r>
            <w:r w:rsidR="00972ABD">
              <w:rPr>
                <w:rFonts w:ascii="Arial" w:hAnsi="Arial" w:cs="Arial"/>
              </w:rPr>
              <w:t>атных плит (нормы 1,2</w:t>
            </w:r>
            <w:r>
              <w:rPr>
                <w:rFonts w:ascii="Arial" w:hAnsi="Arial" w:cs="Arial"/>
              </w:rPr>
              <w:t>);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972A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герметика на поверхности элементов</w:t>
            </w:r>
            <w:r w:rsidR="00972ABD">
              <w:rPr>
                <w:rFonts w:ascii="Arial" w:hAnsi="Arial" w:cs="Arial"/>
              </w:rPr>
              <w:t xml:space="preserve"> минераловатных плит (нормы 1,2</w:t>
            </w:r>
            <w:r>
              <w:rPr>
                <w:rFonts w:ascii="Arial" w:hAnsi="Arial" w:cs="Arial"/>
              </w:rPr>
              <w:t>);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обертывание трубы бандажной лентой с закреплением, установка бандажной ленты в проектное положение (нормы 9,10);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CF783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элементов минераловат</w:t>
            </w:r>
            <w:r w:rsidR="00972ABD">
              <w:rPr>
                <w:rFonts w:ascii="Arial" w:hAnsi="Arial" w:cs="Arial"/>
              </w:rPr>
              <w:t xml:space="preserve">ных плит в отверстия (нормы 1, </w:t>
            </w:r>
            <w:r w:rsidR="00CF783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);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972A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герметика на наружные поверхно</w:t>
            </w:r>
            <w:r w:rsidR="00972ABD">
              <w:rPr>
                <w:rFonts w:ascii="Arial" w:hAnsi="Arial" w:cs="Arial"/>
              </w:rPr>
              <w:t>сти кистью за 2 раза (нормы 1, 2</w:t>
            </w:r>
            <w:r>
              <w:rPr>
                <w:rFonts w:ascii="Arial" w:hAnsi="Arial" w:cs="Arial"/>
              </w:rPr>
              <w:t>);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CF783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заделка герметиком наружных поверхностей с выравниванием (нормы 9,</w:t>
            </w:r>
            <w:r w:rsidR="00972AB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10);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972A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увлажнение поверхно</w:t>
            </w:r>
            <w:r w:rsidR="00972ABD">
              <w:rPr>
                <w:rFonts w:ascii="Arial" w:hAnsi="Arial" w:cs="Arial"/>
              </w:rPr>
              <w:t>сти нанесенного герметика (нормы 1,2</w:t>
            </w:r>
            <w:r>
              <w:rPr>
                <w:rFonts w:ascii="Arial" w:hAnsi="Arial" w:cs="Arial"/>
              </w:rPr>
              <w:t>);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CF7833" w:rsidP="00972A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</w:t>
            </w:r>
            <w:r w:rsidR="00BE567C">
              <w:rPr>
                <w:rFonts w:ascii="Arial" w:hAnsi="Arial" w:cs="Arial"/>
              </w:rPr>
              <w:t>) пере</w:t>
            </w:r>
            <w:r>
              <w:rPr>
                <w:rFonts w:ascii="Arial" w:hAnsi="Arial" w:cs="Arial"/>
              </w:rPr>
              <w:t xml:space="preserve">становка подмостей (нормы 2, </w:t>
            </w:r>
            <w:bookmarkStart w:id="0" w:name="_GoBack"/>
            <w:bookmarkEnd w:id="0"/>
            <w:r w:rsidR="00BE567C">
              <w:rPr>
                <w:rFonts w:ascii="Arial" w:hAnsi="Arial" w:cs="Arial"/>
              </w:rPr>
              <w:t>10).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832234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(герметизация) противопожарных кабельных, трубных и вентиляционных проходок с применением противопожарных герметиков HILTI на высоте до 1,5 м от опорной площадки</w:t>
            </w:r>
          </w:p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2234">
              <w:rPr>
                <w:rFonts w:ascii="Arial" w:hAnsi="Arial" w:cs="Arial"/>
              </w:rPr>
              <w:t>(единица измерения - м</w:t>
            </w:r>
            <w:r w:rsidRPr="00832234">
              <w:rPr>
                <w:rFonts w:ascii="Arial" w:hAnsi="Arial" w:cs="Arial"/>
                <w:vertAlign w:val="superscript"/>
              </w:rPr>
              <w:t>3</w:t>
            </w:r>
            <w:r w:rsidRPr="00832234">
              <w:rPr>
                <w:rFonts w:ascii="Arial" w:hAnsi="Arial" w:cs="Arial"/>
              </w:rPr>
              <w:t xml:space="preserve"> заполнения проходки)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225,08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1/10-120-10-10/71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из минеральной ваты ПТМ СТБ 1995-2009-Т5-DS(TH)1-CS(10)50-TR15-WS1 (плотность 150 кг/м</w:t>
            </w:r>
            <w:r w:rsidRPr="0083223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) БЕЛТЕП марки Фасад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2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2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акриловый противопожарный Hilti CP 606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Покрытие противопожарное Hilti CP 670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Заполнение (герметизация) противопожарных кабельных, трубных и вентиляционных проходок с применением противопожарных герметиков HILTI на высоте свыше 1,5 до 4 м от опорной площадки</w:t>
            </w:r>
          </w:p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32234">
              <w:rPr>
                <w:rFonts w:ascii="Arial" w:hAnsi="Arial" w:cs="Arial"/>
              </w:rPr>
              <w:t>(единица измерения - м</w:t>
            </w:r>
            <w:r w:rsidRPr="00832234">
              <w:rPr>
                <w:rFonts w:ascii="Arial" w:hAnsi="Arial" w:cs="Arial"/>
                <w:vertAlign w:val="superscript"/>
              </w:rPr>
              <w:t>3</w:t>
            </w:r>
            <w:r w:rsidRPr="00832234">
              <w:rPr>
                <w:rFonts w:ascii="Arial" w:hAnsi="Arial" w:cs="Arial"/>
              </w:rPr>
              <w:t xml:space="preserve"> заполнения проходки)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225,2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1/10-120-10-10/71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 из минеральной ваты ПТМ СТБ 1995-2009-Т5-DS(TH)1-CS(10)50-TR15-WS1 (плотность 150 кг/м</w:t>
            </w:r>
            <w:r w:rsidRPr="0083223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) БЕЛТЕП марки Фасад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2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223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акриловый противопожарный Hilti CP 606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Покрытие противопожарное Hilti CP 670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Заполнение (герметизация) противопожарных трубных проходок с применением бандажной ленты HILTI и противопожарного силиконового герметика HILTI на высоте до 1,5 м от опорной площадки</w:t>
            </w:r>
          </w:p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2234">
              <w:rPr>
                <w:rFonts w:ascii="Arial" w:hAnsi="Arial" w:cs="Arial"/>
              </w:rPr>
              <w:t>(единица измерения - 100 процессов заполнения проходки)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45,32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противопожарный Hilti CP 601S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противопожарная Hilti CFS-B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Е13-135-10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Заполнение (герметизация) противопожарных трубных проходок с применением бандажной ленты HILTI и противопожарного силиконового герметика HILTI на высоте свыше 1,5 до 4 м от опорной площадки</w:t>
            </w:r>
          </w:p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2234">
              <w:rPr>
                <w:rFonts w:ascii="Arial" w:hAnsi="Arial" w:cs="Arial"/>
              </w:rPr>
              <w:t>(единица измерения - 100 процессов заполнения проходки)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57,32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противопожарный Hilti CP 601S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BE567C" w:rsidRPr="00832234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832234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противопожарная Hilti CFS-B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832234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BE567C" w:rsidRPr="00832234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BE567C" w:rsidRPr="008007FC" w:rsidRDefault="00BE567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F09C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32. Огнезащитная обработка металлических поверхностей составами "Агнитерм"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F09C1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13-140. Устройство огнезащитного покрытия металлических конструкций составами "Агнитерм-М"</w:t>
            </w: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E567C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Pr="00FF09C1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металлических конструкций;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состава;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огнезащитного состава в 2 слоя (норма 1);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огнезащитного состава в 3 слоя (норма 2);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огнезащитного состава в 4 слоя (норма 3);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огнезащитного состава в 5 слоев (норма 4);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измерение толщины мокрого и сухого слоя огнезащитного состава.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E567C" w:rsidRDefault="00BE567C" w:rsidP="00B7777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E567C" w:rsidRDefault="00BE567C" w:rsidP="00BE567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E567C" w:rsidRPr="00FF09C1" w:rsidTr="00B7777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"Агнитерм-М" вручную: группа огнезащитной эффективности VII (15 минут)</w:t>
            </w:r>
          </w:p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09C1">
              <w:rPr>
                <w:rFonts w:ascii="Arial" w:hAnsi="Arial" w:cs="Arial"/>
              </w:rPr>
              <w:t>(единица измерения - 100 м</w:t>
            </w:r>
            <w:r w:rsidRPr="00FF09C1">
              <w:rPr>
                <w:rFonts w:ascii="Arial" w:hAnsi="Arial" w:cs="Arial"/>
                <w:vertAlign w:val="superscript"/>
              </w:rPr>
              <w:t>2</w:t>
            </w:r>
            <w:r w:rsidRPr="00FF09C1">
              <w:rPr>
                <w:rFonts w:ascii="Arial" w:hAnsi="Arial" w:cs="Arial"/>
              </w:rPr>
              <w:t>)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59,73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"Агнитерм-М"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"Агнитерм-М" вручную: группа огнезащитной эффективности VI (30 минут)</w:t>
            </w:r>
          </w:p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09C1">
              <w:rPr>
                <w:rFonts w:ascii="Arial" w:hAnsi="Arial" w:cs="Arial"/>
              </w:rPr>
              <w:t>(единица измерения - 100 м</w:t>
            </w:r>
            <w:r w:rsidRPr="00FF09C1">
              <w:rPr>
                <w:rFonts w:ascii="Arial" w:hAnsi="Arial" w:cs="Arial"/>
                <w:vertAlign w:val="superscript"/>
              </w:rPr>
              <w:t>2</w:t>
            </w:r>
            <w:r w:rsidRPr="00FF09C1">
              <w:rPr>
                <w:rFonts w:ascii="Arial" w:hAnsi="Arial" w:cs="Arial"/>
              </w:rPr>
              <w:t>)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88,78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"Агнитерм-М"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"Агнитерм-М" вручную: группа огнезащитной эффективности V (45 минут)</w:t>
            </w:r>
          </w:p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09C1">
              <w:rPr>
                <w:rFonts w:ascii="Arial" w:hAnsi="Arial" w:cs="Arial"/>
              </w:rPr>
              <w:t>(единица измерения - 100 м</w:t>
            </w:r>
            <w:r w:rsidRPr="00FF09C1">
              <w:rPr>
                <w:rFonts w:ascii="Arial" w:hAnsi="Arial" w:cs="Arial"/>
                <w:vertAlign w:val="superscript"/>
              </w:rPr>
              <w:t>2</w:t>
            </w:r>
            <w:r w:rsidRPr="00FF09C1">
              <w:rPr>
                <w:rFonts w:ascii="Arial" w:hAnsi="Arial" w:cs="Arial"/>
              </w:rPr>
              <w:t>)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117,18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"Агнитерм-М"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Е13-140-4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огнезащитного покрытия металлических конструкций составами "Агнитерм-М" вручную: группа огнезащитной эффективности IV (60 минут)</w:t>
            </w:r>
          </w:p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09C1">
              <w:rPr>
                <w:rFonts w:ascii="Arial" w:hAnsi="Arial" w:cs="Arial"/>
              </w:rPr>
              <w:t>(единица измерения - 100 м</w:t>
            </w:r>
            <w:r w:rsidRPr="00FF09C1">
              <w:rPr>
                <w:rFonts w:ascii="Arial" w:hAnsi="Arial" w:cs="Arial"/>
                <w:vertAlign w:val="superscript"/>
              </w:rPr>
              <w:t>2</w:t>
            </w:r>
            <w:r w:rsidRPr="00FF09C1">
              <w:rPr>
                <w:rFonts w:ascii="Arial" w:hAnsi="Arial" w:cs="Arial"/>
              </w:rPr>
              <w:t>)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155,97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E567C" w:rsidRPr="00FF09C1" w:rsidTr="00B777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567C" w:rsidRPr="00FF09C1" w:rsidRDefault="00BE567C" w:rsidP="00B7777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огнезащитный "Агнитерм-М"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67C" w:rsidRPr="00FF09C1" w:rsidRDefault="00BE567C" w:rsidP="00B7777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0,196</w:t>
            </w:r>
          </w:p>
        </w:tc>
      </w:tr>
    </w:tbl>
    <w:p w:rsidR="00BE567C" w:rsidRPr="00FF09C1" w:rsidRDefault="00BE567C" w:rsidP="00BE567C">
      <w:pPr>
        <w:pStyle w:val="a5"/>
        <w:rPr>
          <w:rFonts w:ascii="Arial" w:hAnsi="Arial" w:cs="Arial"/>
          <w:b/>
          <w:sz w:val="2"/>
        </w:rPr>
      </w:pPr>
    </w:p>
    <w:p w:rsidR="00135B66" w:rsidRPr="008007FC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8007FC" w:rsidSect="008007F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778" w:rsidRDefault="00B77778" w:rsidP="008007FC">
      <w:r>
        <w:separator/>
      </w:r>
    </w:p>
  </w:endnote>
  <w:endnote w:type="continuationSeparator" w:id="0">
    <w:p w:rsidR="00B77778" w:rsidRDefault="00B77778" w:rsidP="00800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778" w:rsidRDefault="00B77778" w:rsidP="00B7777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F7833">
      <w:rPr>
        <w:rStyle w:val="a4"/>
        <w:noProof/>
      </w:rPr>
      <w:t>230</w:t>
    </w:r>
    <w:r>
      <w:rPr>
        <w:rStyle w:val="a4"/>
      </w:rPr>
      <w:fldChar w:fldCharType="end"/>
    </w:r>
  </w:p>
  <w:p w:rsidR="00B77778" w:rsidRDefault="00B77778" w:rsidP="008007F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778" w:rsidRDefault="00B77778" w:rsidP="00B7777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F7833">
      <w:rPr>
        <w:rStyle w:val="a4"/>
        <w:noProof/>
      </w:rPr>
      <w:t>231</w:t>
    </w:r>
    <w:r>
      <w:rPr>
        <w:rStyle w:val="a4"/>
      </w:rPr>
      <w:fldChar w:fldCharType="end"/>
    </w:r>
  </w:p>
  <w:p w:rsidR="00B77778" w:rsidRDefault="00B77778" w:rsidP="008007F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778" w:rsidRDefault="00B77778" w:rsidP="008007FC">
      <w:r>
        <w:separator/>
      </w:r>
    </w:p>
  </w:footnote>
  <w:footnote w:type="continuationSeparator" w:id="0">
    <w:p w:rsidR="00B77778" w:rsidRDefault="00B77778" w:rsidP="00800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778" w:rsidRDefault="00B77778" w:rsidP="008007F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8.03.113-2026</w:t>
    </w:r>
  </w:p>
  <w:p w:rsidR="00B77778" w:rsidRPr="008007FC" w:rsidRDefault="00B77778" w:rsidP="008007F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778" w:rsidRDefault="00B77778" w:rsidP="008007F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8.03.113-2026</w:t>
    </w:r>
  </w:p>
  <w:p w:rsidR="00B77778" w:rsidRPr="008007FC" w:rsidRDefault="00B77778" w:rsidP="008007F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7FC"/>
    <w:rsid w:val="00071661"/>
    <w:rsid w:val="00135B66"/>
    <w:rsid w:val="0040791D"/>
    <w:rsid w:val="004A7AAA"/>
    <w:rsid w:val="00637FA0"/>
    <w:rsid w:val="006B207E"/>
    <w:rsid w:val="008007FC"/>
    <w:rsid w:val="00972ABD"/>
    <w:rsid w:val="009D1DBB"/>
    <w:rsid w:val="00B77778"/>
    <w:rsid w:val="00BE567C"/>
    <w:rsid w:val="00CF7833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7A57BD1"/>
  <w15:chartTrackingRefBased/>
  <w15:docId w15:val="{7E1BB2F2-F6C6-4534-A058-62DCD2B3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21</TotalTime>
  <Pages>220</Pages>
  <Words>58841</Words>
  <Characters>335400</Characters>
  <Application>Microsoft Office Word</Application>
  <DocSecurity>0</DocSecurity>
  <Lines>2795</Lines>
  <Paragraphs>786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393455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3</cp:revision>
  <cp:lastPrinted>1899-12-31T21:00:00Z</cp:lastPrinted>
  <dcterms:created xsi:type="dcterms:W3CDTF">2024-12-06T07:58:00Z</dcterms:created>
  <dcterms:modified xsi:type="dcterms:W3CDTF">2026-01-30T06:30:00Z</dcterms:modified>
</cp:coreProperties>
</file>