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B5FEB" w:rsidTr="00BB5FE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B5FEB" w:rsidRPr="00BB5FEB" w:rsidRDefault="00BB5FEB" w:rsidP="00BB5FE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12-1. Устройство кровель скатных</w:t>
            </w:r>
          </w:p>
        </w:tc>
      </w:tr>
      <w:tr w:rsidR="00BB5FEB" w:rsidTr="00BB5FE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B5FEB" w:rsidRDefault="00BB5FEB" w:rsidP="00BB5FE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B5FEB" w:rsidTr="00BB5FE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B5FEB" w:rsidRDefault="00BB5FEB" w:rsidP="00BB5FE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B5FEB" w:rsidRPr="00BB5FEB" w:rsidRDefault="00BB5FEB" w:rsidP="00BB5FE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наклейка рулонных материалов на битумной мастике (нормы 1,2) или методом подплавления мастичного слоя газопламенными горелками (нормы 3000,4000,5000);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B5FEB" w:rsidRDefault="00BB5FEB" w:rsidP="00BB5FE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защита рулонного кровельного ковра гравием на битумной мастике (нормы 2,3000,3010).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B5FEB" w:rsidRDefault="00BB5FEB" w:rsidP="00BB5FE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B5FEB" w:rsidRDefault="00BB5FE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B5FEB" w:rsidRPr="00BB5FEB" w:rsidTr="00BB5FE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скатных из трех слоев кровельных рулонных материалов на битумной мастике</w:t>
            </w:r>
          </w:p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FEB">
              <w:rPr>
                <w:rFonts w:ascii="Arial" w:hAnsi="Arial" w:cs="Arial"/>
              </w:rPr>
              <w:t>(единица измерения - 100 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  <w:r w:rsidRPr="00BB5FEB">
              <w:rPr>
                <w:rFonts w:ascii="Arial" w:hAnsi="Arial" w:cs="Arial"/>
              </w:rPr>
              <w:t xml:space="preserve"> кровли)</w:t>
            </w:r>
          </w:p>
        </w:tc>
      </w:tr>
      <w:tr w:rsidR="00BB5FEB" w:rsidRPr="00BB5FEB" w:rsidTr="004868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29,28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BB5FEB" w:rsidRPr="00BB5FEB" w:rsidTr="00CC67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BB5FEB" w:rsidRPr="00BB5FEB" w:rsidTr="006428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B5FEB" w:rsidRPr="00BB5FEB" w:rsidTr="000724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E02A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0,712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BB5FEB" w:rsidRPr="00BB5FEB" w:rsidTr="00652B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B5FEB" w:rsidRPr="00BB5FEB" w:rsidTr="00811C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6912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для верхнего слоя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для нижних слоев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скатных из трех слоев кровельных рулонных материалов на битумной мастике с защитным слоем из гравия на битумной мастике</w:t>
            </w:r>
          </w:p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FEB">
              <w:rPr>
                <w:rFonts w:ascii="Arial" w:hAnsi="Arial" w:cs="Arial"/>
              </w:rPr>
              <w:t>(единица измерения - 100 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  <w:r w:rsidRPr="00BB5FEB">
              <w:rPr>
                <w:rFonts w:ascii="Arial" w:hAnsi="Arial" w:cs="Arial"/>
              </w:rPr>
              <w:t xml:space="preserve"> кровли)</w:t>
            </w:r>
          </w:p>
        </w:tc>
      </w:tr>
      <w:tr w:rsidR="00BB5FEB" w:rsidRPr="00BB5FEB" w:rsidTr="006864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39,07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B5FEB" w:rsidRPr="00BB5FEB" w:rsidTr="00E37F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BB5FEB" w:rsidRPr="00BB5FEB" w:rsidTr="005527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B5FEB" w:rsidRPr="00BB5FEB" w:rsidTr="004A79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D15C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1,012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B5FEB" w:rsidRPr="00BB5FEB" w:rsidTr="004862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B5FEB" w:rsidRPr="00BB5FEB" w:rsidTr="00DF2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B5FEB" w:rsidRPr="00BB5FEB" w:rsidTr="00D677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B5FEB" w:rsidRPr="00BB5FEB" w:rsidTr="007B66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044A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Е12-1-3000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скатных из наплавляемых материалов в три слоя с защитным слоем из гравия на битумной мастике</w:t>
            </w:r>
          </w:p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FEB">
              <w:rPr>
                <w:rFonts w:ascii="Arial" w:hAnsi="Arial" w:cs="Arial"/>
              </w:rPr>
              <w:t>(единица измерения - 100 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  <w:r w:rsidRPr="00BB5FEB">
              <w:rPr>
                <w:rFonts w:ascii="Arial" w:hAnsi="Arial" w:cs="Arial"/>
              </w:rPr>
              <w:t xml:space="preserve"> кровли)</w:t>
            </w:r>
          </w:p>
        </w:tc>
      </w:tr>
      <w:tr w:rsidR="00BB5FEB" w:rsidRPr="00BB5FEB" w:rsidTr="00E324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BB5FEB" w:rsidRPr="00BB5FEB" w:rsidTr="009601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BB5FEB" w:rsidRPr="00BB5FEB" w:rsidTr="005F60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B5FEB" w:rsidRPr="00BB5FEB" w:rsidTr="00E80E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BB0D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85,56</w:t>
            </w:r>
          </w:p>
        </w:tc>
      </w:tr>
      <w:tr w:rsidR="00BB5FEB" w:rsidRPr="00BB5FEB" w:rsidTr="00707A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B5FEB" w:rsidRPr="00BB5FEB" w:rsidTr="00C13F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B5FEB" w:rsidRPr="00BB5FEB" w:rsidTr="00A005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B5FEB" w:rsidRPr="00BB5FEB" w:rsidTr="00EB20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D81B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Е12-1-4000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скатных из наплавляемых рулонных материалов в три слоя</w:t>
            </w:r>
          </w:p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FEB">
              <w:rPr>
                <w:rFonts w:ascii="Arial" w:hAnsi="Arial" w:cs="Arial"/>
              </w:rPr>
              <w:t>(единица измерения - 100 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  <w:r w:rsidRPr="00BB5FEB">
              <w:rPr>
                <w:rFonts w:ascii="Arial" w:hAnsi="Arial" w:cs="Arial"/>
              </w:rPr>
              <w:t xml:space="preserve"> кровли)</w:t>
            </w:r>
          </w:p>
        </w:tc>
      </w:tr>
      <w:tr w:rsidR="00BB5FEB" w:rsidRPr="00BB5FEB" w:rsidTr="00C002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BB5FEB" w:rsidRPr="00BB5FEB" w:rsidTr="007B0E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BB5FEB" w:rsidRPr="00BB5FEB" w:rsidTr="005D6B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B5FEB" w:rsidRPr="00BB5FEB" w:rsidTr="00756C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804E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84,56</w:t>
            </w:r>
          </w:p>
        </w:tc>
      </w:tr>
      <w:tr w:rsidR="00BB5FEB" w:rsidRPr="00BB5FEB" w:rsidTr="00BD5F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B5FEB" w:rsidRPr="00BB5FEB" w:rsidTr="00D244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3830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 для верхнего слоя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 для нижних слоев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Е12-1-5000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скатных из наплавляемых материалов в два слоя</w:t>
            </w:r>
          </w:p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FEB">
              <w:rPr>
                <w:rFonts w:ascii="Arial" w:hAnsi="Arial" w:cs="Arial"/>
              </w:rPr>
              <w:t>(единица измерения - 100 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  <w:r w:rsidRPr="00BB5FEB">
              <w:rPr>
                <w:rFonts w:ascii="Arial" w:hAnsi="Arial" w:cs="Arial"/>
              </w:rPr>
              <w:t xml:space="preserve"> кровли)</w:t>
            </w:r>
          </w:p>
        </w:tc>
      </w:tr>
      <w:tr w:rsidR="00BB5FEB" w:rsidRPr="00BB5FEB" w:rsidTr="008759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19,02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BB5FEB" w:rsidRPr="00BB5FEB" w:rsidTr="00C141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BB5FEB" w:rsidRPr="00BB5FEB" w:rsidTr="00B635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B5FEB" w:rsidRPr="00BB5FEB" w:rsidTr="00D021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5E6E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56,54</w:t>
            </w:r>
          </w:p>
        </w:tc>
      </w:tr>
      <w:tr w:rsidR="00BB5FEB" w:rsidRPr="00BB5FEB" w:rsidTr="006351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B5FEB" w:rsidRPr="00BB5FEB" w:rsidTr="007452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B5FEB" w:rsidRPr="00BB5FEB" w:rsidTr="006A00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 для верхнего слоя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BB5FEB" w:rsidRPr="00BB5FEB" w:rsidTr="00BB5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BB5FE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FEB" w:rsidRPr="00BB5FEB" w:rsidRDefault="00BB5FEB" w:rsidP="00AC3AD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 для нижних слоев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E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FEB" w:rsidRPr="00BB5FEB" w:rsidRDefault="00BB5FEB" w:rsidP="00AC3AD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</w:tbl>
    <w:p w:rsidR="00BB5FEB" w:rsidRDefault="00BB5FEB" w:rsidP="0040791D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BB5FE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81EF4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12-2. Устройство кровель плоских из рулонных кровельных материалов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81EF4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распаковка, раскатка, разметка и резка (при необходимости) рулонных материалов;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рулонных материалов на битумной мастике (нормы 1-6, 3020);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защита рулонного кровельного ковра (нормы 1-6, 3020);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прогрев основания и клеящей стороны рулонного материала газовой горелкой до зеркального блеска (норма 7);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рулонного материала с прикатыванием валиком (нормы 7,8);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раскатка ЭПДМ мембраны на подготовленное основание, складывание полотна вдоль (нормы 9,10);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мастики на основание (нормы 9,10) и на обратную сторону мембраны (норма 9);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адгезионной пленки (норма 10), приклеивание полотна на огрунтованное основание (нормы 9,10);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проклеивание швов лентой с прикаткой роликом (нормы 9,10).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381EF4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четырехслойных из рулонных кровельных материалов на битумной мастике с защитным слоем из гравия на битумной антисептированной мастике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44,54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Порошковые гербициды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четырехслойных из рулонных кровельных материалов на антисептированной битумной мастике с защитным слоем из гравия на битумной антисептированной мастике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Порошковые гербициды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четырехслойных из рулонных кровельных материалов на битумной мастике с последующим нанесением антисептированной битумной мастики толщиной 2 мм с защитным слоем из раствора цементного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Порошковые гербициды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Е12-2-4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четырехслойных из рулонных кровельных материалов на битумной мастике с последующим нанесением антисептированной битумной мастики толщиной 2 мм с защитным слоем из асфальтобетона песчаного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Д,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Порошковые гербициды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четырехслойных из рулонных кровельных материалов на битумной мастике с последующим нанесением антисептированной битумной мастики толщиной 2 мм с защитным слоем из плит бетонных на кварцевом песке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81,47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4/1-7-20-20-10/10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тротуарные серые, гладкие, толщиной 50 мм, М300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Порошковые гербициды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четырехслойных из рулонных кровельных материалов на битумной мастике с последующим нанесением антисептированной битумной мастики толщиной 2 мм с защитным слоем из плит армоцементных на кварцевом песке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81,47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Порошковые гербициды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армоцементные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из рулонных кровельных гидроизоляционных самоклеящихся материалов с антиадгезионной пленкой с прогревом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гидроизоляционные самоклеящиеся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из рулонных кровельных гидроизоляционных самоклеящихся материалов с антиадгезионной пленкой без прогрева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гидроизоляционные самоклеящиеся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из ЭПДМ мембраны с наклейкой на мастику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гидроизоляционные кровельные (ЭПДМ мембрана)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гидроизоляционная 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ЭПДМ мембраны с двумя самоклеящимися полосами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из ЭПДМ мембраны самоклеящейся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гидроизоляционные кровельные (ЭПДМ мембрана) с клеящим слоем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гидроизоляционная 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ЭПДМ мембраны с двумя самоклеящимися полосами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Е12-2-2030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плоских четырехслойных из наплавляемых рулонных материалов с защитным слоем из гравия на битумной антисептированной мастике</w:t>
            </w:r>
          </w:p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1EF4">
              <w:rPr>
                <w:rFonts w:ascii="Arial" w:hAnsi="Arial" w:cs="Arial"/>
              </w:rPr>
              <w:t>(единица измерения - 100 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  <w:r w:rsidRPr="00381EF4">
              <w:rPr>
                <w:rFonts w:ascii="Arial" w:hAnsi="Arial" w:cs="Arial"/>
              </w:rPr>
              <w:t>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114,08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1EF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381EF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1EF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Порошковые гербициды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1EF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390E53" w:rsidRPr="00381EF4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95AF2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12-3. Устройство трехслойных мастичных кровель, армированных двумя слоями стеклосетки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95AF2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поверхности стеклосетки битумной грунтовкой;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водоизоляционного мастичного армированного стеклосеткой ковра;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защита ковра гравием на мастике;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грунтовки.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495AF2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трехслойных кровель из битумной мастики, армированных двумя слоями стеклосетки</w:t>
            </w:r>
          </w:p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AF2">
              <w:rPr>
                <w:rFonts w:ascii="Arial" w:hAnsi="Arial" w:cs="Arial"/>
              </w:rPr>
              <w:t>(единица измерения - 100 м</w:t>
            </w:r>
            <w:r w:rsidRPr="00495AF2">
              <w:rPr>
                <w:rFonts w:ascii="Arial" w:hAnsi="Arial" w:cs="Arial"/>
                <w:vertAlign w:val="superscript"/>
              </w:rPr>
              <w:t>2</w:t>
            </w:r>
            <w:r w:rsidRPr="00495AF2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8,38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A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1,056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A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трехслойных кровель из битумно-резиновой мастики, армированных двумя слоями стеклосетки</w:t>
            </w:r>
          </w:p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AF2">
              <w:rPr>
                <w:rFonts w:ascii="Arial" w:hAnsi="Arial" w:cs="Arial"/>
              </w:rPr>
              <w:t>(единица измерения - 100 м</w:t>
            </w:r>
            <w:r w:rsidRPr="00495AF2">
              <w:rPr>
                <w:rFonts w:ascii="Arial" w:hAnsi="Arial" w:cs="Arial"/>
                <w:vertAlign w:val="superscript"/>
              </w:rPr>
              <w:t>2</w:t>
            </w:r>
            <w:r w:rsidRPr="00495AF2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36,85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A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495AF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5AF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A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5AF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390E53" w:rsidRPr="00495AF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5411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12-4. Устройство примыканий рулонных и мастичных кровель к стенам и парапетам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5411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цементного бортика (нормы 1-3010);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распаковка, раскатка, разметка и резка рулонного материала;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дополнительных слоев рулонного кровельного ковра в местах примыкания кровли к стенам и парапетам (нормы 1-3010);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обделка примыканий фартуками из оцинкованной стали и закрепление их полосовой сталью (нормы 2,3,2010,3010);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поверхности (нормы 1-3010);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прогрев основания и клеящей стороны рулонного материала газовой горелкой до зеркального блеска (норма 3020);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рулонного материала с прикатыванием валиком (нормы 3020,3030);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прижимной планки (норма 3040).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254113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рулонных и мастичных кровель к стенам и парапетам высотой до 600 мм без фартуков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0,605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рулонных и мастичных кровель к стенам и парапетам высотой более 600 мм с одним фартуком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3,7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рулонных и мастичных кровель к стенам и парапетам высотой более 600 мм с двумя фартуками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62,05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3,7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Е12-4-1010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рулонных и мастичных кровель из наплавляемых рулонных материалов к стенам и парапетам высотой до 600 мм без фартуков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Е12-4-2010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рулонных и мастичных кровель из наплавляемых рулонных материалов к стенам и парапетам высотой более 600 мм с одним фартуком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3,7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Е12-4-3010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рулонных и мастичных кровель из наплавляемых рулонных материалов к стенам и парапетам высотой более 600 мм с двумя фартуками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62,05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3,7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Е12-4-3020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с применением рулонного кровельного гидроизоляционного самоклеящегося материала с антиадгезионной пленкой с прогревом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гидроизоляционные самоклеящиеся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Е12-4-3030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с применением рулонного кровельного самоклеящегося материала с антиадгезионной пленкой без прогрева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гидроизоляционные самоклеящиеся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41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Е12-4-3040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прижимной планки</w:t>
            </w:r>
          </w:p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11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5411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5411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5411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254113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341A2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12-5. Защита ендов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341A2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наклейка в ендовах двух дополнительных слоев рулонных кровельных материалов (нормы 1,1010);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защитного слоя из гравия на битумной мастике в ендовах (норма 2).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1341A2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ендов дополнительным двухслойным ковром из рулонных материалов на битумной мастике</w:t>
            </w:r>
          </w:p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41A2">
              <w:rPr>
                <w:rFonts w:ascii="Arial" w:hAnsi="Arial" w:cs="Arial"/>
              </w:rPr>
              <w:t>(единица измерения - 100 м ендовы)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13,22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41A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ендов слоем гравия</w:t>
            </w:r>
          </w:p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41A2">
              <w:rPr>
                <w:rFonts w:ascii="Arial" w:hAnsi="Arial" w:cs="Arial"/>
              </w:rPr>
              <w:t>(единица измерения - 100 м ендовы)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41A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Е12-5-1010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ендов дополнительным двухслойным ковром из рулонных наплавляемых материалов</w:t>
            </w:r>
          </w:p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41A2">
              <w:rPr>
                <w:rFonts w:ascii="Arial" w:hAnsi="Arial" w:cs="Arial"/>
              </w:rPr>
              <w:t>(единица измерения - 100 м ендовы)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13,22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85,56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341A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341A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41A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341A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</w:t>
            </w:r>
          </w:p>
        </w:tc>
      </w:tr>
    </w:tbl>
    <w:p w:rsidR="00390E53" w:rsidRPr="001341A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6076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12-6. Устройство деформационных швов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6076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и установка нижнего компенсатора;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минеральной ваты в деформационные швы;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и установка верхнего компенсатора;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слоя рулонного кровельного материала насухо;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наклейка дополнительных слоев рулонного кровельного материала на битумной мастике (норма 1), наплавление дополнительных слоев рулонного кровельного материала (норма 2).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96076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деформационных швов с наклейкой дополнительных слоев рулонного кровельного материала на битумной мастике</w:t>
            </w:r>
          </w:p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076E">
              <w:rPr>
                <w:rFonts w:ascii="Arial" w:hAnsi="Arial" w:cs="Arial"/>
              </w:rPr>
              <w:t>(единица измерения - 100 м деформационного шва)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81,81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24,87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Маты теплоизоляционные из минеральной ваты прошивные без обкладок МП-100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0,528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0,818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3,7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Легкий 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деформационных швов с наплавлением дополнительных слоев рулонного кровельного материала</w:t>
            </w:r>
          </w:p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076E">
              <w:rPr>
                <w:rFonts w:ascii="Arial" w:hAnsi="Arial" w:cs="Arial"/>
              </w:rPr>
              <w:t>(единица измерения - 100 м деформационного шва)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98,29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24,87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1/10-120-100-10/15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Маты теплоизоляционные из минеральной ваты прошивные без обкладок МП-100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0,818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3,7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0,658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9607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607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Легкий 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07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607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96076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D2C7D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12-7. Устройство кровель из волнистых асбестоцементных листов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D2C7D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обрешетки (нормы 1,2);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кровель из асбестоцементных листов с обделкой коньков, ребер, разжелобков, труб, примыканий к стенам и слуховым окнам с заделкой зазоров раствором (нормы 1,2);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асбестоцементных листов по готовым прогонам, постановка креплений, обделка коньков, труб, шахт и примыканий к стенам (норма 3);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герметизация продольных и поперечных соединений между асбестоцементными листами (норма 4).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DD2C7D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волнистых асбестоцементных листов обыкновенного профиля по деревянной обрешетке с ее устройством</w:t>
            </w:r>
          </w:p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C7D">
              <w:rPr>
                <w:rFonts w:ascii="Arial" w:hAnsi="Arial" w:cs="Arial"/>
              </w:rPr>
              <w:t>(единица измерения - 100 м</w:t>
            </w:r>
            <w:r w:rsidRPr="00DD2C7D">
              <w:rPr>
                <w:rFonts w:ascii="Arial" w:hAnsi="Arial" w:cs="Arial"/>
                <w:vertAlign w:val="superscript"/>
              </w:rPr>
              <w:t>2</w:t>
            </w:r>
            <w:r w:rsidRPr="00DD2C7D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 40/150 толщиной 5,8 мм (+1,0) (-0,3)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 листам асбестоцементным волнистым обыкновенного профиля коньковые К-1 и 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волнистых асбестоцементных листов среднего профиля по деревянной обрешетке с ее устройством</w:t>
            </w:r>
          </w:p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C7D">
              <w:rPr>
                <w:rFonts w:ascii="Arial" w:hAnsi="Arial" w:cs="Arial"/>
              </w:rPr>
              <w:t>(единица измерения - 100 м</w:t>
            </w:r>
            <w:r w:rsidRPr="00DD2C7D">
              <w:rPr>
                <w:rFonts w:ascii="Arial" w:hAnsi="Arial" w:cs="Arial"/>
                <w:vertAlign w:val="superscript"/>
              </w:rPr>
              <w:t>2</w:t>
            </w:r>
            <w:r w:rsidRPr="00DD2C7D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 40/150 толщиной 5,8 мм (+1,0) (-0,3)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 листам асбестоцементным волнистым: коньковая перекрываемая и перекрывающая (пара) КС-1 и КС-2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волнистых асбестоцементных листов по готовым прогонам</w:t>
            </w:r>
          </w:p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C7D">
              <w:rPr>
                <w:rFonts w:ascii="Arial" w:hAnsi="Arial" w:cs="Arial"/>
              </w:rPr>
              <w:t>(единица измерения - 100 м</w:t>
            </w:r>
            <w:r w:rsidRPr="00DD2C7D">
              <w:rPr>
                <w:rFonts w:ascii="Arial" w:hAnsi="Arial" w:cs="Arial"/>
                <w:vertAlign w:val="superscript"/>
              </w:rPr>
              <w:t>2</w:t>
            </w:r>
            <w:r w:rsidRPr="00DD2C7D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47,23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 54/200 толщиной 7,5 мм (+1,0) (-0,3)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 листам асбестоцементным волнистым: коньковая перекрываемая и перекрывающая (пара) КУ-1 и КУ-2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герметизацию соединений между асбестоцементными листами добавлять к нормам Е12-7-1, Е12-7-2, Е12-7-3</w:t>
            </w:r>
          </w:p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C7D">
              <w:rPr>
                <w:rFonts w:ascii="Arial" w:hAnsi="Arial" w:cs="Arial"/>
              </w:rPr>
              <w:t>(единица измерения - 100 м</w:t>
            </w:r>
            <w:r w:rsidRPr="00DD2C7D">
              <w:rPr>
                <w:rFonts w:ascii="Arial" w:hAnsi="Arial" w:cs="Arial"/>
                <w:vertAlign w:val="superscript"/>
              </w:rPr>
              <w:t>2</w:t>
            </w:r>
            <w:r w:rsidRPr="00DD2C7D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D2C7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D2C7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C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D2C7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390E53" w:rsidRPr="00DD2C7D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317AD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12-8. Устройство обделок на фасадах (наружные подоконники, пояски, балконы и др.)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317AD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покрытие наружных подоконников, поясков, сандриков и др. листовой оцинкованной сталью;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обделка балконов листовой оцинкованной сталью;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изготовление, сборка и навеска водосточных труб с креплением их к стенам (норма 1).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6317AD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обделок на фасадах (наружные подоконники, пояски, балконы и др.), включая водосточные трубы, с изготовлением элементов труб</w:t>
            </w:r>
          </w:p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7AD">
              <w:rPr>
                <w:rFonts w:ascii="Arial" w:hAnsi="Arial" w:cs="Arial"/>
              </w:rPr>
              <w:t>(единица измерения - 100 м</w:t>
            </w:r>
            <w:r w:rsidRPr="006317AD">
              <w:rPr>
                <w:rFonts w:ascii="Arial" w:hAnsi="Arial" w:cs="Arial"/>
                <w:vertAlign w:val="superscript"/>
              </w:rPr>
              <w:t>2</w:t>
            </w:r>
            <w:r w:rsidRPr="006317AD">
              <w:rPr>
                <w:rFonts w:ascii="Arial" w:hAnsi="Arial" w:cs="Arial"/>
              </w:rPr>
              <w:t xml:space="preserve"> фасада без вычета проемов)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обделок на фасадах (наружные подоконники, пояски, балконы и др.) без водосточных труб</w:t>
            </w:r>
          </w:p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7AD">
              <w:rPr>
                <w:rFonts w:ascii="Arial" w:hAnsi="Arial" w:cs="Arial"/>
              </w:rPr>
              <w:t>(единица измерения - 100 м</w:t>
            </w:r>
            <w:r w:rsidRPr="006317AD">
              <w:rPr>
                <w:rFonts w:ascii="Arial" w:hAnsi="Arial" w:cs="Arial"/>
                <w:vertAlign w:val="superscript"/>
              </w:rPr>
              <w:t>2</w:t>
            </w:r>
            <w:r w:rsidRPr="006317AD">
              <w:rPr>
                <w:rFonts w:ascii="Arial" w:hAnsi="Arial" w:cs="Arial"/>
              </w:rPr>
              <w:t xml:space="preserve"> фасада без вычета проемов)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6317A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317A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317A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390E53" w:rsidRPr="006317AD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05B3C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12-9. Устройство желобов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05B3C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сплошной опалубки карнизных свесов и покрытие их листовой оцинкованной сталью с заготовкой картин (норма 1);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костылей для настенных желобов (норма 1);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и установка желобов с креплением их (нормы 1,2).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005B3C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желобов настенных</w:t>
            </w:r>
          </w:p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5B3C">
              <w:rPr>
                <w:rFonts w:ascii="Arial" w:hAnsi="Arial" w:cs="Arial"/>
              </w:rPr>
              <w:t>(единица измерения - 100 м желобов)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84,75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желоба водосточного круглого сечения, из проката тонколистового оцинкованного, толщиной 0,5 мм, без защитно-декоративного покрытия,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желобов подвесных</w:t>
            </w:r>
          </w:p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5B3C">
              <w:rPr>
                <w:rFonts w:ascii="Arial" w:hAnsi="Arial" w:cs="Arial"/>
              </w:rPr>
              <w:t>(единица измерения - 100 м желобов)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05B3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05B3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05B3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0,169</w:t>
            </w:r>
          </w:p>
        </w:tc>
      </w:tr>
    </w:tbl>
    <w:p w:rsidR="00390E53" w:rsidRPr="00005B3C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0006D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12-10. Устройство мелких покрытий (брандмауэры, парапеты, свесы и т.п.) из листовой оцинкованной стали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0006D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покрытие листовой оцинкованной сталью брандмауэров, парапетов, свесов и т.п. с заготовкой картин и креплением их.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0006D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мелких покрытий (брандмауэры, парапеты, свесы и т.п.) из листовой оцинкованной стали</w:t>
            </w:r>
          </w:p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006D">
              <w:rPr>
                <w:rFonts w:ascii="Arial" w:hAnsi="Arial" w:cs="Arial"/>
              </w:rPr>
              <w:t>(единица измерения - 100 м</w:t>
            </w:r>
            <w:r w:rsidRPr="00C0006D">
              <w:rPr>
                <w:rFonts w:ascii="Arial" w:hAnsi="Arial" w:cs="Arial"/>
                <w:vertAlign w:val="superscript"/>
              </w:rPr>
              <w:t>2</w:t>
            </w:r>
            <w:r w:rsidRPr="00C0006D">
              <w:rPr>
                <w:rFonts w:ascii="Arial" w:hAnsi="Arial" w:cs="Arial"/>
              </w:rPr>
              <w:t xml:space="preserve"> покрытия)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112,75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гидравлические, высотой подъема 12,5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00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00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00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</w:tbl>
    <w:p w:rsidR="00390E53" w:rsidRPr="00C0006D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038C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12-11. Устройство колпаков над шахтами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038C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колпаков и крепление их над шахтами.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A038C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колпаков над шахтами в два канала</w:t>
            </w:r>
          </w:p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38C5">
              <w:rPr>
                <w:rFonts w:ascii="Arial" w:hAnsi="Arial" w:cs="Arial"/>
              </w:rPr>
              <w:t>(единица измерения - шт. колпаков)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колпаков над шахтами на каждые последующие два канала сверх двух добавлять (к норме 12-11-1)</w:t>
            </w:r>
          </w:p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38C5">
              <w:rPr>
                <w:rFonts w:ascii="Arial" w:hAnsi="Arial" w:cs="Arial"/>
              </w:rPr>
              <w:t>(единица измерения - шт. колпаков)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038C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038C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038C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</w:tbl>
    <w:p w:rsidR="00390E53" w:rsidRPr="00A038C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D54E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12-12. Ограждение кровель металлическими перилами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D54E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перил на крыше со сборкой их из готовых звеньев.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D54E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Ограждение кровель перилами металлическими</w:t>
            </w:r>
          </w:p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54E5">
              <w:rPr>
                <w:rFonts w:ascii="Arial" w:hAnsi="Arial" w:cs="Arial"/>
              </w:rPr>
              <w:t>(единица измерения - 100 м ограждения)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CD54E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2/20-20-20-20/25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D54E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ограждения кровель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D54E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390E53" w:rsidRPr="00CD54E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155B9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12-13. Утепление покрытий плитами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155B9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 (нормы 1,3);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плит на битумной мастике (нормы 1-4) и насухо (норма 5-13);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грунтовки (нормы 1,3).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2155B9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из плит пенополистирольных на битумной мастике в один слой толщиной 10 см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1/10-120-30-10/21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пенополистирольные ППТ-35А (ППТ-35Н-А)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из плит пенополистирольных на битумной мастике на каждый последующий слой добавлять к норме 12-13-1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1/10-120-30-10/21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пенополистирольные ППТ-35А (ППТ-35Н-А)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из минеральной ваты или перлита на битумной мастике в один слой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45,54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из минеральной ваты или перлита на битумной мастике на каждый последующий слой добавлять к норме 12-13-3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35,26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из легких (ячеистых) бетонов, фибролита или пеностекла насухо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пенополистирольными насухо в один слой толщиной 10 см при подаче изделий к месту производства работ башенным краном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18,87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пенополистирольными насухо при подаче изделий к месту производства работ башенным краном на каждый последующий слой добавлять к норме 12-13-6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минераловатными насухо в один слой толщиной 10 см при подаче изделий к месту производства работ башенным краном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минераловатными насухо при подаче изделий к месту производства работ башенным краном на каждый последующий слой добавлять к норме 12-13-8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Е12-13-10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пенополистирольными насухо в один слой толщиной 10 см при подаче изделий к месту производства работ строительным подъемником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19,18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пенополистирольными насухо при подаче изделий к месту производства работ строительным подъемником на каждый последующий слой добавлять к норме 12-13-10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минераловатными насухо в один слой толщиной 10 см при подаче изделий к месту производства работ строительным подъемником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23,57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плитами минераловатными насухо при подаче изделий к месту производства работ строительным подъемником на каждый последующий слой добавлять к норме 12-13-12</w:t>
            </w:r>
          </w:p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5B9">
              <w:rPr>
                <w:rFonts w:ascii="Arial" w:hAnsi="Arial" w:cs="Arial"/>
              </w:rPr>
              <w:t>(единица измерения - 100 м</w:t>
            </w:r>
            <w:r w:rsidRPr="002155B9">
              <w:rPr>
                <w:rFonts w:ascii="Arial" w:hAnsi="Arial" w:cs="Arial"/>
                <w:vertAlign w:val="superscript"/>
              </w:rPr>
              <w:t>2</w:t>
            </w:r>
            <w:r w:rsidRPr="002155B9">
              <w:rPr>
                <w:rFonts w:ascii="Arial" w:hAnsi="Arial" w:cs="Arial"/>
              </w:rPr>
              <w:t xml:space="preserve"> утепляемого покрытия)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18,44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155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155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55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155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</w:tbl>
    <w:p w:rsidR="00390E53" w:rsidRPr="002155B9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C692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12-14. Утепление покрытий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C692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монолитных утеплителей из легких бетонов (норма 1);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утеплителей с трамбованием (нормы 2-5).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7C6923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легким (ячеистым) бетоном</w:t>
            </w:r>
          </w:p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6923">
              <w:rPr>
                <w:rFonts w:ascii="Arial" w:hAnsi="Arial" w:cs="Arial"/>
              </w:rPr>
              <w:t>(единица измерения - 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  <w:r w:rsidRPr="007C6923">
              <w:rPr>
                <w:rFonts w:ascii="Arial" w:hAnsi="Arial" w:cs="Arial"/>
              </w:rPr>
              <w:t xml:space="preserve"> утеплителя)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легкий на пористых заполнителях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керамзитом</w:t>
            </w:r>
          </w:p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6923">
              <w:rPr>
                <w:rFonts w:ascii="Arial" w:hAnsi="Arial" w:cs="Arial"/>
              </w:rPr>
              <w:t>(единица измерения - 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  <w:r w:rsidRPr="007C6923">
              <w:rPr>
                <w:rFonts w:ascii="Arial" w:hAnsi="Arial" w:cs="Arial"/>
              </w:rPr>
              <w:t xml:space="preserve"> утеплителя)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4/1-5-30-20-50/30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керамзитовый фракции 10-20 мм, марки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шунгизитом</w:t>
            </w:r>
          </w:p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6923">
              <w:rPr>
                <w:rFonts w:ascii="Arial" w:hAnsi="Arial" w:cs="Arial"/>
              </w:rPr>
              <w:t>(единица измерения - 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  <w:r w:rsidRPr="007C6923">
              <w:rPr>
                <w:rFonts w:ascii="Arial" w:hAnsi="Arial" w:cs="Arial"/>
              </w:rPr>
              <w:t xml:space="preserve"> утеплителя)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шунгизитовый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Е12-14-4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перлитом</w:t>
            </w:r>
          </w:p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6923">
              <w:rPr>
                <w:rFonts w:ascii="Arial" w:hAnsi="Arial" w:cs="Arial"/>
              </w:rPr>
              <w:t>(единица измерения - 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  <w:r w:rsidRPr="007C6923">
              <w:rPr>
                <w:rFonts w:ascii="Arial" w:hAnsi="Arial" w:cs="Arial"/>
              </w:rPr>
              <w:t xml:space="preserve"> утеплителя)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покрытий вермикулитом</w:t>
            </w:r>
          </w:p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6923">
              <w:rPr>
                <w:rFonts w:ascii="Arial" w:hAnsi="Arial" w:cs="Arial"/>
              </w:rPr>
              <w:t>(единица измерения - 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  <w:r w:rsidRPr="007C6923">
              <w:rPr>
                <w:rFonts w:ascii="Arial" w:hAnsi="Arial" w:cs="Arial"/>
              </w:rPr>
              <w:t xml:space="preserve"> утеплителя)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7C692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C692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Вермикулит вспученный фр. 5-7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69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C692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390E53" w:rsidRPr="007C6923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10BAA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12-15. Устройство пароизоляции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10BAA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оклеечной изоляции из рулонных кровельных материалов (нормы 1,2,1010,2010);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прокладочной изоляции из рулонных кровельных материалов (нормы 3,306,3010);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обмазочной изоляции из битумной мастики (нормы 4,5);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грунтовки (нормы 1,4,1010).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710BAA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оклеечной в один слой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17,51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оклеечной на каждый последующий слой добавлять к норме Е12-15-1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11,41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прокладочной в один слой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обмазочной из битумной мастики в один слой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обмазочной из битумной мастики на каждый последующий слой добавлять к норме Е12-15-4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Е12-15-306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прокладочной в один слой из полиэтиленовой пленки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Е12-15-1010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оклеечной в один слой из наплавляемых рулонных материалов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27,28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Е12-15-2010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оклеечной из наплавляемых рулонных материалов на каждый последующий слой добавлять к норме Е12-15-1010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9,27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27,28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Е12-15-3010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прокладочной в один слой из наплавляемых рулонных материалов</w:t>
            </w:r>
          </w:p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0BAA">
              <w:rPr>
                <w:rFonts w:ascii="Arial" w:hAnsi="Arial" w:cs="Arial"/>
              </w:rPr>
              <w:t>(единица измерения - 100 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  <w:r w:rsidRPr="00710BA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10B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10B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0B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10B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390E53" w:rsidRPr="00710BAA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437A0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12-16. Огрунтовка оснований из бетона или раствора под водоизоляционный кровельный ковер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437A0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грунтовки (норма 1);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оснований битумной грунтовкой толщиной 3 мм (норма 1), битумной эмульсией (норма 2).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4437A0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оснований из бетона или раствора под водоизоляционный кровельный ковер битумной грунтовкой</w:t>
            </w:r>
          </w:p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37A0">
              <w:rPr>
                <w:rFonts w:ascii="Arial" w:hAnsi="Arial" w:cs="Arial"/>
              </w:rPr>
              <w:t>(единица измерения - 100 м</w:t>
            </w:r>
            <w:r w:rsidRPr="004437A0">
              <w:rPr>
                <w:rFonts w:ascii="Arial" w:hAnsi="Arial" w:cs="Arial"/>
                <w:vertAlign w:val="superscript"/>
              </w:rPr>
              <w:t>2</w:t>
            </w:r>
            <w:r w:rsidRPr="004437A0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оснований из бетона или раствора под водоизоляционный кровельный ковер готовой битумной эмульсией</w:t>
            </w:r>
          </w:p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37A0">
              <w:rPr>
                <w:rFonts w:ascii="Arial" w:hAnsi="Arial" w:cs="Arial"/>
              </w:rPr>
              <w:t>(единица измерения - 100 м</w:t>
            </w:r>
            <w:r w:rsidRPr="004437A0">
              <w:rPr>
                <w:rFonts w:ascii="Arial" w:hAnsi="Arial" w:cs="Arial"/>
                <w:vertAlign w:val="superscript"/>
              </w:rPr>
              <w:t>2</w:t>
            </w:r>
            <w:r w:rsidRPr="004437A0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437A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437A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гидроизоляционная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437A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</w:tbl>
    <w:p w:rsidR="00390E53" w:rsidRPr="004437A0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F7FC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12-17. Устройство выравнивающих стяжек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F7FC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готового основания;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прокладок из листовой оцинкованной стали толщиной 1 мм (норма 5);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хризотилцементных листов стяжки с двух сторон (норма 5);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выравнивающих стяжек;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оклейка стыков между листами стяжки стеклотканью на битумной мастике (норма 5);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грунтовки (норма 5).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4F7FC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Е12-17-3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асфальтобетонных толщиной 15 мм</w:t>
            </w:r>
          </w:p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FCE">
              <w:rPr>
                <w:rFonts w:ascii="Arial" w:hAnsi="Arial" w:cs="Arial"/>
              </w:rPr>
              <w:t>(единица измерения - 100 м</w:t>
            </w:r>
            <w:r w:rsidRPr="004F7FCE">
              <w:rPr>
                <w:rFonts w:ascii="Arial" w:hAnsi="Arial" w:cs="Arial"/>
                <w:vertAlign w:val="superscript"/>
              </w:rPr>
              <w:t>2</w:t>
            </w:r>
            <w:r w:rsidRPr="004F7FCE">
              <w:rPr>
                <w:rFonts w:ascii="Arial" w:hAnsi="Arial" w:cs="Arial"/>
              </w:rPr>
              <w:t xml:space="preserve"> стяжки)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16,24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Д,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рулонные кровельные наплавляемые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FC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асфальтобетонных на каждый 1 мм изменения толщины добавлять к норме 12-17-3</w:t>
            </w:r>
          </w:p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FCE">
              <w:rPr>
                <w:rFonts w:ascii="Arial" w:hAnsi="Arial" w:cs="Arial"/>
              </w:rPr>
              <w:t>(единица измерения - 100 м</w:t>
            </w:r>
            <w:r w:rsidRPr="004F7FCE">
              <w:rPr>
                <w:rFonts w:ascii="Arial" w:hAnsi="Arial" w:cs="Arial"/>
                <w:vertAlign w:val="superscript"/>
              </w:rPr>
              <w:t>2</w:t>
            </w:r>
            <w:r w:rsidRPr="004F7FCE">
              <w:rPr>
                <w:rFonts w:ascii="Arial" w:hAnsi="Arial" w:cs="Arial"/>
              </w:rPr>
              <w:t xml:space="preserve"> стяжки)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Д,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сборных из плоских хризотилцементных листов</w:t>
            </w:r>
          </w:p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FCE">
              <w:rPr>
                <w:rFonts w:ascii="Arial" w:hAnsi="Arial" w:cs="Arial"/>
              </w:rPr>
              <w:t>(единица измерения - 100 м</w:t>
            </w:r>
            <w:r w:rsidRPr="004F7FCE">
              <w:rPr>
                <w:rFonts w:ascii="Arial" w:hAnsi="Arial" w:cs="Arial"/>
                <w:vertAlign w:val="superscript"/>
              </w:rPr>
              <w:t>2</w:t>
            </w:r>
            <w:r w:rsidRPr="004F7FCE">
              <w:rPr>
                <w:rFonts w:ascii="Arial" w:hAnsi="Arial" w:cs="Arial"/>
              </w:rPr>
              <w:t xml:space="preserve"> стяжки)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хризотилцементные плоские с гладкой поверхностью прессованные толщиной 10 мм (+1) (-0.6)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FC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FC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4F7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F7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F7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0,00976</w:t>
            </w:r>
          </w:p>
        </w:tc>
      </w:tr>
    </w:tbl>
    <w:p w:rsidR="00390E53" w:rsidRPr="004F7FC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A756C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12-18. Изоляция стаканов зенитных фонарей с обделкой примыканий кровель к ним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A756C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наклейка рулонной пароизоляции и плитного утеплителя на стенки стаканов фонарей;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полостей профилированного настила вокруг стаканов фонарей ватой минеральной или стеклянной (нормы 3,4);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цементных бортиков вокруг стаканов фонарей;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дополнительных слоев рулонных кровельных материалов в местах примыканий кровли к стаканам фонарей.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DA756C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Изоляция стаканов зенитных фонарей с обделкой примыканий кровель к ним в зданиях с покрытием из железобетонных плит с применением органического стекла</w:t>
            </w:r>
          </w:p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756C">
              <w:rPr>
                <w:rFonts w:ascii="Arial" w:hAnsi="Arial" w:cs="Arial"/>
              </w:rPr>
              <w:t>(единица измерения - 100 м периметра фонарей по наружному обводу стаканов)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0,743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Изоляция стаканов зенитных фонарей с обделкой примыканий кровель к ним в зданиях с покрытием из железобетонных плит с применением стеклопакетов или листового стекла</w:t>
            </w:r>
          </w:p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756C">
              <w:rPr>
                <w:rFonts w:ascii="Arial" w:hAnsi="Arial" w:cs="Arial"/>
              </w:rPr>
              <w:t>(единица измерения - 100 м периметра фонарей по наружному обводу стаканов)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0,946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Изоляция стаканов зенитных фонарей с обделкой примыканий кровель к ним в зданиях с покрытием из профилированного настила с применением органического стекла</w:t>
            </w:r>
          </w:p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756C">
              <w:rPr>
                <w:rFonts w:ascii="Arial" w:hAnsi="Arial" w:cs="Arial"/>
              </w:rPr>
              <w:t>(единица измерения - 100 м периметра фонарей по наружному обводу стаканов)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0,628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минеральная или стеклянная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Изоляция стаканов зенитных фонарей с обделкой примыканий кровель к ним в зданиях с покрытием из профилированного настила с применением стеклопакетов или листового стекла</w:t>
            </w:r>
          </w:p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756C">
              <w:rPr>
                <w:rFonts w:ascii="Arial" w:hAnsi="Arial" w:cs="Arial"/>
              </w:rPr>
              <w:t>(единица измерения - 100 м периметра фонарей по наружному обводу стаканов)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0,833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минеральная или стеклянная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A756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A756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5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A756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390E53" w:rsidRPr="00DA756C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6094A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12-19. Устройство кровель из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6094A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обрешетки;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черепичного покрытия с обделкой коньков, ребер, разжелобков, дымовых труб и примыканий к стенам и слуховым окнам;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слуховых окон.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06094A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черепицы плоской ленточной размером 365 х 155 мм</w:t>
            </w:r>
          </w:p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094A">
              <w:rPr>
                <w:rFonts w:ascii="Arial" w:hAnsi="Arial" w:cs="Arial"/>
              </w:rPr>
              <w:t>(единица измерения - 100 м</w:t>
            </w:r>
            <w:r w:rsidRPr="0006094A">
              <w:rPr>
                <w:rFonts w:ascii="Arial" w:hAnsi="Arial" w:cs="Arial"/>
                <w:vertAlign w:val="superscript"/>
              </w:rPr>
              <w:t>2</w:t>
            </w:r>
            <w:r w:rsidRPr="0006094A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09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09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09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глиняная коньковая размером 360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глиняная плоская ленточная размером 365 х 155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черепицы ленточной S-образной размером 390 х 215 мм</w:t>
            </w:r>
          </w:p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094A">
              <w:rPr>
                <w:rFonts w:ascii="Arial" w:hAnsi="Arial" w:cs="Arial"/>
              </w:rPr>
              <w:t>(единица измерения - 100 м</w:t>
            </w:r>
            <w:r w:rsidRPr="0006094A">
              <w:rPr>
                <w:rFonts w:ascii="Arial" w:hAnsi="Arial" w:cs="Arial"/>
                <w:vertAlign w:val="superscript"/>
              </w:rPr>
              <w:t>2</w:t>
            </w:r>
            <w:r w:rsidRPr="0006094A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09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09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09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глиняная S-образная ленточная размером 390 х 215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глиняная коньковая размером 360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06094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6094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6094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</w:tbl>
    <w:p w:rsidR="00390E53" w:rsidRPr="0006094A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25CE1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12-20. Устройство кровель металлических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25CE1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покрытия из кровельной стали с обделкой коньков, ребер, разжелобков, труб, примыканий к стенам и слуховым окнам с заготовкой картин и их креплением;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настенных желобов (нормы 1, 3);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слуховых окон;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проолифка неоцинкованной стали (нормы 1, 2).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625CE1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кровли из стали черной с настенными желобами</w:t>
            </w:r>
          </w:p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5CE1">
              <w:rPr>
                <w:rFonts w:ascii="Arial" w:hAnsi="Arial" w:cs="Arial"/>
              </w:rPr>
              <w:t>(единица измерения - 100 м</w:t>
            </w:r>
            <w:r w:rsidRPr="00625CE1">
              <w:rPr>
                <w:rFonts w:ascii="Arial" w:hAnsi="Arial" w:cs="Arial"/>
                <w:vertAlign w:val="superscript"/>
              </w:rPr>
              <w:t>2</w:t>
            </w:r>
            <w:r w:rsidRPr="00625CE1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66,13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желоба водосточного круглого сечения, из проката тонколистового оцинкованного, толщиной 0,5 мм, без защитно-декоративного покрытия,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кровли из стали черной без настенных желобов</w:t>
            </w:r>
          </w:p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5CE1">
              <w:rPr>
                <w:rFonts w:ascii="Arial" w:hAnsi="Arial" w:cs="Arial"/>
              </w:rPr>
              <w:t>(единица измерения - 100 м</w:t>
            </w:r>
            <w:r w:rsidRPr="00625CE1">
              <w:rPr>
                <w:rFonts w:ascii="Arial" w:hAnsi="Arial" w:cs="Arial"/>
                <w:vertAlign w:val="superscript"/>
              </w:rPr>
              <w:t>2</w:t>
            </w:r>
            <w:r w:rsidRPr="00625CE1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62,07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кровли из стали оцинкованной с настенными желобами</w:t>
            </w:r>
          </w:p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5CE1">
              <w:rPr>
                <w:rFonts w:ascii="Arial" w:hAnsi="Arial" w:cs="Arial"/>
              </w:rPr>
              <w:t>(единица измерения - 100 м</w:t>
            </w:r>
            <w:r w:rsidRPr="00625CE1">
              <w:rPr>
                <w:rFonts w:ascii="Arial" w:hAnsi="Arial" w:cs="Arial"/>
                <w:vertAlign w:val="superscript"/>
              </w:rPr>
              <w:t>2</w:t>
            </w:r>
            <w:r w:rsidRPr="00625CE1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62,07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желоба водосточного круглого сечения, из проката тонколистового оцинкованного, толщиной 0,5 мм, без защитно-декоративного покрытия,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кровли из стали оцинкованной без настенных желобов</w:t>
            </w:r>
          </w:p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5CE1">
              <w:rPr>
                <w:rFonts w:ascii="Arial" w:hAnsi="Arial" w:cs="Arial"/>
              </w:rPr>
              <w:t>(единица измерения - 100 м</w:t>
            </w:r>
            <w:r w:rsidRPr="00625CE1">
              <w:rPr>
                <w:rFonts w:ascii="Arial" w:hAnsi="Arial" w:cs="Arial"/>
                <w:vertAlign w:val="superscript"/>
              </w:rPr>
              <w:t>2</w:t>
            </w:r>
            <w:r w:rsidRPr="00625CE1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56,87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90E53" w:rsidRPr="00625CE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5CE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5CE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</w:tbl>
    <w:p w:rsidR="00390E53" w:rsidRPr="00625CE1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9034C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12-21. Устройство покрытия кровли из рулонных материалов фирмы "SIРLАSТ"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9034C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основания;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полотен;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оплавление покровного слоя;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раскатывание и приклеивание микровентиляционного слоя;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приглаживание приклеенного рулонного материала;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повторная прикатка;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уплотнение сварного шва с заделкой выступающей мастики и выравнивание торцов;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наклейка гидроизоляционного слоя (основного), PER 13;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снятие пленки с рулонного материала RAPAFOR SOLO;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микровентиляционных трубок;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установка водосточных воронок с обделкой мест примыкания.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F9034C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кровли из рулонных материалов фирмы "SIРLАSТ"</w:t>
            </w:r>
          </w:p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034C">
              <w:rPr>
                <w:rFonts w:ascii="Arial" w:hAnsi="Arial" w:cs="Arial"/>
              </w:rPr>
              <w:t>(единица измерения - 100 м</w:t>
            </w:r>
            <w:r w:rsidRPr="00F9034C">
              <w:rPr>
                <w:rFonts w:ascii="Arial" w:hAnsi="Arial" w:cs="Arial"/>
                <w:vertAlign w:val="superscript"/>
              </w:rPr>
              <w:t>2</w:t>
            </w:r>
            <w:r w:rsidRPr="00F9034C">
              <w:rPr>
                <w:rFonts w:ascii="Arial" w:hAnsi="Arial" w:cs="Arial"/>
              </w:rPr>
              <w:t>)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Рулонный материал RАРАFОR SОLО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034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Рулонный материал RЕР V13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034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RЕNЕТRАL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Микровентиляционные трубки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390E53" w:rsidRPr="00F9034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034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Водосточные воронки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034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390E53" w:rsidRPr="00F9034C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826AA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12-22. Устройство примыканий к парапетам и другим выступающим частям здания при устройстве покрытия кровли из рулонных материалов фирмы "SIРLАSТ"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826AA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мест примыкания;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одного слоя примыкания PARAQUERRE и второго слоя PARADIALS;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фольги в местах нахлеста;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выступающей мастики в местах стыка;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покраска торцов под цвет фольги.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D826AA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парапетам и другим выступающим частям здания при устройстве покрытия кровли из рулонных материалов фирмы "SIРLАSТ"</w:t>
            </w:r>
          </w:p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26A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81,7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84,54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6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Рулонный материал РАRАDIАLS с алюминиевой фольгой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6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Рулонный материал РАRАQUЕRRЕ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6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SIРLАSТ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D826A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826A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огнезащитная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826A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390E53" w:rsidRPr="00D826AA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46DB0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12-23. Теплоизоляция и гидроизоляция кровель напылением поверхности пенополиуретаном ППУ-350 (ЭЛАСТОПОР 206)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46DB0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от загрязнения (нормы 1,3);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напыление пенополиуретаном.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046DB0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Теплоизоляция кровель напылением поверхности пенополиуретаном ППУ-350 (ЭЛАСТОПОР 206) слоем 40 мм</w:t>
            </w:r>
          </w:p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6DB0">
              <w:rPr>
                <w:rFonts w:ascii="Arial" w:hAnsi="Arial" w:cs="Arial"/>
              </w:rPr>
              <w:t>(единица измерения - 100 м</w:t>
            </w:r>
            <w:r w:rsidRPr="00046DB0">
              <w:rPr>
                <w:rFonts w:ascii="Arial" w:hAnsi="Arial" w:cs="Arial"/>
                <w:vertAlign w:val="superscript"/>
              </w:rPr>
              <w:t>2</w:t>
            </w:r>
            <w:r w:rsidRPr="00046DB0">
              <w:rPr>
                <w:rFonts w:ascii="Arial" w:hAnsi="Arial" w:cs="Arial"/>
              </w:rPr>
              <w:t>)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 хлористый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6DB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0,156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Теплоизоляция кровель напылением поверхности пенополиуретаном ППУ-350 (ЭЛАСТОПОР 206): изменение на каждые 8 мм</w:t>
            </w:r>
          </w:p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6DB0">
              <w:rPr>
                <w:rFonts w:ascii="Arial" w:hAnsi="Arial" w:cs="Arial"/>
              </w:rPr>
              <w:t>(единица измерения - 100 м</w:t>
            </w:r>
            <w:r w:rsidRPr="00046DB0">
              <w:rPr>
                <w:rFonts w:ascii="Arial" w:hAnsi="Arial" w:cs="Arial"/>
                <w:vertAlign w:val="superscript"/>
              </w:rPr>
              <w:t>2</w:t>
            </w:r>
            <w:r w:rsidRPr="00046DB0">
              <w:rPr>
                <w:rFonts w:ascii="Arial" w:hAnsi="Arial" w:cs="Arial"/>
              </w:rPr>
              <w:t>)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12,03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 хлористый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кровель напылением поверхности пенополиуретаном ППУ-350 (ЭЛАСТОПОР 206) слоем 10 мм</w:t>
            </w:r>
          </w:p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6DB0">
              <w:rPr>
                <w:rFonts w:ascii="Arial" w:hAnsi="Arial" w:cs="Arial"/>
              </w:rPr>
              <w:t>(единица измерения - 100 м</w:t>
            </w:r>
            <w:r w:rsidRPr="00046DB0">
              <w:rPr>
                <w:rFonts w:ascii="Arial" w:hAnsi="Arial" w:cs="Arial"/>
                <w:vertAlign w:val="superscript"/>
              </w:rPr>
              <w:t>2</w:t>
            </w:r>
            <w:r w:rsidRPr="00046DB0">
              <w:rPr>
                <w:rFonts w:ascii="Arial" w:hAnsi="Arial" w:cs="Arial"/>
              </w:rPr>
              <w:t>)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12,15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 хлористый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6DB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кровель напылением поверхности пенополиуретаном ППУ-350 (ЭЛАСТОПОР 206): изменение на каждые 2 мм</w:t>
            </w:r>
          </w:p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6DB0">
              <w:rPr>
                <w:rFonts w:ascii="Arial" w:hAnsi="Arial" w:cs="Arial"/>
              </w:rPr>
              <w:t>(единица измерения - 100 м</w:t>
            </w:r>
            <w:r w:rsidRPr="00046DB0">
              <w:rPr>
                <w:rFonts w:ascii="Arial" w:hAnsi="Arial" w:cs="Arial"/>
                <w:vertAlign w:val="superscript"/>
              </w:rPr>
              <w:t>2</w:t>
            </w:r>
            <w:r w:rsidRPr="00046DB0">
              <w:rPr>
                <w:rFonts w:ascii="Arial" w:hAnsi="Arial" w:cs="Arial"/>
              </w:rPr>
              <w:t>)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 хлористый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90E53" w:rsidRPr="00046DB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46DB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Пенополиуретан компонент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46DB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390E53" w:rsidRPr="00046DB0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A7FD2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12-69. Устройство покрытия плоских кровель защитными материалами "АУТОКРИН"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A7FD2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 праймером;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нижнего слоя нижнего основного слоя из мастики за 2 раза;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первого слоя стеклосетки;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верхнего слоя нижнего основного слоя из мастики за 2 раза;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нижнего слоя верхнего основного слоя из мастики;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второго слоя стеклосетки;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верхнего слоя верхнего основного слоя из мастики за 2 раза;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устройство теплостойкого стеклозащитного слоя за 2 раза.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0A7FD2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плоских кровель защитными материалами "АУТОКРИН"</w:t>
            </w:r>
          </w:p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7FD2">
              <w:rPr>
                <w:rFonts w:ascii="Arial" w:hAnsi="Arial" w:cs="Arial"/>
              </w:rPr>
              <w:t>(единица измерения - 100 м</w:t>
            </w:r>
            <w:r w:rsidRPr="000A7FD2">
              <w:rPr>
                <w:rFonts w:ascii="Arial" w:hAnsi="Arial" w:cs="Arial"/>
                <w:vertAlign w:val="superscript"/>
              </w:rPr>
              <w:t>2</w:t>
            </w:r>
            <w:r w:rsidRPr="000A7FD2">
              <w:rPr>
                <w:rFonts w:ascii="Arial" w:hAnsi="Arial" w:cs="Arial"/>
              </w:rPr>
              <w:t>)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29,73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0A7FD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7F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0A7FD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A7FD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 177"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A7FD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</w:tbl>
    <w:p w:rsidR="00390E53" w:rsidRPr="000A7FD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16097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12-70. Устройство примыканий кровли к стенам и парапетам защитными материалами "АУТОКРИН"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16097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наклонного бортика из раствора;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 парапета и бортика;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нижнего слоя нижнего дополнительного слоя из мастики за 2 раза;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первого слоя стеклосетки;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верхнего слоя нижнего дополнительного слоя из мастики за 2 раза;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нижнего слоя верхнего дополнительного слоя за 2 раза;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второго слоя стеклосетки;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верхнего слоя верхнего дополнительного слоя из мастики за 2 раза;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нанесение нижнего слоя при заводке основного ковра на парапет за 2 раза;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устройство третьего слоя стеклосетки;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верхнего слоя при заводке основного ковра на парапет за 2 раза;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нанесение теплостойкого светозащитного слоя на парапет за 2 раза;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крепление защитного фартука (с изготовлением) (норма 2).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116097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к стенам и парапетам защитными материалами "АУТОКРИН" высотой 450 мм</w:t>
            </w:r>
          </w:p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609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112,98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6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848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 177"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к стенам и парапетам защитными материалами "АУТОКРИН" высотой более 450 мм</w:t>
            </w:r>
          </w:p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609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86,05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6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538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 177"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11609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1609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1609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390E53" w:rsidRPr="00116097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1056D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12-71. Устройство ендов защитными материалами "АУТОКРИН"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1056D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нижнего слоя нижнего усиливающего слоя из мастики за 2 раза;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первого слоя стеклосетки;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верхнего слоя нижнего усиливающего слоя из мастики за 2 раза;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второго слоя стеклосетки;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верхнего усиливающего слоя из мастики за 2 раза.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91056D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ендов защитными материалами "АУТОКРИН"</w:t>
            </w:r>
          </w:p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056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36,16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390E53" w:rsidRPr="0091056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1056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1056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</w:tbl>
    <w:p w:rsidR="00390E53" w:rsidRPr="0091056D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5229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12-72. Устройство герметизации водоприемных воронок защитными материалами "АУТОКРИН"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5229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нижнего слоя нижнего усиливающего слоя из мастики за 2 раза;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первого слоя стеклосетки;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верхнего слоя нижнего усиливающего слоя из мастики за 2 раза;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второго слоя стеклосетки;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верхнего усиливающего слоя из мастики за 2 раза.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452293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герметизации водоприемных воронок защитными материалами "АУТОКРИН"</w:t>
            </w:r>
          </w:p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29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22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90E53" w:rsidRPr="00452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52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52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</w:tbl>
    <w:p w:rsidR="00390E53" w:rsidRPr="00452293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071D1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12-91. Устройство выравнивающих стяжек под кровлю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071D1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от мусора (нормы 1-10);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маяков (нормы 1-10);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арматурной сетки (нормы 2-11);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растворной смеси с разравниванием (нормы 1-10);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стяжкой (нормы 1-10);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температурно-усадочных швов по стяжке (нормы 12-16);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бортика из растворной смеси (нормы 1-10).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071D1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без армирования толщиной 30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без армирования толщиной 35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40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12,48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45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57,37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50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59,72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55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61,98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60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65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13,76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70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под кровлю с армированием толщиной 75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Исключать из норм Е12-91-3 - Е12-91-10 при устройстве выравнивающих стяжек под кровлю без армирования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71D1">
              <w:rPr>
                <w:rFonts w:ascii="Arial" w:hAnsi="Arial" w:cs="Arial"/>
              </w:rPr>
              <w:t>(единица измерения - 100 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  <w:r w:rsidRPr="00C071D1">
              <w:rPr>
                <w:rFonts w:ascii="Arial" w:hAnsi="Arial" w:cs="Arial"/>
              </w:rPr>
              <w:t>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температурно-усадочных швов при устройстве выравнивающих стяжек под кровлю без армирования толщиной 30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71D1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температурно-усадочных швов при устройстве выравнивающих стяжек под кровлю с армированием толщиной 40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71D1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11,56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температурно-усадочных швов при устройстве выравнивающих стяжек под кровлю с армированием толщиной 50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71D1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8,16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температурно-усадочных швов при устройстве выравнивающих стяжек под кровлю с армированием толщиной 60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71D1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Е12-91-16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температурно-усадочных швов при устройстве выравнивающих стяжек под кровлю с армированием толщиной 70 мм</w:t>
            </w:r>
          </w:p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71D1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1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0,0282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071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071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071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</w:tbl>
    <w:p w:rsidR="00390E53" w:rsidRPr="00C071D1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638D8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12-93. Устройство покрытия кровель из холодных битумно-эмульсионных мастик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638D8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мусора вручную;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состава;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поверхности;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четырех слоев мастики с армированием стеклосеткой.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D638D8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кровель из холодных битумно-эмульсионных мастик</w:t>
            </w:r>
          </w:p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38D8">
              <w:rPr>
                <w:rFonts w:ascii="Arial" w:hAnsi="Arial" w:cs="Arial"/>
              </w:rPr>
              <w:t>(единица измерения - 100 м</w:t>
            </w:r>
            <w:r w:rsidRPr="00D638D8">
              <w:rPr>
                <w:rFonts w:ascii="Arial" w:hAnsi="Arial" w:cs="Arial"/>
                <w:vertAlign w:val="superscript"/>
              </w:rPr>
              <w:t>2</w:t>
            </w:r>
            <w:r w:rsidRPr="00D638D8">
              <w:rPr>
                <w:rFonts w:ascii="Arial" w:hAnsi="Arial" w:cs="Arial"/>
              </w:rPr>
              <w:t>)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29,56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38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1,6467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3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0,0567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к норме Е12-93-1 при устройстве каждого последующего армированного слоя</w:t>
            </w:r>
          </w:p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38D8">
              <w:rPr>
                <w:rFonts w:ascii="Arial" w:hAnsi="Arial" w:cs="Arial"/>
              </w:rPr>
              <w:t>(единица измерения - 100 м</w:t>
            </w:r>
            <w:r w:rsidRPr="00D638D8">
              <w:rPr>
                <w:rFonts w:ascii="Arial" w:hAnsi="Arial" w:cs="Arial"/>
                <w:vertAlign w:val="superscript"/>
              </w:rPr>
              <w:t>2</w:t>
            </w:r>
            <w:r w:rsidRPr="00D638D8">
              <w:rPr>
                <w:rFonts w:ascii="Arial" w:hAnsi="Arial" w:cs="Arial"/>
              </w:rPr>
              <w:t>)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38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90E53" w:rsidRPr="00D638D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638D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638D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</w:tbl>
    <w:p w:rsidR="00390E53" w:rsidRPr="00D638D8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27267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12-94. Устройство примыканий кровли к стенам и парапетам из холодных битумно-эмульсионных мастик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27267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бортика из цементно-песчаного раствора;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состава;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поверхности;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четырех слоев мастики с армированием стеклосеткой;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защитного фартука с изготовлением и пристрелкой дюбелями (норма 2).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627267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к стенам и парапетам из холодных битумно-эмульсионных мастик высотой 450 мм</w:t>
            </w:r>
          </w:p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26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58,86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1,669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к стенам и парапетам из холодных битумно-эмульсионных мастик высотой 600 мм</w:t>
            </w:r>
          </w:p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26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42,26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1,0767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устройстве каждого последующего армированного слоя высотой 450 мм (к норме Е12-94-1)</w:t>
            </w:r>
          </w:p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26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устройстве каждого последующего армированного слоя высотой 600 мм (к норме Е12-94-2)</w:t>
            </w:r>
          </w:p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26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10,65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0,964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390E53" w:rsidRPr="0062726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2726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2726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0,254</w:t>
            </w:r>
          </w:p>
        </w:tc>
      </w:tr>
    </w:tbl>
    <w:p w:rsidR="00390E53" w:rsidRPr="00627267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01166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12-95. Устройство ендов из холодных битумно-эмульсионных мастик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01166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двух слоев мастики с армированием стеклосеткой.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B01166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ендов из холодных битумно-эмульсионных мастик</w:t>
            </w:r>
          </w:p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116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116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0,736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к норме Е12-95-1 при устройстве каждого последующего армированного слоя</w:t>
            </w:r>
          </w:p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116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7000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116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90E53" w:rsidRPr="00B0116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0116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0116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</w:tbl>
    <w:p w:rsidR="00390E53" w:rsidRPr="00B01166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03E12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12-96. Устройство герметизации водоприемных воронок из холодных битумно-эмульсионных мастик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03E12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стеклосетки;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мастики с армированием стеклосеткой.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503E12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герметизации водоприемных воронок из холодных битумно-эмульсионных мастик</w:t>
            </w:r>
          </w:p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3E1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3E1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90E53" w:rsidRPr="00503E1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03E1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03E1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390E53" w:rsidRPr="00503E1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E3FFB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12-97. Устройство кровель из пазовой, вентиляционной, снегозадерживающей цементно-песчаной черепицы с углом наклона скатов 22-45 градусов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E3FFB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черепицы с креплением гвоздями (норма 1);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черепицы с креплением противоветровыми зажимами (норма 2).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8E3FFB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пазовой, вентиляционной, снегозадерживающей цементно-песчаной черепицы с углом наклона скатов 22-45 градусов с креплением гвоздями</w:t>
            </w:r>
          </w:p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3FFB">
              <w:rPr>
                <w:rFonts w:ascii="Arial" w:hAnsi="Arial" w:cs="Arial"/>
              </w:rPr>
              <w:t>(единица измерения - 100 м</w:t>
            </w:r>
            <w:r w:rsidRPr="008E3FFB">
              <w:rPr>
                <w:rFonts w:ascii="Arial" w:hAnsi="Arial" w:cs="Arial"/>
                <w:vertAlign w:val="superscript"/>
              </w:rPr>
              <w:t>2</w:t>
            </w:r>
            <w:r w:rsidRPr="008E3FFB">
              <w:rPr>
                <w:rFonts w:ascii="Arial" w:hAnsi="Arial" w:cs="Arial"/>
              </w:rPr>
              <w:t>)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63,34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специальная вентиляционная (СВ)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рядовая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снегозадерживающая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пазовой, вентиляционной, снегозадерживающей цементно-песчаной черепицы с углом наклона скатов 22-45 градусов с креплением противоветровыми зажимами</w:t>
            </w:r>
          </w:p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3FFB">
              <w:rPr>
                <w:rFonts w:ascii="Arial" w:hAnsi="Arial" w:cs="Arial"/>
              </w:rPr>
              <w:t>(единица измерения - 100 м</w:t>
            </w:r>
            <w:r w:rsidRPr="008E3FFB">
              <w:rPr>
                <w:rFonts w:ascii="Arial" w:hAnsi="Arial" w:cs="Arial"/>
                <w:vertAlign w:val="superscript"/>
              </w:rPr>
              <w:t>2</w:t>
            </w:r>
            <w:r w:rsidRPr="008E3FFB">
              <w:rPr>
                <w:rFonts w:ascii="Arial" w:hAnsi="Arial" w:cs="Arial"/>
              </w:rPr>
              <w:t>)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специальная вентиляционная (СВ)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рядовая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E3FF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3FF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снегозадерживающая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3FF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390E53" w:rsidRPr="008E3FFB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2647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12-98. Устройство кровель из пазовой, вентиляционной, снегозадерживающей цементно-песчаной черепицы с углом наклона скатов 45-65 градусов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2647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черепицы с креплением гвоздями (норма 1);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черепицы с креплением противоветровыми зажимами (норма 2).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2647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пазовой, вентиляционной, снегозадерживающей цементно-песчаной черепицы с углом наклона скатов 45-65 градусов с креплением гвоздями</w:t>
            </w:r>
          </w:p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647E">
              <w:rPr>
                <w:rFonts w:ascii="Arial" w:hAnsi="Arial" w:cs="Arial"/>
              </w:rPr>
              <w:t>(единица измерения - 100 м</w:t>
            </w:r>
            <w:r w:rsidRPr="00C2647E">
              <w:rPr>
                <w:rFonts w:ascii="Arial" w:hAnsi="Arial" w:cs="Arial"/>
                <w:vertAlign w:val="superscript"/>
              </w:rPr>
              <w:t>2</w:t>
            </w:r>
            <w:r w:rsidRPr="00C2647E">
              <w:rPr>
                <w:rFonts w:ascii="Arial" w:hAnsi="Arial" w:cs="Arial"/>
              </w:rPr>
              <w:t>)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64,61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47,46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18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47,22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специальная вентиляционная (СВ)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рядовая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снегозадерживающая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пазовой, вентиляционной, снегозадерживающей цементно-песчаной черепицы с углом наклона скатов 45-65 градусов с креплением противоветровыми зажимами</w:t>
            </w:r>
          </w:p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647E">
              <w:rPr>
                <w:rFonts w:ascii="Arial" w:hAnsi="Arial" w:cs="Arial"/>
              </w:rPr>
              <w:t>(единица измерения - 100 м</w:t>
            </w:r>
            <w:r w:rsidRPr="00C2647E">
              <w:rPr>
                <w:rFonts w:ascii="Arial" w:hAnsi="Arial" w:cs="Arial"/>
                <w:vertAlign w:val="superscript"/>
              </w:rPr>
              <w:t>2</w:t>
            </w:r>
            <w:r w:rsidRPr="00C2647E">
              <w:rPr>
                <w:rFonts w:ascii="Arial" w:hAnsi="Arial" w:cs="Arial"/>
              </w:rPr>
              <w:t>)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69,93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52,78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18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52,54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специальная вентиляционная (СВ)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рядовая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Противоветровой зажим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2647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647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снегозадерживающая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647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390E53" w:rsidRPr="00C2647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27E17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12-99. Укладка проходной цементно-песчаной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27E17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стойки ограждения;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проходной черепицы;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отверстия в черепице с герметизацией.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D27E17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проходной цементно-песчаной черепицы</w:t>
            </w:r>
          </w:p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E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31,54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специальная проходная (СПр)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двухкомпонентная тиоколсодержащая герметизирующая ЛТ-1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7E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D27E1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7E1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Стойка ограждения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7E1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90E53" w:rsidRPr="00D27E17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0552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12-100. Укладка подножечной цементно-песчаной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0552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прибивка дополнительного опорного бруска;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укладка, подгонка и крепление черепицы;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опорной скобы и решетчатой ступени.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E0552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подножечной цементно-песчаной черепицы</w:t>
            </w:r>
          </w:p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552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26,49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55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E055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055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специальная подножечная (СП) (красная, черная, коричневая) с доборными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055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</w:tbl>
    <w:p w:rsidR="00390E53" w:rsidRPr="00E0552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A3A2C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12-101. Укладка коньковой цементно-песчаной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A3A2C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конькового бруса;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черепицы с креплением коньковым зажимом.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5A3A2C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коньковой цементно-песчаной черепицы</w:t>
            </w:r>
          </w:p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3A2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35,94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3A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доборная коньковая (ДК)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0,309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Коньковый торцевой элемент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5A3A2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3A2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Крепление конькового бруса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3A2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</w:tbl>
    <w:p w:rsidR="00390E53" w:rsidRPr="005A3A2C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D0624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12-102. Укладка фронтонной цементно-песчаной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D0624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фронтонной черепицы с креплением гвоздями.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1D0624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фронтонной цементно-песчаной черепицы</w:t>
            </w:r>
          </w:p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06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26,07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D062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1/10-115-15-20/95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D062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цементно-песчаная доборная фронтонная (ДФ) (красная, черная, коричневая)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D062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0,309</w:t>
            </w:r>
          </w:p>
        </w:tc>
      </w:tr>
    </w:tbl>
    <w:p w:rsidR="00390E53" w:rsidRPr="001D0624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F7206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12-104. Устройство двухслойных кровель из наплавляемых рулонных материалов при механическом закреплении нижнего слоя водоизоляционного ковра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F7206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кровли;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состава;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основания кровли в местах нахлеста;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раскатка, нарезка и скатывание рулонных материалов;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механическое крепление нижнего слоя рулонного ковра к основанию;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наклейка и прикатка швов в местах нахлеста при устройстве нижнего слоя;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верхнего слоя подплавлением;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прикатка верхнего слоя водоизоляционного ковра.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FF7206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двухслойных кровель из наплавляемых рулонных материалов при механическом закреплении нижнего слоя водоизоляционного ковра</w:t>
            </w:r>
          </w:p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7206">
              <w:rPr>
                <w:rFonts w:ascii="Arial" w:hAnsi="Arial" w:cs="Arial"/>
              </w:rPr>
              <w:t>(единица измерения - 100 м</w:t>
            </w:r>
            <w:r w:rsidRPr="00FF7206">
              <w:rPr>
                <w:rFonts w:ascii="Arial" w:hAnsi="Arial" w:cs="Arial"/>
                <w:vertAlign w:val="superscript"/>
              </w:rPr>
              <w:t>2</w:t>
            </w:r>
            <w:r w:rsidRPr="00FF7206">
              <w:rPr>
                <w:rFonts w:ascii="Arial" w:hAnsi="Arial" w:cs="Arial"/>
              </w:rPr>
              <w:t>)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31,96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34,92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20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127,5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 или ХПП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20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Прижимные пластины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390E53" w:rsidRPr="00FF720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720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720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</w:tbl>
    <w:p w:rsidR="00390E53" w:rsidRPr="00FF7206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00308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12-105. Устройство кровель из наплавляемых рулонных материалов при наварке водоизоляционных ковров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00308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раскатка, нарезка и скатывание рулонных материалов;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и прикатка водоизоляционных ковров.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800308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наплавляемых рулонных материалов при наварке водоизоляционных ковров двухслойных</w:t>
            </w:r>
          </w:p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308">
              <w:rPr>
                <w:rFonts w:ascii="Arial" w:hAnsi="Arial" w:cs="Arial"/>
              </w:rPr>
              <w:t>(единица измерения - 100 м</w:t>
            </w:r>
            <w:r w:rsidRPr="00800308">
              <w:rPr>
                <w:rFonts w:ascii="Arial" w:hAnsi="Arial" w:cs="Arial"/>
                <w:vertAlign w:val="superscript"/>
              </w:rPr>
              <w:t>2</w:t>
            </w:r>
            <w:r w:rsidRPr="00800308">
              <w:rPr>
                <w:rFonts w:ascii="Arial" w:hAnsi="Arial" w:cs="Arial"/>
              </w:rPr>
              <w:t>)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17,96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63,24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3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127,5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 или ХПП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3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наплавляемых рулонных материалов при наварке водоизоляционных ковров трехслойных</w:t>
            </w:r>
          </w:p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308">
              <w:rPr>
                <w:rFonts w:ascii="Arial" w:hAnsi="Arial" w:cs="Arial"/>
              </w:rPr>
              <w:t>(единица измерения - 100 м</w:t>
            </w:r>
            <w:r w:rsidRPr="00800308">
              <w:rPr>
                <w:rFonts w:ascii="Arial" w:hAnsi="Arial" w:cs="Arial"/>
                <w:vertAlign w:val="superscript"/>
              </w:rPr>
              <w:t>2</w:t>
            </w:r>
            <w:r w:rsidRPr="00800308">
              <w:rPr>
                <w:rFonts w:ascii="Arial" w:hAnsi="Arial" w:cs="Arial"/>
              </w:rPr>
              <w:t>)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25,63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94,86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3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127,5</w:t>
            </w:r>
          </w:p>
        </w:tc>
      </w:tr>
      <w:tr w:rsidR="00390E53" w:rsidRPr="0080030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30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 или ХПП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3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30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</w:t>
            </w:r>
          </w:p>
        </w:tc>
      </w:tr>
    </w:tbl>
    <w:p w:rsidR="00390E53" w:rsidRPr="00800308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36D5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12-106. Устройство примыканий кровли к парапету с подведением водоизоляционного ковра под выдру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36D5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наклонного бортика выдры;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состава;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парапета и бортика;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и прикатка двух дополнительных слоев водоизоляционного ковра;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крепление защитного фартука к парапету.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436D5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к парапету с подведением водоизоляционного ковра под выдру на высоту 250 мм</w:t>
            </w:r>
          </w:p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6D5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63,77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14,96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D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D5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D5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Фартук из оцинкованной стали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100 мм увеличения высоты примыканий водоизоляционного ковра к парапету: к норме Е12-106-1</w:t>
            </w:r>
          </w:p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6D5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D5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6D5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436D5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36D5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36D5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390E53" w:rsidRPr="00436D5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C550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12-107. Устройство примыканий кровли с механическим креплением фартука к поверхности парапета и с подведением водоизоляционного ковра под фартук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C550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грунтовочного состава;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парапета и бортика;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и прикатка двух дополнительных слоев водоизоляционного ковра;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крепление защитного фартука к парапету;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примыкания фартука к поверхности парапета.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DC550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с механическим креплением фартука к поверхности парапета и с подведением водоизоляционного ковра под фартук на высоту 250 мм</w:t>
            </w:r>
          </w:p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550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57,87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14,96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5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5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 из оцинкованной стали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Фартук из оцинкованной стали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100 мм увеличения высоты примыканий водоизоляционного ковра к парапету: к норме Е12-107-1</w:t>
            </w:r>
          </w:p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550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5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5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DC550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C550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C550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390E53" w:rsidRPr="00DC550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630A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12-108. Устройство примыканий кровли с механическим креплением фартука в штрабе и с подведением водоизоляционного ковра под фартук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630A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штрабы в парапете;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состава;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парапета и бортика;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и прикатка двух дополнительных слоев водоизоляционного ковра;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защитного фартука в штрабе с креплением к парапету;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штрабы в парапете раствором;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герметизация примыкания фартука к поверхности парапета.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1630A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с механическим креплением фартука в штрабе и с подведением водоизоляционного ковра под фартук на высоту 250 мм</w:t>
            </w:r>
          </w:p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30A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57,91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 из оцинкованной стали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Фартук из оцинкованной стали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100 мм увеличения высоты примыканий водоизоляционного ковра к парапету: к норме Е12-108-1</w:t>
            </w:r>
          </w:p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30A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1630A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630A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630A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390E53" w:rsidRPr="001630A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179A8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12-109. Устройство примыканий кровли с выводом водоизоляционного ковра на верх парапета высотой 1000 мм от верха несущей конструкции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179A8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грунтовочного состава;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парапета и бортика;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и прикатка двух дополнительных слоев водоизоляционного ковра.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B179A8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с выводом водоизоляционного ковра на верх парапета высотой 1000 мм от верха несущей конструкции и шириной 150 мм</w:t>
            </w:r>
          </w:p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9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с выводом водоизоляционного ковра на верх парапета высотой 1000 мм от верха несущей конструкции и шириной 200 мм</w:t>
            </w:r>
          </w:p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9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9,09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Е12-109-3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с выводом водоизоляционного ковра на верх парапета высотой 1000 мм от верха несущей конструкции и шириной 250 мм</w:t>
            </w:r>
          </w:p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9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с выводом водоизоляционного ковра на верх парапета высотой 1000 мм от верха несущей конструкции и шириной 380 мм</w:t>
            </w:r>
          </w:p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9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38,51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Е12-109-5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каждые 100 мм изменения высоты парапета: к нормам Е12-109-1 - Е12-109-4</w:t>
            </w:r>
          </w:p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9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79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90E53" w:rsidRPr="00B179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179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179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390E53" w:rsidRPr="00B179A8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228A8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12-110. Устройство дополнительного слоя водоизоляционного ковра в ендовах и на коньке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228A8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рулонных материалов;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наклеивание и прикатка дополнительного слоя водоизоляционного ковра.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228A8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дополнительного слоя водоизоляционного ковра в ендовах и на коньке</w:t>
            </w:r>
          </w:p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28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8,77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228A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28A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28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28A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390E53" w:rsidRPr="00C228A8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F54A7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12-111. Устройство примыканий из наплавляемых рулонных материалов к стальным патрубкам при пропуске труб через кровлю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F54A7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рулонных материалов;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наклеивание и прикатка дополнительных слоев водоизоляционного ковра;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защитного фартука к трубе;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герметизация примыкания фартука к трубе.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7F54A7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из наплавляемых рулонных материалов к стальным патрубкам при пропуске труб через кровлю</w:t>
            </w:r>
          </w:p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54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5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5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Фартук из оцинкованной стали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90E53" w:rsidRPr="007F54A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54A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стальной в комплекте с болтом и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54A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90E53" w:rsidRPr="007F54A7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E178B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12-112. Устройство примыканий кровли из наплавляемых рулонных материалов к воронке внутреннего водостока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E178B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рулонных материалов;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наклеивание и прикатка дополнительных слоев водоизоляционного ковра.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5E178B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из наплавляемых рулонных материалов к воронке внутреннего водостока</w:t>
            </w:r>
          </w:p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178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152,07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17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90E53" w:rsidRPr="005E178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E178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кровельный, марки ЭПП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17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E178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90E53" w:rsidRPr="005E178B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44219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12-113. Устройство примыканий кровли из наплавляемых рулонных материалов к анкеру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44219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и установка рамки из стального уголка;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изоляции мастикой.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E44219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кровли из наплавляемых рулонных материалов к анкеру</w:t>
            </w:r>
          </w:p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2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390E53" w:rsidRPr="00E4421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4421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32 х 32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4421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</w:tbl>
    <w:p w:rsidR="00390E53" w:rsidRPr="00E44219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202C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12-114. Устройство покрытий парапетов из готовых элементов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202C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крепление костылей к парапету;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элементов покрытия парапета.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2202C3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парапетов из готовых элементов</w:t>
            </w:r>
          </w:p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02C3">
              <w:rPr>
                <w:rFonts w:ascii="Arial" w:hAnsi="Arial" w:cs="Arial"/>
              </w:rPr>
              <w:t>(единица измерения - 100 м</w:t>
            </w:r>
            <w:r w:rsidRPr="002202C3">
              <w:rPr>
                <w:rFonts w:ascii="Arial" w:hAnsi="Arial" w:cs="Arial"/>
                <w:vertAlign w:val="superscript"/>
              </w:rPr>
              <w:t>2</w:t>
            </w:r>
            <w:r w:rsidRPr="002202C3">
              <w:rPr>
                <w:rFonts w:ascii="Arial" w:hAnsi="Arial" w:cs="Arial"/>
              </w:rPr>
              <w:t xml:space="preserve"> покрытия)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88,96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13,75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0,281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2202C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202C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покрытия парапетов из оцинкованной стали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202C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0,658</w:t>
            </w:r>
          </w:p>
        </w:tc>
      </w:tr>
    </w:tbl>
    <w:p w:rsidR="00390E53" w:rsidRPr="002202C3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32E5F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12-115. Огрунтовка оснований кровли механизированным способом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232E5F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кровли;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грунтовки;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основания кровли.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232E5F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оснований кровли механизированным способом</w:t>
            </w:r>
          </w:p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2E5F">
              <w:rPr>
                <w:rFonts w:ascii="Arial" w:hAnsi="Arial" w:cs="Arial"/>
              </w:rPr>
              <w:t>(единица измерения - 100 м</w:t>
            </w:r>
            <w:r w:rsidRPr="00232E5F">
              <w:rPr>
                <w:rFonts w:ascii="Arial" w:hAnsi="Arial" w:cs="Arial"/>
                <w:vertAlign w:val="superscript"/>
              </w:rPr>
              <w:t>2</w:t>
            </w:r>
            <w:r w:rsidRPr="00232E5F">
              <w:rPr>
                <w:rFonts w:ascii="Arial" w:hAnsi="Arial" w:cs="Arial"/>
              </w:rPr>
              <w:t>)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полимерная холодная (МБПХ) для нанесения на рулонные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0,0554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232E5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232E5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232E5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0,0277</w:t>
            </w:r>
          </w:p>
        </w:tc>
      </w:tr>
    </w:tbl>
    <w:p w:rsidR="00390E53" w:rsidRPr="00232E5F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D0F5A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12-116. Огрунтовка оснований кровли готовыми праймерами вручную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D0F5A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кровли;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основания кровли.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6D0F5A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оснований кровли готовыми праймерами вручную</w:t>
            </w:r>
          </w:p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0F5A">
              <w:rPr>
                <w:rFonts w:ascii="Arial" w:hAnsi="Arial" w:cs="Arial"/>
              </w:rPr>
              <w:t>(единица измерения - 100 м</w:t>
            </w:r>
            <w:r w:rsidRPr="006D0F5A">
              <w:rPr>
                <w:rFonts w:ascii="Arial" w:hAnsi="Arial" w:cs="Arial"/>
                <w:vertAlign w:val="superscript"/>
              </w:rPr>
              <w:t>2</w:t>
            </w:r>
            <w:r w:rsidRPr="006D0F5A">
              <w:rPr>
                <w:rFonts w:ascii="Arial" w:hAnsi="Arial" w:cs="Arial"/>
              </w:rPr>
              <w:t>)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D0F5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D0F5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D0F5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D0F5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</w:tbl>
    <w:p w:rsidR="00390E53" w:rsidRPr="006D0F5A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D5E09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12-117. Устройство кровель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D5E09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раскладка, разметка, резка листов профилированных;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покрытия кровли из листов профилированных;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защита зачищенных мест и шляпок шурупов краской.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AD5E09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листов профилированных с волновым и трапециевидным очертанием гофра</w:t>
            </w:r>
          </w:p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5E09">
              <w:rPr>
                <w:rFonts w:ascii="Arial" w:hAnsi="Arial" w:cs="Arial"/>
              </w:rPr>
              <w:t>(единица измерения - 100 м</w:t>
            </w:r>
            <w:r w:rsidRPr="00AD5E09">
              <w:rPr>
                <w:rFonts w:ascii="Arial" w:hAnsi="Arial" w:cs="Arial"/>
                <w:vertAlign w:val="superscript"/>
              </w:rPr>
              <w:t>2</w:t>
            </w:r>
            <w:r w:rsidRPr="00AD5E09">
              <w:rPr>
                <w:rFonts w:ascii="Arial" w:hAnsi="Arial" w:cs="Arial"/>
              </w:rPr>
              <w:t>)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95,73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D5E0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D5E0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профилированные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5E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D5E0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</w:t>
            </w:r>
          </w:p>
        </w:tc>
      </w:tr>
    </w:tbl>
    <w:p w:rsidR="00390E53" w:rsidRPr="00AD5E09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00AC1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12-118. Устройство ендов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00AC1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нижней планки ендовы;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герметизация стыков между листами кровли и нижней планкой ендовы;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верхней планки ендовы;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защита шляпок шурупов краской.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800AC1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ендов для кровли из листов профилированных с волновым и трапециевидным очертанием гофра</w:t>
            </w:r>
          </w:p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AC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ендовы верхняя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800AC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00AC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ендовы нижняя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00AC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800AC1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35AF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12-119. Устройство примыканий к стенам (парапету)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35AF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штрабы;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планки примыкания с креплением;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раствором штрабы;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стыков силиконовой мастикой;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окраска зачищенных мест и шляпок шурупов краской.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A35AF3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стенам (парапету) для кровли из листов профилированных с волновым и трапециевидным очертанием гофра</w:t>
            </w:r>
          </w:p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5AF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камня,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5A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35AF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35AF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примыкания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35AF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A35AF3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76E0D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12-120. Установка коньковых планок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76E0D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уплотнительной ленты;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конька и торцевых заглушек;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конька со сверлением отверстий;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защита зачищенных мест и шляпок шурупов краской;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стыков силиконовой мастикой.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376E0D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коньковых планок для кровли из листов профилированных с волновым и трапециевидным очертанием гофра</w:t>
            </w:r>
          </w:p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6E0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25,42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1/10-235-20/674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уплотнительная универсальная (кровельная)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конька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коньковая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376E0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76E0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Разветвитель конька Y-образный для шатровой крыши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76E0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376E0D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A29FD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12-121. Установка карнизной планки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A29FD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карнизной планки с креплением саморезами.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5A29FD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карнизной планки для кровли из листов профилированных с волновым и трапециевидным очертанием гофра</w:t>
            </w:r>
          </w:p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29F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A29F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A29F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Карнизная планка для металлочерепицы (все цвета)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A29F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5A29FD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94C7C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12-122. Подшивка карниза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94C7C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подшивка карниза с креплением саморезами;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защита зачищенных мест и шляпок шурупов краской.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F94C7C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Подшивка карниза для кровли из листов профилированных с волновым и трапециевидным очертанием гофра</w:t>
            </w:r>
          </w:p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4C7C">
              <w:rPr>
                <w:rFonts w:ascii="Arial" w:hAnsi="Arial" w:cs="Arial"/>
              </w:rPr>
              <w:t>(единица измерения - 100 м</w:t>
            </w:r>
            <w:r w:rsidRPr="00F94C7C">
              <w:rPr>
                <w:rFonts w:ascii="Arial" w:hAnsi="Arial" w:cs="Arial"/>
                <w:vertAlign w:val="superscript"/>
              </w:rPr>
              <w:t>2</w:t>
            </w:r>
            <w:r w:rsidRPr="00F94C7C">
              <w:rPr>
                <w:rFonts w:ascii="Arial" w:hAnsi="Arial" w:cs="Arial"/>
              </w:rPr>
              <w:t>)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94C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94C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профилированные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4C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94C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F94C7C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F7F18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12-123. Установка торцевых ветровых планок по фасаду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F7F18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торцевых ветровых планок по фасаду с креплением саморезами;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защита зачищенных мест и шляпок шурупов краской.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F7F18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торцевых ветровых планок по фасаду для кровли из листов профилированных с волновым и трапециевидным очертанием гофра</w:t>
            </w:r>
          </w:p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7F1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торцевая металлическая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90E53" w:rsidRPr="00CF7F1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F7F1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F7F1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</w:tbl>
    <w:p w:rsidR="00390E53" w:rsidRPr="00CF7F18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F65E6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12-124. Установка водосточных желобов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FF65E6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держателя желоба;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водосточных желобов, торцевых заглушек, сливного воротничка.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FF65E6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водосточных желобов для кровли из листов профилированных с волновым и трапециевидным очертанием гофра</w:t>
            </w:r>
          </w:p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65E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Воронка выпускная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желоба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Желоб водосточный в комплекте с замком соединительным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желоба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 желоба внутренний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FF65E6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FF65E6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 желоба наружный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FF65E6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FF65E6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44FC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12-125. Установка водосточных труб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544FC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крепление держателя трубы к стене;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трубы в держатель с креплением;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трубы к воротничку желоба;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нижнего слива.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544FC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водосточных труб для кровли из листов профилированных с волновым и трапециевидным очертанием гофра</w:t>
            </w:r>
          </w:p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4FC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трубы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390E53" w:rsidRPr="00544FC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544FC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водосточная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544FC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390E53" w:rsidRPr="00544FC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07A3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12-126. Установка вентиляционных элементов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07A3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вырезка отверстия в кровле по шаблону;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проходного элемента к кровельному материалу с нанесением герметика;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выходов вытяжки или канализации в проходной элемент с креплением.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907A3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вентиляционных элементов для кровли из листов профилированных с волновым и трапециевидным очертанием гофра</w:t>
            </w:r>
          </w:p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7A3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гидроизоляционная паропроницаемая (НЛ 80-НЛ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Выход вытяжки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907A3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07A3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Проходной элемент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07A3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90E53" w:rsidRPr="00907A3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97440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12-127. Обделка слуховых окон площадью до 1 м</w:t>
            </w:r>
            <w:r w:rsidRPr="0009744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97440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покрытия из кровельного листа;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обделка слуховых окон;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силиконовым герметиком;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защита зачищенных мест и шляпок шурупов краской.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097440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Обделка слуховых окон площадью до 1 м</w:t>
            </w:r>
            <w:r w:rsidRPr="0009744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для кровли из листов профилированных с волновым и трапециевидным очертанием гофра</w:t>
            </w:r>
          </w:p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744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профилированные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744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конька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коньковая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примыкания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90E53" w:rsidRPr="0009744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9744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торцевая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9744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097440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B1E30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12-128. Установка снегозадержателя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0B1E30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снегозадержателя с креплением к обрешетке и кровле;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защита зачищенных мест и шляпок шурупов краской.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0B1E30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снегозадержателя для кровли из листов профилированных с волновым и трапециевидным очертанием гофра</w:t>
            </w:r>
          </w:p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1E30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снегозадержателя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390E53" w:rsidRPr="000B1E3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0B1E3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снегозадержателя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0B1E3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</w:tbl>
    <w:p w:rsidR="00390E53" w:rsidRPr="000B1E30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16137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12-129. Установка лестницы на кровле с креплением к обрешетке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16137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лестницы с креплением к обрешетке.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316137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лестницы на кровле с креплением к обрешетке для кровли из листов профилированных с волновым и трапециевидным очертанием гофра</w:t>
            </w:r>
          </w:p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137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9,6-10,6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31613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613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Лестница кровельная в комплекте с крепежом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613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316137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F78DD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12-130. Установка настенной лестницы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F78DD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металлической лестницы с креплением к стене и на кровле.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9F78DD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настенной лестницы для кровли из листов профилированных с волновым и трапециевидным очертанием гофра</w:t>
            </w:r>
          </w:p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78DD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9,6-10,6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прессшайбой для крепления листов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9F78DD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78DD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Лестница настенная в комплекте с крепежом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78DD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9F78DD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31F6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12-131. Устройство переходного мостика-площадки длиной 1,1 м с креплением к обрешетке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31F6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переходных мостиков-площадок с креплением к обрешетке.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B31F6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переходного мостика-площадки длиной 1,1 м с креплением к обрешетке для кровли из листов профилированных с волновым и трапециевидным очертанием гофра</w:t>
            </w:r>
          </w:p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1F6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прессшайбой для крепления листов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B31F6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31F6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Мостик переходной длиной 1,1 м в комплекте с крепежом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31F6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90E53" w:rsidRPr="00B31F6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A332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12-132. Устройство сквозных выходов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A332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сквозных выходов с креплением;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герметизация зазоров силиконовым герметиком.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8A332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сквозных выходов для кровли из листов профилированных с волновым и трапециевидным очертанием гофра</w:t>
            </w:r>
          </w:p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332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гидроизоляционная паропроницаемая (НЛ 80-НЛ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29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Сквозной выход в сборе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8A332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A332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Проходной элемент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A332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90E53" w:rsidRPr="008A332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32F2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12-133. Установка кровельного ограждения для кровли из листов профилированных с волновым и трапециевидным очертанием гофра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32F2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крепление опор ограждения;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навешивание решетки ограждения на опоры.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32F2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кровельного ограждения для кровли из листов профилированных с волновым и трапециевидным очертанием гофра</w:t>
            </w:r>
          </w:p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F2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30,15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14,94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14,94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(аэрозоль) 400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прессшайбой для крепления листов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C32F2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2F2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Ограждение кровельное в комплекте с крепежом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2F2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90E53" w:rsidRPr="00C32F2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7029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12-134. Установка оконных сливов и сливов лоджий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7029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костылей со сверлением отверстий и креплением дюбелями;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наклеивание шумопоглощающей прокладки;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слива с нанесением герметика и с креплением к оконному блоку гвоздями (нормы 1,2,3,4);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слива с нанесением герметика и с креплением к оконному блоку шурупами со сверлением отверстий (нормы 5,6,7,8);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мест примыкания слива к оконному блоку и боковым откосам (нормы 1,2,5,6);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стыковка сливов лоджий со сверлением отверстий и установка заклепок (нормы 3,4,7,8);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герметизация мест примыкания слива к оконному блоку лоджий, боковым откосам и мест стыковки сливов (нормы 3,4,7,8).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470293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оконных сливов в домах КПД с деревянными оконными блоками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32,84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оконных сливов в домах кирпичных с деревянными оконными блоками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14,29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сливов лоджий в домах КПД с деревянными оконными блоками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сливов лоджий в домах кирпичных с деревянными оконными блоками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49,51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14,29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оконных сливов в домах КПД с оконными блоками из ПВХ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оконных сливов в домах кирпичных с оконными блоками из ПВХ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52,63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14,29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сливов лоджий в домах КПД с оконными блоками из ПВХ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сливов лоджий в домах кирпичных с оконными блоками из ПВХ</w:t>
            </w:r>
          </w:p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56,88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14,29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470293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70293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70293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</w:tbl>
    <w:p w:rsidR="00390E53" w:rsidRPr="00470293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86982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12-135. Устройство цементно-песчаной стяжки под слив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86982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на поверхность откоса под слив цементно-песчаного раствора.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386982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цементно-песчаной стяжки под слив</w:t>
            </w:r>
          </w:p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698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19,69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90E53" w:rsidRPr="0038698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8698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69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8698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</w:tbl>
    <w:p w:rsidR="00390E53" w:rsidRPr="0038698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94E10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12-136. Устройство кровли из меди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494E10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картин (в т.ч. стартового листа) из медной ленты с вальцовкой двойным фальцем;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закрепление Т-образных кронштейнов;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стартового листа с креплением клямерами на гвоздях;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герметика на фальц;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картин с креплением их клямерами на гвоздях;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обжимка фальца за два прохода;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протравливание швов кислотой;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пропайка швов.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494E10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кровли из меди</w:t>
            </w:r>
          </w:p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4E10">
              <w:rPr>
                <w:rFonts w:ascii="Arial" w:hAnsi="Arial" w:cs="Arial"/>
              </w:rPr>
              <w:t>(единица измерения - 100 м</w:t>
            </w:r>
            <w:r w:rsidRPr="00494E10">
              <w:rPr>
                <w:rFonts w:ascii="Arial" w:hAnsi="Arial" w:cs="Arial"/>
                <w:vertAlign w:val="superscript"/>
              </w:rPr>
              <w:t>2</w:t>
            </w:r>
            <w:r w:rsidRPr="00494E10">
              <w:rPr>
                <w:rFonts w:ascii="Arial" w:hAnsi="Arial" w:cs="Arial"/>
              </w:rPr>
              <w:t xml:space="preserve"> покрытия)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56,11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17,47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17,47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Т-образный омедненный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2,8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696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0,01531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90E53" w:rsidRPr="00494E10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494E10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медная шириной 700 мм и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E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494E10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109,91</w:t>
            </w:r>
          </w:p>
        </w:tc>
      </w:tr>
    </w:tbl>
    <w:p w:rsidR="00390E53" w:rsidRPr="00494E10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C2B92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12-137. Установка коньковой планки для кровли из меди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C2B92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кронштейнов с креплением гвоздями к обрешетке и на пайке к кровельному покрытию;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коньковой планки;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протравливание швов кислотой;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пропайка швов.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EC2B92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коньковой планки для кровли из меди</w:t>
            </w:r>
          </w:p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2B9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201,46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141,43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141,43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коньковая толщиной 0,6 мм, длиной 700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коньковый омедненный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686</w:t>
            </w:r>
          </w:p>
        </w:tc>
      </w:tr>
      <w:tr w:rsidR="00390E53" w:rsidRPr="00EC2B9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C2B9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4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C2B9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1372</w:t>
            </w:r>
          </w:p>
        </w:tc>
      </w:tr>
    </w:tbl>
    <w:p w:rsidR="00390E53" w:rsidRPr="00EC2B9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A25D7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12-138. Устройство примыканий к стенам для кровли из меди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A25D7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штрабы в стене;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кронштейнов с закреплением;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планки примыкания с креплением саморезами через прижимную планку с точечной пайкой к кровельному покрытию;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закрепление фартука на кронштейнах;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протравливание швов кислотой;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пропайка швов.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9A25D7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стенам для кровли из меди</w:t>
            </w:r>
          </w:p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25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85,38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19,89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19,89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прижимная из медной ленты толщиной 0,6 мм, длиной 3000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примыкания из медной ленты толщиной 0,6 мм, длиной 3000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из медной полосы 50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Фартук из медной ленты толщиной 0,6 мм, длиной 3000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390E53" w:rsidRPr="009A25D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A25D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медный 3,5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A25D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334</w:t>
            </w:r>
          </w:p>
        </w:tc>
      </w:tr>
    </w:tbl>
    <w:p w:rsidR="00390E53" w:rsidRPr="009A25D7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F61D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12-140. Устройство козырьков из листов поликарбонатных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7F61D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листов поликарбонатных на каркас;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резка листов;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листов поликарбонатных со сверлением отверстий.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7F61D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козырьков из листов поликарбонатных</w:t>
            </w:r>
          </w:p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1D5">
              <w:rPr>
                <w:rFonts w:ascii="Arial" w:hAnsi="Arial" w:cs="Arial"/>
              </w:rPr>
              <w:t>(единица измерения - 100 м</w:t>
            </w:r>
            <w:r w:rsidRPr="007F61D5">
              <w:rPr>
                <w:rFonts w:ascii="Arial" w:hAnsi="Arial" w:cs="Arial"/>
                <w:vertAlign w:val="superscript"/>
              </w:rPr>
              <w:t>2</w:t>
            </w:r>
            <w:r w:rsidRPr="007F61D5">
              <w:rPr>
                <w:rFonts w:ascii="Arial" w:hAnsi="Arial" w:cs="Arial"/>
              </w:rPr>
              <w:t>)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16,73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125 х 1,6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3,1-3,7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поликарбонатные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90E53" w:rsidRPr="007F61D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7F61D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7F61D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</w:tbl>
    <w:p w:rsidR="00390E53" w:rsidRPr="007F61D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E7BD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12-141. Монтаж соединительных профилей при устройстве покрытий из листов поликарбонатных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E7BD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резка соединительного профиля;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профиля неразъемного с креплением к каркасу, со сверлением отверстий (норма 1);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нижней части разъемного профиля с креплением к каркасу (норма 2);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верхней части разъемного профиля (норма 2).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1E7BD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соединительных профилей неразъемных при устройстве покрытий из листов поликарбонатных</w:t>
            </w:r>
          </w:p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7B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125 х 1,6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3,1-3,7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Соединительный профиль неразъемный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соединительных профилей разъемных при устройстве покрытий из листов поликарбонатных</w:t>
            </w:r>
          </w:p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7B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125 х 1,6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Соединительный профиль разъемный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390E53" w:rsidRPr="001E7BD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E7BD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E7BD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</w:tbl>
    <w:p w:rsidR="00390E53" w:rsidRPr="001E7BDE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86375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12-142. Герметизация торцов листов поликарбонатных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E86375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отрезка самоклеющейся ленты, торцевого профиля;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защитной пленки и установка самоклеющейся ленты;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торцевого профиля.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E86375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торцов листов поликарбонатных</w:t>
            </w:r>
          </w:p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63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125 х 1,6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самоклеющаяся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390E53" w:rsidRPr="00E86375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E86375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торцевой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E86375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390E53" w:rsidRPr="00E86375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77CF9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12-143. Зашивка фонарных переплетов поликарбонатными плитами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77CF9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шаблона;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резка плит поликарбонатных;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плит поликарбонатных на каркас;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крепление плит поликарбонатных со сверлением отверстий.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B77CF9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Зашивка фонарных переплетов поликарбонатными плитами</w:t>
            </w:r>
          </w:p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7CF9">
              <w:rPr>
                <w:rFonts w:ascii="Arial" w:hAnsi="Arial" w:cs="Arial"/>
              </w:rPr>
              <w:t>(единица измерения - 100 м</w:t>
            </w:r>
            <w:r w:rsidRPr="00B77CF9">
              <w:rPr>
                <w:rFonts w:ascii="Arial" w:hAnsi="Arial" w:cs="Arial"/>
                <w:vertAlign w:val="superscript"/>
              </w:rPr>
              <w:t>2</w:t>
            </w:r>
            <w:r w:rsidRPr="00B77CF9">
              <w:rPr>
                <w:rFonts w:ascii="Arial" w:hAnsi="Arial" w:cs="Arial"/>
              </w:rPr>
              <w:t>)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26,72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Е0.5,НШ,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7C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125 х 1,6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3,1-3,7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поликарбонатные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7C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90E53" w:rsidRPr="00B77CF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77CF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77CF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1379,31</w:t>
            </w:r>
          </w:p>
        </w:tc>
      </w:tr>
    </w:tbl>
    <w:p w:rsidR="00390E53" w:rsidRPr="00B77CF9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F4C1A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12-144. Установка пристенного поликарбонатного профиля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9F4C1A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резка пристенного поликарбонатного профиля;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пристенного поликарбонатного профиля со сверлением отверстий и креплением;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мест примыкания к стене.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9F4C1A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пристенного поликарбонатного профиля</w:t>
            </w:r>
          </w:p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4C1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125 х 1,6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3,1-3,7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пристенный поликарбонатный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390E53" w:rsidRPr="009F4C1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9F4C1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9F4C1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</w:tbl>
    <w:p w:rsidR="00390E53" w:rsidRPr="009F4C1A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1399E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12-145. Установка конькового поликарбонатного профиля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1399E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резка конькового поликарбонатного профиля;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конькового поликарбонатного профиля.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31399E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конькового поликарбонатного профиля</w:t>
            </w:r>
          </w:p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399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125 х 1,6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1399E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1399E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коньковый поликарбонатный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1399E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p w:rsidR="00390E53" w:rsidRPr="00BB514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807D1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12-149. Устройство фальцевой кровли из рулонной стали с полимерным покрытием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807D1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картин и кляммеров из рулонной стали с полимерным покрытием;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покрытия кровли из рулонной стали с полимерным покрытием.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B807D1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фальцевой кровли из рулонной стали с полимерным покрытием</w:t>
            </w:r>
          </w:p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07D1">
              <w:rPr>
                <w:rFonts w:ascii="Arial" w:hAnsi="Arial" w:cs="Arial"/>
              </w:rPr>
              <w:t>(единица измерения - 100 м</w:t>
            </w:r>
            <w:r w:rsidRPr="00B807D1">
              <w:rPr>
                <w:rFonts w:ascii="Arial" w:hAnsi="Arial" w:cs="Arial"/>
                <w:vertAlign w:val="superscript"/>
              </w:rPr>
              <w:t>2</w:t>
            </w:r>
            <w:r w:rsidRPr="00B807D1">
              <w:rPr>
                <w:rFonts w:ascii="Arial" w:hAnsi="Arial" w:cs="Arial"/>
              </w:rPr>
              <w:t>)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57,07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807D1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807D1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рулонная с полимерным покрытием 625 х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07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807D1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120,9</w:t>
            </w:r>
          </w:p>
        </w:tc>
      </w:tr>
    </w:tbl>
    <w:p w:rsidR="00390E53" w:rsidRPr="00B807D1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478B9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12-150. Устройство кровли из гибкой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478B9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подкладочного ковра;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кровли из гибкой битумной черепицы.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B478B9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кровли из гибкой битумной черепицы</w:t>
            </w:r>
          </w:p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78B9">
              <w:rPr>
                <w:rFonts w:ascii="Arial" w:hAnsi="Arial" w:cs="Arial"/>
              </w:rPr>
              <w:t>(единица измерения - 100 м</w:t>
            </w:r>
            <w:r w:rsidRPr="00B478B9">
              <w:rPr>
                <w:rFonts w:ascii="Arial" w:hAnsi="Arial" w:cs="Arial"/>
                <w:vertAlign w:val="superscript"/>
              </w:rPr>
              <w:t>2</w:t>
            </w:r>
            <w:r w:rsidRPr="00B478B9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61,63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Ковер подкладочный ХММ на основе стеклохолста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78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(МБПХ),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478B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478B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битумная гибкая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78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478B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B478B9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249F8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12-151. Укладка карнизной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249F8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карнизной черепицы с креплением гвоздями.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249F8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карнизной битумной черепицы</w:t>
            </w:r>
          </w:p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9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9,69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249F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249F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Карниз битумный для гибкой черепицы (все цвета)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249F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C249F8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E7CF7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12-152. Установка торцевых (ветровых) планок для кровли из гибкой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E7CF7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торцевых (ветровых) планок с креплением гвоздями.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8E7CF7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торцевых (ветровых) планок для кровли из гибкой битумной черепицы</w:t>
            </w:r>
          </w:p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7CF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E7CF7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E7CF7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торцевая металлическая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E7CF7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390E53" w:rsidRPr="008E7CF7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350A4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12-153. Укладка ендового ковра для кровли из гибкой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350A4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укладки ендового ковра;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раскатка ендового ковра с разметкой и нарезкой;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защитной пленки;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ендового ковра с прижатием и разглаживанием;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промазка по краю ковра клеем;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закрепление краев ковра гвоздями.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350A4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ендового ковра для кровли из гибкой битумной черепицы</w:t>
            </w:r>
          </w:p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50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Ковер ендовый (все цвета)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50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C350A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350A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(МБПХ),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350A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</w:t>
            </w:r>
          </w:p>
        </w:tc>
      </w:tr>
    </w:tbl>
    <w:p w:rsidR="00390E53" w:rsidRPr="00C350A4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5627B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12-154. Монтаж коньковой черепицы для кровли из гибкой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B5627B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подрезка черепицы;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модулей из черепицы;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карнизной черепицы с креплением гвоздями;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промазка и приклейка последнего листа клеем.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B5627B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коньковой черепицы для кровли из гибкой битумной черепицы</w:t>
            </w:r>
          </w:p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627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Конек битумный для гибкой черепицы (все цвета)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390E53" w:rsidRPr="00B5627B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B5627B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(МБПХ),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B5627B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390E53" w:rsidRPr="00B5627B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97E9F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12-155. Устройство примыканий к вертикальным поверхностям для кровли из гибкой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97E9F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бруса с разметкой, закреплением, распиловкой вручную;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бруса к основанию гвоздями;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приклейка полосы подкладочного ковра;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металлической планки с креплением дюбель-гвоздями;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промазка примыкания мастикой битумно-полимерной;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герметизация стыка мастикой силиконовой.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97E9F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вертикальным поверхностям для кровли из гибкой битумной черепицы</w:t>
            </w:r>
          </w:p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7E9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97E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1/10-115-25/80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Ковер подкладочный ХММ на основе стеклохолста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97E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(МБПХ),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0,00569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монтажный 6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390E53" w:rsidRPr="00C97E9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97E9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97E9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0,1089</w:t>
            </w:r>
          </w:p>
        </w:tc>
      </w:tr>
    </w:tbl>
    <w:p w:rsidR="00390E53" w:rsidRPr="00C97E9F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87FCF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12-156. Устройство пропуска труб для кровли из гибкой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887FCF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вырезка отверстий в месте пропуска труб шлифмашинкой;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промазка металлического основания патрубка битумно-полимерной мастикой;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патрубка с фланцем на кровлю с креплением гвоздями;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черепицы с проклейкой по периметру мастикой битумно-полимерной;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подрезка по контуру черепицы с креплением гвоздями;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герметизация стыка между черепицей и патрубком мастикой силиконовой.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887FCF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пропуска труб для кровли из гибкой битумной черепицы</w:t>
            </w:r>
          </w:p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FCF">
              <w:rPr>
                <w:rFonts w:ascii="Arial" w:hAnsi="Arial" w:cs="Arial"/>
              </w:rPr>
              <w:t>(единица измерения - 10 пропусков труб)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(МБПХ),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битумная гибкая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FC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887FCF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887FCF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Металлический патрубок с фланцем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887FCF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390E53" w:rsidRPr="00887FCF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20228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12-157. Установка отлива к мансардным окнам для кровли из гибкой битумной черепицы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D20228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крепление отлива гвоздями;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промазка примыкания отлива к окну мастикой.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D20228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отлива к мансардным окнам для кровли из гибкой битумной черепицы</w:t>
            </w:r>
          </w:p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0228">
              <w:rPr>
                <w:rFonts w:ascii="Arial" w:hAnsi="Arial" w:cs="Arial"/>
              </w:rPr>
              <w:t>(единица измерения - 100 м отлива)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(МБПХ),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2,5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90E53" w:rsidRPr="00D20228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D20228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Отлив из кровельной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D20228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390E53" w:rsidRPr="00D20228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4666A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12-158. Устройство кровли из листов кровельных волнистых битумных (еврошифер)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A4666A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ската кровли под укладку кровельных листов по обрешетке;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кровли из листов кровельных волнистых битумных с креплением гвоздями;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стыков мастикой силиконовой (норма 1).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A4666A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листов кровельных волнистых битумных (еврошифер) при уклоне кровли от 6 до 15 градусов</w:t>
            </w:r>
          </w:p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66A">
              <w:rPr>
                <w:rFonts w:ascii="Arial" w:hAnsi="Arial" w:cs="Arial"/>
              </w:rPr>
              <w:t>(единица измерения - 100 м</w:t>
            </w:r>
            <w:r w:rsidRPr="00A4666A">
              <w:rPr>
                <w:rFonts w:ascii="Arial" w:hAnsi="Arial" w:cs="Arial"/>
                <w:vertAlign w:val="superscript"/>
              </w:rPr>
              <w:t>2</w:t>
            </w:r>
            <w:r w:rsidRPr="00A4666A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13,61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3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13,09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кровельные волнистые битумные (еврошифер)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6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кровель из листов кровельных волнистых битумных (еврошифер) при уклоне кровли от 15 до 30 градусов</w:t>
            </w:r>
          </w:p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66A">
              <w:rPr>
                <w:rFonts w:ascii="Arial" w:hAnsi="Arial" w:cs="Arial"/>
              </w:rPr>
              <w:t>(единица измерения - 100 м</w:t>
            </w:r>
            <w:r w:rsidRPr="00A4666A">
              <w:rPr>
                <w:rFonts w:ascii="Arial" w:hAnsi="Arial" w:cs="Arial"/>
                <w:vertAlign w:val="superscript"/>
              </w:rPr>
              <w:t>2</w:t>
            </w:r>
            <w:r w:rsidRPr="00A4666A">
              <w:rPr>
                <w:rFonts w:ascii="Arial" w:hAnsi="Arial" w:cs="Arial"/>
              </w:rPr>
              <w:t xml:space="preserve"> кровли)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21,61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3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A4666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A4666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кровельные волнистые битумные (еврошифер)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6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A4666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122,1</w:t>
            </w:r>
          </w:p>
        </w:tc>
      </w:tr>
    </w:tbl>
    <w:p w:rsidR="00390E53" w:rsidRPr="00A4666A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4067C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12-159. Устройство примыканий к вертикальным поверхностям для кровли из листов волнистых битумных (еврошифер)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4067C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прижимного фартука с креплением гвоздями;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герметизация углового стыка и верхнего края прижимного фартука самоклеящейся лентой;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по верху ленты прижимной планки с креплением саморезами.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34067C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вертикальным поверхностям для кровли из листов волнистых битумных (еврошифер)</w:t>
            </w:r>
          </w:p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067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1/10-235-20/674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уплотнительная универсальная (кровельная)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3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Покрывной фартук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390E53" w:rsidRPr="0034067C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4067C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4067C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34067C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57504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12-160. Установка карнизной планки для кровли из листов волнистых битумных (еврошифер)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57504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карнизной планки с креплением гвоздями.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157504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карнизной планки для кровли из листов волнистых битумных (еврошифер)</w:t>
            </w:r>
          </w:p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750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13,22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3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57504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57504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Карнизная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57504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157504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B1A49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12-161. Установка коньковой планки для кровли из листов волнистых битумных (еврошифер)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1B1A49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коньковой планки с креплением гвоздями.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1B1A49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коньковой планки для кровли из листов волнистых битумных (еврошифер)</w:t>
            </w:r>
          </w:p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A4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17,58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3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1B1A4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1B1A4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Коньковая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1B1A4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1B1A49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C4B39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12-162. Установка торцевых (ветровых) планок для кровли из листов волнистых битумных (еврошифер)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6C4B39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торцевых (ветровых) планок с креплением гвоздями.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6C4B39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торцевых (ветровых) планок для кровли из листов волнистых битумных (еврошифер)</w:t>
            </w:r>
          </w:p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B3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12,42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3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6C4B39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6C4B39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Торцевая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6C4B39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6C4B39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86132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12-163. Устройство ендов для кровли из листов волнистых битумных (еврошифер)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C86132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ендов с креплением гвоздями.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C86132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ендов для кровли из листов волнистых битумных (еврошифер)</w:t>
            </w:r>
          </w:p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613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тарные круглые 3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C86132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C86132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 ендовы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C86132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390E53" w:rsidRPr="00C86132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390E53" w:rsidRPr="00BB5FEB" w:rsidRDefault="00390E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B33EA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12-164. Устройство покрытия кровель из ПВХ-мембраны</w:t>
            </w: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90E53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Pr="003B33EA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нарезка, раскладка мембраны, механическое крепление мембраны к основанию, очистка стыков от пыли и грязи, обезжиривание мест сварки, сварка швов мембраны (нормы 1-4);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нарезка, укладка геотекстиля с заведением под основной ковер мембраны, механическое крепление геотекстиля и основного ковра с фиксацией алюминиевой рейкой; нарезка мембраны; механическое крепление к горизонтальной поверхности парапета геотекстиля и мембраны с установкой костылей (норма 5), механическое крепление геотекстиля и мембраны к парапету (стене) с установкой гнутого алюминиевого профиля (норма 6); очистка стыков от пыли и грязи, обезжиривание мест сварки, сварка швов мембраны (нормы 5-6); установка защитных фартуков (норма 5); заполнение стыка гнутого алюминиевого профиля полиуретановым герметиком (норма 6);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под мембрану в месте установки кольца мастики, установка и крепление прижимного кольца (норма 7);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нарезка мембраны, прикатка мембраны к трубе и крепление с помощью хомута, сварка швов мембраны, заполнение стыка трубы и мембраны полиуретановым герметиком (норма 8);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дополнительной накладки на угол, сварка швов мембраны (норма 9).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90E53" w:rsidRDefault="00390E53" w:rsidP="0023726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90E53" w:rsidRDefault="00390E53" w:rsidP="00390E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90E53" w:rsidRPr="003B33EA" w:rsidTr="0023726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кровель из ПВХ-мембраны по бетонному или асфальтобетонному основанию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3EA">
              <w:rPr>
                <w:rFonts w:ascii="Arial" w:hAnsi="Arial" w:cs="Arial"/>
              </w:rPr>
              <w:t>(единица измерения - 100 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  <w:r w:rsidRPr="003B33EA">
              <w:rPr>
                <w:rFonts w:ascii="Arial" w:hAnsi="Arial" w:cs="Arial"/>
              </w:rPr>
              <w:t>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для сварки полимерных кровельных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 типа "Alkorplan F 35276 CIS" из пластифицированного поливинилхлорида с армирующей сеткой из синтетических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Кровельный дюбель термоклип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кровель из ПВХ-мембраны по профнастилу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3EA">
              <w:rPr>
                <w:rFonts w:ascii="Arial" w:hAnsi="Arial" w:cs="Arial"/>
              </w:rPr>
              <w:t>(единица измерения - 100 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  <w:r w:rsidRPr="003B33EA">
              <w:rPr>
                <w:rFonts w:ascii="Arial" w:hAnsi="Arial" w:cs="Arial"/>
              </w:rPr>
              <w:t>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для сварки полимерных кровельных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 типа "Alkorplan F 35276 CIS" из пластифицированного поливинилхлорида с армирующей сеткой из синтетических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(термоклип)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кровель из ПВХ-мембраны по цементно-песчаной стяжке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3EA">
              <w:rPr>
                <w:rFonts w:ascii="Arial" w:hAnsi="Arial" w:cs="Arial"/>
              </w:rPr>
              <w:t>(единица измерения - 100 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  <w:r w:rsidRPr="003B33EA">
              <w:rPr>
                <w:rFonts w:ascii="Arial" w:hAnsi="Arial" w:cs="Arial"/>
              </w:rPr>
              <w:t>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для сварки полимерных кровельных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 типа "Alkorplan F 35276 CIS" из пластифицированного поливинилхлорида с армирующей сеткой из синтетических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кровель из ПВХ-мембраны по дощатому настилу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3EA">
              <w:rPr>
                <w:rFonts w:ascii="Arial" w:hAnsi="Arial" w:cs="Arial"/>
              </w:rPr>
              <w:t>(единица измерения - 100 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  <w:r w:rsidRPr="003B33EA">
              <w:rPr>
                <w:rFonts w:ascii="Arial" w:hAnsi="Arial" w:cs="Arial"/>
              </w:rPr>
              <w:t>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для сварки полимерных кровельных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 типа "Alkorplan F 35276 CIS" из пластифицированного поливинилхлорида с армирующей сеткой из синтетических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(термоклип)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Е12-164-5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парапетам высотой до 1000 мм от верха несущей конструкции при устройстве покрытия кровель из ПВХ-мембраны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3E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38,16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иглопробивное стеклянное, ИПС-Т-1000 (1400), толщиной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 типа "Alkorplan F 35276 CIS" из пластифицированного поливинилхлорида с армирующей сеткой из синтетических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Защитный фартук из оцинкованной стали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Рейка алюминиевая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парапетам высотой более 1000 мм от верха несущей конструкции и стенам при устройстве покрытия кровель из ПВХ-мембраны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3E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23,66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иглопробивное стеклянное, ИПС-Т-1000 (1400), толщиной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 типа "Alkorplan F 35276 CIS" из пластифицированного поливинилхлорида с армирующей сеткой из синтетических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полиуретановый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Распорный дюбель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670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Гнутый алюминиевый профиль шириной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Рейка алюминиевая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воронкам внутреннего водостока при устройстве покрытия кровель из ПВХ-мембраны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3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прижимное в комплекте с болтами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полиуретановая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к трубам диаметром до 300 мм при устройстве покрытия кровель из ПВХ-мембраны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3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кровельный типа "Alkorplan 35170" неармированный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полиуретановый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в комплекте с болтом и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Е12-164-9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90E53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доуплотнения углов парапета или стены при устройстве покрытия кровель из ПВХ-мембраны</w:t>
            </w:r>
          </w:p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3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Накладка для внутреннего (внешнего) угла 90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90E53" w:rsidRPr="003B33EA" w:rsidTr="0023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0E53" w:rsidRPr="003B33EA" w:rsidRDefault="00390E53" w:rsidP="0023726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полиуретановый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0E53" w:rsidRPr="003B33EA" w:rsidRDefault="00390E53" w:rsidP="0023726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390E53" w:rsidRPr="003B33EA" w:rsidRDefault="00390E53" w:rsidP="00390E53">
      <w:pPr>
        <w:pStyle w:val="a5"/>
        <w:rPr>
          <w:rFonts w:ascii="Arial" w:hAnsi="Arial" w:cs="Arial"/>
          <w:b/>
          <w:sz w:val="2"/>
        </w:rPr>
      </w:pPr>
    </w:p>
    <w:p w:rsidR="00135B66" w:rsidRPr="00BB5FEB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BB5FEB" w:rsidSect="00BB5FE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FEB" w:rsidRDefault="00BB5FEB" w:rsidP="00BB5FEB">
      <w:r>
        <w:separator/>
      </w:r>
    </w:p>
  </w:endnote>
  <w:endnote w:type="continuationSeparator" w:id="0">
    <w:p w:rsidR="00BB5FEB" w:rsidRDefault="00BB5FEB" w:rsidP="00BB5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FEB" w:rsidRDefault="00BB5FEB" w:rsidP="003D2C3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0351B">
      <w:rPr>
        <w:rStyle w:val="a4"/>
        <w:noProof/>
      </w:rPr>
      <w:t>130</w:t>
    </w:r>
    <w:r>
      <w:rPr>
        <w:rStyle w:val="a4"/>
      </w:rPr>
      <w:fldChar w:fldCharType="end"/>
    </w:r>
  </w:p>
  <w:p w:rsidR="00BB5FEB" w:rsidRDefault="00BB5FEB" w:rsidP="00BB5FE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FEB" w:rsidRDefault="00BB5FEB" w:rsidP="003D2C3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0351B">
      <w:rPr>
        <w:rStyle w:val="a4"/>
        <w:noProof/>
      </w:rPr>
      <w:t>129</w:t>
    </w:r>
    <w:r>
      <w:rPr>
        <w:rStyle w:val="a4"/>
      </w:rPr>
      <w:fldChar w:fldCharType="end"/>
    </w:r>
  </w:p>
  <w:p w:rsidR="00BB5FEB" w:rsidRDefault="00BB5FEB" w:rsidP="00BB5FEB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FEB" w:rsidRDefault="00BB5FEB" w:rsidP="00BB5FEB">
      <w:r>
        <w:separator/>
      </w:r>
    </w:p>
  </w:footnote>
  <w:footnote w:type="continuationSeparator" w:id="0">
    <w:p w:rsidR="00BB5FEB" w:rsidRDefault="00BB5FEB" w:rsidP="00BB5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FEB" w:rsidRDefault="0073175B" w:rsidP="00BB5FEB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8.03.112-2026</w:t>
    </w:r>
  </w:p>
  <w:p w:rsidR="00BB5FEB" w:rsidRPr="00BB5FEB" w:rsidRDefault="00BB5FEB" w:rsidP="00BB5FEB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FEB" w:rsidRDefault="0073175B" w:rsidP="00BB5FE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8.03.112-2026</w:t>
    </w:r>
  </w:p>
  <w:p w:rsidR="00BB5FEB" w:rsidRPr="00BB5FEB" w:rsidRDefault="00BB5FEB" w:rsidP="00BB5FEB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5FEB"/>
    <w:rsid w:val="00071661"/>
    <w:rsid w:val="00135B66"/>
    <w:rsid w:val="0030351B"/>
    <w:rsid w:val="00390E53"/>
    <w:rsid w:val="0040791D"/>
    <w:rsid w:val="004A7AAA"/>
    <w:rsid w:val="00622A18"/>
    <w:rsid w:val="00637FA0"/>
    <w:rsid w:val="006B207E"/>
    <w:rsid w:val="0073175B"/>
    <w:rsid w:val="009D1DBB"/>
    <w:rsid w:val="00BB5FE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778B588"/>
  <w15:chartTrackingRefBased/>
  <w15:docId w15:val="{F8859BB5-4C6D-4A1E-9A8B-70C7B571F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3</TotalTime>
  <Pages>145</Pages>
  <Words>36476</Words>
  <Characters>207914</Characters>
  <Application>Microsoft Office Word</Application>
  <DocSecurity>0</DocSecurity>
  <Lines>1732</Lines>
  <Paragraphs>487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243903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5</cp:revision>
  <cp:lastPrinted>1899-12-31T21:00:00Z</cp:lastPrinted>
  <dcterms:created xsi:type="dcterms:W3CDTF">2024-10-14T19:20:00Z</dcterms:created>
  <dcterms:modified xsi:type="dcterms:W3CDTF">2026-01-30T06:54:00Z</dcterms:modified>
</cp:coreProperties>
</file>