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P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Уплотнение грунта и устройство подстилающих слоев</w:t>
            </w:r>
          </w:p>
        </w:tc>
      </w:tr>
      <w:tr w:rsid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P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11-1. Уплотнение грунта</w:t>
            </w:r>
          </w:p>
        </w:tc>
      </w:tr>
      <w:tr w:rsid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P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основания;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поливка грунта водой;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раскидывание, разравнивание и вдавливание гравия или щебня в грунт.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86A6F" w:rsidRDefault="00086A6F" w:rsidP="00086A6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86A6F" w:rsidRDefault="00086A6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86A6F" w:rsidRPr="00086A6F" w:rsidTr="00086A6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гравием</w:t>
            </w:r>
          </w:p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A6F">
              <w:rPr>
                <w:rFonts w:ascii="Arial" w:hAnsi="Arial" w:cs="Arial"/>
              </w:rPr>
              <w:t>(единица измерения - 100 м</w:t>
            </w:r>
            <w:r w:rsidRPr="00086A6F">
              <w:rPr>
                <w:rFonts w:ascii="Arial" w:hAnsi="Arial" w:cs="Arial"/>
                <w:vertAlign w:val="superscript"/>
              </w:rPr>
              <w:t>2</w:t>
            </w:r>
            <w:r w:rsidRPr="00086A6F">
              <w:rPr>
                <w:rFonts w:ascii="Arial" w:hAnsi="Arial" w:cs="Arial"/>
              </w:rPr>
              <w:t xml:space="preserve"> площади уплотнения)</w:t>
            </w:r>
          </w:p>
        </w:tc>
      </w:tr>
      <w:tr w:rsidR="00086A6F" w:rsidRPr="00086A6F" w:rsidTr="00FC2D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086A6F" w:rsidRPr="00086A6F" w:rsidTr="00B059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86A6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86A6F" w:rsidRPr="00086A6F" w:rsidTr="008125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86A6F" w:rsidRPr="00086A6F" w:rsidTr="00506F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86A6F" w:rsidRPr="00086A6F" w:rsidTr="002329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6A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щебнем</w:t>
            </w:r>
          </w:p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6A6F">
              <w:rPr>
                <w:rFonts w:ascii="Arial" w:hAnsi="Arial" w:cs="Arial"/>
              </w:rPr>
              <w:t>(единица измерения - 100 м</w:t>
            </w:r>
            <w:r w:rsidRPr="00086A6F">
              <w:rPr>
                <w:rFonts w:ascii="Arial" w:hAnsi="Arial" w:cs="Arial"/>
                <w:vertAlign w:val="superscript"/>
              </w:rPr>
              <w:t>2</w:t>
            </w:r>
            <w:r w:rsidRPr="00086A6F">
              <w:rPr>
                <w:rFonts w:ascii="Arial" w:hAnsi="Arial" w:cs="Arial"/>
              </w:rPr>
              <w:t xml:space="preserve"> площади уплотнения)</w:t>
            </w:r>
          </w:p>
        </w:tc>
      </w:tr>
      <w:tr w:rsidR="00086A6F" w:rsidRPr="00086A6F" w:rsidTr="005165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086A6F" w:rsidRPr="00086A6F" w:rsidTr="00FA5D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86A6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86A6F" w:rsidRPr="00086A6F" w:rsidTr="003938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86A6F" w:rsidRPr="00086A6F" w:rsidTr="00EF07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86A6F" w:rsidRPr="00086A6F" w:rsidTr="002C37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86A6F" w:rsidRPr="00086A6F" w:rsidTr="00086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086A6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6F" w:rsidRPr="00086A6F" w:rsidRDefault="00086A6F" w:rsidP="0095462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6A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6F" w:rsidRPr="00086A6F" w:rsidRDefault="00086A6F" w:rsidP="0095462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</w:tbl>
    <w:p w:rsidR="00086A6F" w:rsidRDefault="00086A6F" w:rsidP="0040791D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086A6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272C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11-2. Устройство подстилающих слоев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272C5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основания;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глинобитной (нормы 5-7) и глинобетонной (норма 8) смесей;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подстилающего слоя с разравниванием и уплотнением;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деформационных швов (норма 9);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подстилающими слоями (нормы 5-9).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272C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песчаных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шлаковых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гравийных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щебеночных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глинобитных без добавок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глинобитных с маслянистыми добавками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БНД-60/90, БНД-90/130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глинобитных с добавкой щебня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глинобетонных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подстилающих слоев бетонных</w:t>
            </w:r>
          </w:p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72C5">
              <w:rPr>
                <w:rFonts w:ascii="Arial" w:hAnsi="Arial" w:cs="Arial"/>
              </w:rPr>
              <w:t>(единица измерения - 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  <w:r w:rsidRPr="006272C5">
              <w:rPr>
                <w:rFonts w:ascii="Arial" w:hAnsi="Arial" w:cs="Arial"/>
              </w:rPr>
              <w:t>)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27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27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27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6D1C97" w:rsidRPr="006272C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E772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11-3. Устройство уплотняемых самоходными катками подстилающих слоев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E772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основания;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подстилающего слоя с разравниванием;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подстилающего слоя самоходными катками.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E772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уплотняемых самоходными катками подстилающих слоев шлаковых</w:t>
            </w:r>
          </w:p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7722">
              <w:rPr>
                <w:rFonts w:ascii="Arial" w:hAnsi="Arial" w:cs="Arial"/>
              </w:rPr>
              <w:t>(единица измерения - 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  <w:r w:rsidRPr="002E7722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уплотняемых самоходными катками подстилающих слоев гравийных</w:t>
            </w:r>
          </w:p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7722">
              <w:rPr>
                <w:rFonts w:ascii="Arial" w:hAnsi="Arial" w:cs="Arial"/>
              </w:rPr>
              <w:t>(единица измерения - 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  <w:r w:rsidRPr="002E7722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уплотняемых самоходными катками подстилающих слоев щебеночных</w:t>
            </w:r>
          </w:p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7722">
              <w:rPr>
                <w:rFonts w:ascii="Arial" w:hAnsi="Arial" w:cs="Arial"/>
              </w:rPr>
              <w:t>(единица измерения - 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  <w:r w:rsidRPr="002E7722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2E772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772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40-80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7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772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D1C97" w:rsidRPr="002E772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06DC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Изоляция и стяжки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06DC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Гидроизоляция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06DC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06DC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11-4. Устройство гидроизоляции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06DCA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(нормы 1,3,5,7,9,13,15);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 (нормы 1,3,5,7,9,11,16,17);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оклеечной изоляции (нормы 1,2,3,4,7,8,9,10);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битумной мастики (при необходимости нормы 1,2,5,6,7,8,13,14,15), праймера (норма 15);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покрытие верхнего слоя изоляции мастикой (нормы 1,3,7,8,9,10);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обмазочная изоляция битумной мастикой (нормы 5,6,13,14), праймером (норма 15);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грунтовки (нормы 1,2,3,4,5,7,8,9,10);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огрунтовка поверхности стены (норма 12);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нарезка, наклейка наплавляемых рулонных материалов (нормы 11,12);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нанесение мастики вручную валиком в один слой (нормы 16,17);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укладка стеклоткани, нанесение мастики поверх стеклоткани вручную валиком в два слоя (норма 16).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06DCA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(рубероидом) на мастике БИТУМИНОЛЬ первый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(рубероидом) на мастике БИТУМИНОЛЬ: последующий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(изолом) на резино-битумной мастике первый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Сополимер БМК-5 марки А,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(изолом) на резино-битумной мастике: последующий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Сополимер БМК-5 марки А,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обмазочной в один слой толщиной 2 мм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обмазочной: на каждый последующий слой толщиной 1 мм добавлять к норме Е11-4-5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на мастике БИТУМИНОЛЬ первый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на мастике БИТУМИНОЛЬ, последующий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на резино-битумной мастике, первый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Сополимер БМК-5 марки А,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оклеечной рулонными материалами на резино-битумной мастике, последующий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Сополимер БМК-5 марки А,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 гидроизоляционный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полов в 1 слой из наплавляемых рулонных материалов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1/10-115-5/595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битумно-полимерный гидроизоляционный наплавляемый "Кровляэласт", марка Г-ПХ-БЭ-ПП/ПП-4.0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при гидроизоляции полов из наплавляемых рулонных материалов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6DCA">
              <w:rPr>
                <w:rFonts w:ascii="Arial" w:hAnsi="Arial" w:cs="Arial"/>
              </w:rPr>
              <w:t>(единица измерения - 100 м примыканий)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1/10-115-5/595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битумно-полимерный гидроизоляционный наплавляемый "Кровляэласт", марка Г-ПХ-БЭ-ПП/ПП-4.0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обмазочной холодной мастикой в один слой толщиной 2 мм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холодная гидроизоляционная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обмазочной: на каждый последующий слой толщиной 1 мм добавлять к норме Е11-4-13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холодная гидроизоляционная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обмазочной праймером в один слой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полимерной мастикой в 3 слоя с устройством армирующего слоя из стеклоткани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строительная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119,1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холодная гидроизоляционная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полимерной мастикой: на каждый последующий слой добавлять или исключать к норме Е11-4-16</w:t>
            </w:r>
          </w:p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6DCA">
              <w:rPr>
                <w:rFonts w:ascii="Arial" w:hAnsi="Arial" w:cs="Arial"/>
              </w:rPr>
              <w:t>(единица измерения - 100 м</w:t>
            </w:r>
            <w:r w:rsidRPr="00A06DCA">
              <w:rPr>
                <w:rFonts w:ascii="Arial" w:hAnsi="Arial" w:cs="Arial"/>
                <w:vertAlign w:val="superscript"/>
              </w:rPr>
              <w:t>2</w:t>
            </w:r>
            <w:r w:rsidRPr="00A06DCA">
              <w:rPr>
                <w:rFonts w:ascii="Arial" w:hAnsi="Arial" w:cs="Arial"/>
              </w:rPr>
              <w:t>)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06DC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06DC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холодная гидроизоляционная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06DC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6D1C97" w:rsidRPr="00A06DCA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168B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11-5. Устройство гидроизоляции из полиэтиленовой пленки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168B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(нормы 1, 2);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 полиэтиленовой пленки (нормы 1, 2);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выравнивание основания резино-битумной мастикой (норма 1);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изоляции из полиэтиленовой пленки (нормы 1,2);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швов (нормы 1, 2);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наклейка рубероида по полиэтиленовой пленке (норма 1);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бутилкаучукового клея (нормы 1,2);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раскатка рулонов с нарезкой на полотнища (норма 3);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укладка пленки в один слой с напуском полотен (норма 3).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0168B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из полиэтиленовой пленки на бутилкаучуковом клее с защитой рубероидом, первый слой</w:t>
            </w:r>
          </w:p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8BD">
              <w:rPr>
                <w:rFonts w:ascii="Arial" w:hAnsi="Arial" w:cs="Arial"/>
              </w:rPr>
              <w:t>(единица измерения - 100 м</w:t>
            </w:r>
            <w:r w:rsidRPr="000168BD">
              <w:rPr>
                <w:rFonts w:ascii="Arial" w:hAnsi="Arial" w:cs="Arial"/>
                <w:vertAlign w:val="superscript"/>
              </w:rPr>
              <w:t>2</w:t>
            </w:r>
            <w:r w:rsidRPr="000168BD">
              <w:rPr>
                <w:rFonts w:ascii="Arial" w:hAnsi="Arial" w:cs="Arial"/>
              </w:rPr>
              <w:t>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153,18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Электротермос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наплавляемый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68B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Бутилкаучук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из полиэтиленовой пленки на бутилкаучуковом клее с защитой рубероидом, последующий слой</w:t>
            </w:r>
          </w:p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8BD">
              <w:rPr>
                <w:rFonts w:ascii="Arial" w:hAnsi="Arial" w:cs="Arial"/>
              </w:rPr>
              <w:t>(единица измерения - 100 м</w:t>
            </w:r>
            <w:r w:rsidRPr="000168BD">
              <w:rPr>
                <w:rFonts w:ascii="Arial" w:hAnsi="Arial" w:cs="Arial"/>
                <w:vertAlign w:val="superscript"/>
              </w:rPr>
              <w:t>2</w:t>
            </w:r>
            <w:r w:rsidRPr="000168BD">
              <w:rPr>
                <w:rFonts w:ascii="Arial" w:hAnsi="Arial" w:cs="Arial"/>
              </w:rPr>
              <w:t>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107,23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Бутилкаучук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из полиэтиленовой пленки в один слой насухо</w:t>
            </w:r>
          </w:p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8BD">
              <w:rPr>
                <w:rFonts w:ascii="Arial" w:hAnsi="Arial" w:cs="Arial"/>
              </w:rPr>
              <w:t>(единица измерения - 100 м</w:t>
            </w:r>
            <w:r w:rsidRPr="000168BD">
              <w:rPr>
                <w:rFonts w:ascii="Arial" w:hAnsi="Arial" w:cs="Arial"/>
                <w:vertAlign w:val="superscript"/>
              </w:rPr>
              <w:t>2</w:t>
            </w:r>
            <w:r w:rsidRPr="000168BD">
              <w:rPr>
                <w:rFonts w:ascii="Arial" w:hAnsi="Arial" w:cs="Arial"/>
              </w:rPr>
              <w:t>)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8B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8B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8B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</w:tbl>
    <w:p w:rsidR="006D1C97" w:rsidRPr="000168B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F399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11-6. Устройство гидроизоляции полимерцементным составом толщиной слоя 30 мм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F3995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поверхности;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состава;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гидроизоляции на поверхность;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покрытием.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7F399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полимерцементным составом толщиной слоя 30 мм на гидрофобизаторе</w:t>
            </w:r>
          </w:p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3995">
              <w:rPr>
                <w:rFonts w:ascii="Arial" w:hAnsi="Arial" w:cs="Arial"/>
              </w:rPr>
              <w:t>(единица измерения - 100 м</w:t>
            </w:r>
            <w:r w:rsidRPr="007F3995">
              <w:rPr>
                <w:rFonts w:ascii="Arial" w:hAnsi="Arial" w:cs="Arial"/>
                <w:vertAlign w:val="superscript"/>
              </w:rPr>
              <w:t>2</w:t>
            </w:r>
            <w:r w:rsidRPr="007F399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79,81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23,25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Бетононасосы передвижные 10 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гидрофобизирующая для наружных (Н) и внутренних работ (В), полимерная (П), однокомпонентная (1), дисперсия (Д)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полимерцементным составом толщиной слоя 30 мм на латексе СКС-65-ГП</w:t>
            </w:r>
          </w:p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3995">
              <w:rPr>
                <w:rFonts w:ascii="Arial" w:hAnsi="Arial" w:cs="Arial"/>
              </w:rPr>
              <w:t>(единица измерения - 100 м</w:t>
            </w:r>
            <w:r w:rsidRPr="007F3995">
              <w:rPr>
                <w:rFonts w:ascii="Arial" w:hAnsi="Arial" w:cs="Arial"/>
                <w:vertAlign w:val="superscript"/>
              </w:rPr>
              <w:t>2</w:t>
            </w:r>
            <w:r w:rsidRPr="007F399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79,81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23,28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Бетононасосы передвижные 10 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F39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F39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39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F39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</w:tbl>
    <w:p w:rsidR="006D1C97" w:rsidRPr="007F399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C7940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11-7. Затирка поверхности гидроизоляции песком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C7940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затирка поверхности песком (норма 1);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затирка поверхности кварцевым песком (норма 2).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C7940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гидроизоляции природным песком</w:t>
            </w:r>
          </w:p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7940">
              <w:rPr>
                <w:rFonts w:ascii="Arial" w:hAnsi="Arial" w:cs="Arial"/>
              </w:rPr>
              <w:t>(единица измерения - 100 м</w:t>
            </w:r>
            <w:r w:rsidRPr="00BC7940">
              <w:rPr>
                <w:rFonts w:ascii="Arial" w:hAnsi="Arial" w:cs="Arial"/>
                <w:vertAlign w:val="superscript"/>
              </w:rPr>
              <w:t>2</w:t>
            </w:r>
            <w:r w:rsidRPr="00BC7940">
              <w:rPr>
                <w:rFonts w:ascii="Arial" w:hAnsi="Arial" w:cs="Arial"/>
              </w:rPr>
              <w:t xml:space="preserve"> затирки)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79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поверхности гидроизоляции кварцевым песком</w:t>
            </w:r>
          </w:p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7940">
              <w:rPr>
                <w:rFonts w:ascii="Arial" w:hAnsi="Arial" w:cs="Arial"/>
              </w:rPr>
              <w:t>(единица измерения - 100 м</w:t>
            </w:r>
            <w:r w:rsidRPr="00BC7940">
              <w:rPr>
                <w:rFonts w:ascii="Arial" w:hAnsi="Arial" w:cs="Arial"/>
                <w:vertAlign w:val="superscript"/>
              </w:rPr>
              <w:t>2</w:t>
            </w:r>
            <w:r w:rsidRPr="00BC7940">
              <w:rPr>
                <w:rFonts w:ascii="Arial" w:hAnsi="Arial" w:cs="Arial"/>
              </w:rPr>
              <w:t xml:space="preserve"> затирки)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C794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C794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C794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0,393</w:t>
            </w:r>
          </w:p>
        </w:tc>
      </w:tr>
    </w:tbl>
    <w:p w:rsidR="006D1C97" w:rsidRPr="00BC7940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05AD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Тепло- и звукоизоляция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05AD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11-8. Устройство тепло- и звукоизоляции засыпной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05AD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оснований;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засыпок с разравниванием.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05AD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засыпной песчаной</w:t>
            </w:r>
          </w:p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AD2">
              <w:rPr>
                <w:rFonts w:ascii="Arial" w:hAnsi="Arial" w:cs="Arial"/>
              </w:rPr>
              <w:t>(единица измерения - 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  <w:r w:rsidRPr="00605AD2">
              <w:rPr>
                <w:rFonts w:ascii="Arial" w:hAnsi="Arial" w:cs="Arial"/>
              </w:rPr>
              <w:t xml:space="preserve"> изоляции)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засыпной шлаковой</w:t>
            </w:r>
          </w:p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AD2">
              <w:rPr>
                <w:rFonts w:ascii="Arial" w:hAnsi="Arial" w:cs="Arial"/>
              </w:rPr>
              <w:t>(единица измерения - 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  <w:r w:rsidRPr="00605AD2">
              <w:rPr>
                <w:rFonts w:ascii="Arial" w:hAnsi="Arial" w:cs="Arial"/>
              </w:rPr>
              <w:t xml:space="preserve"> изоляции)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засыпной керамзитовой</w:t>
            </w:r>
          </w:p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AD2">
              <w:rPr>
                <w:rFonts w:ascii="Arial" w:hAnsi="Arial" w:cs="Arial"/>
              </w:rPr>
              <w:t>(единица измерения - 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  <w:r w:rsidRPr="00605AD2">
              <w:rPr>
                <w:rFonts w:ascii="Arial" w:hAnsi="Arial" w:cs="Arial"/>
              </w:rPr>
              <w:t xml:space="preserve"> изоляции)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05AD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4/1-5-30-20-60/30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05AD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 фракции 20-40 мм, марки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A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05AD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6D1C97" w:rsidRPr="00605AD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71B2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11-9. Устройство тепло- и звукоизоляции сплошной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71B2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 или матов в один слой насухо (норма 1);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разметка, нарезка и укладка плит в один слой насухо (норма 2).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71B2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сплошной из плит или матов минераловатных или стекловолокнистых</w:t>
            </w:r>
          </w:p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1B29">
              <w:rPr>
                <w:rFonts w:ascii="Arial" w:hAnsi="Arial" w:cs="Arial"/>
              </w:rPr>
              <w:t>(единица измерения - 100 м</w:t>
            </w:r>
            <w:r w:rsidRPr="00171B29">
              <w:rPr>
                <w:rFonts w:ascii="Arial" w:hAnsi="Arial" w:cs="Arial"/>
                <w:vertAlign w:val="superscript"/>
              </w:rPr>
              <w:t>2</w:t>
            </w:r>
            <w:r w:rsidRPr="00171B29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28,38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или маты минераловатные или стекловолокнистые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1B2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сплошной из плит древесноволокнистых</w:t>
            </w:r>
          </w:p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1B29">
              <w:rPr>
                <w:rFonts w:ascii="Arial" w:hAnsi="Arial" w:cs="Arial"/>
              </w:rPr>
              <w:t>(единица измерения - 100 м</w:t>
            </w:r>
            <w:r w:rsidRPr="00171B29">
              <w:rPr>
                <w:rFonts w:ascii="Arial" w:hAnsi="Arial" w:cs="Arial"/>
                <w:vertAlign w:val="superscript"/>
              </w:rPr>
              <w:t>2</w:t>
            </w:r>
            <w:r w:rsidRPr="00171B29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71B2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71B2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М-2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171B2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71B2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</w:tbl>
    <w:p w:rsidR="006D1C97" w:rsidRPr="00171B2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90E4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11-10. Устройство тепло- и звукоизоляции ленточной из плит древесноволокнистых под лаги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90E4A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и укладка насухо под лаги прокладок из древесноволокнистых плит.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F90E4A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тепло- и звукоизоляции ленточной из плит древесноволокнистых под лаги</w:t>
            </w:r>
          </w:p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0E4A">
              <w:rPr>
                <w:rFonts w:ascii="Arial" w:hAnsi="Arial" w:cs="Arial"/>
              </w:rPr>
              <w:t>(единица измерения - 100 м</w:t>
            </w:r>
            <w:r w:rsidRPr="00F90E4A">
              <w:rPr>
                <w:rFonts w:ascii="Arial" w:hAnsi="Arial" w:cs="Arial"/>
                <w:vertAlign w:val="superscript"/>
              </w:rPr>
              <w:t>2</w:t>
            </w:r>
            <w:r w:rsidRPr="00F90E4A">
              <w:rPr>
                <w:rFonts w:ascii="Arial" w:hAnsi="Arial" w:cs="Arial"/>
              </w:rPr>
              <w:t xml:space="preserve"> пола)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90E4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0E4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сухого способа производства группы А твердые марки ТС-400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90E4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0E4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0,0284</w:t>
            </w:r>
          </w:p>
        </w:tc>
      </w:tr>
    </w:tbl>
    <w:p w:rsidR="006D1C97" w:rsidRPr="00F90E4A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468A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Стяжки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468A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11-11. Устройство стяжек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468A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(нормы 3-9, 11, 12);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маяков из бетона (норма 3), из легкого бетона (норма 5), из раствора на гипсовом вяжущем (норма 8), установка и снятие маячных реек (нормы 11, 12);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и разравнивание слоя раствора (нормы 8, 9, 11-13), бетона (нормы 3, 4), легкого бетона (нормы 5, 6);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затирка поверхности стяжки (нормы 11, 12);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стяжкой (нормы 3, 5, 8, 11, 12);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разметка, нарезка и укладка плит древесноволокнистых в один слой насухо (норма 7);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примыканий стяжек к стенам (норма 10).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468A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бетонных толщиной 20 мм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бетонных: на каждые 5 мм изменения толщины стяжки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легкобетонных толщиной 20 мм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легкобетонных: на каждые 5 мм изменения толщины стяжки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из плит древесноволокнистых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твердые марки Т-С, Т-П группы качества А толщиной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саморазравнивающихся гипсовых стяжек толщиной 40 мм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на гипсовом вяжущем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саморазравнивающихся гипсовых стяжек: на каждые 5 мм изменения толщины стяжки добавлять или исключать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на гипсовом вяжущем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стяжек к стенам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68A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2-6,5 м, толщиной 40-60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М-2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толщиной 20 мм по бетонному основанию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толщиной 20 мм по основанию из утеплителя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стяжек: добавлять или исключать на каждые 5 мм изменения толщины стяжки к нормам Е11-11-11, Е11-11-12</w:t>
            </w:r>
          </w:p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68A9">
              <w:rPr>
                <w:rFonts w:ascii="Arial" w:hAnsi="Arial" w:cs="Arial"/>
              </w:rPr>
              <w:t>(единица измерения - 100 м</w:t>
            </w:r>
            <w:r w:rsidRPr="00B468A9">
              <w:rPr>
                <w:rFonts w:ascii="Arial" w:hAnsi="Arial" w:cs="Arial"/>
                <w:vertAlign w:val="superscript"/>
              </w:rPr>
              <w:t>2</w:t>
            </w:r>
            <w:r w:rsidRPr="00B468A9">
              <w:rPr>
                <w:rFonts w:ascii="Arial" w:hAnsi="Arial" w:cs="Arial"/>
              </w:rPr>
              <w:t>)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68A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68A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68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68A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6D1C97" w:rsidRPr="00B468A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933A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Лаги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933A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11-12. Укладка лаг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933A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кирпичных столбиков и подкладок из кирпича (нормы 1,2,4);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антисептирование деревянных подкладок (нормы 1,2,4);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деревянных подкладок и толевых прокладок (нормы 1,2,3,4);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лаг.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E933A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по кирпичным столбикам</w:t>
            </w:r>
          </w:p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33AE">
              <w:rPr>
                <w:rFonts w:ascii="Arial" w:hAnsi="Arial" w:cs="Arial"/>
              </w:rPr>
              <w:t>(единица измерения - 100 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  <w:r w:rsidRPr="00E933AE">
              <w:rPr>
                <w:rFonts w:ascii="Arial" w:hAnsi="Arial" w:cs="Arial"/>
              </w:rPr>
              <w:t>)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по кирпичным подкладкам</w:t>
            </w:r>
          </w:p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33AE">
              <w:rPr>
                <w:rFonts w:ascii="Arial" w:hAnsi="Arial" w:cs="Arial"/>
              </w:rPr>
              <w:t>(единица измерения - 100 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  <w:r w:rsidRPr="00E933AE">
              <w:rPr>
                <w:rFonts w:ascii="Arial" w:hAnsi="Arial" w:cs="Arial"/>
              </w:rPr>
              <w:t>)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42,96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по плитам перекрытий</w:t>
            </w:r>
          </w:p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33AE">
              <w:rPr>
                <w:rFonts w:ascii="Arial" w:hAnsi="Arial" w:cs="Arial"/>
              </w:rPr>
              <w:t>(единица измерения - 100 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  <w:r w:rsidRPr="00E933AE">
              <w:rPr>
                <w:rFonts w:ascii="Arial" w:hAnsi="Arial" w:cs="Arial"/>
              </w:rPr>
              <w:t>)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35,74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по кирпичным столбикам высотой 150 мм</w:t>
            </w:r>
          </w:p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933AE">
              <w:rPr>
                <w:rFonts w:ascii="Arial" w:hAnsi="Arial" w:cs="Arial"/>
              </w:rPr>
              <w:t>(единица измерения - 100 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  <w:r w:rsidRPr="00E933AE">
              <w:rPr>
                <w:rFonts w:ascii="Arial" w:hAnsi="Arial" w:cs="Arial"/>
              </w:rPr>
              <w:t>)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56,64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33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E933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933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933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0,982</w:t>
            </w:r>
          </w:p>
        </w:tc>
      </w:tr>
    </w:tbl>
    <w:p w:rsidR="006D1C97" w:rsidRPr="00E933A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84CA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Покрытия полов сплошные (монолитные)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84CA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Покрытия земляные и из битуминозных материалов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84CA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84CA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11-13. Устройство покрытий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84CA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основания (норма 3);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рыхление, перемешивание, разравнивание и укатка грунта (нормы 1,2);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щебня с укаткой и обработкой битумом способом пропитки (норма 3).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F84CA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земляных без добавок песка</w:t>
            </w:r>
          </w:p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CA8">
              <w:rPr>
                <w:rFonts w:ascii="Arial" w:hAnsi="Arial" w:cs="Arial"/>
              </w:rPr>
              <w:t>(единица измерения - 100 м</w:t>
            </w:r>
            <w:r w:rsidRPr="00F84CA8">
              <w:rPr>
                <w:rFonts w:ascii="Arial" w:hAnsi="Arial" w:cs="Arial"/>
                <w:vertAlign w:val="superscript"/>
              </w:rPr>
              <w:t>2</w:t>
            </w:r>
            <w:r w:rsidRPr="00F84CA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земляных улучшенных добавками песка (20%)</w:t>
            </w:r>
          </w:p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CA8">
              <w:rPr>
                <w:rFonts w:ascii="Arial" w:hAnsi="Arial" w:cs="Arial"/>
              </w:rPr>
              <w:t>(единица измерения - 100 м</w:t>
            </w:r>
            <w:r w:rsidRPr="00F84CA8">
              <w:rPr>
                <w:rFonts w:ascii="Arial" w:hAnsi="Arial" w:cs="Arial"/>
                <w:vertAlign w:val="superscript"/>
              </w:rPr>
              <w:t>2</w:t>
            </w:r>
            <w:r w:rsidRPr="00F84CA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щебеночных с пропиткой битумом</w:t>
            </w:r>
          </w:p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4CA8">
              <w:rPr>
                <w:rFonts w:ascii="Arial" w:hAnsi="Arial" w:cs="Arial"/>
              </w:rPr>
              <w:t>(единица измерения - 100 м</w:t>
            </w:r>
            <w:r w:rsidRPr="00F84CA8">
              <w:rPr>
                <w:rFonts w:ascii="Arial" w:hAnsi="Arial" w:cs="Arial"/>
                <w:vertAlign w:val="superscript"/>
              </w:rPr>
              <w:t>2</w:t>
            </w:r>
            <w:r w:rsidRPr="00F84CA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C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6D1C97" w:rsidRPr="00F84CA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84CA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БНД-60/90, БНД-90/130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84CA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</w:tbl>
    <w:p w:rsidR="006D1C97" w:rsidRPr="00F84CA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633F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Покрытия бетонные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633F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11-14. Устройство полов бетонных, выполняемых методом вакуумирования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633F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основания водой;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маячных реек;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прием и укладка готовой бетонной смеси с разравниванием;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уплотнение бетона и выравнивание поверхности;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фильтрующих полотен и отсасывающего мата;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вакуумирование;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снятие, очистка и промывка фильтрующих полотен и отсасывающего мата;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снятие, очистка маячных реек и заделка оставшихся борозд;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заглаживание и затирка поверхности покрытия.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633F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бетонных, выполняемых методом вакуумирования, толщиной 100 мм</w:t>
            </w:r>
          </w:p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33F9">
              <w:rPr>
                <w:rFonts w:ascii="Arial" w:hAnsi="Arial" w:cs="Arial"/>
              </w:rPr>
              <w:t>(единица измерения - 100 м</w:t>
            </w:r>
            <w:r w:rsidRPr="002633F9">
              <w:rPr>
                <w:rFonts w:ascii="Arial" w:hAnsi="Arial" w:cs="Arial"/>
                <w:vertAlign w:val="superscript"/>
              </w:rPr>
              <w:t>2</w:t>
            </w:r>
            <w:r w:rsidRPr="002633F9">
              <w:rPr>
                <w:rFonts w:ascii="Arial" w:hAnsi="Arial" w:cs="Arial"/>
              </w:rPr>
              <w:t xml:space="preserve"> пола)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3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бетонных, выполняемых методом вакуумирования, толщиной 150 мм</w:t>
            </w:r>
          </w:p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33F9">
              <w:rPr>
                <w:rFonts w:ascii="Arial" w:hAnsi="Arial" w:cs="Arial"/>
              </w:rPr>
              <w:t>(единица измерения - 100 м</w:t>
            </w:r>
            <w:r w:rsidRPr="002633F9">
              <w:rPr>
                <w:rFonts w:ascii="Arial" w:hAnsi="Arial" w:cs="Arial"/>
                <w:vertAlign w:val="superscript"/>
              </w:rPr>
              <w:t>2</w:t>
            </w:r>
            <w:r w:rsidRPr="002633F9">
              <w:rPr>
                <w:rFonts w:ascii="Arial" w:hAnsi="Arial" w:cs="Arial"/>
              </w:rPr>
              <w:t xml:space="preserve"> пола)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3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бетонных, выполняемых методом вакуумирования, толщиной 200 мм</w:t>
            </w:r>
          </w:p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33F9">
              <w:rPr>
                <w:rFonts w:ascii="Arial" w:hAnsi="Arial" w:cs="Arial"/>
              </w:rPr>
              <w:t>(единица измерения - 100 м</w:t>
            </w:r>
            <w:r w:rsidRPr="002633F9">
              <w:rPr>
                <w:rFonts w:ascii="Arial" w:hAnsi="Arial" w:cs="Arial"/>
                <w:vertAlign w:val="superscript"/>
              </w:rPr>
              <w:t>2</w:t>
            </w:r>
            <w:r w:rsidRPr="002633F9">
              <w:rPr>
                <w:rFonts w:ascii="Arial" w:hAnsi="Arial" w:cs="Arial"/>
              </w:rPr>
              <w:t xml:space="preserve"> пола)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3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бетонных, выполняемых методом вакуумирования, толщиной 250 мм</w:t>
            </w:r>
          </w:p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633F9">
              <w:rPr>
                <w:rFonts w:ascii="Arial" w:hAnsi="Arial" w:cs="Arial"/>
              </w:rPr>
              <w:t>(единица измерения - 100 м</w:t>
            </w:r>
            <w:r w:rsidRPr="002633F9">
              <w:rPr>
                <w:rFonts w:ascii="Arial" w:hAnsi="Arial" w:cs="Arial"/>
                <w:vertAlign w:val="superscript"/>
              </w:rPr>
              <w:t>2</w:t>
            </w:r>
            <w:r w:rsidRPr="002633F9">
              <w:rPr>
                <w:rFonts w:ascii="Arial" w:hAnsi="Arial" w:cs="Arial"/>
              </w:rPr>
              <w:t xml:space="preserve"> пола)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633F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633F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63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633F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</w:tbl>
    <w:p w:rsidR="006D1C97" w:rsidRPr="002633F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61E1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Покрытия с применением цементных вяжущих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61E1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11-15. Устройство покрытий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E61E1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 (нормы 1,3,5);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покрытий (нормы 1-6);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покрытиями (нормы 1,3,5);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шлифовка покрытий (норма 7);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железнение цементных покрытий (норма 8).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E61E1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бетонных толщиной 30 мм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бетонных: на каждые 5 мм изменения толщины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цементных толщиной 20 мм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цементных: на каждые 5 мм изменения толщины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металлоцементных толщиной 15 мм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металлоцементный М-500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металлоцементных: на каждые 5 мм изменения толщины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металлоцементный М-500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Шлифовка бетонных или металлоцементных покрытий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80,04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E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Железнение цементных покрытий</w:t>
            </w:r>
          </w:p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E13">
              <w:rPr>
                <w:rFonts w:ascii="Arial" w:hAnsi="Arial" w:cs="Arial"/>
              </w:rPr>
              <w:t>(единица измерения - 100 м</w:t>
            </w:r>
            <w:r w:rsidRPr="00E61E13">
              <w:rPr>
                <w:rFonts w:ascii="Arial" w:hAnsi="Arial" w:cs="Arial"/>
                <w:vertAlign w:val="superscript"/>
              </w:rPr>
              <w:t>2</w:t>
            </w:r>
            <w:r w:rsidRPr="00E61E1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E61E1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E61E1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В/Ш 32,5-Н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E61E1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6D1C97" w:rsidRPr="00E61E1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E338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Покрытия бетонные, кислотоупорные, жароупорные и мозаичные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E338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11-16. Устройство покрытий из бетона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E338A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основания;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покрытия;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арматурной сетки (норма 2);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грунтовки (норма 1);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бетона (нормы 1,3).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0E338A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бетона кислотоупорного толщиной 40 мм</w:t>
            </w:r>
          </w:p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38A">
              <w:rPr>
                <w:rFonts w:ascii="Arial" w:hAnsi="Arial" w:cs="Arial"/>
              </w:rPr>
              <w:t>(единица измерения - 100 м</w:t>
            </w:r>
            <w:r w:rsidRPr="000E338A">
              <w:rPr>
                <w:rFonts w:ascii="Arial" w:hAnsi="Arial" w:cs="Arial"/>
                <w:vertAlign w:val="superscript"/>
              </w:rPr>
              <w:t>2</w:t>
            </w:r>
            <w:r w:rsidRPr="000E338A">
              <w:rPr>
                <w:rFonts w:ascii="Arial" w:hAnsi="Arial" w:cs="Arial"/>
              </w:rPr>
              <w:t>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109,78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14,21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фурфуриловый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Кварц молотый пылевидный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андезитовый рядовой от 0 до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бетона жароупорного толщиной 90 мм</w:t>
            </w:r>
          </w:p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38A">
              <w:rPr>
                <w:rFonts w:ascii="Arial" w:hAnsi="Arial" w:cs="Arial"/>
              </w:rPr>
              <w:t>(единица измерения - 100 м</w:t>
            </w:r>
            <w:r w:rsidRPr="000E338A">
              <w:rPr>
                <w:rFonts w:ascii="Arial" w:hAnsi="Arial" w:cs="Arial"/>
                <w:vertAlign w:val="superscript"/>
              </w:rPr>
              <w:t>2</w:t>
            </w:r>
            <w:r w:rsidRPr="000E338A">
              <w:rPr>
                <w:rFonts w:ascii="Arial" w:hAnsi="Arial" w:cs="Arial"/>
              </w:rPr>
              <w:t>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61,79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9,18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бетона: при изменении толщины покрытия на каждые 10 мм добавлять или исключать к норме Е11-16-1</w:t>
            </w:r>
          </w:p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38A">
              <w:rPr>
                <w:rFonts w:ascii="Arial" w:hAnsi="Arial" w:cs="Arial"/>
              </w:rPr>
              <w:t>(единица измерения - 100 м</w:t>
            </w:r>
            <w:r w:rsidRPr="000E338A">
              <w:rPr>
                <w:rFonts w:ascii="Arial" w:hAnsi="Arial" w:cs="Arial"/>
                <w:vertAlign w:val="superscript"/>
              </w:rPr>
              <w:t>2</w:t>
            </w:r>
            <w:r w:rsidRPr="000E338A">
              <w:rPr>
                <w:rFonts w:ascii="Arial" w:hAnsi="Arial" w:cs="Arial"/>
              </w:rPr>
              <w:t>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фурфуриловый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Кварц молотый пылевидный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андезитовый рядовой от 0 до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бетона: при изменении толщины покрытия на каждые 10 мм добавлять или исключать к норме Е11-16-2</w:t>
            </w:r>
          </w:p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38A">
              <w:rPr>
                <w:rFonts w:ascii="Arial" w:hAnsi="Arial" w:cs="Arial"/>
              </w:rPr>
              <w:t>(единица измерения - 100 м</w:t>
            </w:r>
            <w:r w:rsidRPr="000E338A">
              <w:rPr>
                <w:rFonts w:ascii="Arial" w:hAnsi="Arial" w:cs="Arial"/>
                <w:vertAlign w:val="superscript"/>
              </w:rPr>
              <w:t>2</w:t>
            </w:r>
            <w:r w:rsidRPr="000E338A">
              <w:rPr>
                <w:rFonts w:ascii="Arial" w:hAnsi="Arial" w:cs="Arial"/>
              </w:rPr>
              <w:t>)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E338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E338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жаростойкий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E338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6D1C97" w:rsidRPr="000E338A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53F5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11-17. Устройство покрытий мозаичных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53F5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 (нормы 1-3);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рисунка (норма 3);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покрытий (нормы 1-4);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покрытием (нормы 1-3);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покрытий (нормы 2,3).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53F5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из боя мраморных плит (типа "БРЕКЧИЯ")</w:t>
            </w:r>
          </w:p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3F53">
              <w:rPr>
                <w:rFonts w:ascii="Arial" w:hAnsi="Arial" w:cs="Arial"/>
              </w:rPr>
              <w:t>(единица измерения - 100 м</w:t>
            </w:r>
            <w:r w:rsidRPr="00853F53">
              <w:rPr>
                <w:rFonts w:ascii="Arial" w:hAnsi="Arial" w:cs="Arial"/>
                <w:vertAlign w:val="superscript"/>
              </w:rPr>
              <w:t>2</w:t>
            </w:r>
            <w:r w:rsidRPr="00853F5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144,3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Куски мраморных плит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декоративном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(ТЕРРАЦЦО) толщиной 20 мм без рисунка</w:t>
            </w:r>
          </w:p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3F53">
              <w:rPr>
                <w:rFonts w:ascii="Arial" w:hAnsi="Arial" w:cs="Arial"/>
              </w:rPr>
              <w:t>(единица измерения - 100 м</w:t>
            </w:r>
            <w:r w:rsidRPr="00853F53">
              <w:rPr>
                <w:rFonts w:ascii="Arial" w:hAnsi="Arial" w:cs="Arial"/>
                <w:vertAlign w:val="superscript"/>
              </w:rPr>
              <w:t>2</w:t>
            </w:r>
            <w:r w:rsidRPr="00853F5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174,27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декоративном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(ТЕРРАЦЦО) толщиной 20 мм с рисунком</w:t>
            </w:r>
          </w:p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3F53">
              <w:rPr>
                <w:rFonts w:ascii="Arial" w:hAnsi="Arial" w:cs="Arial"/>
              </w:rPr>
              <w:t>(единица измерения - 100 м</w:t>
            </w:r>
            <w:r w:rsidRPr="00853F53">
              <w:rPr>
                <w:rFonts w:ascii="Arial" w:hAnsi="Arial" w:cs="Arial"/>
                <w:vertAlign w:val="superscript"/>
              </w:rPr>
              <w:t>2</w:t>
            </w:r>
            <w:r w:rsidRPr="00853F5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203,13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декоративном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(ТЕРРАЦЦО): на каждые 5 мм изменения толщины добавлять сверх 20 мм (к нормам Е11-17-2, Е11-17-3)</w:t>
            </w:r>
          </w:p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3F53">
              <w:rPr>
                <w:rFonts w:ascii="Arial" w:hAnsi="Arial" w:cs="Arial"/>
              </w:rPr>
              <w:t>(единица измерения - 100 м</w:t>
            </w:r>
            <w:r w:rsidRPr="00853F53">
              <w:rPr>
                <w:rFonts w:ascii="Arial" w:hAnsi="Arial" w:cs="Arial"/>
                <w:vertAlign w:val="superscript"/>
              </w:rPr>
              <w:t>2</w:t>
            </w:r>
            <w:r w:rsidRPr="00853F53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17,44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53F5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3F5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декоративном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3F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3F5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6D1C97" w:rsidRPr="00853F5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22C1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11-18. Установка жилок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22C1C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стеклянных жилок (норма 1);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жилок в покрытия.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22C1C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жилок стеклянных в покрытия мозаичные</w:t>
            </w:r>
          </w:p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C1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2C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жилок латунных в покрытия мозаичные</w:t>
            </w:r>
          </w:p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C1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Жилки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жилок алюминиевых в покрытия мозаичные</w:t>
            </w:r>
          </w:p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C1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Жилки алюминиевые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жилок дубовых в покрытия паркетные</w:t>
            </w:r>
          </w:p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C1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22C1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22C1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Жилки дубовые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22C1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6D1C97" w:rsidRPr="00822C1C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030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Покрытия асфальтобетонные, ксилолитовые, поливинилацетатные и полимерцементные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030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11-19. Устройство покрытий асфальтобетонных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030F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основания, приготовление грунтовки, огрунтовка основания (нормы 1,3);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покрытий;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покрытий катками (норма 3).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7030F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асфальтобетонных литых толщиной 25 мм</w:t>
            </w:r>
          </w:p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30F">
              <w:rPr>
                <w:rFonts w:ascii="Arial" w:hAnsi="Arial" w:cs="Arial"/>
              </w:rPr>
              <w:t>(единица измерения - 100 м</w:t>
            </w:r>
            <w:r w:rsidRPr="0087030F">
              <w:rPr>
                <w:rFonts w:ascii="Arial" w:hAnsi="Arial" w:cs="Arial"/>
                <w:vertAlign w:val="superscript"/>
              </w:rPr>
              <w:t>2</w:t>
            </w:r>
            <w:r w:rsidRPr="0087030F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 литой для покрытий тротуаров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03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асфальтобетонных литых: на 5 мм изменения толщины</w:t>
            </w:r>
          </w:p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30F">
              <w:rPr>
                <w:rFonts w:ascii="Arial" w:hAnsi="Arial" w:cs="Arial"/>
              </w:rPr>
              <w:t>(единица измерения - 100 м</w:t>
            </w:r>
            <w:r w:rsidRPr="0087030F">
              <w:rPr>
                <w:rFonts w:ascii="Arial" w:hAnsi="Arial" w:cs="Arial"/>
                <w:vertAlign w:val="superscript"/>
              </w:rPr>
              <w:t>2</w:t>
            </w:r>
            <w:r w:rsidRPr="0087030F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 литой для покрытий тротуаров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03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асфальтобетонных жестких толщиной 25 мм</w:t>
            </w:r>
          </w:p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30F">
              <w:rPr>
                <w:rFonts w:ascii="Arial" w:hAnsi="Arial" w:cs="Arial"/>
              </w:rPr>
              <w:t>(единица измерения - 100 м</w:t>
            </w:r>
            <w:r w:rsidRPr="0087030F">
              <w:rPr>
                <w:rFonts w:ascii="Arial" w:hAnsi="Arial" w:cs="Arial"/>
                <w:vertAlign w:val="superscript"/>
              </w:rPr>
              <w:t>2</w:t>
            </w:r>
            <w:r w:rsidRPr="0087030F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16,16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7030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асфальтобетонных жестких: на 5 мм изменения толщины</w:t>
            </w:r>
          </w:p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030F">
              <w:rPr>
                <w:rFonts w:ascii="Arial" w:hAnsi="Arial" w:cs="Arial"/>
              </w:rPr>
              <w:t>(единица измерения - 100 м</w:t>
            </w:r>
            <w:r w:rsidRPr="0087030F">
              <w:rPr>
                <w:rFonts w:ascii="Arial" w:hAnsi="Arial" w:cs="Arial"/>
                <w:vertAlign w:val="superscript"/>
              </w:rPr>
              <w:t>2</w:t>
            </w:r>
            <w:r w:rsidRPr="0087030F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7030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7030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030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030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</w:tbl>
    <w:p w:rsidR="006D1C97" w:rsidRPr="0087030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56BC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11-20. Устройство покрытий ксилолитовых и поливинилацетатных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56BC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(нормы 1,3);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основания (нормы 1,3);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грунтовки (норма 3);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смеси;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основания (нормы 1,3);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покрытий;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шпатлевка, циклевка и натирка покрытий (норма 1).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056BC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ксилолитовых толщиной 15 мм</w:t>
            </w:r>
          </w:p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BCE">
              <w:rPr>
                <w:rFonts w:ascii="Arial" w:hAnsi="Arial" w:cs="Arial"/>
              </w:rPr>
              <w:t>(единица измерения - 100 м</w:t>
            </w:r>
            <w:r w:rsidRPr="00056BCE">
              <w:rPr>
                <w:rFonts w:ascii="Arial" w:hAnsi="Arial" w:cs="Arial"/>
                <w:vertAlign w:val="superscript"/>
              </w:rPr>
              <w:t>2</w:t>
            </w:r>
            <w:r w:rsidRPr="00056BCE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 (бишофит)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1/10-230-40-42/11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Полиэфирная порошковая краска для металла П-ПЛ-1321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ксилолитовых: на 5 мм изменения толщины</w:t>
            </w:r>
          </w:p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BCE">
              <w:rPr>
                <w:rFonts w:ascii="Arial" w:hAnsi="Arial" w:cs="Arial"/>
              </w:rPr>
              <w:t>(единица измерения - 100 м</w:t>
            </w:r>
            <w:r w:rsidRPr="00056BCE">
              <w:rPr>
                <w:rFonts w:ascii="Arial" w:hAnsi="Arial" w:cs="Arial"/>
                <w:vertAlign w:val="superscript"/>
              </w:rPr>
              <w:t>2</w:t>
            </w:r>
            <w:r w:rsidRPr="00056BCE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 (бишофит)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магнезитовый каустический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поливинилацетатных толщиной 3 мм</w:t>
            </w:r>
          </w:p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BCE">
              <w:rPr>
                <w:rFonts w:ascii="Arial" w:hAnsi="Arial" w:cs="Arial"/>
              </w:rPr>
              <w:t>(единица измерения - 100 м</w:t>
            </w:r>
            <w:r w:rsidRPr="00056BCE">
              <w:rPr>
                <w:rFonts w:ascii="Arial" w:hAnsi="Arial" w:cs="Arial"/>
                <w:vertAlign w:val="superscript"/>
              </w:rPr>
              <w:t>2</w:t>
            </w:r>
            <w:r w:rsidRPr="00056BCE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77,26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6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мочевиноформальдегидная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поливинилацетатных: на 1 мм изменения толщины</w:t>
            </w:r>
          </w:p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BCE">
              <w:rPr>
                <w:rFonts w:ascii="Arial" w:hAnsi="Arial" w:cs="Arial"/>
              </w:rPr>
              <w:t>(единица измерения - 100 м</w:t>
            </w:r>
            <w:r w:rsidRPr="00056BCE">
              <w:rPr>
                <w:rFonts w:ascii="Arial" w:hAnsi="Arial" w:cs="Arial"/>
                <w:vertAlign w:val="superscript"/>
              </w:rPr>
              <w:t>2</w:t>
            </w:r>
            <w:r w:rsidRPr="00056BCE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14,38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черная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56BC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56BC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мочевиноформальдегидная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56BC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D1C97" w:rsidRPr="00056BC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42E80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11-21. Устройство покрытий полимерцементных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42E80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однослойного покрытия (нормы 1,2) и двухслойного (норма 3);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поверхности;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просеивание песка (нормы 1,3);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полимерцементного состава.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42E80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полимерцементных однослойных наливных толщиной 4 мм</w:t>
            </w:r>
          </w:p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2E80">
              <w:rPr>
                <w:rFonts w:ascii="Arial" w:hAnsi="Arial" w:cs="Arial"/>
              </w:rPr>
              <w:t>(единица измерения - 100 м</w:t>
            </w:r>
            <w:r w:rsidRPr="00B42E80">
              <w:rPr>
                <w:rFonts w:ascii="Arial" w:hAnsi="Arial" w:cs="Arial"/>
                <w:vertAlign w:val="superscript"/>
              </w:rPr>
              <w:t>2</w:t>
            </w:r>
            <w:r w:rsidRPr="00B42E80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0,149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0,591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полимерцементных однослойных пластичных толщиной 8 мм</w:t>
            </w:r>
          </w:p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2E80">
              <w:rPr>
                <w:rFonts w:ascii="Arial" w:hAnsi="Arial" w:cs="Arial"/>
              </w:rPr>
              <w:t>(единица измерения - 100 м</w:t>
            </w:r>
            <w:r w:rsidRPr="00B42E80">
              <w:rPr>
                <w:rFonts w:ascii="Arial" w:hAnsi="Arial" w:cs="Arial"/>
                <w:vertAlign w:val="superscript"/>
              </w:rPr>
              <w:t>2</w:t>
            </w:r>
            <w:r w:rsidRPr="00B42E80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89,32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1,053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полимерцементных двухслойных наливных толщиной 12 мм</w:t>
            </w:r>
          </w:p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2E80">
              <w:rPr>
                <w:rFonts w:ascii="Arial" w:hAnsi="Arial" w:cs="Arial"/>
              </w:rPr>
              <w:t>(единица измерения - 100 м</w:t>
            </w:r>
            <w:r w:rsidRPr="00B42E80">
              <w:rPr>
                <w:rFonts w:ascii="Arial" w:hAnsi="Arial" w:cs="Arial"/>
                <w:vertAlign w:val="superscript"/>
              </w:rPr>
              <w:t>2</w:t>
            </w:r>
            <w:r w:rsidRPr="00B42E80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124,82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32,29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0,442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0,527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Аммоний сернокислый (сульфат аммония) очищенный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42E8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42E8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42E8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1,365</w:t>
            </w:r>
          </w:p>
        </w:tc>
      </w:tr>
    </w:tbl>
    <w:p w:rsidR="006D1C97" w:rsidRPr="00B42E80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F1E50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11-22. Устройство покрытий поливинилацетатно-цементобетонных толщиной 20 мм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F1E50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бетонного основания с обеспыливанием и увлажнением;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поверхности;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грунтовка основания;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состава;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покрытия;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покрытием;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шлифовка покрытия.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F1E50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поливинилацетатно-цементобетонных толщиной 20 мм</w:t>
            </w:r>
          </w:p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E50">
              <w:rPr>
                <w:rFonts w:ascii="Arial" w:hAnsi="Arial" w:cs="Arial"/>
              </w:rPr>
              <w:t>(единица измерения - 100 м</w:t>
            </w:r>
            <w:r w:rsidRPr="00BF1E50">
              <w:rPr>
                <w:rFonts w:ascii="Arial" w:hAnsi="Arial" w:cs="Arial"/>
                <w:vertAlign w:val="superscript"/>
              </w:rPr>
              <w:t>2</w:t>
            </w:r>
            <w:r w:rsidRPr="00BF1E50">
              <w:rPr>
                <w:rFonts w:ascii="Arial" w:hAnsi="Arial" w:cs="Arial"/>
              </w:rPr>
              <w:t>)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118,65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F1E5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0,909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1E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BF1E5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F1E5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пород, фракции св. 10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1E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F1E5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</w:tbl>
    <w:p w:rsidR="006D1C97" w:rsidRPr="00BF1E50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9430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11-23. Устройство покрытий бесшовных толщиной 5 мм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9430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основания;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основного слоя;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лицевого слоя;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составов;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шлифовка основания.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D9430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бесшовных толщиной 5 мм эпоксидно-полиэфирных</w:t>
            </w:r>
          </w:p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30D">
              <w:rPr>
                <w:rFonts w:ascii="Arial" w:hAnsi="Arial" w:cs="Arial"/>
              </w:rPr>
              <w:t>(единица измерения - 100 м</w:t>
            </w:r>
            <w:r w:rsidRPr="00D9430D">
              <w:rPr>
                <w:rFonts w:ascii="Arial" w:hAnsi="Arial" w:cs="Arial"/>
                <w:vertAlign w:val="superscript"/>
              </w:rPr>
              <w:t>2</w:t>
            </w:r>
            <w:r w:rsidRPr="00D9430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80,04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бесшовных толщиной 5 мм эпоксидно-карбамидных</w:t>
            </w:r>
          </w:p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30D">
              <w:rPr>
                <w:rFonts w:ascii="Arial" w:hAnsi="Arial" w:cs="Arial"/>
              </w:rPr>
              <w:t>(единица измерения - 100 м</w:t>
            </w:r>
            <w:r w:rsidRPr="00D9430D">
              <w:rPr>
                <w:rFonts w:ascii="Arial" w:hAnsi="Arial" w:cs="Arial"/>
                <w:vertAlign w:val="superscript"/>
              </w:rPr>
              <w:t>2</w:t>
            </w:r>
            <w:r w:rsidRPr="00D9430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титана пигментная А-01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карбамидная КС-11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бесшовных толщиной 5 мм эпоксидно-фурановых</w:t>
            </w:r>
          </w:p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30D">
              <w:rPr>
                <w:rFonts w:ascii="Arial" w:hAnsi="Arial" w:cs="Arial"/>
              </w:rPr>
              <w:t>(единица измерения - 100 м</w:t>
            </w:r>
            <w:r w:rsidRPr="00D9430D">
              <w:rPr>
                <w:rFonts w:ascii="Arial" w:hAnsi="Arial" w:cs="Arial"/>
                <w:vertAlign w:val="superscript"/>
              </w:rPr>
              <w:t>2</w:t>
            </w:r>
            <w:r w:rsidRPr="00D9430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Фурфурол технический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Кварц молотый пылевидный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Каучук бутадиен-нитрильный марки СКН-26-1, СКН-26-1А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бесшовных толщиной 5 мм эпоксидно-каучуковых</w:t>
            </w:r>
          </w:p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30D">
              <w:rPr>
                <w:rFonts w:ascii="Arial" w:hAnsi="Arial" w:cs="Arial"/>
              </w:rPr>
              <w:t>(единица измерения - 100 м</w:t>
            </w:r>
            <w:r w:rsidRPr="00D9430D">
              <w:rPr>
                <w:rFonts w:ascii="Arial" w:hAnsi="Arial" w:cs="Arial"/>
                <w:vertAlign w:val="superscript"/>
              </w:rPr>
              <w:t>2</w:t>
            </w:r>
            <w:r w:rsidRPr="00D9430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0,0403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0,465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Каучук бутадиен-нитрильный марки СКН-26-1, СКН-26-1А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943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943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943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D1C97" w:rsidRPr="00D9430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27CE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11-24. Устройство покрытий толщиной 10 мм из полимерраствора на основе смолы ФАЭД-8Ф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27CE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основания;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заземляющих проводников;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грунтовочного состава по проводникам;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грунтовочного состава;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состава полимерраствора;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полимерраствора.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27CE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толщиной 10 мм из полимерраствора на основе смолы ФАЭД-8Ф</w:t>
            </w:r>
          </w:p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7CEE">
              <w:rPr>
                <w:rFonts w:ascii="Arial" w:hAnsi="Arial" w:cs="Arial"/>
              </w:rPr>
              <w:t>(единица измерения - 100 м</w:t>
            </w:r>
            <w:r w:rsidRPr="00927CEE">
              <w:rPr>
                <w:rFonts w:ascii="Arial" w:hAnsi="Arial" w:cs="Arial"/>
                <w:vertAlign w:val="superscript"/>
              </w:rPr>
              <w:t>2</w:t>
            </w:r>
            <w:r w:rsidRPr="00927CEE">
              <w:rPr>
                <w:rFonts w:ascii="Arial" w:hAnsi="Arial" w:cs="Arial"/>
              </w:rPr>
              <w:t>)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109,39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31,14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30,01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0,683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фурфуриловый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Кварц молотый пылевидный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0,683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27CE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27CE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ФАЭД-8Ф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27CE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0,522</w:t>
            </w:r>
          </w:p>
        </w:tc>
      </w:tr>
    </w:tbl>
    <w:p w:rsidR="006D1C97" w:rsidRPr="00927CE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510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Покрытия из брусчатки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510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11-25. Устройство покрытий из брусчатки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510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оснований;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покрытий с заполнением швов песком (норма 1);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покрытий на цементном растворе с заполнением швов цементным раствором (норма 2).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4A510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брусчатки по готовому подстилающему слою с заполнением швов песком</w:t>
            </w:r>
          </w:p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5101">
              <w:rPr>
                <w:rFonts w:ascii="Arial" w:hAnsi="Arial" w:cs="Arial"/>
              </w:rPr>
              <w:t>(единица измерения - 100 м</w:t>
            </w:r>
            <w:r w:rsidRPr="004A5101">
              <w:rPr>
                <w:rFonts w:ascii="Arial" w:hAnsi="Arial" w:cs="Arial"/>
                <w:vertAlign w:val="superscript"/>
              </w:rPr>
              <w:t>2</w:t>
            </w:r>
            <w:r w:rsidRPr="004A5101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Брусчатка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брусчатки на цементном растворе с заполнением швов</w:t>
            </w:r>
          </w:p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5101">
              <w:rPr>
                <w:rFonts w:ascii="Arial" w:hAnsi="Arial" w:cs="Arial"/>
              </w:rPr>
              <w:t>(единица измерения - 100 м</w:t>
            </w:r>
            <w:r w:rsidRPr="004A5101">
              <w:rPr>
                <w:rFonts w:ascii="Arial" w:hAnsi="Arial" w:cs="Arial"/>
                <w:vertAlign w:val="superscript"/>
              </w:rPr>
              <w:t>2</w:t>
            </w:r>
            <w:r w:rsidRPr="004A5101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A510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10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Брусчатка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1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10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6D1C97" w:rsidRPr="004A510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D3634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Покрытия из кирпича кислотоупорного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D3634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11-26. Устройство покрытий из кирпича кислотоупорного на эпоксидно-фурановой замазке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D3634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эпоксидной грунтовки;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эпоксидной замазки;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основания;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сортировка и подрубка кирпича;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покрытия.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D3634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кирпича кислотоупорного на эпоксидно-фурановой замазке при укладке плашмя</w:t>
            </w:r>
          </w:p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3634">
              <w:rPr>
                <w:rFonts w:ascii="Arial" w:hAnsi="Arial" w:cs="Arial"/>
              </w:rPr>
              <w:t>(единица измерения - 100 м</w:t>
            </w:r>
            <w:r w:rsidRPr="002D3634">
              <w:rPr>
                <w:rFonts w:ascii="Arial" w:hAnsi="Arial" w:cs="Arial"/>
                <w:vertAlign w:val="superscript"/>
              </w:rPr>
              <w:t>2</w:t>
            </w:r>
            <w:r w:rsidRPr="002D3634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307,09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Отсев древесного угля фракцией до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Фурфурол технический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кирпича кислотоупорного на эпоксидно-фурановой замазке при укладке на ребро</w:t>
            </w:r>
          </w:p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3634">
              <w:rPr>
                <w:rFonts w:ascii="Arial" w:hAnsi="Arial" w:cs="Arial"/>
              </w:rPr>
              <w:t>(единица измерения - 100 м</w:t>
            </w:r>
            <w:r w:rsidRPr="002D3634">
              <w:rPr>
                <w:rFonts w:ascii="Arial" w:hAnsi="Arial" w:cs="Arial"/>
                <w:vertAlign w:val="superscript"/>
              </w:rPr>
              <w:t>2</w:t>
            </w:r>
            <w:r w:rsidRPr="002D3634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510,39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15,71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12,68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Отсев древесного угля фракцией до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Фурфурол технический сорт высший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2D3634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D3634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D3634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</w:tbl>
    <w:p w:rsidR="006D1C97" w:rsidRPr="002D3634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72D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Покрытия из плиток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72D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11-27. Устройство покрытий на цементном растворе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72D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оснований;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настилка покрытий плитками с подбором и сортировкой плиток, с устройством прослойки и с заделкой швов цементным раствором (нормы 1-3);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настилка покрытий коврами из керамических плиток с устройством прослойки и с заделкой швов цементным раствором (норма 4);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покрытиями.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DD72D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цементном растворе из плиток бетонных, цементных или мозаичных</w:t>
            </w:r>
          </w:p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2D9">
              <w:rPr>
                <w:rFonts w:ascii="Arial" w:hAnsi="Arial" w:cs="Arial"/>
              </w:rPr>
              <w:t>(единица измерения - 100 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  <w:r w:rsidRPr="00DD72D9">
              <w:rPr>
                <w:rFonts w:ascii="Arial" w:hAnsi="Arial" w:cs="Arial"/>
              </w:rPr>
              <w:t>)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81,31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бетонные, цементные или мозаичные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цементном растворе из плиток керамических для полов многоцветных</w:t>
            </w:r>
          </w:p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2D9">
              <w:rPr>
                <w:rFonts w:ascii="Arial" w:hAnsi="Arial" w:cs="Arial"/>
              </w:rPr>
              <w:t>(единица измерения - 100 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  <w:r w:rsidRPr="00DD72D9">
              <w:rPr>
                <w:rFonts w:ascii="Arial" w:hAnsi="Arial" w:cs="Arial"/>
              </w:rPr>
              <w:t>)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многоцветные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цементном растворе из плиток керамических для полов одноцветных с красителем</w:t>
            </w:r>
          </w:p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2D9">
              <w:rPr>
                <w:rFonts w:ascii="Arial" w:hAnsi="Arial" w:cs="Arial"/>
              </w:rPr>
              <w:t>(единица измерения - 100 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  <w:r w:rsidRPr="00DD72D9">
              <w:rPr>
                <w:rFonts w:ascii="Arial" w:hAnsi="Arial" w:cs="Arial"/>
              </w:rPr>
              <w:t>)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одноцветные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цементном растворе из ковровых керамических плиток толщиной 4-6 мм</w:t>
            </w:r>
          </w:p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2D9">
              <w:rPr>
                <w:rFonts w:ascii="Arial" w:hAnsi="Arial" w:cs="Arial"/>
              </w:rPr>
              <w:t>(единица измерения - 100 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  <w:r w:rsidRPr="00DD72D9">
              <w:rPr>
                <w:rFonts w:ascii="Arial" w:hAnsi="Arial" w:cs="Arial"/>
              </w:rPr>
              <w:t>)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88,37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72D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72D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малоразмерных керамических плиток для полов толщиной 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D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72D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6D1C97" w:rsidRPr="00DD72D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46F8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11-28. Устройство покрытий на битумной мастике из плиток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46F8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оснований;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мастики и грунтовки;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оснований;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настилка покрытий плитками с подбором и сортировкой плиток, с устройством прослойки и с заделкой швов мастикой.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46F8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битумной мастике из плиток асфальтобетонных</w:t>
            </w:r>
          </w:p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F8D">
              <w:rPr>
                <w:rFonts w:ascii="Arial" w:hAnsi="Arial" w:cs="Arial"/>
              </w:rPr>
              <w:t>(единица измерения - 100 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  <w:r w:rsidRPr="00846F8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98,46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Тальк технический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битумной мастике из плиток керамических для полов многоцветных</w:t>
            </w:r>
          </w:p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F8D">
              <w:rPr>
                <w:rFonts w:ascii="Arial" w:hAnsi="Arial" w:cs="Arial"/>
              </w:rPr>
              <w:t>(единица измерения - 100 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  <w:r w:rsidRPr="00846F8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128,76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Тальк технический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многоцветные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на битумной мастике из плиток керамических для полов одноцветных с красителем</w:t>
            </w:r>
          </w:p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F8D">
              <w:rPr>
                <w:rFonts w:ascii="Arial" w:hAnsi="Arial" w:cs="Arial"/>
              </w:rPr>
              <w:t>(единица измерения - 100 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  <w:r w:rsidRPr="00846F8D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128,76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Тальк технический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46F8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46F8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одноцветные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F8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46F8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6D1C97" w:rsidRPr="00846F8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C1CB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11-29. Устройство покрытий из чугунных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C1CB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прослойки из песка (норма 1) или бетона (норма 2);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покрытий из плит.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C1CB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чугунных плит на прослойке из песка</w:t>
            </w:r>
          </w:p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1CB8">
              <w:rPr>
                <w:rFonts w:ascii="Arial" w:hAnsi="Arial" w:cs="Arial"/>
              </w:rPr>
              <w:t>(единица измерения - 100 м</w:t>
            </w:r>
            <w:r w:rsidRPr="001C1CB8">
              <w:rPr>
                <w:rFonts w:ascii="Arial" w:hAnsi="Arial" w:cs="Arial"/>
                <w:vertAlign w:val="superscript"/>
              </w:rPr>
              <w:t>2</w:t>
            </w:r>
            <w:r w:rsidRPr="001C1CB8">
              <w:rPr>
                <w:rFonts w:ascii="Arial" w:hAnsi="Arial" w:cs="Arial"/>
              </w:rPr>
              <w:t>)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чугунные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1C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1C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чугунных плит на прослойке из бетона</w:t>
            </w:r>
          </w:p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1CB8">
              <w:rPr>
                <w:rFonts w:ascii="Arial" w:hAnsi="Arial" w:cs="Arial"/>
              </w:rPr>
              <w:t>(единица измерения - 100 м</w:t>
            </w:r>
            <w:r w:rsidRPr="001C1CB8">
              <w:rPr>
                <w:rFonts w:ascii="Arial" w:hAnsi="Arial" w:cs="Arial"/>
                <w:vertAlign w:val="superscript"/>
              </w:rPr>
              <w:t>2</w:t>
            </w:r>
            <w:r w:rsidRPr="001C1CB8">
              <w:rPr>
                <w:rFonts w:ascii="Arial" w:hAnsi="Arial" w:cs="Arial"/>
              </w:rPr>
              <w:t>)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чугунные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1C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1C97" w:rsidRPr="001C1CB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1CB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1C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1CB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</w:tbl>
    <w:p w:rsidR="006D1C97" w:rsidRPr="001C1CB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43A46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11-30. Устройство покрытий из стальных штампованных перфорированных плит на прослойке из бетона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43A46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прослойки из бетона;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покрытий из плит.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43A46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стальных штампованных перфорированных плит на прослойке из бетона</w:t>
            </w:r>
          </w:p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3A46">
              <w:rPr>
                <w:rFonts w:ascii="Arial" w:hAnsi="Arial" w:cs="Arial"/>
              </w:rPr>
              <w:t>(единица измерения - 100 м</w:t>
            </w:r>
            <w:r w:rsidRPr="00643A46">
              <w:rPr>
                <w:rFonts w:ascii="Arial" w:hAnsi="Arial" w:cs="Arial"/>
                <w:vertAlign w:val="superscript"/>
              </w:rPr>
              <w:t>2</w:t>
            </w:r>
            <w:r w:rsidRPr="00643A46">
              <w:rPr>
                <w:rFonts w:ascii="Arial" w:hAnsi="Arial" w:cs="Arial"/>
              </w:rPr>
              <w:t>)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95,6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3A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3A4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D1C97" w:rsidRPr="00643A4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3A4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стальные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3A4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</w:tbl>
    <w:p w:rsidR="006D1C97" w:rsidRPr="00643A46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6108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11-31. Устройство покрытий из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6108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 и подбор плит;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подгонка кромок;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на растворе;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промывка покрытий.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76108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172,8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216,14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260,01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20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519,75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мраморных,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30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732,6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гранитных,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246,42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гранитных,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323,01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гранитных, при количестве плит на 1 м</w:t>
            </w:r>
            <w:r w:rsidRPr="0076108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 шт</w:t>
            </w:r>
          </w:p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088">
              <w:rPr>
                <w:rFonts w:ascii="Arial" w:hAnsi="Arial" w:cs="Arial"/>
              </w:rPr>
              <w:t>(единица измерения - 100 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  <w:r w:rsidRPr="00761088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492,84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610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610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0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610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6D1C97" w:rsidRPr="0076108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91AF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11-32. Устройство покрытий из торцевой шашки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91AFF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мастики и грунтовки;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прослойки из мастики (норма 1), из песка (норма 2);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покрытия из торцевой шашки;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швов мастикой.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91AFF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торцевой шашки на прослойке из мастики</w:t>
            </w:r>
          </w:p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1AFF">
              <w:rPr>
                <w:rFonts w:ascii="Arial" w:hAnsi="Arial" w:cs="Arial"/>
              </w:rPr>
              <w:t>(единица измерения - 100 м</w:t>
            </w:r>
            <w:r w:rsidRPr="00691AFF">
              <w:rPr>
                <w:rFonts w:ascii="Arial" w:hAnsi="Arial" w:cs="Arial"/>
                <w:vertAlign w:val="superscript"/>
              </w:rPr>
              <w:t>2</w:t>
            </w:r>
            <w:r w:rsidRPr="00691AFF">
              <w:rPr>
                <w:rFonts w:ascii="Arial" w:hAnsi="Arial" w:cs="Arial"/>
              </w:rPr>
              <w:t>)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153,69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Тальк технический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Шашки деревянные для торцовых полов, пропитанные маслянистыми антисептиками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A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торцевой шашки на прослойке из песка</w:t>
            </w:r>
          </w:p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1AFF">
              <w:rPr>
                <w:rFonts w:ascii="Arial" w:hAnsi="Arial" w:cs="Arial"/>
              </w:rPr>
              <w:t>(единица измерения - 100 м</w:t>
            </w:r>
            <w:r w:rsidRPr="00691AFF">
              <w:rPr>
                <w:rFonts w:ascii="Arial" w:hAnsi="Arial" w:cs="Arial"/>
                <w:vertAlign w:val="superscript"/>
              </w:rPr>
              <w:t>2</w:t>
            </w:r>
            <w:r w:rsidRPr="00691AFF">
              <w:rPr>
                <w:rFonts w:ascii="Arial" w:hAnsi="Arial" w:cs="Arial"/>
              </w:rPr>
              <w:t>)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149,33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Тальк технический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 2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A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1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1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Шашки деревянные для торцовых полов, пропитанные маслянистыми антисептиками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A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1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</w:tbl>
    <w:p w:rsidR="006D1C97" w:rsidRPr="00691AF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A558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Покрытия дощатые, паркетные и из древесноволокнистых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A558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11-33. Устройство покрытий дощатых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A558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настилка покрытий с креплением их гвоздями (нормы 1,2,3);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острожка провесов (нормы 1,2,3).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A5587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дощатых толщиной 27 мм</w:t>
            </w:r>
          </w:p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5587">
              <w:rPr>
                <w:rFonts w:ascii="Arial" w:hAnsi="Arial" w:cs="Arial"/>
              </w:rPr>
              <w:t>(единица измерения - 100 м</w:t>
            </w:r>
            <w:r w:rsidRPr="009A5587">
              <w:rPr>
                <w:rFonts w:ascii="Arial" w:hAnsi="Arial" w:cs="Arial"/>
                <w:vertAlign w:val="superscript"/>
              </w:rPr>
              <w:t>2</w:t>
            </w:r>
            <w:r w:rsidRPr="009A5587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60,72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55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дощатых толщиной 35 мм</w:t>
            </w:r>
          </w:p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5587">
              <w:rPr>
                <w:rFonts w:ascii="Arial" w:hAnsi="Arial" w:cs="Arial"/>
              </w:rPr>
              <w:t>(единица измерения - 100 м</w:t>
            </w:r>
            <w:r w:rsidRPr="009A5587">
              <w:rPr>
                <w:rFonts w:ascii="Arial" w:hAnsi="Arial" w:cs="Arial"/>
                <w:vertAlign w:val="superscript"/>
              </w:rPr>
              <w:t>2</w:t>
            </w:r>
            <w:r w:rsidRPr="009A5587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неантисептированные ДП- 35, шириной 64-100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55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толщиной 60 мм из брусков</w:t>
            </w:r>
          </w:p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A5587">
              <w:rPr>
                <w:rFonts w:ascii="Arial" w:hAnsi="Arial" w:cs="Arial"/>
              </w:rPr>
              <w:t>(единица измерения - 100 м</w:t>
            </w:r>
            <w:r w:rsidRPr="009A5587">
              <w:rPr>
                <w:rFonts w:ascii="Arial" w:hAnsi="Arial" w:cs="Arial"/>
                <w:vertAlign w:val="superscript"/>
              </w:rPr>
              <w:t>2</w:t>
            </w:r>
            <w:r w:rsidRPr="009A5587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69,04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для покрытия полов неантисептированные БП-60, шириной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A55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D1C97" w:rsidRPr="009A55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55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3,5 х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55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6D1C97" w:rsidRPr="009A5587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97D5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11-34. Устройство покрытий из паркетных досок, паркета и ламината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97D5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(нормы 2,3);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настилка покрытий с креплением гвоздями (норма 1) и на клею (нормы 2,3);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острожка провесов (норма 1), циклевка (нормы 2,3) и шлифование (нормы 1-3);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шпатлевка полов (норма 4);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полов (норма 5).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97D5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досок паркетных</w:t>
            </w:r>
          </w:p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7D5D">
              <w:rPr>
                <w:rFonts w:ascii="Arial" w:hAnsi="Arial" w:cs="Arial"/>
              </w:rPr>
              <w:t>(единица измерения - 100 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  <w:r w:rsidRPr="00697D5D">
              <w:rPr>
                <w:rFonts w:ascii="Arial" w:hAnsi="Arial" w:cs="Arial"/>
              </w:rPr>
              <w:t>)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паркетные облицованные паркетными планками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паркета мозаичного</w:t>
            </w:r>
          </w:p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7D5D">
              <w:rPr>
                <w:rFonts w:ascii="Arial" w:hAnsi="Arial" w:cs="Arial"/>
              </w:rPr>
              <w:t>(единица измерения - 100 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  <w:r w:rsidRPr="00697D5D">
              <w:rPr>
                <w:rFonts w:ascii="Arial" w:hAnsi="Arial" w:cs="Arial"/>
              </w:rPr>
              <w:t>)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мозаичный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паркета штучного без жилок</w:t>
            </w:r>
          </w:p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7D5D">
              <w:rPr>
                <w:rFonts w:ascii="Arial" w:hAnsi="Arial" w:cs="Arial"/>
              </w:rPr>
              <w:t>(единица измерения - 100 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  <w:r w:rsidRPr="00697D5D">
              <w:rPr>
                <w:rFonts w:ascii="Arial" w:hAnsi="Arial" w:cs="Arial"/>
              </w:rPr>
              <w:t>)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114,33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 типа Пм с лицевой нешлифованной поверхностью марки Стандарт, из дуба, длиной 240-400 мм, шириной 40-80 мм,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паркетных полов</w:t>
            </w:r>
          </w:p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7D5D">
              <w:rPr>
                <w:rFonts w:ascii="Arial" w:hAnsi="Arial" w:cs="Arial"/>
              </w:rPr>
              <w:t>(единица измерения - 100 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  <w:r w:rsidRPr="00697D5D">
              <w:rPr>
                <w:rFonts w:ascii="Arial" w:hAnsi="Arial" w:cs="Arial"/>
              </w:rPr>
              <w:t>)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для паркетных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Шлифовка паркетных полов</w:t>
            </w:r>
          </w:p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7D5D">
              <w:rPr>
                <w:rFonts w:ascii="Arial" w:hAnsi="Arial" w:cs="Arial"/>
              </w:rPr>
              <w:t>(единица измерения - 100 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  <w:r w:rsidRPr="00697D5D">
              <w:rPr>
                <w:rFonts w:ascii="Arial" w:hAnsi="Arial" w:cs="Arial"/>
              </w:rPr>
              <w:t>)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97D5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97D5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7D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97D5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6D1C97" w:rsidRPr="00697D5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C629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11-35. Устройство покрытий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C629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настилка покрытий с креплением гвоздями (нормы 1,2) и на мастике (норма 3);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битумной мастики и грунтовки (норма 3);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шлифование полов (норма 1).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C629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щитов паркетных</w:t>
            </w:r>
          </w:p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6291">
              <w:rPr>
                <w:rFonts w:ascii="Arial" w:hAnsi="Arial" w:cs="Arial"/>
              </w:rPr>
              <w:t>(единица измерения - 100 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  <w:r w:rsidRPr="002C6291">
              <w:rPr>
                <w:rFonts w:ascii="Arial" w:hAnsi="Arial" w:cs="Arial"/>
              </w:rPr>
              <w:t>)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99,68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паркетные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щитов деревянных реечных</w:t>
            </w:r>
          </w:p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6291">
              <w:rPr>
                <w:rFonts w:ascii="Arial" w:hAnsi="Arial" w:cs="Arial"/>
              </w:rPr>
              <w:t>(единица измерения - 100 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  <w:r w:rsidRPr="002C6291">
              <w:rPr>
                <w:rFonts w:ascii="Arial" w:hAnsi="Arial" w:cs="Arial"/>
              </w:rPr>
              <w:t>)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60,61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деревянные реечные, толщиной 27 мм, для покрытия полов, тип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древесноволокнистых</w:t>
            </w:r>
          </w:p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C6291">
              <w:rPr>
                <w:rFonts w:ascii="Arial" w:hAnsi="Arial" w:cs="Arial"/>
              </w:rPr>
              <w:t>(единица измерения - 100 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  <w:r w:rsidRPr="002C6291">
              <w:rPr>
                <w:rFonts w:ascii="Arial" w:hAnsi="Arial" w:cs="Arial"/>
              </w:rPr>
              <w:t>)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55,17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твердые марки Т-С, Т-П группы качества Б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2C6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2C629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C629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C629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6D1C97" w:rsidRPr="002C629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5738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Покрытия из линолеума, релина и пластиката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5738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11-36. Устройство покрытий из линолеума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5738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раскатывание рулонов с разметкой и нарезкой на полотнища (нормы 1-4,6,7);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полотнищ с прирезкой в стыках (нормы 1-4,7);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линолеумом насухо (нормы 5,6);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сваривание полотнищ (норма 6,7);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продувка места шва строительным пылесосом (норма 7), срезка излишков сварочного шнура (нормы 6,7).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5738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поливинилхлоридного на теплоизолирующей подоснове на клее БУСТИЛАТ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1/10-125-20/130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 на теплоизолирующей подоснове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поливинилхлоридного без подосновы на клее КН-2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 без подосновы толщиной 2,1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на клее БУСТИЛАТ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47,06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1/10-125-20/190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 на тканевой подоснове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на клее КН-2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47,06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полов поливинилхлоридное специального назначения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насухо из готовых ковров на комнату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линолеума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насухо со свариванием полотнищ в стыках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34,87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сварочный для поливинилхлоридных напольных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гомогенного покрытия на клее со свариванием полотнищ в стыках</w:t>
            </w:r>
          </w:p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7382">
              <w:rPr>
                <w:rFonts w:ascii="Arial" w:hAnsi="Arial" w:cs="Arial"/>
              </w:rPr>
              <w:t>(единица измерения - 100 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  <w:r w:rsidRPr="00A57382">
              <w:rPr>
                <w:rFonts w:ascii="Arial" w:hAnsi="Arial" w:cs="Arial"/>
              </w:rPr>
              <w:t>)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50,24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сварочный для поливинилхлоридных напольных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рулонное гомогенное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738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6D1C97" w:rsidRPr="00A573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73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Клеящий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73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6D1C97" w:rsidRPr="00A5738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8409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11-37. </w:t>
            </w:r>
            <w:r w:rsidR="00323D8B">
              <w:rPr>
                <w:rFonts w:ascii="Arial" w:hAnsi="Arial" w:cs="Arial"/>
                <w:b/>
              </w:rPr>
              <w:t xml:space="preserve">Устройство покрытий из 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пластиката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5F77F3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</w:t>
            </w:r>
            <w:r w:rsidR="006D1C97">
              <w:rPr>
                <w:rFonts w:ascii="Arial" w:hAnsi="Arial" w:cs="Arial"/>
              </w:rPr>
              <w:t>) подготовка основания (нормы 3,4,5);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5F77F3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</w:t>
            </w:r>
            <w:r w:rsidR="006D1C97">
              <w:rPr>
                <w:rFonts w:ascii="Arial" w:hAnsi="Arial" w:cs="Arial"/>
              </w:rPr>
              <w:t>) огрунтовка основания и покрытия (нормы 3,4);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5F77F3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6D1C97">
              <w:rPr>
                <w:rFonts w:ascii="Arial" w:hAnsi="Arial" w:cs="Arial"/>
              </w:rPr>
              <w:t>) приготовление грунтовки и мастики на клее N88 (норма 4);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5F77F3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</w:t>
            </w:r>
            <w:r w:rsidR="006D1C97">
              <w:rPr>
                <w:rFonts w:ascii="Arial" w:hAnsi="Arial" w:cs="Arial"/>
              </w:rPr>
              <w:t>) наклейка полотнищ с прирезкой в стыках и приваркой швов (нормы 3,4).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8409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пластиката листового поливинилхлоридного толщиной 5 мм на битумной мастике</w:t>
            </w:r>
          </w:p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4095">
              <w:rPr>
                <w:rFonts w:ascii="Arial" w:hAnsi="Arial" w:cs="Arial"/>
              </w:rPr>
              <w:t>(единица измерения - 100 м</w:t>
            </w:r>
            <w:r w:rsidRPr="00984095">
              <w:rPr>
                <w:rFonts w:ascii="Arial" w:hAnsi="Arial" w:cs="Arial"/>
                <w:vertAlign w:val="superscript"/>
              </w:rPr>
              <w:t>2</w:t>
            </w:r>
            <w:r w:rsidRPr="00984095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117,82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пластиката листового поливинилхлоридного толщиной 5 мм на мастике из клея N88</w:t>
            </w:r>
          </w:p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4095">
              <w:rPr>
                <w:rFonts w:ascii="Arial" w:hAnsi="Arial" w:cs="Arial"/>
              </w:rPr>
              <w:t>(единица измерения - 100 м</w:t>
            </w:r>
            <w:r w:rsidRPr="00984095">
              <w:rPr>
                <w:rFonts w:ascii="Arial" w:hAnsi="Arial" w:cs="Arial"/>
                <w:vertAlign w:val="superscript"/>
              </w:rPr>
              <w:t>2</w:t>
            </w:r>
            <w:r w:rsidRPr="00984095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пластиката листового поливинилхлоридного толщиной 5 мм: на каждые 0,5 мм изменения толщины пластиката добавлять или исключать</w:t>
            </w:r>
          </w:p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4095">
              <w:rPr>
                <w:rFonts w:ascii="Arial" w:hAnsi="Arial" w:cs="Arial"/>
              </w:rPr>
              <w:t>(единица измерения - 100 м</w:t>
            </w:r>
            <w:r w:rsidRPr="00984095">
              <w:rPr>
                <w:rFonts w:ascii="Arial" w:hAnsi="Arial" w:cs="Arial"/>
                <w:vertAlign w:val="superscript"/>
              </w:rPr>
              <w:t>2</w:t>
            </w:r>
            <w:r w:rsidRPr="00984095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409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409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винипластовый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409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D1C97" w:rsidRPr="0098409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5277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Покрытия из плиток поливинилхлоридных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5277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11-38. Устройство покрытий из плиток поливинилхлоридных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5277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токопроводящей ленты (норма 4);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основания под покрытие (нормы 2, 3);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разбивка площади пола и раскрой плиток с их сортировкой;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основания (нормы 2, 3);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на основание клеевого состава (норма 4);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настилка пола из плиток с предварительным подогревом плиток (нормы 2,3);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настилка пола из плиток со сваркой стыков (норма 4).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5277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плиток поливинилхлоридных на мастике ИЗОЛ</w:t>
            </w:r>
          </w:p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2771">
              <w:rPr>
                <w:rFonts w:ascii="Arial" w:hAnsi="Arial" w:cs="Arial"/>
              </w:rPr>
              <w:t>(единица измерения - 100 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  <w:r w:rsidRPr="00252771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52,54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прессованные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плиток поливинилхлоридных на клее КН-2</w:t>
            </w:r>
          </w:p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2771">
              <w:rPr>
                <w:rFonts w:ascii="Arial" w:hAnsi="Arial" w:cs="Arial"/>
              </w:rPr>
              <w:t>(единица измерения - 100 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  <w:r w:rsidRPr="00252771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прессованные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плиток поливинилхлоридных на мастике КН-3</w:t>
            </w:r>
          </w:p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2771">
              <w:rPr>
                <w:rFonts w:ascii="Arial" w:hAnsi="Arial" w:cs="Arial"/>
              </w:rPr>
              <w:t>(единица измерения - 100 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  <w:r w:rsidRPr="00252771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прессованные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плиток поливинилхлоридных типа Colorex на токопроводящем клее типа Forbo-Erfurt 523 EL</w:t>
            </w:r>
          </w:p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2771">
              <w:rPr>
                <w:rFonts w:ascii="Arial" w:hAnsi="Arial" w:cs="Arial"/>
              </w:rPr>
              <w:t>(единица измерения - 100 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  <w:r w:rsidRPr="00252771">
              <w:rPr>
                <w:rFonts w:ascii="Arial" w:hAnsi="Arial" w:cs="Arial"/>
              </w:rPr>
              <w:t xml:space="preserve"> поверхности покрытия)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68,63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25,36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сварочный для поливинилхлоридных напольных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1/10-125-70/37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поливинилхлоридная для полов Colorex EC 615 х 615 мм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277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токопроводящий Forbo-Erfurt 523 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D1C97" w:rsidRPr="0025277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5277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холоднокатаная, прямоугольная, нормальной точности изготовления, твердая, толщиной 0,1 мм, шириной 10-18 мм, немерной длины из меди марок М2 и М3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5277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0,000996</w:t>
            </w:r>
          </w:p>
        </w:tc>
      </w:tr>
    </w:tbl>
    <w:p w:rsidR="006D1C97" w:rsidRPr="0025277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D6BA0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Устройство плинтусов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D6BA0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11-39. Устройство плинтусов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D6BA0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нарезка и установка плинтусов (норма 1);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вытягивание плинтусов с подчисткой кромок (нормы 2,3);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плинтусов из плиток на растворе (норма 4);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отверстий, установка дюбелей, установка плинтусов с подгонкой и креплением (норма 5);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распаковка и подбор плиток, подрезка плиток с оправкой кромок (норма 6);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клеевой смеси, установка плиток (норма 6);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раствора для заполнения швов, заполнения швов с последующей очисткой поверхности (норма 6).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D6BA0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деревянных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Плинтусы из древесины тип ПЛ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цементных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терраццевого раствора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декоративном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плиток керамических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деревянных с креплением к стенам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3,5 х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Плинтусы из древесины тип ПЛ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плиток керамогранитных</w:t>
            </w:r>
          </w:p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BA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камня,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B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1D6BA0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D6BA0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 керамогранитные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B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D6BA0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</w:tbl>
    <w:p w:rsidR="006D1C97" w:rsidRPr="001D6BA0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6415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11-40. Устройство плинтусов поливинилхлоридных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6415F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мест установки плинтусов (нормы 1-9);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плинтусов по размеру (нормы 1-2, 5-9);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клеящего состава на поверхность стены и плинтусов (нормы 1, 2);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нарезка и приклеивание галтели, разметка и нарезка плитки, соединение ее в ленту при помощи сварочного шнура электрофеном, приклеивание изготовленного плинтуса поверх галтели (норма 4);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сверление отверстий в стенах, очистка их пылесосом (нормы 5-9);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крепежных устройств (защелок) на дюбелях (нормы 5, 6), установка крепежных каналов (нормы 7-9);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плинтусов (нормы 1-2, 5-9);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соединительных деталей (внутренних и наружных углов, соединительных планок и торцевых заглушек) (нормы 5-9).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6415F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поливинилхлоридных на клее КН-2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2/40-25-15/5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для полов из пластиката,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поливинилхлоридных на мастике кумаронокаучуковой КН-3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2/40-25-15/5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для полов из пластиката,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плиток типа Colorex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34,87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Электрофен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1/10-125-55/5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сварочный для поливинилхлоридных напольных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131,92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1/10-125-70/37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поливинилхлоридная для полов Colorex EC 615 х 615 мм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415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сильной фиксации Forbo 650 Eurostar Fastcol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пластиковая под плинтус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поливинилхлоридных плинтусов на защелках (кирпичные стены)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2/40-25-15/5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для полов из пластиката,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Защелки (клипсы)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Торцевая заглушка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угол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Наружный угол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поливинилхлоридных плинтусов на защелках (газосиликатные стены)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2/40-25-15/5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для полов из пластиката,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Защелки (клипсы)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Торцевая заглушка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Соединительная планка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угол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Наружный угол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поливинилхлоридных с креплением шурупами (бетонные стены)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27,09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ПВХ с комплектующими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поливинилхлоридных с креплением шурупами (керамзитобетонные (газосиликатные) стены)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13,69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ПВХ с комплектующими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поливинилхлоридных с креплением шурупами (кирпичные стены)</w:t>
            </w:r>
          </w:p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415F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17,34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6D1C97" w:rsidRPr="00B6415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6415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ПВХ с комплектующими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6415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6D1C97" w:rsidRPr="00B6415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0286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11-41. Установка плинтусов из мраморных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0286B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примерка плиток по месту установки с разметкой, перерубкой и подправкой скарпелью или рашпилем;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плиток с креплением и подливкой раствора.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00286B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плинтусов из мраморных плит</w:t>
            </w:r>
          </w:p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0286B">
              <w:rPr>
                <w:rFonts w:ascii="Arial" w:hAnsi="Arial" w:cs="Arial"/>
              </w:rPr>
              <w:t>(единица измерения - м</w:t>
            </w:r>
            <w:r w:rsidRPr="0000286B">
              <w:rPr>
                <w:rFonts w:ascii="Arial" w:hAnsi="Arial" w:cs="Arial"/>
                <w:vertAlign w:val="superscript"/>
              </w:rPr>
              <w:t>2</w:t>
            </w:r>
            <w:r w:rsidRPr="0000286B">
              <w:rPr>
                <w:rFonts w:ascii="Arial" w:hAnsi="Arial" w:cs="Arial"/>
              </w:rPr>
              <w:t xml:space="preserve"> плинтусов (облицованной поверхности))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28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0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0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028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0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D1C97" w:rsidRPr="0000286B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E1B0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11-42. Устройство плинтусов из кислотоупорного кирпича при укладке на ребро на эпоксидно-фурановой замазке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E1B0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грунтовки, замазки;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основания;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перерубка и подтеска кирпича;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сортировка кирпича;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плинтусов.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E1B0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кислотоупорного кирпича при укладке на ребро на эпоксидно-фурановой замазке</w:t>
            </w:r>
          </w:p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1B0D">
              <w:rPr>
                <w:rFonts w:ascii="Arial" w:hAnsi="Arial" w:cs="Arial"/>
              </w:rPr>
              <w:t>(единица измерения - 100 м плинтусов)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49,25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AE1B0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E1B0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E1B0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</w:tbl>
    <w:p w:rsidR="006D1C97" w:rsidRPr="00AE1B0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218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Устройство полов из линолеума с рисунком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218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11-45. Покрытие полов из ковров линолеума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72185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 (вода, клей)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грунтовка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распаковка и раскатывание ковра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прирезка полотнищ к выступающим частям помещения, в дверных проемах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полотнищ, нанесение клея на основание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ковра (нормы 1-4);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покрытие стыка целлофановой пленкой (норма 5);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сварка и зачистка швов линолеума (норма 5).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7218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из ковров линолеума с рисунком при ширине линолеума 1,5 м, в помещениях площадью более 10 м</w:t>
            </w:r>
            <w:r w:rsidRPr="0087218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2185">
              <w:rPr>
                <w:rFonts w:ascii="Arial" w:hAnsi="Arial" w:cs="Arial"/>
              </w:rPr>
              <w:t>(единица измерения - 100 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  <w:r w:rsidRPr="00872185">
              <w:rPr>
                <w:rFonts w:ascii="Arial" w:hAnsi="Arial" w:cs="Arial"/>
              </w:rPr>
              <w:t>)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линолеума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из ковров линолеума с рисунком при ширине линолеума 2 м, в помещениях площадью более 10 м</w:t>
            </w:r>
            <w:r w:rsidRPr="0087218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2185">
              <w:rPr>
                <w:rFonts w:ascii="Arial" w:hAnsi="Arial" w:cs="Arial"/>
              </w:rPr>
              <w:t>(единица измерения - 100 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  <w:r w:rsidRPr="00872185">
              <w:rPr>
                <w:rFonts w:ascii="Arial" w:hAnsi="Arial" w:cs="Arial"/>
              </w:rPr>
              <w:t>)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линолеума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из ковров линолеума с рисунком при ширине линолеума 1,5 м, в помещениях площадью до 10 м</w:t>
            </w:r>
            <w:r w:rsidRPr="0087218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2185">
              <w:rPr>
                <w:rFonts w:ascii="Arial" w:hAnsi="Arial" w:cs="Arial"/>
              </w:rPr>
              <w:t>(единица измерения - 100 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  <w:r w:rsidRPr="00872185">
              <w:rPr>
                <w:rFonts w:ascii="Arial" w:hAnsi="Arial" w:cs="Arial"/>
              </w:rPr>
              <w:t>)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линолеума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полов из ковров линолеума с рисунком при ширине линолеума 2 м, в помещениях площадью до 10 м</w:t>
            </w:r>
            <w:r w:rsidRPr="0087218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2185">
              <w:rPr>
                <w:rFonts w:ascii="Arial" w:hAnsi="Arial" w:cs="Arial"/>
              </w:rPr>
              <w:t>(единица измерения - 100 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  <w:r w:rsidRPr="00872185">
              <w:rPr>
                <w:rFonts w:ascii="Arial" w:hAnsi="Arial" w:cs="Arial"/>
              </w:rPr>
              <w:t>)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линолеума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21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в построечных условиях</w:t>
            </w:r>
          </w:p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185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Сварочный аппарат "ПИЛАД"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7218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7218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7218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6D1C97" w:rsidRPr="0087218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13E8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Устройство покрытий пола плиткой "ГРЕС" на клею по цементной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13E8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11-47. Устройство покрытий пола плиткой "ГРЕС" на клею по цементной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13E8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заделка трещин, выбоин, выравнивание поверхности;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обеспыливание поверхности;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клеевого раствора;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клеевого раствора вручную на огрунтованную поверхность;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создание рифленой поверхности клея зубчатым шпателем;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распиловка плитки с оправкой кромок;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подбор и сортировка плитки;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плитки "ГРЕС";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нивелирование поверхности уложенной плитки;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заделка швов;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перетирка уложенной плитки.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13E8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пола плиткой "ГРЕС" на клею по цементной стяжке в мозаичном варианте с распиловкой плитки 60 % и более</w:t>
            </w:r>
          </w:p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E89">
              <w:rPr>
                <w:rFonts w:ascii="Arial" w:hAnsi="Arial" w:cs="Arial"/>
              </w:rPr>
              <w:t>(единица измерения - 100 м</w:t>
            </w:r>
            <w:r w:rsidRPr="00B13E89">
              <w:rPr>
                <w:rFonts w:ascii="Arial" w:hAnsi="Arial" w:cs="Arial"/>
                <w:vertAlign w:val="superscript"/>
              </w:rPr>
              <w:t>2</w:t>
            </w:r>
            <w:r w:rsidRPr="00B13E89">
              <w:rPr>
                <w:rFonts w:ascii="Arial" w:hAnsi="Arial" w:cs="Arial"/>
              </w:rPr>
              <w:t>)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891,92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141,57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139,84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цементно-известковая, для внутренних работ (В), 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1/10-230-65-20-23/42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 неглазурованные (керамогранит) размером 300 х 300 мм, 303 х 303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E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пола плиткой "ГРЕС" на клею по цементной стяжке в мозаичном варианте: исключать на каждые 10 % распиловки плитки</w:t>
            </w:r>
          </w:p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E89">
              <w:rPr>
                <w:rFonts w:ascii="Arial" w:hAnsi="Arial" w:cs="Arial"/>
              </w:rPr>
              <w:t>(единица измерения - 100 м</w:t>
            </w:r>
            <w:r w:rsidRPr="00B13E89">
              <w:rPr>
                <w:rFonts w:ascii="Arial" w:hAnsi="Arial" w:cs="Arial"/>
                <w:vertAlign w:val="superscript"/>
              </w:rPr>
              <w:t>2</w:t>
            </w:r>
            <w:r w:rsidRPr="00B13E89">
              <w:rPr>
                <w:rFonts w:ascii="Arial" w:hAnsi="Arial" w:cs="Arial"/>
              </w:rPr>
              <w:t>)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109,44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пола плиткой "ГРЕС" на клею по цементной стяжке</w:t>
            </w:r>
          </w:p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3E89">
              <w:rPr>
                <w:rFonts w:ascii="Arial" w:hAnsi="Arial" w:cs="Arial"/>
              </w:rPr>
              <w:t>(единица измерения - 100 м</w:t>
            </w:r>
            <w:r w:rsidRPr="00B13E89">
              <w:rPr>
                <w:rFonts w:ascii="Arial" w:hAnsi="Arial" w:cs="Arial"/>
                <w:vertAlign w:val="superscript"/>
              </w:rPr>
              <w:t>2</w:t>
            </w:r>
            <w:r w:rsidRPr="00B13E89">
              <w:rPr>
                <w:rFonts w:ascii="Arial" w:hAnsi="Arial" w:cs="Arial"/>
              </w:rPr>
              <w:t>)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163,16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1/10-230-65-20-23/42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 неглазурованные (керамогранит) размером 300 х 300 мм, 303 х 303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E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растворная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B13E8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13E8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13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13E8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B13E8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F286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Устройство плинтуса из плитки "ГРЕС"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F286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11-49. Укладка плинтуса из плитки "ГРЕС"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F286B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пятен масла, грязи, остатков раствора с основания;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клеевого раствора;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и сортировка плитки;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распиловка плитки с оправкой кромок;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плинтуса из плитки "ГРЕС";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швов;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перетирка уложенной плитки.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F286B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плинтуса из плитки "ГРЕС" на клею</w:t>
            </w:r>
          </w:p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6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36,47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растворная 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"ГРЕС"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28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1F28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F28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28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F28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1F286B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4618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Облицовка ступеней и подступенков плиткой "ГРЕС"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4618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11-51. Облицовка ступеней и подступенков плиткой "ГРЕС"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4618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заделка трещин, выбоин, выравнивание поверхности;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обеспыливание поверхности;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клеевого раствора;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распиловка плитки с оправкой кромок;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подбор и сортировка плитки;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облицовка ступеней и подступенков;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швов;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промывка уложенной плитки.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4618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Е11-51-3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ступеней и подступенков плиткой "ГРЕС" на клею</w:t>
            </w:r>
          </w:p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6181">
              <w:rPr>
                <w:rFonts w:ascii="Arial" w:hAnsi="Arial" w:cs="Arial"/>
              </w:rPr>
              <w:t>(единица измерения - 100 м</w:t>
            </w:r>
            <w:r w:rsidRPr="00946181">
              <w:rPr>
                <w:rFonts w:ascii="Arial" w:hAnsi="Arial" w:cs="Arial"/>
                <w:vertAlign w:val="superscript"/>
              </w:rPr>
              <w:t>2</w:t>
            </w:r>
            <w:r w:rsidRPr="00946181">
              <w:rPr>
                <w:rFonts w:ascii="Arial" w:hAnsi="Arial" w:cs="Arial"/>
              </w:rPr>
              <w:t>)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173,16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1/10-230-65-20-23/42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 неглазурованные (керамогранит) размером 300 х 300 мм, 303 х 303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1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растворная смесь для облицовки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растворная смесь для заделки межплиточных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94618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4618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61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4618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94618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E32C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Устройство покрытий из плиток керамических на клею по цементной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E32C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11-52. Устройство покрытий пола из плитки керамической на клею по цементной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E32C5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заделка трещин, выбоин, выравнивание и обеспыливание поверхности;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клеевого раствора;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клеевого раствора вручную;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создание рифленой поверхности клея зубчатым шпателем для сцепления плитки;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подбор и сортировка плитки;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плитки с распиловкой;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нивелирование поверхности уложенной плитки;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швов;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перетирка уложенной плитки.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E32C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пола из плитки керамической на клею по цементной стяжке</w:t>
            </w:r>
          </w:p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32C5">
              <w:rPr>
                <w:rFonts w:ascii="Arial" w:hAnsi="Arial" w:cs="Arial"/>
              </w:rPr>
              <w:t>(единица измерения - 100 м</w:t>
            </w:r>
            <w:r w:rsidRPr="002E32C5">
              <w:rPr>
                <w:rFonts w:ascii="Arial" w:hAnsi="Arial" w:cs="Arial"/>
                <w:vertAlign w:val="superscript"/>
              </w:rPr>
              <w:t>2</w:t>
            </w:r>
            <w:r w:rsidRPr="002E32C5">
              <w:rPr>
                <w:rFonts w:ascii="Arial" w:hAnsi="Arial" w:cs="Arial"/>
              </w:rPr>
              <w:t>)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113,6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цементно-известковая, для внутренних работ (В), 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цементная для заделки межплиточных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32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2E32C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E32C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3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E32C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2E32C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65AC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Устройство выравнивающих стяжек составом "ВЕТОНИТ-3000"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65AC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11-53. Устройство выравнивающих стяжек составом "ВЕТОНИТ-3000"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65ACC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стальными щетками;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 от пыли;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состава "ВЕТОНИТ-3000";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грунтовки "ВЕТОНИТ-ПРАЙМЕР";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состава "ВЕТОНИТ-3000".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465ACC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выравнивающих стяжек составом "ВЕТОНИТ-3000" толщиной 5 мм</w:t>
            </w:r>
          </w:p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ACC">
              <w:rPr>
                <w:rFonts w:ascii="Arial" w:hAnsi="Arial" w:cs="Arial"/>
              </w:rPr>
              <w:t>(единица измерения - 100 м</w:t>
            </w:r>
            <w:r w:rsidRPr="00465ACC">
              <w:rPr>
                <w:rFonts w:ascii="Arial" w:hAnsi="Arial" w:cs="Arial"/>
                <w:vertAlign w:val="superscript"/>
              </w:rPr>
              <w:t>2</w:t>
            </w:r>
            <w:r w:rsidRPr="00465ACC">
              <w:rPr>
                <w:rFonts w:ascii="Arial" w:hAnsi="Arial" w:cs="Arial"/>
              </w:rPr>
              <w:t>)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50,18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A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0,335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"ВЕТОНИТ-ПРАЙМЕР"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6D1C97" w:rsidRPr="00465AC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65AC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Самовыравнивающийся состав "ВЕТОНИТ-3000"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65AC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</w:tbl>
    <w:p w:rsidR="006D1C97" w:rsidRPr="00465ACC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B4D0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Устройство дощатых полов с различным шагом лаг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B4D0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11-54. Устройство дощатых полов без фриза толщиной досок 27 мм по плитам перекрытия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B4D0C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изоляционных материалов под лаги;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лаг из досок с шагом 400 м сечением 32 х 80 мм (норма 1);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лаг из досок с шагом 500 мм сечением 40 х 100 мм (норма 2);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лаг из досок с шагом 600 мм сечением 40 х 100 мм (норма 3);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лаг из досок с шагом 700 мм сечением 40 х 100 мм (норма 4);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дощатого покрытия толщиной 27 мм;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острожка провесов;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сверление гнезд для крепления плинтусов с установкой пробок;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плинтусов;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шлифование полов.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7B4D0C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по плитам перекрытия с шагом лаг 400 мм</w:t>
            </w:r>
          </w:p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4D0C">
              <w:rPr>
                <w:rFonts w:ascii="Arial" w:hAnsi="Arial" w:cs="Arial"/>
              </w:rPr>
              <w:t>(единица измерения - 100 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  <w:r w:rsidRPr="007B4D0C">
              <w:rPr>
                <w:rFonts w:ascii="Arial" w:hAnsi="Arial" w:cs="Arial"/>
              </w:rPr>
              <w:t>)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119,24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М-1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по плитам перекрытия с шагом лаг 500 мм</w:t>
            </w:r>
          </w:p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4D0C">
              <w:rPr>
                <w:rFonts w:ascii="Arial" w:hAnsi="Arial" w:cs="Arial"/>
              </w:rPr>
              <w:t>(единица измерения - 100 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  <w:r w:rsidRPr="007B4D0C">
              <w:rPr>
                <w:rFonts w:ascii="Arial" w:hAnsi="Arial" w:cs="Arial"/>
              </w:rPr>
              <w:t>)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116,76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М-1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по плитам перекрытия с шагом лаг 600 мм</w:t>
            </w:r>
          </w:p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4D0C">
              <w:rPr>
                <w:rFonts w:ascii="Arial" w:hAnsi="Arial" w:cs="Arial"/>
              </w:rPr>
              <w:t>(единица измерения - 100 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  <w:r w:rsidRPr="007B4D0C">
              <w:rPr>
                <w:rFonts w:ascii="Arial" w:hAnsi="Arial" w:cs="Arial"/>
              </w:rPr>
              <w:t>)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113,8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М-1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по плитам перекрытия с шагом лаг 700 мм</w:t>
            </w:r>
          </w:p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4D0C">
              <w:rPr>
                <w:rFonts w:ascii="Arial" w:hAnsi="Arial" w:cs="Arial"/>
              </w:rPr>
              <w:t>(единица измерения - 100 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  <w:r w:rsidRPr="007B4D0C">
              <w:rPr>
                <w:rFonts w:ascii="Arial" w:hAnsi="Arial" w:cs="Arial"/>
              </w:rPr>
              <w:t>)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112,56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мягкие марки М-1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4D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7B4D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B4D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B4D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</w:tbl>
    <w:p w:rsidR="006D1C97" w:rsidRPr="007B4D0C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32B4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11-56. Устройство дощатых полов без фриза толщиной досок 27 мм с укладкой лаг по кирпичным столбикам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32B4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столбиков;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изоляционного материала и подкладок под лаги;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лаг из досок с шагом 700 мм сечением 60 х 100 мм по кирпичным столбикам (норма 1);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лаг из досок с шагом 800 мм сечением 60 х 100 мм по кирпичным столбикам (норма 2);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дощатого покрытия толщиной 27 мм;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острожка полов;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сверление гнезд для крепления плинтусов с установкой пробок;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плинтусов;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шлифование полов.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32B4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с укладкой лаг по кирпичным столбикам с шагом лаг 700 мм</w:t>
            </w:r>
          </w:p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B4E">
              <w:rPr>
                <w:rFonts w:ascii="Arial" w:hAnsi="Arial" w:cs="Arial"/>
              </w:rPr>
              <w:t>(единица измерения - 100 м</w:t>
            </w:r>
            <w:r w:rsidRPr="00A32B4E">
              <w:rPr>
                <w:rFonts w:ascii="Arial" w:hAnsi="Arial" w:cs="Arial"/>
                <w:vertAlign w:val="superscript"/>
              </w:rPr>
              <w:t>2</w:t>
            </w:r>
            <w:r w:rsidRPr="00A32B4E">
              <w:rPr>
                <w:rFonts w:ascii="Arial" w:hAnsi="Arial" w:cs="Arial"/>
              </w:rPr>
              <w:t>)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138,34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4/1-6-10-20-11/8000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полов без фриза толщиной досок 27 мм с укладкой лаг по кирпичным столбикам с шагом лаг 800 мм</w:t>
            </w:r>
          </w:p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B4E">
              <w:rPr>
                <w:rFonts w:ascii="Arial" w:hAnsi="Arial" w:cs="Arial"/>
              </w:rPr>
              <w:t>(единица измерения - 100 м</w:t>
            </w:r>
            <w:r w:rsidRPr="00A32B4E">
              <w:rPr>
                <w:rFonts w:ascii="Arial" w:hAnsi="Arial" w:cs="Arial"/>
                <w:vertAlign w:val="superscript"/>
              </w:rPr>
              <w:t>2</w:t>
            </w:r>
            <w:r w:rsidRPr="00A32B4E">
              <w:rPr>
                <w:rFonts w:ascii="Arial" w:hAnsi="Arial" w:cs="Arial"/>
              </w:rPr>
              <w:t>)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135,53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B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4/1-6-10-20-11/8000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0,784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A32B4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32B4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32B4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</w:tbl>
    <w:p w:rsidR="006D1C97" w:rsidRPr="00A32B4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5578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Устройство покрытий из паркета штучного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5578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11-58. Устройство покрытий из паркета штучного на клею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5578C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клеящего состава;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планок и подбор по размеру и цвету;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основания;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и разравнивание клеящего состава толщиной слоя 1,5 мм;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настилка покрытий;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пригонка и прирезка планок в местах примыканий;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циклевка и шлифование покрытий.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F5578C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паркета штучного на клею без фриза</w:t>
            </w:r>
          </w:p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578C">
              <w:rPr>
                <w:rFonts w:ascii="Arial" w:hAnsi="Arial" w:cs="Arial"/>
              </w:rPr>
              <w:t>(единица измерения - 100 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  <w:r w:rsidRPr="00F5578C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155,43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штучный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укладки паркета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паркета штучного на клею с фризом</w:t>
            </w:r>
          </w:p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5578C">
              <w:rPr>
                <w:rFonts w:ascii="Arial" w:hAnsi="Arial" w:cs="Arial"/>
              </w:rPr>
              <w:t>(единица измерения - 100 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  <w:r w:rsidRPr="00F5578C">
              <w:rPr>
                <w:rFonts w:ascii="Arial" w:hAnsi="Arial" w:cs="Arial"/>
              </w:rPr>
              <w:t xml:space="preserve"> покрытия)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166,43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штучный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578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F5578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5578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укладки паркета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5578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F5578C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A698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19. Устройство покрытий полов из ламинированных панелей по бетонному основанию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A698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11-60. Устройство покрытий полов из ламинированных панелей по бетонному основанию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A698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основания;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полиэтиленовой пленки;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звукоизоляционной войлочной прокладки;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ламинированных панелей.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3A698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ламинированных панелей по бетонному основанию</w:t>
            </w:r>
          </w:p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988">
              <w:rPr>
                <w:rFonts w:ascii="Arial" w:hAnsi="Arial" w:cs="Arial"/>
              </w:rPr>
              <w:t>(единица измерения - 100 м</w:t>
            </w:r>
            <w:r w:rsidRPr="003A6988">
              <w:rPr>
                <w:rFonts w:ascii="Arial" w:hAnsi="Arial" w:cs="Arial"/>
                <w:vertAlign w:val="superscript"/>
              </w:rPr>
              <w:t>2</w:t>
            </w:r>
            <w:r w:rsidRPr="003A6988">
              <w:rPr>
                <w:rFonts w:ascii="Arial" w:hAnsi="Arial" w:cs="Arial"/>
              </w:rPr>
              <w:t>)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непластифицированная марки Д50Н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Звукоизоляционная войлочная прокладка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9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ламинированные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9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Полиэтиленовая пленка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9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1C97" w:rsidRPr="003A69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A69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A69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6D1C97" w:rsidRPr="003A698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166F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21. Устройство наливных полимерных покрытий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166F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11-62. Устройство покрытий полов полимерными материалами "ПОЛИБЕТОНОКС"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0166FA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шлифование поверхности пола;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участка малярной лентой;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грунтовочного состава;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основания;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шпатлевочного состава;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шпатлевание поверхности пола;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покровного состава;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покровного слоя за 1 раз (нормы 1, 2);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нанесение покровного слоя за 2 раза (нормы 3, 4);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перемешивание отделочного состава;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отделочного слоя (нормы 2, 4);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обеспыливание поверхности перед нанесением полимерных покрытий.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0166FA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полимерными материалами "ПОЛИБЕТОНОКС", наливных при покрытии без отделочного состава</w:t>
            </w:r>
          </w:p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6FA">
              <w:rPr>
                <w:rFonts w:ascii="Arial" w:hAnsi="Arial" w:cs="Arial"/>
              </w:rPr>
              <w:t>(единица измерения - 100 м</w:t>
            </w:r>
            <w:r w:rsidRPr="000166FA">
              <w:rPr>
                <w:rFonts w:ascii="Arial" w:hAnsi="Arial" w:cs="Arial"/>
                <w:vertAlign w:val="superscript"/>
              </w:rPr>
              <w:t>2</w:t>
            </w:r>
            <w:r w:rsidRPr="000166FA">
              <w:rPr>
                <w:rFonts w:ascii="Arial" w:hAnsi="Arial" w:cs="Arial"/>
              </w:rPr>
              <w:t>)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84,48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233-5.5 компонент 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Г111-30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полимерными материалами "ПОЛИБЕТОНОКС", наливных при покрытии отделочным составом</w:t>
            </w:r>
          </w:p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6FA">
              <w:rPr>
                <w:rFonts w:ascii="Arial" w:hAnsi="Arial" w:cs="Arial"/>
              </w:rPr>
              <w:t>(единица измерения - 100 м</w:t>
            </w:r>
            <w:r w:rsidRPr="000166FA">
              <w:rPr>
                <w:rFonts w:ascii="Arial" w:hAnsi="Arial" w:cs="Arial"/>
                <w:vertAlign w:val="superscript"/>
              </w:rPr>
              <w:t>2</w:t>
            </w:r>
            <w:r w:rsidRPr="000166FA">
              <w:rPr>
                <w:rFonts w:ascii="Arial" w:hAnsi="Arial" w:cs="Arial"/>
              </w:rPr>
              <w:t>)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101,39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233-5.5 компонент 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Г111-30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Л141-15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полимерными материалами "ПОЛИБЕТОНОКС", наливных структурных при покрытии без отделочного состава</w:t>
            </w:r>
          </w:p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6FA">
              <w:rPr>
                <w:rFonts w:ascii="Arial" w:hAnsi="Arial" w:cs="Arial"/>
              </w:rPr>
              <w:t>(единица измерения - 100 м</w:t>
            </w:r>
            <w:r w:rsidRPr="000166FA">
              <w:rPr>
                <w:rFonts w:ascii="Arial" w:hAnsi="Arial" w:cs="Arial"/>
                <w:vertAlign w:val="superscript"/>
              </w:rPr>
              <w:t>2</w:t>
            </w:r>
            <w:r w:rsidRPr="000166FA">
              <w:rPr>
                <w:rFonts w:ascii="Arial" w:hAnsi="Arial" w:cs="Arial"/>
              </w:rPr>
              <w:t>)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108,44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233-5.5 компонент 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Г111-30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полимерными материалами "ПОЛИБЕТОНОКС", наливных структурных при покрытии отделочным составом</w:t>
            </w:r>
          </w:p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66FA">
              <w:rPr>
                <w:rFonts w:ascii="Arial" w:hAnsi="Arial" w:cs="Arial"/>
              </w:rPr>
              <w:t>(единица измерения - 100 м</w:t>
            </w:r>
            <w:r w:rsidRPr="000166FA">
              <w:rPr>
                <w:rFonts w:ascii="Arial" w:hAnsi="Arial" w:cs="Arial"/>
                <w:vertAlign w:val="superscript"/>
              </w:rPr>
              <w:t>2</w:t>
            </w:r>
            <w:r w:rsidRPr="000166FA">
              <w:rPr>
                <w:rFonts w:ascii="Arial" w:hAnsi="Arial" w:cs="Arial"/>
              </w:rPr>
              <w:t>)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125,35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233-30 компонент А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233-5.5 компонент 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Г111-30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D1C97" w:rsidRPr="000166F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0166F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Полибетонокс Л141-15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0166F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</w:tbl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</w:tbl>
    <w:p w:rsidR="006D1C97" w:rsidRPr="009A0FD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D7C2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23. Устройство цементных стяжек из сухих смесей с применением установки ПБ-1 "ПНЕВМОБЕТОН"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D7C2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11-65. Устройство цементных стяжек из сухих смесей с применением установки ПБ-1 "ПНЕВМОБЕТОН"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D7C2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цементно-песчаного раствора с применением установки ПБ-1 "ПНЕВМОБЕТОН";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основания, смачивание водой;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снятие маячных реек;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цементной стяжки с подачей и нанесением раствора установкой ПБ-1 "ПНЕВМОБЕТОН";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поверхности стяжки;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стяжкой.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3D7C27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из сухих смесей по бетонному основанию с применением установки ПБ-1 "ПНЕВМОБЕТОН" толщиной 20 мм</w:t>
            </w:r>
          </w:p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7C27">
              <w:rPr>
                <w:rFonts w:ascii="Arial" w:hAnsi="Arial" w:cs="Arial"/>
              </w:rPr>
              <w:t>(единица измерения - 100 м</w:t>
            </w:r>
            <w:r w:rsidRPr="003D7C27">
              <w:rPr>
                <w:rFonts w:ascii="Arial" w:hAnsi="Arial" w:cs="Arial"/>
                <w:vertAlign w:val="superscript"/>
              </w:rPr>
              <w:t>2</w:t>
            </w:r>
            <w:r w:rsidRPr="003D7C27">
              <w:rPr>
                <w:rFonts w:ascii="Arial" w:hAnsi="Arial" w:cs="Arial"/>
              </w:rPr>
              <w:t xml:space="preserve"> стяжки)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Цементно-песчаная смесь сухая для стяжек марки М150/М200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из сухих смесей по засыпанному утеплителю с применением установки ПБ-1 "ПНЕВМОБЕТОН" толщиной 40 мм</w:t>
            </w:r>
          </w:p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7C27">
              <w:rPr>
                <w:rFonts w:ascii="Arial" w:hAnsi="Arial" w:cs="Arial"/>
              </w:rPr>
              <w:t>(единица измерения - 100 м</w:t>
            </w:r>
            <w:r w:rsidRPr="003D7C27">
              <w:rPr>
                <w:rFonts w:ascii="Arial" w:hAnsi="Arial" w:cs="Arial"/>
                <w:vertAlign w:val="superscript"/>
              </w:rPr>
              <w:t>2</w:t>
            </w:r>
            <w:r w:rsidRPr="003D7C27">
              <w:rPr>
                <w:rFonts w:ascii="Arial" w:hAnsi="Arial" w:cs="Arial"/>
              </w:rPr>
              <w:t xml:space="preserve"> стяжки)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25,09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Цементно-песчаная смесь сухая для стяжек марки М150/М200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Е11-65-4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из сухих смесей с применением установки ПБ-1 "ПНЕВМОБЕТОН": на каждые 5 мм изменения толщины стяжки к нормам Е11-65-1, Е11-65-3</w:t>
            </w:r>
          </w:p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7C27">
              <w:rPr>
                <w:rFonts w:ascii="Arial" w:hAnsi="Arial" w:cs="Arial"/>
              </w:rPr>
              <w:t>(единица измерения - 100 м</w:t>
            </w:r>
            <w:r w:rsidRPr="003D7C27">
              <w:rPr>
                <w:rFonts w:ascii="Arial" w:hAnsi="Arial" w:cs="Arial"/>
                <w:vertAlign w:val="superscript"/>
              </w:rPr>
              <w:t>2</w:t>
            </w:r>
            <w:r w:rsidRPr="003D7C27">
              <w:rPr>
                <w:rFonts w:ascii="Arial" w:hAnsi="Arial" w:cs="Arial"/>
              </w:rPr>
              <w:t xml:space="preserve"> стяжки)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D7C2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D7C2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Цементно-песчаная смесь сухая для стяжек марки М150/М200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C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D7C2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6D1C97" w:rsidRPr="003D7C27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278A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24. Устройство самонивелирующихся стяжек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278A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11-66. Устройство самонивелирующихся стяжек по железобетонным конструкциям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278A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(норма 1);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 (норма 1);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 укладка самонивелирующего состава (нормы 1,2).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7278A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самонивелирующихся стяжек по железобетонным конструкциям толщиной 5 мм</w:t>
            </w:r>
          </w:p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8AE">
              <w:rPr>
                <w:rFonts w:ascii="Arial" w:hAnsi="Arial" w:cs="Arial"/>
              </w:rPr>
              <w:t>(единица измерения - 100 м</w:t>
            </w:r>
            <w:r w:rsidRPr="007278AE">
              <w:rPr>
                <w:rFonts w:ascii="Arial" w:hAnsi="Arial" w:cs="Arial"/>
                <w:vertAlign w:val="superscript"/>
              </w:rPr>
              <w:t>2</w:t>
            </w:r>
            <w:r w:rsidRPr="007278AE">
              <w:rPr>
                <w:rFonts w:ascii="Arial" w:hAnsi="Arial" w:cs="Arial"/>
              </w:rPr>
              <w:t>)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51,64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78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самонивелирующихся стяжек по железобетонным конструкциям добавлять (или исключать) на каждый 1 мм изменения толщины стяжки</w:t>
            </w:r>
          </w:p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78AE">
              <w:rPr>
                <w:rFonts w:ascii="Arial" w:hAnsi="Arial" w:cs="Arial"/>
              </w:rPr>
              <w:t>(единица измерения - 100 м</w:t>
            </w:r>
            <w:r w:rsidRPr="007278AE">
              <w:rPr>
                <w:rFonts w:ascii="Arial" w:hAnsi="Arial" w:cs="Arial"/>
                <w:vertAlign w:val="superscript"/>
              </w:rPr>
              <w:t>2</w:t>
            </w:r>
            <w:r w:rsidRPr="007278AE">
              <w:rPr>
                <w:rFonts w:ascii="Arial" w:hAnsi="Arial" w:cs="Arial"/>
              </w:rPr>
              <w:t>)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7278A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278A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78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278A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7278A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75E6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25. Устройство стяжек с применением установки ПБ-1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75E6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11-67. Устройство стяжек из раствора и легкого бетона с применением установки ПБ-1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275E6B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основания, смачивание водой;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снятие маечных реек (нормы 1, 2, 4);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и демонтаж растворовода на горизонтальных и вертикальных участках (нормы 1, 2, 4);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установкой ПБ-1 (нормы 1, 2, 3), легкого бетона (нормы 4, 5);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и разравнивание слоя раствора (нормы 1, 2, 3) легкого бетона (нормы 4, 5);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затирка поверхности стяжки;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уход за стяжкой.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275E6B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толщиной 20 мм по бетонному основанию с применением установки ПБ-1</w:t>
            </w:r>
          </w:p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5E6B">
              <w:rPr>
                <w:rFonts w:ascii="Arial" w:hAnsi="Arial" w:cs="Arial"/>
              </w:rPr>
              <w:t>(единица измерения - 100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  <w:r w:rsidRPr="00275E6B">
              <w:rPr>
                <w:rFonts w:ascii="Arial" w:hAnsi="Arial" w:cs="Arial"/>
              </w:rPr>
              <w:t>)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48,06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толщиной 20 мм по основанию из утеплителя с применением установки ПБ-1</w:t>
            </w:r>
          </w:p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5E6B">
              <w:rPr>
                <w:rFonts w:ascii="Arial" w:hAnsi="Arial" w:cs="Arial"/>
              </w:rPr>
              <w:t>(единица измерения - 100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  <w:r w:rsidRPr="00275E6B">
              <w:rPr>
                <w:rFonts w:ascii="Arial" w:hAnsi="Arial" w:cs="Arial"/>
              </w:rPr>
              <w:t>)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44,06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цементно-песчаных стяжек с применением установки ПБ-1: добавлять или исключать на каждые 5 мм изменения толщины стяжки к нормам Е11-67-1; Е11-67-2</w:t>
            </w:r>
          </w:p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5E6B">
              <w:rPr>
                <w:rFonts w:ascii="Arial" w:hAnsi="Arial" w:cs="Arial"/>
              </w:rPr>
              <w:t>(единица измерения - 100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  <w:r w:rsidRPr="00275E6B">
              <w:rPr>
                <w:rFonts w:ascii="Arial" w:hAnsi="Arial" w:cs="Arial"/>
              </w:rPr>
              <w:t>)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из легкого бетона толщиной 20 мм с применением установки ПБ-1</w:t>
            </w:r>
          </w:p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5E6B">
              <w:rPr>
                <w:rFonts w:ascii="Arial" w:hAnsi="Arial" w:cs="Arial"/>
              </w:rPr>
              <w:t>(единица измерения - 100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  <w:r w:rsidRPr="00275E6B">
              <w:rPr>
                <w:rFonts w:ascii="Arial" w:hAnsi="Arial" w:cs="Arial"/>
              </w:rPr>
              <w:t>)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39,26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Е11-67-5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из легкого бетона с применением установки ПБ-1: добавлять или исключать на каждые 5 мм изменения толщины стяжки к норме Е11-67-4</w:t>
            </w:r>
          </w:p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5E6B">
              <w:rPr>
                <w:rFonts w:ascii="Arial" w:hAnsi="Arial" w:cs="Arial"/>
              </w:rPr>
              <w:t>(единица измерения - 100 м</w:t>
            </w:r>
            <w:r w:rsidRPr="00275E6B">
              <w:rPr>
                <w:rFonts w:ascii="Arial" w:hAnsi="Arial" w:cs="Arial"/>
                <w:vertAlign w:val="superscript"/>
              </w:rPr>
              <w:t>2</w:t>
            </w:r>
            <w:r w:rsidRPr="00275E6B">
              <w:rPr>
                <w:rFonts w:ascii="Arial" w:hAnsi="Arial" w:cs="Arial"/>
              </w:rPr>
              <w:t>)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ПБ-1 "ПНЕВМОБЕТОН" с емкостью резервуара по загрузке 800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275E6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275E6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5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275E6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6D1C97" w:rsidRPr="00275E6B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86AF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26. Покрытия из рулонных материалов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86AF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11-70. Устройство покрытий из рулонного материала типа "ТАРКЕТТ"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86AFF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растворной смеси;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со шлифованием трещин и выбоин;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шлифование основания с обеспыливанием;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за один раз;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раскатка, нарезка, наклейка, прикатка полотнищ с прирезкой по месту;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разделка и сварка стыков, очистка швов.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C86AFF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рулонного материала типа "ТАРКЕТТ"</w:t>
            </w:r>
          </w:p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AFF">
              <w:rPr>
                <w:rFonts w:ascii="Arial" w:hAnsi="Arial" w:cs="Arial"/>
              </w:rPr>
              <w:t>(единица измерения - 100 м</w:t>
            </w:r>
            <w:r w:rsidRPr="00C86AFF">
              <w:rPr>
                <w:rFonts w:ascii="Arial" w:hAnsi="Arial" w:cs="Arial"/>
                <w:vertAlign w:val="superscript"/>
              </w:rPr>
              <w:t>2</w:t>
            </w:r>
            <w:r w:rsidRPr="00C86AFF">
              <w:rPr>
                <w:rFonts w:ascii="Arial" w:hAnsi="Arial" w:cs="Arial"/>
              </w:rPr>
              <w:t>)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сварочный для поливинилхлоридных напольных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для стяжек, цементная, выравнивающая, М150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"ТАРКЕТТ"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AF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1C97" w:rsidRPr="00C86AF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86AF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86AF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</w:tbl>
    <w:p w:rsidR="006D1C97" w:rsidRPr="00C86AF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311A6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11-71. Установка порогов алюминиевых с креплением шурупами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B311A6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 порогов;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порогов алюминиевых с подрезкой по месту.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B311A6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порогов алюминиевых с креплением шурупами</w:t>
            </w:r>
          </w:p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11A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0,00079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6D1C97" w:rsidRPr="00B311A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B311A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Порог алюминиевый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B311A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6D1C97" w:rsidRPr="00B311A6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37BB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11-72. Установка декоративных планок на стыках напольных покрытий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37BB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разметка мест установки декоративных планок;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подрезка декоративных планок по месту;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декоративных планок со сверлением отверстий и креплением.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C37BB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декоративных планок полов с открытой системой крепления</w:t>
            </w:r>
          </w:p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B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декоративная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декоративных планок полов с закрытой системой крепления</w:t>
            </w:r>
          </w:p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B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25,42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37BB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37BB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Планка декоративная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37BB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6D1C97" w:rsidRPr="00C37BB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1225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11-73. Устройство покрытий из ковролина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1225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растворной смеси (норма 2);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трещин и выбоин (нормы 1-2);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(нормы 1-2);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раскатка, нарезка, наклейка, прикатка полотнищ с прирезкой по месту (нормы 1-2);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раскатка, нарезка, укладка насухо, проклеивание стыков (номы 3, 4);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раскатка готовых ковровых покрытий (норма 5).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C1225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ковролина по основанию из ДСП</w:t>
            </w:r>
          </w:p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2252">
              <w:rPr>
                <w:rFonts w:ascii="Arial" w:hAnsi="Arial" w:cs="Arial"/>
              </w:rPr>
              <w:t>(единица измерения - 100 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  <w:r w:rsidRPr="00C12252">
              <w:rPr>
                <w:rFonts w:ascii="Arial" w:hAnsi="Arial" w:cs="Arial"/>
              </w:rPr>
              <w:t>)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51,13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ВД-АК-034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Ковролин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ковролина по основанию из цементно-песчаной стяжки</w:t>
            </w:r>
          </w:p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2252">
              <w:rPr>
                <w:rFonts w:ascii="Arial" w:hAnsi="Arial" w:cs="Arial"/>
              </w:rPr>
              <w:t>(единица измерения - 100 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  <w:r w:rsidRPr="00C12252">
              <w:rPr>
                <w:rFonts w:ascii="Arial" w:hAnsi="Arial" w:cs="Arial"/>
              </w:rPr>
              <w:t>)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ВД-АК-034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для стяжек, цементная, выравнивающая, М150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Ковролин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ковролина насухо с проклеиванием на стыках клеем "Бустилат"</w:t>
            </w:r>
          </w:p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2252">
              <w:rPr>
                <w:rFonts w:ascii="Arial" w:hAnsi="Arial" w:cs="Arial"/>
              </w:rPr>
              <w:t>(единица измерения - 100 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  <w:r w:rsidRPr="00C12252">
              <w:rPr>
                <w:rFonts w:ascii="Arial" w:hAnsi="Arial" w:cs="Arial"/>
              </w:rPr>
              <w:t>)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Бустилат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Ковролин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ковролина насухо с проклеиванием на стыках клеем КН-2</w:t>
            </w:r>
          </w:p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2252">
              <w:rPr>
                <w:rFonts w:ascii="Arial" w:hAnsi="Arial" w:cs="Arial"/>
              </w:rPr>
              <w:t>(единица измерения - 100 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  <w:r w:rsidRPr="00C12252">
              <w:rPr>
                <w:rFonts w:ascii="Arial" w:hAnsi="Arial" w:cs="Arial"/>
              </w:rPr>
              <w:t>)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Ковролин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готовых ковров из ковролина насухо на комнату</w:t>
            </w:r>
          </w:p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2252">
              <w:rPr>
                <w:rFonts w:ascii="Arial" w:hAnsi="Arial" w:cs="Arial"/>
              </w:rPr>
              <w:t>(единица измерения - 100 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  <w:r w:rsidRPr="00C12252">
              <w:rPr>
                <w:rFonts w:ascii="Arial" w:hAnsi="Arial" w:cs="Arial"/>
              </w:rPr>
              <w:t>)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16,68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1225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1225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Ковролин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225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1225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100,23</w:t>
            </w:r>
          </w:p>
        </w:tc>
      </w:tr>
    </w:tbl>
    <w:p w:rsidR="006D1C97" w:rsidRPr="00C1225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E190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27. Устройство полимерных, эпоксидных покрытий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E190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11-80. Устройство наливных полимерных покрытий полов с усилением кварцевым песком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3E190B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бетонного основания;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основания малярной лентой;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грунтовочной композиции;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грунтовочной композиции;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посыпка огрунтованной поверхности песком;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наливной композиции;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наливной композиции;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обеспыливание поверхности перед нанесением каждого из слоев.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3E190B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наливных полимерных покрытий полов с усилением кварцевым песком</w:t>
            </w:r>
          </w:p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90B">
              <w:rPr>
                <w:rFonts w:ascii="Arial" w:hAnsi="Arial" w:cs="Arial"/>
              </w:rPr>
              <w:t>(единица измерения - 100 м</w:t>
            </w:r>
            <w:r w:rsidRPr="003E190B">
              <w:rPr>
                <w:rFonts w:ascii="Arial" w:hAnsi="Arial" w:cs="Arial"/>
                <w:vertAlign w:val="superscript"/>
              </w:rPr>
              <w:t>2</w:t>
            </w:r>
            <w:r w:rsidRPr="003E190B">
              <w:rPr>
                <w:rFonts w:ascii="Arial" w:hAnsi="Arial" w:cs="Arial"/>
              </w:rPr>
              <w:t>)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92,63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Наливная композиция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Грунтовочная композиция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3E190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3E190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3E190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6D1C97" w:rsidRPr="003E190B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82286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11-81. Устройство покрытий полов на основе синтетических смол и цветных кварцевых песков типа "РИЗОКОН. ЦВЕТНОЙ ПЕСОК"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82286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грунтовки;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за два раза;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посыпка огрунтованной поверхности кварцевым песком;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состава для лицевого слоя;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лицевого слоя;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засыпка поверхности лицевого слоя цветным кварцевым песком;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разравнивание и уплотнение поверхности (норма 2);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обеспыливание основания;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приготовление пропитки;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пропитки.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82286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на основе синтетических смол и цветных кварцевых песков типа "РИЗОКОН. ЦВЕТНОЙ ПЕСОК", шероховатых</w:t>
            </w:r>
          </w:p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2286">
              <w:rPr>
                <w:rFonts w:ascii="Arial" w:hAnsi="Arial" w:cs="Arial"/>
              </w:rPr>
              <w:t>(единица измерения - 100 м</w:t>
            </w:r>
            <w:r w:rsidRPr="00982286">
              <w:rPr>
                <w:rFonts w:ascii="Arial" w:hAnsi="Arial" w:cs="Arial"/>
                <w:vertAlign w:val="superscript"/>
              </w:rPr>
              <w:t>2</w:t>
            </w:r>
            <w:r w:rsidRPr="00982286">
              <w:rPr>
                <w:rFonts w:ascii="Arial" w:hAnsi="Arial" w:cs="Arial"/>
              </w:rPr>
              <w:t>)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77,38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Лицевой слой "РИЗОПОКС-1605"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Пропитка "РИЗОПОКС-1605"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"РИЗОПОКС-1100"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 цветной "РИЗОДЕК" фракции 0,8-1,4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на основе синтетических смол и цветных кварцевых песков типа "РИЗОКОН. ЦВЕТНОЙ ПЕСОК", гладких</w:t>
            </w:r>
          </w:p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2286">
              <w:rPr>
                <w:rFonts w:ascii="Arial" w:hAnsi="Arial" w:cs="Arial"/>
              </w:rPr>
              <w:t>(единица измерения - 100 м</w:t>
            </w:r>
            <w:r w:rsidRPr="00982286">
              <w:rPr>
                <w:rFonts w:ascii="Arial" w:hAnsi="Arial" w:cs="Arial"/>
                <w:vertAlign w:val="superscript"/>
              </w:rPr>
              <w:t>2</w:t>
            </w:r>
            <w:r w:rsidRPr="00982286">
              <w:rPr>
                <w:rFonts w:ascii="Arial" w:hAnsi="Arial" w:cs="Arial"/>
              </w:rPr>
              <w:t>)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91,83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Лицевой слой "РИЗОПОКС-1605"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Пропитка "РИЗОПОКС-1605"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"РИЗОПОКС-1100"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 цветной "РИЗОДЕК" фракции 0,8-1,4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6D1C97" w:rsidRPr="0098228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8228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8228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6D1C97" w:rsidRPr="00982286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C050C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11-82. Покрытие лаком полов на основе синтетических смол и цветных кварцевых песков типа "РИЗОКОН. ЦВЕТНОЙ ПЕСОК"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C050C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лака;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лака за один раз.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C050C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лаком полов на основе синтетических смол и цветных кварцевых песков типа "РИЗОКОН. ЦВЕТНОЙ ПЕСОК"</w:t>
            </w:r>
          </w:p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50C">
              <w:rPr>
                <w:rFonts w:ascii="Arial" w:hAnsi="Arial" w:cs="Arial"/>
              </w:rPr>
              <w:t>(единица измерения - 100 м</w:t>
            </w:r>
            <w:r w:rsidRPr="001C050C">
              <w:rPr>
                <w:rFonts w:ascii="Arial" w:hAnsi="Arial" w:cs="Arial"/>
                <w:vertAlign w:val="superscript"/>
              </w:rPr>
              <w:t>2</w:t>
            </w:r>
            <w:r w:rsidRPr="001C050C">
              <w:rPr>
                <w:rFonts w:ascii="Arial" w:hAnsi="Arial" w:cs="Arial"/>
              </w:rPr>
              <w:t>)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C050C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C050C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"РИЗОПУР-1520W"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C050C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6D1C97" w:rsidRPr="001C050C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A18ED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11-83. Устройство температурно-усадочных швов в полимерных покрытиях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A18ED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швов;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обеспыливание швов;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швов;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швов герметиком.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A18ED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температурно-усадочных швов в полимерных покрытиях полов</w:t>
            </w:r>
          </w:p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18E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камня,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</w:t>
            </w:r>
          </w:p>
        </w:tc>
      </w:tr>
      <w:tr w:rsidR="006D1C97" w:rsidRPr="009A18ED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A18ED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A18ED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6D1C97" w:rsidRPr="009A18ED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90FA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11-84. Устройство тонкослойных защитных покрытий полов типа "ПОЛИФЛЕКС" ("ЭВИФЛЕКС ПУ") по бетонному основанию или цементно-песчаной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990FA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основания малярной лентой;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за два раза;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покровного состава;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покровного состава за два раза;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обеспыливание поверхности перед нанесением каждого из слоев.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990FA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тонкослойных защитных покрытий полов типа "ПОЛИФЛЕКС" ("ЭВИФЛЕКС ПУ") по бетонному основанию или цементно-песчаной стяжке</w:t>
            </w:r>
          </w:p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0FA1">
              <w:rPr>
                <w:rFonts w:ascii="Arial" w:hAnsi="Arial" w:cs="Arial"/>
              </w:rPr>
              <w:t>(единица измерения - 100 м</w:t>
            </w:r>
            <w:r w:rsidRPr="00990FA1">
              <w:rPr>
                <w:rFonts w:ascii="Arial" w:hAnsi="Arial" w:cs="Arial"/>
                <w:vertAlign w:val="superscript"/>
              </w:rPr>
              <w:t>2</w:t>
            </w:r>
            <w:r w:rsidRPr="00990FA1">
              <w:rPr>
                <w:rFonts w:ascii="Arial" w:hAnsi="Arial" w:cs="Arial"/>
              </w:rPr>
              <w:t>)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Полифлекс 1101 (Эвифлекс ПУ 201)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D1C97" w:rsidRPr="00990FA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990FA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1101 (Эвипрайм)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990FA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6D1C97" w:rsidRPr="00990FA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E2A8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11-85. Шпатлевание поверхностей бетонного основания или цементно-песчаной стяжки при устройстве тонкослойных защитных покрытий полов типа "ПОЛИФЛЕКС" ("ЭВИФЛЕКС ПУ")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7E2A8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шпатлевки;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шпатлевание поверхностей за один раз.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7E2A8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Шпатлевание поверхностей бетонного основания или цементно-песчаной стяжки при устройстве тонкослойных защитных покрытий полов типа "ПОЛИФЛЕКС" ("ЭВИФЛЕКС ПУ")</w:t>
            </w:r>
          </w:p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2A82">
              <w:rPr>
                <w:rFonts w:ascii="Arial" w:hAnsi="Arial" w:cs="Arial"/>
              </w:rPr>
              <w:t>(единица измерения - 100 м</w:t>
            </w:r>
            <w:r w:rsidRPr="007E2A82">
              <w:rPr>
                <w:rFonts w:ascii="Arial" w:hAnsi="Arial" w:cs="Arial"/>
                <w:vertAlign w:val="superscript"/>
              </w:rPr>
              <w:t>2</w:t>
            </w:r>
            <w:r w:rsidRPr="007E2A82">
              <w:rPr>
                <w:rFonts w:ascii="Arial" w:hAnsi="Arial" w:cs="Arial"/>
              </w:rPr>
              <w:t>)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11,99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7E2A8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7E2A8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Полиплан 1001 (Эвипол ПУ 301)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7E2A8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</w:tbl>
    <w:p w:rsidR="006D1C97" w:rsidRPr="007E2A8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57F36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11-86. Нанесение покровного состава при устройстве тонкослойных защитных покрытий полов типа "ПОЛИФЛЕКС" ("ЭВИФЛЕКС ПУ")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57F36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поверхности;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покровного состава;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покровного состава за один раз.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57F36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покровного состава при устройстве тонкослойных защитных покрытий полов типа "ПОЛИФЛЕКС" ("ЭВИФЛЕКС ПУ")</w:t>
            </w:r>
          </w:p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F36">
              <w:rPr>
                <w:rFonts w:ascii="Arial" w:hAnsi="Arial" w:cs="Arial"/>
              </w:rPr>
              <w:t>(единица измерения - 100 м</w:t>
            </w:r>
            <w:r w:rsidRPr="00857F36">
              <w:rPr>
                <w:rFonts w:ascii="Arial" w:hAnsi="Arial" w:cs="Arial"/>
                <w:vertAlign w:val="superscript"/>
              </w:rPr>
              <w:t>2</w:t>
            </w:r>
            <w:r w:rsidRPr="00857F36">
              <w:rPr>
                <w:rFonts w:ascii="Arial" w:hAnsi="Arial" w:cs="Arial"/>
              </w:rPr>
              <w:t>)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9,73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57F3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57F3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Полифлекс 1101 (Эвифлекс ПУ 201)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57F3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6D1C97" w:rsidRPr="00857F36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A2F56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11-87. Посыпка поверхностей полов кварцевым песком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A2F56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посыпка поверхностей кварцевым песком;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незакрепленного песка.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DA2F56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Посыпка поверхностей полов кварцевым песком</w:t>
            </w:r>
          </w:p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2F56">
              <w:rPr>
                <w:rFonts w:ascii="Arial" w:hAnsi="Arial" w:cs="Arial"/>
              </w:rPr>
              <w:t>(единица измерения - 100 м</w:t>
            </w:r>
            <w:r w:rsidRPr="00DA2F56">
              <w:rPr>
                <w:rFonts w:ascii="Arial" w:hAnsi="Arial" w:cs="Arial"/>
                <w:vertAlign w:val="superscript"/>
              </w:rPr>
              <w:t>2</w:t>
            </w:r>
            <w:r w:rsidRPr="00DA2F56">
              <w:rPr>
                <w:rFonts w:ascii="Arial" w:hAnsi="Arial" w:cs="Arial"/>
              </w:rPr>
              <w:t>)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DA2F56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A2F56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A2F56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</w:tbl>
    <w:p w:rsidR="006D1C97" w:rsidRPr="00DA2F56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5A2FE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11-88. Устройство наливных бесшовных покрытий полов типа "ПОЛИПЛАН" ("ЭВИПОЛ") по бетонному основанию или цементно-песчаной стяжке без отделочного слоя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5A2FE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основания малярной лентой;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за два раза;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шпатлевочного и покровного составов;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шпатлевание поверхности;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покровного состава за один раз;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обеспыливание поверхности перед нанесением каждого из слоев.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5A2FE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наливных бесшовных покрытий полов типа "ПОЛИПЛАН" ("ЭВИПОЛ") по бетонному основанию или цементно-песчаной стяжке без отделочного слоя</w:t>
            </w:r>
          </w:p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2FE8">
              <w:rPr>
                <w:rFonts w:ascii="Arial" w:hAnsi="Arial" w:cs="Arial"/>
              </w:rPr>
              <w:t>(единица измерения - 100 м</w:t>
            </w:r>
            <w:r w:rsidRPr="005A2FE8">
              <w:rPr>
                <w:rFonts w:ascii="Arial" w:hAnsi="Arial" w:cs="Arial"/>
                <w:vertAlign w:val="superscript"/>
              </w:rPr>
              <w:t>2</w:t>
            </w:r>
            <w:r w:rsidRPr="005A2FE8">
              <w:rPr>
                <w:rFonts w:ascii="Arial" w:hAnsi="Arial" w:cs="Arial"/>
              </w:rPr>
              <w:t>)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Полиплан 1001 (Эвипол ПУ 301)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262,5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Полиплан 1001 (Эвипол ПУ 301)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6D1C97" w:rsidRPr="005A2FE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A2FE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1101 (Эвигрунт ПУ 001)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A2FE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6D1C97" w:rsidRPr="005A2FE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0D7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11-89. Устройство наливных бесшовных антистатических покрытий полов типа "ПОЛИПЛАН" ("ЭВИПОЛ") по бетонному основанию или цементно-песчаной стяжке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0D7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основания малярной лентой;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за два раза;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наклеивание токопроводящей медной ленты;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 грунтовкой для антистатического покрытия за один раз с приготовлением;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шпатлевочного и покровного составов;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шпатлевание поверхности;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покровного состава за один раз;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обеспыливание поверхности перед нанесением каждого из слоев.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4A0D7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Е11-89-1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наливных бесшовных антистатических покрытий полов типа "ПОЛИПЛАН" ("ЭВИПОЛ") по бетонному основанию или цементно-песчаной стяжке</w:t>
            </w:r>
          </w:p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D79">
              <w:rPr>
                <w:rFonts w:ascii="Arial" w:hAnsi="Arial" w:cs="Arial"/>
              </w:rPr>
              <w:t>(единица измерения - 100 м</w:t>
            </w:r>
            <w:r w:rsidRPr="004A0D79">
              <w:rPr>
                <w:rFonts w:ascii="Arial" w:hAnsi="Arial" w:cs="Arial"/>
                <w:vertAlign w:val="superscript"/>
              </w:rPr>
              <w:t>2</w:t>
            </w:r>
            <w:r w:rsidRPr="004A0D79">
              <w:rPr>
                <w:rFonts w:ascii="Arial" w:hAnsi="Arial" w:cs="Arial"/>
              </w:rPr>
              <w:t>)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97,44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Полиплан 1002 (Эвипол ПУ 302А)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262,5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Полиплан 1002 (Эвипол ПУ 302А) шпатлевочный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1101 (Эвигрунт ПУ 001)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1102 (Эвигрунт ПУ 002А) для антистатического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6D1C97" w:rsidRPr="004A0D7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0D7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медная токопроводящая самоклеящаяся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0D7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</w:tbl>
    <w:p w:rsidR="006D1C97" w:rsidRPr="004A0D7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583D2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11-90. Нанесение "чипсов" на покровный слой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583D2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"чипсов".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583D2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"чипсов" на покровный слой</w:t>
            </w:r>
          </w:p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D23">
              <w:rPr>
                <w:rFonts w:ascii="Arial" w:hAnsi="Arial" w:cs="Arial"/>
              </w:rPr>
              <w:t>(единица измерения - 100 м</w:t>
            </w:r>
            <w:r w:rsidRPr="00583D23">
              <w:rPr>
                <w:rFonts w:ascii="Arial" w:hAnsi="Arial" w:cs="Arial"/>
                <w:vertAlign w:val="superscript"/>
              </w:rPr>
              <w:t>2</w:t>
            </w:r>
            <w:r w:rsidRPr="00583D23">
              <w:rPr>
                <w:rFonts w:ascii="Arial" w:hAnsi="Arial" w:cs="Arial"/>
              </w:rPr>
              <w:t>)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583D2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583D2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"Чипсы"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583D2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</w:tbl>
    <w:p w:rsidR="006D1C97" w:rsidRPr="00583D2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96765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11-91. Покрытие отделочным составом наливных бесшовных полов типа "ПОЛИПЛАН" ("ЭВИПОЛ")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F96765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поверхности;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отделочного состава;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отделочного состава за один раз.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F96765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отделочным составом наливных бесшовных полов типа "ПОЛИПЛАН" ("ЭВИПОЛ")</w:t>
            </w:r>
          </w:p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6765">
              <w:rPr>
                <w:rFonts w:ascii="Arial" w:hAnsi="Arial" w:cs="Arial"/>
              </w:rPr>
              <w:t>(единица измерения - 100 м</w:t>
            </w:r>
            <w:r w:rsidRPr="00F96765">
              <w:rPr>
                <w:rFonts w:ascii="Arial" w:hAnsi="Arial" w:cs="Arial"/>
                <w:vertAlign w:val="superscript"/>
              </w:rPr>
              <w:t>2</w:t>
            </w:r>
            <w:r w:rsidRPr="00F96765">
              <w:rPr>
                <w:rFonts w:ascii="Arial" w:hAnsi="Arial" w:cs="Arial"/>
              </w:rPr>
              <w:t>)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D1C97" w:rsidRPr="00F96765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F96765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Финишлак (Эвилак ПУ)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F96765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6D1C97" w:rsidRPr="00F96765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51E2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11-92. Устройство бесшовных высоконаполненных покрытий полов типа "ПОЛИПЛАСТ" ("ЭВИЭП")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51E2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основания малярной лентой;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грунтовочного состава;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за два раза;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посыпка огрунтованной поверхности кварцевым песком;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покровного и финишного составов (норма 1);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покровного, финишного и декоративного составов (норма 2);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покровного состава толщиной 5 мм;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посыпка покровного слоя кварцевым песком;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шлифование поверхности покровного слоя, посыпанного кварцевым песком (норма 2);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нанесение декоративного состава толщиной 1 мм (норма 2);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посыпка декоративного слоя кварцевым песком (норма 2);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нанесение финишного состава за два раза, толщиной каждого слоя 1 мм;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обеспыливание поверхности перед нанесением каждого из слоев.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451E2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высоконаполненных покрытий полов типа "ПОЛИПЛАСТ" ("ЭВИЭП") с толщиной покровного слоя 5 мм и без устройства декоративного слоя</w:t>
            </w:r>
          </w:p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1E21">
              <w:rPr>
                <w:rFonts w:ascii="Arial" w:hAnsi="Arial" w:cs="Arial"/>
              </w:rPr>
              <w:t>(единица измерения - 100 м</w:t>
            </w:r>
            <w:r w:rsidRPr="00451E21">
              <w:rPr>
                <w:rFonts w:ascii="Arial" w:hAnsi="Arial" w:cs="Arial"/>
                <w:vertAlign w:val="superscript"/>
              </w:rPr>
              <w:t>2</w:t>
            </w:r>
            <w:r w:rsidRPr="00451E21">
              <w:rPr>
                <w:rFonts w:ascii="Arial" w:hAnsi="Arial" w:cs="Arial"/>
              </w:rPr>
              <w:t>)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80,19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14,84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финишный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205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высоконаполненных покрытий полов типа "ПОЛИПЛАСТ" ("ЭВИЭП") с толщиной покровного слоя 5 мм и с устройством декоративного слоя</w:t>
            </w:r>
          </w:p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1E21">
              <w:rPr>
                <w:rFonts w:ascii="Arial" w:hAnsi="Arial" w:cs="Arial"/>
              </w:rPr>
              <w:t>(единица измерения - 100 м</w:t>
            </w:r>
            <w:r w:rsidRPr="00451E21">
              <w:rPr>
                <w:rFonts w:ascii="Arial" w:hAnsi="Arial" w:cs="Arial"/>
                <w:vertAlign w:val="superscript"/>
              </w:rPr>
              <w:t>2</w:t>
            </w:r>
            <w:r w:rsidRPr="00451E21">
              <w:rPr>
                <w:rFonts w:ascii="Arial" w:hAnsi="Arial" w:cs="Arial"/>
              </w:rPr>
              <w:t>)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108,8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18,55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48 мм х 50 м, на бумажной основе, односторонняя, для использования внутри помещений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финишный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205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 фракции 0,1-0,3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каждый 1 мм изменения толщины покровного слоя к нормам Е11-92-1, Е11-92-2</w:t>
            </w:r>
          </w:p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1E21">
              <w:rPr>
                <w:rFonts w:ascii="Arial" w:hAnsi="Arial" w:cs="Arial"/>
              </w:rPr>
              <w:t>(единица измерения - 100 м</w:t>
            </w:r>
            <w:r w:rsidRPr="00451E21">
              <w:rPr>
                <w:rFonts w:ascii="Arial" w:hAnsi="Arial" w:cs="Arial"/>
                <w:vertAlign w:val="superscript"/>
              </w:rPr>
              <w:t>2</w:t>
            </w:r>
            <w:r w:rsidRPr="00451E21">
              <w:rPr>
                <w:rFonts w:ascii="Arial" w:hAnsi="Arial" w:cs="Arial"/>
              </w:rPr>
              <w:t>)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Полипласт (Эвиэп) покровный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451E2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51E2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51E2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6D1C97" w:rsidRPr="00451E2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350E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28. Устройство полов из плит древесностружечных с различным шагом лаг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350E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11-100. Устройство полов из плит древесностружечных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350E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подкладок под лаги;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лаг;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древесностружечных по лагам с креплением;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шпатлевание стыков, крепежных элементов.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350E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плит древесностружечных с шагом лаг 400 мм</w:t>
            </w:r>
          </w:p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0E3">
              <w:rPr>
                <w:rFonts w:ascii="Arial" w:hAnsi="Arial" w:cs="Arial"/>
              </w:rPr>
              <w:t>(единица измерения - 100 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  <w:r w:rsidRPr="006350E3">
              <w:rPr>
                <w:rFonts w:ascii="Arial" w:hAnsi="Arial" w:cs="Arial"/>
              </w:rPr>
              <w:t>)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73,93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плит ДВП битумированных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 марки ПС-А, Е1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плит древесностружечных с шагом лаг 500 мм</w:t>
            </w:r>
          </w:p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50E3">
              <w:rPr>
                <w:rFonts w:ascii="Arial" w:hAnsi="Arial" w:cs="Arial"/>
              </w:rPr>
              <w:t>(единица измерения - 100 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  <w:r w:rsidRPr="006350E3">
              <w:rPr>
                <w:rFonts w:ascii="Arial" w:hAnsi="Arial" w:cs="Arial"/>
              </w:rPr>
              <w:t>)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70,25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плит ДВП битумированных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 марки ПС-А, Е1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50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6350E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350E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350E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6D1C97" w:rsidRPr="006350E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228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29. Устройство покрытий полов из гранитных и керамогранитных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228F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11-110. Устройство покрытий полов из гранитных плит с применением сухой растворной смеси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DD228F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основания с приготовлением грунтовки;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распаковка и подбор плит;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подрезка плит;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растворной смеси;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плит на растворный слой толщиной 30 мм;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уход за покрытием;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покрытий.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DD228F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шт, при площади пола до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259,42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 шт, при площади пола свыше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241,46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шт, при площади пола до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321,14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 шт, при площади пола свыше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298,58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 шт, при площади пола до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456,98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из гранитных плит с применением сухой растворной смеси, при количестве плит на 1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 шт, при площади пола свыше 10 м</w:t>
            </w:r>
            <w:r w:rsidRPr="00DD22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228F">
              <w:rPr>
                <w:rFonts w:ascii="Arial" w:hAnsi="Arial" w:cs="Arial"/>
              </w:rPr>
              <w:t>(единица измерения - 100 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  <w:r w:rsidRPr="00DD228F">
              <w:rPr>
                <w:rFonts w:ascii="Arial" w:hAnsi="Arial" w:cs="Arial"/>
              </w:rPr>
              <w:t>)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414,3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D1C97" w:rsidRPr="00DD228F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DD228F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22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DD228F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</w:tbl>
    <w:p w:rsidR="006D1C97" w:rsidRPr="00DD228F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A4AD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11-111. Резка гранитных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A4AD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раскладка плит для разметки места реза;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линии реза;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плит.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A4AD7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гранитных плит</w:t>
            </w:r>
          </w:p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4AD7">
              <w:rPr>
                <w:rFonts w:ascii="Arial" w:hAnsi="Arial" w:cs="Arial"/>
              </w:rPr>
              <w:t>(единица измерения - м реза)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A4AD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A4AD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A4AD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6D1C97" w:rsidRPr="001A4AD7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42A19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11-112. Заделка швов раствором типа "ФУГА" при устройстве покрытий полов из гранитных плит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42A19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раствора;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швов;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швов;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увлажнение поверхности швов.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42A19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раствором типа "ФУГА" при устройстве покрытий полов из гранитных плит</w:t>
            </w:r>
          </w:p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A1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A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42A19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42A19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42A19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</w:tbl>
    <w:p w:rsidR="006D1C97" w:rsidRPr="00642A19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54E9A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11-113. Подача материалов на высоту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54E9A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загрузка;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материалов;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разгрузка.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54E9A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Подача материалов на высоту до 8 м</w:t>
            </w:r>
          </w:p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4E9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норме Е11-113-1 при подаче материалов на высоту на каждые последующие 6 м</w:t>
            </w:r>
          </w:p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4E9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54E9A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54E9A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54E9A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6D1C97" w:rsidRPr="00A54E9A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544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11-114. Устройство покрытий полов плитами повышенной прочности из керамогранита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4A544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основания с приготовлением грунтовки;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распаковка и подбор плит;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подрезка плит;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клеевой растворной смеси;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плит;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раствора для заполнения швов;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заполнение швов с последующей очисткой их поверхности;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уход за покрытием;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очистка и промывка покрытий.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4A5447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полов плитами повышенной прочности из керамогранита размером 600 х 600 мм</w:t>
            </w:r>
          </w:p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5447">
              <w:rPr>
                <w:rFonts w:ascii="Arial" w:hAnsi="Arial" w:cs="Arial"/>
              </w:rPr>
              <w:t>(единица измерения - 100 м</w:t>
            </w:r>
            <w:r w:rsidRPr="004A5447">
              <w:rPr>
                <w:rFonts w:ascii="Arial" w:hAnsi="Arial" w:cs="Arial"/>
                <w:vertAlign w:val="superscript"/>
              </w:rPr>
              <w:t>2</w:t>
            </w:r>
            <w:r w:rsidRPr="004A5447">
              <w:rPr>
                <w:rFonts w:ascii="Arial" w:hAnsi="Arial" w:cs="Arial"/>
              </w:rPr>
              <w:t>)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190,97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44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25,92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керамогранита 600 х 600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44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4A544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4A544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 для приготовления клеевой растворной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54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4A544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D1C97" w:rsidRPr="004A5447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D2F0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30. Покрытия бетонные с упрочнением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D2F0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11-130. Устройство промышленных монолитных бетонных полов с упрочнением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8D2F0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основания водой;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маячных направляющих;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вязальной проволоки;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арматурных стержней с пропуском их через маячные направляющие;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вязка арматурных стержней;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подача бетонной смеси автобетононасосом (нормы 1-4), вручную (нормы 5-8);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бетонной смеси с разравниванием;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уплотнение бетона и выравнивание поверхности;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укладка фильтрующих полотен и отсасывающего мата;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вакуумирование;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снятие, очистка и промывка фильтрующих полотен и отсасывающего мата;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первая затирка поверхности;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нанесение сухого упрочняющего состава за 2 раза с затиркой;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окончательная затирка поверхности;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нанесение пленкообразующего состава.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8D2F0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100 мм с использованием автобетононасоса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150 мм с использованием автобетононасоса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200 мм с использованием автобетононасоса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81,86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250 мм с использованием автобетононасоса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86,18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25,38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100 мм с подачей бетонной смеси вручную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150 мм с подачей бетонной смеси вручную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200 мм с подачей бетонной смеси вручную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промышленных монолитных бетонных полов с упрочнением толщиной 250 мм с подачей бетонной смеси вручную</w:t>
            </w:r>
          </w:p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D2F03">
              <w:rPr>
                <w:rFonts w:ascii="Arial" w:hAnsi="Arial" w:cs="Arial"/>
              </w:rPr>
              <w:t>(единица измерения - 100 м</w:t>
            </w:r>
            <w:r w:rsidRPr="008D2F03">
              <w:rPr>
                <w:rFonts w:ascii="Arial" w:hAnsi="Arial" w:cs="Arial"/>
                <w:vertAlign w:val="superscript"/>
              </w:rPr>
              <w:t>2</w:t>
            </w:r>
            <w:r w:rsidRPr="008D2F03">
              <w:rPr>
                <w:rFonts w:ascii="Arial" w:hAnsi="Arial" w:cs="Arial"/>
              </w:rPr>
              <w:t>)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105,45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Комплексы вакуумные типа СО-177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2F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25,38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Маячные направляющие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8D2F0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8D2F0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Упрочняющий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8D2F0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</w:tbl>
    <w:p w:rsidR="006D1C97" w:rsidRPr="008D2F0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75C63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11-131. Устройство усадочных швов в промышленных монолитных бетонных полах с упрочнением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675C63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швов;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обеспыливание швов;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швов;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швов прокладками и герметиком.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675C63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усадочных швов в промышленных монолитных бетонных полах с упрочнением</w:t>
            </w:r>
          </w:p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5C6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швов в затвердевшем бетоне продольных и поперечных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675C63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675C63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Специальный герметик-мастика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675C63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</w:tbl>
    <w:p w:rsidR="006D1C97" w:rsidRPr="00675C63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A038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31. Устройство покрытий из рейки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A038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11-132. Устройство покрытий пола из рейки на мастике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A038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грунтовки;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основания;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рейки пола на мастике;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и прирезка реек в местах примыканий.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CA0387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пола из рейки на мастике</w:t>
            </w:r>
          </w:p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0387">
              <w:rPr>
                <w:rFonts w:ascii="Arial" w:hAnsi="Arial" w:cs="Arial"/>
              </w:rPr>
              <w:t>(единица измерения - 100 м</w:t>
            </w:r>
            <w:r w:rsidRPr="00CA0387">
              <w:rPr>
                <w:rFonts w:ascii="Arial" w:hAnsi="Arial" w:cs="Arial"/>
                <w:vertAlign w:val="superscript"/>
              </w:rPr>
              <w:t>2</w:t>
            </w:r>
            <w:r w:rsidRPr="00CA0387">
              <w:rPr>
                <w:rFonts w:ascii="Arial" w:hAnsi="Arial" w:cs="Arial"/>
              </w:rPr>
              <w:t>)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63,93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эмульсионная кровельная и гидроизоляционная,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0,1071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D1C97" w:rsidRPr="00CA0387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A0387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Рейки пола размером 1500 х 100 х 17 мм из массива сосны без пропитки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03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A0387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1,734</w:t>
            </w:r>
          </w:p>
        </w:tc>
      </w:tr>
    </w:tbl>
    <w:p w:rsidR="006D1C97" w:rsidRPr="00CA0387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814C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32. Устройство покрытий из плит резиновых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814CB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11-135. Устройство покрытий из плит резиновых "ЭКОПОЛ"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814CB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 основания;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плит резиновых;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подрезка плит;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 в основании;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крепление плит.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814CB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резиновых "ЭКОПОЛ" размером от 0,25 до 0,4 м</w:t>
            </w:r>
            <w:r w:rsidRPr="00A814C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14CB">
              <w:rPr>
                <w:rFonts w:ascii="Arial" w:hAnsi="Arial" w:cs="Arial"/>
              </w:rPr>
              <w:t>(единица измерения - 100 м</w:t>
            </w:r>
            <w:r w:rsidRPr="00A814CB">
              <w:rPr>
                <w:rFonts w:ascii="Arial" w:hAnsi="Arial" w:cs="Arial"/>
                <w:vertAlign w:val="superscript"/>
              </w:rPr>
              <w:t>2</w:t>
            </w:r>
            <w:r w:rsidRPr="00A814CB">
              <w:rPr>
                <w:rFonts w:ascii="Arial" w:hAnsi="Arial" w:cs="Arial"/>
              </w:rPr>
              <w:t>)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154,54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63,57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резиновые "ЭКОПОЛ" в комплекте с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14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плит резиновых "ЭКОПОЛ" размером от 2,0 до 4,0 м</w:t>
            </w:r>
            <w:r w:rsidRPr="00A814C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14CB">
              <w:rPr>
                <w:rFonts w:ascii="Arial" w:hAnsi="Arial" w:cs="Arial"/>
              </w:rPr>
              <w:t>(единица измерения - 100 м</w:t>
            </w:r>
            <w:r w:rsidRPr="00A814CB">
              <w:rPr>
                <w:rFonts w:ascii="Arial" w:hAnsi="Arial" w:cs="Arial"/>
                <w:vertAlign w:val="superscript"/>
              </w:rPr>
              <w:t>2</w:t>
            </w:r>
            <w:r w:rsidRPr="00A814CB">
              <w:rPr>
                <w:rFonts w:ascii="Arial" w:hAnsi="Arial" w:cs="Arial"/>
              </w:rPr>
              <w:t>)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75,78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40,68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814CB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814CB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резиновые "ЭКОПОЛ" в комплекте с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14C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814CB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</w:tbl>
    <w:p w:rsidR="006D1C97" w:rsidRPr="00A814CB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65C5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33. Установка демпферной ленты при устройстве стяжки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65C51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11-136. Установка демпферной ленты при устройстве стяжки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C65C51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 (нормы 1-9);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ленты встык по периметру с разметкой, нарезкой на отрезки, прижатием к стене раствором, обрезка ленты после устройства стяжки (нормы 1-3);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ленты внахлест по периметру, прижатие к стене раствором, обрезка ленты после устройства стяжки (нормы 4-6);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замешивание грунтовки водой, грунтование поверхности (нормы 7-9);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ленты внахлест по периметру с постепенным освобождением клейкого слоя с обрезкой и прикаткой валиком, обрезка ленты после устройства стяжки (нормы 7-9).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C65C51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жесткой демпферной ленты при устройстве стяжки, ширина ленты 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жесткой демпферной ленты при устройстве стяжки, ширина ленты 100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жесткой демпферной ленты при устройстве стяжки, ширина ленты 150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13,17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демпферной ленты из вспененного полиэтилена при устройстве стяжки, ширина ленты 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демпферной ленты из вспененного полиэтилена при устройстве стяжки, ширина ленты 100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демпферной ленты из вспененного полиэтилена при устройстве стяжки, ширина ленты 150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самоклеящейся демпферной ленты из вспененного полиэтилена при устройстве стяжки, ширина ленты 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глубокопроникающая водно-дисперсионная акриловая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самоклеящейся демпферной ленты из вспененного полиэтилена при устройстве стяжки, ширина ленты 100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глубокопроникающая водно-дисперсионная акриловая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самоклеящейся демпферной ленты из вспененного полиэтилена при устройстве стяжки, ширина ленты 150 мм</w:t>
            </w:r>
          </w:p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5C5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5C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глубокопроникающая водно-дисперсионная акриловая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D1C97" w:rsidRPr="00C65C51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C65C51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демпферная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C65C51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6D1C97" w:rsidRPr="00C65C51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954E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34. Устройство сборных оснований 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954E2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11-140. Устройство оснований полов из гипсоволокнистых листов и элементов пола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954E2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уровня сборного пола. устройство пароизоляции из полиэтиленовой пленки. крепление кромочной ленты;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плит пенополистирольных (норма 1,3);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и выравнивание сухой засыпки (нормы 2,4);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листов первого слоя. нанесение клея сплошным слоем. укладка и крепление листов второго слоя ( нормы 1,2);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элементов пола рядами. крепление фальцев соседних элементов (нормы 3,4);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стыков и мест установки винтов шпатлевкой.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954E2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из малоформатных гипсоволокнистых листов на пенополистирольных плитах толщиной до 50 мм</w:t>
            </w:r>
          </w:p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54E2">
              <w:rPr>
                <w:rFonts w:ascii="Arial" w:hAnsi="Arial" w:cs="Arial"/>
              </w:rPr>
              <w:t>(единица измерения - 100 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  <w:r w:rsidRPr="001954E2">
              <w:rPr>
                <w:rFonts w:ascii="Arial" w:hAnsi="Arial" w:cs="Arial"/>
              </w:rPr>
              <w:t>)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143,13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гипсоволокнистые влагостойкие 1200 x 1200, 1200 x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клеевая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3,9 x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из малоформатных гипсоволокнистых листов на сухой засыпке толщиной слоя 50 мм</w:t>
            </w:r>
          </w:p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54E2">
              <w:rPr>
                <w:rFonts w:ascii="Arial" w:hAnsi="Arial" w:cs="Arial"/>
              </w:rPr>
              <w:t>(единица измерения - 100 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  <w:r w:rsidRPr="001954E2">
              <w:rPr>
                <w:rFonts w:ascii="Arial" w:hAnsi="Arial" w:cs="Arial"/>
              </w:rPr>
              <w:t>)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138,63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П1/10-120-250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Заполнитель пористый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гипсоволокнистые влагостойкие 1200 x 1200, 1200 x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клеевая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3,9 x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из элементов полов на пенополистирольных плитах толщиной до 50 мм</w:t>
            </w:r>
          </w:p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54E2">
              <w:rPr>
                <w:rFonts w:ascii="Arial" w:hAnsi="Arial" w:cs="Arial"/>
              </w:rPr>
              <w:t>(единица измерения - 100 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  <w:r w:rsidRPr="001954E2">
              <w:rPr>
                <w:rFonts w:ascii="Arial" w:hAnsi="Arial" w:cs="Arial"/>
              </w:rPr>
              <w:t>)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119,54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пенополистирольные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пола (ЭП) из листов гипсоволокнистых влагостойких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клеевая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3,9 x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из элементов полов на сухой засыпке толщиной слоя 50 мм</w:t>
            </w:r>
          </w:p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54E2">
              <w:rPr>
                <w:rFonts w:ascii="Arial" w:hAnsi="Arial" w:cs="Arial"/>
              </w:rPr>
              <w:t>(единица измерения - 100 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  <w:r w:rsidRPr="001954E2">
              <w:rPr>
                <w:rFonts w:ascii="Arial" w:hAnsi="Arial" w:cs="Arial"/>
              </w:rPr>
              <w:t>)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110,75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Заполнитель пористый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пола (ЭП) из листов гипсоволокнистых влагостойких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54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клеевая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гипсовая шпатлевочная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D1C97" w:rsidRPr="001954E2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954E2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3,9 x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954E2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6D1C97" w:rsidRPr="001954E2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B0EFE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11-141. Устройство оснований пола из фанеры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AB0EFE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(обеспыливание и разметка) основания;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резка листов фанеры;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листов фанеры.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AB0EFE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полов из фанеры в один слой площадью до 20 м</w:t>
            </w:r>
            <w:r w:rsidRPr="00AB0EF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B0EFE">
              <w:rPr>
                <w:rFonts w:ascii="Arial" w:hAnsi="Arial" w:cs="Arial"/>
              </w:rPr>
              <w:t>(единица измерения - 100 м</w:t>
            </w:r>
            <w:r w:rsidRPr="00AB0EFE">
              <w:rPr>
                <w:rFonts w:ascii="Arial" w:hAnsi="Arial" w:cs="Arial"/>
                <w:vertAlign w:val="superscript"/>
              </w:rPr>
              <w:t>2</w:t>
            </w:r>
            <w:r w:rsidRPr="00AB0EFE">
              <w:rPr>
                <w:rFonts w:ascii="Arial" w:hAnsi="Arial" w:cs="Arial"/>
              </w:rPr>
              <w:t>)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3,5 x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полов из фанеры в один слой площадью свыше 20 м</w:t>
            </w:r>
            <w:r w:rsidRPr="00AB0EF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B0EFE">
              <w:rPr>
                <w:rFonts w:ascii="Arial" w:hAnsi="Arial" w:cs="Arial"/>
              </w:rPr>
              <w:t>(единица измерения - 100 м</w:t>
            </w:r>
            <w:r w:rsidRPr="00AB0EFE">
              <w:rPr>
                <w:rFonts w:ascii="Arial" w:hAnsi="Arial" w:cs="Arial"/>
                <w:vertAlign w:val="superscript"/>
              </w:rPr>
              <w:t>2</w:t>
            </w:r>
            <w:r w:rsidRPr="00AB0EFE">
              <w:rPr>
                <w:rFonts w:ascii="Arial" w:hAnsi="Arial" w:cs="Arial"/>
              </w:rPr>
              <w:t>)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31,79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3,5 x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полов из фанеры в два слоя площадью до 20 м</w:t>
            </w:r>
            <w:r w:rsidRPr="00AB0EF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B0EFE">
              <w:rPr>
                <w:rFonts w:ascii="Arial" w:hAnsi="Arial" w:cs="Arial"/>
              </w:rPr>
              <w:t>(единица измерения - 100 м</w:t>
            </w:r>
            <w:r w:rsidRPr="00AB0EFE">
              <w:rPr>
                <w:rFonts w:ascii="Arial" w:hAnsi="Arial" w:cs="Arial"/>
                <w:vertAlign w:val="superscript"/>
              </w:rPr>
              <w:t>2</w:t>
            </w:r>
            <w:r w:rsidRPr="00AB0EFE">
              <w:rPr>
                <w:rFonts w:ascii="Arial" w:hAnsi="Arial" w:cs="Arial"/>
              </w:rPr>
              <w:t>)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69,76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3,5 x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сборных оснований полов из фанеры в два слоя площадью свыше 20 м</w:t>
            </w:r>
            <w:r w:rsidRPr="00AB0EF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B0EFE">
              <w:rPr>
                <w:rFonts w:ascii="Arial" w:hAnsi="Arial" w:cs="Arial"/>
              </w:rPr>
              <w:t>(единица измерения - 100 м</w:t>
            </w:r>
            <w:r w:rsidRPr="00AB0EFE">
              <w:rPr>
                <w:rFonts w:ascii="Arial" w:hAnsi="Arial" w:cs="Arial"/>
                <w:vertAlign w:val="superscript"/>
              </w:rPr>
              <w:t>2</w:t>
            </w:r>
            <w:r w:rsidRPr="00AB0EFE">
              <w:rPr>
                <w:rFonts w:ascii="Arial" w:hAnsi="Arial" w:cs="Arial"/>
              </w:rPr>
              <w:t>)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55,34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10,93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толщиной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E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6D1C97" w:rsidRPr="00AB0EFE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AB0EFE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3,5 x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AB0EFE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</w:tbl>
    <w:p w:rsidR="006D1C97" w:rsidRPr="00AB0EFE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6D1C97" w:rsidRPr="00086A6F" w:rsidRDefault="006D1C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0488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35. Монтаж фальшполов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04888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11-145. Монтаж сборно-разборных систем фальшполов из ДСП панелей</w:t>
            </w: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D1C97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Pr="00104888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стоек с регулировкой высоты и креплением с предварительным закреплением клеем;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стрингеров (норма 2);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панелей фальшпола.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D1C97" w:rsidRDefault="006D1C97" w:rsidP="00230B6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D1C97" w:rsidRDefault="006D1C97" w:rsidP="006D1C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D1C97" w:rsidRPr="00104888" w:rsidTr="00230B6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сборно-разборных систем фальшполов из ДСП панелей размером 600 x 600 мм</w:t>
            </w:r>
          </w:p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4888">
              <w:rPr>
                <w:rFonts w:ascii="Arial" w:hAnsi="Arial" w:cs="Arial"/>
              </w:rPr>
              <w:t>(единица измерения - 100 м</w:t>
            </w:r>
            <w:r w:rsidRPr="00104888">
              <w:rPr>
                <w:rFonts w:ascii="Arial" w:hAnsi="Arial" w:cs="Arial"/>
                <w:vertAlign w:val="superscript"/>
              </w:rPr>
              <w:t>2</w:t>
            </w:r>
            <w:r w:rsidRPr="00104888">
              <w:rPr>
                <w:rFonts w:ascii="Arial" w:hAnsi="Arial" w:cs="Arial"/>
              </w:rPr>
              <w:t>)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98,17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фальшполов из ДСП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48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102,7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полиуретановый быстросохнущий высокоэластичный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Стойки фальшполов металлические опорные в комплекте с накладками и креплениями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Е11-145-2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сборно-разборных систем фальшполов из ДСП панелей размером 600 x 600 мм с устройством стрингеров</w:t>
            </w:r>
          </w:p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4888">
              <w:rPr>
                <w:rFonts w:ascii="Arial" w:hAnsi="Arial" w:cs="Arial"/>
              </w:rPr>
              <w:t>(единица измерения - 100 м</w:t>
            </w:r>
            <w:r w:rsidRPr="00104888">
              <w:rPr>
                <w:rFonts w:ascii="Arial" w:hAnsi="Arial" w:cs="Arial"/>
                <w:vertAlign w:val="superscript"/>
              </w:rPr>
              <w:t>2</w:t>
            </w:r>
            <w:r w:rsidRPr="00104888">
              <w:rPr>
                <w:rFonts w:ascii="Arial" w:hAnsi="Arial" w:cs="Arial"/>
              </w:rPr>
              <w:t>)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112,93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14,34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фальшполов из ДСП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48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102,7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полиуретановый быстросохнущий высокоэластичный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Стойки фальшполов металлические опорные в комплекте с накладками и креплениями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6D1C97" w:rsidRPr="00104888" w:rsidTr="00230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1C97" w:rsidRPr="00104888" w:rsidRDefault="006D1C97" w:rsidP="00230B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Стрингеры фальшполов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1C97" w:rsidRPr="00104888" w:rsidRDefault="006D1C97" w:rsidP="00230B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</w:t>
            </w:r>
          </w:p>
        </w:tc>
      </w:tr>
    </w:tbl>
    <w:p w:rsidR="006D1C97" w:rsidRPr="00104888" w:rsidRDefault="006D1C97" w:rsidP="006D1C97">
      <w:pPr>
        <w:pStyle w:val="a5"/>
        <w:rPr>
          <w:rFonts w:ascii="Arial" w:hAnsi="Arial" w:cs="Arial"/>
          <w:b/>
          <w:sz w:val="2"/>
        </w:rPr>
      </w:pPr>
    </w:p>
    <w:p w:rsidR="00135B66" w:rsidRPr="00086A6F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086A6F" w:rsidSect="00086A6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6F" w:rsidRDefault="00086A6F" w:rsidP="00086A6F">
      <w:r>
        <w:separator/>
      </w:r>
    </w:p>
  </w:endnote>
  <w:endnote w:type="continuationSeparator" w:id="0">
    <w:p w:rsidR="00086A6F" w:rsidRDefault="00086A6F" w:rsidP="0008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A6F" w:rsidRDefault="00086A6F" w:rsidP="00114A2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23D8B">
      <w:rPr>
        <w:rStyle w:val="a4"/>
        <w:noProof/>
      </w:rPr>
      <w:t>78</w:t>
    </w:r>
    <w:r>
      <w:rPr>
        <w:rStyle w:val="a4"/>
      </w:rPr>
      <w:fldChar w:fldCharType="end"/>
    </w:r>
  </w:p>
  <w:p w:rsidR="00086A6F" w:rsidRDefault="00086A6F" w:rsidP="00086A6F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A6F" w:rsidRDefault="00086A6F" w:rsidP="00114A2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23D8B">
      <w:rPr>
        <w:rStyle w:val="a4"/>
        <w:noProof/>
      </w:rPr>
      <w:t>77</w:t>
    </w:r>
    <w:r>
      <w:rPr>
        <w:rStyle w:val="a4"/>
      </w:rPr>
      <w:fldChar w:fldCharType="end"/>
    </w:r>
  </w:p>
  <w:p w:rsidR="00086A6F" w:rsidRDefault="00086A6F" w:rsidP="00086A6F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6F" w:rsidRDefault="00086A6F" w:rsidP="00086A6F">
      <w:r>
        <w:separator/>
      </w:r>
    </w:p>
  </w:footnote>
  <w:footnote w:type="continuationSeparator" w:id="0">
    <w:p w:rsidR="00086A6F" w:rsidRDefault="00086A6F" w:rsidP="00086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A6F" w:rsidRDefault="00086A6F" w:rsidP="00086A6F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8.03.111-2026</w:t>
    </w:r>
  </w:p>
  <w:p w:rsidR="00086A6F" w:rsidRPr="00086A6F" w:rsidRDefault="00086A6F" w:rsidP="00086A6F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A6F" w:rsidRDefault="00086A6F" w:rsidP="00086A6F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8.03.111-2026</w:t>
    </w:r>
  </w:p>
  <w:p w:rsidR="00086A6F" w:rsidRPr="00086A6F" w:rsidRDefault="00086A6F" w:rsidP="00086A6F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A6F"/>
    <w:rsid w:val="00071661"/>
    <w:rsid w:val="00086A6F"/>
    <w:rsid w:val="00135B66"/>
    <w:rsid w:val="00323D8B"/>
    <w:rsid w:val="0040791D"/>
    <w:rsid w:val="004A7AAA"/>
    <w:rsid w:val="005F77F3"/>
    <w:rsid w:val="00637FA0"/>
    <w:rsid w:val="006B207E"/>
    <w:rsid w:val="006D1C97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8B56E3D"/>
  <w15:chartTrackingRefBased/>
  <w15:docId w15:val="{16303FD6-6B9F-475B-935A-5BD79FBE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5</TotalTime>
  <Pages>155</Pages>
  <Words>42557</Words>
  <Characters>242580</Characters>
  <Application>Microsoft Office Word</Application>
  <DocSecurity>0</DocSecurity>
  <Lines>2021</Lines>
  <Paragraphs>569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284568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4</cp:revision>
  <cp:lastPrinted>1899-12-31T21:00:00Z</cp:lastPrinted>
  <dcterms:created xsi:type="dcterms:W3CDTF">2024-12-06T07:08:00Z</dcterms:created>
  <dcterms:modified xsi:type="dcterms:W3CDTF">2026-01-30T07:38:00Z</dcterms:modified>
</cp:coreProperties>
</file>