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P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Бурение скважин</w:t>
            </w:r>
          </w:p>
        </w:tc>
      </w:tr>
      <w:tr w:rsid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P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Роторное бурение скважин с прямой промывкой станками с дизельным двигателем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P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9685F" w:rsidRP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P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4-8. Роторное бурение скважин с прямой промывкой станками с дизельным двигателем глубиной бурения до 50 м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9685F" w:rsidRP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P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скважин с прямой промывкой;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наращивание бурильных труб;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спуск и подъем бурового снаряда;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смена породоразрушающего инструмента (долота, коронки);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подготовительно-заключительные работы, связанные с подъемом и спуском бурового снаряда;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глинистого раствора для забурки скважин и в процессе бурения;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чистка желобов и отстойников циркуляционной системы;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контроль за параметрами глинистого раствора;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оформление документации, отбор шлама и другие работы, способствующие нормальному бурению скважин;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обслуживание бурового оборудования и внутрипостроечного транспорта.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9685F" w:rsidRDefault="0069685F" w:rsidP="0069685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69685F" w:rsidRDefault="0069685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9685F" w:rsidRPr="0069685F" w:rsidTr="0069685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50 м в грунтах 1 группы</w:t>
            </w:r>
          </w:p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685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69685F" w:rsidRPr="0069685F" w:rsidTr="00EF40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47,19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31,67</w:t>
            </w:r>
          </w:p>
        </w:tc>
      </w:tr>
      <w:tr w:rsidR="0069685F" w:rsidRPr="0069685F" w:rsidTr="00B57C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13,77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968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13,77</w:t>
            </w:r>
          </w:p>
        </w:tc>
      </w:tr>
      <w:tr w:rsidR="0069685F" w:rsidRPr="0069685F" w:rsidTr="002239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9685F" w:rsidRPr="0069685F" w:rsidTr="000A15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2C1CD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9685F" w:rsidRPr="0069685F" w:rsidTr="009806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9685F" w:rsidRPr="0069685F" w:rsidTr="008C44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6322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50 м в грунтах 2 группы</w:t>
            </w:r>
          </w:p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685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69685F" w:rsidRPr="0069685F" w:rsidTr="00A1380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71,5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43,69</w:t>
            </w:r>
          </w:p>
        </w:tc>
      </w:tr>
      <w:tr w:rsidR="0069685F" w:rsidRPr="0069685F" w:rsidTr="00CC4C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19,41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968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19,41</w:t>
            </w:r>
          </w:p>
        </w:tc>
      </w:tr>
      <w:tr w:rsidR="0069685F" w:rsidRPr="0069685F" w:rsidTr="009805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9685F" w:rsidRPr="0069685F" w:rsidTr="00FA42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4644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0,475</w:t>
            </w:r>
          </w:p>
        </w:tc>
      </w:tr>
      <w:tr w:rsidR="0069685F" w:rsidRPr="0069685F" w:rsidTr="008718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9685F" w:rsidRPr="0069685F" w:rsidTr="00B334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4C46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50 м в грунтах 3 группы</w:t>
            </w:r>
          </w:p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685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69685F" w:rsidRPr="0069685F" w:rsidTr="000564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127,53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75,9</w:t>
            </w:r>
          </w:p>
        </w:tc>
      </w:tr>
      <w:tr w:rsidR="0069685F" w:rsidRPr="0069685F" w:rsidTr="00793A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35,15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968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35,15</w:t>
            </w:r>
          </w:p>
        </w:tc>
      </w:tr>
      <w:tr w:rsidR="0069685F" w:rsidRPr="0069685F" w:rsidTr="006034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9685F" w:rsidRPr="0069685F" w:rsidTr="00397C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7766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0,685</w:t>
            </w:r>
          </w:p>
        </w:tc>
      </w:tr>
      <w:tr w:rsidR="0069685F" w:rsidRPr="0069685F" w:rsidTr="00480A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9685F" w:rsidRPr="0069685F" w:rsidTr="004637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9E4F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0,715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50 м в грунтах 4 группы</w:t>
            </w:r>
          </w:p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685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69685F" w:rsidRPr="0069685F" w:rsidTr="008769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198,38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118,98</w:t>
            </w:r>
          </w:p>
        </w:tc>
      </w:tr>
      <w:tr w:rsidR="0069685F" w:rsidRPr="0069685F" w:rsidTr="00537E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55,66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968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55,66</w:t>
            </w:r>
          </w:p>
        </w:tc>
      </w:tr>
      <w:tr w:rsidR="0069685F" w:rsidRPr="0069685F" w:rsidTr="005273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9685F" w:rsidRPr="0069685F" w:rsidTr="001031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D35D0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9685F" w:rsidRPr="0069685F" w:rsidTr="001522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9685F" w:rsidRPr="0069685F" w:rsidTr="00E078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E779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50 м в грунтах 5 группы</w:t>
            </w:r>
          </w:p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685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69685F" w:rsidRPr="0069685F" w:rsidTr="003524C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280,15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173,98</w:t>
            </w:r>
          </w:p>
        </w:tc>
      </w:tr>
      <w:tr w:rsidR="0069685F" w:rsidRPr="0069685F" w:rsidTr="00C51A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83,15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968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83,15</w:t>
            </w:r>
          </w:p>
        </w:tc>
      </w:tr>
      <w:tr w:rsidR="0069685F" w:rsidRPr="0069685F" w:rsidTr="00597C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9685F" w:rsidRPr="0069685F" w:rsidTr="007574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6833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69685F" w:rsidRPr="0069685F" w:rsidTr="005E2A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9685F" w:rsidRPr="0069685F" w:rsidTr="00FD3BC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1D0F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50 м в грунтах 6 группы</w:t>
            </w:r>
          </w:p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685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69685F" w:rsidRPr="0069685F" w:rsidTr="00D953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407,67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256,75</w:t>
            </w:r>
          </w:p>
        </w:tc>
      </w:tr>
      <w:tr w:rsidR="0069685F" w:rsidRPr="0069685F" w:rsidTr="00AE17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124,1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968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124,1</w:t>
            </w:r>
          </w:p>
        </w:tc>
      </w:tr>
      <w:tr w:rsidR="0069685F" w:rsidRPr="0069685F" w:rsidTr="008D79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9685F" w:rsidRPr="0069685F" w:rsidTr="00E034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9440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9685F" w:rsidRPr="0069685F" w:rsidTr="009F7B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9685F" w:rsidRPr="0069685F" w:rsidTr="007223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E567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2,87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50 м в грунтах 7 группы</w:t>
            </w:r>
          </w:p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685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69685F" w:rsidRPr="0069685F" w:rsidTr="002C3A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568,16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367,72</w:t>
            </w:r>
          </w:p>
        </w:tc>
      </w:tr>
      <w:tr w:rsidR="0069685F" w:rsidRPr="0069685F" w:rsidTr="00456E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179,43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968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179,43</w:t>
            </w:r>
          </w:p>
        </w:tc>
      </w:tr>
      <w:tr w:rsidR="0069685F" w:rsidRPr="0069685F" w:rsidTr="001B79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9685F" w:rsidRPr="0069685F" w:rsidTr="00F36E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321C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69685F" w:rsidRPr="0069685F" w:rsidTr="00F224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9685F" w:rsidRPr="0069685F" w:rsidTr="00015C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682BE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50 м в грунтах 8 группы</w:t>
            </w:r>
          </w:p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685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69685F" w:rsidRPr="0069685F" w:rsidTr="00F009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806,4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532,12</w:t>
            </w:r>
          </w:p>
        </w:tc>
      </w:tr>
      <w:tr w:rsidR="0069685F" w:rsidRPr="0069685F" w:rsidTr="005F5C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261,45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968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261,45</w:t>
            </w:r>
          </w:p>
        </w:tc>
      </w:tr>
      <w:tr w:rsidR="0069685F" w:rsidRPr="0069685F" w:rsidTr="00FA10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9685F" w:rsidRPr="0069685F" w:rsidTr="00993A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4D48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9685F" w:rsidRPr="0069685F" w:rsidTr="00DF6B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9685F" w:rsidRPr="0069685F" w:rsidTr="002D78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7568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6,61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50 м в грунтах 9 группы</w:t>
            </w:r>
          </w:p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685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69685F" w:rsidRPr="0069685F" w:rsidTr="009E05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1265,68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850,54</w:t>
            </w:r>
          </w:p>
        </w:tc>
      </w:tr>
      <w:tr w:rsidR="0069685F" w:rsidRPr="0069685F" w:rsidTr="00F378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420,35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968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420,35</w:t>
            </w:r>
          </w:p>
        </w:tc>
      </w:tr>
      <w:tr w:rsidR="0069685F" w:rsidRPr="0069685F" w:rsidTr="004646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9685F" w:rsidRPr="0069685F" w:rsidTr="00B92B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EB03A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69685F" w:rsidRPr="0069685F" w:rsidTr="008E38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9685F" w:rsidRPr="0069685F" w:rsidTr="001E0F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4101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9,25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0,675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50 м в грунтах 10 группы</w:t>
            </w:r>
          </w:p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685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69685F" w:rsidRPr="0069685F" w:rsidTr="002F7AC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1683,76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1136,12</w:t>
            </w:r>
          </w:p>
        </w:tc>
      </w:tr>
      <w:tr w:rsidR="0069685F" w:rsidRPr="0069685F" w:rsidTr="000345F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562,93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968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562,93</w:t>
            </w:r>
          </w:p>
        </w:tc>
      </w:tr>
      <w:tr w:rsidR="0069685F" w:rsidRPr="0069685F" w:rsidTr="000B59C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9685F" w:rsidRPr="0069685F" w:rsidTr="00F462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511C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69685F" w:rsidRPr="0069685F" w:rsidTr="009945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9685F" w:rsidRPr="0069685F" w:rsidTr="00887C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9685F" w:rsidRPr="0069685F" w:rsidTr="0058702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69685F" w:rsidRPr="0069685F" w:rsidTr="006968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69685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9685F" w:rsidRPr="0069685F" w:rsidRDefault="0069685F" w:rsidP="00D91E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685F" w:rsidRPr="0069685F" w:rsidRDefault="0069685F" w:rsidP="00D91E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</w:tbl>
    <w:p w:rsidR="0069685F" w:rsidRDefault="0069685F" w:rsidP="0040791D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69685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054D63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4-9. Роторное бурение скважин с прямой промывкой станками с дизельным двигателем глубиной бурения до 100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054D63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скважин с прямой промывкой;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наращивание бурильных труб;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спуск и подъем бурового снаряда;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смена породоразрушающего инструмента (долота, коронки);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подготовительно- заключительные работы, связанные с подъемом и спуском бурового снаряда;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глинистого раствора для забурки скважин и в процессе бурения;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чистка желобов и отстойников циркуляционной системы;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контроль за параметрами глинистого раствора;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оформление документации, отбор шлама и другие работы, способствующие нормальному бурению скважин;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обслуживание бурового оборудования и внутрипостроечного транспорта.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054D63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100 м в грунтах 1 группы</w:t>
            </w:r>
          </w:p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4D63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52,47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35,39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14,83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54D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14,83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0,245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100 м в грунтах 2 группы</w:t>
            </w:r>
          </w:p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4D63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76,71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46,96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19,96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54D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19,96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0,595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100 м в грунтах 3 группы</w:t>
            </w:r>
          </w:p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4D63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139,85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84,15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54D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100 м в грунтах 4 группы</w:t>
            </w:r>
          </w:p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4D63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213,75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130,84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57,12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54D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57,12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100 м в грунтах 5 группы</w:t>
            </w:r>
          </w:p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4D63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297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184,61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54D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100 м в грунтах 6 группы</w:t>
            </w:r>
          </w:p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4D63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418,37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238,03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113,33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54D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113,33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100 м в грунтах 7 группы</w:t>
            </w:r>
          </w:p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4D63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578,76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369,46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178,87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54D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178,87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4,69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100 м в грунтах 8 группы</w:t>
            </w:r>
          </w:p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4D63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833,7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544,21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266,02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54D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266,02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4,86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6,87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100 м в грунтах 9 группы</w:t>
            </w:r>
          </w:p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4D63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1304,1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862,42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424,61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54D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424,61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0,675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100 м в грунтах 10 группы</w:t>
            </w:r>
          </w:p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4D63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1726,4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1160,53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573,35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54D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573,35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9,96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C951A0" w:rsidRPr="00054D6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54D6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54D6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</w:tbl>
    <w:p w:rsidR="00C951A0" w:rsidRPr="00054D63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D50C9F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4-10. Роторное бурение скважин с прямой промывкой станками с дизельным двигателем глубиной бурения до 200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D50C9F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скважин с прямой промывкой;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наращивание бурильных труб;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спуск и подъем бурового снаряда;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смена породоразрушающего инструмента (долота, коронки);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подготовительно- заключительные работы, связанные с подъемом и спуском бурового снаряда;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глинистого раствора для забурки скважин и в процессе бурения;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чистка желобов и отстойников циркуляционной системы;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контроль за параметрами глинистого раствора;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оформление документации, отбор шлама и другие работы, способствующие нормальному бурению скважин;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обслуживание бурового оборудования и внутрипостроечного транспорта.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D50C9F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 дизельным двигателем, глубиной бурения до 200 м в грунтах 1 группы</w:t>
            </w:r>
          </w:p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0C9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60,78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52,03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23,47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D50C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23,47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0,695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 дизельным двигателем, глубиной бурения до 200 м в грунтах 2 группы</w:t>
            </w:r>
          </w:p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0C9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86,08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57,93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25,52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D50C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25,52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0,835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 дизельным двигателем, глубиной бурения до 200 м в грунтах 3 группы</w:t>
            </w:r>
          </w:p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0C9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154,33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119,78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55,55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D50C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55,55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0,885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 дизельным двигателем, глубиной бурения до 200 м в грунтах 4 группы</w:t>
            </w:r>
          </w:p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0C9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239,03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180,74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83,42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D50C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83,42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 дизельным двигателем, глубиной бурения до 200 м в грунтах 5 группы</w:t>
            </w:r>
          </w:p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0C9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325,91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207,6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95,83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D50C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95,83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 дизельным двигателем, глубиной бурения до 200 м в грунтах 6 группы</w:t>
            </w:r>
          </w:p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0C9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451,44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272,6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128,31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D50C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128,31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 дизельным двигателем, глубиной бурения до 200 м в грунтах 7 группы</w:t>
            </w:r>
          </w:p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0C9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613,11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378,02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180,97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D50C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180,97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5,17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 дизельным двигателем, глубиной бурения до 200 м в грунтах 8 группы</w:t>
            </w:r>
          </w:p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0C9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886,16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545,64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264,71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D50C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264,71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7,36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 дизельным двигателем, глубиной бурения до 200 м в грунтах 9 группы</w:t>
            </w:r>
          </w:p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0C9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1349,25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825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404,29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D50C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404,29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0,675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 дизельным двигателем, глубиной бурения до 200 м в грунтах 10 группы</w:t>
            </w:r>
          </w:p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0C9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1819,65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1118,25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550,3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D50C9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550,3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C951A0" w:rsidRPr="00D50C9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50C9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50C9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</w:tbl>
    <w:p w:rsidR="00C951A0" w:rsidRPr="00D50C9F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071318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4-11. Роторное бурение скважин с прямой промывкой станками с дизельным двигателем глубиной бурения до 400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071318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скважин с прямой промывкой;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наращивание бурильных труб;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спуск и подъем бурового снаряда;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смена породоразрушающего инструмента (долота, коронки);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подготовительно заключительные работы, связанные с подъемом и спуском бурового снаряда;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глинистого раствора для забурки скважин и в процессе бурения;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чистка желобов и отстойников циркуляционной системы;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контроль за параметрами глинистого раствора;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оформление документации, отбор шлама и другие работы, способствующие нормальному бурению скважин;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обслуживание бурового оборудования и внутрипостроечного транспорта.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071318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400 м в грунтах 1 группы</w:t>
            </w:r>
          </w:p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1318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64,55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56,57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25,66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713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25,66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0,315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400 м в грунтах 2 группы</w:t>
            </w:r>
          </w:p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1318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94,09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68,16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30,36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713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30,36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0,515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400 м в грунтах 3 группы</w:t>
            </w:r>
          </w:p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1318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166,21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126,71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58,69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713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58,69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400 м в грунтах 4 группы</w:t>
            </w:r>
          </w:p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1318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191,45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88,47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713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88,47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400 м в грунтах 5 группы</w:t>
            </w:r>
          </w:p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1318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343,35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221,82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103,65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713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103,65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400 м в грунтах 6 группы</w:t>
            </w:r>
          </w:p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1318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468,72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264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124,87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713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124,87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400 м в грунтах 7 группы</w:t>
            </w:r>
          </w:p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1318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630,23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359,89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172,66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713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172,66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7,08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400 м в грунтах 8 группы</w:t>
            </w:r>
          </w:p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1318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919,02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525,12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255,09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713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255,09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8,07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400 м в грунтах 9 группы</w:t>
            </w:r>
          </w:p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1318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1405,95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805,44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394,98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713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394,98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0,675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400 м в грунтах 10 группы</w:t>
            </w:r>
          </w:p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1318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1909,95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1090,21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537,23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713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537,23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C951A0" w:rsidRPr="000713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713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713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</w:tbl>
    <w:p w:rsidR="00C951A0" w:rsidRPr="00071318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BE7D37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4-12. Роторное бурение скважин с прямой промывкой станками с дизельным двигателем глубиной бурения до 700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BE7D37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скважин с прямой промывкой;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наращивание бурильных труб;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спуск и подъем бурового снаряда;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смена породоразрушающего инструмента (долота, коронки);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подготовительно-заключительные работы, связанные с подъемом и спуском бурового снаряда;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глинистого раствора для забурки скважин и в процессе бурения;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чистка желобов и отстойников циркуляционной системы;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контроль за параметрами глинистого раствора;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оформление документации, отбор шлама и другие работы, способствующие нормальному бурению скважин;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обслуживание бурового оборудования и внутрипостроечного транспорта.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BE7D37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700 м в грунтах 1 группы</w:t>
            </w:r>
          </w:p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7D37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76,77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103,98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33,45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BE7D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33,45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700 м в грунтах 2 группы</w:t>
            </w:r>
          </w:p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7D37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115,13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143,88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46,32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BE7D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46,32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700 м в грунтах 3 группы</w:t>
            </w:r>
          </w:p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7D37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192,93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244,34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79,1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BE7D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79,1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700 м в грунтах 4 группы</w:t>
            </w:r>
          </w:p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7D37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286,67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370,96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120,18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BE7D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120,18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лопастные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700 м в грунтах 5 группы</w:t>
            </w:r>
          </w:p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7D37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381,24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467,75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152,44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BE7D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152,44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700 м в грунтах 6 группы</w:t>
            </w:r>
          </w:p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7D37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499,69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584,85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190,66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BE7D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190,66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6,69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700 м в грунтах 7 группы</w:t>
            </w:r>
          </w:p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7D37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668,86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757,64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247,9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BE7D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247,9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9,67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6,63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700 м в грунтах 8 группы</w:t>
            </w:r>
          </w:p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7D37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994,35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1095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360,28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BE7D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360,28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9,08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700 м в грунтах 9 группы</w:t>
            </w:r>
          </w:p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7D37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1583,4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1692,27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559,36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BE7D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559,36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0,675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прямой промывкой станками с дизельным двигателем, глубиной бурения до 700 м в грунтах 10 группы</w:t>
            </w:r>
          </w:p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7D37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2170,48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2310,03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764,8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BE7D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764,8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1/30-160-10/21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из стали группы Д с высаженными внутрь концами и муфты к ним, наружный диаметр 89 мм, толщина стенки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C951A0" w:rsidRPr="00BE7D3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E7D3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утяжеленные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E7D3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</w:tbl>
    <w:p w:rsidR="00C951A0" w:rsidRPr="00BE7D37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B2BDA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Роторное бурение скважин с обратной промывкой станками с дизельным двигателем с применением центробежного и вакуумного насосов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B2BDA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4-13. Роторное бурение скважин с обратной промывкой станками с дизельным двигателем с применением центробежного и вакуумного насосов глубиной бурения до 50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B2BDA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скважин с обратной промывкой, сменой долот, со сборкой, спуском и подъемом бурового инструмента;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подготовительно-заключительные работы, связанные с подъемом и спуском бурового инструмента;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обслуживание бурового оборудования и внутриплощадочного транспорта.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7B2BDA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50 м в грунтах 1 группы</w:t>
            </w:r>
          </w:p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2BD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131,8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36,73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36,31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2B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50 м в грунтах 2 группы</w:t>
            </w:r>
          </w:p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2BD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50,32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49,61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2B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50 м в грунтах 3 группы</w:t>
            </w:r>
          </w:p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2BD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211,1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65,04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64,03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2B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50 м в грунтах 4 группы</w:t>
            </w:r>
          </w:p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2BD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100,01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98,18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2B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50 м в грунтах 5 группы</w:t>
            </w:r>
          </w:p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2BD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377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123,65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121,81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2B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50 м в грунтах 6 группы</w:t>
            </w:r>
          </w:p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2BD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695,3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233,84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231,98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2B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B2B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B2B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B2B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</w:tbl>
    <w:p w:rsidR="00C951A0" w:rsidRPr="007B2BDA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FC4D0F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4-14. Роторное бурение скважин с обратной промывкой станками с дизельным двигателем с применением центробежного и вакуумного насосов глубиной бурения до 100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FC4D0F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скважин с обратной промывкой, сменой долот, со сборкой, спуском и подъемом бурового инструмента;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подготовительно-заключительные работы, связанные с подъемом и спуском бурового инструмента;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обслуживание бурового оборудования и внутриплощадочного транспорта.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FC4D0F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100 м в грунтах 1 группы</w:t>
            </w:r>
          </w:p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4D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39,35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38,59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4D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100 м в грунтах 2 группы</w:t>
            </w:r>
          </w:p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4D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176,1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53,05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51,79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4D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100 м в грунтах 3 группы</w:t>
            </w:r>
          </w:p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4D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217,3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66,11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64,36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4D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100 м в грунтах 4 группы</w:t>
            </w:r>
          </w:p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4D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319,3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104,47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4D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100 м в грунтах 5 группы</w:t>
            </w:r>
          </w:p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4D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408,9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135,1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132,13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4D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100 м в грунтах 6 группы</w:t>
            </w:r>
          </w:p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4D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727,2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245,3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242,31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4D0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4D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4D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4D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</w:tbl>
    <w:p w:rsidR="00C951A0" w:rsidRPr="00FC4D0F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BD1966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4-15. Роторное бурение скважин с обратной промывкой станками с дизельным двигателем с применением центробежного и вакуумного насосов глубиной бурения до 150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BD1966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скважин с обратной промывкой, сменой долот, со сборкой, спуском и подъемом бурового инструмента;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подготовительно-заключительные работы, связанные с подъемом и спуском бурового инструмента;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обслуживание бурового оборудования и внутрипостроечного транспорта.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BD1966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150 м в грунтах 1 группы</w:t>
            </w:r>
          </w:p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1966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42,03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41,27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D19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150 м в грунтах 2 группы</w:t>
            </w:r>
          </w:p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1966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188,5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56,64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55,38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D19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150 м в грунтах 3 группы</w:t>
            </w:r>
          </w:p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1966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72,6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70,85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D19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150 м в грунтах 4 группы</w:t>
            </w:r>
          </w:p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1966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111,29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108,32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D19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150 м в грунтах 5 группы</w:t>
            </w:r>
          </w:p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1966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438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144,39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141,42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D19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150 м в грунтах 6 группы</w:t>
            </w:r>
          </w:p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1966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778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261,79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258,8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D19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D196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D196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D196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</w:tbl>
    <w:p w:rsidR="00C951A0" w:rsidRPr="00BD1966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5C308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4-16. Роторное бурение скважин с обратной промывкой станками с дизельным двигателем с применением центробежного и вакуумного насосов глубиной бурения до 200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5C308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скважин с обратной промывкой, сменой долот, со сборкой, спуском и подъемом бурового инструмента;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подготовительно-заключительные работы, связанные с подъемом и спуском бурового инструмента;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обслуживание бурового оборудования и внутрипостроечного транспорта.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5C3080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200 м в грунтах 1 группы</w:t>
            </w:r>
          </w:p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3080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45,26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44,04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30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200 м в грунтах 2 группы</w:t>
            </w:r>
          </w:p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3080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60,92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58,99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30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200 м в грунтах 3 группы</w:t>
            </w:r>
          </w:p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3080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78,14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75,49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30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200 м в грунтах 4 группы</w:t>
            </w:r>
          </w:p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3080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365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119,86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115,53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30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200 м в грунтах 5 группы</w:t>
            </w:r>
          </w:p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3080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467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155,04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150,71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30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центробежного и вакуумного насосов, глубиной бурения до 200 м в грунтах 6 группы</w:t>
            </w:r>
          </w:p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3080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829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280,66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276,32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308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C308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C308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C308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</w:tbl>
    <w:p w:rsidR="00C951A0" w:rsidRPr="005C3080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67D0B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03. Роторное бурение скважин с обратной промывкой станками с дизельным двигателем с применением эрлифта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67D0B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4-17. Роторное бурение скважин с обратной промывкой станками с дизельным двигателем с применением эрлифта глубиной бурения до 50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67D0B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скважин с обратной промывкой, сменой долот, со сборкой, спуском и подъемом бурового инструмента;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подготовительно-заключительные работы, связанные с подъемом и спуском бурового инструмента;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обслуживание бурового оборудования и внутрипостроечного транспорта.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767D0B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50 м в грунтах 1 группы</w:t>
            </w:r>
          </w:p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7D0B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114,97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62,08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767D0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30,83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30,83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7D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50 м в грунтах 2 группы</w:t>
            </w:r>
          </w:p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7D0B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84,39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767D0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41,84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41,84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7D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50 м в грунтах 3 группы</w:t>
            </w:r>
          </w:p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7D0B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115,45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767D0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57,22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57,22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7D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50 м в грунтах 4 группы</w:t>
            </w:r>
          </w:p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7D0B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264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171,47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767D0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84,82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84,82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7D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50 м в грунтах 5 группы</w:t>
            </w:r>
          </w:p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7D0B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345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222,18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767D0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110,17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110,17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7D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50 м в грунтах 6 группы</w:t>
            </w:r>
          </w:p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7D0B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631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419,64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767D0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208,89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208,89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7D0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67D0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7D0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7D0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</w:tbl>
    <w:p w:rsidR="00C951A0" w:rsidRPr="00767D0B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160421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4-18. Роторное бурение скважин с обратной промывкой станками с дизельным двигателем с применением эрлифта глубиной бурения до 100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160421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скважин с обратной промывкой, сменой долот, со сборкой, спуском и подъемом бурового инструмента;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подготовительно-заключительные работы, связанные с подъемом и спуском бурового инструмента;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обслуживание бурового оборудования и внутрипостроечного транспорта.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160421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100 м в грунтах 1 группы</w:t>
            </w:r>
          </w:p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0421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121,5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64,92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1604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32,08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32,08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04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100 м в грунтах 2 группы</w:t>
            </w:r>
          </w:p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0421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153,5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89,3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1604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44,02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44,02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04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100 м в грунтах 3 группы</w:t>
            </w:r>
          </w:p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0421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120,73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1604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59,49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59,49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04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100 м в грунтах 4 группы</w:t>
            </w:r>
          </w:p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0421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281,2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179,19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1604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88,11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88,11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04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100 м в грунтах 5 группы</w:t>
            </w:r>
          </w:p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0421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373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245,97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1604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121,5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121,5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04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100 м в грунтах 6 группы</w:t>
            </w:r>
          </w:p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0421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727,2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443,47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16042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220,24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220,24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04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04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04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04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</w:tbl>
    <w:p w:rsidR="00C951A0" w:rsidRPr="00160421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EE3F94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4-19. Роторное бурение скважин с обратной промывкой станками с дизельным двигателем с применением эрлифта глубиной бурения до 150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EE3F94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скважин с обратной промывкой, сменой долот, со сборкой, спуском и подъемом бурового инструмента;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подготовительно-заключительные работы, связанные с подъемом и спуском бурового инструмента;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обслуживание бурового оборудования и внутрипостроечного транспорта.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EE3F94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150 м в грунтах 1 группы</w:t>
            </w:r>
          </w:p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3F9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129,8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69,44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EE3F9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34,34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34,34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3F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150 м в грунтах 2 группы</w:t>
            </w:r>
          </w:p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3F9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163,8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95,46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EE3F9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3F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150 м в грунтах 3 группы</w:t>
            </w:r>
          </w:p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3F9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213,2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128,95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EE3F9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63,6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63,6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3F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150 м в грунтах 4 группы</w:t>
            </w:r>
          </w:p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3F9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300,8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191,55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EE3F9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94,29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94,29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3F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150 м в грунтах 5 группы</w:t>
            </w:r>
          </w:p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3F9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398,6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262,45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EE3F9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129,74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129,74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3F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150 м в грунтах 6 группы</w:t>
            </w:r>
          </w:p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3F9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778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474,27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EE3F9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235,64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235,64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E3F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E3F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E3F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E3F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</w:tbl>
    <w:p w:rsidR="00C951A0" w:rsidRPr="00EE3F94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CE11AE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4-20. Роторное бурение скважин с обратной промывкой станками с дизельным двигателем с применением эрлифта глубиной бурения до 200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CE11AE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скважин с обратной промывкой, сменой долот, со сборкой, спуском и подъемом бурового инструмента;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подготовительно-заключительные работы, связанные с подъемом и спуском бурового инструмента;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обслуживание бурового оборудования и внутрипостроечного транспорта.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CE11AE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200 м в грунтах 1 группы</w:t>
            </w:r>
          </w:p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1AE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74,4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CE11A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36,59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36,59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1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200 м в грунтах 2 группы</w:t>
            </w:r>
          </w:p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1AE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102,31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CE11A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50,19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50,19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1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200 м в грунтах 3 группы</w:t>
            </w:r>
          </w:p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1AE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138,29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CE11A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67,82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67,82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1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200 м в грунтах 4 группы</w:t>
            </w:r>
          </w:p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1AE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320,3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205,27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CE11A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100,47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100,47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1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200 м в грунтах 5 группы</w:t>
            </w:r>
          </w:p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1AE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425,4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282,33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CE11A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1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бурение скважин с обратной промывкой станками с дизельным двигателем с применением эрлифта, глубиной бурения до 200 м в грунтах 6 группы</w:t>
            </w:r>
          </w:p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11AE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829,2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506,5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компрессорно-силовой с двигателем внутреннего сгорания давлением 680 кПа (6,8 атм) 9,5 м</w:t>
            </w:r>
            <w:r w:rsidRPr="00CE11A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251,08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251,08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11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1/30-140-50/6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бесшовные обсадные с короткой треугольной или трапецеидальной (ОТТМ) резьбой из стали группы прочности Д , наружный диаметр 168 мм, толщина стенки 8,9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CE11A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11A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11A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</w:tbl>
    <w:p w:rsidR="00C951A0" w:rsidRPr="00CE11AE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3219BA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04. Колонковое бурение скважин станками с электродвигателем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3219BA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4-21. Колонковое бурение скважин станками с электродвигателем глубиной бурения до 50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3219BA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глинистого раствора;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скважин с промывкой;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наращивание бурильных труб;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спуск и подъем бурового инструмента;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смена бурового наконечника;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подготовительно-заключительные работы, связанные с подъемом и спуском бурового инструмента;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чистка желобов и отстойников циркуляционной системы;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контроль за параметрами глинистого раствора;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чистка рабочей площадки (без вывоза шлама);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оформление документации;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обслуживание внутрипостроечного транспорта.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3219BA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50 м в грунтах 2-4 группы</w:t>
            </w:r>
          </w:p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19B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325,33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34,87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143,75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34,87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143,75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50 м в грунтах 5-6 группы</w:t>
            </w:r>
          </w:p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19B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474,61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207,74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207,74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50 м в грунтах 7 группы</w:t>
            </w:r>
          </w:p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19B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621,68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64,75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276,09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64,75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276,09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50 м в грунтах 8 группы</w:t>
            </w:r>
          </w:p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19B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374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749,92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73,95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335,53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73,95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335,53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50 м в грунтах 9 группы</w:t>
            </w:r>
          </w:p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19B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456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918,03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85,43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413,74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85,43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413,74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50 м в грунтах 10 группы</w:t>
            </w:r>
          </w:p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19B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560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1135,27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101,74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514,1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101,74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3219B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514,1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C951A0" w:rsidRPr="003219B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3219B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3219B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</w:tbl>
    <w:p w:rsidR="00C951A0" w:rsidRPr="003219BA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61328C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4-22. Колонковое бурение скважин станками с электродвигателем глубиной бурения до 100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61328C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глинистого раствора;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скважин с промывкой;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наращивание бурильных труб;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спуск и подъем бурового инструмента;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смена бурового наконечника;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подготовительно-заключительные работы, связанные с подъемом и спуском бурового инструмента;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чистка желобов и отстойников циркуляционной системы;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контроль за параметрами глинистого раствора;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чистка рабочей площадки (без вывоза шлама);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оформление документации;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обслуживание внутрипостроечного транспорта.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61328C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100 м в грунтах 2-4 группы</w:t>
            </w:r>
          </w:p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328C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395,55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52,01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169,28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52,01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169,28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100 м в грунтах 5-6 группы</w:t>
            </w:r>
          </w:p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328C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518,43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60,74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225,12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60,74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225,12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100 м в грунтах 7 группы</w:t>
            </w:r>
          </w:p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328C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675,87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71,86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298,25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71,86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298,25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100 м в грунтах 8 группы</w:t>
            </w:r>
          </w:p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328C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403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813,96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81,68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362,26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81,68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362,26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100 м в грунтах 9 группы</w:t>
            </w:r>
          </w:p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328C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492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996,33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94,83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446,87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94,83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446,87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100 м в грунтах 10 группы</w:t>
            </w:r>
          </w:p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328C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602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1226,49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111,21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553,55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111,21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61328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553,55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C951A0" w:rsidRPr="0061328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1328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1328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</w:tbl>
    <w:p w:rsidR="00C951A0" w:rsidRPr="0061328C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7042A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4-23. Колонковое бурение скважин станками с электродвигателем глубиной бурения до 150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7042A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глинистого раствора;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скважин с промывкой;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наращивание бурильных труб;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спуск и подъем бурового инструмента;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смена бурового наконечника;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подготовительно-заключительные работы, связанные с подъемом и спуском бурового инструмента;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чистка желобов и отстойников циркуляционной системы;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контроль за параметрами глинистого раствора;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чистка рабочей площадки (без вывоза шлама);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оформление документации;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обслуживание внутрипостроечного транспорта.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77042A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150 м в грунтах 2-4 группы</w:t>
            </w:r>
          </w:p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042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423,02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55,06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гидроэнергетическом строительстве, 0,25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5,37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177,58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55,06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177,58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150 м в грунтах 5-6 группы</w:t>
            </w:r>
          </w:p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042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554,53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63,91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М060301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гидроэнергетическом строительстве, 0,25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236,81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63,91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236,81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150 м в грунтах 7 группы</w:t>
            </w:r>
          </w:p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042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362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725,43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79,8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гидроэнергетическом строительстве, 0,25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6,46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314,11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79,8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314,11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150 м в грунтах 8 группы</w:t>
            </w:r>
          </w:p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042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433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868,85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85,96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М060301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гидроэнергетическом строительстве, 0,25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7,06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382,37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85,96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382,37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150 м в грунтах 9 группы</w:t>
            </w:r>
          </w:p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042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528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1065,3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99,98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гидроэнергетическом строительстве, 0,25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7,19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473,42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99,98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473,42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30,2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Колонковое бурение скважин станками с электродвигателем, глубиной бурения до 150 м в грунтах 10 группы</w:t>
            </w:r>
          </w:p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042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646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1309,63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118,07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М060301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гидроэнергетическом строительстве, 0,25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7,19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586,44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 центробежный производительностью 25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/ч, напор 150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118,07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7704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586,44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1/30-160-50/15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бурильные геологоразведочные из стали группы Д и муфты к ним, наружный диаметр 63,5 мм, толщина стенки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трехшарошечные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C951A0" w:rsidRPr="0077042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7042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утяжеленные 89 х 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7042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</w:tbl>
    <w:p w:rsidR="00C951A0" w:rsidRPr="0077042A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162302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05. Ударно-канатное бурение скважин станками типа БС-1М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162302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4-24. Ударно-канатное бурение скважин станками типа БС-1 м глубиной бурения до 40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162302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направляющей трубы;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рабочего инструмента и вывешивание бурового снаряда над устьем скважины;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бурение породы;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скважины от разбуренной породы;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замер глубины скважины и закрепление щитом;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замена рабочего наконечника;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передвижка станка (для самоходных станков) от скважины к скважине;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обслуживание внутрипостроечного транспорта.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162302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БС-1М, глубиной бурения до 40 м в грунтах 1 группы</w:t>
            </w:r>
          </w:p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30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33,33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29,74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(на базе автомобиля) глубина бурения до 50 м, диаметр скважин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22,99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БС-1М, глубиной бурения до 40 м в грунтах 2 группы</w:t>
            </w:r>
          </w:p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30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42,43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39,5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(на базе автомобиля) глубина бурения до 50 м, диаметр скважин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32,75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БС-1М, глубиной бурения до 40 м в грунтах 3 группы</w:t>
            </w:r>
          </w:p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30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55,39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53,65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М100302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(на базе автомобиля) глубина бурения до 50 м, диаметр скважин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46,14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БС-1М, глубиной бурения до 40 м в грунтах 4 группы</w:t>
            </w:r>
          </w:p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30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63,23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61,89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(на базе автомобиля) глубина бурения до 50 м, диаметр скважин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54,61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БС-1М, глубиной бурения до 40 м в грунтах 5 группы</w:t>
            </w:r>
          </w:p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30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87,47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87,77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(на базе автомобиля) глубина бурения до 50 м, диаметр скважин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80,49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БС-1М, глубиной бурения до 40 м в грунтах 6 группы</w:t>
            </w:r>
          </w:p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30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103,67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(на базе автомобиля) глубина бурения до 50 м, диаметр скважин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97,72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БС-1М, глубиной бурения до 40 м в грунтах 7 группы</w:t>
            </w:r>
          </w:p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30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125,41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128,41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(на базе автомобиля) глубина бурения до 50 м, диаметр скважин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121,13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C951A0" w:rsidRPr="0016230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6230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6230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C951A0" w:rsidRPr="00162302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9C4C0F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06. Ударно-канатное бурение скважин станками типа УГБ-3УК и УГБ-4УК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9C4C0F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4-25. Ударно-канатное бурение скважин станками типа УГБ-3УК и УГБ-4УК глубиной бурения до 50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9C4C0F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спуск и подъем бурового снаряда (или желонки) на канате;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и чистка скважины с замером глубины забоя, подливом воды и других операций, способствующих проходке;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рабочей площадки;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обслуживание бурового оборудования и внутрипостроечного транспорта.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9C4C0F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50 м в грунтах 1-2 группы</w:t>
            </w:r>
          </w:p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4C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62,09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33,76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50 м в грунтах 3 группы</w:t>
            </w:r>
          </w:p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4C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117,52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64,02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56,51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50 м в грунтах 4 группы</w:t>
            </w:r>
          </w:p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4C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231,92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125,33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118,05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50 м в грунтах 5 группы</w:t>
            </w:r>
          </w:p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4C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457,32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248,51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241,23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50 м в грунтах 6 группы</w:t>
            </w:r>
          </w:p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4C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733,36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398,38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391,1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50 м в грунтах 7 группы</w:t>
            </w:r>
          </w:p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4C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1348,27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731,99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724,71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C951A0" w:rsidRPr="009C4C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C4C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C4C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C951A0" w:rsidRPr="009C4C0F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E0B39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4-26. Ударно-канатное бурение скважин станками типа УГБ-3УК и УГБ-4УК глубиной бурения до 100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E0B39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спуск и подъем бурового снаряда (или желонки) на канате;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и чистка скважины с замером глубины забоя, подливом воды и других операций, способствующих проходке;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рабочей площадки;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обслуживание бурового оборудования и внутрипостроечного транспорта.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7E0B39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100 м в грунтах 1-2 группы</w:t>
            </w:r>
          </w:p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B39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72,28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39,19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32,44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100 м в грунтах 3 группы</w:t>
            </w:r>
          </w:p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B39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127,92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69,77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62,26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100 м в грунтах 4 группы</w:t>
            </w:r>
          </w:p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B39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248,23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135,59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128,31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100 м в грунтах 5 группы</w:t>
            </w:r>
          </w:p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B39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478,95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259,8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252,52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100 м в грунтах 6 группы</w:t>
            </w:r>
          </w:p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B39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786,92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427,12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419,84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100 м в грунтах 7 группы</w:t>
            </w:r>
          </w:p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B39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1502,77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815,14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807,86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C951A0" w:rsidRPr="007E0B3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E0B3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E0B3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C951A0" w:rsidRPr="007E0B39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9020D4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4-27. Ударно-канатное бурение скважин станками типа УГБ-3УК и УГБ-4УК глубиной бурения до 200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9020D4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спуск и подъем бурового снаряда (или желонки) на канате;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и чистка скважин с замером глубины забоя, подливом воды и других операций, способствующих проходке;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рабочей площадки;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обслуживание бурового оборудования и внутрипостроечного транспорта.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9020D4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200 м в грунтах 1-2 группы</w:t>
            </w:r>
          </w:p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20D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82,99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44,95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38,19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200 м в грунтах 3 группы</w:t>
            </w:r>
          </w:p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20D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139,05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76,44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68,93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200 м в грунтах 4 группы</w:t>
            </w:r>
          </w:p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20D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263,68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143,8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136,52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200 м в грунтах 5 группы</w:t>
            </w:r>
          </w:p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20D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542,81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294,7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287,42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200 м в грунтах 6 группы</w:t>
            </w:r>
          </w:p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20D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903,31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489,73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482,46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200 м в грунтах 7 группы</w:t>
            </w:r>
          </w:p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020D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1597,53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866,45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859,18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951A0" w:rsidRPr="009020D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020D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020D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C951A0" w:rsidRPr="009020D4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51680F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4-28. Ударно-канатное бурение скважин станками типа УГБ-3УК и УГБ-4УК глубиной бурения до 300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51680F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спуск и подъем бурового снаряда (или желонки) на канате;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и чистка скважины с замером глубины забоя, подливом воды и других операций, способствующих проходке;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рабочей площадки;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обслуживание бурового оборудования и внутрипостроечного транспорта.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51680F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300 м в грунтах 1-2 группы</w:t>
            </w:r>
          </w:p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68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98,49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53,37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46,61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300 м в грунтах 3 группы</w:t>
            </w:r>
          </w:p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68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170,98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93,58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86,07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300 м в грунтах 4 группы</w:t>
            </w:r>
          </w:p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68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336,81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182,8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175,53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300 м в грунтах 5 группы</w:t>
            </w:r>
          </w:p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68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624,18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338,84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331,56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300 м в грунтах 6 группы</w:t>
            </w:r>
          </w:p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68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1032,06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560,56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553,28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300 м в грунтах 7 группы</w:t>
            </w:r>
          </w:p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680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1794,26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973,21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965,94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951A0" w:rsidRPr="0051680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1680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1680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C951A0" w:rsidRPr="0051680F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9B5D6A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4-29. Ударно-канатное бурение скважин станками типа УГБ-3УК и УГБ-4УК глубиной бурения до 500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9B5D6A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спуск и подъем бурового снаряда (или желонки) на канате;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бурение и чистка скважины с замером глубины забоя, подливом воды и других операций, способствующих проходке;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рабочей площадки;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обслуживание бурового оборудования и внутрипостроечного транспорта.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9B5D6A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500 м в грунтах 1-2 группы</w:t>
            </w:r>
          </w:p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5D6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120,51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65,77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59,02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500 м в грунтах 3 группы</w:t>
            </w:r>
          </w:p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5D6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209,09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114,42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106,91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500 м в грунтах 4 группы</w:t>
            </w:r>
          </w:p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5D6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382,13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207,45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200,17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500 м в грунтах 5 группы</w:t>
            </w:r>
          </w:p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5D6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684,95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371,68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364,41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500 м в грунтах 6 группы</w:t>
            </w:r>
          </w:p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5D6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1123,73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609,83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602,56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Е4-29-6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Ударно-канатное бурение скважин станками типа УГБ-3УК И УГБ-4УК, глубиной бурения до 500 м в грунтах 7 группы</w:t>
            </w:r>
          </w:p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5D6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1962,15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1063,55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1056,27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округляющие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951A0" w:rsidRPr="009B5D6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5D6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Желонки с плоским клапаном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5D6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C951A0" w:rsidRPr="009B5D6A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55151E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07. Шнековое бурение скважин станками типа ЛБУ-50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55151E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4-30. Шнековое бурение скважин станками типа ЛБУ-50 глубиной бурения до 10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55151E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станка над местом бурения с приведением в рабочее положение;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первого шнека;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бурение скважин с взятием проб и очисткой устья от выбуренного грунта;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последовательное наращивание шнека;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подъем шнеков с отсоединением;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перемещение станка по ходу работы с приведением его в транспортное положение;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ведение документации и обслуживание внутрипостроечного транспорта.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55151E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ЛБУ-50, глубиной бурения до 10 м в грунтах 1 группы</w:t>
            </w:r>
          </w:p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151E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26,33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21,25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ЛБУ-50, глубиной бурения до 10 м в грунтах 2 группы</w:t>
            </w:r>
          </w:p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151E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31,05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25,97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ЛБУ-50, глубиной бурения до 10 м в грунтах 3 группы</w:t>
            </w:r>
          </w:p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151E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38,03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32,95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ЛБУ-50, глубиной бурения до 10 м в грунтах 4 группы</w:t>
            </w:r>
          </w:p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151E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85,6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49,01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43,93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5151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5151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5151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</w:tbl>
    <w:p w:rsidR="00C951A0" w:rsidRPr="0055151E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9F204C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4-31. Шнековое бурение скважин станками типа ЛБУ-50 глубиной бурения до 20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9F204C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станка над местом бурения с приведением его в рабочее положение;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первого шнека;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бурение скважин с взятием проб и очисткой устья от выбуренного грунта;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последовательное наращивание шнека;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подъем шнеков с отсоединением;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перемещение станка по ходу работы с приведением его в транспортное положение;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ведение документации и обслуживание внутрипостроечного транспорта.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9F204C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ЛБУ-50, глубиной бурения до 20 м в грунтах 1 группы</w:t>
            </w:r>
          </w:p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04C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31,07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25,97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ЛБУ-50, глубиной бурения до 20 м в грунтах 2 группы</w:t>
            </w:r>
          </w:p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04C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36,92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31,82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ЛБУ-50, глубиной бурения до 20 м в грунтах 3 группы</w:t>
            </w:r>
          </w:p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04C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78,8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45,34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40,24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ЛБУ-50, глубиной бурения до 20 м в грунтах 4 группы</w:t>
            </w:r>
          </w:p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04C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99,4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56,33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51,23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9F204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F204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F204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</w:tbl>
    <w:p w:rsidR="00C951A0" w:rsidRPr="009F204C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FC2E07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4-32. Шнековое бурение скважин станками типа ЛБУ-50 глубиной бурения до 30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FC2E07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станка над местом бурения с приведением его в рабочее положение;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первого шнека;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бурение скважин с взятием проб и очисткой устья от выбуренного грунта;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последовательное наращивание шнека;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подъем шнеков с отсоединением;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перемещение станка по ходу работы с приведением его в транспортное положение;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ведение документации и обслуживание внутрипостроечного транспорта.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FC2E07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ЛБУ-50, глубиной бурения до 30 м в грунтах 1 группы</w:t>
            </w:r>
          </w:p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2E07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71,9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41,82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36,65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ЛБУ-50, глубиной бурения до 30 м в грунтах 2 группы</w:t>
            </w:r>
          </w:p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2E07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85,7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49,11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43,94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ЛБУ-50, глубиной бурения до 30 м в грунтах 3 группы</w:t>
            </w:r>
          </w:p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2E07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106,3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60,09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54,92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ЛБУ-50, глубиной бурения до 30 м в грунтах 4 группы</w:t>
            </w:r>
          </w:p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2E07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78,36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73,19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C2E0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C2E0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Долота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C2E0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</w:tbl>
    <w:p w:rsidR="00C951A0" w:rsidRPr="00FC2E07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0A5456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08. Шнековое бурение скважин станками типа СО-2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0A5456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4-33. Шнековое бурение скважин станками типа СО-2 глубиной бурения до 6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0A5456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опускание шнека в скважину;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выдвижение телескопической штанги (при бурении свыше 12 м);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бурение скважин;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телескопической штанги;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извлечение шнека из скважины;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шнекоочистителя;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шнека;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снятие шнекоочистителя и возвращение стрелы к месту бурения;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обслуживание внутрипостроечного транспорта.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0A5456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СО-2, глубиной бурения до 6 м в грунтах 1 группы</w:t>
            </w:r>
          </w:p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A5456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12,29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для бурения скважин под сваи шнекового бурения глубиной до 30 м, диаметром до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4,54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Шнек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СО-2, глубиной бурения до 6 м в грунтах 2 группы</w:t>
            </w:r>
          </w:p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A5456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12,91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для бурения скважин под сваи шнекового бурения глубиной до 30 м, диаметром до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7,83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Шнек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СО-2, глубиной бурения до 6 м в грунтах 3 группы</w:t>
            </w:r>
          </w:p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A5456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29,61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18,42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М140604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для бурения скважин под сваи шнекового бурения глубиной до 30 м, диаметром до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13,34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0A545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A545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Шнек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A545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</w:tbl>
    <w:p w:rsidR="00C951A0" w:rsidRPr="000A5456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B855C2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4-34. Шнековое бурение скважин станками типа СО-2 глубиной бурения до 12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B855C2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опускание шнека в скважину;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выдвижение телескопической штанги (при бурении свыше 12 м);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бурение скважин;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телескопической штанги;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извлечение шнека из скважины;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шнекоочистителя;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шнека;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снятие шнекоочистителя и возвращение стрелы к месту бурения;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обслуживание внутрипостроечного транспорта.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B855C2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СО-2, глубиной бурения до 12 м в грунтах 1 группы</w:t>
            </w:r>
          </w:p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55C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16,59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11,82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для бурения скважин под сваи шнекового бурения глубиной до 30 м, диаметром до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Шнек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СО-2, глубиной бурения до 12 м в грунтах 2 группы</w:t>
            </w:r>
          </w:p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55C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25,31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16,17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для бурения скважин под сваи шнекового бурения глубиной до 30 м, диаметром до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11,09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Шнек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7,78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СО-2, глубиной бурения до 12 м в грунтах 3 группы</w:t>
            </w:r>
          </w:p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55C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36,12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21,71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М140604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для бурения скважин под сваи шнекового бурения глубиной до 30 м, диаметром до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16,63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B855C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855C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Шнек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855C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</w:tbl>
    <w:p w:rsidR="00C951A0" w:rsidRPr="00B855C2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410273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4-35. Шнековое бурение скважин станками типа СО-2 глубиной бурения до 18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410273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опускание шнека в скважину;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выдвижение телескопической штанги (при бурении свыше 12 м);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бурение скважин;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телескопической штанги;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извлечение шнека из скважины;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шнекоочистителя;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шнека;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снятие шнекоочистителя и возвращение стрелы к месту бурения;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обслуживание внутрипостроечного транспорта.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410273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СО-2, глубиной бурения до 18 м в грунтах 1 группы</w:t>
            </w:r>
          </w:p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0273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25,31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16,19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для бурения скважин под сваи шнекового бурения глубиной до 30 м, диаметром до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11,09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Шнек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СО-2, глубиной бурения до 18 м в грунтах 2 группы</w:t>
            </w:r>
          </w:p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0273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33,92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для бурения скважин под сваи шнекового бурения глубиной до 30 м, диаметром до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Шнек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11,67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СО-2, глубиной бурения до 18 м в грунтах 3 группы</w:t>
            </w:r>
          </w:p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0273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44,73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26,14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М140604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для бурения скважин под сваи шнекового бурения глубиной до 30 м, диаметром до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21,04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410273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10273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Шнек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10273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</w:tbl>
    <w:p w:rsidR="00C951A0" w:rsidRPr="00410273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850142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4-36. Шнековое бурение скважин станками типа СО-2 глубиной бурения до 24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850142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опускание шнека в скважину;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выдвижение телескопической штанги (при бурении свыше 12 м);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бурение скважин;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телескопической штанги;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извлечение шнека из скважины;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шнекоочистителя;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шнека;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снятие шнекоочистителя и возвращение стрелы к месту бурения;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обслуживание внутрипостроечного транспорта.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850142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СО-2, глубиной бурения до 24 м в грунтах 1 группы</w:t>
            </w:r>
          </w:p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014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31,82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19,64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для бурения скважин под сваи шнекового бурения глубиной до 30 м, диаметром до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14,47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Шнек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6,72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СО-2, глубиной бурения до 24 м в грунтах 2 группы</w:t>
            </w:r>
          </w:p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014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42,63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25,08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для бурения скважин под сваи шнекового бурения глубиной до 30 м, диаметром до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19,91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Шнек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Шнековое бурение скважин станками типа СО-2, глубиной бурения до 24 м в грунтах 3 группы</w:t>
            </w:r>
          </w:p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014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53,45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30,63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для бурения скважин под сваи шнекового бурения глубиной до 30 м, диаметром до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25,46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85014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014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Шнек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014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</w:tbl>
    <w:p w:rsidR="00C951A0" w:rsidRPr="00850142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E60ACA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09. Ударно-вращательное бурение скважин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E60ACA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4-37. Ударно-вращательное бурение скважин глубиной бурения до 10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E60ACA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подключение пневмоударника с промывкой и смазкой его;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кондуктора;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бурение с наращиванием бурового снаряда;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спуск и подъем бурового снаряда со сборкой и разборкой его;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смена коронок;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продувка скважин сжатым воздухом;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закрывание скважин пробкой.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E60ACA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10 м в грунтах 4 группы</w:t>
            </w:r>
          </w:p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0AC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30,48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30,18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10 м в грунтах 5 группы</w:t>
            </w:r>
          </w:p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0AC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32,85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32,55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10 м в грунтах 6 группы</w:t>
            </w:r>
          </w:p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0AC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38,93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38,6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10 м в грунтах 7 группы</w:t>
            </w:r>
          </w:p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0AC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45,93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45,58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10 м в грунтах 8 группы</w:t>
            </w:r>
          </w:p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0AC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56,23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55,85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10 м в грунтах 9 группы</w:t>
            </w:r>
          </w:p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0AC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69,83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69,39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10 м в грунтах 10 группы</w:t>
            </w:r>
          </w:p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0AC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92,28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91,77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10 м в грунтах 11 группы</w:t>
            </w:r>
          </w:p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0ACA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107,32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106,76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6,38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C951A0" w:rsidRPr="00E60AC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0AC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0AC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</w:tbl>
    <w:p w:rsidR="00C951A0" w:rsidRPr="00E60ACA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864A94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4-38. Ударно-вращательное бурение скважин глубиной бурения до 20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864A94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подключение пневмоударника с промывкой и смазкой его;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кондуктора;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бурение с наращиванием бурового снаряда;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спуск и подъем бурового снаряда со сборкой и разборкой его;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смена коронок;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продувка скважин сжатым воздухом;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закрывание скважин пробкой.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864A94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20 м в грунтах 4 группы</w:t>
            </w:r>
          </w:p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4A9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34,18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20 м в грунтах 5 группы</w:t>
            </w:r>
          </w:p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4A9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36,77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36,54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20 м в грунтах 6 группы</w:t>
            </w:r>
          </w:p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4A9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42,43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42,29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20 м в грунтах 7 группы</w:t>
            </w:r>
          </w:p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4A9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49,43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49,58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20 м в грунтах 8 группы</w:t>
            </w:r>
          </w:p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4A9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59,32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59,85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20 м в грунтах 9 группы</w:t>
            </w:r>
          </w:p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4A9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72,3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73,09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20 м в грунтах 10 группы</w:t>
            </w:r>
          </w:p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4A9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96,3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97,93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20 м в грунтах 11 группы</w:t>
            </w:r>
          </w:p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4A9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117,62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119,07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6,38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C951A0" w:rsidRPr="00864A9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64A9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64A9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</w:tbl>
    <w:p w:rsidR="00C951A0" w:rsidRPr="00864A94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E65264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4-39. Ударно-вращательное бурение скважин глубиной бурения до 50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E65264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подключение пневмоударника с промывкой и смазкой его;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кондуктора;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бурение с наращиванием бурового снаряда;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спуск и подъем бурового снаряда со сборкой и разборкой его;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смена коронок;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продувка скважин сжатым воздухом;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закрывание скважин пробкой.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E65264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50 м в грунтах 4 группы</w:t>
            </w:r>
          </w:p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26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46,86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46,5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50 м в грунтах 5 группы</w:t>
            </w:r>
          </w:p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26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49,43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49,07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50 м в грунтах 6 группы</w:t>
            </w:r>
          </w:p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26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54,61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50 м в грунтах 7 группы</w:t>
            </w:r>
          </w:p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26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62,52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62,1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50 м в грунтах 8 группы</w:t>
            </w:r>
          </w:p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26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72,82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72,38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50 м в грунтах 9 группы</w:t>
            </w:r>
          </w:p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26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85,69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85,2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50 м в грунтах 10 группы</w:t>
            </w:r>
          </w:p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26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123,8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123,18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Е4-39-8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Ударно-вращательное бурение скважин, глубиной бурения до 50 м в грунтах 11 группы</w:t>
            </w:r>
          </w:p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264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160,88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ударно-вращательного бурения самоходные глубина бурения до 50 м, диаметр скважины 105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160,13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6,38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Пневмоударники погружные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C951A0" w:rsidRPr="00E6526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6526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Штанга буровая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6526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</w:tbl>
    <w:p w:rsidR="00C951A0" w:rsidRPr="00E65264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5348FF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10. Перфораторное бурение скважин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5348FF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4-40. Перфораторное бурение скважин глубиной бурения до 5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5348FF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наращивание бурового става;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подъем бурового става с разборкой штанг;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замена коронки;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спуск и подъем колонны труб для промывки пробуренной зоны;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промывка пробуренной скважины водой;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продувка после бурения;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закрывание скважины пробкой.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5348FF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5 м в грунтах 4 группы</w:t>
            </w:r>
          </w:p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8F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16,63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5 м в грунтах 5 группы</w:t>
            </w:r>
          </w:p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8F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20,33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5 м в грунтах 6 группы</w:t>
            </w:r>
          </w:p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8F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24,13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5 м в грунтах 7 группы</w:t>
            </w:r>
          </w:p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8F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26,89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5 м в грунтах 8 группы</w:t>
            </w:r>
          </w:p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8F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31,62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5 м в грунтах 9 группы</w:t>
            </w:r>
          </w:p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8F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41,88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Е4-40-7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5 м в грунтах 10 группы</w:t>
            </w:r>
          </w:p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8F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49,27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5 м в грунтах 11 группы</w:t>
            </w:r>
          </w:p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8F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56,77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C951A0" w:rsidRPr="005348F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8F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8F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</w:tbl>
    <w:p w:rsidR="00C951A0" w:rsidRPr="005348FF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402F6F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4-41. Перфораторное бурение скважин глубиной бурения до 10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402F6F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наращивание бурового става;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подъем бурового става с разборкой штанг;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замена коронки;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спуск и подъем колонны труб для промывки пробуренной зоны;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промывка пробуренной скважины водой;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продувка после бурения;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закрывание скважины пробкой.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402F6F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10 м в грунтах 4 группы</w:t>
            </w:r>
          </w:p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2F6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17,15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10 м в грунтах 5 группы</w:t>
            </w:r>
          </w:p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2F6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21,35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10 м в грунтах 6 группы</w:t>
            </w:r>
          </w:p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2F6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25,46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10 м в грунтах 7 группы</w:t>
            </w:r>
          </w:p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2F6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34,3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28,33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10 м в грунтах 8 группы</w:t>
            </w:r>
          </w:p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2F6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33,47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10 м в грунтах 9 группы</w:t>
            </w:r>
          </w:p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2F6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48,7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43,73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10 м в грунтах 10 группы</w:t>
            </w:r>
          </w:p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2F6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51,23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10 м в грунтах 11 группы</w:t>
            </w:r>
          </w:p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2F6F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62,8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58,62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C951A0" w:rsidRPr="00402F6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02F6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02F6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</w:tbl>
    <w:p w:rsidR="00C951A0" w:rsidRPr="00402F6F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15A82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4-42. Перфораторное бурение скважин глубиной бурения до 15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15A82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наращивание бурового става;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подъем бурового става с разборкой штанг;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замена коронки;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спуск и подъем колонны труб для промывки пробуренной зоны;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промывка пробуренной скважины водой;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продувка после бурения;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закрывание скважины пробкой.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715A82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15 м в грунтах 4 группы</w:t>
            </w:r>
          </w:p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A8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15 м в грунтах 5 группы</w:t>
            </w:r>
          </w:p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A8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24,23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15 м в грунтах 6 группы</w:t>
            </w:r>
          </w:p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A8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28,54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15 м в грунтах 7 группы</w:t>
            </w:r>
          </w:p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A8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32,64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15 м в грунтах 8 группы</w:t>
            </w:r>
          </w:p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A8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38,19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15 м в грунтах 9 группы</w:t>
            </w:r>
          </w:p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A8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47,53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Е4-42-7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15 м в грунтах 10 группы</w:t>
            </w:r>
          </w:p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A8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55,02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15 м в грунтах 11 группы</w:t>
            </w:r>
          </w:p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A82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67,9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62,51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C951A0" w:rsidRPr="00715A82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15A82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15A82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</w:tbl>
    <w:p w:rsidR="00C951A0" w:rsidRPr="00715A82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F21A99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4-43. Перфораторное бурение скважин глубиной бурения до 20 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F21A99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наращивание бурового става;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подъем бурового става с разборкой штанг;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замена коронки;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спуск и подъем колонны труб для промывки пробуренной зоны;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промывка пробуренной скважины водой;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продувка после бурения;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закрытие скважины пробкой.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F21A99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20 м в грунтах 4 группы</w:t>
            </w:r>
          </w:p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1A99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20,63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20 м в грунтах 5 группы</w:t>
            </w:r>
          </w:p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1A99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25,56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20 м в грунтах 6 группы</w:t>
            </w:r>
          </w:p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1A99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30,18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20 м в грунтах 7 группы</w:t>
            </w:r>
          </w:p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1A99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35,11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20 м в грунтах 8 группы</w:t>
            </w:r>
          </w:p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1A99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41,16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20 м в грунтах 9 группы</w:t>
            </w:r>
          </w:p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1A99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56,2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49,99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Е4-43-7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20 м в грунтах 10 группы</w:t>
            </w:r>
          </w:p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1A99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63,2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57,48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Перфораторное бурение скважин, глубиной бурения до 20 м в грунтах 11 группы</w:t>
            </w:r>
          </w:p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1A99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буровые перфораторного бурения глубина бурения до 25 м, диаметр скважин 48-60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64,77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П1/30-70-90-20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Коронка долотчатая пластинчатая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C951A0" w:rsidRPr="00F21A9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П1/30-70-200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21A9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Штанги буровые диаметром 32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21A9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</w:tbl>
    <w:p w:rsidR="00C951A0" w:rsidRPr="00F21A99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C6458F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11. Устройство сборных железобетонных колодцев глубиной до 20 м методом принудительного погружения колец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C6458F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4-44. Устройство сборных железобетонных колодцев глубиной до 20 м методом принудительного погружения колец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C6458F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выравнивающей постели;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ножевой секции в проектное положение;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кольца на нож, выверка его вертикальности с центровкой и расстроповкой;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сварка стыка колец с изготовлением с установкой закладных деталей и полос жесткости;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заделка стыков раствором;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гидроизоляция стыков;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погружение кольца;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разработка грунта внутри колодца грейфером, подвешенным на кране, с погрузкой в автосамосвалы.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C6458F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сборных железобетонных колодцев глубиной до 20 м методом принудительного погружения колец</w:t>
            </w:r>
          </w:p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458F">
              <w:rPr>
                <w:rFonts w:ascii="Arial" w:hAnsi="Arial" w:cs="Arial"/>
              </w:rPr>
              <w:t>(единица измерения - м колодца)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38,98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28,12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13,25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М141200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погружения железобетонных оболочек диаметром 3,4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13,25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458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Накладные детали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51A0" w:rsidRPr="00C6458F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6458F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железобетонные диаметром до 3,4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6458F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C951A0" w:rsidRPr="00C6458F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531AA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12. Устройство лучевых дренажных скважин длиной до 130 м установкой УЛБ-130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531AA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4-45. Устройство лучевых дренажных скважин длиной до 130 м установкой УЛБ-130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531AA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горизонтальное бурение скважин с наращиванием секций шнеков и обсадных труб;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извлечение шнека из скважины;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в скважину фильтров;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извлечение из скважины обсадных труб.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7531AA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лучевых дренажных скважин длиной до 130 м установкой УЛБ-130</w:t>
            </w:r>
          </w:p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31AA">
              <w:rPr>
                <w:rFonts w:ascii="Arial" w:hAnsi="Arial" w:cs="Arial"/>
              </w:rPr>
              <w:t>(единица измерения - м луча)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гидроэнергетическом строительстве, 0,25 м</w:t>
            </w:r>
            <w:r w:rsidRPr="007531A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М141300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устройства лучевых дренажных скважин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М153200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тяговым усилием 1471,5 (150)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531A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монтажного пистолета 5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531A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531A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531A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C951A0" w:rsidRPr="007531AA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68653B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Крепление скважин трубами, извлечение труб, свободный спуск или подъем труб из скважины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68653B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Крепление скважин трубами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68653B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RPr="0068653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68653B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4-46. Крепление скважин при роторном бурении трубами с муфтовым соединением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RPr="0068653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68653B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проработка скважины под обсадную колонну;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труб;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проверка резьбы: калибровка и навинчивание труб, подварка стыков и приварка направляющих на обсадные трубы;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постановка и снятие хомутов;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посадка колонны в незакрепленную часть скважины;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обслуживание внутрипостроечного транспорта.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68653B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установками и агрегатами буровыми на базе автомобилей, при глубине скважины до 50 м, 1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установками и агрегатами буровыми на базе автомобилей, при глубине скважины до 50 м, 2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установками и агрегатами буровыми на базе автомобилей, при глубине скважины до 100 м, 1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установками и агрегатами буровыми на базе автомобилей, при глубине скважины до 100 м, 2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7,89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установками и агрегатами буровыми на базе автомобилей, при глубине скважины до 200 м, 1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5,68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установками и агрегатами буровыми на базе автомобилей, при глубине скважины до 200 м, 2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8,27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установками и агрегатами буровыми на базе автомобилей, при глубине скважины до 300 м, 1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установками и агрегатами буровыми на базе автомобилей, при глубине скважины до 300 м, 2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8,67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установками и агрегатами буровыми на базе автомобилей, при глубине скважины до 400 м, 1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установками и агрегатами буровыми на базе автомобилей, при глубине скважины до 400 м, 2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8,67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Е4-46-11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установками и агрегатами буровыми на базе автомобилей, при глубине скважины до 600 м, 1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установками и агрегатами буровыми на базе автомобилей, при глубине скважины до 600 м, 2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9,09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установками и агрегатами буровыми на базе автомобилей, при глубине скважины до 700 м, 1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установками и агрегатами буровыми на базе автомобилей, при глубине скважины до 700 м, 2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9,09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станками буровыми вращательного бурения, при глубине скважины до 50 м, 1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станками буровыми вращательного бурения, при глубине скважины до 50 м, 2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станками буровыми вращательного бурения, при глубине скважины до 100 м, 1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станками буровыми вращательного бурения, при глубине скважины до 100 м, 2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7,89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станками буровыми вращательного бурения, при глубине скважины до 200 м, 1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5,68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станками буровыми вращательного бурения, при глубине скважины до 200 м, 2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8,27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станками буровыми вращательного бурения, при глубине скважины до 300 м, 1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 муфтовым соединением станками буровыми вращательного бурения, при глубине скважины до 300 м, 2 группа грунтов по устойчивости</w:t>
            </w:r>
          </w:p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653B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8,67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4,24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653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653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653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C951A0" w:rsidRPr="0068653B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4F3CBD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4-47. Крепление скважин при роторном бурении трубами со сварным соединением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4F3CBD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проработка скважины под обсадную колонну;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труб;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сварка стыков и приварка направляющих на обсадные трубы;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постановка и снятие хомутов;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посадка колонны в незакрепленную часть скважины;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обслуживание внутрипостроечного транспорта.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4F3CBD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установками и агрегатами буровыми на базе автомобилей, при глубине скважины до 50 м, 1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9,33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установками и агрегатами буровыми на базе автомобилей, при глубине скважины до 50 м, 2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установками и агрегатами буровыми на базе автомобилей, при глубине скважины до 100 м, 1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9,93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установками и агрегатами буровыми на базе автомобилей, при глубине скважины до 100 м, 2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14,04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установками и агрегатами буровыми на базе автомобилей, при глубине скважины до 200 м, 1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10,61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установками и агрегатами буровыми на базе автомобилей, при глубине скважины до 200 м, 2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6,87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установками и агрегатами буровыми на базе автомобилей, при глубине скважины до 300 м, 1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установками и агрегатами буровыми на базе автомобилей, при глубине скважины до 300 м, 2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14,87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Е4-47-9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установками и агрегатами буровыми на базе автомобилей, при глубине скважины до 400 м, 1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установками и агрегатами буровыми на базе автомобилей, при глубине скважины до 400 м, 2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14,87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установками и агрегатами буровыми на базе автомобилей, при глубине скважины до 600 м, 1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6,68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установками и агрегатами буровыми на базе автомобилей, при глубине скважины до 600 м, 2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установками и агрегатами буровыми на базе автомобилей, при глубине скважины до 700 м, 1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6,68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установками и агрегатами буровыми на базе автомобилей, при глубине скважины до 700 м, 2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станками буровыми вращательного бурения, при глубине скважины до 50 м, 1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9,33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станками буровыми вращательного бурения, при глубине скважины до 50 м, 2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станками буровыми вращательного бурения, при глубине скважины до 100 м, 1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9,93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станками буровыми вращательного бурения, при глубине скважины до 100 м, 2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14,04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станками буровыми вращательного бурения, при глубине скважины до 200 м, 1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10,61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станками буровыми вращательного бурения, при глубине скважины до 200 м, 2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6,87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станками буровыми вращательного бурения, при глубине скважины до 300 м, 1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Е4-47-22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 при роторном бурении трубами со сварным соединением станками буровыми вращательного бурения, при глубине скважины до 300 м, 2 группа грунтов по устойчивости</w:t>
            </w:r>
          </w:p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F3CBD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14,87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4F3CBD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F3CBD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F3CBD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C951A0" w:rsidRPr="004F3CBD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261F74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4-48. Крепление скважины при ударно-канатном бурении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261F74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проработка скважины под обсадную колонну;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труб;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проверка резьбы: калибровка и навинчивание труб, подварка стыков и приварка направляющих на обсадные трубы;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постановка и снятие хомутов;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посадка колонны в незакрепленную часть скважины;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обслуживание внутрипостроечного транспорта.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261F74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 муфтовым соединением установками и станками ударно-канатного бурения, при глубине скважины до 50 м, 1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 муфтовым соединением установками и станками ударно-канатного бурения, при глубине скважины до 50 м, 2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 муфтовым соединением установками и станками ударно-канатного бурения, при глубине скважины до 200 м, 1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 муфтовым соединением установками и станками ударно-канатного бурения, при глубине скважины до 200 м, 2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7,46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 муфтовым соединением установками и станками ударно-канатного бурения, при глубине скважины до 300 м, 1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5,94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 муфтовым соединением установками и станками ударно-канатного бурения, при глубине скважины до 300 м, 2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7,99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 муфтовым соединением установками и станками ударно-канатного бурения, при глубине скважины до 500 м, 1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5,94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 муфтовым соединением установками и станками ударно-канатного бурения, при глубине скважины до 500 м, 2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со сварным соединением установками и станками ударно-канатного бурения, при глубине скважины до 50 м, 1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со сварным соединением установками и станками ударно-канатного бурения, при глубине скважины до 50 м, 2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11,34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5,03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со сварным соединением установками и станками ударно-канатного бурения, при глубине скважины до 200 м, 1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со сварным соединением установками и станками ударно-канатного бурения, при глубине скважины до 200 м, 2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со сварным соединением установками и станками ударно-канатного бурения, при глубине скважины до 300 м, 1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9,79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7,49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со сварным соединением установками и станками ударно-канатного бурения, при глубине скважины до 300 м, 2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со сварным соединением установками и станками ударно-канатного бурения, при глубине скважины до 500 м, 1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9,79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7,49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со сварным соединением установками и станками ударно-канатного бурения при глубине скважины до 500 м, 2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14,25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12,33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 муфтовым соединением комплектом оборудования шнекового бурения, при глубине скважины до 50 м, 1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 муфтовым соединением комплектом оборудования шнекового бурения, при глубине скважины до 50 м, 2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Е4-48-19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со сварным соединением комплектом оборудования шнекового бурения, при глубине скважины до 50 м, 1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7,29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Е4-48-20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скважины при ударно-канатном бурении трубами со сварным соединением комплектом оборудования шнекового бурения, при глубине скважины до 50 м, 2 группа грунтов по устойчивости</w:t>
            </w:r>
          </w:p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1F74">
              <w:rPr>
                <w:rFonts w:ascii="Arial" w:hAnsi="Arial" w:cs="Arial"/>
              </w:rPr>
              <w:t>(единица измерения - 10 м закрепленной скважины)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11,39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5,03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261F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61F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61F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C951A0" w:rsidRPr="00261F74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61221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4-49. Свободный спуск или подъем обсадных (надфильтровых) труб в трубах большего диаметра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61221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подбор труб;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предохранительных колец и проверка резьбы;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замер и шаблонирование труб;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постановка и снятие хомутов;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навинчивание, отвинчивание труб, подварка стыков и приварка направляющих на обсадные трубы и оказание помощи сварщику при спуске труб со сварным соединением;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спуск или подъем труб в трубах большего диаметра;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относка труб и укладка их в штабеля;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при сварном соединении калибровка, центрирование труб над устьем скважины;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обслуживание внутрипостроечного транспорта.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761221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Свободный спуск или подъем обсадных (надфильтровых) труб в трубах большего диаметра при вращательном бурении станками роторного бурения, при глубине скважины до 500 м, с муфтовым соединением</w:t>
            </w:r>
          </w:p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1221">
              <w:rPr>
                <w:rFonts w:ascii="Arial" w:hAnsi="Arial" w:cs="Arial"/>
              </w:rPr>
              <w:t>(единица измерения - 10 м спуска или подъема)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2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Свободный спуск или подъем обсадных (надфильтровых) труб в трубах большего диаметра при вращательном бурении станками роторного бурения, при глубине скважины до 500 м, со сварным соединением</w:t>
            </w:r>
          </w:p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1221">
              <w:rPr>
                <w:rFonts w:ascii="Arial" w:hAnsi="Arial" w:cs="Arial"/>
              </w:rPr>
              <w:t>(единица измерения - 10 м спуска или подъема)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2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Е4-49-3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Свободный спуск или подъем обсадных (надфильтровых) труб в трубах большего диаметра при вращательном бурении станками роторного бурения, при глубине скважины до 600 м, с муфтовым соединением</w:t>
            </w:r>
          </w:p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1221">
              <w:rPr>
                <w:rFonts w:ascii="Arial" w:hAnsi="Arial" w:cs="Arial"/>
              </w:rPr>
              <w:t>(единица измерения - 10 м спуска или подъема)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2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Свободный спуск или подъем обсадных (надфильтровых) труб в трубах большего диаметра при вращательном бурении станками роторного бурения, при глубине скважины до 600 м, со сварным соединением</w:t>
            </w:r>
          </w:p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1221">
              <w:rPr>
                <w:rFonts w:ascii="Arial" w:hAnsi="Arial" w:cs="Arial"/>
              </w:rPr>
              <w:t>(единица измерения - 10 м спуска или подъема)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2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Свободный спуск или подъем обсадных (надфильтровых) труб в трубах большего диаметра при вращательном бурении станками шнекового бурения, при глубине бурения до 50 м, с муфтовым соединением</w:t>
            </w:r>
          </w:p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1221">
              <w:rPr>
                <w:rFonts w:ascii="Arial" w:hAnsi="Arial" w:cs="Arial"/>
              </w:rPr>
              <w:t>(единица измерения - 10 м спуска или подъема)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2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Свободный спуск или подъем обсадных (надфильтровых) труб в трубах большего диаметра при вращательном бурении станками шнекового бурения, при глубине бурения до 50 м, со сварным соединением</w:t>
            </w:r>
          </w:p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1221">
              <w:rPr>
                <w:rFonts w:ascii="Arial" w:hAnsi="Arial" w:cs="Arial"/>
              </w:rPr>
              <w:t>(единица измерения - 10 м спуска или подъема)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шнекового бурения на базе автомобиля глубина бурения до 50 м, диаметр скважин: начальный до 198 мм, конечный до 151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2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Свободный спуск или подъем обсадных (надфильтровых) труб в трубах большего диаметра при вращательном бурении станками вращательного бурения, при глубине бурения до 500 м, с муфтовым соединением</w:t>
            </w:r>
          </w:p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1221">
              <w:rPr>
                <w:rFonts w:ascii="Arial" w:hAnsi="Arial" w:cs="Arial"/>
              </w:rPr>
              <w:t>(единица измерения - 10 м спуска или подъема)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2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Свободный спуск или подъем обсадных (надфильтровых) труб в трубах большего диаметра при вращательном бурении станками вращательного бурения, при глубине бурения до 500 м, со сварным соединением</w:t>
            </w:r>
          </w:p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1221">
              <w:rPr>
                <w:rFonts w:ascii="Arial" w:hAnsi="Arial" w:cs="Arial"/>
              </w:rPr>
              <w:t>(единица измерения - 10 м спуска или подъема)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2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Свободный спуск или подъем обсадных (надфильтровых) труб в трубах большего диаметра при ударно-канатном бурении, при глубине бурения до 200 м, с муфтовым соединением</w:t>
            </w:r>
          </w:p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1221">
              <w:rPr>
                <w:rFonts w:ascii="Arial" w:hAnsi="Arial" w:cs="Arial"/>
              </w:rPr>
              <w:t>(единица измерения - 10 м спуска или подъема)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2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Е4-49-10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Свободный спуск или подъем обсадных (надфильтровых) труб в трубах большего диаметра при ударно-канатном бурении, при глубине бурения до 200 м, со сварным соединением</w:t>
            </w:r>
          </w:p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1221">
              <w:rPr>
                <w:rFonts w:ascii="Arial" w:hAnsi="Arial" w:cs="Arial"/>
              </w:rPr>
              <w:t>(единица измерения - 10 м спуска или подъема)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4,18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122,62 (12,5)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2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C951A0" w:rsidRPr="0076122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6122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6122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C951A0" w:rsidRPr="00761221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2935BE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4-50. Установка кондуктора при колонковом бурении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2935BE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свободный спуск труб в скважину буровым станком;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цементация затрубного пространства;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цементного раствора.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2935BE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кондуктора при колонковом бурении</w:t>
            </w:r>
          </w:p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35BE">
              <w:rPr>
                <w:rFonts w:ascii="Arial" w:hAnsi="Arial" w:cs="Arial"/>
              </w:rPr>
              <w:t>(единица измерения - 100 м бурения)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19,44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17,04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17,04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Растворомешалки для приготовления водоцементных и других растворов 350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17,04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35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2935B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2935B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обсадные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2935B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C951A0" w:rsidRPr="002935BE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8C64F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Извлечение труб из скважины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8C64F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4-51. Извлечение труб из скважины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8C64F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устья скважины для установки фильтра;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домкрата и монтаж гидравлической системы;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навинчивание, развинчивание универсальной головки, вертлюжной пробки или надевание и снятие элеватора (хомута);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извлечение труб из скважины;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отвертывание или срезка труб сварщиком;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относка и укладка труб.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8C64F0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Извлечение труб из скважины станками роторного бурения при глубине скважины до 200 м, 1 группа грунтов по устойчивости</w:t>
            </w:r>
          </w:p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4F0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6,72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Извлечение труб из скважины станками роторного бурения при глубине скважины до 200 м, 2 группа грунтов по устойчивости</w:t>
            </w:r>
          </w:p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4F0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Извлечение труб из скважины станками роторного бурения при глубине скважины до 400 м, 1 группа грунтов по устойчивости</w:t>
            </w:r>
          </w:p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4F0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7,83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Извлечение труб из скважины станками роторного бурения при глубине скважины до 400 м, 2 группа грунтов по устойчивости</w:t>
            </w:r>
          </w:p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4F0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17,72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Извлечение труб из скважины станками роторного бурения при глубине скважины до 700 м, 1 группа грунтов по устойчивости</w:t>
            </w:r>
          </w:p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4F0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300 т (ГАЗ-300)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Извлечение труб из скважины станками роторного бурения при глубине скважины до 700 м, 2 группа грунтов по устойчивости</w:t>
            </w:r>
          </w:p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4F0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17,72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300 т (ГАЗ-300)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Извлечение труб из скважины станками ударно-канатного бурения при глубине скважины до 50 м, 1 группа грунтов по устойчивости</w:t>
            </w:r>
          </w:p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4F0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Извлечение труб из скважины станками ударно-канатного бурения при глубине скважины до 50 м, 2 группа грунтов по устойчивости</w:t>
            </w:r>
          </w:p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4F0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Извлечение труб из скважины станками ударно-канатного бурения при глубине скважины до 200 м, 1 группа грунтов по устойчивости</w:t>
            </w:r>
          </w:p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4F0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Извлечение труб из скважины станками ударно-канатного бурения при глубине скважины до 200 м, 2 группа грунтов по устойчивости</w:t>
            </w:r>
          </w:p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4F0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Извлечение труб из скважины станками ударно-канатного бурения при глубине скважины до 300 м, 1 группа грунтов по устойчивости</w:t>
            </w:r>
          </w:p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4F0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Извлечение труб из скважины станками ударно-канатного бурения при глубине скважины до 300 м, 2 группа грунтов по устойчивости</w:t>
            </w:r>
          </w:p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4F0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16,91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Извлечение труб из скважины станками ударно-канатного бурения при глубине скважины до 500 м, 1 группа грунтов по устойчивости</w:t>
            </w:r>
          </w:p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4F0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300 т (ГАЗ-300)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Извлечение труб из скважины станками ударно-канатного бурения при глубине скважины до 500 м, 2 группа грунтов по устойчивости</w:t>
            </w:r>
          </w:p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4F0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19,11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до 300 т (ГАЗ-300)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8C64F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C64F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C64F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C951A0" w:rsidRPr="008C64F0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B36947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03. Сварка и резка обсадных труб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B36947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Сварка обсадных труб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B36947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RPr="00B3694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B36947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4-52. Сварка обсадных труб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RPr="00B3694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B36947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сварочного агрегата к работе: заправка, заводка и регулировка генератора;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сварочных кабелей и электродов к работе;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кромок перед сваркой от окалины, ржавчины, масел и других загрязнений;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сварка швов и их осмотр;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отключение кабелей и уборка их после окончания работ.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B36947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обсадных труб наружным диаметром 168 мм</w:t>
            </w:r>
          </w:p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6947">
              <w:rPr>
                <w:rFonts w:ascii="Arial" w:hAnsi="Arial" w:cs="Arial"/>
              </w:rPr>
              <w:t>(единица измерения - сварка)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обсадных труб наружным диаметром 219 мм</w:t>
            </w:r>
          </w:p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6947">
              <w:rPr>
                <w:rFonts w:ascii="Arial" w:hAnsi="Arial" w:cs="Arial"/>
              </w:rPr>
              <w:t>(единица измерения - сварка)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обсадных труб наружным диаметром 245 мм</w:t>
            </w:r>
          </w:p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6947">
              <w:rPr>
                <w:rFonts w:ascii="Arial" w:hAnsi="Arial" w:cs="Arial"/>
              </w:rPr>
              <w:t>(единица измерения - сварка)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обсадных труб наружным диаметром 273 мм</w:t>
            </w:r>
          </w:p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6947">
              <w:rPr>
                <w:rFonts w:ascii="Arial" w:hAnsi="Arial" w:cs="Arial"/>
              </w:rPr>
              <w:t>(единица измерения - сварка)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обсадных труб наружным диаметром 299 мм</w:t>
            </w:r>
          </w:p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6947">
              <w:rPr>
                <w:rFonts w:ascii="Arial" w:hAnsi="Arial" w:cs="Arial"/>
              </w:rPr>
              <w:t>(единица измерения - сварка)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обсадных труб наружным диаметром 325 мм</w:t>
            </w:r>
          </w:p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6947">
              <w:rPr>
                <w:rFonts w:ascii="Arial" w:hAnsi="Arial" w:cs="Arial"/>
              </w:rPr>
              <w:t>(единица измерения - сварка)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обсадных труб наружным диаметром 377 мм</w:t>
            </w:r>
          </w:p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6947">
              <w:rPr>
                <w:rFonts w:ascii="Arial" w:hAnsi="Arial" w:cs="Arial"/>
              </w:rPr>
              <w:t>(единица измерения - сварка)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обсадных труб наружным диаметром 426 мм</w:t>
            </w:r>
          </w:p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6947">
              <w:rPr>
                <w:rFonts w:ascii="Arial" w:hAnsi="Arial" w:cs="Arial"/>
              </w:rPr>
              <w:t>(единица измерения - сварка)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обсадных труб наружным диаметром 478 мм</w:t>
            </w:r>
          </w:p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6947">
              <w:rPr>
                <w:rFonts w:ascii="Arial" w:hAnsi="Arial" w:cs="Arial"/>
              </w:rPr>
              <w:t>(единица измерения - сварка)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обсадных труб наружным диаметром 529 мм</w:t>
            </w:r>
          </w:p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6947">
              <w:rPr>
                <w:rFonts w:ascii="Arial" w:hAnsi="Arial" w:cs="Arial"/>
              </w:rPr>
              <w:t>(единица измерения - сварка)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обсадных труб наружным диаметром 630 мм</w:t>
            </w:r>
          </w:p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6947">
              <w:rPr>
                <w:rFonts w:ascii="Arial" w:hAnsi="Arial" w:cs="Arial"/>
              </w:rPr>
              <w:t>(единица измерения - сварка)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обсадных труб наружным диаметром 720 мм</w:t>
            </w:r>
          </w:p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6947">
              <w:rPr>
                <w:rFonts w:ascii="Arial" w:hAnsi="Arial" w:cs="Arial"/>
              </w:rPr>
              <w:t>(единица измерения - сварка)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B36947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B36947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B36947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C951A0" w:rsidRPr="00B36947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9B7618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Резка обсадных труб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9B7618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4-53. Резка обсадных труб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9B7618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баллонов к работе с присоединением к ним и продувкой шлангов;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опробование (регулировка) резака;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резка металла;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отключение шлангов от баллонов и уборка их после окончания работ.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9B7618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обсадных труб наружным диаметром 168 мм</w:t>
            </w:r>
          </w:p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7618">
              <w:rPr>
                <w:rFonts w:ascii="Arial" w:hAnsi="Arial" w:cs="Arial"/>
              </w:rPr>
              <w:t>(единица измерения - резка)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76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обсадных труб наружным диаметром 219 мм</w:t>
            </w:r>
          </w:p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7618">
              <w:rPr>
                <w:rFonts w:ascii="Arial" w:hAnsi="Arial" w:cs="Arial"/>
              </w:rPr>
              <w:t>(единица измерения - резка)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76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0,137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обсадных труб наружным диаметром 245 мм</w:t>
            </w:r>
          </w:p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7618">
              <w:rPr>
                <w:rFonts w:ascii="Arial" w:hAnsi="Arial" w:cs="Arial"/>
              </w:rPr>
              <w:t>(единица измерения - резка)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76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обсадных труб наружным диаметром 273 мм</w:t>
            </w:r>
          </w:p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7618">
              <w:rPr>
                <w:rFonts w:ascii="Arial" w:hAnsi="Arial" w:cs="Arial"/>
              </w:rPr>
              <w:t>(единица измерения - резка)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76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обсадных труб наружным диаметром 299 мм</w:t>
            </w:r>
          </w:p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7618">
              <w:rPr>
                <w:rFonts w:ascii="Arial" w:hAnsi="Arial" w:cs="Arial"/>
              </w:rPr>
              <w:t>(единица измерения - резка)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76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обсадных труб наружным диаметром 325 мм</w:t>
            </w:r>
          </w:p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7618">
              <w:rPr>
                <w:rFonts w:ascii="Arial" w:hAnsi="Arial" w:cs="Arial"/>
              </w:rPr>
              <w:t>(единица измерения - резка)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76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обсадных труб наружным диаметром 377 мм</w:t>
            </w:r>
          </w:p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7618">
              <w:rPr>
                <w:rFonts w:ascii="Arial" w:hAnsi="Arial" w:cs="Arial"/>
              </w:rPr>
              <w:t>(единица измерения - резка)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76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обсадных труб наружным диаметром 426 мм</w:t>
            </w:r>
          </w:p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7618">
              <w:rPr>
                <w:rFonts w:ascii="Arial" w:hAnsi="Arial" w:cs="Arial"/>
              </w:rPr>
              <w:t>(единица измерения - резка)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76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обсадных труб наружным диаметром 478 мм</w:t>
            </w:r>
          </w:p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7618">
              <w:rPr>
                <w:rFonts w:ascii="Arial" w:hAnsi="Arial" w:cs="Arial"/>
              </w:rPr>
              <w:t>(единица измерения - резка)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76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обсадных труб наружным диаметром 529 мм</w:t>
            </w:r>
          </w:p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7618">
              <w:rPr>
                <w:rFonts w:ascii="Arial" w:hAnsi="Arial" w:cs="Arial"/>
              </w:rPr>
              <w:t>(единица измерения - резка)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76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обсадных труб наружным диаметром 630 мм</w:t>
            </w:r>
          </w:p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7618">
              <w:rPr>
                <w:rFonts w:ascii="Arial" w:hAnsi="Arial" w:cs="Arial"/>
              </w:rPr>
              <w:t>(единица измерения - резка)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76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Резка обсадных труб наружным диаметром 720 мм</w:t>
            </w:r>
          </w:p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7618">
              <w:rPr>
                <w:rFonts w:ascii="Arial" w:hAnsi="Arial" w:cs="Arial"/>
              </w:rPr>
              <w:t>(единица измерения - резка)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B761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B761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76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B761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</w:tbl>
    <w:p w:rsidR="00C951A0" w:rsidRPr="009B7618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CE6274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04. Тампонажные работы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CE6274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4-54. Цементация затрубного пространства комплектом бурового оборудования и цементационной установкой с расходом сухой смеси на 1 м цементируемой части скважины до 400 кг или более 400 кг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CE6274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цементного раствора;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скважины перед цементированием;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навертывание заливочной головки на колонну труб;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закачка цементного раствора в колонну;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отвертывание крышки головки, спуск пробки и завертывание крышки;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продавка цементного раствора водой или глинистым раствором, закрытие крана и отсоединение нагнетательной линии от заливочной головки;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ожидание затвердения цемента;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опрессовка обсадной колонны;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подготовительно-заключительные работы, связанные с подъемом и спуском бурового инструмента.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CE6274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Цементация затрубного пространства комплектом бурового оборудования и цементационной установкой с расходом сухой смеси на 1 м цементируемой части скважины до 400 кг при роторном бурении, глубина посадки цементируемой колонны до 50 м</w:t>
            </w:r>
          </w:p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6274">
              <w:rPr>
                <w:rFonts w:ascii="Arial" w:hAnsi="Arial" w:cs="Arial"/>
              </w:rPr>
              <w:t>(единица измерения - колонна)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141,11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48,66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24,33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CE627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24,33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Цементация затрубного пространства комплектом бурового оборудования и цементационной установкой с расходом сухой смеси на 1 м цементируемой части скважины до 400 кг при роторном бурении, глубина посадки цементируемой колонны до 100 м</w:t>
            </w:r>
          </w:p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6274">
              <w:rPr>
                <w:rFonts w:ascii="Arial" w:hAnsi="Arial" w:cs="Arial"/>
              </w:rPr>
              <w:t>(единица измерения - колонна)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154,35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53,28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26,64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CE627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26,64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Цементация затрубного пространства комплектом бурового оборудования и цементационной установкой с расходом сухой смеси на 1 м цементируемой части скважины до 400 кг при роторном бурении, глубина посадки цементируемой колонны до 200 м</w:t>
            </w:r>
          </w:p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6274">
              <w:rPr>
                <w:rFonts w:ascii="Arial" w:hAnsi="Arial" w:cs="Arial"/>
              </w:rPr>
              <w:t>(единица измерения - колонна)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185,85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68,36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34,18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CE627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34,18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Цементация затрубного пространства комплектом бурового оборудования и цементационной установкой с расходом сухой смеси на 1 м цементируемой части скважины до 400 кг при роторном бурении, глубина посадки цементируемой колонны до 400 м</w:t>
            </w:r>
          </w:p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6274">
              <w:rPr>
                <w:rFonts w:ascii="Arial" w:hAnsi="Arial" w:cs="Arial"/>
              </w:rPr>
              <w:t>(единица измерения - колонна)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273,52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114,76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57,38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CE627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57,38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Цементация затрубного пространства комплектом бурового оборудования и цементационной установкой с расходом сухой смеси на 1 м цементируемой части скважины до 400 кг при роторном бурении, глубина посадки цементируемой колонны до 700 м</w:t>
            </w:r>
          </w:p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6274">
              <w:rPr>
                <w:rFonts w:ascii="Arial" w:hAnsi="Arial" w:cs="Arial"/>
              </w:rPr>
              <w:t>(единица измерения - колонна)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388,96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261,75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87,25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CE627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87,25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Цементация затрубного пространства комплектом бурового оборудования и цементационной установкой с расходом сухой смеси на 1 м цементируемой части скважины до 400 кг при ударно-канатном бурении, глубина посадки цементируемой колонны до 50 м</w:t>
            </w:r>
          </w:p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6274">
              <w:rPr>
                <w:rFonts w:ascii="Arial" w:hAnsi="Arial" w:cs="Arial"/>
              </w:rPr>
              <w:t>(единица измерения - колонна)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94,82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50,92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25,46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CE627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25,46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Цементация затрубного пространства комплектом бурового оборудования и цементационной установкой с расходом сухой смеси на 1 м цементируемой части скважины до 400 кг при ударно-канатном бурении, глубина посадки цементируемой колонны до 100 м</w:t>
            </w:r>
          </w:p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6274">
              <w:rPr>
                <w:rFonts w:ascii="Arial" w:hAnsi="Arial" w:cs="Arial"/>
              </w:rPr>
              <w:t>(единица измерения - колонна)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99,86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55,44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27,72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CE627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27,72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Цементация затрубного пространства комплектом бурового оборудования и цементационной установкой с расходом сухой смеси на 1 м цементируемой части скважины до 400 кг при ударно-канатном бурении, глубина посадки цементируемой колонны до 200 м</w:t>
            </w:r>
          </w:p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6274">
              <w:rPr>
                <w:rFonts w:ascii="Arial" w:hAnsi="Arial" w:cs="Arial"/>
              </w:rPr>
              <w:t>(единица измерения - колонна)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118,13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71,64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35,82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CE627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35,82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Цементация затрубного пространства комплектом бурового оборудования и цементационной установкой с расходом сухой смеси на 1 м цементируемой части скважины до 400 кг при ударно-канатном бурении, глубина посадки цементируемой колонны до 500 м</w:t>
            </w:r>
          </w:p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6274">
              <w:rPr>
                <w:rFonts w:ascii="Arial" w:hAnsi="Arial" w:cs="Arial"/>
              </w:rPr>
              <w:t>(единица измерения - колонна)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172,64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120,1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CE627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60,05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Цементация затрубного пространства комплектом бурового оборудования и цементационной установкой с расходом сухой смеси на 1 м цементируемой части скважины более 400 кг при роторном бурении, глубина посадки цементируемой колонны до 50 м</w:t>
            </w:r>
          </w:p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6274">
              <w:rPr>
                <w:rFonts w:ascii="Arial" w:hAnsi="Arial" w:cs="Arial"/>
              </w:rPr>
              <w:t>(единица измерения - колонна)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141,11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48,66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24,33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CE627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24,33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Цементация затрубного пространства комплектом бурового оборудования и цементационной установкой с расходом сухой смеси на 1 м цементируемой части скважины более 400 кг при роторном бурении, глубина посадки цементируемой колонны до 100 м</w:t>
            </w:r>
          </w:p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6274">
              <w:rPr>
                <w:rFonts w:ascii="Arial" w:hAnsi="Arial" w:cs="Arial"/>
              </w:rPr>
              <w:t>(единица измерения - колонна)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154,35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53,28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26,64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CE627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26,64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Е4-54-12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Цементация затрубного пространства комплектом бурового оборудования и цементационной установкой с расходом сухой смеси на 1 м цементируемой части скважины более 400 кг при роторном бурении, глубина посадки цементируемой колонны до 200 м</w:t>
            </w:r>
          </w:p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6274">
              <w:rPr>
                <w:rFonts w:ascii="Arial" w:hAnsi="Arial" w:cs="Arial"/>
              </w:rPr>
              <w:t>(единица измерения - колонна)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185,85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68,36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34,18</w:t>
            </w:r>
          </w:p>
        </w:tc>
      </w:tr>
      <w:tr w:rsidR="00C951A0" w:rsidRPr="00CE6274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E6274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цементационные автоматизированные 15 м</w:t>
            </w:r>
            <w:r w:rsidRPr="00CE627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E6274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34,18</w:t>
            </w:r>
          </w:p>
        </w:tc>
      </w:tr>
    </w:tbl>
    <w:p w:rsidR="00C951A0" w:rsidRPr="00CE6274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8567DE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4-55. Подбашмачный тампонаж глиной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8567DE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шариков из глины;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забрасывание шариков на забой скважины;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навертывание и спуск трамбовки в скважину;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трамбование глиной пробки с замером глубины скважины.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8567DE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Подбашмачный тампонаж глиной комплектом оборудования вращательного (роторного) бурения при глубине бурения до 500 м</w:t>
            </w:r>
          </w:p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67DE">
              <w:rPr>
                <w:rFonts w:ascii="Arial" w:hAnsi="Arial" w:cs="Arial"/>
              </w:rPr>
              <w:t>(единица измерения - м тампонажа)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567D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тракторные на базе трактора Т-130.1.Г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Подбашмачный тампонаж глиной комплектом оборудования вращательного (роторного) бурения при глубине бурения до 600 м</w:t>
            </w:r>
          </w:p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67DE">
              <w:rPr>
                <w:rFonts w:ascii="Arial" w:hAnsi="Arial" w:cs="Arial"/>
              </w:rPr>
              <w:t>(единица измерения - м тампонажа)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567D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тракторные на базе трактора Т-130.1.Г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Подбашмачный тампонаж глиной комплектом оборудования ударно-канатного бурения</w:t>
            </w:r>
          </w:p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67DE">
              <w:rPr>
                <w:rFonts w:ascii="Arial" w:hAnsi="Arial" w:cs="Arial"/>
              </w:rPr>
              <w:t>(единица измерения - м тампонажа)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567D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тракторные на базе трактора Т-130.1.Г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Подбашмачный тампонаж глиной комплектом оборудования вращательного (колонкового) бурения</w:t>
            </w:r>
          </w:p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67DE">
              <w:rPr>
                <w:rFonts w:ascii="Arial" w:hAnsi="Arial" w:cs="Arial"/>
              </w:rPr>
              <w:t>(единица измерения - м тампонажа)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8567D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8567D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8567D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тракторные на базе трактора Т-130.1.Г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8567D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</w:tbl>
    <w:p w:rsidR="00C951A0" w:rsidRPr="008567DE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480DE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4-56. Подбашмачный тампонаж цементом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480DE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приготовления цементного теста;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загрузка цементного теста в скважину желонкой;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навертывание и спуск трамбовки в скважину;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трамбование цементной пробки с замером глубин скважины;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ожидание затвердения цемента.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480DE0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Подбашмачный тампонаж цементом комплектом оборудования вращательного (роторного) бурения при глубине бурения до 500 м</w:t>
            </w:r>
          </w:p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0DE0">
              <w:rPr>
                <w:rFonts w:ascii="Arial" w:hAnsi="Arial" w:cs="Arial"/>
              </w:rPr>
              <w:t>(единица измерения - м тампонажа)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80DE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тракторные на базе трактора Т-130.1.Г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Подбашмачный тампонаж цементом комплектом оборудования вращательного (роторного) бурения при глубине бурения до 600 м</w:t>
            </w:r>
          </w:p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0DE0">
              <w:rPr>
                <w:rFonts w:ascii="Arial" w:hAnsi="Arial" w:cs="Arial"/>
              </w:rPr>
              <w:t>(единица измерения - м тампонажа)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80DE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тракторные на базе трактора Т-130.1.Г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Подбашмачный тампонаж цементом комплектом оборудования ударно-канатного бурения</w:t>
            </w:r>
          </w:p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0DE0">
              <w:rPr>
                <w:rFonts w:ascii="Arial" w:hAnsi="Arial" w:cs="Arial"/>
              </w:rPr>
              <w:t>(единица измерения - м тампонажа)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80DE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тракторные на базе трактора Т-130.1.Г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Подбашмачный тампонаж цементом комплектом оборудования вращательного (колонкового) бурения</w:t>
            </w:r>
          </w:p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0DE0">
              <w:rPr>
                <w:rFonts w:ascii="Arial" w:hAnsi="Arial" w:cs="Arial"/>
              </w:rPr>
              <w:t>(единица измерения - м тампонажа)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480DE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951A0" w:rsidRPr="00480DE0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480DE0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тракторные на базе трактора Т-130.1.Г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480DE0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</w:tbl>
    <w:p w:rsidR="00C951A0" w:rsidRPr="00480DE0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156096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05. Установка фильтров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156096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4-57. Установка фильтра на колонне водоподъемных труб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156096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фильтровой колонны;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осмотр и проверка фильтровой колонны;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закрепление хомута, строповки, подъем и центрирование фильтровой колонны над устьем скважины, прихватка стыков;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спуск фильтровой колонны на трубах до забоя скважины;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обнажение фильтра (при ударно-канатном бурении);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обслуживание внутрипостроечного транспорта.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156096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фильтра на колонне водоподъемных труб при роторном бурении при глубине бурения до 500 м</w:t>
            </w:r>
          </w:p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6096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фильтра на колонне водоподъемных труб при роторном бурении при глубине бурения до 600 м</w:t>
            </w:r>
          </w:p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6096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фильтра на колонне водоподъемных труб при ударно-канатном бурении</w:t>
            </w:r>
          </w:p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6096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4,07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фильтра на колонне водоподъемных труб при вращательном бурении</w:t>
            </w:r>
          </w:p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6096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15609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15609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15609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C951A0" w:rsidRPr="00156096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C24788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4-58. Установка фильтра "ВПОТАЙ" на бурильных трубах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C24788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присоединение бурильных труб к фильтровой колонне;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и установка сальника и пробки;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спуск фильтровой колонны на бурильных трубах, штангах;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фильтра на забое скважины с распором сальника;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подъем бурильных труб из скважины;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обслуживание внутрипостроечного транспорта.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C24788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фильтра "ВПОТАЙ" на бурильных трубах при роторном бурении при глубине бурения до 500 м</w:t>
            </w:r>
          </w:p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4788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5,72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фильтра "ВПОТАЙ" на бурильных трубах при роторном бурении при глубине бурения до 600 м</w:t>
            </w:r>
          </w:p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4788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5,72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фильтра "ВПОТАЙ" на бурильных трубах при ударно-канатном бурении</w:t>
            </w:r>
          </w:p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4788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фильтра "ВПОТАЙ" на бурильных трубах при вращательном бурении</w:t>
            </w:r>
          </w:p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4788">
              <w:rPr>
                <w:rFonts w:ascii="Arial" w:hAnsi="Arial" w:cs="Arial"/>
              </w:rPr>
              <w:t>(единица измерения - 10 м труб)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5,72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сварочные передвижные с номинальным сварочным током 250-400 А с бензиновым двигателем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C24788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24788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24788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C951A0" w:rsidRPr="00C24788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DD7AE1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4-59. Засыпка гравия или песка в межтрубное пространство (без стоимости фильтра)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DD7AE1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просеивание гравия или песка на фракции;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подноска гравия или песка в пределах рабочей зоны;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засыпка гравия или песка в скважину и хлорирование материала засыпки.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DD7AE1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гравия или песка в межтрубное пространство (без стоимости фильтра) при вращательном способе бурения</w:t>
            </w:r>
          </w:p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AE1">
              <w:rPr>
                <w:rFonts w:ascii="Arial" w:hAnsi="Arial" w:cs="Arial"/>
              </w:rPr>
              <w:t>(единица измерения - 10 м</w:t>
            </w:r>
            <w:r w:rsidRPr="00DD7AE1">
              <w:rPr>
                <w:rFonts w:ascii="Arial" w:hAnsi="Arial" w:cs="Arial"/>
                <w:vertAlign w:val="superscript"/>
              </w:rPr>
              <w:t>3</w:t>
            </w:r>
            <w:r w:rsidRPr="00DD7AE1">
              <w:rPr>
                <w:rFonts w:ascii="Arial" w:hAnsi="Arial" w:cs="Arial"/>
              </w:rPr>
              <w:t xml:space="preserve"> засыпаемого материала)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Струг путевой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Песок, гравий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AE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Е4-59-2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гравия или песка в межтрубное пространство (без стоимости фильтра) при ударно-канатном способе бурения</w:t>
            </w:r>
          </w:p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7AE1">
              <w:rPr>
                <w:rFonts w:ascii="Arial" w:hAnsi="Arial" w:cs="Arial"/>
              </w:rPr>
              <w:t>(единица измерения - 10 м</w:t>
            </w:r>
            <w:r w:rsidRPr="00DD7AE1">
              <w:rPr>
                <w:rFonts w:ascii="Arial" w:hAnsi="Arial" w:cs="Arial"/>
                <w:vertAlign w:val="superscript"/>
              </w:rPr>
              <w:t>3</w:t>
            </w:r>
            <w:r w:rsidRPr="00DD7AE1">
              <w:rPr>
                <w:rFonts w:ascii="Arial" w:hAnsi="Arial" w:cs="Arial"/>
              </w:rPr>
              <w:t xml:space="preserve"> засыпаемого материала)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4,42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Струг путевой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51A0" w:rsidRPr="00DD7AE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DD7AE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Песок, гравий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7AE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DD7AE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</w:tbl>
    <w:p w:rsidR="00C951A0" w:rsidRPr="00DD7AE1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534B19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06. Откачка воды из скважин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534B19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4-60. Откачка воды из скважины эрлифтом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534B19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промывка фильтровой зоны с помощью бурильных труб;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подборка, замер и установка пьезометрических труб в скважину;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монтаж и демонтаж эрлифта;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строительная и опытная откачка воды до осветления и определения характеристик скважины;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оформление документации.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534B19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эрлифтом с применением оборудования роторного бурения с компрессором, работающим от двигателя внутреннего сгорания, при глубине скважины до 300 м</w:t>
            </w:r>
          </w:p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B19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49,28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М101707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с двигателем внутреннего сгорания для откачки воды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эрлифтом с применением оборудования роторного бурения с компрессором, работающим от двигателя внутреннего сгорания, при глубине скважины до 500 м</w:t>
            </w:r>
          </w:p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B19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49,28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М101707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с двигателем внутреннего сгорания для откачки воды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эрлифтом с применением оборудования роторного бурения с компрессором, работающим от двигателя внутреннего сгорания, при глубине скважины до 700 м</w:t>
            </w:r>
          </w:p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B19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73,92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М101707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с двигателем внутреннего сгорания для откачки воды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Е4-60-4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эрлифтом с применением оборудования роторного бурения с компрессором, работающим с электродвигателем, при глубине скважины до 300 м</w:t>
            </w:r>
          </w:p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B19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49,28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М101708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с электродвигателем для откачки воды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эрлифтом с применением оборудования роторного бурения с компрессором, работающим с электродвигателем, при глубине скважины до 500 м</w:t>
            </w:r>
          </w:p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B19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49,28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М101708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с электродвигателем для откачки воды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эрлифтом с применением оборудования роторного бурения с компрессором, работающим с электродвигателем, при глубине скважины до 700 м</w:t>
            </w:r>
          </w:p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B19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73,92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М101708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с электродвигателем для откачки воды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эрлифтом с применением оборудования вращательного бурения с компрессором, работающим от двигателя внутреннего сгорания, при глубине скважины до 500 м</w:t>
            </w:r>
          </w:p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B19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49,28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М101707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с двигателем внутреннего сгорания для откачки воды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Е4-60-8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эрлифтом с применением оборудования вращательного бурения с компрессором, работающим с электродвигателем, при глубине скважины до 500 м</w:t>
            </w:r>
          </w:p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B19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49,28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М101708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с электродвигателем для откачки воды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эрлифтом с применением оборудования ударно-канатного бурения с компрессором, работающим от двигателя внутреннего сгорания, при глубине скважины до 50 м</w:t>
            </w:r>
          </w:p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B19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49,28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М101707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с двигателем внутреннего сгорания для откачки воды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эрлифтом с применением оборудования ударно-канатного бурения с компрессором, работающим от двигателя внутреннего сгорания, при глубине скважины до 200 м</w:t>
            </w:r>
          </w:p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B19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49,28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М101707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с двигателем внутреннего сгорания для откачки воды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эрлифтом с применением оборудования ударно-канатного бурения с компрессором, работающим от двигателя внутреннего сгорания, при глубине скважины до 300 м</w:t>
            </w:r>
          </w:p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B19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49,28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М101707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с двигателем внутреннего сгорания для откачки воды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эрлифтом с применением оборудования ударно-канатного бурения с компрессором, работающим с электродвигателем, при глубине скважины до 50 м</w:t>
            </w:r>
          </w:p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B19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49,28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М101708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с электродвигателем для откачки воды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эрлифтом с применением оборудования ударно-канатного бурения с компрессором, работающим с электродвигателем, при глубине скважины до 200 м</w:t>
            </w:r>
          </w:p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B19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49,28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М101708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с электродвигателем для откачки воды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эрлифтом с применением оборудования ударно-канатного бурения с компрессором, работающим с электродвигателем, при глубине скважины до 300 м</w:t>
            </w:r>
          </w:p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4B19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59,02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49,28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534B19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М101708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534B19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оборудования с электродвигателем для откачки воды с компрессором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534B19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</w:tbl>
    <w:p w:rsidR="00C951A0" w:rsidRPr="00534B19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E425CC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4-61. Откачка воды насосом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E425CC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предмонтажная ревизия погружного насоса;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прикрепление электрического кабеля к напорным трубам и спуск насоса в скважину;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станции управления;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пробная откачка воды из скважины;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оформление документации.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E425CC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насосом с применением оборудования роторного бурения при глубине скважины до 500 м</w:t>
            </w:r>
          </w:p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25CC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44,1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 подача 160 м</w:t>
            </w:r>
            <w:r w:rsidRPr="00E425C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насосом с применением оборудования роторного бурения при глубине скважины до 700 м</w:t>
            </w:r>
          </w:p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25CC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44,52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49,28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 подача 160 м</w:t>
            </w:r>
            <w:r w:rsidRPr="00E425C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насосом с применением оборудования вращательного бурения</w:t>
            </w:r>
          </w:p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25CC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44,52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буровые вращательного бурения несамоходные глубиной бурения до 500 м, диаметр скважин 151-42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 подача 160 м</w:t>
            </w:r>
            <w:r w:rsidRPr="00E425C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скважины насосом с применением оборудования ударно-канатного бурения</w:t>
            </w:r>
          </w:p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25CC">
              <w:rPr>
                <w:rFonts w:ascii="Arial" w:hAnsi="Arial" w:cs="Arial"/>
              </w:rPr>
              <w:t>(единица измерения - сутки откачки)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44,94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C951A0" w:rsidRPr="00E425CC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25CC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нагнетания воды подача 160 м</w:t>
            </w:r>
            <w:r w:rsidRPr="00E425C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/ч; напор 30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25CC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</w:tbl>
    <w:p w:rsidR="00C951A0" w:rsidRPr="00E425CC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CB018A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07. Сооружение шахтных колодцев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CB018A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4-62. Сооружение шахтных колодцев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CB018A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бурение со спуском и подъемом бурового инструмента, с загрузкой и разгрузкой его грузом, с выдачей грунта, его откидыванием в сторону (нормы 1-4);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наращивание штанги (нормы 1-4);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крепление железобетонными кольцами (норма 5);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штанги (нормы 1-4).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CB018A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Бурение шахтных колодцев в грунтах 1 группы</w:t>
            </w:r>
          </w:p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18A">
              <w:rPr>
                <w:rFonts w:ascii="Arial" w:hAnsi="Arial" w:cs="Arial"/>
              </w:rPr>
              <w:t>(единица измерения - м проходки)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Копатели шахтных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Бурение шахтных колодцев в грунтах 2 группы</w:t>
            </w:r>
          </w:p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18A">
              <w:rPr>
                <w:rFonts w:ascii="Arial" w:hAnsi="Arial" w:cs="Arial"/>
              </w:rPr>
              <w:t>(единица измерения - м проходки)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Копатели шахтных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Бурение шахтных колодцев в грунтах 3 группы</w:t>
            </w:r>
          </w:p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18A">
              <w:rPr>
                <w:rFonts w:ascii="Arial" w:hAnsi="Arial" w:cs="Arial"/>
              </w:rPr>
              <w:t>(единица измерения - м проходки)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Копатели шахтных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Бурение шахтных колодцев в грунтах 4 группы</w:t>
            </w:r>
          </w:p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18A">
              <w:rPr>
                <w:rFonts w:ascii="Arial" w:hAnsi="Arial" w:cs="Arial"/>
              </w:rPr>
              <w:t>(единица измерения - м проходки)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Копатели шахтных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шахтных колодцев железобетонными кольцами</w:t>
            </w:r>
          </w:p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18A">
              <w:rPr>
                <w:rFonts w:ascii="Arial" w:hAnsi="Arial" w:cs="Arial"/>
              </w:rPr>
              <w:t>(единица измерения - м проходки)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Копатели шахтных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51A0" w:rsidRPr="00CB018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CB018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Железобетонные и бетонные кольца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CB018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C951A0" w:rsidRPr="00CB018A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6600DA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4-63. Устройство оголовка и донного фильтра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6600DA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оголовка (норма 1);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донного фильтра с опусканием в шахту фильтрующего материала при помощи бадьи и лебедки (нормы 2, 3).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6600DA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оголовка</w:t>
            </w:r>
          </w:p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00DA">
              <w:rPr>
                <w:rFonts w:ascii="Arial" w:hAnsi="Arial" w:cs="Arial"/>
              </w:rPr>
              <w:t>(единица измерения - колодец)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00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монтажного пистолета 5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Железобетонные и бетонные плиты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Железобетонные и бетонные кольца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донного фильтра в грунтах 1-4 группы</w:t>
            </w:r>
          </w:p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00DA">
              <w:rPr>
                <w:rFonts w:ascii="Arial" w:hAnsi="Arial" w:cs="Arial"/>
              </w:rPr>
              <w:t>(единица измерения - колодец)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5,13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М030707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вспомогательные шахтные с тяговым усилием 137,34 (14)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Копатели шахтных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00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монтажного пистолета 5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Фильтрующие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00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донного фильтра в плывунах</w:t>
            </w:r>
          </w:p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00DA">
              <w:rPr>
                <w:rFonts w:ascii="Arial" w:hAnsi="Arial" w:cs="Arial"/>
              </w:rPr>
              <w:t>(единица измерения - колодец)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М030707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вспомогательные шахтные с тяговым усилием 137,34 (14)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5,59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Копатели шахтных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5,59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00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для монтажного пистолета 5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Железобетонные и бетонные плиты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951A0" w:rsidRPr="006600DA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600DA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Фильтрующие материалы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600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600DA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</w:tbl>
    <w:p w:rsidR="00C951A0" w:rsidRPr="006600DA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FF5825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4-64. Откачка воды из шахтных колодцев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FF582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FF5825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откачка воды из колодцев до полного осветления воды (при строительной откачке) и со сливанием воды в мерный сосуд (при пробной откачке);</w:t>
            </w:r>
          </w:p>
        </w:tc>
      </w:tr>
      <w:tr w:rsidR="00C951A0" w:rsidRPr="00FF582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наблюдение за измерительными приборами.</w:t>
            </w:r>
          </w:p>
        </w:tc>
      </w:tr>
      <w:tr w:rsidR="00C951A0" w:rsidRPr="00FF582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FF5825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FF582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FF582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Откачка воды из шахтных колодцев</w:t>
            </w:r>
          </w:p>
          <w:p w:rsidR="00C951A0" w:rsidRPr="00FF582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825">
              <w:rPr>
                <w:rFonts w:ascii="Arial" w:hAnsi="Arial" w:cs="Arial"/>
              </w:rPr>
              <w:t>(единица измерения - час)</w:t>
            </w:r>
          </w:p>
        </w:tc>
      </w:tr>
      <w:tr w:rsidR="00C951A0" w:rsidRPr="00FF582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F582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F582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FF582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F582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F582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FF582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F582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F582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C951A0" w:rsidRPr="00FF582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F582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F582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C951A0" w:rsidRPr="00FF582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F582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FF582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F582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FF582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Копатели шахтных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FF582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</w:tbl>
    <w:p w:rsidR="00C951A0" w:rsidRPr="00FF5825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685E8B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08. Перемещение буровых станков в пределах строительной площадки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685E8B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4-65. Перемещение буровых станков в пределах строительной площадки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685E8B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площадки для перемещения;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перемещение станка вручную;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на новом месте;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опробование станка.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685E8B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буровых станков в пределах строительной площадки: колонкового бурения</w:t>
            </w:r>
          </w:p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5E8B">
              <w:rPr>
                <w:rFonts w:ascii="Arial" w:hAnsi="Arial" w:cs="Arial"/>
              </w:rPr>
              <w:t>(единица измерения - перемещение)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5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буровых станков в пределах строительной площадки: ударно-вращательного бурения</w:t>
            </w:r>
          </w:p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5E8B">
              <w:rPr>
                <w:rFonts w:ascii="Arial" w:hAnsi="Arial" w:cs="Arial"/>
              </w:rPr>
              <w:t>(единица измерения - перемещение)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5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буровых станков в пределах строительной площадки: перфораторного бурения</w:t>
            </w:r>
          </w:p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5E8B">
              <w:rPr>
                <w:rFonts w:ascii="Arial" w:hAnsi="Arial" w:cs="Arial"/>
              </w:rPr>
              <w:t>(единица измерения - перемещение)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685E8B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685E8B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85E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685E8B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C951A0" w:rsidRPr="00685E8B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D5D45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09. Ликвидация скважин на воду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D5D45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4-66. Ликвидация скважин на воду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7D5D45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площадки под буровую установку;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монтаж и демонтаж бурового агрегата;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циркуляционной системы;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обследование скважины;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глинистого раствора;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изготовление печати;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извлечение посторонних предметов;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разбуривание песчаной пробки;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промывка скважины водой;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дезинфекция скважины;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засыпка песком (гравием) фильтровой части скважины;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закачка глинистого раствора и цемента;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копка шурфа вручную;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резка обсадных труб и приварка заглушки;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приготовление и заливка дна шурфа цементным раствором;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т) обратная засыпка шурфа и циркуляционной системы;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у) погрузка-разгрузка строительных материалов, инструмента, оборудования вручную;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ф) подготовка к переезду.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7D5D45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Ликвидация скважин на воду станками роторного бурения при глубине скважины до 50 м</w:t>
            </w:r>
          </w:p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5D45">
              <w:rPr>
                <w:rFonts w:ascii="Arial" w:hAnsi="Arial" w:cs="Arial"/>
              </w:rPr>
              <w:t>(единица измерения - 10 м ликвидируемой скважины)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24,97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6,96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6,96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5D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общестроительного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бентонитовая ПБМГ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Ликвидация скважин на воду станками роторного бурения при глубине скважины до 100 м</w:t>
            </w:r>
          </w:p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5D45">
              <w:rPr>
                <w:rFonts w:ascii="Arial" w:hAnsi="Arial" w:cs="Arial"/>
              </w:rPr>
              <w:t>(единица измерения - 10 м ликвидируемой скважины)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25,19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5D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общестроительного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бентонитовая ПБМГ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Ликвидация скважин на воду станками роторного бурения при глубине скважины до 200 м</w:t>
            </w:r>
          </w:p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5D45">
              <w:rPr>
                <w:rFonts w:ascii="Arial" w:hAnsi="Arial" w:cs="Arial"/>
              </w:rPr>
              <w:t>(единица измерения - 10 м ликвидируемой скважины)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26,13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8,31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8,31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5D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общестроительного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бентонитовая ПБМГ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Ликвидация скважин на воду станками роторного бурения при глубине скважины до 400 м</w:t>
            </w:r>
          </w:p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5D45">
              <w:rPr>
                <w:rFonts w:ascii="Arial" w:hAnsi="Arial" w:cs="Arial"/>
              </w:rPr>
              <w:t>(единица измерения - 10 м ликвидируемой скважины)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27,28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9,68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500 м; диаметр начальный до 394 мм, конечный до 190 мм; грузоподъемность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9,68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5D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общестроительного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бентонитовая ПБМГ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Е4-66-5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Ликвидация скважин на воду станками роторного бурения при глубине скважины до 700 м</w:t>
            </w:r>
          </w:p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5D45">
              <w:rPr>
                <w:rFonts w:ascii="Arial" w:hAnsi="Arial" w:cs="Arial"/>
              </w:rPr>
              <w:t>(единица измерения - 10 м ликвидируемой скважины)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36,05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28,54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агрегаты буровые на базе автомобилей для роторного бурения скважин на воду глубиной до 600 м; диаметр начальный до 490 мм, конечный до 214 мм; грузоподъемность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14,27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5D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общестроительного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бентонитовая ПБМГ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Ликвидация скважин на воду станками ударно-канатного бурения при глубине скважины до 50 м</w:t>
            </w:r>
          </w:p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5D45">
              <w:rPr>
                <w:rFonts w:ascii="Arial" w:hAnsi="Arial" w:cs="Arial"/>
              </w:rPr>
              <w:t>(единица измерения - 10 м ликвидируемой скважины)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20,33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20,33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5D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общестроительного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бентонитовая ПБМГ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Ликвидация скважин на воду станками ударно-канатного бурения, при глубине скважины до 100 м</w:t>
            </w:r>
          </w:p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5D45">
              <w:rPr>
                <w:rFonts w:ascii="Arial" w:hAnsi="Arial" w:cs="Arial"/>
              </w:rPr>
              <w:t>(единица измерения - 10 м ликвидируемой скважины)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28,95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21,56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21,56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5D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общестроительного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бентонитовая ПБМГ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Ликвидация скважин на воду станками ударно-канатного бурения, при глубине скважины до 200 м</w:t>
            </w:r>
          </w:p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5D45">
              <w:rPr>
                <w:rFonts w:ascii="Arial" w:hAnsi="Arial" w:cs="Arial"/>
              </w:rPr>
              <w:t>(единица измерения - 10 м ликвидируемой скважины)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31,87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25,04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25,04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5D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общестроительного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бентонитовая ПБМГ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Ликвидация скважин на воду станками ударно-канатного бурения, при глубине скважины до 300 м</w:t>
            </w:r>
          </w:p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5D45">
              <w:rPr>
                <w:rFonts w:ascii="Arial" w:hAnsi="Arial" w:cs="Arial"/>
              </w:rPr>
              <w:t>(единица измерения - 10 м ликвидируемой скважины)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34,69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29,66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29,66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5D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общестроительного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бентонитовая ПБМГ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Е4-66-10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Ликвидация скважин на воду станками ударно-канатного бурения, при глубине скважины до 500 м</w:t>
            </w:r>
          </w:p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5D45">
              <w:rPr>
                <w:rFonts w:ascii="Arial" w:hAnsi="Arial" w:cs="Arial"/>
              </w:rPr>
              <w:t>(единица измерения - 10 м ликвидируемой скважины)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22,66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М100304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и станки ударно-канатного бурения прицепные глубина бурения до 200 м, диаметр скважин до 900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22,66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газообразный,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5D4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общестроительного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буровых и проходческих работ</w:t>
            </w:r>
          </w:p>
        </w:tc>
      </w:tr>
      <w:tr w:rsidR="00C951A0" w:rsidRPr="007D5D45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П1/30-90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7D5D45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 бентонитовая ПБМГ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7D5D45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C951A0" w:rsidRPr="007D5D45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E44481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Расход прочих материалов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E44481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4-120. Расход прочих материалов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E44481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материалов, грунт 1 группы</w:t>
            </w:r>
          </w:p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4481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19,66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шахтный марки КГЭШ 3х16+1х10, на напряжение 1,14 кВ на основных жилах и 0,22 кВ на вспомогательных жилах, с тремя основными жилами номинальным сечением 16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одной жилой заземления номинальным сечением 10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материалов, грунт 2 группы</w:t>
            </w:r>
          </w:p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4481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31,66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0,000266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0,000076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шахтный марки КГЭШ 3х16+1х10, на напряжение 1,14 кВ на основных жилах и 0,22 кВ на вспомогательных жилах, с тремя основными жилами номинальным сечением 16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одной жилой заземления номинальным сечением 10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материалов, грунт 3 группы</w:t>
            </w:r>
          </w:p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4481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45,33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шахтный марки КГЭШ 3х16+1х10, на напряжение 1,14 кВ на основных жилах и 0,22 кВ на вспомогательных жилах, с тремя основными жилами номинальным сечением 16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одной жилой заземления номинальным сечением 10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материалов, грунт 4 группы</w:t>
            </w:r>
          </w:p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4481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69,99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0,000595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шахтный марки КГЭШ 3х16+1х10, на напряжение 1,14 кВ на основных жилах и 0,22 кВ на вспомогательных жилах, с тремя основными жилами номинальным сечением 16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одной жилой заземления номинальным сечением 10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материалов, грунт 5 группы</w:t>
            </w:r>
          </w:p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4481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0,00119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104,99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0,000868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шахтный марки КГЭШ 3х16+1х10, на напряжение 1,14 кВ на основных жилах и 0,22 кВ на вспомогательных жилах, с тремя основными жилами номинальным сечением 16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одной жилой заземления номинальным сечением 10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0,00256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материалов, грунт 6 группы</w:t>
            </w:r>
          </w:p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4481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0,0227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0,00153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133,32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0,001134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шахтный марки КГЭШ 3х16+1х10, на напряжение 1,14 кВ на основных жилах и 0,22 кВ на вспомогательных жилах, с тремя основными жилами номинальным сечением 16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одной жилой заземления номинальным сечением 10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материалов, грунт 7 группы</w:t>
            </w:r>
          </w:p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4481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0,00229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194,98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0,001645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0,00047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шахтный марки КГЭШ 3х16+1х10, на напряжение 1,14 кВ на основных жилах и 0,22 кВ на вспомогательных жилах, с тремя основными жилами номинальным сечением 16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одной жилой заземления номинальным сечением 10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материалов, грунт 8 группы</w:t>
            </w:r>
          </w:p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4481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0,0507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299,97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0,002485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шахтный марки КГЭШ 3х16+1х10, на напряжение 1,14 кВ на основных жилах и 0,22 кВ на вспомогательных жилах, с тремя основными жилами номинальным сечением 16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одной жилой заземления номинальным сечением 10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0,00757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материалов, грунт 9 группы</w:t>
            </w:r>
          </w:p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4481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0,167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433,29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0,0157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шахтный марки КГЭШ 3х16+1х10, на напряжение 1,14 кВ на основных жилах и 0,22 кВ на вспомогательных жилах, с тремя основными жилами номинальным сечением 16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одной жилой заземления номинальным сечением 10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Е4-120-10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материалов, грунт 10 группы</w:t>
            </w:r>
          </w:p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44481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0,00143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4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0,231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0,00683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583,28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0,005005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0,00143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0,715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6 мм - 6,3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0,0217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E44481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5/10-10-50-2/4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E44481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силовой гибкий шахтный марки КГЭШ 3х16+1х10, на напряжение 1,14 кВ на основных жилах и 0,22 кВ на вспомогательных жилах, с тремя основными жилами номинальным сечением 16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одной жилой заземления номинальным сечением 10 мм</w:t>
            </w:r>
            <w:r w:rsidRPr="00E444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E44481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</w:tbl>
    <w:p w:rsidR="00C951A0" w:rsidRPr="00E44481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0C746E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4-160. Расход прочих материалов при бурении станками типа УГБ-3УК и УГБ-4УК с электродвигателем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0C746E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 при бурении станками типа УГБ-3УК и УГБ-4УК с электродвигателем, грунт 1-2 группы</w:t>
            </w:r>
          </w:p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746E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4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4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0,00101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10,67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0,000392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0,000112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ПВ1 с медной жилой, с поливинилхлоридной изоляцией, сечением 1,5 мм</w:t>
            </w:r>
            <w:r w:rsidRPr="000C746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0,45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 при бурении станками типа УГБ-3УК и УГБ-4УК с электродвигателем, грунт 3 группы</w:t>
            </w:r>
          </w:p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746E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4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0,0175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4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11,31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0,00213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19,33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0,000707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0,000202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ПВ1 с медной жилой, с поливинилхлоридной изоляцией, сечением 1,5 мм</w:t>
            </w:r>
            <w:r w:rsidRPr="000C746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0,45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Е4-160-4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 при бурении станками типа УГБ-3УК и УГБ-4УК с электродвигателем, грунт 4 группы</w:t>
            </w:r>
          </w:p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746E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4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0,0272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4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23,09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0,00436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41,33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0,00147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ПВ1 с медной жилой, с поливинилхлоридной изоляцией, сечением 1,5 мм</w:t>
            </w:r>
            <w:r w:rsidRPr="000C746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0,45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Е4-160-5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 при бурении станками типа УГБ-3УК и УГБ-4УК с электродвигателем, грунт 5 группы</w:t>
            </w:r>
          </w:p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746E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4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0,0405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4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46,17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0,00872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76,66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ПВ1 с медной жилой, с поливинилхлоридной изоляцией, сечением 1,5 мм</w:t>
            </w:r>
            <w:r w:rsidRPr="000C746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0,45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0,0153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Е4-160-6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 при бурении станками типа УГБ-3УК и УГБ-4УК с электродвигателем, грунт 6 группы</w:t>
            </w:r>
          </w:p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746E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4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0,0915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4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72,94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133,32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0,00476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0,00136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ПВ1 с медной жилой, с поливинилхлоридной изоляцией, сечением 1,5 мм</w:t>
            </w:r>
            <w:r w:rsidRPr="000C746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0,45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0,0259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0,0073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Е4-160-7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 при бурении станками типа УГБ-3УК и УГБ-4УК с электродвигателем, грунт 7 группы</w:t>
            </w:r>
          </w:p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746E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0,00074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4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0,165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74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132,31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82,5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239,98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71,2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ПВ1 с медной жилой, с поливинилхлоридной изоляцией, сечением 1,5 мм</w:t>
            </w:r>
            <w:r w:rsidRPr="000C746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0,45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0,0468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0C746E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0C746E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0C746E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</w:t>
            </w:r>
          </w:p>
        </w:tc>
      </w:tr>
    </w:tbl>
    <w:p w:rsidR="00C951A0" w:rsidRPr="000C746E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C951A0" w:rsidRPr="0069685F" w:rsidRDefault="00C951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Pr="00934406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4-170. Расход прочих материалов при бурении станками типа УГБ-3УК и УГБ-4УК с двигателем внутреннего сгорания</w:t>
            </w: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951A0" w:rsidTr="00390E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951A0" w:rsidRDefault="00C951A0" w:rsidP="00390E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C951A0" w:rsidRDefault="00C951A0" w:rsidP="00C951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951A0" w:rsidRPr="00934406" w:rsidTr="00390E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Е4-170-1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 при бурении станками типа УГБ-3УК и УГБ-4УК с двигателем внутреннего сгорания, грунт 1-2 группы</w:t>
            </w:r>
          </w:p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4406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4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0,000434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0,000124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ПВ1 с медной жилой, с поливинилхлоридной изоляцией, сечением 1,5 мм</w:t>
            </w:r>
            <w:r w:rsidRPr="0093440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0,45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Е4-170-3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 при бурении станками типа УГБ-3УК и УГБ-4УК с двигателем внутреннего сгорания, грунт 3 группы</w:t>
            </w:r>
          </w:p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4406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4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0,0175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0,00077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ПВ1 с медной жилой, с поливинилхлоридной изоляцией, сечением 1,5 мм</w:t>
            </w:r>
            <w:r w:rsidRPr="0093440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0,45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Е4-170-4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 при бурении станками типа УГБ-3УК и УГБ-4УК с двигателем внутреннего сгорания, грунт 4 группы</w:t>
            </w:r>
          </w:p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4406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4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0,0272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7,67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0,00161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ПВ1 с медной жилой, с поливинилхлоридной изоляцией, сечением 1,5 мм</w:t>
            </w:r>
            <w:r w:rsidRPr="0093440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0,45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Е4-170-5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 при бурении станками типа УГБ-3УК и УГБ-4УК с двигателем внутреннего сгорания, грунт 5 группы</w:t>
            </w:r>
          </w:p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4406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4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0,0405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14,67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0,00308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ПВ1 с медной жилой, с поливинилхлоридной изоляцией, сечением 1,5 мм</w:t>
            </w:r>
            <w:r w:rsidRPr="0093440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0,45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0,0168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Е4-170-6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 при бурении станками типа УГБ-3УК и УГБ-4УК с двигателем внутреннего сгорания, грунт 6 группы</w:t>
            </w:r>
          </w:p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4406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4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0,143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0,00525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ПВ1 с медной жилой, с поливинилхлоридной изоляцией, сечением 1,5 мм</w:t>
            </w:r>
            <w:r w:rsidRPr="0093440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0,45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Е4-170-7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951A0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 прочих материалов при бурении станками типа УГБ-3УК и УГБ-4УК с двигателем внутреннего сгорания, грунт 7 группы</w:t>
            </w:r>
          </w:p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4406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Асбестовая бумага марки БТ (в рулонах, листах)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0,00074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2-3,75 м, толщиной 25,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44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0,258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1/10-235-20/534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самоклеящаяся уплотнительная УЛ односторонняя, толщиной 3 мм, шириной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37,66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0,000959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0,000274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0,137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C951A0" w:rsidRPr="00934406" w:rsidTr="00390E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5/10-20-60-2/4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51A0" w:rsidRPr="00934406" w:rsidRDefault="00C951A0" w:rsidP="00390E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силовой марки ПВ1 с медной жилой, с поливинилхлоридной изоляцией, сечением 1,5 мм</w:t>
            </w:r>
            <w:r w:rsidRPr="0093440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на напряжение 0,45 кВ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1A0" w:rsidRPr="00934406" w:rsidRDefault="00C951A0" w:rsidP="00390E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0,0515</w:t>
            </w:r>
          </w:p>
        </w:tc>
      </w:tr>
    </w:tbl>
    <w:p w:rsidR="00C951A0" w:rsidRPr="00934406" w:rsidRDefault="00C951A0" w:rsidP="00C951A0">
      <w:pPr>
        <w:pStyle w:val="a5"/>
        <w:rPr>
          <w:rFonts w:ascii="Arial" w:hAnsi="Arial" w:cs="Arial"/>
          <w:b/>
          <w:sz w:val="2"/>
        </w:rPr>
      </w:pPr>
    </w:p>
    <w:p w:rsidR="00135B66" w:rsidRPr="0069685F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69685F" w:rsidSect="0069685F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3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685F" w:rsidRDefault="0069685F" w:rsidP="0069685F">
      <w:r>
        <w:separator/>
      </w:r>
    </w:p>
  </w:endnote>
  <w:endnote w:type="continuationSeparator" w:id="0">
    <w:p w:rsidR="0069685F" w:rsidRDefault="0069685F" w:rsidP="00696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85F" w:rsidRDefault="0069685F" w:rsidP="00206E0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32</w:t>
    </w:r>
    <w:r>
      <w:rPr>
        <w:rStyle w:val="a4"/>
      </w:rPr>
      <w:fldChar w:fldCharType="end"/>
    </w:r>
  </w:p>
  <w:p w:rsidR="0069685F" w:rsidRDefault="0069685F" w:rsidP="0069685F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85F" w:rsidRDefault="0069685F" w:rsidP="00206E0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32</w:t>
    </w:r>
    <w:r>
      <w:rPr>
        <w:rStyle w:val="a4"/>
      </w:rPr>
      <w:fldChar w:fldCharType="end"/>
    </w:r>
  </w:p>
  <w:p w:rsidR="0069685F" w:rsidRDefault="0069685F" w:rsidP="0069685F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685F" w:rsidRDefault="0069685F" w:rsidP="0069685F">
      <w:r>
        <w:separator/>
      </w:r>
    </w:p>
  </w:footnote>
  <w:footnote w:type="continuationSeparator" w:id="0">
    <w:p w:rsidR="0069685F" w:rsidRDefault="0069685F" w:rsidP="00696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85F" w:rsidRPr="00A064A2" w:rsidRDefault="00A064A2" w:rsidP="00A064A2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8.03.104-2026</w:t>
    </w:r>
  </w:p>
  <w:p w:rsidR="0069685F" w:rsidRPr="0069685F" w:rsidRDefault="0069685F" w:rsidP="0069685F">
    <w:pPr>
      <w:pStyle w:val="a3"/>
      <w:jc w:val="right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85F" w:rsidRDefault="00A064A2" w:rsidP="00A064A2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8.03.104-2026</w:t>
    </w:r>
  </w:p>
  <w:p w:rsidR="0069685F" w:rsidRPr="0069685F" w:rsidRDefault="0069685F" w:rsidP="0069685F">
    <w:pPr>
      <w:pStyle w:val="a3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685F"/>
    <w:rsid w:val="00071661"/>
    <w:rsid w:val="00135B66"/>
    <w:rsid w:val="0040791D"/>
    <w:rsid w:val="004A7AAA"/>
    <w:rsid w:val="00637FA0"/>
    <w:rsid w:val="0069685F"/>
    <w:rsid w:val="006B207E"/>
    <w:rsid w:val="009D1DBB"/>
    <w:rsid w:val="00A064A2"/>
    <w:rsid w:val="00C951A0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AB5F9A1"/>
  <w15:chartTrackingRefBased/>
  <w15:docId w15:val="{8E68BADB-4A63-4DBC-9C58-A5744786D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4</TotalTime>
  <Pages>197</Pages>
  <Words>61384</Words>
  <Characters>349891</Characters>
  <Application>Microsoft Office Word</Application>
  <DocSecurity>0</DocSecurity>
  <Lines>2915</Lines>
  <Paragraphs>820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410455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Зюзенок Ольга Вячеславовна</dc:creator>
  <cp:keywords/>
  <dc:description/>
  <cp:lastModifiedBy>Зюзенок Ольга Вячеславовна</cp:lastModifiedBy>
  <cp:revision>3</cp:revision>
  <cp:lastPrinted>1899-12-31T21:00:00Z</cp:lastPrinted>
  <dcterms:created xsi:type="dcterms:W3CDTF">2024-10-14T11:11:00Z</dcterms:created>
  <dcterms:modified xsi:type="dcterms:W3CDTF">2024-10-14T11:15:00Z</dcterms:modified>
</cp:coreProperties>
</file>