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P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114-1. Изготовление комплектов дверных приборов старинного образца из латуни</w:t>
            </w:r>
          </w:p>
        </w:tc>
      </w:tr>
      <w:tr w:rsid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P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отливка из бронзы или латуни по готовым гипсовым или деревянным моделям или существующим образцам деталей приборов (нормы 1-12);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обрубка литников, очистка деталей, зачистка, опиловка и шабровка (нормы 1-12);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чеканка орнамента и мелких профилей деталей и полировка гладких поверхностей (нормы 1-12);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и сверление отверстий и раззенковка (нормы 1-12);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латунных винтов для крепления деталей ручек (нормы 1-12);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изготовление квадратного стержня, слесарная обработка отлитых бронзовых или латунных ручек и сборка прибора (нормы 1-12);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отливка в готовых виксинтовых формах, снятых с готовых гипсовых или деревянных моделей или существующих образцов, восковых моделей деталей приборов (нормы 13-18);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проработка орнамента на восковых отливах с правкой рисунка и придачей ему резкости (нормы 13-18);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литье в бронзе или латуни (по восковой модели) фигурных деталей с занутрениями (нормы 13-18);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литье в бронзе или латуни обычным способом по готовым гипсовым или деревянным моделям или существующим образцам деталей, не требующим восковых моделей (нормы 13-18);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обрубка литников, очистка деталей, зачистка, опиловка и шабровка (нормы 13-18);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чеканка орнамента и полировка гладких поверхностей (нормы 13-18);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разметка и сверление отверстий и раззенковка (нормы 13-18);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изготовление латунных винтов для крепления деталей (нормы 13-18);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изготовление квадратного стержня, слесарная обработка отлитых бронзовых или латунных ручек и сборка прибора (нормы 13-18);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единица измерения в нормах - комплект: 2 ручки и 2 розетки (нормы 1, 3, 5, 7, 9, 11), 2 ключевины (нормы 2, 4, 6), 2 ручки и 2 накладки (нормы 8, 10, 12-14), 1 скоба и 1 накладка (нормы 15-16), 2 ручки-скобы (нормы 17-18).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62563" w:rsidRDefault="00562563" w:rsidP="0056256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62563" w:rsidRDefault="0056256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62563" w:rsidRPr="00562563" w:rsidTr="0056256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гладкие овальные ручки размером 60 х 40 мм с профилированными розетками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9C65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562563" w:rsidRPr="00562563" w:rsidTr="00C64D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2713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6C5E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562563" w:rsidRPr="00562563" w:rsidTr="00C17A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8700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62563" w:rsidRPr="00562563" w:rsidTr="002D1F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0053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5F3A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FB4E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562563" w:rsidRPr="00562563" w:rsidTr="00A018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2738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гладкие овальные ручки, ключевины профилированные длиной 50 мм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977F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562563" w:rsidRPr="00562563" w:rsidTr="00AA7F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7913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D43B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62563" w:rsidRPr="00562563" w:rsidTr="00AC7A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926A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62563" w:rsidRPr="00562563" w:rsidTr="00260D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5756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BF41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CB5C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62563" w:rsidRPr="00562563" w:rsidTr="00921F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7C44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гладкие, овальные ручки размером 90 х 70 мм с профилированными розетками и орнаментом на рамках и розетках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2048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18,89</w:t>
            </w:r>
          </w:p>
        </w:tc>
      </w:tr>
      <w:tr w:rsidR="00562563" w:rsidRPr="00562563" w:rsidTr="00DA5D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1E60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2A09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562563" w:rsidRPr="00562563" w:rsidTr="005D31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2A71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562563" w:rsidRPr="00562563" w:rsidTr="003779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7C77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A731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4404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562563" w:rsidRPr="00562563" w:rsidTr="00485F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284A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гладкие овальные ручки, ключевины орнаментованные длиной 80 мм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A45A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562563" w:rsidRPr="00562563" w:rsidTr="00E816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1966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1338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562563" w:rsidRPr="00562563" w:rsidTr="00B637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D722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0,448</w:t>
            </w:r>
          </w:p>
        </w:tc>
      </w:tr>
      <w:tr w:rsidR="00562563" w:rsidRPr="00562563" w:rsidTr="00EB15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B820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BF05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4D21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562563" w:rsidRPr="00562563" w:rsidTr="00C965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CB0D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сложноорнаментованные овальные ручки размером 75 х 45 мм с розетками сложноорнаментованными диаметром 6 мм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9654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562563" w:rsidRPr="00562563" w:rsidTr="00D35A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D312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6422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562563" w:rsidRPr="00562563" w:rsidTr="00F44F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5B40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62563" w:rsidRPr="00562563" w:rsidTr="009D6E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F223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7240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4421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562563" w:rsidRPr="00562563" w:rsidTr="006978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D03A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овальные ключевины сложноорнаментованные диаметром 60 мм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EE51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562563" w:rsidRPr="00562563" w:rsidTr="001E27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CA67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D650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62563" w:rsidRPr="00562563" w:rsidTr="00AD44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C459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62563" w:rsidRPr="00562563" w:rsidTr="009E37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FB7E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2B1C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9D70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62563" w:rsidRPr="00562563" w:rsidTr="00DB1F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FA6D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профилированных деталей, размером ручки 11 см с розетками и ключевинами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C169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16,91</w:t>
            </w:r>
          </w:p>
        </w:tc>
      </w:tr>
      <w:tr w:rsidR="00562563" w:rsidRPr="00562563" w:rsidTr="002E2C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471B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7223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562563" w:rsidRPr="00562563" w:rsidTr="003433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7E1D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562563" w:rsidRPr="00562563" w:rsidTr="00AB1F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1066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9705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D76C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562563" w:rsidRPr="00562563" w:rsidTr="00D269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B67D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профилированных деталей, размером ручки 11 см с накладками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9300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562563" w:rsidRPr="00562563" w:rsidTr="004133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3B1C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D022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562563" w:rsidRPr="00562563" w:rsidTr="007200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BF20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562563" w:rsidRPr="00562563" w:rsidTr="002824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1F26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4D39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4806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562563" w:rsidRPr="00562563" w:rsidTr="00F256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7948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гладких фигурных деталей частично орнаментованных, размером ручки 13 см с розетками и ключевинами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7A53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26,53</w:t>
            </w:r>
          </w:p>
        </w:tc>
      </w:tr>
      <w:tr w:rsidR="00562563" w:rsidRPr="00562563" w:rsidTr="00393B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0D39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9629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562563" w:rsidRPr="00562563" w:rsidTr="006E77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EF41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562563" w:rsidRPr="00562563" w:rsidTr="002132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6901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E564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6E46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562563" w:rsidRPr="00562563" w:rsidTr="004B03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5706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гладких фигурных деталей частично орнаментованных, размером ручки 13 см с накладками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9750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562563" w:rsidRPr="00562563" w:rsidTr="00C308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E275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3E34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562563" w:rsidRPr="00562563" w:rsidTr="00BA72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DB3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562563" w:rsidRPr="00562563" w:rsidTr="008026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2E6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7624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1E69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562563" w:rsidRPr="00562563" w:rsidTr="000567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596B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орнаментованных деталей средней сложности с розетками и ключевинами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E33D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35,12</w:t>
            </w:r>
          </w:p>
        </w:tc>
      </w:tr>
      <w:tr w:rsidR="00562563" w:rsidRPr="00562563" w:rsidTr="00460B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577E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5750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562563" w:rsidRPr="00562563" w:rsidTr="004B4E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6B48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562563" w:rsidRPr="00562563" w:rsidTr="00A97B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1928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A605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0530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562563" w:rsidRPr="00562563" w:rsidTr="00D10B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6509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орнаментованных деталей средней сложности с накладками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6338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33,42</w:t>
            </w:r>
          </w:p>
        </w:tc>
      </w:tr>
      <w:tr w:rsidR="00562563" w:rsidRPr="00562563" w:rsidTr="00CC14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1348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C554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562563" w:rsidRPr="00562563" w:rsidTr="004E72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8B3F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562563" w:rsidRPr="00562563" w:rsidTr="00856C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5301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307C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2715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562563" w:rsidRPr="00562563" w:rsidTr="00B179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5E3E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сложноорнаментованных фигурных деталей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8E2F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</w:t>
            </w:r>
          </w:p>
        </w:tc>
      </w:tr>
      <w:tr w:rsidR="00562563" w:rsidRPr="00562563" w:rsidTr="00F016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6744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B71A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Парафины нефтяные твердые, марки 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0,265</w:t>
            </w:r>
          </w:p>
        </w:tc>
      </w:tr>
      <w:tr w:rsidR="00562563" w:rsidRPr="00562563" w:rsidTr="004D21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9B3E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562563" w:rsidRPr="00562563" w:rsidTr="00B225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AD52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1F0B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Стеарин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562563" w:rsidRPr="00562563" w:rsidTr="005540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D17B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6D70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фигурных сложноорнаментованных ручек с профилированной фигурной рамкой и сложноорнаментованными накладками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946F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64,52</w:t>
            </w:r>
          </w:p>
        </w:tc>
      </w:tr>
      <w:tr w:rsidR="00562563" w:rsidRPr="00562563" w:rsidTr="00F830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0D3F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C85E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Парафины нефтяные твердые, марки 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0,266</w:t>
            </w:r>
          </w:p>
        </w:tc>
      </w:tr>
      <w:tr w:rsidR="00562563" w:rsidRPr="00562563" w:rsidTr="00E072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0837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562563" w:rsidRPr="00562563" w:rsidTr="00C018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823B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557F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D935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Стеарин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562563" w:rsidRPr="00562563" w:rsidTr="005252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8708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ручек-скоб бронзовых фигурных, размером 13 см с гладкой накладкой 25 х 5 см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0538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11,46</w:t>
            </w:r>
          </w:p>
        </w:tc>
      </w:tr>
      <w:tr w:rsidR="00562563" w:rsidRPr="00562563" w:rsidTr="00A044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8B57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6526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Парафины нефтяные твердые, марки 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62563" w:rsidRPr="00562563" w:rsidTr="00F9279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5E1A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562563" w:rsidRPr="00562563" w:rsidTr="004441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E513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8143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B630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Стеарин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562563" w:rsidRPr="00562563" w:rsidTr="00C343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0C3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ручек-скоб, размером 22 см с дубовым стержнем и бронзовыми цапфами с накладкой 25 х 5 см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A439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17,87</w:t>
            </w:r>
          </w:p>
        </w:tc>
      </w:tr>
      <w:tr w:rsidR="00562563" w:rsidRPr="00562563" w:rsidTr="00BF65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A004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7D0A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Парафины нефтяные твердые, марки 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62563" w:rsidRPr="00562563" w:rsidTr="003112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AC50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562563" w:rsidRPr="00562563" w:rsidTr="001E4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FA25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6071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дубовые 30 мм,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Бейц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9911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спиртовой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Стеарин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562563" w:rsidRPr="00562563" w:rsidTr="004E2C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E341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ручек-скоб, размером 46 см с дубовым стержнем и бронзовыми профилированными цапфами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E92F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41,94</w:t>
            </w:r>
          </w:p>
        </w:tc>
      </w:tr>
      <w:tr w:rsidR="00562563" w:rsidRPr="00562563" w:rsidTr="004C6E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7576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BB78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62563" w:rsidRPr="00562563" w:rsidTr="003351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6D40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562563" w:rsidRPr="00562563" w:rsidTr="00A35A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5B2B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744B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дубовые 30 мм,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0,509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Бейц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0068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спиртовой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62563" w:rsidRPr="00562563" w:rsidTr="00DD69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7A25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комплектов: приборы из ручек-скоб, размером 46 см с дубовым стержнем и бронзовыми орнаментованными цапфами</w:t>
            </w:r>
          </w:p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256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62563" w:rsidRPr="00562563" w:rsidTr="000C55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53,13</w:t>
            </w:r>
          </w:p>
        </w:tc>
      </w:tr>
      <w:tr w:rsidR="00562563" w:rsidRPr="00562563" w:rsidTr="008B23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62563" w:rsidRPr="00562563" w:rsidTr="006A0E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BE10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62563" w:rsidRPr="00562563" w:rsidTr="00DD5B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62563" w:rsidRPr="00562563" w:rsidTr="00010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562563" w:rsidRPr="00562563" w:rsidTr="003C60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62563" w:rsidRPr="00562563" w:rsidTr="00715E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62563" w:rsidRPr="00562563" w:rsidTr="002714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дубовые 30 мм,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25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0,556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Бейц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62563" w:rsidRPr="00562563" w:rsidTr="008035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0,328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спиртовой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62563" w:rsidRPr="00562563" w:rsidTr="003547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62563" w:rsidRPr="00562563" w:rsidTr="005148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62563" w:rsidRPr="00562563" w:rsidTr="005625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56256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2563" w:rsidRPr="00562563" w:rsidRDefault="00562563" w:rsidP="000073A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2563" w:rsidRPr="00562563" w:rsidRDefault="00562563" w:rsidP="000073A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0,0328</w:t>
            </w:r>
          </w:p>
        </w:tc>
      </w:tr>
    </w:tbl>
    <w:p w:rsidR="00562563" w:rsidRDefault="00562563" w:rsidP="0040791D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56256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FD33EA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114-2. Изготовление оконных и дверных шпингалетов старинного образца из черного и цветного металла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FD33EA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металлических деталей шпингалета, согласно существующему образцу или проекту, с правкой железа, разметкой, вырезкой и рихтовкой деталей, со слесарной обработкой сортового железа для получения требующихся нестандартных сечений (в случае необходимости)(нормы 1-4);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сверление отверстий для монтажных шурупов с раззенковкой (нормы 1-4);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шпингалетов (нормы 1-4);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 металлических деталей шпингалета, согласно существующему образцу или проекту, с разметкой, вырезкой и рихтовкой деталей, слесарной обработкой с вытачиванием деталей (нормы 5-8);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шлифовка и полировка гладких и полированных латунных деталей (нормы 5-8);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отливка профилированной ручки и коробки для раздвижного механизма (нормы 5-8);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разметка и сверление отверстий для монтажных шурупов с раззенковкой (нормы 5-8);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сборка шпингалетов и изготовление крепежных винтов (нормы 5-8);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изготовление металлических деталей шпингалета, согласно существующему образцу или проекту, с разметкой, вырезкой и рихтовкой листовой латуни и сортового железа, слесарной обработкой и облицовкой стержня латунью (нормы 9-18);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отливка по готовым моделям или существующим образцам или с отливкой восковых моделей в готовых виксиртовых формах орнаментованных бронзовых деталей (нормы 9-18);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обрубка, очистка, опиловка и шабровка литых деталей (нормы 9-18);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слесарная обработка средников после литья (нормы 9-18);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чеканка орнамента и полировка гладких поверхностей литых деталей и латунной облицовки стержня (нормы 9-18);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изготовление латунных крепежных винтов (нормы 9-18);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разметка и сверление отверстий для монтажных шурупов с раззенковкой (нормы 9-18);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сборка шпингалетов (нормы 9-18).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FD33EA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черного металла с поворотной ручкой и крючком длиной 1,5-2,5 м (из 10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черного металла с поворотной ручкой и крючком длиной 2,55-4 м (из 12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черного металла с раздвижным механизмом длиной 1,5-2,5 м (из 10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черного металла с раздвижным механизмом длиной 2,55-4 м (из 14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цветного металла с поворотной ручкой и крючком длиной 1,5-2,5 м (из 15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латунная диаметром 13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цветного металла с поворотной ручкой и крючком длиной 2,55-4 м (из 19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латунная диаметром 13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цветного металла с раздвижным механизмом длиной 1,5-2,5 м (из 19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латунная диаметром 13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цветного металла с раздвижным механизмом длиной 2,55-4 м (из 23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латунная диаметром 13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цветного металла с раздвижным механизмом с орнаментованными литыми бронзовыми деталями средней сложности длиной 1,5-2,5 м (из 15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62,34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Е114-2-10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цветного металла с раздвижным механизмом с орнаментованными литыми бронзовыми деталями средней сложности длиной 2,55-4 м (из 17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цветного металла с раздвижным механизмом со сложноорнаментованными литыми бронзовыми деталями с отливкой по восковым моделям длиной 1,5-2,5 м (из 15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102,37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Воскосодержащий модельный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Этилсиликат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сквозных накладных шпингалетов старинного образца из цветного металла с раздвижным механизмом со сложноорнаментованными литыми бронзовыми деталями с отливкой по восковым моделям длиной 2,55-4 м (из 17 деталей)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119,42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Воскосодержащий модельный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Этилсиликат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накладных задвижек-шпингалетов старинного образца из цветного металла с профилированной литой ручкой диаметром 25 мм, длиной 140 см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П1/10-260-210-1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накладных задвижек-шпингалетов старинного образца из цветного металла с профилированной литой ручкой диаметром 25 мм, длиной 90 см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П1/10-260-210-1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Е114-2-15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и дверных накладных задвижек-шпингалетов старинного образца из цветного металла с профилированной литой ручкой диаметром 25 мм, длиной 25 см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П1/10-260-210-1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врезных дверных шпингалетов старинного образца из цветного металла с латунной облицовкой длиной до 80 см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П1/10-260-210-1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врезных дверных шпингалетов старинного образца из цветного металла с латунной облицовкой длиной более 80 см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шпингалет)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33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П1/10-260-210-1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латунных задвижек старинного образца размером 6,5 х 4,5 см</w:t>
            </w:r>
          </w:p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3EA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FD33E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D33E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латунный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D33E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01809" w:rsidRPr="00FD33EA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621D6D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114-3. Изготовление дверных и оконных петель, угольников, пятников, замков и воротных приборов старинного образца из черного и цветного металла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621D6D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петли из стали с разметкой, рубкой, гнутьем по лекалу и ковкой карт с заготовкой монтажных отверстий, изготовлением штыря с нарезкой и сборкой петли (нормы 1-6);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латунной облицовки или латунных угольников с разметкой, вырезкой, сверлением с раззенковкой отверстий, полировкой и выколоткой латунной облицовки и конфигурации петли (нормы 1-6);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латунных винтов для крепления облицовки петли (нормы 1-6);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 из бронзы по готовой модели или существующему образцу колпачков для петли с отливкой, чеканкой, сверлением отверстия в колпачках и нарезкой внутренней резьбы (нормы 1-6);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 и сборка изготовленных деталей петли (нормы 1-6);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изготовление кованных стальных корпусов с шабровкой после ковки, пробивкой и оправкой отверстий для штырей и нарезкой внутренней резьбы (нормы 7-8);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изготовление штырей, с нарезкой резьбы и оформлением головки и стального кольца (нормы 7-8);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изготовление стальных пластинок и крепление их к кованому корпусу с опиловкой и сваркой (нормы 7-8);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изготовление латунной облицовки пластинок и корпусов с разметкой, вырезкой, сверлением и раззенковкой отверстий, полировкой и выколоткой облицовки по конфигурации корпусов (нормы 7-8);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изготовление латунных винтов для крепления облицовки (нормы 7-8);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пригонка и сборка изготовленных деталей (нормы 7-8);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изготовление из латуни пластинок и штырей пятников с разметкой, вырезкой, опиловкой и обточкой, шлифовкой и полировкой деталей, сверление и раззенковка отверстий (норма 9);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изготовление из листовой стали фигурных накладок с разметкой, вырезкой по лекалу, опиловкой и сверлением отверстий, изготовление из сортовой стали задвижек с направляющими пластинками и ковкой фигурных стержней (норма 10);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изготовление замка с разметкой, вырубкой, сверлением отверстий, слесарной обработкой деталей, сборкой и проверкой действий (нормы 11-12);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изготовление латунной облицовки планок с разметкой, вырезкой, сверлением и раззенковкой отверстия и изготовление латунных шурупов для крепления планок (нормы 11-12);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изготовление 2-х ключей к замку (нормы 11-12);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отливка по готовым гипсовым или деревянным моделям или существующим образцам бронзовых корпусов (нормы 13-16);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обрубка литников, очистка деталей, опиловка и шабровка (нормы 13-16);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х) чеканка орнамента и полировка гладких частей (нормы 13-16);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ц) изготовление механизма замка с двумя ключами (нормы 13-16);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ш) слесарная обработка бронзовых корпусов с устройством прорезей и сверлением отверстий (нормы 13-16);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э) изготовление нижних металлических пластинок с разметкой и сверлением отверстий (нормы 13-16);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ю) изготовление задвижки с фигурным латунным движком (для замка с задвижкой) (нормы 13-16);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я) сборка заготовленных деталей и механизма замка (нормы 13-16).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621D6D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дверных петель старинного образца (размер карты 175 х 50 мм) с профилированными колпачками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присадочный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дверных петель старинного образца (размер карты 175 х 50 мм) с орнаментованными колпачками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9,41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присадочный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петель старинного образца (размер карты 125 х 40 мм) с профилированными колпачками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присадочный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оконных петель старинного образца (размер карты 125 х 40 мм) с орнаментованными колпачками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присадочный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латунных петель размером 60 х 75 мм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латунных угольников размером 180 х 180 мм шириной 30 мм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дверных пятников старинного образца с пластинами длиной 30 см с латунной облицовкой, корпусом размером 8,5 см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компл. для навески полотна двери)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дверных угловых пятников старинного образца с пластинами длиной 30 см с латунной облицовкой, корпусом размером 8,5 см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компл. для навески полотна двери)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58,18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латунных пятников старинного образца для шкафов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компл. для навески полотна двери)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кованых приборов и фигурных накладок для ворот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кг изделия)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врезных сложных замков старинного образца с облицовкой планок латунью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замок с 2 ключами)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врезных простых замков старинного образца с облицовкой планок латунью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замок с 2 ключами)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Е114-3-13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накладных шкафных латунных замков старинного образца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замок с 2 ключами)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гладких накладных замков старинного образца из цветного металла с 2 корпусами и задвижкой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замок с 2 ключами)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накладных замков старинного образца с орнаментом средней сложности с 2 корпусами из цветного металла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замок с 2 ключами)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0,188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1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ключей к замкам старинного образца</w:t>
            </w:r>
          </w:p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1D6D">
              <w:rPr>
                <w:rFonts w:ascii="Arial" w:hAnsi="Arial" w:cs="Arial"/>
              </w:rPr>
              <w:t>(единица измерения - ключ)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621D6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621D6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621D6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</w:tbl>
    <w:p w:rsidR="00101809" w:rsidRPr="00621D6D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332B07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114-4. Изготовление недостающих деталей старинных дверных приборов из бронзы и латуни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332B07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отливка в готовых виксинтовых формах, снятых с гипсовых или деревянных моделей или с существующих образцов, восковых моделей (для фигурных деталей с занутрениями);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проработка орнамента на восковых отливках с правкой рисунка с придачей ему резкости;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литье в бронзе по восковым моделям или по гипсовым или деревянным моделям или существующим образцам;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обрубка литников, зачистка деталей, опиловка и шабровка;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чеканка орнамента и полировка гладких частей;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разметка и сверление отверстий с раззенковкой;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слесарная обработка отлитых ручек с пригонкой к существующему квадратному стержню.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332B07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гладких овальных ручек из латуни (типа кнопок) диаметром 50 мм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ручек с орнаментом средней сложности овальных из латуни (типа кнопок) диаметром 80 мм на рамках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ручек из латуни овальных сложноорнаментованных с профилированной рамкой (типа кнопок) диаметром 60 мм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ручек продолговатой формы из латуни профилированных (размер 11 см)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ручек продолговатой формы из латуни гладких фигурных с орнаментованными деталями и профилированной рамкой (размер 18 см)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ручек продолговатой формы из латуни орнаментованных с рисунком средней сложности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ручек продолговатой формы из латуни с отливкой по восковым моделям орнаментованных сложного рисунка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15,89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Воскосодержащий модельный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Этилсиликат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ручек продолговатой формы из латуни с отливкой по восковым моделям фигурных сложного орнамента с профилированной рамкой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натуральный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Воскосодержащий модельный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Этилсиликат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розеток или ключевин профилированных из латуни диаметром 5 см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Е114-4-10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розеток или ключевин из бронзы и латуни с отделкой орнаментом диаметром 8 см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накладок из бронзы и латуни орнаментованных с мелким рисунком диаметром 6 см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накладок из бронзы и латуни орнаментованных с рисунком средней сложности размером 22 х 5,5 см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накладок из бронзы и латуни гладких или с простым профилем размером 20 х 5 см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накладок из бронзы и латуни сложноорнаментованных размером 25 х 7 см</w:t>
            </w:r>
          </w:p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2B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B0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32B0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32B0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32B0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0,443</w:t>
            </w:r>
          </w:p>
        </w:tc>
      </w:tr>
    </w:tbl>
    <w:p w:rsidR="00101809" w:rsidRPr="00332B07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A0157A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114-5. Изготовление недостающих деталей старинных оконных и дверных шпингалетов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A0157A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детали согласно существующему образцу или проекту с правкой, разметкой, вырезкой, пайкой, сверлением и обработкой отверстий, вытачиванием мелких частей и слесарной обработкой сортовой стали для получения требующихся нестандартных сечений (нормы 1-5);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деталей согласно существующему образцу или проекту из листовой или прутковой латуни с разметкой, вырезкой, сверлением и обработкой отверстий, нарезкой резьбы и полировкой (нормы 6-11);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отливка в готовых виксинтовых формах, снятых с гипсовых или деревянных моделей или с существующих образцов, восковых моделей (для фигурных деталей с занутрениями)(нормы 12-15);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проработка орнамента на восковых отливках с правкой рисунка с придачей ему резкости (нормы 12-15);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литье в бронзе по восковым, гипсовым или деревянным моделям или существующим образцам (нормы 12-15);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обрубка литников, зачистка деталей, опиловка и шабровка (нормы 12-15);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чеканка орнамента и полировка гладких частей (нормы 12-15);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разметка и сверление отверстий с раззенковкой (нормы 12-15);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слесарная обработка отлитых ручек с пригонкой к существующему квадратному стержню (нормы 12-15).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A0157A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черного металла гладких ручек для шпингалетов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11-22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черного металла крючков с зацепом для шпингалета с поворотной ручкой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11-22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черного металла комплекта деталей для раздвижного механизма шпингалета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11-22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Е114-5-4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черного металла башмачка (верхнего или нижнего) для шпингалета с раздвижным механизмом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11-22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черного металла пластинки с гладкой втулкой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11-22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цветного металла башмачка (верхнего или нижнего) для шпингалета с раздвижным механизмом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цветного металла фигурной втулки с переходной шейкой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цветного металла фигурной втулки без переходной шейки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цветного металла гладкого держателя для накладного шпингалета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цветного металла башмачка-ограничителя для накладного шпингалета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из цветного металла винта латунного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бронзовых или латунных ручек для профилированных шпингалетов диаметром 2,5 см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15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15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П1/10-260-210-1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бронзовых или латунных ручек для овальных сложнопрофилированных шпингалетов средним диаметром 5 см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15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15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бронзовых или латунных ручек для овальных шпингалетов с орнаментом средней сложности средним диаметром 7 см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15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15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бронзовых или латунных ручек для фигурных сложноорнаментованных шпингалетов с отливкой по восковым моделям средним диаметром 7 см</w:t>
            </w:r>
          </w:p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157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15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15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Маршалит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0,000025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15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Этилсиликат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0157A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0157A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0157A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</w:tbl>
    <w:p w:rsidR="00101809" w:rsidRPr="00A0157A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804847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114-6. Изготовление недостающих деталей старинных дверных и оконных петель и пятников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804847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отливка по готовым моделям, чеканка, сверление отверстий в колпачках и нарезка внутренней резьбы (нормы 1,2);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разметка, вырезка, вытачивание и слесарная обработка детали с подгонкой к корпусу петли (нормы 3,4);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разметка, вырезка, выколотка по конфигурации петли или корпуса пятника, сверление и раззенковка отверстий, изготовление винтов для крепления облицовки (50% нужного количества)(нормы 5-8).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804847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колпачков бронзовых для петель профилированных</w:t>
            </w:r>
          </w:p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8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8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84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колпачков бронзовых для петель орнаментованных</w:t>
            </w:r>
          </w:p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8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измельченный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 м ель, кедр, пихта, осина, липа, ива,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84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Карбамидоформальдегидная 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Медь фосфористая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484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сухой кварцевый (SiО2-87%) фракции 0,1-0,63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деталей "американской" петли - фигурных колпачков диаметром 30 мм</w:t>
            </w:r>
          </w:p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8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деталей "американской" петли - заводного кольца диаметром 25 мм</w:t>
            </w:r>
          </w:p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8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латунной облицовки петель дверных размером 175 х 50 мм</w:t>
            </w:r>
          </w:p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8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0,323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латунной облицовки петель оконных размером 125 х 40 мм</w:t>
            </w:r>
          </w:p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8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латунной облицовки комплекта из двух пятников размером 85 х 300 мм</w:t>
            </w:r>
          </w:p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847">
              <w:rPr>
                <w:rFonts w:ascii="Arial" w:hAnsi="Arial" w:cs="Arial"/>
              </w:rPr>
              <w:t>(единица измерения - компл. (2 пятника))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латунной облицовки комплекта из двух пятников угловых размером 85 х 300 х 300 мм</w:t>
            </w:r>
          </w:p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4847">
              <w:rPr>
                <w:rFonts w:ascii="Arial" w:hAnsi="Arial" w:cs="Arial"/>
              </w:rPr>
              <w:t>(единица измерения - компл. (2 пятника))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сварочный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101809" w:rsidRPr="008048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048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Кислотосодержащий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048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</w:tbl>
    <w:p w:rsidR="00101809" w:rsidRPr="00804847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A853AE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114-7. Реставрация старинных дверных и оконных приборов (ручки, шпингалеты, задвижки)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A853AE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на детали снятого прибора;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ручная расчистка деталей прибора;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полировка гладких поверхностей;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покрытие лаком "цапон";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 деталей прибора и смена 50% крепежных винтов и шурупов;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от старого отделочного слоя и отделка дубовых стержней и ручек-скоб.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A853AE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комплектов дверных из 2 ручек с подручечными розетками или накладками (без замков) гладких или профилированных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комплектов дверных из 2 ручек с подручечными розетками или накладками (без замков) с орнаментом средней сложности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комплектов дверных из 2 ручек с подручечными розетками или накладками (без замков) сложноорнаментованных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ключевин гладких или профилированных диаметром 5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ключевин с орнаментом средней сложности диаметром 3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ключевин сложноорнаментованных диаметром 6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дверных ручек-скоб с гладкими и профилированными накладками размером 13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дверных ручек-скоб с дубовым стержнем, профилированными цапфами с гладкими накладками размером 22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дверных ручек-скоб с дубовым стержнем и бронзовыми профилированными цапфами размером 46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бронзовых дверных ручек-скоб с дубовым стержнем и бронзовыми орнаментованными цапфами размером 46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из черного металла с поворотной ручкой, длиной от 1,5 до 2,5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из черного металла с поворотной ручкой, длиной от 1,5 до 2,5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из черного металла с поворотной ручкой, длиной от 2,55 до 4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из черного металла с поворотной ручкой, длиной от 2,55 до 4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из черного металла с раздвижным механизмом, длиной от 1,5 до 2,5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из черного металла с раздвижным механизмом, длиной от 1,5 до 2,5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из черного металла с раздвижным механизмом, длиной от 2,55 до 4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из черного металла с раздвижным механизмом, длиной от 2,55 до 4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латунных с поворотной ручкой, длиной от 1,5 до 2,5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латунных с поворотной ручкой, длиной от 1,5 до 2,5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Е114-7-21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латунных с поворотной ручкой, длиной от 2,55 до 4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латунных с поворотной ручкой, длиной от 2,55 до 4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латунных с раздвижным механизмом, длиной от 1,5 до 2,5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латунных с раздвижным механизмом, длиной от 1,5 до 2,5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латунных с раздвижным механизмом, длиной от 2,55 до 4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латунных с раздвижным механизмом , длиной от 2,55 до 4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бронзовых с орнаментом средней сложности с раздвижным механизмом, длиной от 1,5 до 2,5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бронзовых с орнаментом средней сложности с раздвижным механизмом, длиной от 1,5 до 2,5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бронзовых с орнаментом средней сложности с раздвижным механизмом, длиной от 2,55 до 4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бронзовых с орнаментом средней сложности с раздвижным механизмом, длиной от 2,55 до 4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бронзовых сложноорнаментованных с раздвижным механизмом, длиной от 1,5 до 2,5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бронзовых сложноорнаментованных с раздвижным механизмом, длиной от 1,5 до 2,5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бронзовых сложноорнаментованных с раздвижным механизмом, длиной от 2,55 до 4 м без ремонта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13,64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сквозных шпингалетов бронзовых сложноорнаментованных с раздвижным механизмом, длиной от 2,55 до 4 м с ремонтом механизма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латунных накладных шпингалетов-задвижек длиной 140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латунных накладных шпингалетов-задвижек длиной 90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латунных накладных шпингалетов-задвижек длиной 35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латунных накладных шпингалетов-задвижек длиной 25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латунных задвижек размером 6,5 х 4,5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врезных дверных шпингалетов с латунной обкладкой, длиной 80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Е114-7-41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врезных дверных шпингалетов с латунной обкладкой, длиной 40 см</w:t>
            </w:r>
          </w:p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53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53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"цапон"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101809" w:rsidRPr="00A853AE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A853AE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A853AE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101809" w:rsidRPr="00A853AE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56698B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114-8. Реставрация старинных петель, пятников, замков, угольников и предохранительных решеток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56698B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прибора на детали;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ручная очистка деталей прибора;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рихтовка деформации латунной облицовки или латунных деталей (в случае необходимости);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шлифовка и полировка гладких поверхностей;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проверка и выправка стальных деталей (для пятников);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покрытие лаком "цапон" латунных лицевых поверхностей;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ремонт механизма, изготовление 2-х ключей и смена латунной обкладки (для замков);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сборка деталей приборов и смена 50% крепежных винтов и шурупов.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56698B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петли из черного металла с колпачками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петля)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латунной облицовки дверной петли размером 175 х 50 мм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облицовка 1 петли)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латунной облицовки оконной петли размером 125 х 40 мм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облицовка 1 петли)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0,226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латунной шкафной или форточной петли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петля)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латунного угольника размером 180 х 180 мм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угольник)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петли автоматической из черного металла ("американской")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петля)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дверного пятника массивного стального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компл. (2 пятника))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изделия для дорожного и мостового строительства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7/25-70/40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Преобразователь ржавчины для защиты конструкций от коррозии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латунной облицовки массивного пятника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облицовка 2 пятников)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5,18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0,198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дверного пятника массивного стального углового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компл. (2 пятника))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Е114-8-10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латунной облицовки массивного углового пятника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облицовка 2 пятников)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латунного шкафного пятника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компл. (2 пятника))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предохранительной решетки из цветных металлов (из 5 прутков)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решетка)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врезных дверных сложных замков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замок)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присадочный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врезных дверных простых замков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замок)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присадочный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врезных шкафных или ящичных латунных замков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замок)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присадочный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замков накладных из цветных металлов, гладких с 2 корпусами и задвижкой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замок)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присадочный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замков накладных из цветных металлов с орнаментом средней сложности с 2 корпусами и задвижкой</w:t>
            </w:r>
          </w:p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98B">
              <w:rPr>
                <w:rFonts w:ascii="Arial" w:hAnsi="Arial" w:cs="Arial"/>
              </w:rPr>
              <w:t>(единица измерения - замок)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3,5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присадочный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98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Нитролак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56698B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56698B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сортовая кругая и квадратная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56698B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101809" w:rsidRPr="0056698B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4B39CD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114-9. Установка изготовленных вновь или реставрированных приборов старинного образца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4B39CD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места установки;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долбление или ремонт гнезда для врезных приборов;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крепление приборов шурупами;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укрепление латунной облицовки;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проверка правильности действия прибора;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единица измерения в нормах: прибор (нормы 1-7), шпингалет (нормы 8-9), штука (нормы 10-13), 1 пара петель (нормы 14-16), 2 пятника (комплект для навески 1 дверного полотна) (нормы 17-18), решетка (норма 19).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4B39CD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скобы с накладкой или овальной ручки с розеткой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ключевины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прибора из 2 ручек с фалевым замком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изготовленных вновь или реставрированных приборов старинного образца: прибор из 2 ручек-скоб с цапфами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замка врезного дверного с латунной облицовкой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замка врезного шкафного или ящичного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замка накладного бронзового с двумя корпусами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сквозного шпингалета длиной до 2,5 м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сквозного шпингалета длиной от 2,55 до 4 м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накладного шпингалета - задвижки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Е114-9-11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врезного шпингалета -задвижки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задвижки латунной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угольника латунного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дверных петель с латунной облицовкой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компл. (2 петли))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оконных петель с латунной облицовкой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компл. (2 петли))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шкафных или форточных петель с латунной облицовкой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компл. (2 петли))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пятников с латунной облицовкой массивных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компл. (2 пятника))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шкафных пятников с латунной облицовкой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компл. (2 пятника))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изготовленной вновь или реставрированной предохранительной решетки на остекленные двери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Е114-9-20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дверных угловых пятников</w:t>
            </w:r>
          </w:p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39CD">
              <w:rPr>
                <w:rFonts w:ascii="Arial" w:hAnsi="Arial" w:cs="Arial"/>
              </w:rPr>
              <w:t>(единица измерения - прибор)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1809" w:rsidRPr="004B39CD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4B39CD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4B39CD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</w:tbl>
    <w:p w:rsidR="00101809" w:rsidRPr="004B39CD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F45347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114-10. Демонтаж оконных и дверных приборов из цветных металлов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F45347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выемка деталей крепления (нормы 1-8);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деталей крепления для снятия розеток от ручек (нормы 9-16);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опиловка стержня (нормы 9-16);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выпрямление стального стержня молотком (нормы 9-16);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обрубка стального стержня зубилом (нормы 9-16);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опиловка обрубленного стержня и снятие "стаканов" с ручки (нормы 9-16).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F45347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Выемка деталей крепления площадью прибора до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Выемка деталей крепления площадью прибора до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Выемка деталей крепления площадью прибора до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III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Выемка деталей крепления площадью прибора до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IV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Выемка деталей крепления площадью прибора более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Выемка деталей крепления площадью прибора более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Выемка деталей крепления площадью прибора более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III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Выемка деталей крепления площадью прибора более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IV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 детали снятого прибора площадью до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 детали снятого прибора площадью до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 детали снятого прибора площадью до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III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 детали снятого прибора площадью до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IV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 детали снятого прибора площадью более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 детали снятого прибора площадью более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 детали снятого прибора площадью более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III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 детали снятого прибора площадью более 10 дм</w:t>
            </w:r>
            <w:r w:rsidRPr="00F4534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IV категории сложности</w:t>
            </w:r>
          </w:p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534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F45347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F45347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F45347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</w:tbl>
    <w:p w:rsidR="00101809" w:rsidRPr="00F45347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855683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114-11. Сборка деталей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855683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простых металлических деталей прибора с пригонкой (без слесарной обработки и изготовления крепежа);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металлических сложных деталей прибора с пригонкой (без слесарной обработки и изготовления крепежных винтов);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металлических деталей прибора между собой с механической слесарной обработкой (сверлением и обработкой отверстий, пайкой и пр. работами), без изготовления крепежных винтов.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855683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простых деталей без слесарной обработки</w:t>
            </w:r>
          </w:p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68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сложных деталей без слесарной обработки</w:t>
            </w:r>
          </w:p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68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Сборка деталей приборов со слесарной обработкой</w:t>
            </w:r>
          </w:p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568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Двуокись углерода жидкая (диоксид углерода, углекислый газ), в баллонах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855683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855683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сварная омедненная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855683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</w:tbl>
    <w:p w:rsidR="00101809" w:rsidRPr="00855683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322120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114-12. Изготовление, установка и снятие ковродержателей из цветных металлов и облицовка цоколей дверей и порогов латунью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322120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деталей ковродержателя с выточкой и слесарной обработкой бронзовых ушек и головок, разметкой и нарезкой прутков, шлифовкой и полировкой поверхностей (нормы 1-7);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ушка ковродержателя в ступени с пробивкой гнезда и зачеканкой его свинцом (нормы 1-7);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 и раскрой листовой латуни, выколотка, шлифовка и полировка поверхностей (норма 8);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разметка, керновка, сверление и раззенковка отверстий (норма 8);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латунного крепежа (норма 8);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облицовки на месте (норма 8).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322120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бронзового ушка ковродержателя</w:t>
            </w:r>
          </w:p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1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1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латунных прутков с бронзовыми головками диаметром 1,6 см длиной 120 см</w:t>
            </w:r>
          </w:p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1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1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латунных прутков с бронзовыми головками диаметром 1,6 см длиной 135-145 см</w:t>
            </w:r>
          </w:p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1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1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латунных прутков с бронзовыми головками диаметром 1,6 см длиной 175-185 см</w:t>
            </w:r>
          </w:p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1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1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бронзовой головки для прутка</w:t>
            </w:r>
          </w:p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1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1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Бронза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ушка в каменную ступень</w:t>
            </w:r>
          </w:p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1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5/50-50-3/4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Свинец в чушках марки С2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Е114-12-7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ушка из каменной ступени</w:t>
            </w:r>
          </w:p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1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цоколей и порогов латунью</w:t>
            </w:r>
          </w:p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2120">
              <w:rPr>
                <w:rFonts w:ascii="Arial" w:hAnsi="Arial" w:cs="Arial"/>
              </w:rPr>
              <w:t>(единица измерения - дм</w:t>
            </w:r>
            <w:r w:rsidRPr="00322120">
              <w:rPr>
                <w:rFonts w:ascii="Arial" w:hAnsi="Arial" w:cs="Arial"/>
                <w:vertAlign w:val="superscript"/>
              </w:rPr>
              <w:t>2</w:t>
            </w:r>
            <w:r w:rsidRPr="00322120">
              <w:rPr>
                <w:rFonts w:ascii="Arial" w:hAnsi="Arial" w:cs="Arial"/>
              </w:rPr>
              <w:t xml:space="preserve"> облицовки)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0,193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1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1809" w:rsidRPr="00322120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322120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322120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101809" w:rsidRPr="00322120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01809" w:rsidRPr="00562563" w:rsidRDefault="0010180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9037F5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114-13. Изготовление радиаторных или вентиляционных решеток, каминных и вьюшечных дверей, предохранительных решеток для остекленных дверей, латунных кляммеров из цветного металла</w:t>
            </w: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1809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Pr="009037F5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разметка, нарезка и рихтовка латунных листов (норма 1);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разметка, керновка, сверление и распиловка отверстий и полировка решетки (норма 1);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деталей из листовой и прутковой латуни с разметкой, резкой, гнутьем и сверлением (нормы 2-4);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и клепка деталей (нормы 2-4);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полировка лицевых поверхностей (нормы 2-4);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изготовление латунных накладок с разметкой, резкой, сверлением отверстий и полировкой (норма 5);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правка латунного прутка, перерезка с отмериванием длины, гнутье по шаблону и нарезка резьбы на прутках (норма 5);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сборка решетки из изготовленных деталей с пайкой мест крепления (норма 5);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полировка поверхностей (норма 5);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изготовление кляммера с разметкой, резкой, гнутьем латуни, сверлением отверстий и полировкой поверхности (норма 6).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1809" w:rsidRDefault="00101809" w:rsidP="00E362B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01809" w:rsidRDefault="00101809" w:rsidP="0010180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1809" w:rsidRPr="009037F5" w:rsidTr="00E362B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радиаторных или вентиляционных решеток из листовой латуни</w:t>
            </w:r>
          </w:p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37F5">
              <w:rPr>
                <w:rFonts w:ascii="Arial" w:hAnsi="Arial" w:cs="Arial"/>
              </w:rPr>
              <w:t>(единица измерения - дм</w:t>
            </w:r>
            <w:r w:rsidRPr="009037F5">
              <w:rPr>
                <w:rFonts w:ascii="Arial" w:hAnsi="Arial" w:cs="Arial"/>
                <w:vertAlign w:val="superscript"/>
              </w:rPr>
              <w:t>2</w:t>
            </w:r>
            <w:r w:rsidRPr="009037F5">
              <w:rPr>
                <w:rFonts w:ascii="Arial" w:hAnsi="Arial" w:cs="Arial"/>
              </w:rPr>
              <w:t>)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37F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гладких каминных и вьюшечных дверок из латуни площадью до 14 дм</w:t>
            </w:r>
            <w:r w:rsidRPr="009037F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37F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37F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Ручки литые или точеные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гладких каминных и вьюшечных дверок из латуни площадью 14,1-20 дм</w:t>
            </w:r>
            <w:r w:rsidRPr="009037F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37F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37F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0,374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0,374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0,374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Ручки литые или точеные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гладких каминных и вьюшечных дверок из латуни площадью 20,1-45,5 дм</w:t>
            </w:r>
            <w:r w:rsidRPr="009037F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37F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8,47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4,18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37F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0,726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0,726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0,726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Ручки литые или точеные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предохранительной решетки на 1 полотно двери с 5 прутками</w:t>
            </w:r>
          </w:p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37F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19,37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Листовой абразивный материал повышенной износостойкости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37F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крупнозернистая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полировальная мелкозернистая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Е114-13-6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1809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латунных кляммеров размером 60 х 15 мм</w:t>
            </w:r>
          </w:p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37F5">
              <w:rPr>
                <w:rFonts w:ascii="Arial" w:hAnsi="Arial" w:cs="Arial"/>
              </w:rPr>
              <w:t>(единица измерения - изделие)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Л68 толщиной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1809" w:rsidRPr="009037F5" w:rsidTr="00E362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809" w:rsidRPr="009037F5" w:rsidRDefault="00101809" w:rsidP="00E362B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латунный ЛС59-1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1809" w:rsidRPr="009037F5" w:rsidRDefault="00101809" w:rsidP="00E362B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101809" w:rsidRPr="009037F5" w:rsidRDefault="00101809" w:rsidP="00101809">
      <w:pPr>
        <w:pStyle w:val="a5"/>
        <w:rPr>
          <w:rFonts w:ascii="Arial" w:hAnsi="Arial" w:cs="Arial"/>
          <w:b/>
          <w:sz w:val="2"/>
        </w:rPr>
      </w:pPr>
    </w:p>
    <w:p w:rsidR="00135B66" w:rsidRPr="00562563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562563" w:rsidSect="0056256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563" w:rsidRDefault="00562563" w:rsidP="00562563">
      <w:r>
        <w:separator/>
      </w:r>
    </w:p>
  </w:endnote>
  <w:endnote w:type="continuationSeparator" w:id="0">
    <w:p w:rsidR="00562563" w:rsidRDefault="00562563" w:rsidP="0056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563" w:rsidRDefault="00562563" w:rsidP="00E3737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562563" w:rsidRDefault="00562563" w:rsidP="00562563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563" w:rsidRDefault="00562563" w:rsidP="00E3737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562563" w:rsidRDefault="00562563" w:rsidP="00562563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563" w:rsidRDefault="00562563" w:rsidP="00562563">
      <w:r>
        <w:separator/>
      </w:r>
    </w:p>
  </w:footnote>
  <w:footnote w:type="continuationSeparator" w:id="0">
    <w:p w:rsidR="00562563" w:rsidRDefault="00562563" w:rsidP="0056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563" w:rsidRDefault="00562563" w:rsidP="00562563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8.03.5114-2026</w:t>
    </w:r>
  </w:p>
  <w:p w:rsidR="00562563" w:rsidRPr="00562563" w:rsidRDefault="00562563" w:rsidP="00562563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563" w:rsidRDefault="00562563" w:rsidP="00562563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8.03.5114-2026</w:t>
    </w:r>
  </w:p>
  <w:p w:rsidR="00562563" w:rsidRPr="00562563" w:rsidRDefault="00562563" w:rsidP="00562563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563"/>
    <w:rsid w:val="00071661"/>
    <w:rsid w:val="00101809"/>
    <w:rsid w:val="00135B66"/>
    <w:rsid w:val="0040791D"/>
    <w:rsid w:val="004A7AAA"/>
    <w:rsid w:val="00562563"/>
    <w:rsid w:val="00637FA0"/>
    <w:rsid w:val="006B207E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E52AFFF-EE39-4C89-9CE3-CEE44417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85</Pages>
  <Words>31262</Words>
  <Characters>178195</Characters>
  <Application>Microsoft Office Word</Application>
  <DocSecurity>0</DocSecurity>
  <Lines>1484</Lines>
  <Paragraphs>418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209039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2025-09-23T08:16:00Z</dcterms:created>
  <dcterms:modified xsi:type="dcterms:W3CDTF">2025-09-23T08:16:00Z</dcterms:modified>
</cp:coreProperties>
</file>