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E1D1E" w:rsidTr="007E1D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E1D1E" w:rsidRPr="007E1D1E" w:rsidRDefault="007E1D1E" w:rsidP="007E1D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106-1. Разборка покрытий памятников с сохранением остатков первоначального материала</w:t>
            </w:r>
          </w:p>
        </w:tc>
      </w:tr>
      <w:tr w:rsidR="007E1D1E" w:rsidTr="007E1D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E1D1E" w:rsidRDefault="007E1D1E" w:rsidP="007E1D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E1D1E" w:rsidTr="007E1D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E1D1E" w:rsidRDefault="007E1D1E" w:rsidP="007E1D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E1D1E" w:rsidRPr="007E1D1E" w:rsidRDefault="007E1D1E" w:rsidP="007E1D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покрытий с осторожностью, обеспечивающей сохранность материала и форм деревянных элементов покрытия: чешуи, шашки, подзоров и др. фигурных элементов;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E1D1E" w:rsidRDefault="007E1D1E" w:rsidP="007E1D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материалов, полученных от разборки в штабеля с отноской и выборкой древних остатков.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E1D1E" w:rsidRDefault="007E1D1E" w:rsidP="007E1D1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E1D1E" w:rsidRDefault="007E1D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E1D1E" w:rsidRPr="007E1D1E" w:rsidTr="007E1D1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7E1D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7E1D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7E1D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7E1D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7E1D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7E1D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7E1D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7E1D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рядовых покрытий из кровельной стали и меди на двух, четырех и многоскатных кровлях сложной формы с ендовами</w:t>
            </w:r>
          </w:p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1D1E">
              <w:rPr>
                <w:rFonts w:ascii="Arial" w:hAnsi="Arial" w:cs="Arial"/>
              </w:rPr>
              <w:t>(единица измерения - 10 м</w:t>
            </w:r>
            <w:r w:rsidRPr="007E1D1E">
              <w:rPr>
                <w:rFonts w:ascii="Arial" w:hAnsi="Arial" w:cs="Arial"/>
                <w:vertAlign w:val="superscript"/>
              </w:rPr>
              <w:t>2</w:t>
            </w:r>
            <w:r w:rsidRPr="007E1D1E">
              <w:rPr>
                <w:rFonts w:ascii="Arial" w:hAnsi="Arial" w:cs="Arial"/>
              </w:rPr>
              <w:t xml:space="preserve"> покрытия)</w:t>
            </w:r>
          </w:p>
        </w:tc>
      </w:tr>
      <w:tr w:rsidR="007E1D1E" w:rsidRPr="007E1D1E" w:rsidTr="002664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C749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рядовых покрытий черепичных или шиферных на двух, четырех и многоскатных кровлях сложной формы с ендовами</w:t>
            </w:r>
          </w:p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1D1E">
              <w:rPr>
                <w:rFonts w:ascii="Arial" w:hAnsi="Arial" w:cs="Arial"/>
              </w:rPr>
              <w:t>(единица измерения - 10 м</w:t>
            </w:r>
            <w:r w:rsidRPr="007E1D1E">
              <w:rPr>
                <w:rFonts w:ascii="Arial" w:hAnsi="Arial" w:cs="Arial"/>
                <w:vertAlign w:val="superscript"/>
              </w:rPr>
              <w:t>2</w:t>
            </w:r>
            <w:r w:rsidRPr="007E1D1E">
              <w:rPr>
                <w:rFonts w:ascii="Arial" w:hAnsi="Arial" w:cs="Arial"/>
              </w:rPr>
              <w:t xml:space="preserve"> покрытия)</w:t>
            </w:r>
          </w:p>
        </w:tc>
      </w:tr>
      <w:tr w:rsidR="007E1D1E" w:rsidRPr="007E1D1E" w:rsidTr="00DB15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C749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рядовых покрытий тесовых, драночных на двух, четырех и многоскатных кровлях сложной формы с ендовами</w:t>
            </w:r>
          </w:p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1D1E">
              <w:rPr>
                <w:rFonts w:ascii="Arial" w:hAnsi="Arial" w:cs="Arial"/>
              </w:rPr>
              <w:t>(единица измерения - 10 м</w:t>
            </w:r>
            <w:r w:rsidRPr="007E1D1E">
              <w:rPr>
                <w:rFonts w:ascii="Arial" w:hAnsi="Arial" w:cs="Arial"/>
                <w:vertAlign w:val="superscript"/>
              </w:rPr>
              <w:t>2</w:t>
            </w:r>
            <w:r w:rsidRPr="007E1D1E">
              <w:rPr>
                <w:rFonts w:ascii="Arial" w:hAnsi="Arial" w:cs="Arial"/>
              </w:rPr>
              <w:t xml:space="preserve"> покрытия)</w:t>
            </w:r>
          </w:p>
        </w:tc>
      </w:tr>
      <w:tr w:rsidR="007E1D1E" w:rsidRPr="007E1D1E" w:rsidTr="00111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C749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сложных покрытий закомар, раскреповок, карнизов, шатровых и купольных в шашку из кровельной стали и меди</w:t>
            </w:r>
          </w:p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1D1E">
              <w:rPr>
                <w:rFonts w:ascii="Arial" w:hAnsi="Arial" w:cs="Arial"/>
              </w:rPr>
              <w:t>(единица измерения - 10 м</w:t>
            </w:r>
            <w:r w:rsidRPr="007E1D1E">
              <w:rPr>
                <w:rFonts w:ascii="Arial" w:hAnsi="Arial" w:cs="Arial"/>
                <w:vertAlign w:val="superscript"/>
              </w:rPr>
              <w:t>2</w:t>
            </w:r>
            <w:r w:rsidRPr="007E1D1E">
              <w:rPr>
                <w:rFonts w:ascii="Arial" w:hAnsi="Arial" w:cs="Arial"/>
              </w:rPr>
              <w:t xml:space="preserve"> покрытия)</w:t>
            </w:r>
          </w:p>
        </w:tc>
      </w:tr>
      <w:tr w:rsidR="007E1D1E" w:rsidRPr="007E1D1E" w:rsidTr="00D945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C749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сложных покрытий закомар, раскреповок, карнизов, шатровых и купольных в шашку тесовых, драночных</w:t>
            </w:r>
          </w:p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1D1E">
              <w:rPr>
                <w:rFonts w:ascii="Arial" w:hAnsi="Arial" w:cs="Arial"/>
              </w:rPr>
              <w:t>(единица измерения - 10 м</w:t>
            </w:r>
            <w:r w:rsidRPr="007E1D1E">
              <w:rPr>
                <w:rFonts w:ascii="Arial" w:hAnsi="Arial" w:cs="Arial"/>
                <w:vertAlign w:val="superscript"/>
              </w:rPr>
              <w:t>2</w:t>
            </w:r>
            <w:r w:rsidRPr="007E1D1E">
              <w:rPr>
                <w:rFonts w:ascii="Arial" w:hAnsi="Arial" w:cs="Arial"/>
              </w:rPr>
              <w:t xml:space="preserve"> покрытия)</w:t>
            </w:r>
          </w:p>
        </w:tc>
      </w:tr>
      <w:tr w:rsidR="007E1D1E" w:rsidRPr="007E1D1E" w:rsidTr="00C4259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C749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конусов подкрестных шаров, чешуйчатых покрытий куполов, глав и других фигурных форм из кровельной стали и меди</w:t>
            </w:r>
          </w:p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1D1E">
              <w:rPr>
                <w:rFonts w:ascii="Arial" w:hAnsi="Arial" w:cs="Arial"/>
              </w:rPr>
              <w:t>(единица измерения - 10 м</w:t>
            </w:r>
            <w:r w:rsidRPr="007E1D1E">
              <w:rPr>
                <w:rFonts w:ascii="Arial" w:hAnsi="Arial" w:cs="Arial"/>
                <w:vertAlign w:val="superscript"/>
              </w:rPr>
              <w:t>2</w:t>
            </w:r>
            <w:r w:rsidRPr="007E1D1E">
              <w:rPr>
                <w:rFonts w:ascii="Arial" w:hAnsi="Arial" w:cs="Arial"/>
              </w:rPr>
              <w:t xml:space="preserve"> покрытия)</w:t>
            </w:r>
          </w:p>
        </w:tc>
      </w:tr>
      <w:tr w:rsidR="007E1D1E" w:rsidRPr="007E1D1E" w:rsidTr="002721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C749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конусов подкрестных шаров, чешуйчатых покрытий куполов, глав и других фигурных форм тесовых, драночных</w:t>
            </w:r>
          </w:p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1D1E">
              <w:rPr>
                <w:rFonts w:ascii="Arial" w:hAnsi="Arial" w:cs="Arial"/>
              </w:rPr>
              <w:t>(единица измерения - 10 м</w:t>
            </w:r>
            <w:r w:rsidRPr="007E1D1E">
              <w:rPr>
                <w:rFonts w:ascii="Arial" w:hAnsi="Arial" w:cs="Arial"/>
                <w:vertAlign w:val="superscript"/>
              </w:rPr>
              <w:t>2</w:t>
            </w:r>
            <w:r w:rsidRPr="007E1D1E">
              <w:rPr>
                <w:rFonts w:ascii="Arial" w:hAnsi="Arial" w:cs="Arial"/>
              </w:rPr>
              <w:t xml:space="preserve"> покрытия)</w:t>
            </w:r>
          </w:p>
        </w:tc>
      </w:tr>
      <w:tr w:rsidR="007E1D1E" w:rsidRPr="007E1D1E" w:rsidTr="00B93AD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C749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5,25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фигурных крыш глав с объемными, выбивными украшениями - звездами, крестами или геральдическими изображениями из кровельной стали и меди</w:t>
            </w:r>
          </w:p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1D1E">
              <w:rPr>
                <w:rFonts w:ascii="Arial" w:hAnsi="Arial" w:cs="Arial"/>
              </w:rPr>
              <w:t>(единица измерения - 10 м</w:t>
            </w:r>
            <w:r w:rsidRPr="007E1D1E">
              <w:rPr>
                <w:rFonts w:ascii="Arial" w:hAnsi="Arial" w:cs="Arial"/>
                <w:vertAlign w:val="superscript"/>
              </w:rPr>
              <w:t>2</w:t>
            </w:r>
            <w:r w:rsidRPr="007E1D1E">
              <w:rPr>
                <w:rFonts w:ascii="Arial" w:hAnsi="Arial" w:cs="Arial"/>
              </w:rPr>
              <w:t xml:space="preserve"> покрытия)</w:t>
            </w:r>
          </w:p>
        </w:tc>
      </w:tr>
      <w:tr w:rsidR="007E1D1E" w:rsidRPr="007E1D1E" w:rsidTr="007356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E1D1E" w:rsidRPr="007E1D1E" w:rsidTr="007E1D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7E1D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E1D1E" w:rsidRPr="007E1D1E" w:rsidRDefault="007E1D1E" w:rsidP="00C749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D1E" w:rsidRPr="007E1D1E" w:rsidRDefault="007E1D1E" w:rsidP="00C749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</w:tbl>
    <w:p w:rsidR="007E1D1E" w:rsidRDefault="007E1D1E" w:rsidP="0040791D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7E1D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8228F3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106-2. Рядовое покрытие крыш кровельной сталью (черной, оцинкованной) и медью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8228F3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поверхности под покрытие, обмер, разметка и составление расчета, вычерчивание и изготовление шаблонов по чертежу или по месту;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деталей крепления;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заготовка элементов покрытия, раскрой листов по шаблонам с примеркой по месту, соединение картин стоячим двойным фальцем "в гребень" или лежачим двойным фальцем "в гладь";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и укрепление карнизных свесов из готовых картин, установка и пришивка костылей;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и укрепление настенных желобов из готовых картин с разметкой и пришивкой крючьев;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покрытие разжелобков из готовых картин;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укладка рядового покрытия из готовых картин с пришивкой кляммер к обрешетке и присоединение к желобам и разжелобкам;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заделка мест примыкания к стенам, барабанам, парапетам, дымовым трубам и т. п..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8228F3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простых крыш черной сталью толщиной листа 0,5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простых крыш оцинкованной сталью толщиной листа 0,5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крыш средней сложности черной сталью толщиной листа 0,5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Е106-2-4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крыш средней сложности оцинкованной сталью толщиной листа 0,5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сложных крыш черной сталью толщиной листа 0,5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сложных крыш оцинкованной сталью толщиной листа 0,5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простых крыш черной сталью толщиной листа 0,6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простых крыш оцинкованной сталью толщиной листа 0,6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крыш средней сложности черной сталью толщиной листа 0,6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крыш средней сложности оцинкованной сталью толщиной листа 0,6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сложных крыш черной сталью толщиной листа 0,6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сложных крыш оцинкованной сталью толщиной листа 0,6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простых крыш черной сталью толщиной листа 0,7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простых крыш оцинкованной сталью толщиной листа 0,7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крыш средней сложности черной сталью толщиной листа 0,7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0,0078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крыш средней сложности оцинкованной сталью толщиной листа 0,7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0,0078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сложных крыш черной сталью толщиной листа 0,7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сложных крыш оцинкованной сталью толщиной листа 0,7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простых крыш медью с соединением картин двойным фальцем толщиной листа 0,8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0,00888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простых крыш медью с соединением картин двойным фальцем толщиной листа 1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0,0111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крыш средней сложности медью с соединением картин двойным фальцем толщиной листа 0,8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0,00926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крыш средней сложности медью с соединением картин двойным фальцем толщиной листа 1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0,01157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сложных крыш медью с соединением картин двойным фальцем толщиной листа 0,8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2,71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0,00976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сложных крыш медью с соединением картин двойным фальцем толщиной листа 1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простых крыш медью с соединением картин одинарным фальцем толщиной листа 0,8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0,00852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простых крыш медью с соединением картин одинарным фальцем толщиной листа 1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0,01071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крыш средней сложности медью с соединением картин одинарным фальцем толщиной листа 0,8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0,00889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крыш средней сложности медью с соединением картин одинарным фальцем толщиной листа 1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0,0111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сложных крыш медью с соединением картин одинарным фальцем толщиной листа 0,8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0,00937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Рядовое покрытие сложных крыш медью с соединением картин одинарным фальцем толщиной листа 1 мм</w:t>
            </w:r>
          </w:p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28F3">
              <w:rPr>
                <w:rFonts w:ascii="Arial" w:hAnsi="Arial" w:cs="Arial"/>
              </w:rPr>
              <w:t>(единица измерения - м</w:t>
            </w:r>
            <w:r w:rsidRPr="008228F3">
              <w:rPr>
                <w:rFonts w:ascii="Arial" w:hAnsi="Arial" w:cs="Arial"/>
                <w:vertAlign w:val="superscript"/>
              </w:rPr>
              <w:t>2</w:t>
            </w:r>
            <w:r w:rsidRPr="008228F3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0,0117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8228F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228F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228F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</w:tbl>
    <w:p w:rsidR="00CD36AB" w:rsidRPr="008228F3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A01F9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106-3. Покрытие крыш в шашку прямоугольную и ромбическую кровельной сталью (черной и оцинкованной), медью и цинком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A01F9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поверхности под покрытие, обмер и разметка, составление расчета, разбивка на них карт, вычерчивание и изготовление шаблонов по чертежу или по месту;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деталей крепления кляммер, заклепок (нормы 1-27);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заготовка элементов покрытия, раскрой шашек и карт по шаблонам с примеркой по месту, выколотка по мере необходимости, загиб фальца (нормы 1-27);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и укрепление карнизных свесов из готовых картин, установка и пришивка костылей (нормы 1-27);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и укрепление настенных желобов из готовых картин с разметкой и пришивкой крючьев (нормы 1-27);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покрытие разжелобков из готовых картин (нормы 1-27);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укладка заготовленных элементов покрытия - шашек и карт соединением их двойным лежачим фальцем "в гладь", пришивка к обрешетке гвоздями или заклепками, присоединение к желобам и разжелобкам (нормы 1-27);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заделка мест примыкания к стенам, барабанам, парапетам, дымовым трубам и т. п. (нормы 1-27);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заготовка элементов покрытия - раскрой шашек по шаблону, заготовка кляммеров (нормы 28-33);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выколотка (нормы 28-33);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установка с примеркой по месту, загиб фальцев, соединение шашек лежачим одинарным фальцем с закреплением (нормы 28-33).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A01F9B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простых крыш в шашку черной кровельной сталью толщиной листа 0,5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простых крыш в шашку оцинкованной кровельной сталью толщиной листа 0,5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средней сложности в шашку черной кровельной сталью толщиной листа 0,5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средней сложности в шашку оцинкованной кровельной сталью толщиной листа 0,5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сложных крыш в шашку черной кровельной сталью толщиной листа 0,5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2,71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сложных крыш в шашку оцинкованной кровельной сталью толщиной листа 0,5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простых крыш в шашку черной кровельной сталью толщиной листа 0,6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простых крыш в шашку оцинкованной кровельной сталью толщиной листа 0,6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средней сложности в шашку черной кровельной сталью толщиной листа 0,6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средней сложности в шашку оцинкованной кровельной сталью толщиной листа 0,6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сложных крыш в шашку черной кровельной сталью толщиной листа 0,6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сложных крыш в шашку оцинкованной кровельной сталью толщиной листа 0,6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простых крыш в шашку черной кровельной сталью толщиной листа 0,7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простых крыш в шашку оцинкованной кровельной сталью толщиной листа 0,7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средней сложности крыш в шашку черной кровельной сталью толщиной листа 0,7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Е106-3-16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средней сложности в шашку оцинкованной кровельной сталью толщиной листа 0,7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сложных крыш в шашку черной кровельной сталью толщиной листа 0,7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сложных крыш в шашку оцинкованной кровельной сталью толщиной листа 0,7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простых крыш в шашку медью толщиной листа 1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0,01235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Е106-3-20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простых крыш в шашку цинком толщиной листа 1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холоднокатаный прямоугольного сечения, шириной 600-700 мм, толщиной 1.0 мм, из цинка марки Ц1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0,01036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средней сложности в шашку медью толщиной листа 1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0,01323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средней сложности в шашку цинком толщиной листа 1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холоднокатаный прямоугольного сечения, шириной 600-700 мм, толщиной 1.0 мм, из цинка марки Ц1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0,0111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средней сложности в шашку медью толщиной листа 0,9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0,0128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сложных крыш в шашку медью толщиной листа 0,8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0,01128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сложных крыш в шашку цинком толщиной листа 1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0,0141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сложных крыш в шашку медью толщиной листа 1,5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5,66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0,01802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сложных крыш в шашку цинком толщиной листа 0,8 мм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холоднокатаный прямоугольного сечения, шириной 600-700 мм, толщиной 0,8 мм, из цинка марки Ц0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0,01184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глав шашками из листовой меди толщиной 0,8 мм по каменному основанию с соединением одинарным фальцем, размером шашек 2 дм</w:t>
            </w:r>
            <w:r w:rsidRPr="00A01F9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30,76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0,01284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глав шашками из листовой меди толщиной 0,8 мм по каменному основанию с соединением одинарным фальцем, размером шашек 3 дм</w:t>
            </w:r>
            <w:r w:rsidRPr="00A01F9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20,46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0,01258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глав шашками из листовой меди толщиной 0,8 мм по каменному основанию с соединением одинарным фальцем, размером шашек 5 дм</w:t>
            </w:r>
            <w:r w:rsidRPr="00A01F9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12,82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0,01185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глав шашками из листовой меди толщиной 0,8 мм по каменному основанию с соединением одинарным фальцем, размером шашек 9 дм</w:t>
            </w:r>
            <w:r w:rsidRPr="00A01F9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глав шашками из листовой меди толщиной 0,8 мм по каменному основанию с соединением одинарным фальцем, размером шашек 11 дм</w:t>
            </w:r>
            <w:r w:rsidRPr="00A01F9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7,16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0,01032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Е106-3-33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глав шашками из листовой меди толщиной 0,8 мм по каменному основанию с соединением одинарным фальцем, размером шашек 15 дм</w:t>
            </w:r>
            <w:r w:rsidRPr="00A01F9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1F9B">
              <w:rPr>
                <w:rFonts w:ascii="Arial" w:hAnsi="Arial" w:cs="Arial"/>
              </w:rPr>
              <w:t>(единица измерения - м</w:t>
            </w:r>
            <w:r w:rsidRPr="00A01F9B">
              <w:rPr>
                <w:rFonts w:ascii="Arial" w:hAnsi="Arial" w:cs="Arial"/>
                <w:vertAlign w:val="superscript"/>
              </w:rPr>
              <w:t>2</w:t>
            </w:r>
            <w:r w:rsidRPr="00A01F9B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5,52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0,0099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A01F9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01F9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01F9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</w:tbl>
    <w:p w:rsidR="00CD36AB" w:rsidRPr="00A01F9B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B32D18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106-4. Покрытие крыш сложных форм "на рейку" (под позолоту и другие виды специальной обработки с приданием особо гладкой поверхности путем соединения листов специальной соединительной рейкой, заводимой в фальцы с тыльной стороны) кровельной сталью (черной и оцинкованной) и медью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B32D18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поверхности под покрытие, обмер, разметка и составление расчета, разбивка на них карт, вычерчивание и изготовление шаблонов по чертежу или по месту;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деталей креплений, кляммер, заклепок;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заготовка элементов покрытия, раскрой карт по шаблону с примеркой по месту, выколотка по мере необходимости, загиб фальца;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и укрепление карнизных свесов из готовых картин с установкой и пришивкой костылей;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и укрепление настенных желобов из готовых картин с разметкой и пришивкой крючьев;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покрытие разжелобков из готовых картин;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устройство покрытия с окончательной выверкой, пригонкой и креплением карт между собой путем заведения снизу в фальцы соединительной рейки;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заделка мест примыкания к стенам, барабанам, парапетам, дымовым трубам и т. п..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B32D18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сложных форм "на рейку" черной сталью толщиной листа 0,5 мм</w:t>
            </w:r>
          </w:p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2D18">
              <w:rPr>
                <w:rFonts w:ascii="Arial" w:hAnsi="Arial" w:cs="Arial"/>
              </w:rPr>
              <w:t>(единица измерения - м</w:t>
            </w:r>
            <w:r w:rsidRPr="00B32D18">
              <w:rPr>
                <w:rFonts w:ascii="Arial" w:hAnsi="Arial" w:cs="Arial"/>
                <w:vertAlign w:val="superscript"/>
              </w:rPr>
              <w:t>2</w:t>
            </w:r>
            <w:r w:rsidRPr="00B32D1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сложных форм "на рейку" оцинкованной сталью толщиной листа 0,5 мм</w:t>
            </w:r>
          </w:p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2D18">
              <w:rPr>
                <w:rFonts w:ascii="Arial" w:hAnsi="Arial" w:cs="Arial"/>
              </w:rPr>
              <w:t>(единица измерения - м</w:t>
            </w:r>
            <w:r w:rsidRPr="00B32D18">
              <w:rPr>
                <w:rFonts w:ascii="Arial" w:hAnsi="Arial" w:cs="Arial"/>
                <w:vertAlign w:val="superscript"/>
              </w:rPr>
              <w:t>2</w:t>
            </w:r>
            <w:r w:rsidRPr="00B32D1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сложных форм "на рейку" черной сталью толщиной листа 0,6 мм</w:t>
            </w:r>
          </w:p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2D18">
              <w:rPr>
                <w:rFonts w:ascii="Arial" w:hAnsi="Arial" w:cs="Arial"/>
              </w:rPr>
              <w:t>(единица измерения - м</w:t>
            </w:r>
            <w:r w:rsidRPr="00B32D18">
              <w:rPr>
                <w:rFonts w:ascii="Arial" w:hAnsi="Arial" w:cs="Arial"/>
                <w:vertAlign w:val="superscript"/>
              </w:rPr>
              <w:t>2</w:t>
            </w:r>
            <w:r w:rsidRPr="00B32D1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сложных форм "на рейку" оцинкованной сталью толщиной листа 0,6 мм</w:t>
            </w:r>
          </w:p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2D18">
              <w:rPr>
                <w:rFonts w:ascii="Arial" w:hAnsi="Arial" w:cs="Arial"/>
              </w:rPr>
              <w:t>(единица измерения - м</w:t>
            </w:r>
            <w:r w:rsidRPr="00B32D18">
              <w:rPr>
                <w:rFonts w:ascii="Arial" w:hAnsi="Arial" w:cs="Arial"/>
                <w:vertAlign w:val="superscript"/>
              </w:rPr>
              <w:t>2</w:t>
            </w:r>
            <w:r w:rsidRPr="00B32D1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сложных форм "на рейку" черной сталью толщиной листа 0,7 мм</w:t>
            </w:r>
          </w:p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2D18">
              <w:rPr>
                <w:rFonts w:ascii="Arial" w:hAnsi="Arial" w:cs="Arial"/>
              </w:rPr>
              <w:t>(единица измерения - м</w:t>
            </w:r>
            <w:r w:rsidRPr="00B32D18">
              <w:rPr>
                <w:rFonts w:ascii="Arial" w:hAnsi="Arial" w:cs="Arial"/>
                <w:vertAlign w:val="superscript"/>
              </w:rPr>
              <w:t>2</w:t>
            </w:r>
            <w:r w:rsidRPr="00B32D1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сложных форм "на рейку" оцинкованной сталью толщиной листа 0,7 мм</w:t>
            </w:r>
          </w:p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2D18">
              <w:rPr>
                <w:rFonts w:ascii="Arial" w:hAnsi="Arial" w:cs="Arial"/>
              </w:rPr>
              <w:t>(единица измерения - м</w:t>
            </w:r>
            <w:r w:rsidRPr="00B32D18">
              <w:rPr>
                <w:rFonts w:ascii="Arial" w:hAnsi="Arial" w:cs="Arial"/>
                <w:vertAlign w:val="superscript"/>
              </w:rPr>
              <w:t>2</w:t>
            </w:r>
            <w:r w:rsidRPr="00B32D1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сложных форм "на рейку" медью толщиной листа 0,8 мм</w:t>
            </w:r>
          </w:p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2D18">
              <w:rPr>
                <w:rFonts w:ascii="Arial" w:hAnsi="Arial" w:cs="Arial"/>
              </w:rPr>
              <w:t>(единица измерения - м</w:t>
            </w:r>
            <w:r w:rsidRPr="00B32D18">
              <w:rPr>
                <w:rFonts w:ascii="Arial" w:hAnsi="Arial" w:cs="Arial"/>
                <w:vertAlign w:val="superscript"/>
              </w:rPr>
              <w:t>2</w:t>
            </w:r>
            <w:r w:rsidRPr="00B32D1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0,01128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сложных форм "на рейку" медью толщиной листа 1 мм</w:t>
            </w:r>
          </w:p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2D18">
              <w:rPr>
                <w:rFonts w:ascii="Arial" w:hAnsi="Arial" w:cs="Arial"/>
              </w:rPr>
              <w:t>(единица измерения - м</w:t>
            </w:r>
            <w:r w:rsidRPr="00B32D18">
              <w:rPr>
                <w:rFonts w:ascii="Arial" w:hAnsi="Arial" w:cs="Arial"/>
                <w:vertAlign w:val="superscript"/>
              </w:rPr>
              <w:t>2</w:t>
            </w:r>
            <w:r w:rsidRPr="00B32D1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0,0141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сложных форм "на рейку" медью толщиной листа 1,5 мм</w:t>
            </w:r>
          </w:p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2D18">
              <w:rPr>
                <w:rFonts w:ascii="Arial" w:hAnsi="Arial" w:cs="Arial"/>
              </w:rPr>
              <w:t>(единица измерения - м</w:t>
            </w:r>
            <w:r w:rsidRPr="00B32D18">
              <w:rPr>
                <w:rFonts w:ascii="Arial" w:hAnsi="Arial" w:cs="Arial"/>
                <w:vertAlign w:val="superscript"/>
              </w:rPr>
              <w:t>2</w:t>
            </w:r>
            <w:r w:rsidRPr="00B32D1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5,87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0,02117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B32D1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32D1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32D1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</w:tbl>
    <w:p w:rsidR="00CD36AB" w:rsidRPr="00B32D18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724D66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106-5. Покрытие крыш чешуей средней сложности и сложных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724D66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обмер поверхности, подлежащей покрытию, обмер и составление расчета, разбивка на них карт, вычерчивание и изготовление шаблонов по чертежу или по месту;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заготовка, раскрой и выколотка отдельных чешуек по шаблонам;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заготовка деталей крепления, кляммер, заклепок;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чешуй с подрезкой по месту и креплением к обрешетке, прибивкой гвоздями или заклепками, с устройством опорных металлических планок и постановкой кляммер;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изготовление "клиньев" с вычерчиванием и раскроем по месту "невязки чешуй".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724D66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черной стали толщиной листа 0,5 мм размером шашек от 5 х 5 до 7 х 7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89,28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черной стали толщиной листа 0,5 мм размером шашек от 7,5 х 7,5 до 10 х 10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33,49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черной стали толщиной листа 0,5 мм размером шашек от 11 х 11 до 15 х 15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черной стали толщиной листа 0,5 мм размером шашек от 16 х 16 до 20 х 20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6,89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черной стали толщиной листа 0,5 мм размером шашек от 20 х 20 до 40 х 40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черной стали толщиной листа 0,5 мм размером шашек от 40 х 40 см и выше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черной стали толщиной листа 0,6 мм размером шашек от 5 х 5 до 7 х 7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107,14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черной стали толщиной листа 0,6 мм размером шашек от 7,5 х 7,5 до 10 х 10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40,17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черной стали толщиной листа 0,6 мм размером шашек от 11 х 11 до 15 х 15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черной стали толщиной листа 0,6 мм размером шашек от 16 х 16 до 20 х 20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черной стали толщиной листа 0,6 мм размером шашек от 20 х 20 до 40 х 40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черной стали толщиной листа 0,6 мм размером шашек от 40 х 40 см и выше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черной стали толщиной листа 0,7 мм размером шашек от 5 х 5 до 7 х 7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125,01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черной стали толщиной листа 0,7 мм размером шашек от 7,5 х 7,5 до 10 х 10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46,85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черной стали толщиной листа 0,7 мм размером шашек от 11 х 11 до 15 х 15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19,03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черной стали толщиной листа 0,7 мм размером шашек от 16 х 16 до 20 х 20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9,62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черной стали толщиной листа 0,7 мм размером шашек от 20 х 20 до 40 х 40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5,52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черной стали толщиной листа 0,7 мм размером шашек от 40 х 40 см и выше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оцинкованной стали толщиной листа 0,5 мм размером шашек от 5 х 5 до 7 х 7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89,28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оцинкованной стали толщиной листа 0,5 мм размером шашек от 7,5 х 7,5 до 10 х 10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33,49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оцинкованной стали толщиной листа 0,5 мм размером шашек от 11 х 11 до 15 х 15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оцинкованной стали толщиной листа 0,5 мм размером шашек от 16 х 16 до 20 х 20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6,89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оцинкованной стали толщиной листа 0,5 мм размером шашек от 20 х 20 до 40 х 40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оцинкованной стали толщиной листа 0,5 мм размером шашек от 40 х 40 см и выше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оцинкованной стали толщиной листа 0,6 мм размером шашек от 5 х 5 до 7 х 7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107,14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оцинкованной стали толщиной листа 0,6 мм размером шашек от 7,5 х 7,5 до 10 х 10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40,17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оцинкованной стали толщиной листа 0,6 мм размером шашек от 11 х 11 до 15 х 15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оцинкованной стали толщиной листа 0,6 мм размером шашек от 16 х 16 до 20 х 20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оцинкованной стали толщиной листа 0,6 мм размером шашек от 20 х 20 до 40 х 40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оцинкованной стали толщиной листа 0,6 мм размером шашек от 40 х 40 см и выше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оцинкованной стали толщиной листа 0,7 мм размером шашек от 5 х 5 до 7 х 7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125,01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оцинкованной стали толщиной листа 0,7 мм размером шашек от 7,5 х 7,5 до 10 х 10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46,85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оцинкованной стали толщиной листа 0,7 мм размером шашек от 11 х 11 до 15 х 15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19,03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Е106-5-34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оцинкованной стали толщиной листа 0,7 мм размером шашек от 16 х 16 до 20 х 20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9,62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оцинкованной стали толщиной листа 0,7 мм размером шашек от 20 х 20 до 40 х 40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5,52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оцинкованной стали толщиной листа 0,7 мм размером шашек от 40 х 40 см и выше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меди толщиной листа 1 мм размером шашек от 16 х 16 до 20 х 20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0,01588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Е106-5-38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меди толщиной листа 1 мм размером шашек от 22 х 22 до 40 х 40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0,01588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меди толщиной листа 1 мм размером шашек от 40 х 40 см и выше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0,01588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меди толщиной листа 1,5 мм размером шашек от 16 х 16 до 20 х 20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12,82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0,02381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меди толщиной листа 1,5 мм размером шашек от 22 х 22 до 40 х 40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0,02381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меди толщиной листа 1,5 мм размером шашек от 40 х 40 см и выше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5,59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0,02381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цинка толщиной листа 1 мм размером шашек от 16 х 16 до 20 х 20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9,34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холоднокатаный прямоугольного сечения, шириной 600-700 мм, толщиной 1.0 мм, из цинка марки Ц1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0,01322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цинка толщиной листа 1 мм размером шашек от 22 х 22 до 40 х 40 см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5,46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холоднокатаный прямоугольного сечения, шириной 600-700 мм, толщиной 1.0 мм, из цинка марки Ц1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0,01322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Е106-5-45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чешуей из цинка толщиной листа 1 мм размером шашек от 40 х 40 см и выше</w:t>
            </w:r>
          </w:p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4D66">
              <w:rPr>
                <w:rFonts w:ascii="Arial" w:hAnsi="Arial" w:cs="Arial"/>
              </w:rPr>
              <w:t>(единица измерения - м</w:t>
            </w:r>
            <w:r w:rsidRPr="00724D66">
              <w:rPr>
                <w:rFonts w:ascii="Arial" w:hAnsi="Arial" w:cs="Arial"/>
                <w:vertAlign w:val="superscript"/>
              </w:rPr>
              <w:t>2</w:t>
            </w:r>
            <w:r w:rsidRPr="00724D66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724D6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24D6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холоднокатаный прямоугольного сечения, шириной 600-700 мм, толщиной 1.0 мм, из цинка марки Ц1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24D6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0,01322</w:t>
            </w:r>
          </w:p>
        </w:tc>
      </w:tr>
    </w:tbl>
    <w:p w:rsidR="00CD36AB" w:rsidRPr="00724D66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6C437C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106-6. Покрытие выступающих частей стен и зданий кровельной сталью (медью и цинком)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6C437C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элементов и деталей покрытия по образцу сохранившихся элементов;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постановка покрытия на место, с укреплением.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6C437C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выступающих частей стен (фризы, пояски, сандрики, подоконники, кокошники, порталы, контрфорсы и т.п.) черной сталью толщиной листа 0,5 мм шириной покрытия 0,4 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37C">
              <w:rPr>
                <w:rFonts w:ascii="Arial" w:hAnsi="Arial" w:cs="Arial"/>
              </w:rPr>
              <w:t>(единица измерения - м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0,00184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выступающих частей стен (фризы, пояски, сандрики, подоконники, кокошники, порталы, контрфорсы и т.п.) черной сталью толщиной листа 0,5 мм шириной покрытия 0,7 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37C">
              <w:rPr>
                <w:rFonts w:ascii="Arial" w:hAnsi="Arial" w:cs="Arial"/>
              </w:rPr>
              <w:t>(единица измерения - м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0,00324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выступающих частей стен (фризы, пояски, сандрики, подоконники, кокошники, порталы, контрфорсы и т.п.) оцинкованной сталью толщиной листа 0,5 мм шириной покрытия 0,4 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37C">
              <w:rPr>
                <w:rFonts w:ascii="Arial" w:hAnsi="Arial" w:cs="Arial"/>
              </w:rPr>
              <w:t>(единица измерения - м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0,00184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выступающих частей стен (фризы, пояски, сандрики, подоконники, кокошники, порталы, контрфорсы и т.п.) оцинкованной сталью толщиной листа 0,5 мм шириной покрытия 0,7 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37C">
              <w:rPr>
                <w:rFonts w:ascii="Arial" w:hAnsi="Arial" w:cs="Arial"/>
              </w:rPr>
              <w:t>(единица измерения - м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0,00324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выступающих частей стен (фризы, пояски, сандрики, подоконники, кокошники, порталы, контрфорсы и т.п.) черной сталью толщиной листа 0,6 мм шириной покрытия 0,4 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37C">
              <w:rPr>
                <w:rFonts w:ascii="Arial" w:hAnsi="Arial" w:cs="Arial"/>
              </w:rPr>
              <w:t>(единица измерения - м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выступающих частей стен (фризы, пояски, сандрики, подоконники, кокошники, порталы, контрфорсы и т.п.) черной сталью толщиной листа 0,6 мм шириной покрытия 0,7 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37C">
              <w:rPr>
                <w:rFonts w:ascii="Arial" w:hAnsi="Arial" w:cs="Arial"/>
              </w:rPr>
              <w:t>(единица измерения - м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0,00405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выступающих частей стен (фризы, пояски, сандрики, подоконники, кокошники, порталы, контрфорсы и т.п.) оцинкованной сталью толщиной листа 0,6 мм шириной покрытия 0,4 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37C">
              <w:rPr>
                <w:rFonts w:ascii="Arial" w:hAnsi="Arial" w:cs="Arial"/>
              </w:rPr>
              <w:t>(единица измерения - м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выступающих частей стен (фризы, пояски, сандрики, подоконники, кокошники, порталы, контрфорсы и т.п.) оцинкованной сталью толщиной листа 0,6 мм шириной покрытия 0,7 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37C">
              <w:rPr>
                <w:rFonts w:ascii="Arial" w:hAnsi="Arial" w:cs="Arial"/>
              </w:rPr>
              <w:t>(единица измерения - м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0,00405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выступающих частей стен (фризы, пояски, сандрики, подоконники, кокошники, порталы, контрфорсы и т.п.) черной сталью толщиной листа 0,7 мм шириной покрытия 0,4 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37C">
              <w:rPr>
                <w:rFonts w:ascii="Arial" w:hAnsi="Arial" w:cs="Arial"/>
              </w:rPr>
              <w:t>(единица измерения - м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0,00276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выступающих частей стен (фризы, пояски, сандрики, подоконники, кокошники, порталы, контрфорсы и т.п.) черной сталью толщиной листа 0,7 мм шириной покрытия 0,7 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37C">
              <w:rPr>
                <w:rFonts w:ascii="Arial" w:hAnsi="Arial" w:cs="Arial"/>
              </w:rPr>
              <w:t>(единица измерения - м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0,00486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выступающих частей стен (фризы, пояски, сандрики, подоконники, кокошники, порталы, контрфорсы и т.п.) оцинкованной сталью толщиной листа 0,7 мм шириной покрытия 0,4 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37C">
              <w:rPr>
                <w:rFonts w:ascii="Arial" w:hAnsi="Arial" w:cs="Arial"/>
              </w:rPr>
              <w:t>(единица измерения - м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0,00276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выступающих частей стен (фризы, пояски, сандрики, подоконники, кокошники, порталы, контрфорсы и т.п.) оцинкованной сталью толщиной листа 0,7 мм шириной покрытия 0,7 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37C">
              <w:rPr>
                <w:rFonts w:ascii="Arial" w:hAnsi="Arial" w:cs="Arial"/>
              </w:rPr>
              <w:t>(единица измерения - м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0,00486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выступающих частей стен (фризы, пояски, сандрики, подоконники, кокошники, порталы, контрфорсы и т.п.) шириной покрытия 0,4 м медью толщиной листа 0,8 мм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37C">
              <w:rPr>
                <w:rFonts w:ascii="Arial" w:hAnsi="Arial" w:cs="Arial"/>
              </w:rPr>
              <w:t>(единица измерения - м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0,00325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выступающих частей стен (фризы, пояски, сандрики, подоконники, кокошники, порталы, контрфорсы и т.п.) шириной покрытия 0,4 м медью толщиной листа 1 мм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37C">
              <w:rPr>
                <w:rFonts w:ascii="Arial" w:hAnsi="Arial" w:cs="Arial"/>
              </w:rPr>
              <w:t>(единица измерения - м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0,00406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выступающих частей стен (фризы, пояски, сандрики, подоконники, кокошники, порталы, контрфорсы и т.п.) шириной покрытия 0,4 м медью толщиной листа 1,5 мм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37C">
              <w:rPr>
                <w:rFonts w:ascii="Arial" w:hAnsi="Arial" w:cs="Arial"/>
              </w:rPr>
              <w:t>(единица измерения - м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0,00608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выступающих частей стен (фризы, пояски, сандрики, подоконники, кокошники, порталы, контрфорсы и т.п.) шириной покрытия 0,4 м цинком толщиной листа 1 мм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37C">
              <w:rPr>
                <w:rFonts w:ascii="Arial" w:hAnsi="Arial" w:cs="Arial"/>
              </w:rPr>
              <w:t>(единица измерения - м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холоднокатаный прямоугольного сечения, шириной 600-700 мм, толщиной 1.0 мм, из цинка марки Ц1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выступающих частей стен (фризы, пояски, сандрики, подоконники, кокошники, порталы, контрфорсы и т.п.) шириной покрытия 0,7 м медью толщиной листа 0,8 мм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37C">
              <w:rPr>
                <w:rFonts w:ascii="Arial" w:hAnsi="Arial" w:cs="Arial"/>
              </w:rPr>
              <w:t>(единица измерения - м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выступающих частей стен (фризы, пояски, сандрики, подоконники, кокошники, порталы, контрфорсы и т.п.) шириной покрытия 0,7 м медью толщиной листа 1 мм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37C">
              <w:rPr>
                <w:rFonts w:ascii="Arial" w:hAnsi="Arial" w:cs="Arial"/>
              </w:rPr>
              <w:t>(единица измерения - м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0,00706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выступающих частей стен (фризы, пояски, сандрики, подоконники, кокошники, порталы, контрфорсы и т.п.) шириной покрытия 0,7 м медью толщиной листа 1,5 мм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37C">
              <w:rPr>
                <w:rFonts w:ascii="Arial" w:hAnsi="Arial" w:cs="Arial"/>
              </w:rPr>
              <w:t>(единица измерения - м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0,01058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Е106-6-20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выступающих частей стен (фризы, пояски, сандрики, подоконники, кокошники, порталы, контрфорсы и т.п.) шириной покрытия 0,7 м цинком толщиной листа 1 мм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37C">
              <w:rPr>
                <w:rFonts w:ascii="Arial" w:hAnsi="Arial" w:cs="Arial"/>
              </w:rPr>
              <w:t>(единица измерения - м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холоднокатаный прямоугольного сечения, шириной 600-700 мм, толщиной 1.0 мм, из цинка марки Ц1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0,00592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выступающих частей зданий (закомары, парапеты, раскреповки, столбики и т.п.) черной сталью толщиной листа 0,5 мм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C437C">
              <w:rPr>
                <w:rFonts w:ascii="Arial" w:hAnsi="Arial" w:cs="Arial"/>
              </w:rPr>
              <w:t>(единица измерения - м</w:t>
            </w:r>
            <w:r w:rsidRPr="006C437C">
              <w:rPr>
                <w:rFonts w:ascii="Arial" w:hAnsi="Arial" w:cs="Arial"/>
                <w:vertAlign w:val="superscript"/>
              </w:rPr>
              <w:t>2</w:t>
            </w:r>
            <w:r w:rsidRPr="006C437C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выступающих частей зданий (закомары, парапеты, раскреповки, столбики и т.п.) оцинкованной сталью толщиной листа 0,5 мм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C437C">
              <w:rPr>
                <w:rFonts w:ascii="Arial" w:hAnsi="Arial" w:cs="Arial"/>
              </w:rPr>
              <w:t>(единица измерения - м</w:t>
            </w:r>
            <w:r w:rsidRPr="006C437C">
              <w:rPr>
                <w:rFonts w:ascii="Arial" w:hAnsi="Arial" w:cs="Arial"/>
                <w:vertAlign w:val="superscript"/>
              </w:rPr>
              <w:t>2</w:t>
            </w:r>
            <w:r w:rsidRPr="006C437C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выступающих частей зданий (закомары, парапеты, раскреповки, столбики и т.п.) черной сталью толщиной листа 0,6 мм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C437C">
              <w:rPr>
                <w:rFonts w:ascii="Arial" w:hAnsi="Arial" w:cs="Arial"/>
              </w:rPr>
              <w:t>(единица измерения - м</w:t>
            </w:r>
            <w:r w:rsidRPr="006C437C">
              <w:rPr>
                <w:rFonts w:ascii="Arial" w:hAnsi="Arial" w:cs="Arial"/>
                <w:vertAlign w:val="superscript"/>
              </w:rPr>
              <w:t>2</w:t>
            </w:r>
            <w:r w:rsidRPr="006C437C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0,00537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выступающих частей зданий (закомары, парапеты, раскреповки, столбики и т.п.) оцинкованной сталью толщиной листа 0,6 мм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C437C">
              <w:rPr>
                <w:rFonts w:ascii="Arial" w:hAnsi="Arial" w:cs="Arial"/>
              </w:rPr>
              <w:t>(единица измерения - м</w:t>
            </w:r>
            <w:r w:rsidRPr="006C437C">
              <w:rPr>
                <w:rFonts w:ascii="Arial" w:hAnsi="Arial" w:cs="Arial"/>
                <w:vertAlign w:val="superscript"/>
              </w:rPr>
              <w:t>2</w:t>
            </w:r>
            <w:r w:rsidRPr="006C437C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0,00537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Е106-6-25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выступающих частей зданий (закомары, парапеты, раскреповки, столбики и т.п.) черной сталью толщиной листа 0,7 мм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C437C">
              <w:rPr>
                <w:rFonts w:ascii="Arial" w:hAnsi="Arial" w:cs="Arial"/>
              </w:rPr>
              <w:t>(единица измерения - м</w:t>
            </w:r>
            <w:r w:rsidRPr="006C437C">
              <w:rPr>
                <w:rFonts w:ascii="Arial" w:hAnsi="Arial" w:cs="Arial"/>
                <w:vertAlign w:val="superscript"/>
              </w:rPr>
              <w:t>2</w:t>
            </w:r>
            <w:r w:rsidRPr="006C437C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0,00645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выступающих частей зданий (закомары, парапеты, раскреповки, столбики и т.п.) оцинкованной сталью толщиной листа 0,7 мм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C437C">
              <w:rPr>
                <w:rFonts w:ascii="Arial" w:hAnsi="Arial" w:cs="Arial"/>
              </w:rPr>
              <w:t>(единица измерения - м</w:t>
            </w:r>
            <w:r w:rsidRPr="006C437C">
              <w:rPr>
                <w:rFonts w:ascii="Arial" w:hAnsi="Arial" w:cs="Arial"/>
                <w:vertAlign w:val="superscript"/>
              </w:rPr>
              <w:t>2</w:t>
            </w:r>
            <w:r w:rsidRPr="006C437C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0,00645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Е106-6-27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выступающих частей зданий (закомары, парапеты, раскреповки, столбики и т.п.) медью толщиной листа 1 мм</w:t>
            </w:r>
          </w:p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C437C">
              <w:rPr>
                <w:rFonts w:ascii="Arial" w:hAnsi="Arial" w:cs="Arial"/>
              </w:rPr>
              <w:t>(единица измерения - м</w:t>
            </w:r>
            <w:r w:rsidRPr="006C437C">
              <w:rPr>
                <w:rFonts w:ascii="Arial" w:hAnsi="Arial" w:cs="Arial"/>
                <w:vertAlign w:val="superscript"/>
              </w:rPr>
              <w:t>2</w:t>
            </w:r>
            <w:r w:rsidRPr="006C437C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0,01274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C437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C437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C437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</w:tbl>
    <w:p w:rsidR="00CD36AB" w:rsidRPr="006C437C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D404A8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106-7. Смена отдельных мест кровли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D404A8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реставрируемого места;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вырубка негодных частей с разбивкой фальца;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разметка и резка листов, подгонка и закрепление листов;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постановка кляммер или других креплений.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D404A8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мест кровли средней сложности и сложной при числе сменяемых листов не более 5 в одном месте черной сталью толщиной листа 0,5 мм с соединением картин одинарным фальцем</w:t>
            </w:r>
          </w:p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4A8">
              <w:rPr>
                <w:rFonts w:ascii="Arial" w:hAnsi="Arial" w:cs="Arial"/>
              </w:rPr>
              <w:t>(единица измерения - сменяемый лист)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мест кровли средней сложности и сложной при числе сменяемых листов не более 5 в одном месте оцинкованной сталью толщиной листа 0,5 мм с соединением картин одинарным фальцем</w:t>
            </w:r>
          </w:p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4A8">
              <w:rPr>
                <w:rFonts w:ascii="Arial" w:hAnsi="Arial" w:cs="Arial"/>
              </w:rPr>
              <w:t>(единица измерения - сменяемый лист)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мест кровли простой, разжелобков, слуховых окон при числе сменяемых листов не более 5 в одном месте черной сталью толщиной листа 0,5 мм с соединением картин одинарным фальцем</w:t>
            </w:r>
          </w:p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4A8">
              <w:rPr>
                <w:rFonts w:ascii="Arial" w:hAnsi="Arial" w:cs="Arial"/>
              </w:rPr>
              <w:t>(единица измерения - сменяемый лист)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мест кровли простой, разжелобков, слуховых окон при числе сменяемых листов не более 5 в одном месте оцинкованной сталью толщиной листа 0,5 мм с соединением картин одинарным фальцем</w:t>
            </w:r>
          </w:p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4A8">
              <w:rPr>
                <w:rFonts w:ascii="Arial" w:hAnsi="Arial" w:cs="Arial"/>
              </w:rPr>
              <w:t>(единица измерения - сменяемый лист)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мест кровли средней сложности и сложной при числе сменяемых листов не более 5 в одном месте черной сталью толщиной листа 0,5 мм с соединением картин двойным фальцем</w:t>
            </w:r>
          </w:p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4A8">
              <w:rPr>
                <w:rFonts w:ascii="Arial" w:hAnsi="Arial" w:cs="Arial"/>
              </w:rPr>
              <w:t>(единица измерения - сменяемый лист)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0,00428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мест кровли средней сложности и сложной при числе сменяемых листов не более 5 в одном месте оцинкованной сталью толщиной листа 0,5 мм с соединением картин двойным фальцем</w:t>
            </w:r>
          </w:p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4A8">
              <w:rPr>
                <w:rFonts w:ascii="Arial" w:hAnsi="Arial" w:cs="Arial"/>
              </w:rPr>
              <w:t>(единица измерения - сменяемый лист)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0,00428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мест кровли простой, разжелобков, слуховых окон при числе сменяемых листов не более 5 в одном месте черной сталью толщиной листа 0,5 мм с соединением картин двойным фальцем</w:t>
            </w:r>
          </w:p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4A8">
              <w:rPr>
                <w:rFonts w:ascii="Arial" w:hAnsi="Arial" w:cs="Arial"/>
              </w:rPr>
              <w:t>(единица измерения - сменяемый лист)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0,00428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мест кровли простой, разжелобков, слуховых окон при числе сменяемых листов не более 5 в одном месте оцинкованной сталью толщиной листа 0,5 мм с соединением картин двойным фальцем</w:t>
            </w:r>
          </w:p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4A8">
              <w:rPr>
                <w:rFonts w:ascii="Arial" w:hAnsi="Arial" w:cs="Arial"/>
              </w:rPr>
              <w:t>(единица измерения - сменяемый лист)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0,00428</w:t>
            </w:r>
          </w:p>
        </w:tc>
      </w:tr>
      <w:tr w:rsidR="00CD36AB" w:rsidRPr="00D404A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404A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404A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</w:tbl>
    <w:p w:rsidR="00CD36AB" w:rsidRPr="00D404A8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B405A9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106-8. Смена покрытий настенных желобов, свесов и разжелобков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B405A9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старого покрытия и замер сменяемых элементов;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частей нового покрытия - картин нескольких видов и размеров;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картин на место с прикреплением.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B405A9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желобов из черной стали толщиной листа 0,5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желобов из оцинкованной стали толщиной листа 0,5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свесов из черной стали толщиной листа 0,5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0,0059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свесов из оцинкованной стали толщиной листа 0,5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0,0059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разжелобков шириной до 0,7 м из черной стали толщиной листа 0,5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разжелобков шириной до 0,7 м из оцинкованной стали толщиной листа 0,5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желобов из черной стали толщиной листа 0,6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желобов из оцинкованной стали толщиной листа 0,6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Е106-8-9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свесов из черной стали толщиной листа 0,6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0,00735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свесов из оцинкованной стали толщиной листа 0,6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0,00735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разжелобков шириной до 0,7 м из черной стали толщиной листа 0,6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разжелобков шириной до 0,7 м из оцинкованной стали толщиной листа 0,6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желобов из черной стали толщиной листа 0,7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желобов из оцинкованной стали толщиной листа 0,7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свесов из черной стали толщиной листа 0,7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свесов из оцинкованной стали толщиной листа 0,7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разжелобков шириной до 0,7 м из черной стали толщиной листа 0,7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разжелобков шириной до 0,7 м из оцинкованной стали толщиной листа 0,7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желобов из меди толщиной листа 0,8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желобов из меди толщиной листа 1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0,00662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желобов из меди толщиной листа 1,5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0,00992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желобов из цинка толщиной листа 1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холоднокатаный прямоугольного сечения, шириной 600-700 мм, толщиной 1.0 мм, из цинка марки Ц1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свесов из меди толщиной листа 0,8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0,01044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свесов из меди толщиной листа 1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0,01305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свесов из меди толщиной листа 1,5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0,01958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свесов из цинка толщиной листа 1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холоднокатаный прямоугольного сечения, шириной 600-700 мм, толщиной 1.0 мм, из цинка марки Ц1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0,01095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разжелобков из меди толщиной листа 0,8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разжелобков из меди толщиной листа 1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0,00662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разжелобков из меди толщиной листа 1,5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0,00992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Е106-8-30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разжелобков из цинка толщиной листа 1 мм</w:t>
            </w:r>
          </w:p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5A9">
              <w:rPr>
                <w:rFonts w:ascii="Arial" w:hAnsi="Arial" w:cs="Arial"/>
              </w:rPr>
              <w:t>(единица измерения - м сменяемого элемента)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B405A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405A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холоднокатаный прямоугольного сечения, шириной 600-700 мм, толщиной 1.0 мм, из цинка марки Ц1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405A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0,00555</w:t>
            </w:r>
          </w:p>
        </w:tc>
      </w:tr>
    </w:tbl>
    <w:p w:rsidR="00CD36AB" w:rsidRPr="00B405A9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D62FA6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106-9. Смена покрытий на зонтах (над крыльцами, подъездами и входными дверями)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D62FA6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старого покрытия и замер кровельной поверхности;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частей нового покрытия (шашек, картин);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деталей покрытия на место с прикреплением.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D62FA6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покрытий на зонтах черной сталью толщиной листа 0,5 мм</w:t>
            </w:r>
          </w:p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2FA6">
              <w:rPr>
                <w:rFonts w:ascii="Arial" w:hAnsi="Arial" w:cs="Arial"/>
              </w:rPr>
              <w:t>(единица измерения - м</w:t>
            </w:r>
            <w:r w:rsidRPr="00D62FA6">
              <w:rPr>
                <w:rFonts w:ascii="Arial" w:hAnsi="Arial" w:cs="Arial"/>
                <w:vertAlign w:val="superscript"/>
              </w:rPr>
              <w:t>2</w:t>
            </w:r>
            <w:r w:rsidRPr="00D62FA6">
              <w:rPr>
                <w:rFonts w:ascii="Arial" w:hAnsi="Arial" w:cs="Arial"/>
              </w:rPr>
              <w:t xml:space="preserve"> сменяемого покрытия)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покрытий на зонтах оцинкованной сталью толщиной листа 0,5 мм</w:t>
            </w:r>
          </w:p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2FA6">
              <w:rPr>
                <w:rFonts w:ascii="Arial" w:hAnsi="Arial" w:cs="Arial"/>
              </w:rPr>
              <w:t>(единица измерения - м</w:t>
            </w:r>
            <w:r w:rsidRPr="00D62FA6">
              <w:rPr>
                <w:rFonts w:ascii="Arial" w:hAnsi="Arial" w:cs="Arial"/>
                <w:vertAlign w:val="superscript"/>
              </w:rPr>
              <w:t>2</w:t>
            </w:r>
            <w:r w:rsidRPr="00D62FA6">
              <w:rPr>
                <w:rFonts w:ascii="Arial" w:hAnsi="Arial" w:cs="Arial"/>
              </w:rPr>
              <w:t xml:space="preserve"> сменяемого покрытия)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покрытий на зонтах черной сталью толщиной листа 0,6 мм</w:t>
            </w:r>
          </w:p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2FA6">
              <w:rPr>
                <w:rFonts w:ascii="Arial" w:hAnsi="Arial" w:cs="Arial"/>
              </w:rPr>
              <w:t>(единица измерения - м</w:t>
            </w:r>
            <w:r w:rsidRPr="00D62FA6">
              <w:rPr>
                <w:rFonts w:ascii="Arial" w:hAnsi="Arial" w:cs="Arial"/>
                <w:vertAlign w:val="superscript"/>
              </w:rPr>
              <w:t>2</w:t>
            </w:r>
            <w:r w:rsidRPr="00D62FA6">
              <w:rPr>
                <w:rFonts w:ascii="Arial" w:hAnsi="Arial" w:cs="Arial"/>
              </w:rPr>
              <w:t xml:space="preserve"> сменяемого покрытия)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покрытий на зонтах оцинкованной сталью толщиной листа 0,6 мм</w:t>
            </w:r>
          </w:p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2FA6">
              <w:rPr>
                <w:rFonts w:ascii="Arial" w:hAnsi="Arial" w:cs="Arial"/>
              </w:rPr>
              <w:t>(единица измерения - м</w:t>
            </w:r>
            <w:r w:rsidRPr="00D62FA6">
              <w:rPr>
                <w:rFonts w:ascii="Arial" w:hAnsi="Arial" w:cs="Arial"/>
                <w:vertAlign w:val="superscript"/>
              </w:rPr>
              <w:t>2</w:t>
            </w:r>
            <w:r w:rsidRPr="00D62FA6">
              <w:rPr>
                <w:rFonts w:ascii="Arial" w:hAnsi="Arial" w:cs="Arial"/>
              </w:rPr>
              <w:t xml:space="preserve"> сменяемого покрытия)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Е106-9-5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покрытий на зонтах черной сталью толщиной листа 0,7 мм</w:t>
            </w:r>
          </w:p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2FA6">
              <w:rPr>
                <w:rFonts w:ascii="Arial" w:hAnsi="Arial" w:cs="Arial"/>
              </w:rPr>
              <w:t>(единица измерения - м</w:t>
            </w:r>
            <w:r w:rsidRPr="00D62FA6">
              <w:rPr>
                <w:rFonts w:ascii="Arial" w:hAnsi="Arial" w:cs="Arial"/>
                <w:vertAlign w:val="superscript"/>
              </w:rPr>
              <w:t>2</w:t>
            </w:r>
            <w:r w:rsidRPr="00D62FA6">
              <w:rPr>
                <w:rFonts w:ascii="Arial" w:hAnsi="Arial" w:cs="Arial"/>
              </w:rPr>
              <w:t xml:space="preserve"> сменяемого покрытия)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0,00648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покрытий на зонтах оцинкованной сталью толщиной листа 0,7 мм</w:t>
            </w:r>
          </w:p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2FA6">
              <w:rPr>
                <w:rFonts w:ascii="Arial" w:hAnsi="Arial" w:cs="Arial"/>
              </w:rPr>
              <w:t>(единица измерения - м</w:t>
            </w:r>
            <w:r w:rsidRPr="00D62FA6">
              <w:rPr>
                <w:rFonts w:ascii="Arial" w:hAnsi="Arial" w:cs="Arial"/>
                <w:vertAlign w:val="superscript"/>
              </w:rPr>
              <w:t>2</w:t>
            </w:r>
            <w:r w:rsidRPr="00D62FA6">
              <w:rPr>
                <w:rFonts w:ascii="Arial" w:hAnsi="Arial" w:cs="Arial"/>
              </w:rPr>
              <w:t xml:space="preserve"> сменяемого покрытия)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62FA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62FA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62FA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0,00648</w:t>
            </w:r>
          </w:p>
        </w:tc>
      </w:tr>
    </w:tbl>
    <w:p w:rsidR="00CD36AB" w:rsidRPr="00D62FA6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E000F9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106-10. Смена фигурных элементов водосточных труб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E000F9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разъединение элементов на части, выемка из стремян и снятие;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новых готовых элементов на старое место с укреплением;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передвижка люлек (нормы 5-7, 12-14).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E000F9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водосточных труб из черной стали толщиной листа 0,5 мм, диаметр труб 14 см с земли или подмостей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м)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0,00216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колен водосточных труб из черной стали толщиной листа 0,5 мм диаметр труб 14 см с земли или с подмостей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0,00239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отливов водосточных труб из черной стали толщиной листа 0,5 мм диаметр труб 14 см с земли или с подмостей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0,00239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воронок водосточных труб из черной стали толщиной листа 0,5 мм диаметр труб 14 см с земли или с подмостей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0,00234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Е106-10-5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водосточных труб из черной стали толщиной листа 0,5 мм диаметр труб 14 см с люлек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м)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0,00216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колен водосточных труб из черной стали толщиной листа 0,5 мм диаметр труб 14 см с люлек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0,00239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воронок водосточных труб из черной стали толщиной листа 0,5 мм диаметр труб 14 см с люлек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0,00234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водосточных труб из оцинкованной стали толщиной листа 0,5 мм диаметр труб 14 см с земли или с подмостей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м)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0,00216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колен водосточных труб из оцинкованной стали толщиной листа 0,5 мм диаметр труб 14 см с земли или с подмостей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0,00239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Е106-10-10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отливов водосточных труб из оцинкованной стали толщиной листа 0,5 мм диаметр труб 14 см с земли или с подмостей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0,00239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воронок водосточных труб из оцинкованной стали толщиной листа 0,5 мм диаметр труб 14 см с земли или с подмостей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0,00234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водосточных труб из оцинкованной стали толщиной листа 0,5 мм диаметр труб 14 см с люлек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м)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0,00216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колен водосточных труб из оцинкованной стали толщиной листа 0,5 мм диаметр труб 14 см с люлек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0,00239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воронок водосточных труб из оцинкованной стали толщиной листа 0,5 мм диаметр труб 14 см с люлек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0,00234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водосточных труб из меди толщиной листа 1 мм диаметр труб 14 см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м)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колен водосточных труб из меди толщиной листа 1 мм диаметр труб 14 см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0,00327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отливов водосточных труб из меди толщиной листа 1 мм диаметр труб 14 см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воронок водосточных труб из меди толщиной листа 1 мм диаметр труб 14 см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водосточных труб из меди толщиной листа 1 мм диаметр труб 18 см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м)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0,00689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Е106-10-20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колен водосточных труб из меди толщиной листа 1 мм диаметр труб 18 см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отливов водосточных труб из меди толщиной листа 1 мм диаметр труб 18 см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0,00687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воронок водосточных труб из меди толщиной листа 1 мм диаметр труб 18 см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водосточных труб из меди толщиной листа 0,8 мм диаметр труб 14 см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м)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0,00392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колен водосточных труб из меди толщиной листа 0,8 мм диаметр труб 14 см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0,00262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отливов водосточных труб из меди толщиной листа 0,8 мм диаметр труб 14 см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0,00392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воронок водосточных труб из меди толщиной листа 0,8 мм диаметр труб 14 см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0,00704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труб из меди толщиной листа 0,8 мм диаметр труб 18 см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м)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0,00551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колен водосточных труб из меди толщиной листа 0,8 мм диаметр труб 18 см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0,00384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отливов водосточных труб из меди толщиной листа 0,8 мм диаметр труб 18 см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Е106-10-30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фигурных элементов воронок водосточных труб из меди толщиной листа 0,8 мм диаметр труб 18 см</w:t>
            </w:r>
          </w:p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0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000F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000F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000F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0,00704</w:t>
            </w:r>
          </w:p>
        </w:tc>
      </w:tr>
    </w:tbl>
    <w:p w:rsidR="00CD36AB" w:rsidRPr="00E000F9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53023E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106-11. Разборка и перенавеска водосточных труб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53023E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открепление труб, колен, отливов и воронок от ухватов (стремян) (нормы 1-2);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выемка элементов труб из ухватов (стремян) с разборкой на звенья (нормы 1-2);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уборка элементов труб (нормы 1-2);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снятие старых ухватов (нормы 3-5);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новых ухватов в прежние гнезда, с заготовкой и заменой пробок (при необходимости) (нормы 3-5);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снятие труб с коленами и воронками (нормы 6-7);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выправка помятых мест частей труб и креплений (нормы 6-7);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навеска труб с креплениями к ухватам проволокой или хомутами (нормы 6-7);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замена частей ухватов и пробок (нормы 6-7);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подготовка заготовок (норма 8);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ковка штыря (норма 8);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ковка полосы (норма 8);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обработка ухвата (норма 8);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сверление отверстий (норма 8).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53023E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водосточных труб с земли или подмостей</w:t>
            </w:r>
          </w:p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023E">
              <w:rPr>
                <w:rFonts w:ascii="Arial" w:hAnsi="Arial" w:cs="Arial"/>
              </w:rPr>
              <w:t>(единица измерения - м)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водосточных труб с люлек</w:t>
            </w:r>
          </w:p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023E">
              <w:rPr>
                <w:rFonts w:ascii="Arial" w:hAnsi="Arial" w:cs="Arial"/>
              </w:rPr>
              <w:t>(единица измерения - м)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ухватов (стремян) для водосточных труб с земли или подмостей в кирпичных стенах</w:t>
            </w:r>
          </w:p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023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ухватов (стремян) для водосточных труб с земли или подмостей в деревянных стенах</w:t>
            </w:r>
          </w:p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023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Ухваты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ухватов (стремян) для водосточных труб в кирпичных стенах с люлек</w:t>
            </w:r>
          </w:p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023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Ухваты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Е106-11-6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Перенавеска водосточных труб с земли или подмостей</w:t>
            </w:r>
          </w:p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023E">
              <w:rPr>
                <w:rFonts w:ascii="Arial" w:hAnsi="Arial" w:cs="Arial"/>
              </w:rPr>
              <w:t>(единица измерения - м)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Перенавеска водосточных труб с люлек</w:t>
            </w:r>
          </w:p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023E">
              <w:rPr>
                <w:rFonts w:ascii="Arial" w:hAnsi="Arial" w:cs="Arial"/>
              </w:rPr>
              <w:t>(единица измерения - м)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кованых ухватов из медного прутка для водосточных труб</w:t>
            </w:r>
          </w:p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023E">
              <w:rPr>
                <w:rFonts w:ascii="Arial" w:hAnsi="Arial" w:cs="Arial"/>
              </w:rPr>
              <w:t>(единица измерения - ухват)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5/50-40-3/1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Пруток круглый медный марки М3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53023E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53023E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Кокс каменноугольный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53023E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</w:tbl>
    <w:p w:rsidR="00CD36AB" w:rsidRPr="0053023E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FC2198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106-12. Окрытие древних дымников с каменными шатрами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FC2198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поверхности шатра - обмер, разметка;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шаблонов по чертежам или сохранившимся образцам, заготовка элементов покрытия с примеркой по месту;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шаблонов подзоров из листовой стали, выполнение подзоров по шаблонам путем выбивания зубилом вручную;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всех элементов покрытия на место (на шатер дымника) с устройством приспособления при установке.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FC2198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Окрытие древних дымников простых крыш с каменными шатрами черной сталью толщиной листа 0,5 мм</w:t>
            </w:r>
          </w:p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2198">
              <w:rPr>
                <w:rFonts w:ascii="Arial" w:hAnsi="Arial" w:cs="Arial"/>
              </w:rPr>
              <w:t>(единица измерения - м</w:t>
            </w:r>
            <w:r w:rsidRPr="00FC2198">
              <w:rPr>
                <w:rFonts w:ascii="Arial" w:hAnsi="Arial" w:cs="Arial"/>
                <w:vertAlign w:val="superscript"/>
              </w:rPr>
              <w:t>2</w:t>
            </w:r>
            <w:r w:rsidRPr="00FC219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7,98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Окрытие древних дымников простых крыш с каменными шатрами оцинкованной сталью толщиной листа 0,5 мм</w:t>
            </w:r>
          </w:p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2198">
              <w:rPr>
                <w:rFonts w:ascii="Arial" w:hAnsi="Arial" w:cs="Arial"/>
              </w:rPr>
              <w:t>(единица измерения - м</w:t>
            </w:r>
            <w:r w:rsidRPr="00FC2198">
              <w:rPr>
                <w:rFonts w:ascii="Arial" w:hAnsi="Arial" w:cs="Arial"/>
                <w:vertAlign w:val="superscript"/>
              </w:rPr>
              <w:t>2</w:t>
            </w:r>
            <w:r w:rsidRPr="00FC219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7,98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Окрытие древних дымников сложных крыш с каменными шатрами черной сталью толщиной листа 0,5 мм</w:t>
            </w:r>
          </w:p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2198">
              <w:rPr>
                <w:rFonts w:ascii="Arial" w:hAnsi="Arial" w:cs="Arial"/>
              </w:rPr>
              <w:t>(единица измерения - м</w:t>
            </w:r>
            <w:r w:rsidRPr="00FC2198">
              <w:rPr>
                <w:rFonts w:ascii="Arial" w:hAnsi="Arial" w:cs="Arial"/>
                <w:vertAlign w:val="superscript"/>
              </w:rPr>
              <w:t>2</w:t>
            </w:r>
            <w:r w:rsidRPr="00FC219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15,35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Окрытие древних дымников сложных крыш с каменными шатрами оцинкованной сталью толщиной листа 0,5 мм</w:t>
            </w:r>
          </w:p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2198">
              <w:rPr>
                <w:rFonts w:ascii="Arial" w:hAnsi="Arial" w:cs="Arial"/>
              </w:rPr>
              <w:t>(единица измерения - м</w:t>
            </w:r>
            <w:r w:rsidRPr="00FC2198">
              <w:rPr>
                <w:rFonts w:ascii="Arial" w:hAnsi="Arial" w:cs="Arial"/>
                <w:vertAlign w:val="superscript"/>
              </w:rPr>
              <w:t>2</w:t>
            </w:r>
            <w:r w:rsidRPr="00FC219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15,35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Окрытие древних дымников простых крыш с каменными шатрами черной сталью толщиной листа 0,6 мм</w:t>
            </w:r>
          </w:p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2198">
              <w:rPr>
                <w:rFonts w:ascii="Arial" w:hAnsi="Arial" w:cs="Arial"/>
              </w:rPr>
              <w:t>(единица измерения - м</w:t>
            </w:r>
            <w:r w:rsidRPr="00FC2198">
              <w:rPr>
                <w:rFonts w:ascii="Arial" w:hAnsi="Arial" w:cs="Arial"/>
                <w:vertAlign w:val="superscript"/>
              </w:rPr>
              <w:t>2</w:t>
            </w:r>
            <w:r w:rsidRPr="00FC219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9,55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Окрытие древних дымников простых крыш с каменными шатрами оцинкованной сталью толщиной листа 0,6 мм</w:t>
            </w:r>
          </w:p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2198">
              <w:rPr>
                <w:rFonts w:ascii="Arial" w:hAnsi="Arial" w:cs="Arial"/>
              </w:rPr>
              <w:t>(единица измерения - м</w:t>
            </w:r>
            <w:r w:rsidRPr="00FC2198">
              <w:rPr>
                <w:rFonts w:ascii="Arial" w:hAnsi="Arial" w:cs="Arial"/>
                <w:vertAlign w:val="superscript"/>
              </w:rPr>
              <w:t>2</w:t>
            </w:r>
            <w:r w:rsidRPr="00FC219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9,55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Окрытие древних дымников сложных крыш с каменными шатрами черной сталью толщиной листа 0,6 мм</w:t>
            </w:r>
          </w:p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2198">
              <w:rPr>
                <w:rFonts w:ascii="Arial" w:hAnsi="Arial" w:cs="Arial"/>
              </w:rPr>
              <w:t>(единица измерения - м</w:t>
            </w:r>
            <w:r w:rsidRPr="00FC2198">
              <w:rPr>
                <w:rFonts w:ascii="Arial" w:hAnsi="Arial" w:cs="Arial"/>
                <w:vertAlign w:val="superscript"/>
              </w:rPr>
              <w:t>2</w:t>
            </w:r>
            <w:r w:rsidRPr="00FC219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18,41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Окрытие древних дымников сложных крыш с каменными шатрами оцинкованной сталью толщиной листа 0,6 мм</w:t>
            </w:r>
          </w:p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2198">
              <w:rPr>
                <w:rFonts w:ascii="Arial" w:hAnsi="Arial" w:cs="Arial"/>
              </w:rPr>
              <w:t>(единица измерения - м</w:t>
            </w:r>
            <w:r w:rsidRPr="00FC2198">
              <w:rPr>
                <w:rFonts w:ascii="Arial" w:hAnsi="Arial" w:cs="Arial"/>
                <w:vertAlign w:val="superscript"/>
              </w:rPr>
              <w:t>2</w:t>
            </w:r>
            <w:r w:rsidRPr="00FC219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18,41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Окрытие древних дымников простых крыш с каменными шатрами черной сталью толщиной листа 0,7 мм</w:t>
            </w:r>
          </w:p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2198">
              <w:rPr>
                <w:rFonts w:ascii="Arial" w:hAnsi="Arial" w:cs="Arial"/>
              </w:rPr>
              <w:t>(единица измерения - м</w:t>
            </w:r>
            <w:r w:rsidRPr="00FC2198">
              <w:rPr>
                <w:rFonts w:ascii="Arial" w:hAnsi="Arial" w:cs="Arial"/>
                <w:vertAlign w:val="superscript"/>
              </w:rPr>
              <w:t>2</w:t>
            </w:r>
            <w:r w:rsidRPr="00FC219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11,18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Окрытие древних дымников простых крыш с каменными шатрами оцинкованной сталью толщиной листа 0,7 мм</w:t>
            </w:r>
          </w:p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2198">
              <w:rPr>
                <w:rFonts w:ascii="Arial" w:hAnsi="Arial" w:cs="Arial"/>
              </w:rPr>
              <w:t>(единица измерения - м</w:t>
            </w:r>
            <w:r w:rsidRPr="00FC2198">
              <w:rPr>
                <w:rFonts w:ascii="Arial" w:hAnsi="Arial" w:cs="Arial"/>
                <w:vertAlign w:val="superscript"/>
              </w:rPr>
              <w:t>2</w:t>
            </w:r>
            <w:r w:rsidRPr="00FC219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11,18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Окрытие древних дымников сложных крыш с каменными шатрами черной сталью толщиной листа 0,7 мм</w:t>
            </w:r>
          </w:p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2198">
              <w:rPr>
                <w:rFonts w:ascii="Arial" w:hAnsi="Arial" w:cs="Arial"/>
              </w:rPr>
              <w:t>(единица измерения - м</w:t>
            </w:r>
            <w:r w:rsidRPr="00FC2198">
              <w:rPr>
                <w:rFonts w:ascii="Arial" w:hAnsi="Arial" w:cs="Arial"/>
                <w:vertAlign w:val="superscript"/>
              </w:rPr>
              <w:t>2</w:t>
            </w:r>
            <w:r w:rsidRPr="00FC219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21,48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Окрытие древних дымников сложных крыш с каменными шатрами оцинкованной сталью толщиной листа 0,7 мм</w:t>
            </w:r>
          </w:p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2198">
              <w:rPr>
                <w:rFonts w:ascii="Arial" w:hAnsi="Arial" w:cs="Arial"/>
              </w:rPr>
              <w:t>(единица измерения - м</w:t>
            </w:r>
            <w:r w:rsidRPr="00FC2198">
              <w:rPr>
                <w:rFonts w:ascii="Arial" w:hAnsi="Arial" w:cs="Arial"/>
                <w:vertAlign w:val="superscript"/>
              </w:rPr>
              <w:t>2</w:t>
            </w:r>
            <w:r w:rsidRPr="00FC219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21,48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CD36AB" w:rsidRPr="00FC219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FC219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FC219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</w:tbl>
    <w:p w:rsidR="00CD36AB" w:rsidRPr="00FC2198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246689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106-13. Покрытие конусов для глав из черной и оцинкованной стали, меди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246689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шаблона;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и вырезка листов по шаблону с примеркой;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зачистка и пайка листов;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деталей крепления;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пригонка, окончательная выверка;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припайка к месту с зачисткой швов.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246689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Окрытие конусов для глав черной сталью толщиной листа 0,5 мм</w:t>
            </w:r>
          </w:p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6689">
              <w:rPr>
                <w:rFonts w:ascii="Arial" w:hAnsi="Arial" w:cs="Arial"/>
              </w:rPr>
              <w:t>(единица измерения - м</w:t>
            </w:r>
            <w:r w:rsidRPr="00246689">
              <w:rPr>
                <w:rFonts w:ascii="Arial" w:hAnsi="Arial" w:cs="Arial"/>
                <w:vertAlign w:val="superscript"/>
              </w:rPr>
              <w:t>2</w:t>
            </w:r>
            <w:r w:rsidRPr="00246689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19,23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Окрытие конусов для глав оцинкованной сталью толщиной листа 0,5 мм</w:t>
            </w:r>
          </w:p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6689">
              <w:rPr>
                <w:rFonts w:ascii="Arial" w:hAnsi="Arial" w:cs="Arial"/>
              </w:rPr>
              <w:t>(единица измерения - м</w:t>
            </w:r>
            <w:r w:rsidRPr="00246689">
              <w:rPr>
                <w:rFonts w:ascii="Arial" w:hAnsi="Arial" w:cs="Arial"/>
                <w:vertAlign w:val="superscript"/>
              </w:rPr>
              <w:t>2</w:t>
            </w:r>
            <w:r w:rsidRPr="00246689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19,23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Окрытие конусов для глав черной сталью толщиной листа 0,6 мм</w:t>
            </w:r>
          </w:p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6689">
              <w:rPr>
                <w:rFonts w:ascii="Arial" w:hAnsi="Arial" w:cs="Arial"/>
              </w:rPr>
              <w:t>(единица измерения - м</w:t>
            </w:r>
            <w:r w:rsidRPr="00246689">
              <w:rPr>
                <w:rFonts w:ascii="Arial" w:hAnsi="Arial" w:cs="Arial"/>
                <w:vertAlign w:val="superscript"/>
              </w:rPr>
              <w:t>2</w:t>
            </w:r>
            <w:r w:rsidRPr="00246689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27,55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Окрытие конусов для глав оцинкованной сталью толщиной листа 0,6 мм</w:t>
            </w:r>
          </w:p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6689">
              <w:rPr>
                <w:rFonts w:ascii="Arial" w:hAnsi="Arial" w:cs="Arial"/>
              </w:rPr>
              <w:t>(единица измерения - м</w:t>
            </w:r>
            <w:r w:rsidRPr="00246689">
              <w:rPr>
                <w:rFonts w:ascii="Arial" w:hAnsi="Arial" w:cs="Arial"/>
                <w:vertAlign w:val="superscript"/>
              </w:rPr>
              <w:t>2</w:t>
            </w:r>
            <w:r w:rsidRPr="00246689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27,55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Окрытие конусов для глав черной сталью толщиной листа 0,7 мм</w:t>
            </w:r>
          </w:p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6689">
              <w:rPr>
                <w:rFonts w:ascii="Arial" w:hAnsi="Arial" w:cs="Arial"/>
              </w:rPr>
              <w:t>(единица измерения - м</w:t>
            </w:r>
            <w:r w:rsidRPr="00246689">
              <w:rPr>
                <w:rFonts w:ascii="Arial" w:hAnsi="Arial" w:cs="Arial"/>
                <w:vertAlign w:val="superscript"/>
              </w:rPr>
              <w:t>2</w:t>
            </w:r>
            <w:r w:rsidRPr="00246689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38,26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Окрытие конусов для глав оцинкованной сталью толщиной листа 0,7 мм</w:t>
            </w:r>
          </w:p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6689">
              <w:rPr>
                <w:rFonts w:ascii="Arial" w:hAnsi="Arial" w:cs="Arial"/>
              </w:rPr>
              <w:t>(единица измерения - м</w:t>
            </w:r>
            <w:r w:rsidRPr="00246689">
              <w:rPr>
                <w:rFonts w:ascii="Arial" w:hAnsi="Arial" w:cs="Arial"/>
                <w:vertAlign w:val="superscript"/>
              </w:rPr>
              <w:t>2</w:t>
            </w:r>
            <w:r w:rsidRPr="00246689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38,26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Окрытие конусов для глав медью толщиной листа 0,8 мм</w:t>
            </w:r>
          </w:p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6689">
              <w:rPr>
                <w:rFonts w:ascii="Arial" w:hAnsi="Arial" w:cs="Arial"/>
              </w:rPr>
              <w:t>(единица измерения - м</w:t>
            </w:r>
            <w:r w:rsidRPr="00246689">
              <w:rPr>
                <w:rFonts w:ascii="Arial" w:hAnsi="Arial" w:cs="Arial"/>
                <w:vertAlign w:val="superscript"/>
              </w:rPr>
              <w:t>2</w:t>
            </w:r>
            <w:r w:rsidRPr="00246689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24,35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0,01139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Окрытие конусов для глав медью толщиной листа 1 мм</w:t>
            </w:r>
          </w:p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6689">
              <w:rPr>
                <w:rFonts w:ascii="Arial" w:hAnsi="Arial" w:cs="Arial"/>
              </w:rPr>
              <w:t>(единица измерения - м</w:t>
            </w:r>
            <w:r w:rsidRPr="00246689">
              <w:rPr>
                <w:rFonts w:ascii="Arial" w:hAnsi="Arial" w:cs="Arial"/>
                <w:vertAlign w:val="superscript"/>
              </w:rPr>
              <w:t>2</w:t>
            </w:r>
            <w:r w:rsidRPr="00246689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28,64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0,01424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Окрытие конусов для глав медью толщиной листа 1,5 мм</w:t>
            </w:r>
          </w:p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6689">
              <w:rPr>
                <w:rFonts w:ascii="Arial" w:hAnsi="Arial" w:cs="Arial"/>
              </w:rPr>
              <w:t>(единица измерения - м</w:t>
            </w:r>
            <w:r w:rsidRPr="00246689">
              <w:rPr>
                <w:rFonts w:ascii="Arial" w:hAnsi="Arial" w:cs="Arial"/>
                <w:vertAlign w:val="superscript"/>
              </w:rPr>
              <w:t>2</w:t>
            </w:r>
            <w:r w:rsidRPr="00246689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36,15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0,0211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246689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46689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46689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</w:tbl>
    <w:p w:rsidR="00CD36AB" w:rsidRPr="00246689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E170ED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106-14. Покрытие подкрестных шаров (яблок)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E170ED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формы полуовальной или цилиндрической;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и раскрой листов;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выдавливание деталей по форме;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деталей, пайка швов (нормы 1-4);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выколотка деталей по форме (нормы 5-8).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E170ED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подкрестных шаров (яблок) способом давления черной кровельной сталью толщиной листа 0,7 мм</w:t>
            </w:r>
          </w:p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70ED">
              <w:rPr>
                <w:rFonts w:ascii="Arial" w:hAnsi="Arial" w:cs="Arial"/>
              </w:rPr>
              <w:t>(единица измерения - м</w:t>
            </w:r>
            <w:r w:rsidRPr="00E170ED">
              <w:rPr>
                <w:rFonts w:ascii="Arial" w:hAnsi="Arial" w:cs="Arial"/>
                <w:vertAlign w:val="superscript"/>
              </w:rPr>
              <w:t>2</w:t>
            </w:r>
            <w:r w:rsidRPr="00E170ED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86,75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необрезные хвойных пород длиной 2-3,75 м, толщиной 100, 125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70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70E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подкрестных шаров (яблок) способом давления оцинкованной кровельной сталью толщиной листа 0,7 мм</w:t>
            </w:r>
          </w:p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70ED">
              <w:rPr>
                <w:rFonts w:ascii="Arial" w:hAnsi="Arial" w:cs="Arial"/>
              </w:rPr>
              <w:t>(единица измерения - м</w:t>
            </w:r>
            <w:r w:rsidRPr="00E170ED">
              <w:rPr>
                <w:rFonts w:ascii="Arial" w:hAnsi="Arial" w:cs="Arial"/>
                <w:vertAlign w:val="superscript"/>
              </w:rPr>
              <w:t>2</w:t>
            </w:r>
            <w:r w:rsidRPr="00E170ED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86,75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необрезные хвойных пород длиной 2-3,75 м, толщиной 100, 125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70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70E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подкрестных шаров (яблок) способом давления медью толщиной листа 0,8 мм</w:t>
            </w:r>
          </w:p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70ED">
              <w:rPr>
                <w:rFonts w:ascii="Arial" w:hAnsi="Arial" w:cs="Arial"/>
              </w:rPr>
              <w:t>(единица измерения - м</w:t>
            </w:r>
            <w:r w:rsidRPr="00E170ED">
              <w:rPr>
                <w:rFonts w:ascii="Arial" w:hAnsi="Arial" w:cs="Arial"/>
                <w:vertAlign w:val="superscript"/>
              </w:rPr>
              <w:t>2</w:t>
            </w:r>
            <w:r w:rsidRPr="00E170ED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95,07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необрезные хвойных пород длиной 2-3,75 м, толщиной 100, 125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70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70E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0,01139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подкрестных шаров (яблок) способом давления медью толщиной листа 1 мм</w:t>
            </w:r>
          </w:p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70ED">
              <w:rPr>
                <w:rFonts w:ascii="Arial" w:hAnsi="Arial" w:cs="Arial"/>
              </w:rPr>
              <w:t>(единица измерения - м</w:t>
            </w:r>
            <w:r w:rsidRPr="00E170ED">
              <w:rPr>
                <w:rFonts w:ascii="Arial" w:hAnsi="Arial" w:cs="Arial"/>
                <w:vertAlign w:val="superscript"/>
              </w:rPr>
              <w:t>2</w:t>
            </w:r>
            <w:r w:rsidRPr="00E170ED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111,85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необрезные хвойных пород длиной 2-3,75 м, толщиной 100, 125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70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70E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0,01424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подкрестных шаров (яблок) способом выколотки черной кровельной сталью толщиной листа 0,7 мм</w:t>
            </w:r>
          </w:p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70ED">
              <w:rPr>
                <w:rFonts w:ascii="Arial" w:hAnsi="Arial" w:cs="Arial"/>
              </w:rPr>
              <w:t>(единица измерения - м</w:t>
            </w:r>
            <w:r w:rsidRPr="00E170ED">
              <w:rPr>
                <w:rFonts w:ascii="Arial" w:hAnsi="Arial" w:cs="Arial"/>
                <w:vertAlign w:val="superscript"/>
              </w:rPr>
              <w:t>2</w:t>
            </w:r>
            <w:r w:rsidRPr="00E170ED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62,34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подкрестных шаров (яблок) способом выколотки оцинкованной кровельной сталью толщиной листа 0,7 мм</w:t>
            </w:r>
          </w:p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70ED">
              <w:rPr>
                <w:rFonts w:ascii="Arial" w:hAnsi="Arial" w:cs="Arial"/>
              </w:rPr>
              <w:t>(единица измерения - м</w:t>
            </w:r>
            <w:r w:rsidRPr="00E170ED">
              <w:rPr>
                <w:rFonts w:ascii="Arial" w:hAnsi="Arial" w:cs="Arial"/>
                <w:vertAlign w:val="superscript"/>
              </w:rPr>
              <w:t>2</w:t>
            </w:r>
            <w:r w:rsidRPr="00E170ED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58,95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подкрестных шаров (яблок) способом выколотки медью толщиной листа 0,8 мм</w:t>
            </w:r>
          </w:p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70ED">
              <w:rPr>
                <w:rFonts w:ascii="Arial" w:hAnsi="Arial" w:cs="Arial"/>
              </w:rPr>
              <w:t>(единица измерения - м</w:t>
            </w:r>
            <w:r w:rsidRPr="00E170ED">
              <w:rPr>
                <w:rFonts w:ascii="Arial" w:hAnsi="Arial" w:cs="Arial"/>
                <w:vertAlign w:val="superscript"/>
              </w:rPr>
              <w:t>2</w:t>
            </w:r>
            <w:r w:rsidRPr="00E170ED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67,31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0,01139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подкрестных шаров (яблок) способом выколотки медью толщиной листа 1 мм</w:t>
            </w:r>
          </w:p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170ED">
              <w:rPr>
                <w:rFonts w:ascii="Arial" w:hAnsi="Arial" w:cs="Arial"/>
              </w:rPr>
              <w:t>(единица измерения - м</w:t>
            </w:r>
            <w:r w:rsidRPr="00E170ED">
              <w:rPr>
                <w:rFonts w:ascii="Arial" w:hAnsi="Arial" w:cs="Arial"/>
                <w:vertAlign w:val="superscript"/>
              </w:rPr>
              <w:t>2</w:t>
            </w:r>
            <w:r w:rsidRPr="00E170ED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80,41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0,01424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E170E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E170E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Костыли, крючья, клямеры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E170E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</w:tbl>
    <w:p w:rsidR="00CD36AB" w:rsidRPr="00E170ED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2E2CF2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106-15. Устройство подзоров, флюгарок, прапоров, звезд и других плоских вырезных украшений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2E2CF2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полосы из кровельной стали (нормы 1-3);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рисунка по чертежам или сохранившимся подзорам (нормы 1-3);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выбивание рисунка зубилом с зачисткой ручными пилами (нормы 1-3);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раскрой по шаблону (нормы 4-18);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разметка рисунка по шаблону (нормы 4-18);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выполнение рисунка зубилом с зачисткой ручными пилами (нормы 4-18);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изделий на место (нормы 4-18);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укрепление костылями и крючьями (нормы 4-18);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пайка швов (нормы 4-18);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изготовление кронштейнов из полосовой стали (норма 21);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пробивка отверстий в кирпичных стенах шлямбуром до 25 мм и глубину 0,5 кирпича, установка пробок (норма 21);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установка кронштейнов с креплением к ним из полосовой стали в два ряда подзоров на высоте до 25 м (норма 21).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2E2CF2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шаблонов простого рисунка для выбивания плоских вырезных украшений</w:t>
            </w:r>
          </w:p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2CF2">
              <w:rPr>
                <w:rFonts w:ascii="Arial" w:hAnsi="Arial" w:cs="Arial"/>
              </w:rPr>
              <w:t>(единица измерения - дм</w:t>
            </w:r>
            <w:r w:rsidRPr="002E2CF2">
              <w:rPr>
                <w:rFonts w:ascii="Arial" w:hAnsi="Arial" w:cs="Arial"/>
                <w:vertAlign w:val="superscript"/>
              </w:rPr>
              <w:t>2</w:t>
            </w:r>
            <w:r w:rsidRPr="002E2CF2">
              <w:rPr>
                <w:rFonts w:ascii="Arial" w:hAnsi="Arial" w:cs="Arial"/>
              </w:rPr>
              <w:t xml:space="preserve"> шаблона)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шаблонов средней сложности рисунка для выбивания плоских вырезных украшений</w:t>
            </w:r>
          </w:p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2CF2">
              <w:rPr>
                <w:rFonts w:ascii="Arial" w:hAnsi="Arial" w:cs="Arial"/>
              </w:rPr>
              <w:t>(единица измерения - дм</w:t>
            </w:r>
            <w:r w:rsidRPr="002E2CF2">
              <w:rPr>
                <w:rFonts w:ascii="Arial" w:hAnsi="Arial" w:cs="Arial"/>
                <w:vertAlign w:val="superscript"/>
              </w:rPr>
              <w:t>2</w:t>
            </w:r>
            <w:r w:rsidRPr="002E2CF2">
              <w:rPr>
                <w:rFonts w:ascii="Arial" w:hAnsi="Arial" w:cs="Arial"/>
              </w:rPr>
              <w:t xml:space="preserve"> шаблона)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шаблонов сложного рисунка для выбивания плоских вырезных украшений</w:t>
            </w:r>
          </w:p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2CF2">
              <w:rPr>
                <w:rFonts w:ascii="Arial" w:hAnsi="Arial" w:cs="Arial"/>
              </w:rPr>
              <w:t>(единица измерения - дм</w:t>
            </w:r>
            <w:r w:rsidRPr="002E2CF2">
              <w:rPr>
                <w:rFonts w:ascii="Arial" w:hAnsi="Arial" w:cs="Arial"/>
                <w:vertAlign w:val="superscript"/>
              </w:rPr>
              <w:t>2</w:t>
            </w:r>
            <w:r w:rsidRPr="002E2CF2">
              <w:rPr>
                <w:rFonts w:ascii="Arial" w:hAnsi="Arial" w:cs="Arial"/>
              </w:rPr>
              <w:t xml:space="preserve"> шаблона)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листовая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украшений простого рисунка из черной кровельной стали толщиной листа 0,7 мм</w:t>
            </w:r>
          </w:p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2CF2">
              <w:rPr>
                <w:rFonts w:ascii="Arial" w:hAnsi="Arial" w:cs="Arial"/>
              </w:rPr>
              <w:t>(единица измерения - м</w:t>
            </w:r>
            <w:r w:rsidRPr="002E2CF2">
              <w:rPr>
                <w:rFonts w:ascii="Arial" w:hAnsi="Arial" w:cs="Arial"/>
                <w:vertAlign w:val="superscript"/>
              </w:rPr>
              <w:t>2</w:t>
            </w:r>
            <w:r w:rsidRPr="002E2CF2">
              <w:rPr>
                <w:rFonts w:ascii="Arial" w:hAnsi="Arial" w:cs="Arial"/>
              </w:rPr>
              <w:t xml:space="preserve"> изделия)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28,44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украшений средней сложности рисунка из черной кровельной стали толщиной листа 0,7 мм</w:t>
            </w:r>
          </w:p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2CF2">
              <w:rPr>
                <w:rFonts w:ascii="Arial" w:hAnsi="Arial" w:cs="Arial"/>
              </w:rPr>
              <w:t>(единица измерения - м</w:t>
            </w:r>
            <w:r w:rsidRPr="002E2CF2">
              <w:rPr>
                <w:rFonts w:ascii="Arial" w:hAnsi="Arial" w:cs="Arial"/>
                <w:vertAlign w:val="superscript"/>
              </w:rPr>
              <w:t>2</w:t>
            </w:r>
            <w:r w:rsidRPr="002E2CF2">
              <w:rPr>
                <w:rFonts w:ascii="Arial" w:hAnsi="Arial" w:cs="Arial"/>
              </w:rPr>
              <w:t xml:space="preserve"> изделия)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35,46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украшений сложного рисунка из черной кровельной стали толщиной листа 0,7 мм</w:t>
            </w:r>
          </w:p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2CF2">
              <w:rPr>
                <w:rFonts w:ascii="Arial" w:hAnsi="Arial" w:cs="Arial"/>
              </w:rPr>
              <w:t>(единица измерения - м</w:t>
            </w:r>
            <w:r w:rsidRPr="002E2CF2">
              <w:rPr>
                <w:rFonts w:ascii="Arial" w:hAnsi="Arial" w:cs="Arial"/>
                <w:vertAlign w:val="superscript"/>
              </w:rPr>
              <w:t>2</w:t>
            </w:r>
            <w:r w:rsidRPr="002E2CF2">
              <w:rPr>
                <w:rFonts w:ascii="Arial" w:hAnsi="Arial" w:cs="Arial"/>
              </w:rPr>
              <w:t xml:space="preserve"> изделия)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44,47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украшений простого рисунка из оцинкованной кровельной стали толщиной листа 0,7 мм</w:t>
            </w:r>
          </w:p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2CF2">
              <w:rPr>
                <w:rFonts w:ascii="Arial" w:hAnsi="Arial" w:cs="Arial"/>
              </w:rPr>
              <w:t>(единица измерения - м</w:t>
            </w:r>
            <w:r w:rsidRPr="002E2CF2">
              <w:rPr>
                <w:rFonts w:ascii="Arial" w:hAnsi="Arial" w:cs="Arial"/>
                <w:vertAlign w:val="superscript"/>
              </w:rPr>
              <w:t>2</w:t>
            </w:r>
            <w:r w:rsidRPr="002E2CF2">
              <w:rPr>
                <w:rFonts w:ascii="Arial" w:hAnsi="Arial" w:cs="Arial"/>
              </w:rPr>
              <w:t xml:space="preserve"> изделия)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28,44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украшений средней сложности рисунка из оцинкованной кровельной стали толщиной листа 0,7 мм</w:t>
            </w:r>
          </w:p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2CF2">
              <w:rPr>
                <w:rFonts w:ascii="Arial" w:hAnsi="Arial" w:cs="Arial"/>
              </w:rPr>
              <w:t>(единица измерения - м</w:t>
            </w:r>
            <w:r w:rsidRPr="002E2CF2">
              <w:rPr>
                <w:rFonts w:ascii="Arial" w:hAnsi="Arial" w:cs="Arial"/>
                <w:vertAlign w:val="superscript"/>
              </w:rPr>
              <w:t>2</w:t>
            </w:r>
            <w:r w:rsidRPr="002E2CF2">
              <w:rPr>
                <w:rFonts w:ascii="Arial" w:hAnsi="Arial" w:cs="Arial"/>
              </w:rPr>
              <w:t xml:space="preserve"> изделия)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35,46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украшений сложного рисунка из оцинкованной кровельной стали толщиной листа 0,7 мм</w:t>
            </w:r>
          </w:p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2CF2">
              <w:rPr>
                <w:rFonts w:ascii="Arial" w:hAnsi="Arial" w:cs="Arial"/>
              </w:rPr>
              <w:t>(единица измерения - м</w:t>
            </w:r>
            <w:r w:rsidRPr="002E2CF2">
              <w:rPr>
                <w:rFonts w:ascii="Arial" w:hAnsi="Arial" w:cs="Arial"/>
                <w:vertAlign w:val="superscript"/>
              </w:rPr>
              <w:t>2</w:t>
            </w:r>
            <w:r w:rsidRPr="002E2CF2">
              <w:rPr>
                <w:rFonts w:ascii="Arial" w:hAnsi="Arial" w:cs="Arial"/>
              </w:rPr>
              <w:t xml:space="preserve"> изделия)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44,47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украшений простого рисунка из листовой меди толщиной 0,8 мм</w:t>
            </w:r>
          </w:p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2CF2">
              <w:rPr>
                <w:rFonts w:ascii="Arial" w:hAnsi="Arial" w:cs="Arial"/>
              </w:rPr>
              <w:t>(единица измерения - м</w:t>
            </w:r>
            <w:r w:rsidRPr="002E2CF2">
              <w:rPr>
                <w:rFonts w:ascii="Arial" w:hAnsi="Arial" w:cs="Arial"/>
                <w:vertAlign w:val="superscript"/>
              </w:rPr>
              <w:t>2</w:t>
            </w:r>
            <w:r w:rsidRPr="002E2CF2">
              <w:rPr>
                <w:rFonts w:ascii="Arial" w:hAnsi="Arial" w:cs="Arial"/>
              </w:rPr>
              <w:t xml:space="preserve"> изделия)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31,17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0,00768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украшений средней сложности рисунка из листовой меди толщиной 0,8 мм</w:t>
            </w:r>
          </w:p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2CF2">
              <w:rPr>
                <w:rFonts w:ascii="Arial" w:hAnsi="Arial" w:cs="Arial"/>
              </w:rPr>
              <w:t>(единица измерения - м</w:t>
            </w:r>
            <w:r w:rsidRPr="002E2CF2">
              <w:rPr>
                <w:rFonts w:ascii="Arial" w:hAnsi="Arial" w:cs="Arial"/>
                <w:vertAlign w:val="superscript"/>
              </w:rPr>
              <w:t>2</w:t>
            </w:r>
            <w:r w:rsidRPr="002E2CF2">
              <w:rPr>
                <w:rFonts w:ascii="Arial" w:hAnsi="Arial" w:cs="Arial"/>
              </w:rPr>
              <w:t xml:space="preserve"> изделия)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38,87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0,00768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украшений сложного рисунка из листовой меди толщиной 0,8 мм</w:t>
            </w:r>
          </w:p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2CF2">
              <w:rPr>
                <w:rFonts w:ascii="Arial" w:hAnsi="Arial" w:cs="Arial"/>
              </w:rPr>
              <w:t>(единица измерения - м</w:t>
            </w:r>
            <w:r w:rsidRPr="002E2CF2">
              <w:rPr>
                <w:rFonts w:ascii="Arial" w:hAnsi="Arial" w:cs="Arial"/>
                <w:vertAlign w:val="superscript"/>
              </w:rPr>
              <w:t>2</w:t>
            </w:r>
            <w:r w:rsidRPr="002E2CF2">
              <w:rPr>
                <w:rFonts w:ascii="Arial" w:hAnsi="Arial" w:cs="Arial"/>
              </w:rPr>
              <w:t xml:space="preserve"> изделия)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48,76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0,00768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Е106-15-13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украшений простого рисунка из листовой меди толщиной 1 мм</w:t>
            </w:r>
          </w:p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2CF2">
              <w:rPr>
                <w:rFonts w:ascii="Arial" w:hAnsi="Arial" w:cs="Arial"/>
              </w:rPr>
              <w:t>(единица измерения - м</w:t>
            </w:r>
            <w:r w:rsidRPr="002E2CF2">
              <w:rPr>
                <w:rFonts w:ascii="Arial" w:hAnsi="Arial" w:cs="Arial"/>
                <w:vertAlign w:val="superscript"/>
              </w:rPr>
              <w:t>2</w:t>
            </w:r>
            <w:r w:rsidRPr="002E2CF2">
              <w:rPr>
                <w:rFonts w:ascii="Arial" w:hAnsi="Arial" w:cs="Arial"/>
              </w:rPr>
              <w:t xml:space="preserve"> изделия)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36,69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0,0098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Е106-15-14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украшений средней сложности рисунка из листовой меди толщиной 1 мм</w:t>
            </w:r>
          </w:p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2CF2">
              <w:rPr>
                <w:rFonts w:ascii="Arial" w:hAnsi="Arial" w:cs="Arial"/>
              </w:rPr>
              <w:t>(единица измерения - м</w:t>
            </w:r>
            <w:r w:rsidRPr="002E2CF2">
              <w:rPr>
                <w:rFonts w:ascii="Arial" w:hAnsi="Arial" w:cs="Arial"/>
                <w:vertAlign w:val="superscript"/>
              </w:rPr>
              <w:t>2</w:t>
            </w:r>
            <w:r w:rsidRPr="002E2CF2">
              <w:rPr>
                <w:rFonts w:ascii="Arial" w:hAnsi="Arial" w:cs="Arial"/>
              </w:rPr>
              <w:t xml:space="preserve"> изделия)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45,76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0,0098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Е106-15-15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украшений сложного рисунка из листовой меди толщиной 1 мм</w:t>
            </w:r>
          </w:p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2CF2">
              <w:rPr>
                <w:rFonts w:ascii="Arial" w:hAnsi="Arial" w:cs="Arial"/>
              </w:rPr>
              <w:t>(единица измерения - м</w:t>
            </w:r>
            <w:r w:rsidRPr="002E2CF2">
              <w:rPr>
                <w:rFonts w:ascii="Arial" w:hAnsi="Arial" w:cs="Arial"/>
                <w:vertAlign w:val="superscript"/>
              </w:rPr>
              <w:t>2</w:t>
            </w:r>
            <w:r w:rsidRPr="002E2CF2">
              <w:rPr>
                <w:rFonts w:ascii="Arial" w:hAnsi="Arial" w:cs="Arial"/>
              </w:rPr>
              <w:t xml:space="preserve"> изделия)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57,36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0,0098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Е106-15-16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украшений простого рисунка из листовой меди толщиной 1,5 мм</w:t>
            </w:r>
          </w:p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2CF2">
              <w:rPr>
                <w:rFonts w:ascii="Arial" w:hAnsi="Arial" w:cs="Arial"/>
              </w:rPr>
              <w:t>(единица измерения - м</w:t>
            </w:r>
            <w:r w:rsidRPr="002E2CF2">
              <w:rPr>
                <w:rFonts w:ascii="Arial" w:hAnsi="Arial" w:cs="Arial"/>
                <w:vertAlign w:val="superscript"/>
              </w:rPr>
              <w:t>2</w:t>
            </w:r>
            <w:r w:rsidRPr="002E2CF2">
              <w:rPr>
                <w:rFonts w:ascii="Arial" w:hAnsi="Arial" w:cs="Arial"/>
              </w:rPr>
              <w:t xml:space="preserve"> изделия)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47,74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0,0145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Е106-15-17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украшений средней сложности рисунка из листовой меди толщиной 1,5 мм</w:t>
            </w:r>
          </w:p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2CF2">
              <w:rPr>
                <w:rFonts w:ascii="Arial" w:hAnsi="Arial" w:cs="Arial"/>
              </w:rPr>
              <w:t>(единица измерения - м</w:t>
            </w:r>
            <w:r w:rsidRPr="002E2CF2">
              <w:rPr>
                <w:rFonts w:ascii="Arial" w:hAnsi="Arial" w:cs="Arial"/>
                <w:vertAlign w:val="superscript"/>
              </w:rPr>
              <w:t>2</w:t>
            </w:r>
            <w:r w:rsidRPr="002E2CF2">
              <w:rPr>
                <w:rFonts w:ascii="Arial" w:hAnsi="Arial" w:cs="Arial"/>
              </w:rPr>
              <w:t xml:space="preserve"> изделия)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60,63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0,0145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Е106-15-18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украшений сложного рисунка из листовой меди толщиной 1,5 мм</w:t>
            </w:r>
          </w:p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2CF2">
              <w:rPr>
                <w:rFonts w:ascii="Arial" w:hAnsi="Arial" w:cs="Arial"/>
              </w:rPr>
              <w:t>(единица измерения - м</w:t>
            </w:r>
            <w:r w:rsidRPr="002E2CF2">
              <w:rPr>
                <w:rFonts w:ascii="Arial" w:hAnsi="Arial" w:cs="Arial"/>
                <w:vertAlign w:val="superscript"/>
              </w:rPr>
              <w:t>2</w:t>
            </w:r>
            <w:r w:rsidRPr="002E2CF2">
              <w:rPr>
                <w:rFonts w:ascii="Arial" w:hAnsi="Arial" w:cs="Arial"/>
              </w:rPr>
              <w:t xml:space="preserve"> изделия)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76,04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0,0145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Е106-15-19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изделий на место с пайкой швов</w:t>
            </w:r>
          </w:p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2CF2">
              <w:rPr>
                <w:rFonts w:ascii="Arial" w:hAnsi="Arial" w:cs="Arial"/>
              </w:rPr>
              <w:t>(единица измерения - 10 м</w:t>
            </w:r>
            <w:r w:rsidRPr="002E2CF2">
              <w:rPr>
                <w:rFonts w:ascii="Arial" w:hAnsi="Arial" w:cs="Arial"/>
                <w:vertAlign w:val="superscript"/>
              </w:rPr>
              <w:t>2</w:t>
            </w:r>
            <w:r w:rsidRPr="002E2CF2">
              <w:rPr>
                <w:rFonts w:ascii="Arial" w:hAnsi="Arial" w:cs="Arial"/>
              </w:rPr>
              <w:t xml:space="preserve"> изделий)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64,8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Е106-15-20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изделий на место без пайки швов</w:t>
            </w:r>
          </w:p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2CF2">
              <w:rPr>
                <w:rFonts w:ascii="Arial" w:hAnsi="Arial" w:cs="Arial"/>
              </w:rPr>
              <w:t>(единица измерения - 10 м</w:t>
            </w:r>
            <w:r w:rsidRPr="002E2CF2">
              <w:rPr>
                <w:rFonts w:ascii="Arial" w:hAnsi="Arial" w:cs="Arial"/>
                <w:vertAlign w:val="superscript"/>
              </w:rPr>
              <w:t>2</w:t>
            </w:r>
            <w:r w:rsidRPr="002E2CF2">
              <w:rPr>
                <w:rFonts w:ascii="Arial" w:hAnsi="Arial" w:cs="Arial"/>
              </w:rPr>
              <w:t xml:space="preserve"> изделий)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38,9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Е106-15-21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и установка каркасов для подвески подзоров</w:t>
            </w:r>
          </w:p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2CF2">
              <w:rPr>
                <w:rFonts w:ascii="Arial" w:hAnsi="Arial" w:cs="Arial"/>
              </w:rPr>
              <w:t>(единица измерения - м подзора)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2E2CF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2E2CF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2E2CF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CD36AB" w:rsidRPr="002E2CF2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6379E2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106-16. Пропайка швов покрытий из оцинкованной стали оловянным припоем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6379E2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швов;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промазывание швов соляной кислотой;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разогревание паяльника, заправка и передвигание жаровни по ходу работы;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пайка швов.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6379E2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Пропайка швов покрытий горизонтальной и наклонной поверхности из оцинкованной стали оловянным припоем ручным паяльником</w:t>
            </w:r>
          </w:p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79E2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М351256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Паяльник ручной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0,00021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Пропайка швов покрытий горизонтальной и наклонной поверхности из оцинкованной стали оловянным припоем электрическим паяльником</w:t>
            </w:r>
          </w:p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79E2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0,000054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Пропайка швов покрытий вертикальной и криволинейной поверхности из оцинкованной стали оловянным припоем ручным паяльником</w:t>
            </w:r>
          </w:p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79E2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М351256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Паяльник ручной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0,00035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Пропайка швов покрытий вертикальной и криволинейной поверхности из оцинкованной стали оловянным припоем электрическим паяльником</w:t>
            </w:r>
          </w:p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79E2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Пропайка швов покрытий фасонной части кровли из оцинкованной стали оловянным припоем ручным паяльником</w:t>
            </w:r>
          </w:p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79E2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М351256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Паяльник ручной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0,000065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Пропайка швов покрытий фасонной части кровли из оцинкованной стали оловянным припоем электрическим паяльником</w:t>
            </w:r>
          </w:p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79E2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6379E2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6379E2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6379E2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0,000065</w:t>
            </w:r>
          </w:p>
        </w:tc>
      </w:tr>
    </w:tbl>
    <w:p w:rsidR="00CD36AB" w:rsidRPr="006379E2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4E3CA3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106-17. Пайка швов медных, бронзовых и латунных соединений куполов, конусов, подкрестных шаров и др. тугоплавким серебряным припоем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4E3CA3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от окисной пленки и других загрязнений тонкой наждачной шкуркой, шлифовка мелкозернистыми абразивными кругами, напильниками и шаберами (нормы 1-5);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сварка серебряным припоем с прогревом основания и припоя газопламенем или электродугой с соблюдением толщины шва пайки и зазора между соединяемыми деталями до 0,08 мм (нормы 1-5);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шабрение поверхности и зачистка наждачной бумагой (нормы 6-15);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разогревание паяльником и подготовка муфельной печи (нормы 6-15);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пайка швов с предварительным нанесением жидкого флюса кистью (нормы 6-15);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обработка швов раствором щелочи и водой (нормы 6-15);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шабрение, зачистка внутренней и внешней поверхности места стыка шабером, наждачной бумагой (нормы 16-25);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обслуживание внутренней поверхности места стыка ручным паяльником (нормы 16-25);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изготовление обечайки с вырезкой, выколоткой, обслуживанием и заклепыванием ее к внутренней поверхности по месту стыка (нормы 16-25);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разогревание двух ручных паяльников в муфельной печи (нормы 16-25);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пайка шва встык с предварительным нанесением жидкого флюса кистью (нормы 16-25);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обработка шва раствором щелочи и водой (нормы 16-25);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зачистка шва шабером, рашпилем по цветному металлу, наждачной бумагой (при подготовке поверхности под золочение) (нормы 16-25).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4E3CA3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швов тугоплавким серебряным припоем, при толщине металла 1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швов тугоплавким серебряным припоем, при толщине металла 1,2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швов. тугоплавким серебряным припоем, при толщине металла 1,5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швов тугоплавким серебряным припоем, при толщине металла 1,8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швов тугоплавким серебряным припоем, при толщине металла 2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фальца лежачего тугоплавким серебряным припоем, длиной шва до 0,5 м, при толщине металла 1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0,0689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Е106-17-7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фальца лежачего тугоплавким серебряным припоем, длиной шва до 0,5 м, при толщине металла 1,2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фальца лежачего тугоплавким серебряным припоем, длиной шва до 0,5 м, при толщине металла 1,5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фальца лежачего тугоплавким серебряным припоем, длиной шва до 0,5 м, при толщине металла 1,8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0,147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фальца лежачего тугоплавким серебряным припоем, длиной шва до 0,5 м, при толщине металла 2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фальца лежачего тугоплавким серебряным припоем, длиной шва более 0,5 м, при толщине металла 1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0,0689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фальца лежачего тугоплавким серебряным припоем, длиной шва более 0,5 м, при толщине металла 1,2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фальца лежачего тугоплавким серебряным припоем, длиной шва более 0,5 м, при толщине металла 1,5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фальца лежачего тугоплавким серебряным припоем, длиной шва более 0,5 м, при толщине металла 1,8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0,147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фальца лежачего тугоплавким серебряным припоем, длиной шва более 0,5 м, при толщине металла 2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швов встык тугоплавким серебряным припоем, длиной шва до 1 м, при толщине металла 1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М351256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Паяльник ручной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0,2059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швов встык тугоплавким серебряным припоем, длиной шва до 1 м, при толщине металла 1,2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М351256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Паяльник ручной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0,216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швов встык тугоплавким серебряным припоем, длиной шва до 1 м, при толщине металла 1,5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М351256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Паяльник ручной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0,324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швов встык тугоплавким серебряным припоем, длиной шва до 1 м, при толщине металла 1,8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4,89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М351256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Паяльник ручной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0,454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швов встык тугоплавким серебряным припоем, длиной шва до 1 м, при толщине металла 2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5,42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М351256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Паяльник ручной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0,463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швов встык тугоплавким серебряным припоем, длиной шва более 1 м, при толщине металла 1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М351256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Паяльник ручной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0,2059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швов встык тугоплавким серебряным припоем, длиной шва более 1 м, при толщине металла 1,2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М351256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Паяльник ручной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0,216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швов встык тугоплавким серебряным припоем, длиной шва более 1 м, при толщине металла 1,5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М351256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Паяльник ручной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0,324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Е106-17-24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швов встык тугоплавким серебряным припоем, длиной шва более 1 м, при толщине металла 1,8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М351256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Паяльник ручной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0,454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Е106-17-25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Пайка швов встык тугоплавким серебряным припоем, длиной шва более 1 м, при толщине металла 2 мм</w:t>
            </w:r>
          </w:p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3CA3">
              <w:rPr>
                <w:rFonts w:ascii="Arial" w:hAnsi="Arial" w:cs="Arial"/>
              </w:rPr>
              <w:t>(единица измерения - м пропаянного шва)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М351256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Паяльник ручной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E3CA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4E3CA3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E3CA3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тугоплавкий серебряный ПСР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E3CA3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0,463</w:t>
            </w:r>
          </w:p>
        </w:tc>
      </w:tr>
    </w:tbl>
    <w:p w:rsidR="00CD36AB" w:rsidRPr="004E3CA3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7D6558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106-18. Выколотка шашек и карт для сферических покрытий малых диаметров (до 3 м) (без стоимости материалов)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7D655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7D6558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выколотка по шаблону вручную раскроенных шашек и карт.</w:t>
            </w:r>
          </w:p>
        </w:tc>
      </w:tr>
      <w:tr w:rsidR="00CD36AB" w:rsidRPr="007D655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7D6558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7D655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7D655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7D655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7D655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7D655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D655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D655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D655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D655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7D655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D655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D655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Выколотка шашек и карт для сферических покрытий малых диаметров (до 3 м) без стоимости материалов</w:t>
            </w:r>
          </w:p>
          <w:p w:rsidR="00CD36AB" w:rsidRPr="007D655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6558">
              <w:rPr>
                <w:rFonts w:ascii="Arial" w:hAnsi="Arial" w:cs="Arial"/>
              </w:rPr>
              <w:t>(единица измерения - м</w:t>
            </w:r>
            <w:r w:rsidRPr="007D6558">
              <w:rPr>
                <w:rFonts w:ascii="Arial" w:hAnsi="Arial" w:cs="Arial"/>
                <w:vertAlign w:val="superscript"/>
              </w:rPr>
              <w:t>2</w:t>
            </w:r>
            <w:r w:rsidRPr="007D655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7D655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D655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D655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7D655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D655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D655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D655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D655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7D655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D655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7D655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D655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7D655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</w:tbl>
    <w:p w:rsidR="00CD36AB" w:rsidRPr="007D6558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972885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106-19. Лужение кровельной стали оловом с двух сторон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972885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972885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кровельной стали от ржавчины и окалины, закладка в ванну с кислотой для протравливания, промывка в холодной проточной воде, пропускание через протравленную кислоту, пропускание через ванну с расплавленным оловом, очистка нашатырным спиртом с мелом, промывка горячей водой, протирка опилками, покрытие лаком.</w:t>
            </w:r>
          </w:p>
        </w:tc>
      </w:tr>
      <w:tr w:rsidR="00CD36AB" w:rsidRPr="00972885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972885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972885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972885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Лужение кровельной стали оловом с двух сторон</w:t>
            </w:r>
          </w:p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2885">
              <w:rPr>
                <w:rFonts w:ascii="Arial" w:hAnsi="Arial" w:cs="Arial"/>
              </w:rPr>
              <w:t>(единица измерения - м</w:t>
            </w:r>
            <w:r w:rsidRPr="00972885">
              <w:rPr>
                <w:rFonts w:ascii="Arial" w:hAnsi="Arial" w:cs="Arial"/>
                <w:vertAlign w:val="superscript"/>
              </w:rPr>
              <w:t>2</w:t>
            </w:r>
            <w:r w:rsidRPr="00972885">
              <w:rPr>
                <w:rFonts w:ascii="Arial" w:hAnsi="Arial" w:cs="Arial"/>
              </w:rPr>
              <w:t xml:space="preserve"> лужения)</w:t>
            </w:r>
          </w:p>
        </w:tc>
      </w:tr>
      <w:tr w:rsidR="00CD36AB" w:rsidRPr="00972885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972885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972885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972885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972885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972885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CD36AB" w:rsidRPr="00972885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972885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972885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972885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Нашатырь (аммоний хлористый)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D36AB" w:rsidRPr="00972885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972885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972885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CD36AB" w:rsidRPr="00972885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972885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972885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972885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972885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глифталевый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972885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</w:tbl>
    <w:p w:rsidR="00CD36AB" w:rsidRPr="00972885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8E3D0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106-20. Реставрация медных листов на куполах и главах с позолоченной поверхностью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8E3D0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старых опорных пластин (норма 1);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рубка медных полос (норма 1);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заклепок (норма 1);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опорных пластин (норма 1);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зачеканка отверстий (нормы 2-3);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зачистка коррозии с внутренней стороны (нормы 2-3);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вырезка дисков, травление (нормы 2-3);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выколотка (нормы 2-3);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пропайка при толщине шва до 0,08 мм (нормы 2-3);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промывка водой с мылом и протирка насухо с золоченой стороны до блеска (норма 4).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8E3D0B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медных листов на куполах и главах с позолоченной поверхностью с заменой опорных пластин толщиной 3 мм</w:t>
            </w:r>
          </w:p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3D0B">
              <w:rPr>
                <w:rFonts w:ascii="Arial" w:hAnsi="Arial" w:cs="Arial"/>
              </w:rPr>
              <w:t>(единица измерения - 10 дм</w:t>
            </w:r>
            <w:r w:rsidRPr="008E3D0B">
              <w:rPr>
                <w:rFonts w:ascii="Arial" w:hAnsi="Arial" w:cs="Arial"/>
                <w:vertAlign w:val="superscript"/>
              </w:rPr>
              <w:t>2</w:t>
            </w:r>
            <w:r w:rsidRPr="008E3D0B">
              <w:rPr>
                <w:rFonts w:ascii="Arial" w:hAnsi="Arial" w:cs="Arial"/>
              </w:rPr>
              <w:t>)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медных листов на куполах и главах с позолоченной поверхностью с устройством заплат 1 лист размером 0,4 х 0,7 м толщиной 0,6 мм</w:t>
            </w:r>
          </w:p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3D0B">
              <w:rPr>
                <w:rFonts w:ascii="Arial" w:hAnsi="Arial" w:cs="Arial"/>
              </w:rPr>
              <w:t>(единица измерения - 10 листов)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0,0177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медных листов на куполах и главах с позолоченной поверхностью с устройством заплат толщиной 0,6 мм</w:t>
            </w:r>
          </w:p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3D0B">
              <w:rPr>
                <w:rFonts w:ascii="Arial" w:hAnsi="Arial" w:cs="Arial"/>
              </w:rPr>
              <w:t>(единица измерения - 10 дм</w:t>
            </w:r>
            <w:r w:rsidRPr="008E3D0B">
              <w:rPr>
                <w:rFonts w:ascii="Arial" w:hAnsi="Arial" w:cs="Arial"/>
                <w:vertAlign w:val="superscript"/>
              </w:rPr>
              <w:t>2</w:t>
            </w:r>
            <w:r w:rsidRPr="008E3D0B">
              <w:rPr>
                <w:rFonts w:ascii="Arial" w:hAnsi="Arial" w:cs="Arial"/>
              </w:rPr>
              <w:t>)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0,6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Реставрация медных листов на куполах и главах с позолоченной поверхностью с промазкой и протиркой листа площадью до 0,5 м</w:t>
            </w:r>
            <w:r w:rsidRPr="008E3D0B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3D0B">
              <w:rPr>
                <w:rFonts w:ascii="Arial" w:hAnsi="Arial" w:cs="Arial"/>
              </w:rPr>
              <w:t>(единица измерения - 10 листов)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D36AB" w:rsidRPr="008E3D0B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8E3D0B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8E3D0B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</w:t>
            </w:r>
          </w:p>
        </w:tc>
      </w:tr>
    </w:tbl>
    <w:p w:rsidR="00CD36AB" w:rsidRPr="008E3D0B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3A609F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106-21. Покрытие крыш тесом и дранкой (щепой)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3A609F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подбор и заготовка лесоматериалов;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острожка досок с подравниванием и буговка кромок;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нарезка верхних и нижних торцевых кромок (при тесовых кровлях);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заготовка и укладка изоляционного слоя (береста или толь);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теса и дранки с тщательной подгонкой и креплением;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выравнивание по свесам и постановка отливных и коньковых досок.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3A609F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простой и средней сложности тесом вразбежку</w:t>
            </w:r>
          </w:p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A609F">
              <w:rPr>
                <w:rFonts w:ascii="Arial" w:hAnsi="Arial" w:cs="Arial"/>
              </w:rPr>
              <w:t>(единица измерения - м</w:t>
            </w:r>
            <w:r w:rsidRPr="003A609F">
              <w:rPr>
                <w:rFonts w:ascii="Arial" w:hAnsi="Arial" w:cs="Arial"/>
                <w:vertAlign w:val="superscript"/>
              </w:rPr>
              <w:t>2</w:t>
            </w:r>
            <w:r w:rsidRPr="003A609F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9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толевые круглые 2,5 х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простой и средней сложности тесом в два слоя</w:t>
            </w:r>
          </w:p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A609F">
              <w:rPr>
                <w:rFonts w:ascii="Arial" w:hAnsi="Arial" w:cs="Arial"/>
              </w:rPr>
              <w:t>(единица измерения - м</w:t>
            </w:r>
            <w:r w:rsidRPr="003A609F">
              <w:rPr>
                <w:rFonts w:ascii="Arial" w:hAnsi="Arial" w:cs="Arial"/>
                <w:vertAlign w:val="superscript"/>
              </w:rPr>
              <w:t>2</w:t>
            </w:r>
            <w:r w:rsidRPr="003A609F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9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толевые круглые 2,5 х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простой и средней сложности дранкой в три слоя</w:t>
            </w:r>
          </w:p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A609F">
              <w:rPr>
                <w:rFonts w:ascii="Arial" w:hAnsi="Arial" w:cs="Arial"/>
              </w:rPr>
              <w:t>(единица измерения - м</w:t>
            </w:r>
            <w:r w:rsidRPr="003A609F">
              <w:rPr>
                <w:rFonts w:ascii="Arial" w:hAnsi="Arial" w:cs="Arial"/>
                <w:vertAlign w:val="superscript"/>
              </w:rPr>
              <w:t>2</w:t>
            </w:r>
            <w:r w:rsidRPr="003A609F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9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толевые круглые 2,5 х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кровельная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простой и средней сложности дранкой в четыре слоя</w:t>
            </w:r>
          </w:p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A609F">
              <w:rPr>
                <w:rFonts w:ascii="Arial" w:hAnsi="Arial" w:cs="Arial"/>
              </w:rPr>
              <w:t>(единица измерения - м</w:t>
            </w:r>
            <w:r w:rsidRPr="003A609F">
              <w:rPr>
                <w:rFonts w:ascii="Arial" w:hAnsi="Arial" w:cs="Arial"/>
                <w:vertAlign w:val="superscript"/>
              </w:rPr>
              <w:t>2</w:t>
            </w:r>
            <w:r w:rsidRPr="003A609F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9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толевые круглые 2,5 х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кровельная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0,147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сложных тесом вразбежку</w:t>
            </w:r>
          </w:p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A609F">
              <w:rPr>
                <w:rFonts w:ascii="Arial" w:hAnsi="Arial" w:cs="Arial"/>
              </w:rPr>
              <w:t>(единица измерения - м</w:t>
            </w:r>
            <w:r w:rsidRPr="003A609F">
              <w:rPr>
                <w:rFonts w:ascii="Arial" w:hAnsi="Arial" w:cs="Arial"/>
                <w:vertAlign w:val="superscript"/>
              </w:rPr>
              <w:t>2</w:t>
            </w:r>
            <w:r w:rsidRPr="003A609F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9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толевые круглые 2,5 х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сложных тесом в два слоя</w:t>
            </w:r>
          </w:p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A609F">
              <w:rPr>
                <w:rFonts w:ascii="Arial" w:hAnsi="Arial" w:cs="Arial"/>
              </w:rPr>
              <w:t>(единица измерения - м</w:t>
            </w:r>
            <w:r w:rsidRPr="003A609F">
              <w:rPr>
                <w:rFonts w:ascii="Arial" w:hAnsi="Arial" w:cs="Arial"/>
                <w:vertAlign w:val="superscript"/>
              </w:rPr>
              <w:t>2</w:t>
            </w:r>
            <w:r w:rsidRPr="003A609F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5,12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9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толевые круглые 2,5 х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сложных дранкой в три слоя</w:t>
            </w:r>
          </w:p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A609F">
              <w:rPr>
                <w:rFonts w:ascii="Arial" w:hAnsi="Arial" w:cs="Arial"/>
              </w:rPr>
              <w:t>(единица измерения - м</w:t>
            </w:r>
            <w:r w:rsidRPr="003A609F">
              <w:rPr>
                <w:rFonts w:ascii="Arial" w:hAnsi="Arial" w:cs="Arial"/>
                <w:vertAlign w:val="superscript"/>
              </w:rPr>
              <w:t>2</w:t>
            </w:r>
            <w:r w:rsidRPr="003A609F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9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толевые круглые 2,5 х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кровельная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крыш сложных дранкой в четыре слоя</w:t>
            </w:r>
          </w:p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A609F">
              <w:rPr>
                <w:rFonts w:ascii="Arial" w:hAnsi="Arial" w:cs="Arial"/>
              </w:rPr>
              <w:t>(единица измерения - м</w:t>
            </w:r>
            <w:r w:rsidRPr="003A609F">
              <w:rPr>
                <w:rFonts w:ascii="Arial" w:hAnsi="Arial" w:cs="Arial"/>
                <w:vertAlign w:val="superscript"/>
              </w:rPr>
              <w:t>2</w:t>
            </w:r>
            <w:r w:rsidRPr="003A609F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609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толевые круглые 2,5 х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A609F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A609F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кровельная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A609F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</w:tbl>
    <w:p w:rsidR="00CD36AB" w:rsidRPr="003A609F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D87568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106-22. Покрытие крыш кровельным лемехом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D87568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подбор и заготовка лесоматериалов, изготовление лемеха вручную по древнему образцу или рисунку из осиновых досок толщиной до 25 мм с антисептированием;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лемеха;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покрытие лемехом с креплением к обрешетке с тщательной подгонкой.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D87568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лемеха размером 0,16 х 0,40 х 0,015 м для покрытия крыш простых и средней сложности</w:t>
            </w:r>
          </w:p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7568">
              <w:rPr>
                <w:rFonts w:ascii="Arial" w:hAnsi="Arial" w:cs="Arial"/>
              </w:rPr>
              <w:t>(единица измерения - лемех)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4-6,5 м, толщиной 25, 32, 40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75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лемеха размером 0,16 х 0,40 х 0,015 м для покрытия крыш сложных</w:t>
            </w:r>
          </w:p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7568">
              <w:rPr>
                <w:rFonts w:ascii="Arial" w:hAnsi="Arial" w:cs="Arial"/>
              </w:rPr>
              <w:t>(единица измерения - лемех)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из мягколиственных пород и березы длиной 4-6,5 м, толщиной 25, 32, 40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75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кровельным лемехом размером 0,16 х 0,40 х 0,015 м крыш простой и средней сложности</w:t>
            </w:r>
          </w:p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87568">
              <w:rPr>
                <w:rFonts w:ascii="Arial" w:hAnsi="Arial" w:cs="Arial"/>
              </w:rPr>
              <w:t>(единица измерения - м</w:t>
            </w:r>
            <w:r w:rsidRPr="00D87568">
              <w:rPr>
                <w:rFonts w:ascii="Arial" w:hAnsi="Arial" w:cs="Arial"/>
                <w:vertAlign w:val="superscript"/>
              </w:rPr>
              <w:t>2</w:t>
            </w:r>
            <w:r w:rsidRPr="00D8756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толевые круглые 2,5 х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Лемех кровельный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кровельным лемехом размером 0,16 х 0,40 х 0,015 м крыш сложных цилиндрических, конусов и бочкообразных</w:t>
            </w:r>
          </w:p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87568">
              <w:rPr>
                <w:rFonts w:ascii="Arial" w:hAnsi="Arial" w:cs="Arial"/>
              </w:rPr>
              <w:t>(единица измерения - м</w:t>
            </w:r>
            <w:r w:rsidRPr="00D87568">
              <w:rPr>
                <w:rFonts w:ascii="Arial" w:hAnsi="Arial" w:cs="Arial"/>
                <w:vertAlign w:val="superscript"/>
              </w:rPr>
              <w:t>2</w:t>
            </w:r>
            <w:r w:rsidRPr="00D8756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5,29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толевые круглые 2,5 х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Лемех кровельный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кровельным лемехом размером 0,16 х 0,40 х 0,015 м крыш сложных купольных и луковичных</w:t>
            </w:r>
          </w:p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87568">
              <w:rPr>
                <w:rFonts w:ascii="Arial" w:hAnsi="Arial" w:cs="Arial"/>
              </w:rPr>
              <w:t>(единица измерения - м</w:t>
            </w:r>
            <w:r w:rsidRPr="00D87568">
              <w:rPr>
                <w:rFonts w:ascii="Arial" w:hAnsi="Arial" w:cs="Arial"/>
                <w:vertAlign w:val="superscript"/>
              </w:rPr>
              <w:t>2</w:t>
            </w:r>
            <w:r w:rsidRPr="00D87568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7,43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толевые круглые 2,5 х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D8756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D8756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Лемех кровельный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D8756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</w:tr>
    </w:tbl>
    <w:p w:rsidR="00CD36AB" w:rsidRPr="00D87568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331651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106-23. Воссоздание черепичных кровель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331651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по деревянной обрешетке;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черепицы по цвету и размеру;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предварительная раскладка по основанию;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подгонка черепицы с подточкой по мере необходимости;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отделка мест примыкания;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сверление отверстий (нормы 4-6);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черепицы (с креплением специальными гвоздями на растворе по кирпичному основанию);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подъем необходимых материалов через блок вручную с особой осторожностью.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331651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простых черепичных кровель по деревянному основанию</w:t>
            </w:r>
          </w:p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1651">
              <w:rPr>
                <w:rFonts w:ascii="Arial" w:hAnsi="Arial" w:cs="Arial"/>
              </w:rPr>
              <w:t>(единица измерения - м</w:t>
            </w:r>
            <w:r w:rsidRPr="00331651">
              <w:rPr>
                <w:rFonts w:ascii="Arial" w:hAnsi="Arial" w:cs="Arial"/>
                <w:vertAlign w:val="superscript"/>
              </w:rPr>
              <w:t>2</w:t>
            </w:r>
            <w:r w:rsidRPr="00331651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16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спецзаказа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черепичных кровель средней сложности по деревянному основанию</w:t>
            </w:r>
          </w:p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1651">
              <w:rPr>
                <w:rFonts w:ascii="Arial" w:hAnsi="Arial" w:cs="Arial"/>
              </w:rPr>
              <w:t>(единица измерения - м</w:t>
            </w:r>
            <w:r w:rsidRPr="00331651">
              <w:rPr>
                <w:rFonts w:ascii="Arial" w:hAnsi="Arial" w:cs="Arial"/>
                <w:vertAlign w:val="superscript"/>
              </w:rPr>
              <w:t>2</w:t>
            </w:r>
            <w:r w:rsidRPr="00331651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16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спецзаказа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сложных черепичных кровель по деревянному основанию</w:t>
            </w:r>
          </w:p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1651">
              <w:rPr>
                <w:rFonts w:ascii="Arial" w:hAnsi="Arial" w:cs="Arial"/>
              </w:rPr>
              <w:t>(единица измерения - м</w:t>
            </w:r>
            <w:r w:rsidRPr="00331651">
              <w:rPr>
                <w:rFonts w:ascii="Arial" w:hAnsi="Arial" w:cs="Arial"/>
                <w:vertAlign w:val="superscript"/>
              </w:rPr>
              <w:t>2</w:t>
            </w:r>
            <w:r w:rsidRPr="00331651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16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спецзаказа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простых черепичных кровель по кирпичному основанию</w:t>
            </w:r>
          </w:p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1651">
              <w:rPr>
                <w:rFonts w:ascii="Arial" w:hAnsi="Arial" w:cs="Arial"/>
              </w:rPr>
              <w:t>(единица измерения - м</w:t>
            </w:r>
            <w:r w:rsidRPr="00331651">
              <w:rPr>
                <w:rFonts w:ascii="Arial" w:hAnsi="Arial" w:cs="Arial"/>
                <w:vertAlign w:val="superscript"/>
              </w:rPr>
              <w:t>2</w:t>
            </w:r>
            <w:r w:rsidRPr="00331651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16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спецзаказа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черепичных кровель средней сложности по кирпичному основанию</w:t>
            </w:r>
          </w:p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1651">
              <w:rPr>
                <w:rFonts w:ascii="Arial" w:hAnsi="Arial" w:cs="Arial"/>
              </w:rPr>
              <w:t>(единица измерения - м</w:t>
            </w:r>
            <w:r w:rsidRPr="00331651">
              <w:rPr>
                <w:rFonts w:ascii="Arial" w:hAnsi="Arial" w:cs="Arial"/>
                <w:vertAlign w:val="superscript"/>
              </w:rPr>
              <w:t>2</w:t>
            </w:r>
            <w:r w:rsidRPr="00331651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16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спецзаказа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Е106-23-6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сложных черепичных кровель по кирпичному основанию</w:t>
            </w:r>
          </w:p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1651">
              <w:rPr>
                <w:rFonts w:ascii="Arial" w:hAnsi="Arial" w:cs="Arial"/>
              </w:rPr>
              <w:t>(единица измерения - м</w:t>
            </w:r>
            <w:r w:rsidRPr="00331651">
              <w:rPr>
                <w:rFonts w:ascii="Arial" w:hAnsi="Arial" w:cs="Arial"/>
                <w:vertAlign w:val="superscript"/>
              </w:rPr>
              <w:t>2</w:t>
            </w:r>
            <w:r w:rsidRPr="00331651">
              <w:rPr>
                <w:rFonts w:ascii="Arial" w:hAnsi="Arial" w:cs="Arial"/>
              </w:rPr>
              <w:t xml:space="preserve"> покрытия)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165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331651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331651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спецзаказа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331651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CD36AB" w:rsidRPr="00331651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BA5CD8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106-24. Расчистка и окраска металлических конструкций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BA5CD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BA5CD8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металлических деталей от ржавчины до блеска;</w:t>
            </w:r>
          </w:p>
        </w:tc>
      </w:tr>
      <w:tr w:rsidR="00CD36AB" w:rsidRPr="00BA5CD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окраска вручную суриком за 2 раза;</w:t>
            </w:r>
          </w:p>
        </w:tc>
      </w:tr>
      <w:tr w:rsidR="00CD36AB" w:rsidRPr="00BA5CD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окраска вручную пентафталевой эмалью за 2 раза.</w:t>
            </w:r>
          </w:p>
        </w:tc>
      </w:tr>
      <w:tr w:rsidR="00CD36AB" w:rsidRPr="00BA5CD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BA5CD8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BA5CD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BA5CD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BA5CD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BA5CD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BA5CD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A5CD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A5CD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A5CD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A5CD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BA5CD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A5CD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A5CD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и окраска металлических конструкций</w:t>
            </w:r>
          </w:p>
          <w:p w:rsidR="00CD36AB" w:rsidRPr="00BA5CD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5CD8">
              <w:rPr>
                <w:rFonts w:ascii="Arial" w:hAnsi="Arial" w:cs="Arial"/>
              </w:rPr>
              <w:t>(единица измерения - 10 м</w:t>
            </w:r>
            <w:r w:rsidRPr="00BA5CD8">
              <w:rPr>
                <w:rFonts w:ascii="Arial" w:hAnsi="Arial" w:cs="Arial"/>
                <w:vertAlign w:val="superscript"/>
              </w:rPr>
              <w:t>2</w:t>
            </w:r>
            <w:r w:rsidRPr="00BA5CD8">
              <w:rPr>
                <w:rFonts w:ascii="Arial" w:hAnsi="Arial" w:cs="Arial"/>
              </w:rPr>
              <w:t>)</w:t>
            </w:r>
          </w:p>
        </w:tc>
      </w:tr>
      <w:tr w:rsidR="00CD36AB" w:rsidRPr="00BA5CD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A5CD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A5CD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A5CD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A5CD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A5CD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A5CD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A5CD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BA5CD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A5CD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A5CD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A5CD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A5CD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12,14</w:t>
            </w:r>
          </w:p>
        </w:tc>
      </w:tr>
      <w:tr w:rsidR="00CD36AB" w:rsidRPr="00BA5CD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A5CD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A5CD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A5CD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A5CD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A5CD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A5CD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A5CD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A5CD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A5CD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A5CD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A5CD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A5CD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A5CD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3,55</w:t>
            </w:r>
          </w:p>
        </w:tc>
      </w:tr>
      <w:tr w:rsidR="00CD36AB" w:rsidRPr="00BA5CD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A5CD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A5CD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A5CD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A5CD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</w:tbl>
    <w:p w:rsidR="00CD36AB" w:rsidRPr="00BA5CD8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4066DD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106-25. Расчистка металлических поверхностей крыш от ржавчины и масляной покраски механическим способом и смывками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4066DD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металлических поверхностей карчетками (норма 1);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неоднократное нанесение смывки кистью с укладкой компрессов из мешковины (норма 2);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поверхности деревянными скребками;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протирка очищенной поверхности ветошью, смоченной растворителем.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4066DD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4066D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металлических поверхностей крыш от ржавчины и масляной покраски механическим способом</w:t>
            </w:r>
          </w:p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66DD">
              <w:rPr>
                <w:rFonts w:ascii="Arial" w:hAnsi="Arial" w:cs="Arial"/>
              </w:rPr>
              <w:t>(единица измерения - м</w:t>
            </w:r>
            <w:r w:rsidRPr="004066DD">
              <w:rPr>
                <w:rFonts w:ascii="Arial" w:hAnsi="Arial" w:cs="Arial"/>
                <w:vertAlign w:val="superscript"/>
              </w:rPr>
              <w:t>2</w:t>
            </w:r>
            <w:r w:rsidRPr="004066DD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металлических поверхностей крыш от ржавчины и масляной покраски смывками</w:t>
            </w:r>
          </w:p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66DD">
              <w:rPr>
                <w:rFonts w:ascii="Arial" w:hAnsi="Arial" w:cs="Arial"/>
              </w:rPr>
              <w:t>(единица измерения - м</w:t>
            </w:r>
            <w:r w:rsidRPr="004066DD">
              <w:rPr>
                <w:rFonts w:ascii="Arial" w:hAnsi="Arial" w:cs="Arial"/>
                <w:vertAlign w:val="superscript"/>
              </w:rPr>
              <w:t>2</w:t>
            </w:r>
            <w:r w:rsidRPr="004066DD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Мешковина джутовая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CD36AB" w:rsidRPr="004066DD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4066DD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Смывка АФТ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4066DD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</w:tbl>
    <w:p w:rsidR="00CD36AB" w:rsidRPr="004066DD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02114C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106-26. Герметизация фальцев составом типа тиоколовая мастика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02114C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02114C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прочистка фальцев;</w:t>
            </w:r>
          </w:p>
        </w:tc>
      </w:tr>
      <w:tr w:rsidR="00CD36AB" w:rsidRPr="0002114C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мастики;</w:t>
            </w:r>
          </w:p>
        </w:tc>
      </w:tr>
      <w:tr w:rsidR="00CD36AB" w:rsidRPr="0002114C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замастичивание швов;</w:t>
            </w:r>
          </w:p>
        </w:tc>
      </w:tr>
      <w:tr w:rsidR="00CD36AB" w:rsidRPr="0002114C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отделка швов.</w:t>
            </w:r>
          </w:p>
        </w:tc>
      </w:tr>
      <w:tr w:rsidR="00CD36AB" w:rsidRPr="0002114C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02114C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02114C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02114C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02114C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02114C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02114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02114C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02114C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02114C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02114C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02114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02114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Герметизация фальцев составом типа тиоколовая мастика</w:t>
            </w:r>
          </w:p>
          <w:p w:rsidR="00CD36AB" w:rsidRPr="0002114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114C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D36AB" w:rsidRPr="0002114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02114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02114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02114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02114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02114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02114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02114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D36AB" w:rsidRPr="0002114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02114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02114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02114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02114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CD36AB" w:rsidRPr="0002114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02114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02114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02114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02114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02114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02114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02114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02114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02114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02114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02114C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02114C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02114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02114C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"Магир"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02114C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02114C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CD36AB" w:rsidRPr="0002114C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1051E8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106-27. Сварка листов меди в среде аргона при толщине шва 6 мм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1051E8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зачистка зоны шва от окислов, грязи и ржавчины механическим способом;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обезжиривание спиртом;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сварка швов с подачей аргона;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от шлака промежуточных и последнего слоя шва;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осмотр и измерение шва.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1051E8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листов меди в среде аргона при толщине шва 6 мм, шов вертикальный</w:t>
            </w:r>
          </w:p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51E8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аргонодуговой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однопостовые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Электрические печи для сушки сварочных материалов с регулированием температуры в пределах 80-500 градусов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51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марки ОЗАНА-1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0,364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листов меди в среде аргона при толщине шва 6 мм, шов горизонтальный и потолочный</w:t>
            </w:r>
          </w:p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51E8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аргонодуговой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однопостовые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Электрические печи для сушки сварочных материалов с регулированием температуры в пределах 80-500 градусов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51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CD36AB" w:rsidRPr="001051E8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1051E8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марки ОЗАНА-1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1051E8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0,364</w:t>
            </w:r>
          </w:p>
        </w:tc>
      </w:tr>
    </w:tbl>
    <w:p w:rsidR="00CD36AB" w:rsidRPr="001051E8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AD06F0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106-28. Тиковая пайка нахлесточных швов разнородного и однородного металла, выравнивание поверхности от забоев, трещин и вмятин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AD06F0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зазоров между деталями;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соединяемых деталей механическим способом;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разогрев шва и прилегающих к нему поверхностей шириной 10 см газопламенным способом;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флюса и припоя в пастообразном виде;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быстрое втирание пасты по шву асбестовой (тиковой) рукавицей.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AD06F0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AD06F0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Тиковая пайка нахлесточных швов разнородного и однородного металла, выравнивание поверхности от забоев, трещин и вмятин</w:t>
            </w:r>
          </w:p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06F0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06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ФК-235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AD06F0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AD06F0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Рукавица асбестовая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AD06F0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CD36AB" w:rsidRPr="00AD06F0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CD36AB" w:rsidRPr="007E1D1E" w:rsidRDefault="00CD36A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B000E6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106-29. Воссоздание покрытия крыш шпунтовым гонтом по готовой обрешетке</w:t>
            </w: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D36AB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Pr="00B000E6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резка и обработка гонта;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подноска материалов на расстояние 30 м с подъемом на высоту до 8 м;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покрытия гонтом ската в два слоя (нормативы 1, 3, 5);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покрытия гонтом ската в три слоя (нормативы 2, 4, 6);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покрытия гонтом карнизного свеса в два слоя (нормативы 1, 3, 5);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устройство покрытия гонтом карнизного свеса в три слоя (нормативы 2, 4, 6);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коньковой планки (нормативы 1, 2, 3, 4);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устройство карнизной планки;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устройство торцевых планок на фронтоне (нормативы 1, 2, 3, 4);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устройство покрытия гонтом в ендовах (нормативы 3, 4, 5, 6);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устройство покрытия гонтом ребер (нормативы 3, 4, 5, 6).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36AB" w:rsidRDefault="00CD36AB" w:rsidP="00E106C1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D36AB" w:rsidRDefault="00CD36AB" w:rsidP="00CD36A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D36AB" w:rsidRPr="00B000E6" w:rsidTr="00E106C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покрытия крыш шпунтовым гонтом в два слоя по готовой обрешетке (простые крыши)</w:t>
            </w:r>
          </w:p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000E6">
              <w:rPr>
                <w:rFonts w:ascii="Arial" w:hAnsi="Arial" w:cs="Arial"/>
              </w:rPr>
              <w:t>(единица измерения - м</w:t>
            </w:r>
            <w:r w:rsidRPr="00B000E6">
              <w:rPr>
                <w:rFonts w:ascii="Arial" w:hAnsi="Arial" w:cs="Arial"/>
                <w:vertAlign w:val="superscript"/>
              </w:rPr>
              <w:t>2</w:t>
            </w:r>
            <w:r w:rsidRPr="00B000E6">
              <w:rPr>
                <w:rFonts w:ascii="Arial" w:hAnsi="Arial" w:cs="Arial"/>
              </w:rPr>
              <w:t>)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00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00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1/10-240-25-50/17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толевые круглые 3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0,00052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Гонтины из осины 225 х 90 х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Гонтины из осины 450 х 90 х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Пильный диск Expert for Wood, 305/30 мм, 72 зуба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покрытия крыш шпунтовым гонтом в три слоя по готовой обрешетке (простые крыши)</w:t>
            </w:r>
          </w:p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000E6">
              <w:rPr>
                <w:rFonts w:ascii="Arial" w:hAnsi="Arial" w:cs="Arial"/>
              </w:rPr>
              <w:t>(единица измерения - м</w:t>
            </w:r>
            <w:r w:rsidRPr="00B000E6">
              <w:rPr>
                <w:rFonts w:ascii="Arial" w:hAnsi="Arial" w:cs="Arial"/>
                <w:vertAlign w:val="superscript"/>
              </w:rPr>
              <w:t>2</w:t>
            </w:r>
            <w:r w:rsidRPr="00B000E6">
              <w:rPr>
                <w:rFonts w:ascii="Arial" w:hAnsi="Arial" w:cs="Arial"/>
              </w:rPr>
              <w:t>)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00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00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1/10-240-25-50/17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толевые круглые 3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0,00113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Гонтины из осины 150 х 90 х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Гонтины из осины 300 х 90 х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Гонтины из осины 450 х 90 х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253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Пильный диск Expert for Wood, 305/30 мм, 72 зуба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покрытия крыш шпунтовым гонтом в два слоя по готовой обрешетке (средней сложности крыши)</w:t>
            </w:r>
          </w:p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000E6">
              <w:rPr>
                <w:rFonts w:ascii="Arial" w:hAnsi="Arial" w:cs="Arial"/>
              </w:rPr>
              <w:t>(единица измерения - м</w:t>
            </w:r>
            <w:r w:rsidRPr="00B000E6">
              <w:rPr>
                <w:rFonts w:ascii="Arial" w:hAnsi="Arial" w:cs="Arial"/>
                <w:vertAlign w:val="superscript"/>
              </w:rPr>
              <w:t>2</w:t>
            </w:r>
            <w:r w:rsidRPr="00B000E6">
              <w:rPr>
                <w:rFonts w:ascii="Arial" w:hAnsi="Arial" w:cs="Arial"/>
              </w:rPr>
              <w:t>)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00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00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1/10-240-25-50/17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толевые круглые 3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0,00055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Гонтины из осины 225 х 90 х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Гонтины из осины 450 х 90 х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Пильный диск Expert for Wood, 305/30 мм, 72 зуба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покрытия крыш шпунтовым гонтом в три слоя по готовой обрешетке (средней сложности крыши)</w:t>
            </w:r>
          </w:p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000E6">
              <w:rPr>
                <w:rFonts w:ascii="Arial" w:hAnsi="Arial" w:cs="Arial"/>
              </w:rPr>
              <w:t>(единица измерения - м</w:t>
            </w:r>
            <w:r w:rsidRPr="00B000E6">
              <w:rPr>
                <w:rFonts w:ascii="Arial" w:hAnsi="Arial" w:cs="Arial"/>
                <w:vertAlign w:val="superscript"/>
              </w:rPr>
              <w:t>2</w:t>
            </w:r>
            <w:r w:rsidRPr="00B000E6">
              <w:rPr>
                <w:rFonts w:ascii="Arial" w:hAnsi="Arial" w:cs="Arial"/>
              </w:rPr>
              <w:t>)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00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00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1/10-240-25-50/17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толевые круглые 3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Гонтины из осины 150 х 90 х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Гонтины из осины 300 х 90 х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Гонтины из осины 450 х 90 х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297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Пильный диск Expert for Wood, 305/30 мм, 72 зуба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покрытия крыш шпунтовым гонтом в два слоя по готовой обрешетке (сложные крыши)</w:t>
            </w:r>
          </w:p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000E6">
              <w:rPr>
                <w:rFonts w:ascii="Arial" w:hAnsi="Arial" w:cs="Arial"/>
              </w:rPr>
              <w:t>(единица измерения - м</w:t>
            </w:r>
            <w:r w:rsidRPr="00B000E6">
              <w:rPr>
                <w:rFonts w:ascii="Arial" w:hAnsi="Arial" w:cs="Arial"/>
                <w:vertAlign w:val="superscript"/>
              </w:rPr>
              <w:t>2</w:t>
            </w:r>
            <w:r w:rsidRPr="00B000E6">
              <w:rPr>
                <w:rFonts w:ascii="Arial" w:hAnsi="Arial" w:cs="Arial"/>
              </w:rPr>
              <w:t>)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00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00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1/10-240-25-50/17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толевые круглые 3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0,00058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Гонтины из осины 225 х 90 х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Гонтины из осины 450 х 90 х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Пильный диск Expert for Wood, 305/30 мм, 72 зуба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Е106-29-6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покрытия крыш шпунтовым гонтом в три слоя по готовой обрешетке (сложные крыши)</w:t>
            </w:r>
          </w:p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000E6">
              <w:rPr>
                <w:rFonts w:ascii="Arial" w:hAnsi="Arial" w:cs="Arial"/>
              </w:rPr>
              <w:t>(единица измерения - м</w:t>
            </w:r>
            <w:r w:rsidRPr="00B000E6">
              <w:rPr>
                <w:rFonts w:ascii="Arial" w:hAnsi="Arial" w:cs="Arial"/>
                <w:vertAlign w:val="superscript"/>
              </w:rPr>
              <w:t>2</w:t>
            </w:r>
            <w:r w:rsidRPr="00B000E6">
              <w:rPr>
                <w:rFonts w:ascii="Arial" w:hAnsi="Arial" w:cs="Arial"/>
              </w:rPr>
              <w:t>)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00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00E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1/10-240-25-50/17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толевые круглые 3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Гонтины из осины 150 х 90 х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Гонтины из осины 300 х 90 х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Гонтины из осины 450 х 90 х 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361</w:t>
            </w:r>
          </w:p>
        </w:tc>
      </w:tr>
      <w:tr w:rsidR="00CD36AB" w:rsidRPr="00B000E6" w:rsidTr="00E106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36AB" w:rsidRPr="00B000E6" w:rsidRDefault="00CD36AB" w:rsidP="00E106C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Пильный диск Expert for Wood, 305/30 мм, 72 зуба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36AB" w:rsidRPr="00B000E6" w:rsidRDefault="00CD36AB" w:rsidP="00E106C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</w:tbl>
    <w:p w:rsidR="00CD36AB" w:rsidRPr="00B000E6" w:rsidRDefault="00CD36AB" w:rsidP="00CD36AB">
      <w:pPr>
        <w:pStyle w:val="a5"/>
        <w:rPr>
          <w:rFonts w:ascii="Arial" w:hAnsi="Arial" w:cs="Arial"/>
          <w:b/>
          <w:sz w:val="2"/>
        </w:rPr>
      </w:pPr>
    </w:p>
    <w:p w:rsidR="00135B66" w:rsidRPr="007E1D1E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7E1D1E" w:rsidSect="007E1D1E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1D1E" w:rsidRDefault="007E1D1E" w:rsidP="007E1D1E">
      <w:r>
        <w:separator/>
      </w:r>
    </w:p>
  </w:endnote>
  <w:endnote w:type="continuationSeparator" w:id="0">
    <w:p w:rsidR="007E1D1E" w:rsidRDefault="007E1D1E" w:rsidP="007E1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D1E" w:rsidRDefault="007E1D1E" w:rsidP="008929B8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10</w:t>
    </w:r>
    <w:r>
      <w:rPr>
        <w:rStyle w:val="a4"/>
      </w:rPr>
      <w:fldChar w:fldCharType="end"/>
    </w:r>
  </w:p>
  <w:p w:rsidR="007E1D1E" w:rsidRDefault="007E1D1E" w:rsidP="007E1D1E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D1E" w:rsidRDefault="007E1D1E" w:rsidP="008929B8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9</w:t>
    </w:r>
    <w:r>
      <w:rPr>
        <w:rStyle w:val="a4"/>
      </w:rPr>
      <w:fldChar w:fldCharType="end"/>
    </w:r>
  </w:p>
  <w:p w:rsidR="007E1D1E" w:rsidRDefault="007E1D1E" w:rsidP="007E1D1E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1D1E" w:rsidRDefault="007E1D1E" w:rsidP="007E1D1E">
      <w:r>
        <w:separator/>
      </w:r>
    </w:p>
  </w:footnote>
  <w:footnote w:type="continuationSeparator" w:id="0">
    <w:p w:rsidR="007E1D1E" w:rsidRDefault="007E1D1E" w:rsidP="007E1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D1E" w:rsidRDefault="007E1D1E" w:rsidP="007E1D1E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8.03.5106-2026</w:t>
    </w:r>
  </w:p>
  <w:p w:rsidR="007E1D1E" w:rsidRPr="007E1D1E" w:rsidRDefault="007E1D1E" w:rsidP="007E1D1E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D1E" w:rsidRDefault="007E1D1E" w:rsidP="007E1D1E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8.03.5106-2026</w:t>
    </w:r>
  </w:p>
  <w:p w:rsidR="007E1D1E" w:rsidRPr="007E1D1E" w:rsidRDefault="007E1D1E" w:rsidP="007E1D1E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1D1E"/>
    <w:rsid w:val="00071661"/>
    <w:rsid w:val="00135B66"/>
    <w:rsid w:val="0040791D"/>
    <w:rsid w:val="004A7AAA"/>
    <w:rsid w:val="00637FA0"/>
    <w:rsid w:val="006B207E"/>
    <w:rsid w:val="007E1D1E"/>
    <w:rsid w:val="009D1DBB"/>
    <w:rsid w:val="00CD36A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17565AD-4525-4C78-AAA8-D8B862174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108</Pages>
  <Words>34478</Words>
  <Characters>196531</Characters>
  <Application>Microsoft Office Word</Application>
  <DocSecurity>0</DocSecurity>
  <Lines>1637</Lines>
  <Paragraphs>461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230548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2025-08-19T11:44:00Z</dcterms:created>
  <dcterms:modified xsi:type="dcterms:W3CDTF">2025-08-19T11:44:00Z</dcterms:modified>
</cp:coreProperties>
</file>