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2441C" w:rsidTr="00C244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441C" w:rsidRPr="00C2441C" w:rsidRDefault="00C2441C" w:rsidP="00C244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103-1. Разборка кладки стен, столбов, колонн, сводов, арок, глав и т.д.</w:t>
            </w:r>
          </w:p>
        </w:tc>
      </w:tr>
      <w:tr w:rsidR="00C2441C" w:rsidTr="00C244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441C" w:rsidRDefault="00C2441C" w:rsidP="00C244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2441C" w:rsidTr="00C244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441C" w:rsidRDefault="00C2441C" w:rsidP="00C244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2441C" w:rsidRPr="00C2441C" w:rsidTr="00C244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441C" w:rsidRPr="00C2441C" w:rsidRDefault="00C2441C" w:rsidP="00C244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кирпичной кладки вручную на отдельные кирпичи с осторожностью, обеспечивающей сохранность неразбираемой части кладки;</w:t>
            </w:r>
          </w:p>
        </w:tc>
      </w:tr>
      <w:tr w:rsidR="00C2441C" w:rsidRPr="00C2441C" w:rsidTr="00C244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441C" w:rsidRDefault="00C2441C" w:rsidP="00C244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кирпича от раствора;</w:t>
            </w:r>
          </w:p>
        </w:tc>
      </w:tr>
      <w:tr w:rsidR="00C2441C" w:rsidRPr="00C2441C" w:rsidTr="00C244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441C" w:rsidRDefault="00C2441C" w:rsidP="00C244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годного кирпича в штабель;</w:t>
            </w:r>
          </w:p>
        </w:tc>
      </w:tr>
      <w:tr w:rsidR="00C2441C" w:rsidRPr="00C2441C" w:rsidTr="00C244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441C" w:rsidRDefault="00C2441C" w:rsidP="00C244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окучивание половняка или щебня.</w:t>
            </w:r>
          </w:p>
        </w:tc>
      </w:tr>
      <w:tr w:rsidR="00C2441C" w:rsidRPr="00C2441C" w:rsidTr="00C244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441C" w:rsidRDefault="00C2441C" w:rsidP="00C2441C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2441C" w:rsidRDefault="00C2441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2441C" w:rsidRPr="00C2441C" w:rsidTr="00C2441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41C" w:rsidRPr="00C2441C" w:rsidRDefault="00C2441C" w:rsidP="00C244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41C" w:rsidRPr="00C2441C" w:rsidRDefault="00C2441C" w:rsidP="00C244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41C" w:rsidRPr="00C2441C" w:rsidRDefault="00C2441C" w:rsidP="00C244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41C" w:rsidRPr="00C2441C" w:rsidRDefault="00C2441C" w:rsidP="00C244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2441C" w:rsidRPr="00C2441C" w:rsidTr="00C244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441C" w:rsidRPr="00C2441C" w:rsidRDefault="00C2441C" w:rsidP="00C244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441C" w:rsidRPr="00C2441C" w:rsidRDefault="00C2441C" w:rsidP="00C244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441C" w:rsidRPr="00C2441C" w:rsidRDefault="00C2441C" w:rsidP="00C244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441C" w:rsidRPr="00C2441C" w:rsidRDefault="00C2441C" w:rsidP="00C244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2441C" w:rsidRPr="00C2441C" w:rsidTr="00C244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441C" w:rsidRPr="00C2441C" w:rsidRDefault="00C2441C" w:rsidP="00C244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441C" w:rsidRPr="00C2441C" w:rsidRDefault="00C2441C" w:rsidP="00C244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кладки стен, столбов, сводов, арок, глав и так далее, слабой прочности</w:t>
            </w:r>
          </w:p>
          <w:p w:rsidR="00C2441C" w:rsidRPr="00C2441C" w:rsidRDefault="00C2441C" w:rsidP="00C244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2441C">
              <w:rPr>
                <w:rFonts w:ascii="Arial" w:hAnsi="Arial" w:cs="Arial"/>
              </w:rPr>
              <w:t>(единица измерения - м</w:t>
            </w:r>
            <w:r w:rsidRPr="00C2441C">
              <w:rPr>
                <w:rFonts w:ascii="Arial" w:hAnsi="Arial" w:cs="Arial"/>
                <w:vertAlign w:val="superscript"/>
              </w:rPr>
              <w:t>3</w:t>
            </w:r>
            <w:r w:rsidRPr="00C2441C">
              <w:rPr>
                <w:rFonts w:ascii="Arial" w:hAnsi="Arial" w:cs="Arial"/>
              </w:rPr>
              <w:t>)</w:t>
            </w:r>
          </w:p>
        </w:tc>
      </w:tr>
      <w:tr w:rsidR="00C2441C" w:rsidRPr="00C2441C" w:rsidTr="002A727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441C" w:rsidRPr="00C2441C" w:rsidRDefault="00C2441C" w:rsidP="00C244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441C" w:rsidRPr="00C2441C" w:rsidRDefault="00C2441C" w:rsidP="00C244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2441C" w:rsidRPr="00C2441C" w:rsidTr="00C244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441C" w:rsidRPr="00C2441C" w:rsidRDefault="00C2441C" w:rsidP="00C244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441C" w:rsidRPr="00C2441C" w:rsidRDefault="00C2441C" w:rsidP="00C244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441C" w:rsidRPr="00C2441C" w:rsidRDefault="00C2441C" w:rsidP="006C0D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441C" w:rsidRPr="00C2441C" w:rsidRDefault="00C2441C" w:rsidP="006C0D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C2441C" w:rsidRPr="00C2441C" w:rsidTr="00C244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441C" w:rsidRPr="00C2441C" w:rsidRDefault="00C2441C" w:rsidP="00C244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441C" w:rsidRPr="00C2441C" w:rsidRDefault="00C2441C" w:rsidP="006C0D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441C" w:rsidRPr="00C2441C" w:rsidRDefault="00C2441C" w:rsidP="006C0D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441C" w:rsidRPr="00C2441C" w:rsidRDefault="00C2441C" w:rsidP="006C0D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</w:t>
            </w:r>
          </w:p>
        </w:tc>
      </w:tr>
      <w:tr w:rsidR="00C2441C" w:rsidRPr="00C2441C" w:rsidTr="00C244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441C" w:rsidRPr="00C2441C" w:rsidRDefault="00C2441C" w:rsidP="00C244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2441C" w:rsidRPr="00C2441C" w:rsidRDefault="00C2441C" w:rsidP="00C244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кладки стен, столбов, сводов, арок, глав и так далее, средней прочности</w:t>
            </w:r>
          </w:p>
          <w:p w:rsidR="00C2441C" w:rsidRPr="00C2441C" w:rsidRDefault="00C2441C" w:rsidP="00C244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2441C">
              <w:rPr>
                <w:rFonts w:ascii="Arial" w:hAnsi="Arial" w:cs="Arial"/>
              </w:rPr>
              <w:t>(единица измерения - м</w:t>
            </w:r>
            <w:r w:rsidRPr="00C2441C">
              <w:rPr>
                <w:rFonts w:ascii="Arial" w:hAnsi="Arial" w:cs="Arial"/>
                <w:vertAlign w:val="superscript"/>
              </w:rPr>
              <w:t>3</w:t>
            </w:r>
            <w:r w:rsidRPr="00C2441C">
              <w:rPr>
                <w:rFonts w:ascii="Arial" w:hAnsi="Arial" w:cs="Arial"/>
              </w:rPr>
              <w:t>)</w:t>
            </w:r>
          </w:p>
        </w:tc>
      </w:tr>
      <w:tr w:rsidR="00C2441C" w:rsidRPr="00C2441C" w:rsidTr="009A7E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441C" w:rsidRPr="00C2441C" w:rsidRDefault="00C2441C" w:rsidP="00C244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441C" w:rsidRPr="00C2441C" w:rsidRDefault="00C2441C" w:rsidP="00C244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2441C" w:rsidRPr="00C2441C" w:rsidTr="00C244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441C" w:rsidRPr="00C2441C" w:rsidRDefault="00C2441C" w:rsidP="00C244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441C" w:rsidRPr="00C2441C" w:rsidRDefault="00C2441C" w:rsidP="00C244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441C" w:rsidRPr="00C2441C" w:rsidRDefault="00C2441C" w:rsidP="006C0D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441C" w:rsidRPr="00C2441C" w:rsidRDefault="00C2441C" w:rsidP="006C0D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C2441C" w:rsidRPr="00C2441C" w:rsidTr="00C244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441C" w:rsidRPr="00C2441C" w:rsidRDefault="00C2441C" w:rsidP="00C244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441C" w:rsidRPr="00C2441C" w:rsidRDefault="00C2441C" w:rsidP="006C0D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441C" w:rsidRPr="00C2441C" w:rsidRDefault="00C2441C" w:rsidP="006C0D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441C" w:rsidRPr="00C2441C" w:rsidRDefault="00C2441C" w:rsidP="006C0D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26,18</w:t>
            </w:r>
          </w:p>
        </w:tc>
      </w:tr>
      <w:tr w:rsidR="00C2441C" w:rsidRPr="00C2441C" w:rsidTr="00C244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441C" w:rsidRPr="00C2441C" w:rsidRDefault="00C2441C" w:rsidP="00C244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2441C" w:rsidRPr="00C2441C" w:rsidRDefault="00C2441C" w:rsidP="00C244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кладки стен, столбов, сводов, арок, глав и так далее, большой прочности</w:t>
            </w:r>
          </w:p>
          <w:p w:rsidR="00C2441C" w:rsidRPr="00C2441C" w:rsidRDefault="00C2441C" w:rsidP="00C244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2441C">
              <w:rPr>
                <w:rFonts w:ascii="Arial" w:hAnsi="Arial" w:cs="Arial"/>
              </w:rPr>
              <w:t>(единица измерения - м</w:t>
            </w:r>
            <w:r w:rsidRPr="00C2441C">
              <w:rPr>
                <w:rFonts w:ascii="Arial" w:hAnsi="Arial" w:cs="Arial"/>
                <w:vertAlign w:val="superscript"/>
              </w:rPr>
              <w:t>3</w:t>
            </w:r>
            <w:r w:rsidRPr="00C2441C">
              <w:rPr>
                <w:rFonts w:ascii="Arial" w:hAnsi="Arial" w:cs="Arial"/>
              </w:rPr>
              <w:t>)</w:t>
            </w:r>
          </w:p>
        </w:tc>
      </w:tr>
      <w:tr w:rsidR="00C2441C" w:rsidRPr="00C2441C" w:rsidTr="00CC14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441C" w:rsidRPr="00C2441C" w:rsidRDefault="00C2441C" w:rsidP="00C244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441C" w:rsidRPr="00C2441C" w:rsidRDefault="00C2441C" w:rsidP="00C244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2441C" w:rsidRPr="00C2441C" w:rsidTr="00C244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441C" w:rsidRPr="00C2441C" w:rsidRDefault="00C2441C" w:rsidP="00C244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441C" w:rsidRPr="00C2441C" w:rsidRDefault="00C2441C" w:rsidP="00C244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441C" w:rsidRPr="00C2441C" w:rsidRDefault="00C2441C" w:rsidP="006C0D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441C" w:rsidRPr="00C2441C" w:rsidRDefault="00C2441C" w:rsidP="006C0D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C2441C" w:rsidRPr="00C2441C" w:rsidTr="00C244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441C" w:rsidRPr="00C2441C" w:rsidRDefault="00C2441C" w:rsidP="00C244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441C" w:rsidRPr="00C2441C" w:rsidRDefault="00C2441C" w:rsidP="006C0D8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441C" w:rsidRPr="00C2441C" w:rsidRDefault="00C2441C" w:rsidP="006C0D8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441C" w:rsidRPr="00C2441C" w:rsidRDefault="00C2441C" w:rsidP="006C0D8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36,7</w:t>
            </w:r>
          </w:p>
        </w:tc>
      </w:tr>
    </w:tbl>
    <w:p w:rsidR="00C2441C" w:rsidRDefault="00C2441C" w:rsidP="0040791D">
      <w:pPr>
        <w:pStyle w:val="a5"/>
        <w:rPr>
          <w:rFonts w:ascii="Arial" w:hAnsi="Arial" w:cs="Arial"/>
          <w:b/>
          <w:sz w:val="2"/>
        </w:rPr>
      </w:pPr>
    </w:p>
    <w:p w:rsidR="00602985" w:rsidRPr="00C2441C" w:rsidRDefault="00C2441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25642D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103-2. Разборка кирпичных полов и площадок</w:t>
            </w: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02985" w:rsidRPr="0025642D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25642D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кирпичной кладки с осторожностью, вручную;</w:t>
            </w:r>
          </w:p>
        </w:tc>
      </w:tr>
      <w:tr w:rsidR="00602985" w:rsidRPr="0025642D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основания с отгребанием мусора в сторону и отноской его.</w:t>
            </w:r>
          </w:p>
        </w:tc>
      </w:tr>
      <w:tr w:rsidR="00602985" w:rsidRPr="0025642D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02985" w:rsidRDefault="00602985" w:rsidP="0060298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02985" w:rsidRPr="0025642D" w:rsidTr="00F4554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25642D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25642D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25642D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25642D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02985" w:rsidRPr="0025642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25642D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25642D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25642D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25642D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02985" w:rsidRPr="0025642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25642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25642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кирпичных полов и площадок с выкладкой на ребро</w:t>
            </w:r>
          </w:p>
          <w:p w:rsidR="00602985" w:rsidRPr="0025642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5642D">
              <w:rPr>
                <w:rFonts w:ascii="Arial" w:hAnsi="Arial" w:cs="Arial"/>
              </w:rPr>
              <w:t>(единица измерения - м</w:t>
            </w:r>
            <w:r w:rsidRPr="0025642D">
              <w:rPr>
                <w:rFonts w:ascii="Arial" w:hAnsi="Arial" w:cs="Arial"/>
                <w:vertAlign w:val="superscript"/>
              </w:rPr>
              <w:t>2</w:t>
            </w:r>
            <w:r w:rsidRPr="0025642D">
              <w:rPr>
                <w:rFonts w:ascii="Arial" w:hAnsi="Arial" w:cs="Arial"/>
              </w:rPr>
              <w:t>)</w:t>
            </w:r>
          </w:p>
        </w:tc>
      </w:tr>
      <w:tr w:rsidR="00602985" w:rsidRPr="0025642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25642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25642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25642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25642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25642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25642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25642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02985" w:rsidRPr="0025642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25642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25642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25642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25642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602985" w:rsidRPr="0025642D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25642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25642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кирпичных полов и площадок с выкладкой плашмя</w:t>
            </w:r>
          </w:p>
          <w:p w:rsidR="00602985" w:rsidRPr="0025642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5642D">
              <w:rPr>
                <w:rFonts w:ascii="Arial" w:hAnsi="Arial" w:cs="Arial"/>
              </w:rPr>
              <w:t>(единица измерения - м</w:t>
            </w:r>
            <w:r w:rsidRPr="0025642D">
              <w:rPr>
                <w:rFonts w:ascii="Arial" w:hAnsi="Arial" w:cs="Arial"/>
                <w:vertAlign w:val="superscript"/>
              </w:rPr>
              <w:t>2</w:t>
            </w:r>
            <w:r w:rsidRPr="0025642D">
              <w:rPr>
                <w:rFonts w:ascii="Arial" w:hAnsi="Arial" w:cs="Arial"/>
              </w:rPr>
              <w:t>)</w:t>
            </w:r>
          </w:p>
        </w:tc>
      </w:tr>
      <w:tr w:rsidR="00602985" w:rsidRPr="0025642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25642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25642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25642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25642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25642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25642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25642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02985" w:rsidRPr="0025642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25642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25642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25642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25642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</w:tbl>
    <w:p w:rsidR="00602985" w:rsidRPr="0025642D" w:rsidRDefault="00602985" w:rsidP="00602985">
      <w:pPr>
        <w:pStyle w:val="a5"/>
        <w:rPr>
          <w:rFonts w:ascii="Arial" w:hAnsi="Arial" w:cs="Arial"/>
          <w:b/>
          <w:sz w:val="2"/>
        </w:rPr>
      </w:pPr>
    </w:p>
    <w:p w:rsidR="00602985" w:rsidRPr="00C2441C" w:rsidRDefault="0060298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B23077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103-3. Зондаж кирпичных стен при площади зондажа до 1 м</w:t>
            </w:r>
            <w:r w:rsidRPr="00B23077">
              <w:rPr>
                <w:rFonts w:ascii="Arial" w:hAnsi="Arial" w:cs="Arial"/>
                <w:b/>
                <w:vertAlign w:val="superscript"/>
              </w:rPr>
              <w:t>2</w:t>
            </w: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02985" w:rsidRPr="00B23077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B23077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кирпичной кладки с осторожностью, обеспечивающей сохранность остальной кладки.</w:t>
            </w:r>
          </w:p>
        </w:tc>
      </w:tr>
      <w:tr w:rsidR="00602985" w:rsidRPr="00B23077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02985" w:rsidRDefault="00602985" w:rsidP="0060298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02985" w:rsidRPr="00B23077" w:rsidTr="00F4554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B23077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B23077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B23077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B23077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02985" w:rsidRPr="00B2307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B23077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B23077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B23077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B23077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02985" w:rsidRPr="00B2307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B2307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Зондаж кирпичных стен глубиной вырубки до 15 см</w:t>
            </w:r>
          </w:p>
          <w:p w:rsidR="00602985" w:rsidRPr="00B2307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3077">
              <w:rPr>
                <w:rFonts w:ascii="Arial" w:hAnsi="Arial" w:cs="Arial"/>
              </w:rPr>
              <w:t>(единица измерения - зондаж)</w:t>
            </w:r>
          </w:p>
        </w:tc>
      </w:tr>
      <w:tr w:rsidR="00602985" w:rsidRPr="00B2307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B2307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B2307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B2307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B2307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B2307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B2307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B2307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02985" w:rsidRPr="00B2307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B2307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B2307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B2307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B2307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3,96</w:t>
            </w:r>
          </w:p>
        </w:tc>
      </w:tr>
      <w:tr w:rsidR="00602985" w:rsidRPr="00B23077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B2307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Зондаж кирпичных стен глубиной вырубки до 30 см</w:t>
            </w:r>
          </w:p>
          <w:p w:rsidR="00602985" w:rsidRPr="00B2307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3077">
              <w:rPr>
                <w:rFonts w:ascii="Arial" w:hAnsi="Arial" w:cs="Arial"/>
              </w:rPr>
              <w:t>(единица измерения - зондаж)</w:t>
            </w:r>
          </w:p>
        </w:tc>
      </w:tr>
      <w:tr w:rsidR="00602985" w:rsidRPr="00B2307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B2307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B2307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B2307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B2307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B2307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B2307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B2307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02985" w:rsidRPr="00B2307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B2307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B2307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B2307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B2307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6,32</w:t>
            </w:r>
          </w:p>
        </w:tc>
      </w:tr>
      <w:tr w:rsidR="00602985" w:rsidRPr="00B23077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B2307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Зондаж кирпичных стен глубиной вырубки до 50 см</w:t>
            </w:r>
          </w:p>
          <w:p w:rsidR="00602985" w:rsidRPr="00B2307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3077">
              <w:rPr>
                <w:rFonts w:ascii="Arial" w:hAnsi="Arial" w:cs="Arial"/>
              </w:rPr>
              <w:t>(единица измерения - зондаж)</w:t>
            </w:r>
          </w:p>
        </w:tc>
      </w:tr>
      <w:tr w:rsidR="00602985" w:rsidRPr="00B2307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B2307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B2307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B2307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B2307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B2307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B2307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B2307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02985" w:rsidRPr="00B2307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B2307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B2307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B2307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B2307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13,49</w:t>
            </w:r>
          </w:p>
        </w:tc>
      </w:tr>
    </w:tbl>
    <w:p w:rsidR="00602985" w:rsidRPr="00B23077" w:rsidRDefault="00602985" w:rsidP="00602985">
      <w:pPr>
        <w:pStyle w:val="a5"/>
        <w:rPr>
          <w:rFonts w:ascii="Arial" w:hAnsi="Arial" w:cs="Arial"/>
          <w:b/>
          <w:sz w:val="2"/>
        </w:rPr>
      </w:pPr>
    </w:p>
    <w:p w:rsidR="00602985" w:rsidRPr="00C2441C" w:rsidRDefault="0060298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0D1D7D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103-4. Зондаж полов, покрытых естественным камнем, кирпичом, метлахской плиткой и др. при площади зондажа до 1 м</w:t>
            </w:r>
            <w:r w:rsidRPr="000D1D7D">
              <w:rPr>
                <w:rFonts w:ascii="Arial" w:hAnsi="Arial" w:cs="Arial"/>
                <w:b/>
                <w:vertAlign w:val="superscript"/>
              </w:rPr>
              <w:t>2</w:t>
            </w: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02985" w:rsidRPr="000D1D7D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0D1D7D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и вскрытие покрытия из естественного камня(кирпичного, метлахской плитки, и др.);</w:t>
            </w:r>
          </w:p>
        </w:tc>
      </w:tr>
      <w:tr w:rsidR="00602985" w:rsidRPr="000D1D7D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вырубка основания;</w:t>
            </w:r>
          </w:p>
        </w:tc>
      </w:tr>
      <w:tr w:rsidR="00602985" w:rsidRPr="000D1D7D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вырубка нижележащих покрытий основания.</w:t>
            </w:r>
          </w:p>
        </w:tc>
      </w:tr>
      <w:tr w:rsidR="00602985" w:rsidRPr="000D1D7D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02985" w:rsidRDefault="00602985" w:rsidP="0060298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02985" w:rsidRPr="000D1D7D" w:rsidTr="00F4554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0D1D7D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0D1D7D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0D1D7D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0D1D7D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02985" w:rsidRPr="000D1D7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D1D7D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D1D7D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D1D7D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D1D7D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02985" w:rsidRPr="000D1D7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D1D7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Зондаж полов, покрытых естественным камнем, кирпичом, метлахской плиткой и др., глубиной вырубки до 15 см</w:t>
            </w:r>
          </w:p>
          <w:p w:rsidR="00602985" w:rsidRPr="000D1D7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1D7D">
              <w:rPr>
                <w:rFonts w:ascii="Arial" w:hAnsi="Arial" w:cs="Arial"/>
              </w:rPr>
              <w:t>(единица измерения - зондаж)</w:t>
            </w:r>
          </w:p>
        </w:tc>
      </w:tr>
      <w:tr w:rsidR="00602985" w:rsidRPr="000D1D7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D1D7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D1D7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0D1D7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D1D7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D1D7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D1D7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D1D7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02985" w:rsidRPr="000D1D7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D1D7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D1D7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D1D7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D1D7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602985" w:rsidRPr="000D1D7D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D1D7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Зондаж полов, покрытых естественным камнем, кирпичом, метлахской плиткой и др., глубиной вырубки до 30 см</w:t>
            </w:r>
          </w:p>
          <w:p w:rsidR="00602985" w:rsidRPr="000D1D7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1D7D">
              <w:rPr>
                <w:rFonts w:ascii="Arial" w:hAnsi="Arial" w:cs="Arial"/>
              </w:rPr>
              <w:t>(единица измерения - зондаж)</w:t>
            </w:r>
          </w:p>
        </w:tc>
      </w:tr>
      <w:tr w:rsidR="00602985" w:rsidRPr="000D1D7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D1D7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D1D7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0D1D7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D1D7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D1D7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D1D7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D1D7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02985" w:rsidRPr="000D1D7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D1D7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D1D7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D1D7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D1D7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6,67</w:t>
            </w:r>
          </w:p>
        </w:tc>
      </w:tr>
      <w:tr w:rsidR="00602985" w:rsidRPr="000D1D7D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D1D7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Зондаж полов, покрытых естественным камнем, кирпичом, метлахской плиткой и др., глубиной вырубки до 50 см</w:t>
            </w:r>
          </w:p>
          <w:p w:rsidR="00602985" w:rsidRPr="000D1D7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1D7D">
              <w:rPr>
                <w:rFonts w:ascii="Arial" w:hAnsi="Arial" w:cs="Arial"/>
              </w:rPr>
              <w:t>(единица измерения - зондаж)</w:t>
            </w:r>
          </w:p>
        </w:tc>
      </w:tr>
      <w:tr w:rsidR="00602985" w:rsidRPr="000D1D7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D1D7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D1D7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0D1D7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D1D7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D1D7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D1D7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D1D7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02985" w:rsidRPr="000D1D7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D1D7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D1D7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D1D7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D1D7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11,08</w:t>
            </w:r>
          </w:p>
        </w:tc>
      </w:tr>
    </w:tbl>
    <w:p w:rsidR="00602985" w:rsidRPr="000D1D7D" w:rsidRDefault="00602985" w:rsidP="00602985">
      <w:pPr>
        <w:pStyle w:val="a5"/>
        <w:rPr>
          <w:rFonts w:ascii="Arial" w:hAnsi="Arial" w:cs="Arial"/>
          <w:b/>
          <w:sz w:val="2"/>
        </w:rPr>
      </w:pPr>
    </w:p>
    <w:p w:rsidR="00602985" w:rsidRPr="00C2441C" w:rsidRDefault="0060298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3D355D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103-5. Реставрация лицевой поверхности кирпичной кладки большемерным кирпичом</w:t>
            </w: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3D355D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осторожная выемка ложковых рядов и вырубка тычковых гнезд для перевязки с кладкой;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штрабление примыкающих частей стены;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промывка места вырубки;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кирпича на место на растворе с подбором кирпича по цвету и качеству с обработкой швов с постановкой штырей;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очистка поверхности стены от подтеков раствора.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02985" w:rsidRDefault="00602985" w:rsidP="0060298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02985" w:rsidRPr="003D355D" w:rsidTr="00F4554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лицевой поверхности кирпичной кладки большемерным кирпичом при глубине заделки в 0,5 кирпича</w:t>
            </w:r>
          </w:p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355D">
              <w:rPr>
                <w:rFonts w:ascii="Arial" w:hAnsi="Arial" w:cs="Arial"/>
              </w:rPr>
              <w:t>(единица измерения - м</w:t>
            </w:r>
            <w:r w:rsidRPr="003D355D">
              <w:rPr>
                <w:rFonts w:ascii="Arial" w:hAnsi="Arial" w:cs="Arial"/>
                <w:vertAlign w:val="superscript"/>
              </w:rPr>
              <w:t>2</w:t>
            </w:r>
            <w:r w:rsidRPr="003D355D">
              <w:rPr>
                <w:rFonts w:ascii="Arial" w:hAnsi="Arial" w:cs="Arial"/>
              </w:rPr>
              <w:t>)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10,91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0,0054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0,0099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35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из оцинкованной стали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лицевой поверхности кирпичной кладки большемерным кирпичом при глубине заделки в 1 кирпич</w:t>
            </w:r>
          </w:p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355D">
              <w:rPr>
                <w:rFonts w:ascii="Arial" w:hAnsi="Arial" w:cs="Arial"/>
              </w:rPr>
              <w:t>(единица измерения - м</w:t>
            </w:r>
            <w:r w:rsidRPr="003D355D">
              <w:rPr>
                <w:rFonts w:ascii="Arial" w:hAnsi="Arial" w:cs="Arial"/>
                <w:vertAlign w:val="superscript"/>
              </w:rPr>
              <w:t>2</w:t>
            </w:r>
            <w:r w:rsidRPr="003D355D">
              <w:rPr>
                <w:rFonts w:ascii="Arial" w:hAnsi="Arial" w:cs="Arial"/>
              </w:rPr>
              <w:t>)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14,46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0,0093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0,0171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35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из оцинкованной стали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0,077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лицевой поверхности кирпичной кладки большемерным кирпичом при глубине заделки в 1,5 кирпича</w:t>
            </w:r>
          </w:p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355D">
              <w:rPr>
                <w:rFonts w:ascii="Arial" w:hAnsi="Arial" w:cs="Arial"/>
              </w:rPr>
              <w:t>(единица измерения - м</w:t>
            </w:r>
            <w:r w:rsidRPr="003D355D">
              <w:rPr>
                <w:rFonts w:ascii="Arial" w:hAnsi="Arial" w:cs="Arial"/>
                <w:vertAlign w:val="superscript"/>
              </w:rPr>
              <w:t>2</w:t>
            </w:r>
            <w:r w:rsidRPr="003D355D">
              <w:rPr>
                <w:rFonts w:ascii="Arial" w:hAnsi="Arial" w:cs="Arial"/>
              </w:rPr>
              <w:t>)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17,05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0,0126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0,02304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35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из оцинкованной стали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3D355D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3D355D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3D355D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0,109</w:t>
            </w:r>
          </w:p>
        </w:tc>
      </w:tr>
    </w:tbl>
    <w:p w:rsidR="00602985" w:rsidRPr="003D355D" w:rsidRDefault="00602985" w:rsidP="00602985">
      <w:pPr>
        <w:pStyle w:val="a5"/>
        <w:rPr>
          <w:rFonts w:ascii="Arial" w:hAnsi="Arial" w:cs="Arial"/>
          <w:b/>
          <w:sz w:val="2"/>
        </w:rPr>
      </w:pPr>
    </w:p>
    <w:p w:rsidR="00602985" w:rsidRPr="00C2441C" w:rsidRDefault="0060298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0A16AA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103-6. Реставрация лицевой поверхности кирпичной кладки кирпичом старого образца</w:t>
            </w: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0A16AA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осторожная выемка ложковых рядов и вырубка тычковых гнезд для перевязки с кладкой;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штрабление примыкающих частей стены;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промывка места вырубки;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кирпича на место на растворе с подбором кирпича по цвету и качеству с обработкой швов с постановкой штырей;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очистка поверхности стены от подтеков раствора.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02985" w:rsidRDefault="00602985" w:rsidP="0060298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02985" w:rsidRPr="000A16AA" w:rsidTr="00F4554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лицевой поверхности кирпичной кладки кирпичом старого образца при глубине заделки в 0,5 кирпича</w:t>
            </w:r>
          </w:p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16AA">
              <w:rPr>
                <w:rFonts w:ascii="Arial" w:hAnsi="Arial" w:cs="Arial"/>
              </w:rPr>
              <w:t>(единица измерения - м</w:t>
            </w:r>
            <w:r w:rsidRPr="000A16AA">
              <w:rPr>
                <w:rFonts w:ascii="Arial" w:hAnsi="Arial" w:cs="Arial"/>
                <w:vertAlign w:val="superscript"/>
              </w:rPr>
              <w:t>2</w:t>
            </w:r>
            <w:r w:rsidRPr="000A16AA">
              <w:rPr>
                <w:rFonts w:ascii="Arial" w:hAnsi="Arial" w:cs="Arial"/>
              </w:rPr>
              <w:t>)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10,91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0,00774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A16A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0,059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из оцинкованной стали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лицевой поверхности кирпичной кладки кирпичом старого образца при глубине заделки в 1 кирпич</w:t>
            </w:r>
          </w:p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16AA">
              <w:rPr>
                <w:rFonts w:ascii="Arial" w:hAnsi="Arial" w:cs="Arial"/>
              </w:rPr>
              <w:t>(единица измерения - м</w:t>
            </w:r>
            <w:r w:rsidRPr="000A16AA">
              <w:rPr>
                <w:rFonts w:ascii="Arial" w:hAnsi="Arial" w:cs="Arial"/>
                <w:vertAlign w:val="superscript"/>
              </w:rPr>
              <w:t>2</w:t>
            </w:r>
            <w:r w:rsidRPr="000A16AA">
              <w:rPr>
                <w:rFonts w:ascii="Arial" w:hAnsi="Arial" w:cs="Arial"/>
              </w:rPr>
              <w:t>)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14,46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0,0069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0,01278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A16A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0,097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из оцинкованной стали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0,113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лицевой поверхности кирпичной кладки кирпичом старого образца при глубине заделки в 1,5 кирпича</w:t>
            </w:r>
          </w:p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16AA">
              <w:rPr>
                <w:rFonts w:ascii="Arial" w:hAnsi="Arial" w:cs="Arial"/>
              </w:rPr>
              <w:t>(единица измерения - м</w:t>
            </w:r>
            <w:r w:rsidRPr="000A16AA">
              <w:rPr>
                <w:rFonts w:ascii="Arial" w:hAnsi="Arial" w:cs="Arial"/>
                <w:vertAlign w:val="superscript"/>
              </w:rPr>
              <w:t>2</w:t>
            </w:r>
            <w:r w:rsidRPr="000A16AA">
              <w:rPr>
                <w:rFonts w:ascii="Arial" w:hAnsi="Arial" w:cs="Arial"/>
              </w:rPr>
              <w:t>)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17,05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0,0089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0,01638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A16A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0,124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из оцинкованной стали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0A16A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A16A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A16A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</w:tbl>
    <w:p w:rsidR="00602985" w:rsidRPr="000A16AA" w:rsidRDefault="00602985" w:rsidP="00602985">
      <w:pPr>
        <w:pStyle w:val="a5"/>
        <w:rPr>
          <w:rFonts w:ascii="Arial" w:hAnsi="Arial" w:cs="Arial"/>
          <w:b/>
          <w:sz w:val="2"/>
        </w:rPr>
      </w:pPr>
    </w:p>
    <w:p w:rsidR="00602985" w:rsidRPr="00C2441C" w:rsidRDefault="0060298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163019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103-7. Реставрация лицевой поверхности кирпичной кладки стандартным кирпичом</w:t>
            </w: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163019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осторожная выемка ложковых рядов и вырубка тычковых гнезд для перевязки с кладкой;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штрабление примыкающих частей стены;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промывка места вырубки;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кирпича на место на растворе с подбором кирпича по цвету и качеству с обработкой швов с постановкой штырей;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очистка поверхности стены от подтеков раствора.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02985" w:rsidRDefault="00602985" w:rsidP="0060298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02985" w:rsidRPr="00163019" w:rsidTr="00F4554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лицевой поверхности кирпичной кладки стандартным кирпичом при глубине заделки в 0,5 кирпича</w:t>
            </w:r>
          </w:p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63019">
              <w:rPr>
                <w:rFonts w:ascii="Arial" w:hAnsi="Arial" w:cs="Arial"/>
              </w:rPr>
              <w:t>(единица измерения - м</w:t>
            </w:r>
            <w:r w:rsidRPr="00163019">
              <w:rPr>
                <w:rFonts w:ascii="Arial" w:hAnsi="Arial" w:cs="Arial"/>
                <w:vertAlign w:val="superscript"/>
              </w:rPr>
              <w:t>2</w:t>
            </w:r>
            <w:r w:rsidRPr="00163019">
              <w:rPr>
                <w:rFonts w:ascii="Arial" w:hAnsi="Arial" w:cs="Arial"/>
              </w:rPr>
              <w:t>)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10,91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0,00774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630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0,059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из оцинкованной стали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лицевой поверхности кирпичной кладки стандартным кирпичом при глубине заделки в 1 кирпич</w:t>
            </w:r>
          </w:p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63019">
              <w:rPr>
                <w:rFonts w:ascii="Arial" w:hAnsi="Arial" w:cs="Arial"/>
              </w:rPr>
              <w:t>(единица измерения - м</w:t>
            </w:r>
            <w:r w:rsidRPr="00163019">
              <w:rPr>
                <w:rFonts w:ascii="Arial" w:hAnsi="Arial" w:cs="Arial"/>
                <w:vertAlign w:val="superscript"/>
              </w:rPr>
              <w:t>2</w:t>
            </w:r>
            <w:r w:rsidRPr="00163019">
              <w:rPr>
                <w:rFonts w:ascii="Arial" w:hAnsi="Arial" w:cs="Arial"/>
              </w:rPr>
              <w:t>)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14,46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0,0069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0,01278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630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0,097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0,122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из оцинкованной стали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лицевой поверхности кирпичной кладки стандартным кирпичом при глубине заделки в 1,5 кирпича</w:t>
            </w:r>
          </w:p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63019">
              <w:rPr>
                <w:rFonts w:ascii="Arial" w:hAnsi="Arial" w:cs="Arial"/>
              </w:rPr>
              <w:t>(единица измерения - м</w:t>
            </w:r>
            <w:r w:rsidRPr="00163019">
              <w:rPr>
                <w:rFonts w:ascii="Arial" w:hAnsi="Arial" w:cs="Arial"/>
                <w:vertAlign w:val="superscript"/>
              </w:rPr>
              <w:t>2</w:t>
            </w:r>
            <w:r w:rsidRPr="00163019">
              <w:rPr>
                <w:rFonts w:ascii="Arial" w:hAnsi="Arial" w:cs="Arial"/>
              </w:rPr>
              <w:t>)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17,05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0,0089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0,01638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630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0,124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0,169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16301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6301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из оцинкованной стали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6301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0,0052</w:t>
            </w:r>
          </w:p>
        </w:tc>
      </w:tr>
    </w:tbl>
    <w:p w:rsidR="00602985" w:rsidRPr="00163019" w:rsidRDefault="00602985" w:rsidP="00602985">
      <w:pPr>
        <w:pStyle w:val="a5"/>
        <w:rPr>
          <w:rFonts w:ascii="Arial" w:hAnsi="Arial" w:cs="Arial"/>
          <w:b/>
          <w:sz w:val="2"/>
        </w:rPr>
      </w:pPr>
    </w:p>
    <w:p w:rsidR="00602985" w:rsidRPr="00C2441C" w:rsidRDefault="0060298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7E659E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103-8. Реставрация лицевой поверхности кирпичной кладки отдельными местами от 1 до 10 кирпичей в одном месте (кроме архитектурных деталей)</w:t>
            </w: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7E659E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осторожная выемка ложковых рядов и вырубка тычковых гнезд для перевязки с кладкой;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штрабление примыкающих частей стены;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промывка места вырубки;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кирпича на место на растворе с подбором кирпича с обработкой швов;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очистка поверхности стены от подтеков раствора.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02985" w:rsidRDefault="00602985" w:rsidP="0060298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02985" w:rsidRPr="007E659E" w:rsidTr="00F4554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лицевой поверхности кирпичной кладки отдельными местами от 1 до 10 кирпичей в одном месте большемерным кирпичом</w:t>
            </w:r>
          </w:p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659E">
              <w:rPr>
                <w:rFonts w:ascii="Arial" w:hAnsi="Arial" w:cs="Arial"/>
              </w:rPr>
              <w:t>(единица измерения - 10 кирпичей)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3,61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65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лицевой поверхности кирпичной кладки отдельными местами от 1 до 10 кирпичей в одном месте кирпичом старого образца</w:t>
            </w:r>
          </w:p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659E">
              <w:rPr>
                <w:rFonts w:ascii="Arial" w:hAnsi="Arial" w:cs="Arial"/>
              </w:rPr>
              <w:t>(единица измерения - 10 кирпичей)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3,21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65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лицевой поверхности кирпичной кладки отдельными местами от 1 до 10 кирпичей в одном месте стандартным кирпичом</w:t>
            </w:r>
          </w:p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659E">
              <w:rPr>
                <w:rFonts w:ascii="Arial" w:hAnsi="Arial" w:cs="Arial"/>
              </w:rPr>
              <w:t>(единица измерения - 10 кирпичей)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3,21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65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02985" w:rsidRPr="007E659E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E659E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E659E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</w:tbl>
    <w:p w:rsidR="00602985" w:rsidRPr="007E659E" w:rsidRDefault="00602985" w:rsidP="00602985">
      <w:pPr>
        <w:pStyle w:val="a5"/>
        <w:rPr>
          <w:rFonts w:ascii="Arial" w:hAnsi="Arial" w:cs="Arial"/>
          <w:b/>
          <w:sz w:val="2"/>
        </w:rPr>
      </w:pPr>
    </w:p>
    <w:p w:rsidR="00602985" w:rsidRPr="00C2441C" w:rsidRDefault="0060298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892916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103-9. Заготовка профилированных и резных кирпичей</w:t>
            </w: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892916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отбор кирпича из штабеля, подбор по цвету и качеству с подноской к рабочему месту;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изготовление шаблонов (на группу кирпичей одного профиля);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вычерчивание по шаблону;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теска кирпича с притиркой вручную, резьба по кирпичу вручную;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складывание в штабель после тески.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02985" w:rsidRDefault="00602985" w:rsidP="0060298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02985" w:rsidRPr="00892916" w:rsidTr="00F4554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Заготовка профилированных и резных кирпичей при простой теске: на фаску</w:t>
            </w:r>
          </w:p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2916">
              <w:rPr>
                <w:rFonts w:ascii="Arial" w:hAnsi="Arial" w:cs="Arial"/>
              </w:rPr>
              <w:t>(единица измерения - 10 кирпичей)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Заготовка профилированных и резных кирпичей при простой теске: полуовал, вал, треугольник и т.п.</w:t>
            </w:r>
          </w:p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2916">
              <w:rPr>
                <w:rFonts w:ascii="Arial" w:hAnsi="Arial" w:cs="Arial"/>
              </w:rPr>
              <w:t>(единица измерения - 10 кирпичей)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Заготовка профилированных и резных кирпичей при простой теске: валик с подсечкой, скоция и т.п.</w:t>
            </w:r>
          </w:p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2916">
              <w:rPr>
                <w:rFonts w:ascii="Arial" w:hAnsi="Arial" w:cs="Arial"/>
              </w:rPr>
              <w:t>(единица измерения - 10 кирпичей)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2,46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Заготовка профилированных и резных кирпичей при фигурной средней сложности тески: валик с двумя подсечками, полукруг на плашку вогнут и т.п.</w:t>
            </w:r>
          </w:p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2916">
              <w:rPr>
                <w:rFonts w:ascii="Arial" w:hAnsi="Arial" w:cs="Arial"/>
              </w:rPr>
              <w:t>(единица измерения - 10 кирпичей)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Заготовка профилированных и резных кирпичей при фигурной средней сложности тески: вал на ребро с двумя подсечками, полуовал на ребро, на ус с подсечками и т.п.</w:t>
            </w:r>
          </w:p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2916">
              <w:rPr>
                <w:rFonts w:ascii="Arial" w:hAnsi="Arial" w:cs="Arial"/>
              </w:rPr>
              <w:t>(единица измерения - 10 кирпичей)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7,16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Заготовка профилированных и резных кирпичей при фигурной сложной теске: фигурная выемка угла</w:t>
            </w:r>
          </w:p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2916">
              <w:rPr>
                <w:rFonts w:ascii="Arial" w:hAnsi="Arial" w:cs="Arial"/>
              </w:rPr>
              <w:t>(единица измерения - 10 кирпичей)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Заготовка профилированных и резных кирпичей при фигурной сложной теске: 4 и более разных профилей на 1 кирпич</w:t>
            </w:r>
          </w:p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2916">
              <w:rPr>
                <w:rFonts w:ascii="Arial" w:hAnsi="Arial" w:cs="Arial"/>
              </w:rPr>
              <w:t>(единица измерения - 10 кирпичей)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12,62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Заготовка профилированных и резных кирпичей при фигурной сложной теске: то же угол и раскреповка</w:t>
            </w:r>
          </w:p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2916">
              <w:rPr>
                <w:rFonts w:ascii="Arial" w:hAnsi="Arial" w:cs="Arial"/>
              </w:rPr>
              <w:t>(единица измерения - 10 кирпичей)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15,28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Е103-9-9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Заготовка профилированных и резных кирпичей для резьбы букв и знаков гладких</w:t>
            </w:r>
          </w:p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2916">
              <w:rPr>
                <w:rFonts w:ascii="Arial" w:hAnsi="Arial" w:cs="Arial"/>
              </w:rPr>
              <w:t>(единица измерения - 10 кирпичей)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35,81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Е103-9-10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Заготовка профилированных и резных кирпичей для резьбы славянской вязи, веревочки</w:t>
            </w:r>
          </w:p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2916">
              <w:rPr>
                <w:rFonts w:ascii="Arial" w:hAnsi="Arial" w:cs="Arial"/>
              </w:rPr>
              <w:t>(единица измерения - 10 кирпичей)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67,93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Е103-9-11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Заготовка профилированных и резных кирпичей для резьбы плоскостных орнаментированных фигур</w:t>
            </w:r>
          </w:p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2916">
              <w:rPr>
                <w:rFonts w:ascii="Arial" w:hAnsi="Arial" w:cs="Arial"/>
              </w:rPr>
              <w:t>(единица измерения - 10 кирпичей)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88,46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Е103-9-12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Заготовка профилированных и резных кирпичей для резьбы лепесткового цветочного орнамента</w:t>
            </w:r>
          </w:p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2916">
              <w:rPr>
                <w:rFonts w:ascii="Arial" w:hAnsi="Arial" w:cs="Arial"/>
              </w:rPr>
              <w:t>(единица измерения - 10 кирпичей)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602985" w:rsidRPr="0089291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89291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89291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124,26</w:t>
            </w:r>
          </w:p>
        </w:tc>
      </w:tr>
    </w:tbl>
    <w:p w:rsidR="00602985" w:rsidRPr="00892916" w:rsidRDefault="00602985" w:rsidP="00602985">
      <w:pPr>
        <w:pStyle w:val="a5"/>
        <w:rPr>
          <w:rFonts w:ascii="Arial" w:hAnsi="Arial" w:cs="Arial"/>
          <w:b/>
          <w:sz w:val="2"/>
        </w:rPr>
      </w:pPr>
    </w:p>
    <w:p w:rsidR="00602985" w:rsidRPr="00C2441C" w:rsidRDefault="0060298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D7656B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103-10. Реставрация архитектурных деталей</w:t>
            </w: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D7656B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осторожная выемка ложковых рядов и вырубка тычковых гнезд для перевязки с кладкой;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штрабление примыкающих частей стены;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промывка места вырубки;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готового профилированного кирпича на растворе с обработкой швов;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очистка поверхности стены от подтеков раствора.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02985" w:rsidRDefault="00602985" w:rsidP="0060298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02985" w:rsidRPr="00D7656B" w:rsidTr="00F4554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кирпичных карнизов, поясков, наличников и прочих деталей от 1 до 10 кирпичей в одном месте большемерным кирпичом</w:t>
            </w:r>
          </w:p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656B">
              <w:rPr>
                <w:rFonts w:ascii="Arial" w:hAnsi="Arial" w:cs="Arial"/>
              </w:rPr>
              <w:t>(единица измерения - 10 кирпичей)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4,09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65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0,0158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кирпичных карнизов, поясков, наличников и прочих деталей от 1 до 10 кирпичей в одном месте кирпичом старого образца</w:t>
            </w:r>
          </w:p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656B">
              <w:rPr>
                <w:rFonts w:ascii="Arial" w:hAnsi="Arial" w:cs="Arial"/>
              </w:rPr>
              <w:t>(единица измерения - 10 кирпичей)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3,68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65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кирпичных карнизов, поясков, наличников и прочих деталей от 1 до 10 кирпичей в одном месте стандартным кирпичом</w:t>
            </w:r>
          </w:p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656B">
              <w:rPr>
                <w:rFonts w:ascii="Arial" w:hAnsi="Arial" w:cs="Arial"/>
              </w:rPr>
              <w:t>(единица измерения - 10 кирпичей)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3,68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65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0,0074</w:t>
            </w:r>
          </w:p>
        </w:tc>
      </w:tr>
      <w:tr w:rsidR="00602985" w:rsidRPr="00D7656B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D7656B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D7656B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</w:tbl>
    <w:p w:rsidR="00602985" w:rsidRPr="00D7656B" w:rsidRDefault="00602985" w:rsidP="00602985">
      <w:pPr>
        <w:pStyle w:val="a5"/>
        <w:rPr>
          <w:rFonts w:ascii="Arial" w:hAnsi="Arial" w:cs="Arial"/>
          <w:b/>
          <w:sz w:val="2"/>
        </w:rPr>
      </w:pPr>
    </w:p>
    <w:p w:rsidR="00602985" w:rsidRPr="00C2441C" w:rsidRDefault="0060298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1C704C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103-11. Реставрация кирпичной кладки стен объемом до 5 м</w:t>
            </w:r>
            <w:r w:rsidRPr="001C704C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в одном месте</w:t>
            </w: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1C704C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штрабление и очистка древней части кладки;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промывка водой частей старой кладки в местах сопряжений ее с новой кладкой;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кладка кирпича на место на растворе с соблюдением порядовок, перевязки со старой кладкой, толщины шва и обработкой швов;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очистка поверхности стен от подтеков раствора.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02985" w:rsidRDefault="00602985" w:rsidP="0060298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02985" w:rsidRPr="001C704C" w:rsidTr="00F4554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простой кирпичной кладки стен большемерным кирпичом при количестве кладки в одном месте до 0,5 м</w:t>
            </w:r>
            <w:r w:rsidRPr="001C704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704C">
              <w:rPr>
                <w:rFonts w:ascii="Arial" w:hAnsi="Arial" w:cs="Arial"/>
              </w:rPr>
              <w:t>(единица измерения - 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  <w:r w:rsidRPr="001C704C">
              <w:rPr>
                <w:rFonts w:ascii="Arial" w:hAnsi="Arial" w:cs="Arial"/>
              </w:rPr>
              <w:t>)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0,0387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простой кирпичной кладки стен большемерным кирпичом при количестве кладки в одном месте до 2 м</w:t>
            </w:r>
            <w:r w:rsidRPr="001C704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704C">
              <w:rPr>
                <w:rFonts w:ascii="Arial" w:hAnsi="Arial" w:cs="Arial"/>
              </w:rPr>
              <w:t>(единица измерения - 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  <w:r w:rsidRPr="001C704C">
              <w:rPr>
                <w:rFonts w:ascii="Arial" w:hAnsi="Arial" w:cs="Arial"/>
              </w:rPr>
              <w:t>)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19,64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0,0387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простой кирпичной кладки стен большемерным кирпичом при количестве кладки в одном месте до 5 м</w:t>
            </w:r>
            <w:r w:rsidRPr="001C704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704C">
              <w:rPr>
                <w:rFonts w:ascii="Arial" w:hAnsi="Arial" w:cs="Arial"/>
              </w:rPr>
              <w:t>(единица измерения - 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  <w:r w:rsidRPr="001C704C">
              <w:rPr>
                <w:rFonts w:ascii="Arial" w:hAnsi="Arial" w:cs="Arial"/>
              </w:rPr>
              <w:t>)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18,84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0,0387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кирпичной кладки стен средней сложности большемерным кирпичом при количестве кладки в одном месте до 0,5 м</w:t>
            </w:r>
            <w:r w:rsidRPr="001C704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704C">
              <w:rPr>
                <w:rFonts w:ascii="Arial" w:hAnsi="Arial" w:cs="Arial"/>
              </w:rPr>
              <w:t>(единица измерения - 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  <w:r w:rsidRPr="001C704C">
              <w:rPr>
                <w:rFonts w:ascii="Arial" w:hAnsi="Arial" w:cs="Arial"/>
              </w:rPr>
              <w:t>)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0,0387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0,213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Е103-11-5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кирпичной кладки стен средней сложности большемерным кирпичом при количестве кладки в одном месте до 2 м</w:t>
            </w:r>
            <w:r w:rsidRPr="001C704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704C">
              <w:rPr>
                <w:rFonts w:ascii="Arial" w:hAnsi="Arial" w:cs="Arial"/>
              </w:rPr>
              <w:t>(единица измерения - 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  <w:r w:rsidRPr="001C704C">
              <w:rPr>
                <w:rFonts w:ascii="Arial" w:hAnsi="Arial" w:cs="Arial"/>
              </w:rPr>
              <w:t>)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22,04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0,0387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0,213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кирпичной кладки стен средней сложности большемерным кирпичом при количестве кладки в одном месте до 5 м</w:t>
            </w:r>
            <w:r w:rsidRPr="001C704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704C">
              <w:rPr>
                <w:rFonts w:ascii="Arial" w:hAnsi="Arial" w:cs="Arial"/>
              </w:rPr>
              <w:t>(единица измерения - 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  <w:r w:rsidRPr="001C704C">
              <w:rPr>
                <w:rFonts w:ascii="Arial" w:hAnsi="Arial" w:cs="Arial"/>
              </w:rPr>
              <w:t>)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0,0387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0,213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сложной кирпичной кладки стен большемерным кирпичом при количестве кладки в одном месте до 0,5 м</w:t>
            </w:r>
            <w:r w:rsidRPr="001C704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704C">
              <w:rPr>
                <w:rFonts w:ascii="Arial" w:hAnsi="Arial" w:cs="Arial"/>
              </w:rPr>
              <w:t>(единица измерения - 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  <w:r w:rsidRPr="001C704C">
              <w:rPr>
                <w:rFonts w:ascii="Arial" w:hAnsi="Arial" w:cs="Arial"/>
              </w:rPr>
              <w:t>)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28,06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0,0387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сложной кирпичной кладки стен большемерным кирпичом при количестве кладки в одном месте до 2 м</w:t>
            </w:r>
            <w:r w:rsidRPr="001C704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704C">
              <w:rPr>
                <w:rFonts w:ascii="Arial" w:hAnsi="Arial" w:cs="Arial"/>
              </w:rPr>
              <w:t>(единица измерения - 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  <w:r w:rsidRPr="001C704C">
              <w:rPr>
                <w:rFonts w:ascii="Arial" w:hAnsi="Arial" w:cs="Arial"/>
              </w:rPr>
              <w:t>)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26,04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0,0387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сложной кирпичной кладки стен большемерным кирпичом при количестве кладки в одном месте до 5 м</w:t>
            </w:r>
            <w:r w:rsidRPr="001C704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704C">
              <w:rPr>
                <w:rFonts w:ascii="Arial" w:hAnsi="Arial" w:cs="Arial"/>
              </w:rPr>
              <w:t>(единица измерения - 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  <w:r w:rsidRPr="001C704C">
              <w:rPr>
                <w:rFonts w:ascii="Arial" w:hAnsi="Arial" w:cs="Arial"/>
              </w:rPr>
              <w:t>)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0,0387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простой кирпичной кладки стен кирпичом старого образца, при количестве кладки в одном месте до 0,5 м</w:t>
            </w:r>
            <w:r w:rsidRPr="001C704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704C">
              <w:rPr>
                <w:rFonts w:ascii="Arial" w:hAnsi="Arial" w:cs="Arial"/>
              </w:rPr>
              <w:t>(единица измерения - 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  <w:r w:rsidRPr="001C704C">
              <w:rPr>
                <w:rFonts w:ascii="Arial" w:hAnsi="Arial" w:cs="Arial"/>
              </w:rPr>
              <w:t>)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0,347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простой кирпичной кладки стен кирпичом старого образца при количестве кладки в одном месте до 2 м</w:t>
            </w:r>
            <w:r w:rsidRPr="001C704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704C">
              <w:rPr>
                <w:rFonts w:ascii="Arial" w:hAnsi="Arial" w:cs="Arial"/>
              </w:rPr>
              <w:t>(единица измерения - 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  <w:r w:rsidRPr="001C704C">
              <w:rPr>
                <w:rFonts w:ascii="Arial" w:hAnsi="Arial" w:cs="Arial"/>
              </w:rPr>
              <w:t>)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19,64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0,347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простой кирпичной кладки стен кирпичом старого образца при количестве кладки в одном месте до 5 м</w:t>
            </w:r>
            <w:r w:rsidRPr="001C704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704C">
              <w:rPr>
                <w:rFonts w:ascii="Arial" w:hAnsi="Arial" w:cs="Arial"/>
              </w:rPr>
              <w:t>(единица измерения - 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  <w:r w:rsidRPr="001C704C">
              <w:rPr>
                <w:rFonts w:ascii="Arial" w:hAnsi="Arial" w:cs="Arial"/>
              </w:rPr>
              <w:t>)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18,84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0,347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кирпичной кладки стен средней сложности кирпичом старого образца при количестве кладки в одном месте до 0,5 м</w:t>
            </w:r>
            <w:r w:rsidRPr="001C704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704C">
              <w:rPr>
                <w:rFonts w:ascii="Arial" w:hAnsi="Arial" w:cs="Arial"/>
              </w:rPr>
              <w:t>(единица измерения - 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  <w:r w:rsidRPr="001C704C">
              <w:rPr>
                <w:rFonts w:ascii="Arial" w:hAnsi="Arial" w:cs="Arial"/>
              </w:rPr>
              <w:t>)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0,351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кирпичной кладки стен средней сложности кирпичом старого образца при количестве кладки в одном месте до 2 м</w:t>
            </w:r>
            <w:r w:rsidRPr="001C704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704C">
              <w:rPr>
                <w:rFonts w:ascii="Arial" w:hAnsi="Arial" w:cs="Arial"/>
              </w:rPr>
              <w:t>(единица измерения - 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  <w:r w:rsidRPr="001C704C">
              <w:rPr>
                <w:rFonts w:ascii="Arial" w:hAnsi="Arial" w:cs="Arial"/>
              </w:rPr>
              <w:t>)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22,04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0,351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Е103-11-15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кирпичной кладки стен средней сложности кирпичом старого образца при количестве кладки в одном месте до 5 м</w:t>
            </w:r>
            <w:r w:rsidRPr="001C704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704C">
              <w:rPr>
                <w:rFonts w:ascii="Arial" w:hAnsi="Arial" w:cs="Arial"/>
              </w:rPr>
              <w:t>(единица измерения - 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  <w:r w:rsidRPr="001C704C">
              <w:rPr>
                <w:rFonts w:ascii="Arial" w:hAnsi="Arial" w:cs="Arial"/>
              </w:rPr>
              <w:t>)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0,351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Е103-11-16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сложной кирпичной кладки стен кирпичом старого образца при количестве кладки в одном месте до 0,5 м</w:t>
            </w:r>
            <w:r w:rsidRPr="001C704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704C">
              <w:rPr>
                <w:rFonts w:ascii="Arial" w:hAnsi="Arial" w:cs="Arial"/>
              </w:rPr>
              <w:t>(единица измерения - 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  <w:r w:rsidRPr="001C704C">
              <w:rPr>
                <w:rFonts w:ascii="Arial" w:hAnsi="Arial" w:cs="Arial"/>
              </w:rPr>
              <w:t>)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28,06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0,356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Е103-11-17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сложной кирпичной кладки стен кирпичом старого образца при количестве кладки в одном месте до 2 м</w:t>
            </w:r>
            <w:r w:rsidRPr="001C704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704C">
              <w:rPr>
                <w:rFonts w:ascii="Arial" w:hAnsi="Arial" w:cs="Arial"/>
              </w:rPr>
              <w:t>(единица измерения - 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  <w:r w:rsidRPr="001C704C">
              <w:rPr>
                <w:rFonts w:ascii="Arial" w:hAnsi="Arial" w:cs="Arial"/>
              </w:rPr>
              <w:t>)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26,04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0,356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Е103-11-18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сложной кирпичной кладки стен кирпичом старого образца при количестве кладки в одном месте до 5 м</w:t>
            </w:r>
            <w:r w:rsidRPr="001C704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704C">
              <w:rPr>
                <w:rFonts w:ascii="Arial" w:hAnsi="Arial" w:cs="Arial"/>
              </w:rPr>
              <w:t>(единица измерения - 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  <w:r w:rsidRPr="001C704C">
              <w:rPr>
                <w:rFonts w:ascii="Arial" w:hAnsi="Arial" w:cs="Arial"/>
              </w:rPr>
              <w:t>)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0,356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Е103-11-19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простой кирпичной кладки стен кирпичом стандартным при количестве кладки в одном месте до 0,5 м</w:t>
            </w:r>
            <w:r w:rsidRPr="001C704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704C">
              <w:rPr>
                <w:rFonts w:ascii="Arial" w:hAnsi="Arial" w:cs="Arial"/>
              </w:rPr>
              <w:t>(единица измерения - 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  <w:r w:rsidRPr="001C704C">
              <w:rPr>
                <w:rFonts w:ascii="Arial" w:hAnsi="Arial" w:cs="Arial"/>
              </w:rPr>
              <w:t>)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0,403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Е103-11-20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простой кирпичной кладки стен кирпичом стандартным при количестве кладки в одном месте до 2 м</w:t>
            </w:r>
            <w:r w:rsidRPr="001C704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704C">
              <w:rPr>
                <w:rFonts w:ascii="Arial" w:hAnsi="Arial" w:cs="Arial"/>
              </w:rPr>
              <w:t>(единица измерения - 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  <w:r w:rsidRPr="001C704C">
              <w:rPr>
                <w:rFonts w:ascii="Arial" w:hAnsi="Arial" w:cs="Arial"/>
              </w:rPr>
              <w:t>)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19,64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0,403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Е103-11-21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простой кирпичной кладки стен стандартным кирпичом при количестве кладки в одном месте до 5 м</w:t>
            </w:r>
            <w:r w:rsidRPr="001C704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704C">
              <w:rPr>
                <w:rFonts w:ascii="Arial" w:hAnsi="Arial" w:cs="Arial"/>
              </w:rPr>
              <w:t>(единица измерения - 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  <w:r w:rsidRPr="001C704C">
              <w:rPr>
                <w:rFonts w:ascii="Arial" w:hAnsi="Arial" w:cs="Arial"/>
              </w:rPr>
              <w:t>)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18,84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0,403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Е103-11-22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кирпичной кладки стен средней сложности стандартным кирпичом при количестве кладки в одном месте до 0,5 м</w:t>
            </w:r>
            <w:r w:rsidRPr="001C704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704C">
              <w:rPr>
                <w:rFonts w:ascii="Arial" w:hAnsi="Arial" w:cs="Arial"/>
              </w:rPr>
              <w:t>(единица измерения - 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  <w:r w:rsidRPr="001C704C">
              <w:rPr>
                <w:rFonts w:ascii="Arial" w:hAnsi="Arial" w:cs="Arial"/>
              </w:rPr>
              <w:t>)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0,408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Е103-11-23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кирпичной кладки стен средней сложности стандартным кирпичом при количестве кладки в одном месте до 2 м</w:t>
            </w:r>
            <w:r w:rsidRPr="001C704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704C">
              <w:rPr>
                <w:rFonts w:ascii="Arial" w:hAnsi="Arial" w:cs="Arial"/>
              </w:rPr>
              <w:t>(единица измерения - 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  <w:r w:rsidRPr="001C704C">
              <w:rPr>
                <w:rFonts w:ascii="Arial" w:hAnsi="Arial" w:cs="Arial"/>
              </w:rPr>
              <w:t>)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22,04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0,408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Е103-11-24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кирпичной кладки стен средней сложности стандартным кирпичом при количестве кладки в одном месте до 5 м</w:t>
            </w:r>
            <w:r w:rsidRPr="001C704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704C">
              <w:rPr>
                <w:rFonts w:ascii="Arial" w:hAnsi="Arial" w:cs="Arial"/>
              </w:rPr>
              <w:t>(единица измерения - 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  <w:r w:rsidRPr="001C704C">
              <w:rPr>
                <w:rFonts w:ascii="Arial" w:hAnsi="Arial" w:cs="Arial"/>
              </w:rPr>
              <w:t>)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0,408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Е103-11-25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сложной кирпичной кладки стен стандартным кирпичом при количестве кладки в одном месте до 0,5 м</w:t>
            </w:r>
            <w:r w:rsidRPr="001C704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704C">
              <w:rPr>
                <w:rFonts w:ascii="Arial" w:hAnsi="Arial" w:cs="Arial"/>
              </w:rPr>
              <w:t>(единица измерения - 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  <w:r w:rsidRPr="001C704C">
              <w:rPr>
                <w:rFonts w:ascii="Arial" w:hAnsi="Arial" w:cs="Arial"/>
              </w:rPr>
              <w:t>)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28,06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0,413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Е103-11-26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сложной кирпичной кладки стен стандартным кирпичом при количестве кладки в одном месте до 2 м</w:t>
            </w:r>
            <w:r w:rsidRPr="001C704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704C">
              <w:rPr>
                <w:rFonts w:ascii="Arial" w:hAnsi="Arial" w:cs="Arial"/>
              </w:rPr>
              <w:t>(единица измерения - 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  <w:r w:rsidRPr="001C704C">
              <w:rPr>
                <w:rFonts w:ascii="Arial" w:hAnsi="Arial" w:cs="Arial"/>
              </w:rPr>
              <w:t>)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26,04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0,413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Е103-11-27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сложной кирпичной кладки стен стандартным кирпичом при количестве кладки в одном месте до 5 м</w:t>
            </w:r>
            <w:r w:rsidRPr="001C704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704C">
              <w:rPr>
                <w:rFonts w:ascii="Arial" w:hAnsi="Arial" w:cs="Arial"/>
              </w:rPr>
              <w:t>(единица измерения - 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  <w:r w:rsidRPr="001C704C">
              <w:rPr>
                <w:rFonts w:ascii="Arial" w:hAnsi="Arial" w:cs="Arial"/>
              </w:rPr>
              <w:t>)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0,0342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70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02985" w:rsidRPr="001C704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C704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C704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0,413</w:t>
            </w:r>
          </w:p>
        </w:tc>
      </w:tr>
    </w:tbl>
    <w:p w:rsidR="00602985" w:rsidRPr="001C704C" w:rsidRDefault="00602985" w:rsidP="00602985">
      <w:pPr>
        <w:pStyle w:val="a5"/>
        <w:rPr>
          <w:rFonts w:ascii="Arial" w:hAnsi="Arial" w:cs="Arial"/>
          <w:b/>
          <w:sz w:val="2"/>
        </w:rPr>
      </w:pPr>
    </w:p>
    <w:p w:rsidR="00602985" w:rsidRPr="00C2441C" w:rsidRDefault="0060298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E02B7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103-12. Реставрация кирпичной кладки прямоугольных столбов объемом кладки в одном месте до 5 м</w:t>
            </w:r>
            <w:r w:rsidRPr="00E02B75">
              <w:rPr>
                <w:rFonts w:ascii="Arial" w:hAnsi="Arial" w:cs="Arial"/>
                <w:b/>
                <w:vertAlign w:val="superscript"/>
              </w:rPr>
              <w:t>3</w:t>
            </w: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E02B7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штрабление и очистка древней части кладки;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промывка и очистка мест штрабления;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необходимая подтеска кирпича;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кладка кирпича на место на растворе с соблюдением перевязки со старой кладкой, толщины шва и обработкой швов;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очистка поверхности стен от подтеков раствора.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02985" w:rsidRDefault="00602985" w:rsidP="0060298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02985" w:rsidRPr="00E02B75" w:rsidTr="00F4554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простой кирпичной кладки прямоугольных столбов сечением 1,5 х 1,5 кирпича большемерным кирпичом</w:t>
            </w:r>
          </w:p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2B75">
              <w:rPr>
                <w:rFonts w:ascii="Arial" w:hAnsi="Arial" w:cs="Arial"/>
              </w:rPr>
              <w:t>(единица измерения - 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  <w:r w:rsidRPr="00E02B75">
              <w:rPr>
                <w:rFonts w:ascii="Arial" w:hAnsi="Arial" w:cs="Arial"/>
              </w:rPr>
              <w:t>)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0,0324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0,214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кирпичной кладки средней сложности прямоугольных столбов сечением 1,5 х 1,5 кирпича большемерным кирпичом</w:t>
            </w:r>
          </w:p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2B75">
              <w:rPr>
                <w:rFonts w:ascii="Arial" w:hAnsi="Arial" w:cs="Arial"/>
              </w:rPr>
              <w:t>(единица измерения - 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  <w:r w:rsidRPr="00E02B75">
              <w:rPr>
                <w:rFonts w:ascii="Arial" w:hAnsi="Arial" w:cs="Arial"/>
              </w:rPr>
              <w:t>)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28,84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0,0324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0,214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сложной кирпичной кладки прямоугольных столбов сечением 1,5 х 1,5 кирпича большемерным кирпичом</w:t>
            </w:r>
          </w:p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2B75">
              <w:rPr>
                <w:rFonts w:ascii="Arial" w:hAnsi="Arial" w:cs="Arial"/>
              </w:rPr>
              <w:t>(единица измерения - 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  <w:r w:rsidRPr="00E02B75">
              <w:rPr>
                <w:rFonts w:ascii="Arial" w:hAnsi="Arial" w:cs="Arial"/>
              </w:rPr>
              <w:t>)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33,86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0,0324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0,214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простой кирпичной кладки прямоугольных столбов сечением 2 х 2 кирпича большемерным кирпичом</w:t>
            </w:r>
          </w:p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2B75">
              <w:rPr>
                <w:rFonts w:ascii="Arial" w:hAnsi="Arial" w:cs="Arial"/>
              </w:rPr>
              <w:t>(единица измерения - 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  <w:r w:rsidRPr="00E02B75">
              <w:rPr>
                <w:rFonts w:ascii="Arial" w:hAnsi="Arial" w:cs="Arial"/>
              </w:rPr>
              <w:t>)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18,81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0,0324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0,214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Е103-12-5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кирпичной кладки средней сложности прямоугольных столбов сечением 2 х 2 кирпича большемерным кирпичом</w:t>
            </w:r>
          </w:p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2B75">
              <w:rPr>
                <w:rFonts w:ascii="Arial" w:hAnsi="Arial" w:cs="Arial"/>
              </w:rPr>
              <w:t>(единица измерения - 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  <w:r w:rsidRPr="00E02B75">
              <w:rPr>
                <w:rFonts w:ascii="Arial" w:hAnsi="Arial" w:cs="Arial"/>
              </w:rPr>
              <w:t>)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0,0324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0,214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сложной кирпичной кладки прямоугольных столбов сечением 2 х 2 кирпича большемерным кирпичом</w:t>
            </w:r>
          </w:p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2B75">
              <w:rPr>
                <w:rFonts w:ascii="Arial" w:hAnsi="Arial" w:cs="Arial"/>
              </w:rPr>
              <w:t>(единица измерения - 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  <w:r w:rsidRPr="00E02B75">
              <w:rPr>
                <w:rFonts w:ascii="Arial" w:hAnsi="Arial" w:cs="Arial"/>
              </w:rPr>
              <w:t>)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27,59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0,0324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0,214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простой кирпичной кладки прямоугольных столбов сечением 3 х 3 кирпича большемерным кирпичом</w:t>
            </w:r>
          </w:p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2B75">
              <w:rPr>
                <w:rFonts w:ascii="Arial" w:hAnsi="Arial" w:cs="Arial"/>
              </w:rPr>
              <w:t>(единица измерения - 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  <w:r w:rsidRPr="00E02B75">
              <w:rPr>
                <w:rFonts w:ascii="Arial" w:hAnsi="Arial" w:cs="Arial"/>
              </w:rPr>
              <w:t>)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0,0324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0,214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кирпичной кладки средней сложности прямоугольных столбов сечением 3 х 3 кирпича большемерным кирпичом</w:t>
            </w:r>
          </w:p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2B75">
              <w:rPr>
                <w:rFonts w:ascii="Arial" w:hAnsi="Arial" w:cs="Arial"/>
              </w:rPr>
              <w:t>(единица измерения - 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  <w:r w:rsidRPr="00E02B75">
              <w:rPr>
                <w:rFonts w:ascii="Arial" w:hAnsi="Arial" w:cs="Arial"/>
              </w:rPr>
              <w:t>)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20,06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0,0324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0,214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сложной кирпичной кладки прямоугольных столбов сечением 3 х 3 кирпича большемерным кирпичом</w:t>
            </w:r>
          </w:p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2B75">
              <w:rPr>
                <w:rFonts w:ascii="Arial" w:hAnsi="Arial" w:cs="Arial"/>
              </w:rPr>
              <w:t>(единица измерения - 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  <w:r w:rsidRPr="00E02B75">
              <w:rPr>
                <w:rFonts w:ascii="Arial" w:hAnsi="Arial" w:cs="Arial"/>
              </w:rPr>
              <w:t>)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24,45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0,0324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0,214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простой кирпичной кладки прямоугольных столбов сечением 3,5 х 3,5 кирпича большемерным кирпичом</w:t>
            </w:r>
          </w:p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2B75">
              <w:rPr>
                <w:rFonts w:ascii="Arial" w:hAnsi="Arial" w:cs="Arial"/>
              </w:rPr>
              <w:t>(единица измерения - 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  <w:r w:rsidRPr="00E02B75">
              <w:rPr>
                <w:rFonts w:ascii="Arial" w:hAnsi="Arial" w:cs="Arial"/>
              </w:rPr>
              <w:t>)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11,79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0,0324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0,214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кирпичной кладки средней сложности прямоугольных столбов сечением 3,5 х 3,5 кирпича большемерным кирпичом</w:t>
            </w:r>
          </w:p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2B75">
              <w:rPr>
                <w:rFonts w:ascii="Arial" w:hAnsi="Arial" w:cs="Arial"/>
              </w:rPr>
              <w:t>(единица измерения - 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  <w:r w:rsidRPr="00E02B75">
              <w:rPr>
                <w:rFonts w:ascii="Arial" w:hAnsi="Arial" w:cs="Arial"/>
              </w:rPr>
              <w:t>)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15,05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0,0324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0,214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сложной кирпичной кладки прямоугольных столбов сечением 3,5 х 3,5 кирпича большемерным кирпичом</w:t>
            </w:r>
          </w:p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2B75">
              <w:rPr>
                <w:rFonts w:ascii="Arial" w:hAnsi="Arial" w:cs="Arial"/>
              </w:rPr>
              <w:t>(единица измерения - 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  <w:r w:rsidRPr="00E02B75">
              <w:rPr>
                <w:rFonts w:ascii="Arial" w:hAnsi="Arial" w:cs="Arial"/>
              </w:rPr>
              <w:t>)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17,56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0,0324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0,214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Е103-12-13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простой кирпичной кладки прямоугольных столбов сечением 1,5 х 1,5 кирпича кирпичом старого образца</w:t>
            </w:r>
          </w:p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2B75">
              <w:rPr>
                <w:rFonts w:ascii="Arial" w:hAnsi="Arial" w:cs="Arial"/>
              </w:rPr>
              <w:t>(единица измерения - 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  <w:r w:rsidRPr="00E02B75">
              <w:rPr>
                <w:rFonts w:ascii="Arial" w:hAnsi="Arial" w:cs="Arial"/>
              </w:rPr>
              <w:t>)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0,354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Е103-12-14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кирпичной кладки средней сложности прямоугольных столбов сечением 1,5 х 1,5 кирпича кирпичом старого образца</w:t>
            </w:r>
          </w:p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2B75">
              <w:rPr>
                <w:rFonts w:ascii="Arial" w:hAnsi="Arial" w:cs="Arial"/>
              </w:rPr>
              <w:t>(единица измерения - 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  <w:r w:rsidRPr="00E02B75">
              <w:rPr>
                <w:rFonts w:ascii="Arial" w:hAnsi="Arial" w:cs="Arial"/>
              </w:rPr>
              <w:t>)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28,84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0,354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Е103-12-15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сложной кирпичной кладки прямоугольных столбов сечением 1,5 х 1,5 кирпича кирпичом старого образца</w:t>
            </w:r>
          </w:p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2B75">
              <w:rPr>
                <w:rFonts w:ascii="Arial" w:hAnsi="Arial" w:cs="Arial"/>
              </w:rPr>
              <w:t>(единица измерения - 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  <w:r w:rsidRPr="00E02B75">
              <w:rPr>
                <w:rFonts w:ascii="Arial" w:hAnsi="Arial" w:cs="Arial"/>
              </w:rPr>
              <w:t>)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33,86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0,354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Е103-12-16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простой кирпичной кладки прямоугольных столбов сечением 2 х 2 кирпича кирпичом старого образца</w:t>
            </w:r>
          </w:p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2B75">
              <w:rPr>
                <w:rFonts w:ascii="Arial" w:hAnsi="Arial" w:cs="Arial"/>
              </w:rPr>
              <w:t>(единица измерения - 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  <w:r w:rsidRPr="00E02B75">
              <w:rPr>
                <w:rFonts w:ascii="Arial" w:hAnsi="Arial" w:cs="Arial"/>
              </w:rPr>
              <w:t>)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18,81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0,354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Е103-12-17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кирпичной кладки средней сложности прямоугольных столбов сечением 2 х 2 кирпича кирпичом старого образца</w:t>
            </w:r>
          </w:p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2B75">
              <w:rPr>
                <w:rFonts w:ascii="Arial" w:hAnsi="Arial" w:cs="Arial"/>
              </w:rPr>
              <w:t>(единица измерения - 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  <w:r w:rsidRPr="00E02B75">
              <w:rPr>
                <w:rFonts w:ascii="Arial" w:hAnsi="Arial" w:cs="Arial"/>
              </w:rPr>
              <w:t>)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0,354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Е103-12-18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сложной кирпичной кладки прямоугольных столбов сечением 2 х 2 кирпича кирпичом старого образца</w:t>
            </w:r>
          </w:p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2B75">
              <w:rPr>
                <w:rFonts w:ascii="Arial" w:hAnsi="Arial" w:cs="Arial"/>
              </w:rPr>
              <w:t>(единица измерения - 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  <w:r w:rsidRPr="00E02B75">
              <w:rPr>
                <w:rFonts w:ascii="Arial" w:hAnsi="Arial" w:cs="Arial"/>
              </w:rPr>
              <w:t>)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27,59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0,354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Е103-12-19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простой кирпичной кладки прямоугольных столбов сечением 3 х 3 кирпича кирпичом старого образца</w:t>
            </w:r>
          </w:p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2B75">
              <w:rPr>
                <w:rFonts w:ascii="Arial" w:hAnsi="Arial" w:cs="Arial"/>
              </w:rPr>
              <w:t>(единица измерения - 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  <w:r w:rsidRPr="00E02B75">
              <w:rPr>
                <w:rFonts w:ascii="Arial" w:hAnsi="Arial" w:cs="Arial"/>
              </w:rPr>
              <w:t>)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0,354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Е103-12-20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кирпичной кладки средней сложности прямоугольных столбов сечением 3 х 3 кирпича кирпичом старого образца</w:t>
            </w:r>
          </w:p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2B75">
              <w:rPr>
                <w:rFonts w:ascii="Arial" w:hAnsi="Arial" w:cs="Arial"/>
              </w:rPr>
              <w:t>(единица измерения - 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  <w:r w:rsidRPr="00E02B75">
              <w:rPr>
                <w:rFonts w:ascii="Arial" w:hAnsi="Arial" w:cs="Arial"/>
              </w:rPr>
              <w:t>)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20,06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0,354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Е103-12-21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сложной кирпичной кладки прямоугольных столбов сечением 3 х 3 кирпича кирпичом старого образца</w:t>
            </w:r>
          </w:p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2B75">
              <w:rPr>
                <w:rFonts w:ascii="Arial" w:hAnsi="Arial" w:cs="Arial"/>
              </w:rPr>
              <w:t>(единица измерения - 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  <w:r w:rsidRPr="00E02B75">
              <w:rPr>
                <w:rFonts w:ascii="Arial" w:hAnsi="Arial" w:cs="Arial"/>
              </w:rPr>
              <w:t>)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24,45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0,354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Е103-12-22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простой кирпичной кладки прямоугольных столбов сечением 3,5 х 3,5 кирпича кирпичом старого образца</w:t>
            </w:r>
          </w:p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2B75">
              <w:rPr>
                <w:rFonts w:ascii="Arial" w:hAnsi="Arial" w:cs="Arial"/>
              </w:rPr>
              <w:t>(единица измерения - 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  <w:r w:rsidRPr="00E02B75">
              <w:rPr>
                <w:rFonts w:ascii="Arial" w:hAnsi="Arial" w:cs="Arial"/>
              </w:rPr>
              <w:t>)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11,79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0,354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Е103-12-23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кирпичной кладки средней сложности прямоугольных столбов сечением 3,5 х 3,5 кирпича кирпичом старого образца</w:t>
            </w:r>
          </w:p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2B75">
              <w:rPr>
                <w:rFonts w:ascii="Arial" w:hAnsi="Arial" w:cs="Arial"/>
              </w:rPr>
              <w:t>(единица измерения - 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  <w:r w:rsidRPr="00E02B75">
              <w:rPr>
                <w:rFonts w:ascii="Arial" w:hAnsi="Arial" w:cs="Arial"/>
              </w:rPr>
              <w:t>)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15,05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0,354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Е103-12-24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сложной кирпичной кладки прямоугольных столбов сечением 3,5 х 3,5 кирпича кирпичом старого образца</w:t>
            </w:r>
          </w:p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2B75">
              <w:rPr>
                <w:rFonts w:ascii="Arial" w:hAnsi="Arial" w:cs="Arial"/>
              </w:rPr>
              <w:t>(единица измерения - 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  <w:r w:rsidRPr="00E02B75">
              <w:rPr>
                <w:rFonts w:ascii="Arial" w:hAnsi="Arial" w:cs="Arial"/>
              </w:rPr>
              <w:t>)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17,56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0,354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Е103-12-25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простой кирпичной кладки прямоугольных столбов сечением 1,5 х 1,5 кирпича стандартным кирпичом</w:t>
            </w:r>
          </w:p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2B75">
              <w:rPr>
                <w:rFonts w:ascii="Arial" w:hAnsi="Arial" w:cs="Arial"/>
              </w:rPr>
              <w:t>(единица измерения - 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  <w:r w:rsidRPr="00E02B75">
              <w:rPr>
                <w:rFonts w:ascii="Arial" w:hAnsi="Arial" w:cs="Arial"/>
              </w:rPr>
              <w:t>)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0,0144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0,411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Е103-12-26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кирпичной кладки средней сложности прямоугольных столбов сечением 1,5 х 1,5 кирпича стандартным кирпичом</w:t>
            </w:r>
          </w:p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2B75">
              <w:rPr>
                <w:rFonts w:ascii="Arial" w:hAnsi="Arial" w:cs="Arial"/>
              </w:rPr>
              <w:t>(единица измерения - 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  <w:r w:rsidRPr="00E02B75">
              <w:rPr>
                <w:rFonts w:ascii="Arial" w:hAnsi="Arial" w:cs="Arial"/>
              </w:rPr>
              <w:t>)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28,84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0,416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Е103-12-27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сложной кирпичной кладки прямоугольных столбов сечением 1,5 х 1,5 кирпича стандартным кирпичом</w:t>
            </w:r>
          </w:p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2B75">
              <w:rPr>
                <w:rFonts w:ascii="Arial" w:hAnsi="Arial" w:cs="Arial"/>
              </w:rPr>
              <w:t>(единица измерения - 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  <w:r w:rsidRPr="00E02B75">
              <w:rPr>
                <w:rFonts w:ascii="Arial" w:hAnsi="Arial" w:cs="Arial"/>
              </w:rPr>
              <w:t>)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33,86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0,421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Е103-12-28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простой кирпичной кладки прямоугольных столбов сечением 2 х 2 кирпича стандартным кирпичом</w:t>
            </w:r>
          </w:p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2B75">
              <w:rPr>
                <w:rFonts w:ascii="Arial" w:hAnsi="Arial" w:cs="Arial"/>
              </w:rPr>
              <w:t>(единица измерения - 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  <w:r w:rsidRPr="00E02B75">
              <w:rPr>
                <w:rFonts w:ascii="Arial" w:hAnsi="Arial" w:cs="Arial"/>
              </w:rPr>
              <w:t>)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18,81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0,411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Е103-12-29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кирпичной кладки средней сложности прямоугольных столбов сечением 2 х 2 кирпича стандартным кирпичом</w:t>
            </w:r>
          </w:p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2B75">
              <w:rPr>
                <w:rFonts w:ascii="Arial" w:hAnsi="Arial" w:cs="Arial"/>
              </w:rPr>
              <w:t>(единица измерения - 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  <w:r w:rsidRPr="00E02B75">
              <w:rPr>
                <w:rFonts w:ascii="Arial" w:hAnsi="Arial" w:cs="Arial"/>
              </w:rPr>
              <w:t>)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0,416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Е103-12-30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сложной кирпичной кладки прямоугольных столбов сечением 2 х 2 кирпича стандартным кирпичом</w:t>
            </w:r>
          </w:p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2B75">
              <w:rPr>
                <w:rFonts w:ascii="Arial" w:hAnsi="Arial" w:cs="Arial"/>
              </w:rPr>
              <w:t>(единица измерения - 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  <w:r w:rsidRPr="00E02B75">
              <w:rPr>
                <w:rFonts w:ascii="Arial" w:hAnsi="Arial" w:cs="Arial"/>
              </w:rPr>
              <w:t>)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27,59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0,421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Е103-12-31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простой кирпичной кладки прямоугольных столбов сечением 3 х 3 кирпича стандартным кирпичом</w:t>
            </w:r>
          </w:p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2B75">
              <w:rPr>
                <w:rFonts w:ascii="Arial" w:hAnsi="Arial" w:cs="Arial"/>
              </w:rPr>
              <w:t>(единица измерения - 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  <w:r w:rsidRPr="00E02B75">
              <w:rPr>
                <w:rFonts w:ascii="Arial" w:hAnsi="Arial" w:cs="Arial"/>
              </w:rPr>
              <w:t>)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0,411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Е103-12-32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кирпичной кладки средней сложности прямоугольных столбов сечением 3 х 3 кирпича стандартным кирпичом</w:t>
            </w:r>
          </w:p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2B75">
              <w:rPr>
                <w:rFonts w:ascii="Arial" w:hAnsi="Arial" w:cs="Arial"/>
              </w:rPr>
              <w:t>(единица измерения - 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  <w:r w:rsidRPr="00E02B75">
              <w:rPr>
                <w:rFonts w:ascii="Arial" w:hAnsi="Arial" w:cs="Arial"/>
              </w:rPr>
              <w:t>)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20,06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0,416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Е103-12-33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сложной кирпичной кладки прямоугольных столбов сечением 3 х 3 кирпича стандартным кирпичом</w:t>
            </w:r>
          </w:p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2B75">
              <w:rPr>
                <w:rFonts w:ascii="Arial" w:hAnsi="Arial" w:cs="Arial"/>
              </w:rPr>
              <w:t>(единица измерения - 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  <w:r w:rsidRPr="00E02B75">
              <w:rPr>
                <w:rFonts w:ascii="Arial" w:hAnsi="Arial" w:cs="Arial"/>
              </w:rPr>
              <w:t>)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24,45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0,421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Е103-12-34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простой кирпичной кладки прямоугольных столбов сечением 3,5 х 3,5 кирпича стандартным кирпичом</w:t>
            </w:r>
          </w:p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2B75">
              <w:rPr>
                <w:rFonts w:ascii="Arial" w:hAnsi="Arial" w:cs="Arial"/>
              </w:rPr>
              <w:t>(единица измерения - 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  <w:r w:rsidRPr="00E02B75">
              <w:rPr>
                <w:rFonts w:ascii="Arial" w:hAnsi="Arial" w:cs="Arial"/>
              </w:rPr>
              <w:t>)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11,79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0,411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Е103-12-35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кирпичной кладки средней сложности прямоугольных столбов сечением 3,5 х 3,5 кирпича стандартным кирпичом</w:t>
            </w:r>
          </w:p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2B75">
              <w:rPr>
                <w:rFonts w:ascii="Arial" w:hAnsi="Arial" w:cs="Arial"/>
              </w:rPr>
              <w:t>(единица измерения - 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  <w:r w:rsidRPr="00E02B75">
              <w:rPr>
                <w:rFonts w:ascii="Arial" w:hAnsi="Arial" w:cs="Arial"/>
              </w:rPr>
              <w:t>)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15,05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0,416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Е103-12-36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сложной кирпичной кладки прямоугольных столбов сечением 3,5 х 3,5 кирпича стандартным кирпичом</w:t>
            </w:r>
          </w:p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2B75">
              <w:rPr>
                <w:rFonts w:ascii="Arial" w:hAnsi="Arial" w:cs="Arial"/>
              </w:rPr>
              <w:t>(единица измерения - 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  <w:r w:rsidRPr="00E02B75">
              <w:rPr>
                <w:rFonts w:ascii="Arial" w:hAnsi="Arial" w:cs="Arial"/>
              </w:rPr>
              <w:t>)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17,56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B7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E02B7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02B7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02B7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0,421</w:t>
            </w:r>
          </w:p>
        </w:tc>
      </w:tr>
    </w:tbl>
    <w:p w:rsidR="00602985" w:rsidRPr="00E02B75" w:rsidRDefault="00602985" w:rsidP="00602985">
      <w:pPr>
        <w:pStyle w:val="a5"/>
        <w:rPr>
          <w:rFonts w:ascii="Arial" w:hAnsi="Arial" w:cs="Arial"/>
          <w:b/>
          <w:sz w:val="2"/>
        </w:rPr>
      </w:pPr>
    </w:p>
    <w:p w:rsidR="00602985" w:rsidRPr="00C2441C" w:rsidRDefault="0060298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901AD7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103-13. Реставрация кладки круглых, многогранных и бочкообразных колонн, барабанов, глав объемом до 1 м</w:t>
            </w:r>
            <w:r w:rsidRPr="00901AD7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в одном месте</w:t>
            </w: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901AD7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штрабление древней части кладки, очистка и промывка мест штрабления;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изготовление шаблонов кривой по чертежам;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необходимая подтеска кирпича;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кладка кирпича на место на растворе с соблюдением перевязки со старой кладкой, толщины шва и обработкой швов;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очистка поверхности стен от подтеков раствора.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02985" w:rsidRDefault="00602985" w:rsidP="0060298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02985" w:rsidRPr="00901AD7" w:rsidTr="00F4554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простой кирпичной кладки круглых, многогранных и бочкообразных колонн, барабанов, глав диаметром от 1,5 до 2,5 кирпича большемерным кирпичом</w:t>
            </w:r>
          </w:p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01AD7">
              <w:rPr>
                <w:rFonts w:ascii="Arial" w:hAnsi="Arial" w:cs="Arial"/>
              </w:rPr>
              <w:t>(единица измерения - 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  <w:r w:rsidRPr="00901AD7">
              <w:rPr>
                <w:rFonts w:ascii="Arial" w:hAnsi="Arial" w:cs="Arial"/>
              </w:rPr>
              <w:t>)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35,11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0,247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кирпичной кладки средней сложности круглых, многогранных и бочкообразных колонн, барабанов, глав диаметром от 1,5 до 2,5 кирпича большемерным кирпичом</w:t>
            </w:r>
          </w:p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01AD7">
              <w:rPr>
                <w:rFonts w:ascii="Arial" w:hAnsi="Arial" w:cs="Arial"/>
              </w:rPr>
              <w:t>(единица измерения - 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  <w:r w:rsidRPr="00901AD7">
              <w:rPr>
                <w:rFonts w:ascii="Arial" w:hAnsi="Arial" w:cs="Arial"/>
              </w:rPr>
              <w:t>)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43,89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0,251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сложной кирпичной кладки круглых, многогранных и бочкообразных колонн, барабанов, глав диаметром от 1,5 до 2,5 кирпича большемерным кирпичом</w:t>
            </w:r>
          </w:p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01AD7">
              <w:rPr>
                <w:rFonts w:ascii="Arial" w:hAnsi="Arial" w:cs="Arial"/>
              </w:rPr>
              <w:t>(единица измерения - 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  <w:r w:rsidRPr="00901AD7">
              <w:rPr>
                <w:rFonts w:ascii="Arial" w:hAnsi="Arial" w:cs="Arial"/>
              </w:rPr>
              <w:t>)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52,67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простой кирпичной кладки круглых, многогранных и бочкообразных колонн, барабанов, глав диаметром 3 кирпича большемерным кирпичом</w:t>
            </w:r>
          </w:p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01AD7">
              <w:rPr>
                <w:rFonts w:ascii="Arial" w:hAnsi="Arial" w:cs="Arial"/>
              </w:rPr>
              <w:t>(единица измерения - 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  <w:r w:rsidRPr="00901AD7">
              <w:rPr>
                <w:rFonts w:ascii="Arial" w:hAnsi="Arial" w:cs="Arial"/>
              </w:rPr>
              <w:t>)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28,84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0,247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кирпичной кладки средней сложности круглых, многогранных и бочкообразных колонн, барабанов, глав диаметром 3 кирпича большемерным кирпичом</w:t>
            </w:r>
          </w:p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01AD7">
              <w:rPr>
                <w:rFonts w:ascii="Arial" w:hAnsi="Arial" w:cs="Arial"/>
              </w:rPr>
              <w:t>(единица измерения - 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  <w:r w:rsidRPr="00901AD7">
              <w:rPr>
                <w:rFonts w:ascii="Arial" w:hAnsi="Arial" w:cs="Arial"/>
              </w:rPr>
              <w:t>)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35,11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0,251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сложной кирпичной кладки круглых, многогранных и бочкообразных колонн, барабанов, глав диаметром 3 кирпича большемерным кирпичом</w:t>
            </w:r>
          </w:p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01AD7">
              <w:rPr>
                <w:rFonts w:ascii="Arial" w:hAnsi="Arial" w:cs="Arial"/>
              </w:rPr>
              <w:t>(единица измерения - 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  <w:r w:rsidRPr="00901AD7">
              <w:rPr>
                <w:rFonts w:ascii="Arial" w:hAnsi="Arial" w:cs="Arial"/>
              </w:rPr>
              <w:t>)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42,64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простой кирпичной кладки круглых, многогранных и бочкообразных колонн, барабанов, глав диаметром 3,5 кирпича и более большемерным кирпичом</w:t>
            </w:r>
          </w:p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01AD7">
              <w:rPr>
                <w:rFonts w:ascii="Arial" w:hAnsi="Arial" w:cs="Arial"/>
              </w:rPr>
              <w:t>(единица измерения - 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  <w:r w:rsidRPr="00901AD7">
              <w:rPr>
                <w:rFonts w:ascii="Arial" w:hAnsi="Arial" w:cs="Arial"/>
              </w:rPr>
              <w:t>)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15,05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0,247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кирпичной кладки средней сложности круглых, многогранных и бочкообразных колонн, барабанов, глав диаметром 3,5 кирпича и более большемерным кирпичом</w:t>
            </w:r>
          </w:p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01AD7">
              <w:rPr>
                <w:rFonts w:ascii="Arial" w:hAnsi="Arial" w:cs="Arial"/>
              </w:rPr>
              <w:t>(единица измерения - 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  <w:r w:rsidRPr="00901AD7">
              <w:rPr>
                <w:rFonts w:ascii="Arial" w:hAnsi="Arial" w:cs="Arial"/>
              </w:rPr>
              <w:t>)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17,05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0,251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Е103-13-9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сложной кирпичной кладки круглых, многогранных и бочкообразных колонн, барабанов, глав диаметром 3,5 кирпича и более большемерным кирпичом</w:t>
            </w:r>
          </w:p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01AD7">
              <w:rPr>
                <w:rFonts w:ascii="Arial" w:hAnsi="Arial" w:cs="Arial"/>
              </w:rPr>
              <w:t>(единица измерения - 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  <w:r w:rsidRPr="00901AD7">
              <w:rPr>
                <w:rFonts w:ascii="Arial" w:hAnsi="Arial" w:cs="Arial"/>
              </w:rPr>
              <w:t>)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22,57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простой кирпичной кладки круглых, многогранных и бочкообразных колонн, барабанов, глав диаметром кладки от 1,5 до 2,5 кирпича кирпичом старого образца</w:t>
            </w:r>
          </w:p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01AD7">
              <w:rPr>
                <w:rFonts w:ascii="Arial" w:hAnsi="Arial" w:cs="Arial"/>
              </w:rPr>
              <w:t>(единица измерения - 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  <w:r w:rsidRPr="00901AD7">
              <w:rPr>
                <w:rFonts w:ascii="Arial" w:hAnsi="Arial" w:cs="Arial"/>
              </w:rPr>
              <w:t>)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35,11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0,408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кирпичной кладки средней сложности круглых, многогранных и бочкообразных колонн, барабанов, глав диаметром кладки от 1,5 до 2,5 кирпича кирпичом старого образца</w:t>
            </w:r>
          </w:p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01AD7">
              <w:rPr>
                <w:rFonts w:ascii="Arial" w:hAnsi="Arial" w:cs="Arial"/>
              </w:rPr>
              <w:t>(единица измерения - 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  <w:r w:rsidRPr="00901AD7">
              <w:rPr>
                <w:rFonts w:ascii="Arial" w:hAnsi="Arial" w:cs="Arial"/>
              </w:rPr>
              <w:t>)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43,89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0,413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сложной кирпичной кладки круглых, многогранных и бочкообразных колонн, барабанов, глав диаметром кладки от 1,5 до 2,5 кирпича кирпичом старого образца</w:t>
            </w:r>
          </w:p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01AD7">
              <w:rPr>
                <w:rFonts w:ascii="Arial" w:hAnsi="Arial" w:cs="Arial"/>
              </w:rPr>
              <w:t>(единица измерения - 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  <w:r w:rsidRPr="00901AD7">
              <w:rPr>
                <w:rFonts w:ascii="Arial" w:hAnsi="Arial" w:cs="Arial"/>
              </w:rPr>
              <w:t>)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52,67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0,418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Е103-13-13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простой кирпичной кладки круглых, многогранных и бочкообразных колонн, барабанов, глав диаметром кладки 3 кирпича кирпичом старого образца</w:t>
            </w:r>
          </w:p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01AD7">
              <w:rPr>
                <w:rFonts w:ascii="Arial" w:hAnsi="Arial" w:cs="Arial"/>
              </w:rPr>
              <w:t>(единица измерения - 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  <w:r w:rsidRPr="00901AD7">
              <w:rPr>
                <w:rFonts w:ascii="Arial" w:hAnsi="Arial" w:cs="Arial"/>
              </w:rPr>
              <w:t>)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28,84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0,408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Е103-13-14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кирпичной кладки средней сложности круглых, многогранных и бочкообразных колонн, барабанов, глав диаметром кладки 3 кирпича кирпичом старого образца</w:t>
            </w:r>
          </w:p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01AD7">
              <w:rPr>
                <w:rFonts w:ascii="Arial" w:hAnsi="Arial" w:cs="Arial"/>
              </w:rPr>
              <w:t>(единица измерения - 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  <w:r w:rsidRPr="00901AD7">
              <w:rPr>
                <w:rFonts w:ascii="Arial" w:hAnsi="Arial" w:cs="Arial"/>
              </w:rPr>
              <w:t>)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35,11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0,413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Е103-13-15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сложной кирпичной кладки круглых, многогранных и бочкообразных колонн, барабанов, глав диаметром кладки 3 кирпича кирпичом старого образца</w:t>
            </w:r>
          </w:p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01AD7">
              <w:rPr>
                <w:rFonts w:ascii="Arial" w:hAnsi="Arial" w:cs="Arial"/>
              </w:rPr>
              <w:t>(единица измерения - 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  <w:r w:rsidRPr="00901AD7">
              <w:rPr>
                <w:rFonts w:ascii="Arial" w:hAnsi="Arial" w:cs="Arial"/>
              </w:rPr>
              <w:t>)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42,64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0,418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Е103-13-16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простой кирпичной кладки круглых, многогранных и бочкообразных колонн, барабанов, глав диаметром 3,5 и более кирпича кирпичом старого образца</w:t>
            </w:r>
          </w:p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01AD7">
              <w:rPr>
                <w:rFonts w:ascii="Arial" w:hAnsi="Arial" w:cs="Arial"/>
              </w:rPr>
              <w:t>(единица измерения - 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  <w:r w:rsidRPr="00901AD7">
              <w:rPr>
                <w:rFonts w:ascii="Arial" w:hAnsi="Arial" w:cs="Arial"/>
              </w:rPr>
              <w:t>)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15,05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0,408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Е103-13-17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кирпичной кладки средней сложности круглых, многогранных и бочкообразных колонн, барабанов, глав диаметром 3,5 и более кирпича кирпичом старого образца</w:t>
            </w:r>
          </w:p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01AD7">
              <w:rPr>
                <w:rFonts w:ascii="Arial" w:hAnsi="Arial" w:cs="Arial"/>
              </w:rPr>
              <w:t>(единица измерения - 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  <w:r w:rsidRPr="00901AD7">
              <w:rPr>
                <w:rFonts w:ascii="Arial" w:hAnsi="Arial" w:cs="Arial"/>
              </w:rPr>
              <w:t>)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0,413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Е103-13-18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сложной кирпичной кладки круглых, многогранных и бочкообразных колонн, барабанов, глав диаметром 3,5 и более кирпича кирпичом старого образца</w:t>
            </w:r>
          </w:p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01AD7">
              <w:rPr>
                <w:rFonts w:ascii="Arial" w:hAnsi="Arial" w:cs="Arial"/>
              </w:rPr>
              <w:t>(единица измерения - 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  <w:r w:rsidRPr="00901AD7">
              <w:rPr>
                <w:rFonts w:ascii="Arial" w:hAnsi="Arial" w:cs="Arial"/>
              </w:rPr>
              <w:t>)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22,57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0,418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Е103-13-19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простой кирпичной кладки круглых, многогранных и бочкообразных колонн, барабанов, глав диаметром от 1,5 до 2,5 кирпича стандартным кирпичом</w:t>
            </w:r>
          </w:p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01AD7">
              <w:rPr>
                <w:rFonts w:ascii="Arial" w:hAnsi="Arial" w:cs="Arial"/>
              </w:rPr>
              <w:t>(единица измерения - 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  <w:r w:rsidRPr="00901AD7">
              <w:rPr>
                <w:rFonts w:ascii="Arial" w:hAnsi="Arial" w:cs="Arial"/>
              </w:rPr>
              <w:t>)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35,26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Е103-13-20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кирпичной кладки средней сложности круглых, многогранных и бочкообразных колонн, барабанов, глав диаметром от 1,5 до 2,5 кирпича стандартным кирпичом</w:t>
            </w:r>
          </w:p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01AD7">
              <w:rPr>
                <w:rFonts w:ascii="Arial" w:hAnsi="Arial" w:cs="Arial"/>
              </w:rPr>
              <w:t>(единица измерения - 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  <w:r w:rsidRPr="00901AD7">
              <w:rPr>
                <w:rFonts w:ascii="Arial" w:hAnsi="Arial" w:cs="Arial"/>
              </w:rPr>
              <w:t>)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43,89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Е103-13-21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сложной кирпичной кладки круглых, многогранных и бочкообразных колонн, барабанов, глав диаметром кладки от 1,5 до 2,5 кирпича стандартным кирпичом</w:t>
            </w:r>
          </w:p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01AD7">
              <w:rPr>
                <w:rFonts w:ascii="Arial" w:hAnsi="Arial" w:cs="Arial"/>
              </w:rPr>
              <w:t>(единица измерения - 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  <w:r w:rsidRPr="00901AD7">
              <w:rPr>
                <w:rFonts w:ascii="Arial" w:hAnsi="Arial" w:cs="Arial"/>
              </w:rPr>
              <w:t>)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52,67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0,486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Е103-13-22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простой кирпичной кладки круглых, многогранных и бочкообразных колонн, барабанов, глав диаметром кладки 3 кирпича стандартным кирпичом</w:t>
            </w:r>
          </w:p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01AD7">
              <w:rPr>
                <w:rFonts w:ascii="Arial" w:hAnsi="Arial" w:cs="Arial"/>
              </w:rPr>
              <w:t>(единица измерения - 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  <w:r w:rsidRPr="00901AD7">
              <w:rPr>
                <w:rFonts w:ascii="Arial" w:hAnsi="Arial" w:cs="Arial"/>
              </w:rPr>
              <w:t>)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28,84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Е103-13-23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кирпичной кладки средней сложности круглых, многогранных и бочкообразных колонн, барабанов, глав диаметром кладки 3 кирпича стандартным кирпичом</w:t>
            </w:r>
          </w:p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01AD7">
              <w:rPr>
                <w:rFonts w:ascii="Arial" w:hAnsi="Arial" w:cs="Arial"/>
              </w:rPr>
              <w:t>(единица измерения - 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  <w:r w:rsidRPr="00901AD7">
              <w:rPr>
                <w:rFonts w:ascii="Arial" w:hAnsi="Arial" w:cs="Arial"/>
              </w:rPr>
              <w:t>)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35,11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Е103-13-24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сложной кирпичной кладки круглых, многогранных и бочкообразных колонн, барабанов, глав диаметром кладки 3 кирпича стандартным кирпичом</w:t>
            </w:r>
          </w:p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01AD7">
              <w:rPr>
                <w:rFonts w:ascii="Arial" w:hAnsi="Arial" w:cs="Arial"/>
              </w:rPr>
              <w:t>(единица измерения - 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  <w:r w:rsidRPr="00901AD7">
              <w:rPr>
                <w:rFonts w:ascii="Arial" w:hAnsi="Arial" w:cs="Arial"/>
              </w:rPr>
              <w:t>)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42,64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0,486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Е103-13-25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простой кирпичной кладки круглых, многогранных и бочкообразных колонн, барабанов, глав диаметром кладки 3,5 кирпича и более стандартным кирпичом</w:t>
            </w:r>
          </w:p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01AD7">
              <w:rPr>
                <w:rFonts w:ascii="Arial" w:hAnsi="Arial" w:cs="Arial"/>
              </w:rPr>
              <w:t>(единица измерения - 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  <w:r w:rsidRPr="00901AD7">
              <w:rPr>
                <w:rFonts w:ascii="Arial" w:hAnsi="Arial" w:cs="Arial"/>
              </w:rPr>
              <w:t>)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15,05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Е103-13-26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кирпичной кладки средней сложности круглых, многогранных и бочкообразных колонн, барабанов, глав диаметром 3,5 кирпича и более стандартным кирпичом</w:t>
            </w:r>
          </w:p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01AD7">
              <w:rPr>
                <w:rFonts w:ascii="Arial" w:hAnsi="Arial" w:cs="Arial"/>
              </w:rPr>
              <w:t>(единица измерения - 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  <w:r w:rsidRPr="00901AD7">
              <w:rPr>
                <w:rFonts w:ascii="Arial" w:hAnsi="Arial" w:cs="Arial"/>
              </w:rPr>
              <w:t>)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Е103-13-27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сложной кирпичной кладки стандартным кирпичом круглых, многогранных и бочкообразных колонн, барабанов, глав диаметром 3,5 кирпича и более</w:t>
            </w:r>
          </w:p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01AD7">
              <w:rPr>
                <w:rFonts w:ascii="Arial" w:hAnsi="Arial" w:cs="Arial"/>
              </w:rPr>
              <w:t>(единица измерения - 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  <w:r w:rsidRPr="00901AD7">
              <w:rPr>
                <w:rFonts w:ascii="Arial" w:hAnsi="Arial" w:cs="Arial"/>
              </w:rPr>
              <w:t>)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22,57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01A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901AD7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01AD7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01AD7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0,486</w:t>
            </w:r>
          </w:p>
        </w:tc>
      </w:tr>
    </w:tbl>
    <w:p w:rsidR="00602985" w:rsidRPr="00901AD7" w:rsidRDefault="00602985" w:rsidP="00602985">
      <w:pPr>
        <w:pStyle w:val="a5"/>
        <w:rPr>
          <w:rFonts w:ascii="Arial" w:hAnsi="Arial" w:cs="Arial"/>
          <w:b/>
          <w:sz w:val="2"/>
        </w:rPr>
      </w:pPr>
    </w:p>
    <w:p w:rsidR="00602985" w:rsidRPr="00C2441C" w:rsidRDefault="0060298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CA5131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103-14. Реставрация кирпичных перемычек</w:t>
            </w: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CA5131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старой кладки с очисткой годного в дело кирпича, с отгребанием мусора в сторону и промывкой водой мест сопряжения старой кладки с новой;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рядов по готовой опалубке;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кладка кирпича на растворе с околкой и притеской его и обработкой швов;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очистка лицевой поверхности кладки от подтеков раствора.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02985" w:rsidRDefault="00602985" w:rsidP="0060298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02985" w:rsidRPr="00CA5131" w:rsidTr="00F4554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большемерным кирпичом кирпичной кладки прямых одно и трех центровых кирпичных перемычек</w:t>
            </w:r>
          </w:p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A5131">
              <w:rPr>
                <w:rFonts w:ascii="Arial" w:hAnsi="Arial" w:cs="Arial"/>
              </w:rPr>
              <w:t>(единица измерения - м</w:t>
            </w:r>
            <w:r w:rsidRPr="00CA5131">
              <w:rPr>
                <w:rFonts w:ascii="Arial" w:hAnsi="Arial" w:cs="Arial"/>
                <w:vertAlign w:val="superscript"/>
              </w:rPr>
              <w:t>2</w:t>
            </w:r>
            <w:r w:rsidRPr="00CA5131">
              <w:rPr>
                <w:rFonts w:ascii="Arial" w:hAnsi="Arial" w:cs="Arial"/>
              </w:rPr>
              <w:t xml:space="preserve"> перемычек)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9,07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0,0117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513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большемерным кирпичом кирпичной кладки наклонных одно и трех центровых кирпичных перемычек</w:t>
            </w:r>
          </w:p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A5131">
              <w:rPr>
                <w:rFonts w:ascii="Arial" w:hAnsi="Arial" w:cs="Arial"/>
              </w:rPr>
              <w:t>(единица измерения - м</w:t>
            </w:r>
            <w:r w:rsidRPr="00CA5131">
              <w:rPr>
                <w:rFonts w:ascii="Arial" w:hAnsi="Arial" w:cs="Arial"/>
                <w:vertAlign w:val="superscript"/>
              </w:rPr>
              <w:t>2</w:t>
            </w:r>
            <w:r w:rsidRPr="00CA5131">
              <w:rPr>
                <w:rFonts w:ascii="Arial" w:hAnsi="Arial" w:cs="Arial"/>
              </w:rPr>
              <w:t xml:space="preserve"> перемычек)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10,91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0,0117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513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большемерным кирпичом кирпичной кладки прямых пяти центровых кирпичных перемычек</w:t>
            </w:r>
          </w:p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A5131">
              <w:rPr>
                <w:rFonts w:ascii="Arial" w:hAnsi="Arial" w:cs="Arial"/>
              </w:rPr>
              <w:t>(единица измерения - м</w:t>
            </w:r>
            <w:r w:rsidRPr="00CA5131">
              <w:rPr>
                <w:rFonts w:ascii="Arial" w:hAnsi="Arial" w:cs="Arial"/>
                <w:vertAlign w:val="superscript"/>
              </w:rPr>
              <w:t>2</w:t>
            </w:r>
            <w:r w:rsidRPr="00CA5131">
              <w:rPr>
                <w:rFonts w:ascii="Arial" w:hAnsi="Arial" w:cs="Arial"/>
              </w:rPr>
              <w:t xml:space="preserve"> перемычек)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11,73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0,0117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513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большемерным кирпичом кирпичной кладки наклонных пяти центровых кирпичных перемычек</w:t>
            </w:r>
          </w:p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A5131">
              <w:rPr>
                <w:rFonts w:ascii="Arial" w:hAnsi="Arial" w:cs="Arial"/>
              </w:rPr>
              <w:t>(единица измерения - м</w:t>
            </w:r>
            <w:r w:rsidRPr="00CA5131">
              <w:rPr>
                <w:rFonts w:ascii="Arial" w:hAnsi="Arial" w:cs="Arial"/>
                <w:vertAlign w:val="superscript"/>
              </w:rPr>
              <w:t>2</w:t>
            </w:r>
            <w:r w:rsidRPr="00CA5131">
              <w:rPr>
                <w:rFonts w:ascii="Arial" w:hAnsi="Arial" w:cs="Arial"/>
              </w:rPr>
              <w:t xml:space="preserve"> перемычек)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14,32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0,0117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513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Е103-14-5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кирпичом старого образца кирпичной кладки прямых одно и трех центровых кирпичных перемычек</w:t>
            </w:r>
          </w:p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A5131">
              <w:rPr>
                <w:rFonts w:ascii="Arial" w:hAnsi="Arial" w:cs="Arial"/>
              </w:rPr>
              <w:t>(единица измерения - м</w:t>
            </w:r>
            <w:r w:rsidRPr="00CA5131">
              <w:rPr>
                <w:rFonts w:ascii="Arial" w:hAnsi="Arial" w:cs="Arial"/>
                <w:vertAlign w:val="superscript"/>
              </w:rPr>
              <w:t>2</w:t>
            </w:r>
            <w:r w:rsidRPr="00CA5131">
              <w:rPr>
                <w:rFonts w:ascii="Arial" w:hAnsi="Arial" w:cs="Arial"/>
              </w:rPr>
              <w:t xml:space="preserve"> перемычек)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9,07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0,0054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0,0108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513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кирпичом старого образца кирпичной кладки наклонных одно и трех центровых кирпичных перемычек</w:t>
            </w:r>
          </w:p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A5131">
              <w:rPr>
                <w:rFonts w:ascii="Arial" w:hAnsi="Arial" w:cs="Arial"/>
              </w:rPr>
              <w:t>(единица измерения - м</w:t>
            </w:r>
            <w:r w:rsidRPr="00CA5131">
              <w:rPr>
                <w:rFonts w:ascii="Arial" w:hAnsi="Arial" w:cs="Arial"/>
                <w:vertAlign w:val="superscript"/>
              </w:rPr>
              <w:t>2</w:t>
            </w:r>
            <w:r w:rsidRPr="00CA5131">
              <w:rPr>
                <w:rFonts w:ascii="Arial" w:hAnsi="Arial" w:cs="Arial"/>
              </w:rPr>
              <w:t xml:space="preserve"> перемычек)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10,91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0,0054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0,0108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513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кирпичом старого образца кирпичной кладки прямых пяти центровых кирпичных перемычек</w:t>
            </w:r>
          </w:p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A5131">
              <w:rPr>
                <w:rFonts w:ascii="Arial" w:hAnsi="Arial" w:cs="Arial"/>
              </w:rPr>
              <w:t>(единица измерения - м</w:t>
            </w:r>
            <w:r w:rsidRPr="00CA5131">
              <w:rPr>
                <w:rFonts w:ascii="Arial" w:hAnsi="Arial" w:cs="Arial"/>
                <w:vertAlign w:val="superscript"/>
              </w:rPr>
              <w:t>2</w:t>
            </w:r>
            <w:r w:rsidRPr="00CA5131">
              <w:rPr>
                <w:rFonts w:ascii="Arial" w:hAnsi="Arial" w:cs="Arial"/>
              </w:rPr>
              <w:t xml:space="preserve"> перемычек)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11,73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0,0054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0,0108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513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кирпичом старого образца кирпичной кладки наклонных пяти центровых кирпичных перемычек</w:t>
            </w:r>
          </w:p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A5131">
              <w:rPr>
                <w:rFonts w:ascii="Arial" w:hAnsi="Arial" w:cs="Arial"/>
              </w:rPr>
              <w:t>(единица измерения - м</w:t>
            </w:r>
            <w:r w:rsidRPr="00CA5131">
              <w:rPr>
                <w:rFonts w:ascii="Arial" w:hAnsi="Arial" w:cs="Arial"/>
                <w:vertAlign w:val="superscript"/>
              </w:rPr>
              <w:t>2</w:t>
            </w:r>
            <w:r w:rsidRPr="00CA5131">
              <w:rPr>
                <w:rFonts w:ascii="Arial" w:hAnsi="Arial" w:cs="Arial"/>
              </w:rPr>
              <w:t xml:space="preserve"> перемычек)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14,32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0,0054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0,0108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513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стандартным кирпичом кирпичной кладки прямых одно и трех центровых кирпичных перемычек</w:t>
            </w:r>
          </w:p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A5131">
              <w:rPr>
                <w:rFonts w:ascii="Arial" w:hAnsi="Arial" w:cs="Arial"/>
              </w:rPr>
              <w:t>(единица измерения - м</w:t>
            </w:r>
            <w:r w:rsidRPr="00CA5131">
              <w:rPr>
                <w:rFonts w:ascii="Arial" w:hAnsi="Arial" w:cs="Arial"/>
                <w:vertAlign w:val="superscript"/>
              </w:rPr>
              <w:t>2</w:t>
            </w:r>
            <w:r w:rsidRPr="00CA5131">
              <w:rPr>
                <w:rFonts w:ascii="Arial" w:hAnsi="Arial" w:cs="Arial"/>
              </w:rPr>
              <w:t xml:space="preserve"> перемычек)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9,07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0,0108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513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0,101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стандартным кирпичом кирпичной кладки наклонных одно и трех центровых кирпичных перемычек</w:t>
            </w:r>
          </w:p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A5131">
              <w:rPr>
                <w:rFonts w:ascii="Arial" w:hAnsi="Arial" w:cs="Arial"/>
              </w:rPr>
              <w:t>(единица измерения - м</w:t>
            </w:r>
            <w:r w:rsidRPr="00CA5131">
              <w:rPr>
                <w:rFonts w:ascii="Arial" w:hAnsi="Arial" w:cs="Arial"/>
                <w:vertAlign w:val="superscript"/>
              </w:rPr>
              <w:t>2</w:t>
            </w:r>
            <w:r w:rsidRPr="00CA5131">
              <w:rPr>
                <w:rFonts w:ascii="Arial" w:hAnsi="Arial" w:cs="Arial"/>
              </w:rPr>
              <w:t xml:space="preserve"> перемычек)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10,91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0,0108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513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0,101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стандартным кирпичом кирпичной кладки прямых пяти центровых кирпичных перемычек</w:t>
            </w:r>
          </w:p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A5131">
              <w:rPr>
                <w:rFonts w:ascii="Arial" w:hAnsi="Arial" w:cs="Arial"/>
              </w:rPr>
              <w:t>(единица измерения - м</w:t>
            </w:r>
            <w:r w:rsidRPr="00CA5131">
              <w:rPr>
                <w:rFonts w:ascii="Arial" w:hAnsi="Arial" w:cs="Arial"/>
                <w:vertAlign w:val="superscript"/>
              </w:rPr>
              <w:t>2</w:t>
            </w:r>
            <w:r w:rsidRPr="00CA5131">
              <w:rPr>
                <w:rFonts w:ascii="Arial" w:hAnsi="Arial" w:cs="Arial"/>
              </w:rPr>
              <w:t xml:space="preserve"> перемычек)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11,73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0,0108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513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0,101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Е103-14-12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стандартным кирпичом кирпичной кладки наклонных пяти центровых кирпичных перемычек</w:t>
            </w:r>
          </w:p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A5131">
              <w:rPr>
                <w:rFonts w:ascii="Arial" w:hAnsi="Arial" w:cs="Arial"/>
              </w:rPr>
              <w:t>(единица измерения - м</w:t>
            </w:r>
            <w:r w:rsidRPr="00CA5131">
              <w:rPr>
                <w:rFonts w:ascii="Arial" w:hAnsi="Arial" w:cs="Arial"/>
                <w:vertAlign w:val="superscript"/>
              </w:rPr>
              <w:t>2</w:t>
            </w:r>
            <w:r w:rsidRPr="00CA5131">
              <w:rPr>
                <w:rFonts w:ascii="Arial" w:hAnsi="Arial" w:cs="Arial"/>
              </w:rPr>
              <w:t xml:space="preserve"> перемычек)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14,32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0,0108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A513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02985" w:rsidRPr="00CA513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CA513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CA513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0,101</w:t>
            </w:r>
          </w:p>
        </w:tc>
      </w:tr>
    </w:tbl>
    <w:p w:rsidR="00602985" w:rsidRPr="00CA5131" w:rsidRDefault="00602985" w:rsidP="00602985">
      <w:pPr>
        <w:pStyle w:val="a5"/>
        <w:rPr>
          <w:rFonts w:ascii="Arial" w:hAnsi="Arial" w:cs="Arial"/>
          <w:b/>
          <w:sz w:val="2"/>
        </w:rPr>
      </w:pPr>
    </w:p>
    <w:p w:rsidR="00602985" w:rsidRPr="00C2441C" w:rsidRDefault="0060298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7D63B3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103-15. Реставрация кладки сводов, арок, глав и закомар в старой технике объемом до 1 м</w:t>
            </w:r>
            <w:r w:rsidRPr="007D63B3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в одном месте</w:t>
            </w: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7D63B3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расчистка, штрабление, промывка в пятах и местах примыкания к существующей кладке;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подтеска кирпича;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кладка на растворе по готовой опалубке с привязкой к существующей кладке;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заливка кладки прыском;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очистка поверхности от подтеков раствора.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02985" w:rsidRDefault="00602985" w:rsidP="0060298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02985" w:rsidRPr="007D63B3" w:rsidTr="00F4554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простой кирпичной кладки сводов, арок, глав и закомар при толщине кладки в 0,5 и 1 кирпич большемерным кирпичом</w:t>
            </w:r>
          </w:p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D63B3">
              <w:rPr>
                <w:rFonts w:ascii="Arial" w:hAnsi="Arial" w:cs="Arial"/>
              </w:rPr>
              <w:t>(единица измерения - м</w:t>
            </w:r>
            <w:r w:rsidRPr="007D63B3">
              <w:rPr>
                <w:rFonts w:ascii="Arial" w:hAnsi="Arial" w:cs="Arial"/>
                <w:vertAlign w:val="superscript"/>
              </w:rPr>
              <w:t>3</w:t>
            </w:r>
            <w:r w:rsidRPr="007D63B3">
              <w:rPr>
                <w:rFonts w:ascii="Arial" w:hAnsi="Arial" w:cs="Arial"/>
              </w:rPr>
              <w:t>)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20,69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0,0351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63B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0,227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кирпичной кладки средней сложности сводов, арок, глав и закомар при толщине кладки в 0,5 и 1 кирпич большемерным кирпичом</w:t>
            </w:r>
          </w:p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D63B3">
              <w:rPr>
                <w:rFonts w:ascii="Arial" w:hAnsi="Arial" w:cs="Arial"/>
              </w:rPr>
              <w:t>(единица измерения - м</w:t>
            </w:r>
            <w:r w:rsidRPr="007D63B3">
              <w:rPr>
                <w:rFonts w:ascii="Arial" w:hAnsi="Arial" w:cs="Arial"/>
                <w:vertAlign w:val="superscript"/>
              </w:rPr>
              <w:t>3</w:t>
            </w:r>
            <w:r w:rsidRPr="007D63B3">
              <w:rPr>
                <w:rFonts w:ascii="Arial" w:hAnsi="Arial" w:cs="Arial"/>
              </w:rPr>
              <w:t>)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26,33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0,0351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63B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0,227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сложной кирпичной кладки сводов, арок, глав и закомар при толщине кладки в 0,5 и 1 кирпич большемерным кирпичом</w:t>
            </w:r>
          </w:p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D63B3">
              <w:rPr>
                <w:rFonts w:ascii="Arial" w:hAnsi="Arial" w:cs="Arial"/>
              </w:rPr>
              <w:t>(единица измерения - м</w:t>
            </w:r>
            <w:r w:rsidRPr="007D63B3">
              <w:rPr>
                <w:rFonts w:ascii="Arial" w:hAnsi="Arial" w:cs="Arial"/>
                <w:vertAlign w:val="superscript"/>
              </w:rPr>
              <w:t>3</w:t>
            </w:r>
            <w:r w:rsidRPr="007D63B3">
              <w:rPr>
                <w:rFonts w:ascii="Arial" w:hAnsi="Arial" w:cs="Arial"/>
              </w:rPr>
              <w:t>)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32,6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0,0351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63B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0,227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простой кирпичной кладки сводов, арок, глав и закомар при толщине кладки в 1,5 кирпича большемерным кирпичом</w:t>
            </w:r>
          </w:p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D63B3">
              <w:rPr>
                <w:rFonts w:ascii="Arial" w:hAnsi="Arial" w:cs="Arial"/>
              </w:rPr>
              <w:t>(единица измерения - м</w:t>
            </w:r>
            <w:r w:rsidRPr="007D63B3">
              <w:rPr>
                <w:rFonts w:ascii="Arial" w:hAnsi="Arial" w:cs="Arial"/>
                <w:vertAlign w:val="superscript"/>
              </w:rPr>
              <w:t>3</w:t>
            </w:r>
            <w:r w:rsidRPr="007D63B3">
              <w:rPr>
                <w:rFonts w:ascii="Arial" w:hAnsi="Arial" w:cs="Arial"/>
              </w:rPr>
              <w:t>)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17,56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0,0396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63B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0,216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Е103-15-5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кирпичной кладки средней сложности сводов, арок, глав и закомар при толщине кладки в 1,5 кирпича большемерным кирпичом</w:t>
            </w:r>
          </w:p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D63B3">
              <w:rPr>
                <w:rFonts w:ascii="Arial" w:hAnsi="Arial" w:cs="Arial"/>
              </w:rPr>
              <w:t>(единица измерения - м</w:t>
            </w:r>
            <w:r w:rsidRPr="007D63B3">
              <w:rPr>
                <w:rFonts w:ascii="Arial" w:hAnsi="Arial" w:cs="Arial"/>
                <w:vertAlign w:val="superscript"/>
              </w:rPr>
              <w:t>3</w:t>
            </w:r>
            <w:r w:rsidRPr="007D63B3">
              <w:rPr>
                <w:rFonts w:ascii="Arial" w:hAnsi="Arial" w:cs="Arial"/>
              </w:rPr>
              <w:t>)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21,95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0,0396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63B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0,216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сложной кирпичной кладки сводов, арок, глав и закомар при толщине кладки в 1,5 кирпича большемерным кирпичом</w:t>
            </w:r>
          </w:p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D63B3">
              <w:rPr>
                <w:rFonts w:ascii="Arial" w:hAnsi="Arial" w:cs="Arial"/>
              </w:rPr>
              <w:t>(единица измерения - м</w:t>
            </w:r>
            <w:r w:rsidRPr="007D63B3">
              <w:rPr>
                <w:rFonts w:ascii="Arial" w:hAnsi="Arial" w:cs="Arial"/>
                <w:vertAlign w:val="superscript"/>
              </w:rPr>
              <w:t>3</w:t>
            </w:r>
            <w:r w:rsidRPr="007D63B3">
              <w:rPr>
                <w:rFonts w:ascii="Arial" w:hAnsi="Arial" w:cs="Arial"/>
              </w:rPr>
              <w:t>)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27,59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0,0396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63B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0,216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простой кирпичной кладки сводов, арок, глав и закомар при толщине кладки в 0,5 или 1 кирпич кирпичом старого образца</w:t>
            </w:r>
          </w:p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D63B3">
              <w:rPr>
                <w:rFonts w:ascii="Arial" w:hAnsi="Arial" w:cs="Arial"/>
              </w:rPr>
              <w:t>(единица измерения - м</w:t>
            </w:r>
            <w:r w:rsidRPr="007D63B3">
              <w:rPr>
                <w:rFonts w:ascii="Arial" w:hAnsi="Arial" w:cs="Arial"/>
                <w:vertAlign w:val="superscript"/>
              </w:rPr>
              <w:t>3</w:t>
            </w:r>
            <w:r w:rsidRPr="007D63B3">
              <w:rPr>
                <w:rFonts w:ascii="Arial" w:hAnsi="Arial" w:cs="Arial"/>
              </w:rPr>
              <w:t>)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20,69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63B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0,377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кирпичной кладки средней сложности сводов, арок, глав и закомар при толщине кладки в 0,5 или 1 кирпич кирпичом старого образца</w:t>
            </w:r>
          </w:p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D63B3">
              <w:rPr>
                <w:rFonts w:ascii="Arial" w:hAnsi="Arial" w:cs="Arial"/>
              </w:rPr>
              <w:t>(единица измерения - м</w:t>
            </w:r>
            <w:r w:rsidRPr="007D63B3">
              <w:rPr>
                <w:rFonts w:ascii="Arial" w:hAnsi="Arial" w:cs="Arial"/>
                <w:vertAlign w:val="superscript"/>
              </w:rPr>
              <w:t>3</w:t>
            </w:r>
            <w:r w:rsidRPr="007D63B3">
              <w:rPr>
                <w:rFonts w:ascii="Arial" w:hAnsi="Arial" w:cs="Arial"/>
              </w:rPr>
              <w:t>)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26,33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63B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0,377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сложной кирпичной кладки сводов, арок, глав и закомар при толщине кладки в 0,5 или 1 кирпич кирпичом старого образца</w:t>
            </w:r>
          </w:p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D63B3">
              <w:rPr>
                <w:rFonts w:ascii="Arial" w:hAnsi="Arial" w:cs="Arial"/>
              </w:rPr>
              <w:t>(единица измерения - м</w:t>
            </w:r>
            <w:r w:rsidRPr="007D63B3">
              <w:rPr>
                <w:rFonts w:ascii="Arial" w:hAnsi="Arial" w:cs="Arial"/>
                <w:vertAlign w:val="superscript"/>
              </w:rPr>
              <w:t>3</w:t>
            </w:r>
            <w:r w:rsidRPr="007D63B3">
              <w:rPr>
                <w:rFonts w:ascii="Arial" w:hAnsi="Arial" w:cs="Arial"/>
              </w:rPr>
              <w:t>)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32,6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63B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0,377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простой кирпичной кладки сводов, арок, глав и закомар при толщине кладки в 1,5 кирпича и более кирпичом старого образца</w:t>
            </w:r>
          </w:p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D63B3">
              <w:rPr>
                <w:rFonts w:ascii="Arial" w:hAnsi="Arial" w:cs="Arial"/>
              </w:rPr>
              <w:t>(единица измерения - м</w:t>
            </w:r>
            <w:r w:rsidRPr="007D63B3">
              <w:rPr>
                <w:rFonts w:ascii="Arial" w:hAnsi="Arial" w:cs="Arial"/>
                <w:vertAlign w:val="superscript"/>
              </w:rPr>
              <w:t>3</w:t>
            </w:r>
            <w:r w:rsidRPr="007D63B3">
              <w:rPr>
                <w:rFonts w:ascii="Arial" w:hAnsi="Arial" w:cs="Arial"/>
              </w:rPr>
              <w:t>)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17,56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0,0351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63B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0,357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Е103-15-11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кирпичной кладки средней сложности сводов, арок, глав и закомар при толщине кладки в 1,5 кирпича и более кирпичом старого образца</w:t>
            </w:r>
          </w:p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D63B3">
              <w:rPr>
                <w:rFonts w:ascii="Arial" w:hAnsi="Arial" w:cs="Arial"/>
              </w:rPr>
              <w:t>(единица измерения - м</w:t>
            </w:r>
            <w:r w:rsidRPr="007D63B3">
              <w:rPr>
                <w:rFonts w:ascii="Arial" w:hAnsi="Arial" w:cs="Arial"/>
                <w:vertAlign w:val="superscript"/>
              </w:rPr>
              <w:t>3</w:t>
            </w:r>
            <w:r w:rsidRPr="007D63B3">
              <w:rPr>
                <w:rFonts w:ascii="Arial" w:hAnsi="Arial" w:cs="Arial"/>
              </w:rPr>
              <w:t>)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21,95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0,0351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63B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0,357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Е103-15-12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сложной кирпичной кладки сводов, арок, глав и закомар при толщине кладки в 1,5 кирпича и более кирпичом старого образца</w:t>
            </w:r>
          </w:p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D63B3">
              <w:rPr>
                <w:rFonts w:ascii="Arial" w:hAnsi="Arial" w:cs="Arial"/>
              </w:rPr>
              <w:t>(единица измерения - м</w:t>
            </w:r>
            <w:r w:rsidRPr="007D63B3">
              <w:rPr>
                <w:rFonts w:ascii="Arial" w:hAnsi="Arial" w:cs="Arial"/>
                <w:vertAlign w:val="superscript"/>
              </w:rPr>
              <w:t>3</w:t>
            </w:r>
            <w:r w:rsidRPr="007D63B3">
              <w:rPr>
                <w:rFonts w:ascii="Arial" w:hAnsi="Arial" w:cs="Arial"/>
              </w:rPr>
              <w:t>)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27,59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0,0351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63B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0,357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Е103-15-13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простой кирпичной кладки сводов, арок, глав и закомар при толщине кладки в 0,5 или 1 кирпич стандартным кирпичом</w:t>
            </w:r>
          </w:p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D63B3">
              <w:rPr>
                <w:rFonts w:ascii="Arial" w:hAnsi="Arial" w:cs="Arial"/>
              </w:rPr>
              <w:t>(единица измерения - м</w:t>
            </w:r>
            <w:r w:rsidRPr="007D63B3">
              <w:rPr>
                <w:rFonts w:ascii="Arial" w:hAnsi="Arial" w:cs="Arial"/>
                <w:vertAlign w:val="superscript"/>
              </w:rPr>
              <w:t>3</w:t>
            </w:r>
            <w:r w:rsidRPr="007D63B3">
              <w:rPr>
                <w:rFonts w:ascii="Arial" w:hAnsi="Arial" w:cs="Arial"/>
              </w:rPr>
              <w:t>)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20,69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0,0297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63B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Е103-15-14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кирпичной кладки средней сложности сводов, арок, глав и закомар при толщине кладки в 0,5 или 1 кирпич стандартным кирпичом</w:t>
            </w:r>
          </w:p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D63B3">
              <w:rPr>
                <w:rFonts w:ascii="Arial" w:hAnsi="Arial" w:cs="Arial"/>
              </w:rPr>
              <w:t>(единица измерения - м</w:t>
            </w:r>
            <w:r w:rsidRPr="007D63B3">
              <w:rPr>
                <w:rFonts w:ascii="Arial" w:hAnsi="Arial" w:cs="Arial"/>
                <w:vertAlign w:val="superscript"/>
              </w:rPr>
              <w:t>3</w:t>
            </w:r>
            <w:r w:rsidRPr="007D63B3">
              <w:rPr>
                <w:rFonts w:ascii="Arial" w:hAnsi="Arial" w:cs="Arial"/>
              </w:rPr>
              <w:t>)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26,33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0,0297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63B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Е103-15-15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сложной кирпичной кладки сводов, арок, глав и закомар при толщине кладки в 0,5 или 1 кирпич стандартным кирпичом</w:t>
            </w:r>
          </w:p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D63B3">
              <w:rPr>
                <w:rFonts w:ascii="Arial" w:hAnsi="Arial" w:cs="Arial"/>
              </w:rPr>
              <w:t>(единица измерения - м</w:t>
            </w:r>
            <w:r w:rsidRPr="007D63B3">
              <w:rPr>
                <w:rFonts w:ascii="Arial" w:hAnsi="Arial" w:cs="Arial"/>
                <w:vertAlign w:val="superscript"/>
              </w:rPr>
              <w:t>3</w:t>
            </w:r>
            <w:r w:rsidRPr="007D63B3">
              <w:rPr>
                <w:rFonts w:ascii="Arial" w:hAnsi="Arial" w:cs="Arial"/>
              </w:rPr>
              <w:t>)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32,6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0,0297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63B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Е103-15-16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простой кирпичной кладки сводов, арок, глав и закомар при толщине кладки в 1,5 кирпича и более стандартным кирпичом</w:t>
            </w:r>
          </w:p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D63B3">
              <w:rPr>
                <w:rFonts w:ascii="Arial" w:hAnsi="Arial" w:cs="Arial"/>
              </w:rPr>
              <w:t>(единица измерения - м</w:t>
            </w:r>
            <w:r w:rsidRPr="007D63B3">
              <w:rPr>
                <w:rFonts w:ascii="Arial" w:hAnsi="Arial" w:cs="Arial"/>
                <w:vertAlign w:val="superscript"/>
              </w:rPr>
              <w:t>3</w:t>
            </w:r>
            <w:r w:rsidRPr="007D63B3">
              <w:rPr>
                <w:rFonts w:ascii="Arial" w:hAnsi="Arial" w:cs="Arial"/>
              </w:rPr>
              <w:t>)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17,56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0,0351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63B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0,415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Е103-15-17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кирпичной кладки средней сложности сводов, арок, глав и закомар при толщине кладки в 1,5 кирпича и более стандартным кирпичом</w:t>
            </w:r>
          </w:p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D63B3">
              <w:rPr>
                <w:rFonts w:ascii="Arial" w:hAnsi="Arial" w:cs="Arial"/>
              </w:rPr>
              <w:t>(единица измерения - м</w:t>
            </w:r>
            <w:r w:rsidRPr="007D63B3">
              <w:rPr>
                <w:rFonts w:ascii="Arial" w:hAnsi="Arial" w:cs="Arial"/>
                <w:vertAlign w:val="superscript"/>
              </w:rPr>
              <w:t>3</w:t>
            </w:r>
            <w:r w:rsidRPr="007D63B3">
              <w:rPr>
                <w:rFonts w:ascii="Arial" w:hAnsi="Arial" w:cs="Arial"/>
              </w:rPr>
              <w:t>)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21,95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0,0351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63B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0,415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Е103-15-18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сложной кирпичной кладки сводов, арок, глав и закомар при толщине кладки в 1,5 кирпича и более стандартным кирпичом</w:t>
            </w:r>
          </w:p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D63B3">
              <w:rPr>
                <w:rFonts w:ascii="Arial" w:hAnsi="Arial" w:cs="Arial"/>
              </w:rPr>
              <w:t>(единица измерения - м</w:t>
            </w:r>
            <w:r w:rsidRPr="007D63B3">
              <w:rPr>
                <w:rFonts w:ascii="Arial" w:hAnsi="Arial" w:cs="Arial"/>
                <w:vertAlign w:val="superscript"/>
              </w:rPr>
              <w:t>3</w:t>
            </w:r>
            <w:r w:rsidRPr="007D63B3">
              <w:rPr>
                <w:rFonts w:ascii="Arial" w:hAnsi="Arial" w:cs="Arial"/>
              </w:rPr>
              <w:t>)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27,59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0,0351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63B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602985" w:rsidRPr="007D63B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7D63B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7D63B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0,415</w:t>
            </w:r>
          </w:p>
        </w:tc>
      </w:tr>
    </w:tbl>
    <w:p w:rsidR="00602985" w:rsidRPr="007D63B3" w:rsidRDefault="00602985" w:rsidP="00602985">
      <w:pPr>
        <w:pStyle w:val="a5"/>
        <w:rPr>
          <w:rFonts w:ascii="Arial" w:hAnsi="Arial" w:cs="Arial"/>
          <w:b/>
          <w:sz w:val="2"/>
        </w:rPr>
      </w:pPr>
    </w:p>
    <w:p w:rsidR="00602985" w:rsidRPr="00C2441C" w:rsidRDefault="0060298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050361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103-16. Реставрация кирпичных полов, площадок и ступеней</w:t>
            </w: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050361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основания с подсыпкой песком толщиной до 5 см;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выстилка кирпича в елку, диагональных или прямых рядов с соблюдением правильности рядов по шнуру(ватерпасу);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заливка швов раствором;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выравнивание выстилки.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02985" w:rsidRDefault="00602985" w:rsidP="0060298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02985" w:rsidRPr="00050361" w:rsidTr="00F4554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стандартным кирпичом кирпичных полов, площадок и ступеней при выстилке плашмя</w:t>
            </w:r>
          </w:p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0361">
              <w:rPr>
                <w:rFonts w:ascii="Arial" w:hAnsi="Arial" w:cs="Arial"/>
              </w:rPr>
              <w:t>(единица измерения - м</w:t>
            </w:r>
            <w:r w:rsidRPr="00050361">
              <w:rPr>
                <w:rFonts w:ascii="Arial" w:hAnsi="Arial" w:cs="Arial"/>
                <w:vertAlign w:val="superscript"/>
              </w:rPr>
              <w:t>2</w:t>
            </w:r>
            <w:r w:rsidRPr="00050361">
              <w:rPr>
                <w:rFonts w:ascii="Arial" w:hAnsi="Arial" w:cs="Arial"/>
              </w:rPr>
              <w:t>)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1,91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036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кирпичом старого образца кирпичных полов, площадок и ступеней при выстилке плашмя</w:t>
            </w:r>
          </w:p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0361">
              <w:rPr>
                <w:rFonts w:ascii="Arial" w:hAnsi="Arial" w:cs="Arial"/>
              </w:rPr>
              <w:t>(единица измерения - м</w:t>
            </w:r>
            <w:r w:rsidRPr="00050361">
              <w:rPr>
                <w:rFonts w:ascii="Arial" w:hAnsi="Arial" w:cs="Arial"/>
                <w:vertAlign w:val="superscript"/>
              </w:rPr>
              <w:t>2</w:t>
            </w:r>
            <w:r w:rsidRPr="00050361">
              <w:rPr>
                <w:rFonts w:ascii="Arial" w:hAnsi="Arial" w:cs="Arial"/>
              </w:rPr>
              <w:t>)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1,91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036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большемерным кирпичом кирпичных полов, площадок и ступеней при выстилке плашмя</w:t>
            </w:r>
          </w:p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0361">
              <w:rPr>
                <w:rFonts w:ascii="Arial" w:hAnsi="Arial" w:cs="Arial"/>
              </w:rPr>
              <w:t>(единица измерения - м</w:t>
            </w:r>
            <w:r w:rsidRPr="00050361">
              <w:rPr>
                <w:rFonts w:ascii="Arial" w:hAnsi="Arial" w:cs="Arial"/>
                <w:vertAlign w:val="superscript"/>
              </w:rPr>
              <w:t>2</w:t>
            </w:r>
            <w:r w:rsidRPr="00050361">
              <w:rPr>
                <w:rFonts w:ascii="Arial" w:hAnsi="Arial" w:cs="Arial"/>
              </w:rPr>
              <w:t>)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1,91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036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стандартным кирпичом кирпичных полов, площадок и ступеней при выстилке на ребро</w:t>
            </w:r>
          </w:p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0361">
              <w:rPr>
                <w:rFonts w:ascii="Arial" w:hAnsi="Arial" w:cs="Arial"/>
              </w:rPr>
              <w:t>(единица измерения - м</w:t>
            </w:r>
            <w:r w:rsidRPr="00050361">
              <w:rPr>
                <w:rFonts w:ascii="Arial" w:hAnsi="Arial" w:cs="Arial"/>
                <w:vertAlign w:val="superscript"/>
              </w:rPr>
              <w:t>2</w:t>
            </w:r>
            <w:r w:rsidRPr="00050361">
              <w:rPr>
                <w:rFonts w:ascii="Arial" w:hAnsi="Arial" w:cs="Arial"/>
              </w:rPr>
              <w:t>)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036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кирпичом старого образца кирпичных полов, площадок и ступеней при выстилке на ребро</w:t>
            </w:r>
          </w:p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0361">
              <w:rPr>
                <w:rFonts w:ascii="Arial" w:hAnsi="Arial" w:cs="Arial"/>
              </w:rPr>
              <w:t>(единица измерения - м</w:t>
            </w:r>
            <w:r w:rsidRPr="00050361">
              <w:rPr>
                <w:rFonts w:ascii="Arial" w:hAnsi="Arial" w:cs="Arial"/>
                <w:vertAlign w:val="superscript"/>
              </w:rPr>
              <w:t>2</w:t>
            </w:r>
            <w:r w:rsidRPr="00050361">
              <w:rPr>
                <w:rFonts w:ascii="Arial" w:hAnsi="Arial" w:cs="Arial"/>
              </w:rPr>
              <w:t>)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036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большемерным кирпичом кирпичных полов, площадок и ступеней при выстилке на ребро</w:t>
            </w:r>
          </w:p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0361">
              <w:rPr>
                <w:rFonts w:ascii="Arial" w:hAnsi="Arial" w:cs="Arial"/>
              </w:rPr>
              <w:t>(единица измерения - м</w:t>
            </w:r>
            <w:r w:rsidRPr="00050361">
              <w:rPr>
                <w:rFonts w:ascii="Arial" w:hAnsi="Arial" w:cs="Arial"/>
                <w:vertAlign w:val="superscript"/>
              </w:rPr>
              <w:t>2</w:t>
            </w:r>
            <w:r w:rsidRPr="00050361">
              <w:rPr>
                <w:rFonts w:ascii="Arial" w:hAnsi="Arial" w:cs="Arial"/>
              </w:rPr>
              <w:t>)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036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050361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0361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0361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</w:tbl>
    <w:p w:rsidR="00602985" w:rsidRPr="00050361" w:rsidRDefault="00602985" w:rsidP="00602985">
      <w:pPr>
        <w:pStyle w:val="a5"/>
        <w:rPr>
          <w:rFonts w:ascii="Arial" w:hAnsi="Arial" w:cs="Arial"/>
          <w:b/>
          <w:sz w:val="2"/>
        </w:rPr>
      </w:pPr>
    </w:p>
    <w:p w:rsidR="00602985" w:rsidRPr="00C2441C" w:rsidRDefault="0060298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E87478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103-17. Пробивка горизонтальных борозд</w:t>
            </w: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E87478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места пробивки;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пробивка горизонтальных борозд вручную с осторожностью, обеспечивающей сохранность основания кладки;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зачистка задней и боковых поверхностей борозды;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отгребание мусора в сторону.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02985" w:rsidRDefault="00602985" w:rsidP="0060298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02985" w:rsidRPr="00E87478" w:rsidTr="00F4554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высотой 1,5 кирпича глубиной 0,25 кирпича в кирпичной кладке слабой прочности</w:t>
            </w:r>
          </w:p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478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высотой 1,5 кирпича глубиной 0,25 кирпича в кирпичной кладке средней прочности</w:t>
            </w:r>
          </w:p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478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1,87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высотой 1,5 кирпича глубиной 0,25 кирпича в кирпичной кладке большой прочности</w:t>
            </w:r>
          </w:p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478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высотой 1,5 кирпича глубиной 0,5 кирпича в кирпичной кладке слабой прочности</w:t>
            </w:r>
          </w:p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478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высотой 1,5 кирпича глубиной 0,5 кирпича в кирпичной кладке средней прочности</w:t>
            </w:r>
          </w:p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478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высотой 1,5 кирпича, глубиной 0,5 кирпича в кирпичной кладке большой прочности</w:t>
            </w:r>
          </w:p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478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6,17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высотой 1,5 кирпича, глубиной 1 кирпич в кирпичной кладке слабой прочности</w:t>
            </w:r>
          </w:p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478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4,23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высотой 1,5 кирпича, глубиной 1 кирпич в кирпичной кладке средней прочности</w:t>
            </w:r>
          </w:p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478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9,38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Е103-17-9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высотой 1,5 кирпича, глубиной 1 кирпич в кирпичной кладке большой прочности</w:t>
            </w:r>
          </w:p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478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14,08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высотой 2 кирпича глубиной 0,25 кирпича в кирпичной кладке слабой прочности</w:t>
            </w:r>
          </w:p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478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Е103-17-11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высотой 2 кирпича глубиной 0,25 кирпича в кирпичной кладке средней прочности</w:t>
            </w:r>
          </w:p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478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Е103-17-12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высотой 2 кирпича глубиной 0,25 кирпича в кирпичной кладке большой прочности</w:t>
            </w:r>
          </w:p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478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4,19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Е103-17-13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высотой 2 кирпича глубиной 0,5 кирпича в кирпичной кладке слабой прочности</w:t>
            </w:r>
          </w:p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478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Е103-17-14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высотой 2 кирпича глубиной 0,5 кирпича в кирпичной кладке средней прочности</w:t>
            </w:r>
          </w:p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478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6,08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Е103-17-15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высотой 2 кирпича глубиной 0,5 кирпича в кирпичной кладке большой прочности</w:t>
            </w:r>
          </w:p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478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8,81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Е103-17-16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высотой 2 кирпича глубиной 1 кирпич в кирпичной кладке слабой прочности</w:t>
            </w:r>
          </w:p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478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6,07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Е103-17-17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высотой 2 кирпича глубиной 1 кирпич в кирпичной кладке средней прочности</w:t>
            </w:r>
          </w:p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478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12,47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Е103-17-18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высотой 2 кирпича глубиной 1 кирпич в кирпичной кладке большой прочности</w:t>
            </w:r>
          </w:p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478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18,41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Е103-17-19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высотой 3 кирпича глубиной 0,25 кирпича в кирпичной кладке слабой прочности</w:t>
            </w:r>
          </w:p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478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Е103-17-20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высотой 3 кирпича глубиной 0,25 кирпича в кирпичной кладке средней прочности</w:t>
            </w:r>
          </w:p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478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Е103-17-21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высотой 3 кирпича глубиной 0,25 кирпича в кирпичной кладке большой прочности</w:t>
            </w:r>
          </w:p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478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6,17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Е103-17-22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высотой 3 кирпича глубиной 0,5 кирпича в кирпичной кладке слабой прочности</w:t>
            </w:r>
          </w:p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478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3,51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Е103-17-23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высотой 3 кирпича глубиной 0,5 кирпича в кирпичной кладке средней прочности</w:t>
            </w:r>
          </w:p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478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7,96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Е103-17-24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высотой 3 кирпича глубиной 0,5 кирпича в кирпичной кладке большой прочности</w:t>
            </w:r>
          </w:p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478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11,43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Е103-17-25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высотой 3 кирпича глубиной 1 кирпич в кирпичной кладке слабой прочности</w:t>
            </w:r>
          </w:p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478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8,75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Е103-17-26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высотой 3 кирпича глубиной 1 кирпич в кирпичной кладке средней прочности</w:t>
            </w:r>
          </w:p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478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18,66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Е103-17-27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борозд высотой 3 кирпича глубиной 1 кирпич в кирпичной кладке большой прочности</w:t>
            </w:r>
          </w:p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478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02985" w:rsidRPr="00E87478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87478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87478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27,8</w:t>
            </w:r>
          </w:p>
        </w:tc>
      </w:tr>
    </w:tbl>
    <w:p w:rsidR="00602985" w:rsidRPr="00E87478" w:rsidRDefault="00602985" w:rsidP="00602985">
      <w:pPr>
        <w:pStyle w:val="a5"/>
        <w:rPr>
          <w:rFonts w:ascii="Arial" w:hAnsi="Arial" w:cs="Arial"/>
          <w:b/>
          <w:sz w:val="2"/>
        </w:rPr>
      </w:pPr>
    </w:p>
    <w:p w:rsidR="00602985" w:rsidRPr="00C2441C" w:rsidRDefault="0060298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F70C03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103-18. Заделка борозд</w:t>
            </w: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F70C03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борозды с промывкой водой;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подбор кирпича с необходимой подтеской;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борозды кирпичом на растворе, с соответствующей перевязкой;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очистка лица кладки от подтеков раствора.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02985" w:rsidRDefault="00602985" w:rsidP="0060298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02985" w:rsidRPr="00F70C03" w:rsidTr="00F4554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большемерным кирпичом борозд сечением 1 х 0,5 кирпича</w:t>
            </w:r>
          </w:p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70C03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0C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0C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большемерным кирпичом борозд сечением 1 х 1 кирпича</w:t>
            </w:r>
          </w:p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70C03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0C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0C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большемерным кирпичом борозд сечением 1 х 1,5 кирпича</w:t>
            </w:r>
          </w:p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70C03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3,89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0C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0C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большемерным кирпичом борозд сечением 1,5 х 1,5 кирпича</w:t>
            </w:r>
          </w:p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70C03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5,65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0,0069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0C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0C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большемерным кирпичом борозд сечением 2 х 1,5 кирпича</w:t>
            </w:r>
          </w:p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70C03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8,12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0C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0C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0,073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кирпичом старого образца борозд сечением 1 х 0,5 кирпича</w:t>
            </w:r>
          </w:p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70C03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0C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0C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кирпичом старого образца борозд сечением 1 х 1 кирпича</w:t>
            </w:r>
          </w:p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70C03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0,0041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0C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0C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кирпичом старого образца борозд сечением 1 х 1,5 кирпича</w:t>
            </w:r>
          </w:p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70C03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3,89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0,0063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0C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0C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кирпичом старого образца борозд сечением 1,5 х 1,5 кирпича</w:t>
            </w:r>
          </w:p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70C03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5,65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0C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0C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кирпичом старого образца борозд сечением 2 х 1,5 кирпича</w:t>
            </w:r>
          </w:p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70C03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8,12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0,0047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0,0116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0C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0C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0,086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Е103-18-11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стандартным кирпичом борозд сечением 1 х 0,5 кирпича</w:t>
            </w:r>
          </w:p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70C03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0C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0C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Е103-18-12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стандартным кирпичом борозд сечением 1 х 1 кирпич</w:t>
            </w:r>
          </w:p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70C03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0C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0C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Е103-18-13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стандартным кирпичом борозд сечением 1 х 1,5 кирпича</w:t>
            </w:r>
          </w:p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70C03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3,89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0,0046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0C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0C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Е103-18-14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стандартным кирпичом борозд сечением 1,5 х 1,5 кирпича</w:t>
            </w:r>
          </w:p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70C03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5,65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0,0033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0,0067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0C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0C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Е103-18-15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стандартным кирпичом борозд сечением 2 х 1,5 кирпича</w:t>
            </w:r>
          </w:p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70C03">
              <w:rPr>
                <w:rFonts w:ascii="Arial" w:hAnsi="Arial" w:cs="Arial"/>
              </w:rPr>
              <w:t>(единица измерения - м борозды)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7,77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0C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0C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2985" w:rsidRPr="00F70C03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70C03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70C03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0,086</w:t>
            </w:r>
          </w:p>
        </w:tc>
      </w:tr>
    </w:tbl>
    <w:p w:rsidR="00602985" w:rsidRPr="00F70C03" w:rsidRDefault="00602985" w:rsidP="00602985">
      <w:pPr>
        <w:pStyle w:val="a5"/>
        <w:rPr>
          <w:rFonts w:ascii="Arial" w:hAnsi="Arial" w:cs="Arial"/>
          <w:b/>
          <w:sz w:val="2"/>
        </w:rPr>
      </w:pPr>
    </w:p>
    <w:p w:rsidR="00602985" w:rsidRPr="00C2441C" w:rsidRDefault="0060298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E7532A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103-19. Укрепление кирпичных кладок путем заделки стальных балок, рельсов, затяжек, связей и т.д.</w:t>
            </w: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02985" w:rsidRPr="00E7532A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E7532A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укладка стальных балок, рельсов и связей по уровню с расчисткой места укладки и устройством подкладок под концы балок;</w:t>
            </w:r>
          </w:p>
        </w:tc>
      </w:tr>
      <w:tr w:rsidR="00602985" w:rsidRPr="00E7532A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для сводов - укладка стальных затяжек с постановкой анкеров, с установкой штырей, обухов, засовов, расклинкой и постановкой стяжных муфт;</w:t>
            </w:r>
          </w:p>
        </w:tc>
      </w:tr>
      <w:tr w:rsidR="00602985" w:rsidRPr="00E7532A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проверка напряжения связей по истечению срока схватывания кладки.</w:t>
            </w:r>
          </w:p>
        </w:tc>
      </w:tr>
      <w:tr w:rsidR="00602985" w:rsidRPr="00E7532A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02985" w:rsidRDefault="00602985" w:rsidP="0060298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02985" w:rsidRPr="00E7532A" w:rsidTr="00F4554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E7532A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E7532A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E7532A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E7532A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02985" w:rsidRPr="00E7532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7532A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7532A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7532A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7532A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02985" w:rsidRPr="00E7532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7532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Укрепление кирпичных кладок стен, столбов и др. конструкций путем заделки стальных балок, рельсов, затяжек, связей и так далее</w:t>
            </w:r>
          </w:p>
          <w:p w:rsidR="00602985" w:rsidRPr="00E7532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532A">
              <w:rPr>
                <w:rFonts w:ascii="Arial" w:hAnsi="Arial" w:cs="Arial"/>
              </w:rPr>
              <w:t>(единица измерения - т балок)</w:t>
            </w:r>
          </w:p>
        </w:tc>
      </w:tr>
      <w:tr w:rsidR="00602985" w:rsidRPr="00E7532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7532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7532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7532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7532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7532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7532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7532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602985" w:rsidRPr="00E7532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7532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7532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7532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7532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188,1</w:t>
            </w:r>
          </w:p>
        </w:tc>
      </w:tr>
      <w:tr w:rsidR="00602985" w:rsidRPr="00E7532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7532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7532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E7532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7532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7532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E7532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7532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7532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602985" w:rsidRPr="00E7532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7532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7532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602985" w:rsidRPr="00E7532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7532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7532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Индивидуальные сварные конструкции решетчатые массой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7532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7532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02985" w:rsidRPr="00E7532A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7532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Е103-19-2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Укрепление кирпичных кладок сводов стальными затяжками</w:t>
            </w:r>
          </w:p>
          <w:p w:rsidR="00602985" w:rsidRPr="00E7532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532A">
              <w:rPr>
                <w:rFonts w:ascii="Arial" w:hAnsi="Arial" w:cs="Arial"/>
              </w:rPr>
              <w:t>(единица измерения - т затяжек)</w:t>
            </w:r>
          </w:p>
        </w:tc>
      </w:tr>
      <w:tr w:rsidR="00602985" w:rsidRPr="00E7532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7532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7532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7532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7532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7532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7532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7532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602985" w:rsidRPr="00E7532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7532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7532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7532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7532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211,47</w:t>
            </w:r>
          </w:p>
        </w:tc>
      </w:tr>
      <w:tr w:rsidR="00602985" w:rsidRPr="00E7532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7532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7532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E7532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7532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7532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E7532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7532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7532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E7532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7532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7532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E7532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7532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7532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Затяжки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7532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7532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602985" w:rsidRPr="00E7532A" w:rsidRDefault="00602985" w:rsidP="00602985">
      <w:pPr>
        <w:pStyle w:val="a5"/>
        <w:rPr>
          <w:rFonts w:ascii="Arial" w:hAnsi="Arial" w:cs="Arial"/>
          <w:b/>
          <w:sz w:val="2"/>
        </w:rPr>
      </w:pPr>
    </w:p>
    <w:p w:rsidR="00602985" w:rsidRPr="00C2441C" w:rsidRDefault="0060298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991D60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103-20. Укрепление расслоившейся кирпичной кладки путем инъекцирования связующими растворами</w:t>
            </w: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991D60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расчистка и тщательная заделка или зачеканка трещин шириной 10 мм в стенах или сводах с предварительным увлажнением водой;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розеток с одновременной формовкой и устройством отверстия в центре розетки;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трехкратное нагнетание раствора при помощи ручного инъектора или гидравлического растворонасоса с предварительной промывкой трещин водой;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снятие розеток и заправка трещин по лицу кладки;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зачистка поверхности;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ведение журнала работ по нагнетанию растворов в трещины кладки;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перемещение аппаратуры в пределах объекта.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02985" w:rsidRDefault="00602985" w:rsidP="0060298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02985" w:rsidRPr="00991D60" w:rsidTr="00F4554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и обмазка трещин связующим раствором</w:t>
            </w:r>
          </w:p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91D60">
              <w:rPr>
                <w:rFonts w:ascii="Arial" w:hAnsi="Arial" w:cs="Arial"/>
              </w:rPr>
              <w:t>(единица измерения - 10 м трещин)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Расчистка и зачеканка трещин связующим раствором</w:t>
            </w:r>
          </w:p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91D60">
              <w:rPr>
                <w:rFonts w:ascii="Arial" w:hAnsi="Arial" w:cs="Arial"/>
              </w:rPr>
              <w:t>(единица измерения - 10 м трещин)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5,77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91D6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Е103-20-3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Формовка и заделка розеток связующим раствором</w:t>
            </w:r>
          </w:p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91D60">
              <w:rPr>
                <w:rFonts w:ascii="Arial" w:hAnsi="Arial" w:cs="Arial"/>
              </w:rPr>
              <w:t>(единица измерения - 10 розеток)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Е103-20-4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Укрепление расслоившейся кирпичной кладки при ширине инъекционной трещины до 5 мм путем инъекцирования связующего раствора ручным инъектором</w:t>
            </w:r>
          </w:p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91D60">
              <w:rPr>
                <w:rFonts w:ascii="Arial" w:hAnsi="Arial" w:cs="Arial"/>
              </w:rPr>
              <w:t>(единица измерения - 50 л раствора)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9,66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Е103-20-5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Укрепление расслоившейся кирпичной кладки при ширине инъекционной трещины до 5 мм путем инъекцирования связующего раствора гидравлическим инъектором</w:t>
            </w:r>
          </w:p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91D60">
              <w:rPr>
                <w:rFonts w:ascii="Arial" w:hAnsi="Arial" w:cs="Arial"/>
              </w:rPr>
              <w:t>(единица измерения - 50 л раствора)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991D6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со шлаком ЦЕМ II А/Ш 42,5-Н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Е103-20-6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Укрепление расслоившейся кирпичной кладки при ширине инъекционной трещины более 5 мм путем инъекцирования связующего раствора ручным инъектором</w:t>
            </w:r>
          </w:p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91D60">
              <w:rPr>
                <w:rFonts w:ascii="Arial" w:hAnsi="Arial" w:cs="Arial"/>
              </w:rPr>
              <w:t>(единица измерения - 50 л раствора)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9,66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со шлаком ЦЕМ II А/Ш 42,5-Н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Е103-20-7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Укрепление расслоившейся кирпичной кладки при ширине инъекционной трещины более 5 мм путем инъекцирования связующего раствора гидравлическим инъектором</w:t>
            </w:r>
          </w:p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91D60">
              <w:rPr>
                <w:rFonts w:ascii="Arial" w:hAnsi="Arial" w:cs="Arial"/>
              </w:rPr>
              <w:t>(единица измерения - 50 л раствора)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991D6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02985" w:rsidRPr="00991D60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991D60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со шлаком ЦЕМ II А/Ш 42,5-Н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991D60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</w:tbl>
    <w:p w:rsidR="00602985" w:rsidRPr="00991D60" w:rsidRDefault="00602985" w:rsidP="00602985">
      <w:pPr>
        <w:pStyle w:val="a5"/>
        <w:rPr>
          <w:rFonts w:ascii="Arial" w:hAnsi="Arial" w:cs="Arial"/>
          <w:b/>
          <w:sz w:val="2"/>
        </w:rPr>
      </w:pPr>
    </w:p>
    <w:p w:rsidR="00602985" w:rsidRPr="00C2441C" w:rsidRDefault="0060298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05643C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103-21. Реставрация швов кирпичной кладки путем заполнения специальным (известковым) раствором или составами типа "Funсоsil fugеnmortel"</w:t>
            </w: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02985" w:rsidRPr="0005643C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05643C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выборка выветрившегося раствора из швов кладки;</w:t>
            </w:r>
          </w:p>
        </w:tc>
      </w:tr>
      <w:tr w:rsidR="00602985" w:rsidRPr="0005643C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промывка расчищенных швов водой;</w:t>
            </w:r>
          </w:p>
        </w:tc>
      </w:tr>
      <w:tr w:rsidR="00602985" w:rsidRPr="0005643C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заполнение швов специальным известковым раствором с тщательным заглаживанием теркой;</w:t>
            </w:r>
          </w:p>
        </w:tc>
      </w:tr>
      <w:tr w:rsidR="00602985" w:rsidRPr="0005643C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окончательная зачистка поверхности - отшлифовка;</w:t>
            </w:r>
          </w:p>
        </w:tc>
      </w:tr>
      <w:tr w:rsidR="00602985" w:rsidRPr="0005643C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приготовление известкового раствора по специальной рецептуре.</w:t>
            </w:r>
          </w:p>
        </w:tc>
      </w:tr>
      <w:tr w:rsidR="00602985" w:rsidRPr="0005643C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02985" w:rsidRDefault="00602985" w:rsidP="0060298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02985" w:rsidRPr="0005643C" w:rsidTr="00F4554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05643C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05643C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05643C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05643C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02985" w:rsidRPr="0005643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643C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643C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643C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643C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02985" w:rsidRPr="0005643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643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643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швов кирпичной кладки путем заполнения известковым раствором</w:t>
            </w:r>
          </w:p>
          <w:p w:rsidR="00602985" w:rsidRPr="0005643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643C">
              <w:rPr>
                <w:rFonts w:ascii="Arial" w:hAnsi="Arial" w:cs="Arial"/>
              </w:rPr>
              <w:t>(единица измерения - м</w:t>
            </w:r>
            <w:r w:rsidRPr="0005643C">
              <w:rPr>
                <w:rFonts w:ascii="Arial" w:hAnsi="Arial" w:cs="Arial"/>
                <w:vertAlign w:val="superscript"/>
              </w:rPr>
              <w:t>2</w:t>
            </w:r>
            <w:r w:rsidRPr="0005643C">
              <w:rPr>
                <w:rFonts w:ascii="Arial" w:hAnsi="Arial" w:cs="Arial"/>
              </w:rPr>
              <w:t xml:space="preserve"> кладки)</w:t>
            </w:r>
          </w:p>
        </w:tc>
      </w:tr>
      <w:tr w:rsidR="00602985" w:rsidRPr="0005643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643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643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05643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643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643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643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643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02985" w:rsidRPr="0005643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643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643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643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643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602985" w:rsidRPr="0005643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643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643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05643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643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643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05643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643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643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05643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643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643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643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643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0,00102</w:t>
            </w:r>
          </w:p>
        </w:tc>
      </w:tr>
      <w:tr w:rsidR="00602985" w:rsidRPr="0005643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643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643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643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643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643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0,0087</w:t>
            </w:r>
          </w:p>
        </w:tc>
      </w:tr>
      <w:tr w:rsidR="00602985" w:rsidRPr="0005643C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643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05643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швов кирпичной кладки путем заполнения составами типа "Funcosil fugenmortel"</w:t>
            </w:r>
          </w:p>
          <w:p w:rsidR="00602985" w:rsidRPr="0005643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643C">
              <w:rPr>
                <w:rFonts w:ascii="Arial" w:hAnsi="Arial" w:cs="Arial"/>
              </w:rPr>
              <w:t>(единица измерения - м</w:t>
            </w:r>
            <w:r w:rsidRPr="0005643C">
              <w:rPr>
                <w:rFonts w:ascii="Arial" w:hAnsi="Arial" w:cs="Arial"/>
                <w:vertAlign w:val="superscript"/>
              </w:rPr>
              <w:t>2</w:t>
            </w:r>
            <w:r w:rsidRPr="0005643C">
              <w:rPr>
                <w:rFonts w:ascii="Arial" w:hAnsi="Arial" w:cs="Arial"/>
              </w:rPr>
              <w:t xml:space="preserve"> кладки)</w:t>
            </w:r>
          </w:p>
        </w:tc>
      </w:tr>
      <w:tr w:rsidR="00602985" w:rsidRPr="0005643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643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643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05643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643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643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643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643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02985" w:rsidRPr="0005643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643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643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643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643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602985" w:rsidRPr="0005643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643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643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05643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643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643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05643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643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643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05643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643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643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643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643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643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0,0087</w:t>
            </w:r>
          </w:p>
        </w:tc>
      </w:tr>
      <w:tr w:rsidR="00602985" w:rsidRPr="0005643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643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643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05643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643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643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05643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643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643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02985" w:rsidRPr="0005643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643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5643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Шовный раствор "Funсоsil-fugеnmоrtеl"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643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5643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</w:tbl>
    <w:p w:rsidR="00602985" w:rsidRPr="0005643C" w:rsidRDefault="00602985" w:rsidP="00602985">
      <w:pPr>
        <w:pStyle w:val="a5"/>
        <w:rPr>
          <w:rFonts w:ascii="Arial" w:hAnsi="Arial" w:cs="Arial"/>
          <w:b/>
          <w:sz w:val="2"/>
        </w:rPr>
      </w:pPr>
    </w:p>
    <w:p w:rsidR="00602985" w:rsidRPr="00C2441C" w:rsidRDefault="0060298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02387A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103-22. Расшивка швов в старых кладках обычным кладочным раствором</w:t>
            </w: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02985" w:rsidRPr="0002387A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02387A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расчистка швов старых кладок с тщательной промывкой водой;</w:t>
            </w:r>
          </w:p>
        </w:tc>
      </w:tr>
      <w:tr w:rsidR="00602985" w:rsidRPr="0002387A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расшивка швов кладки раствором по заданному профилю с удалением излишнего раствора;</w:t>
            </w:r>
          </w:p>
        </w:tc>
      </w:tr>
      <w:tr w:rsidR="00602985" w:rsidRPr="0002387A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поверхности стен от подтеков раствора.</w:t>
            </w:r>
          </w:p>
        </w:tc>
      </w:tr>
      <w:tr w:rsidR="00602985" w:rsidRPr="0002387A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02985" w:rsidRDefault="00602985" w:rsidP="0060298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02985" w:rsidRPr="0002387A" w:rsidTr="00F4554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02985" w:rsidRPr="0002387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02985" w:rsidRPr="0002387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Выпуклая расшивка швов в старых кладках обычным кладочным раствором</w:t>
            </w:r>
          </w:p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387A">
              <w:rPr>
                <w:rFonts w:ascii="Arial" w:hAnsi="Arial" w:cs="Arial"/>
              </w:rPr>
              <w:t>(единица измерения - м</w:t>
            </w:r>
            <w:r w:rsidRPr="0002387A">
              <w:rPr>
                <w:rFonts w:ascii="Arial" w:hAnsi="Arial" w:cs="Arial"/>
                <w:vertAlign w:val="superscript"/>
              </w:rPr>
              <w:t>2</w:t>
            </w:r>
            <w:r w:rsidRPr="0002387A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602985" w:rsidRPr="0002387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02387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02985" w:rsidRPr="0002387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02985" w:rsidRPr="0002387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02985" w:rsidRPr="0002387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02387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02985" w:rsidRPr="0002387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02387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02387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02387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602985" w:rsidRPr="0002387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02985" w:rsidRPr="0002387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02387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02387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387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02985" w:rsidRPr="0002387A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Вогнутая расшивка швов в старых кладках обычным кладочным раствором</w:t>
            </w:r>
          </w:p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387A">
              <w:rPr>
                <w:rFonts w:ascii="Arial" w:hAnsi="Arial" w:cs="Arial"/>
              </w:rPr>
              <w:t>(единица измерения - м</w:t>
            </w:r>
            <w:r w:rsidRPr="0002387A">
              <w:rPr>
                <w:rFonts w:ascii="Arial" w:hAnsi="Arial" w:cs="Arial"/>
                <w:vertAlign w:val="superscript"/>
              </w:rPr>
              <w:t>2</w:t>
            </w:r>
            <w:r w:rsidRPr="0002387A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602985" w:rsidRPr="0002387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02387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602985" w:rsidRPr="0002387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602985" w:rsidRPr="0002387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02985" w:rsidRPr="0002387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02387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02985" w:rsidRPr="0002387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02387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02387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02387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602985" w:rsidRPr="0002387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602985" w:rsidRPr="0002387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02387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02387A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02387A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387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02387A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</w:tbl>
    <w:p w:rsidR="00602985" w:rsidRPr="0002387A" w:rsidRDefault="00602985" w:rsidP="00602985">
      <w:pPr>
        <w:pStyle w:val="a5"/>
        <w:rPr>
          <w:rFonts w:ascii="Arial" w:hAnsi="Arial" w:cs="Arial"/>
          <w:b/>
          <w:sz w:val="2"/>
        </w:rPr>
      </w:pPr>
    </w:p>
    <w:p w:rsidR="00602985" w:rsidRPr="00C2441C" w:rsidRDefault="0060298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E4317C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103-23. Реставрация поврежденных поверхностей кирпичной кладки путем обмазки специальным (цемяночным) раствором или докомпановочной массой типа "Funсоsil rеstаuriеrmоrtеl" или "Atlаs P-O1" с воспроизведением форм отдельных глубоко выветрившихся кирпичей</w:t>
            </w: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02985" w:rsidRPr="00E4317C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E4317C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тщательная расчистка отдельных глубоко выветрившихся кирпичей от покрасок и загрязнений металлической щеткой и кирочкой до здорового основания;</w:t>
            </w:r>
          </w:p>
        </w:tc>
      </w:tr>
      <w:tr w:rsidR="00602985" w:rsidRPr="00E4317C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тщательная промывка расчищенных мест водой;</w:t>
            </w:r>
          </w:p>
        </w:tc>
      </w:tr>
      <w:tr w:rsidR="00602985" w:rsidRPr="00E4317C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накладка (набрасывание) цемяночного раствора или докомпановочной массы на поврежденный кирпич несколько раз(до 4-х) с просушкой каждого слоя и воспроизведением формы кирпича, путем обработки его граней;</w:t>
            </w:r>
          </w:p>
        </w:tc>
      </w:tr>
      <w:tr w:rsidR="00602985" w:rsidRPr="00E4317C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цемяночного раствора(из толченного кирпича) по специальной рецептуре.</w:t>
            </w:r>
          </w:p>
        </w:tc>
      </w:tr>
      <w:tr w:rsidR="00602985" w:rsidRPr="00E4317C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02985" w:rsidRDefault="00602985" w:rsidP="0060298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02985" w:rsidRPr="00E4317C" w:rsidTr="00F4554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02985" w:rsidRPr="00E4317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02985" w:rsidRPr="00E4317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поврежденных поверхностей кирпичной кладки с воспроизведением форм отдельных глубоко выветрившихся кирпичей путем обмазки цемяночным раствором</w:t>
            </w:r>
          </w:p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4317C">
              <w:rPr>
                <w:rFonts w:ascii="Arial" w:hAnsi="Arial" w:cs="Arial"/>
              </w:rPr>
              <w:t>(единица измерения - реставрируемый кирпич в стене)</w:t>
            </w:r>
          </w:p>
        </w:tc>
      </w:tr>
      <w:tr w:rsidR="00602985" w:rsidRPr="00E4317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4317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4317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4317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E4317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4317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602985" w:rsidRPr="00E4317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E4317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E4317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E4317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602985" w:rsidRPr="00E4317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602985" w:rsidRPr="00E4317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31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602985" w:rsidRPr="00E4317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E4317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E4317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E4317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Цемянка из кирпича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602985" w:rsidRPr="00E4317C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поврежденных поверхностей кирпичной кладки с воспроизведением форм отдельных глубоко выветрившихся кирпичей путем обмазки готовой докомпановочной массой</w:t>
            </w:r>
          </w:p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4317C">
              <w:rPr>
                <w:rFonts w:ascii="Arial" w:hAnsi="Arial" w:cs="Arial"/>
              </w:rPr>
              <w:t>(единица измерения - реставрируемый кирпич в стене)</w:t>
            </w:r>
          </w:p>
        </w:tc>
      </w:tr>
      <w:tr w:rsidR="00602985" w:rsidRPr="00E4317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4317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E4317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4317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E4317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4317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602985" w:rsidRPr="00E4317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E4317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E4317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E4317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31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602985" w:rsidRPr="00E4317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E4317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E4317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E4317C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E4317C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Докомпановочная масса типа "Funсоsil rеstаuriеrmоrtеl" или "Aтlаs P-01"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E4317C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</w:tbl>
    <w:p w:rsidR="00602985" w:rsidRPr="00E4317C" w:rsidRDefault="00602985" w:rsidP="00602985">
      <w:pPr>
        <w:pStyle w:val="a5"/>
        <w:rPr>
          <w:rFonts w:ascii="Arial" w:hAnsi="Arial" w:cs="Arial"/>
          <w:b/>
          <w:sz w:val="2"/>
        </w:rPr>
      </w:pPr>
    </w:p>
    <w:p w:rsidR="00602985" w:rsidRPr="00C2441C" w:rsidRDefault="0060298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F35089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103-24. Реставрация поврежденных поверхностей кирпичной кладки, без воспроизведения формы кирпичей (сплошная обмазка специальными известковыми растворами)</w:t>
            </w: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02985" w:rsidRPr="00F35089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F35089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расчистка поверхности от загрязнений металлической щеткой до здорового основания (нормы 1, 2);</w:t>
            </w:r>
          </w:p>
        </w:tc>
      </w:tr>
      <w:tr w:rsidR="00602985" w:rsidRPr="00F35089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тщательная промывка водой расчищенных мест;</w:t>
            </w:r>
          </w:p>
        </w:tc>
      </w:tr>
      <w:tr w:rsidR="00602985" w:rsidRPr="00F35089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раствора с тщательным заглаживанием до гладкой поверхности (норма 1);</w:t>
            </w:r>
          </w:p>
        </w:tc>
      </w:tr>
      <w:tr w:rsidR="00602985" w:rsidRPr="00F35089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заполнение раствором выбоин и мелких коверн в кирпиче с разравниванием (норма 2);</w:t>
            </w:r>
          </w:p>
        </w:tc>
      </w:tr>
      <w:tr w:rsidR="00602985" w:rsidRPr="00F35089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обмазка с тщательным заглаживанием до гладкой поверхности реставрированного кирпича (норма 2);</w:t>
            </w:r>
          </w:p>
        </w:tc>
      </w:tr>
      <w:tr w:rsidR="00602985" w:rsidRPr="00F35089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приготовление известкового раствора по специальной рецептуре;</w:t>
            </w:r>
          </w:p>
        </w:tc>
      </w:tr>
      <w:tr w:rsidR="00602985" w:rsidRPr="00F35089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известковая окраска.</w:t>
            </w:r>
          </w:p>
        </w:tc>
      </w:tr>
      <w:tr w:rsidR="00602985" w:rsidRPr="00F35089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02985" w:rsidRDefault="00602985" w:rsidP="0060298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02985" w:rsidRPr="00F35089" w:rsidTr="00F4554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02985" w:rsidRPr="00F3508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02985" w:rsidRPr="00F3508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поврежденных поверхностей кирпичной кладки, без воспроизведения формы кирпичей путем обмазки поврежденного кирпича раствором</w:t>
            </w:r>
          </w:p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35089">
              <w:rPr>
                <w:rFonts w:ascii="Arial" w:hAnsi="Arial" w:cs="Arial"/>
              </w:rPr>
              <w:t>(единица измерения - м</w:t>
            </w:r>
            <w:r w:rsidRPr="00F35089">
              <w:rPr>
                <w:rFonts w:ascii="Arial" w:hAnsi="Arial" w:cs="Arial"/>
                <w:vertAlign w:val="superscript"/>
              </w:rPr>
              <w:t>2</w:t>
            </w:r>
            <w:r w:rsidRPr="00F35089">
              <w:rPr>
                <w:rFonts w:ascii="Arial" w:hAnsi="Arial" w:cs="Arial"/>
              </w:rPr>
              <w:t xml:space="preserve"> поверхности стен)</w:t>
            </w:r>
          </w:p>
        </w:tc>
      </w:tr>
      <w:tr w:rsidR="00602985" w:rsidRPr="00F3508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F3508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F3508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602985" w:rsidRPr="00F3508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F3508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F3508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F3508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0,00154</w:t>
            </w:r>
          </w:p>
        </w:tc>
      </w:tr>
      <w:tr w:rsidR="00602985" w:rsidRPr="00F3508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F3508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F3508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350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0,00564</w:t>
            </w:r>
          </w:p>
        </w:tc>
      </w:tr>
      <w:tr w:rsidR="00602985" w:rsidRPr="00F35089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поврежденных поверхностей кирпичной кладки, без воспроизведения формы кирпичей путем обмазки поврежденного насечкой или имеющего мелкие каверны кирпича</w:t>
            </w:r>
          </w:p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35089">
              <w:rPr>
                <w:rFonts w:ascii="Arial" w:hAnsi="Arial" w:cs="Arial"/>
              </w:rPr>
              <w:t>(единица измерения - м</w:t>
            </w:r>
            <w:r w:rsidRPr="00F35089">
              <w:rPr>
                <w:rFonts w:ascii="Arial" w:hAnsi="Arial" w:cs="Arial"/>
                <w:vertAlign w:val="superscript"/>
              </w:rPr>
              <w:t>2</w:t>
            </w:r>
            <w:r w:rsidRPr="00F35089">
              <w:rPr>
                <w:rFonts w:ascii="Arial" w:hAnsi="Arial" w:cs="Arial"/>
              </w:rPr>
              <w:t xml:space="preserve"> поверхности стен)</w:t>
            </w:r>
          </w:p>
        </w:tc>
      </w:tr>
      <w:tr w:rsidR="00602985" w:rsidRPr="00F3508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F3508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F3508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602985" w:rsidRPr="00F3508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F3508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F3508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F3508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602985" w:rsidRPr="00F3508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0,00067</w:t>
            </w:r>
          </w:p>
        </w:tc>
      </w:tr>
      <w:tr w:rsidR="00602985" w:rsidRPr="00F3508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F3508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F3508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350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0,0146</w:t>
            </w:r>
          </w:p>
        </w:tc>
      </w:tr>
      <w:tr w:rsidR="00602985" w:rsidRPr="00F3508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F3508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F3508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02985" w:rsidRPr="00F3508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строительный "Funсоsil-grоbzugmоеrtеl"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02985" w:rsidRPr="00F3508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F3508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F3508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F3508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Цемянка из кирпича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F3508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</w:tbl>
    <w:p w:rsidR="00602985" w:rsidRPr="00F35089" w:rsidRDefault="00602985" w:rsidP="00602985">
      <w:pPr>
        <w:pStyle w:val="a5"/>
        <w:rPr>
          <w:rFonts w:ascii="Arial" w:hAnsi="Arial" w:cs="Arial"/>
          <w:b/>
          <w:sz w:val="2"/>
        </w:rPr>
      </w:pPr>
    </w:p>
    <w:p w:rsidR="00602985" w:rsidRPr="00C2441C" w:rsidRDefault="0060298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4926B6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103-25. Комбинированная реставрация кирпичных поверхностей путем обмазки кирпича цемяночным раствором и заполнения швов известковым раствором</w:t>
            </w: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02985" w:rsidRPr="004926B6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4926B6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расчистка поверхности от загрязнений металлической щеткой до здорового основания;</w:t>
            </w:r>
          </w:p>
        </w:tc>
      </w:tr>
      <w:tr w:rsidR="00602985" w:rsidRPr="004926B6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выборка выветрившегося раствора швов (в случае необходимости);</w:t>
            </w:r>
          </w:p>
        </w:tc>
      </w:tr>
      <w:tr w:rsidR="00602985" w:rsidRPr="004926B6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промывка водой расчищенных мест;</w:t>
            </w:r>
          </w:p>
        </w:tc>
      </w:tr>
      <w:tr w:rsidR="00602985" w:rsidRPr="004926B6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цемяночного раствора на каждый кирпич с тщательным заглаживанием по гладкой поверхности и заполнением мелких каверн от насечки;</w:t>
            </w:r>
          </w:p>
        </w:tc>
      </w:tr>
      <w:tr w:rsidR="00602985" w:rsidRPr="004926B6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заполнение швов известковым раствором с тщательным заглаживанием и смачиванием водой в процессе работы;</w:t>
            </w:r>
          </w:p>
        </w:tc>
      </w:tr>
      <w:tr w:rsidR="00602985" w:rsidRPr="004926B6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окончательная отделка поверхности;</w:t>
            </w:r>
          </w:p>
        </w:tc>
      </w:tr>
      <w:tr w:rsidR="00602985" w:rsidRPr="004926B6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приготовление цемяночного раствора, известкового раствора по специальной рецептуре.</w:t>
            </w:r>
          </w:p>
        </w:tc>
      </w:tr>
      <w:tr w:rsidR="00602985" w:rsidRPr="004926B6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02985" w:rsidRDefault="00602985" w:rsidP="0060298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02985" w:rsidRPr="004926B6" w:rsidTr="00F4554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4926B6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4926B6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4926B6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4926B6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02985" w:rsidRPr="004926B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926B6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926B6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926B6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926B6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02985" w:rsidRPr="004926B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926B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926B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Комбинированная реставрация кирпичных поверхностей путем обмазки кирпича цемяночным раствором и заполнения швов известковым раствором</w:t>
            </w:r>
          </w:p>
          <w:p w:rsidR="00602985" w:rsidRPr="004926B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26B6">
              <w:rPr>
                <w:rFonts w:ascii="Arial" w:hAnsi="Arial" w:cs="Arial"/>
              </w:rPr>
              <w:t>(единица измерения - м</w:t>
            </w:r>
            <w:r w:rsidRPr="004926B6">
              <w:rPr>
                <w:rFonts w:ascii="Arial" w:hAnsi="Arial" w:cs="Arial"/>
                <w:vertAlign w:val="superscript"/>
              </w:rPr>
              <w:t>2</w:t>
            </w:r>
            <w:r w:rsidRPr="004926B6">
              <w:rPr>
                <w:rFonts w:ascii="Arial" w:hAnsi="Arial" w:cs="Arial"/>
              </w:rPr>
              <w:t xml:space="preserve"> поверхности стен)</w:t>
            </w:r>
          </w:p>
        </w:tc>
      </w:tr>
      <w:tr w:rsidR="00602985" w:rsidRPr="004926B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926B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926B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4926B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926B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926B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926B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926B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4926B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926B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926B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926B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926B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3,51</w:t>
            </w:r>
          </w:p>
        </w:tc>
      </w:tr>
      <w:tr w:rsidR="00602985" w:rsidRPr="004926B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926B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926B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926B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926B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02985" w:rsidRPr="004926B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926B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926B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4926B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926B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926B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926B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926B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02985" w:rsidRPr="004926B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926B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926B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4926B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926B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926B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4926B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926B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926B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4926B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926B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926B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926B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926B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0,00552</w:t>
            </w:r>
          </w:p>
        </w:tc>
      </w:tr>
      <w:tr w:rsidR="00602985" w:rsidRPr="004926B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926B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926B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926B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926B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0,00067</w:t>
            </w:r>
          </w:p>
        </w:tc>
      </w:tr>
      <w:tr w:rsidR="00602985" w:rsidRPr="004926B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926B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926B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926B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26B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926B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602985" w:rsidRPr="004926B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926B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926B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4926B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926B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926B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4926B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926B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926B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4926B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926B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926B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Цемянка из кирпича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926B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926B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</w:tbl>
    <w:p w:rsidR="00602985" w:rsidRPr="004926B6" w:rsidRDefault="00602985" w:rsidP="00602985">
      <w:pPr>
        <w:pStyle w:val="a5"/>
        <w:rPr>
          <w:rFonts w:ascii="Arial" w:hAnsi="Arial" w:cs="Arial"/>
          <w:b/>
          <w:sz w:val="2"/>
        </w:rPr>
      </w:pPr>
    </w:p>
    <w:p w:rsidR="00602985" w:rsidRPr="00C2441C" w:rsidRDefault="0060298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5849B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103-26. Реставрация зубцов крепостных и монастырских стен</w:t>
            </w: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5849B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штрабление древней части кладки, очистка и промывка мест штрабления;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изготовление шаблонов кривой по чертежам;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необходимая подтеска кирпича;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кладка кирпича на место на растворе с соблюдением перевязки со старой кладкой толщины шва, обработкой швов;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очистка поверхности кладки от подтеков раствора.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02985" w:rsidRDefault="00602985" w:rsidP="0060298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02985" w:rsidRPr="005849B5" w:rsidTr="00F4554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простой кирпичной кладки зубцов крепостных и монастырских стен большемерным кирпичом</w:t>
            </w:r>
          </w:p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49B5">
              <w:rPr>
                <w:rFonts w:ascii="Arial" w:hAnsi="Arial" w:cs="Arial"/>
              </w:rPr>
              <w:t>(единица измерения - м</w:t>
            </w:r>
            <w:r w:rsidRPr="005849B5">
              <w:rPr>
                <w:rFonts w:ascii="Arial" w:hAnsi="Arial" w:cs="Arial"/>
                <w:vertAlign w:val="superscript"/>
              </w:rPr>
              <w:t>2</w:t>
            </w:r>
            <w:r w:rsidRPr="005849B5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37,62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0,0324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849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0,247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сложной кирпичной кладки зубцов крепостных и монастырских стен большемерным кирпичом</w:t>
            </w:r>
          </w:p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49B5">
              <w:rPr>
                <w:rFonts w:ascii="Arial" w:hAnsi="Arial" w:cs="Arial"/>
              </w:rPr>
              <w:t>(единица измерения - м</w:t>
            </w:r>
            <w:r w:rsidRPr="005849B5">
              <w:rPr>
                <w:rFonts w:ascii="Arial" w:hAnsi="Arial" w:cs="Arial"/>
                <w:vertAlign w:val="superscript"/>
              </w:rPr>
              <w:t>2</w:t>
            </w:r>
            <w:r w:rsidRPr="005849B5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45,14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0,0324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849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большемерный 300 х 145 х 80 мм весом 7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0,261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Е103-26-3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простой кирпичной кладки зубцов крепостных и монастырских стен стандартным кирпичом</w:t>
            </w:r>
          </w:p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49B5">
              <w:rPr>
                <w:rFonts w:ascii="Arial" w:hAnsi="Arial" w:cs="Arial"/>
              </w:rPr>
              <w:t>(единица измерения - м</w:t>
            </w:r>
            <w:r w:rsidRPr="005849B5">
              <w:rPr>
                <w:rFonts w:ascii="Arial" w:hAnsi="Arial" w:cs="Arial"/>
                <w:vertAlign w:val="superscript"/>
              </w:rPr>
              <w:t>2</w:t>
            </w:r>
            <w:r w:rsidRPr="005849B5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37,62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849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0,364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Е103-26-4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сложной кирпичной кладки зубцов крепостных и монастырских стен стандартным кирпичом</w:t>
            </w:r>
          </w:p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49B5">
              <w:rPr>
                <w:rFonts w:ascii="Arial" w:hAnsi="Arial" w:cs="Arial"/>
              </w:rPr>
              <w:t>(единица измерения - м</w:t>
            </w:r>
            <w:r w:rsidRPr="005849B5">
              <w:rPr>
                <w:rFonts w:ascii="Arial" w:hAnsi="Arial" w:cs="Arial"/>
                <w:vertAlign w:val="superscript"/>
              </w:rPr>
              <w:t>2</w:t>
            </w:r>
            <w:r w:rsidRPr="005849B5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45,14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849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0,368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Е103-26-5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простой кирпичной кладки зубцов крепостных и монастырских стен кирпичом старого образца</w:t>
            </w:r>
          </w:p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49B5">
              <w:rPr>
                <w:rFonts w:ascii="Arial" w:hAnsi="Arial" w:cs="Arial"/>
              </w:rPr>
              <w:t>(единица измерения - м</w:t>
            </w:r>
            <w:r w:rsidRPr="005849B5">
              <w:rPr>
                <w:rFonts w:ascii="Arial" w:hAnsi="Arial" w:cs="Arial"/>
                <w:vertAlign w:val="superscript"/>
              </w:rPr>
              <w:t>2</w:t>
            </w:r>
            <w:r w:rsidRPr="005849B5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37,62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849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0,408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Е103-26-6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сложной кирпичной кладки зубцов крепостных и монастырских стен кирпичом старого образца</w:t>
            </w:r>
          </w:p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49B5">
              <w:rPr>
                <w:rFonts w:ascii="Arial" w:hAnsi="Arial" w:cs="Arial"/>
              </w:rPr>
              <w:t>(единица измерения - м</w:t>
            </w:r>
            <w:r w:rsidRPr="005849B5">
              <w:rPr>
                <w:rFonts w:ascii="Arial" w:hAnsi="Arial" w:cs="Arial"/>
                <w:vertAlign w:val="superscript"/>
              </w:rPr>
              <w:t>2</w:t>
            </w:r>
            <w:r w:rsidRPr="005849B5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45,14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0,0288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849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602985" w:rsidRPr="005849B5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849B5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старого образца 270 х 130 х 65 мм, весом 4,4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849B5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0,413</w:t>
            </w:r>
          </w:p>
        </w:tc>
      </w:tr>
    </w:tbl>
    <w:p w:rsidR="00602985" w:rsidRPr="005849B5" w:rsidRDefault="00602985" w:rsidP="00602985">
      <w:pPr>
        <w:pStyle w:val="a5"/>
        <w:rPr>
          <w:rFonts w:ascii="Arial" w:hAnsi="Arial" w:cs="Arial"/>
          <w:b/>
          <w:sz w:val="2"/>
        </w:rPr>
      </w:pPr>
    </w:p>
    <w:p w:rsidR="00602985" w:rsidRPr="00C2441C" w:rsidRDefault="0060298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5073C9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103-27. Очистка поверхности кладки от зеленых водорослей, грибка, микроорганизмов специальными растворами типа "Kiеsеlit-fаssаdеnrеinigеr"</w:t>
            </w: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02985" w:rsidRPr="005073C9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5073C9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грубая очистка поверхности кладки вручную скребками;</w:t>
            </w:r>
          </w:p>
        </w:tc>
      </w:tr>
      <w:tr w:rsidR="00602985" w:rsidRPr="005073C9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специального раствора;</w:t>
            </w:r>
          </w:p>
        </w:tc>
      </w:tr>
      <w:tr w:rsidR="00602985" w:rsidRPr="005073C9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тщательная зачистка щетками;</w:t>
            </w:r>
          </w:p>
        </w:tc>
      </w:tr>
      <w:tr w:rsidR="00602985" w:rsidRPr="005073C9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промывка водой.</w:t>
            </w:r>
          </w:p>
        </w:tc>
      </w:tr>
      <w:tr w:rsidR="00602985" w:rsidRPr="005073C9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02985" w:rsidRDefault="00602985" w:rsidP="0060298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02985" w:rsidRPr="005073C9" w:rsidTr="00F4554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5073C9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5073C9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5073C9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5073C9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02985" w:rsidRPr="005073C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073C9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073C9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073C9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073C9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02985" w:rsidRPr="005073C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073C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073C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поверхности кладки от зеленых водорослей, грибка, микроорганизмов специальными растворами типа "Kieselit-fassadenreiniger"</w:t>
            </w:r>
          </w:p>
          <w:p w:rsidR="00602985" w:rsidRPr="005073C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073C9">
              <w:rPr>
                <w:rFonts w:ascii="Arial" w:hAnsi="Arial" w:cs="Arial"/>
              </w:rPr>
              <w:t>(единица измерения - м</w:t>
            </w:r>
            <w:r w:rsidRPr="005073C9">
              <w:rPr>
                <w:rFonts w:ascii="Arial" w:hAnsi="Arial" w:cs="Arial"/>
                <w:vertAlign w:val="superscript"/>
              </w:rPr>
              <w:t>2</w:t>
            </w:r>
            <w:r w:rsidRPr="005073C9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602985" w:rsidRPr="005073C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073C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073C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5073C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073C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073C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073C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073C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02985" w:rsidRPr="005073C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073C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073C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073C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073C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602985" w:rsidRPr="005073C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073C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073C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5073C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073C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073C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5073C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073C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073C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5073C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073C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073C9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602985" w:rsidRPr="005073C9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073C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5073C9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"Kieselit-fassadenreiniger"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073C9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5073C9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</w:tbl>
    <w:p w:rsidR="00602985" w:rsidRPr="005073C9" w:rsidRDefault="00602985" w:rsidP="00602985">
      <w:pPr>
        <w:pStyle w:val="a5"/>
        <w:rPr>
          <w:rFonts w:ascii="Arial" w:hAnsi="Arial" w:cs="Arial"/>
          <w:b/>
          <w:sz w:val="2"/>
        </w:rPr>
      </w:pPr>
    </w:p>
    <w:p w:rsidR="00602985" w:rsidRPr="00C2441C" w:rsidRDefault="0060298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132466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103-28. Тонировка поверхности кладки с помощью силиконовых составов типа "Funсоsil нistоriс lаsur"</w:t>
            </w: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02985" w:rsidRPr="00132466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132466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огрунтовка поверхности;</w:t>
            </w:r>
          </w:p>
        </w:tc>
      </w:tr>
      <w:tr w:rsidR="00602985" w:rsidRPr="00132466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тонировка поверхностей за 2 раза;</w:t>
            </w:r>
          </w:p>
        </w:tc>
      </w:tr>
      <w:tr w:rsidR="00602985" w:rsidRPr="00132466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протирка поверхности металлической щеткой.</w:t>
            </w:r>
          </w:p>
        </w:tc>
      </w:tr>
      <w:tr w:rsidR="00602985" w:rsidRPr="00132466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02985" w:rsidRDefault="00602985" w:rsidP="0060298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02985" w:rsidRPr="00132466" w:rsidTr="00F4554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132466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132466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132466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132466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02985" w:rsidRPr="0013246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32466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32466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32466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32466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02985" w:rsidRPr="0013246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3246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3246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Тонировка поверхности кладки с помощью силиконовых составов типа "Funcosil historic lasur"</w:t>
            </w:r>
          </w:p>
          <w:p w:rsidR="00602985" w:rsidRPr="0013246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32466">
              <w:rPr>
                <w:rFonts w:ascii="Arial" w:hAnsi="Arial" w:cs="Arial"/>
              </w:rPr>
              <w:t>(единица измерения - м</w:t>
            </w:r>
            <w:r w:rsidRPr="00132466">
              <w:rPr>
                <w:rFonts w:ascii="Arial" w:hAnsi="Arial" w:cs="Arial"/>
                <w:vertAlign w:val="superscript"/>
              </w:rPr>
              <w:t>2</w:t>
            </w:r>
            <w:r w:rsidRPr="00132466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602985" w:rsidRPr="0013246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3246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3246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13246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3246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3246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3246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3246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02985" w:rsidRPr="0013246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3246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3246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3246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3246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602985" w:rsidRPr="0013246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3246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3246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13246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3246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3246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13246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3246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3246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13246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3246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32466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13246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3246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3246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"Funсоsil lа siliсоnfаrbе"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3246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3246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02985" w:rsidRPr="00132466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3246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132466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"Funсоsil нistоriс lаsur"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32466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132466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</w:tbl>
    <w:p w:rsidR="00602985" w:rsidRPr="00132466" w:rsidRDefault="00602985" w:rsidP="00602985">
      <w:pPr>
        <w:pStyle w:val="a5"/>
        <w:rPr>
          <w:rFonts w:ascii="Arial" w:hAnsi="Arial" w:cs="Arial"/>
          <w:b/>
          <w:sz w:val="2"/>
        </w:rPr>
      </w:pPr>
    </w:p>
    <w:p w:rsidR="00602985" w:rsidRPr="00C2441C" w:rsidRDefault="0060298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4C0AE2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103-29. Гидрофобизация поверхности кирпичной кладки жидкостями, содержащими силикон с активными функциональными группами</w:t>
            </w: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02985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02985" w:rsidRPr="004C0AE2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Pr="004C0AE2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нанесение раствора на подготовленную поверхность распылителем давлением 2 атмосферы с расстояния 15-20 см за один раз.</w:t>
            </w:r>
          </w:p>
        </w:tc>
      </w:tr>
      <w:tr w:rsidR="00602985" w:rsidRPr="004C0AE2" w:rsidTr="00F4554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02985" w:rsidRDefault="00602985" w:rsidP="00F4554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02985" w:rsidRDefault="00602985" w:rsidP="0060298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02985" w:rsidRPr="004C0AE2" w:rsidTr="00F4554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4C0AE2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4C0AE2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4C0AE2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2985" w:rsidRPr="004C0AE2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02985" w:rsidRPr="004C0AE2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C0AE2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C0AE2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C0AE2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C0AE2" w:rsidRDefault="00602985" w:rsidP="00F4554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02985" w:rsidRPr="004C0AE2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C0AE2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Е103-29-1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C0AE2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Гидрофобизация поверхности кирпичной кладки жидкостями, содержащими силикон с активными функциональными группами</w:t>
            </w:r>
          </w:p>
          <w:p w:rsidR="00602985" w:rsidRPr="004C0AE2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C0AE2">
              <w:rPr>
                <w:rFonts w:ascii="Arial" w:hAnsi="Arial" w:cs="Arial"/>
              </w:rPr>
              <w:t>(единица измерения - 10 м</w:t>
            </w:r>
            <w:r w:rsidRPr="004C0AE2">
              <w:rPr>
                <w:rFonts w:ascii="Arial" w:hAnsi="Arial" w:cs="Arial"/>
                <w:vertAlign w:val="superscript"/>
              </w:rPr>
              <w:t>2</w:t>
            </w:r>
            <w:r w:rsidRPr="004C0AE2">
              <w:rPr>
                <w:rFonts w:ascii="Arial" w:hAnsi="Arial" w:cs="Arial"/>
              </w:rPr>
              <w:t>)</w:t>
            </w:r>
          </w:p>
        </w:tc>
      </w:tr>
      <w:tr w:rsidR="00602985" w:rsidRPr="004C0AE2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C0AE2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C0AE2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02985" w:rsidRPr="004C0AE2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C0AE2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C0AE2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C0AE2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C0AE2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02985" w:rsidRPr="004C0AE2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C0AE2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C0AE2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C0AE2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C0AE2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602985" w:rsidRPr="004C0AE2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C0AE2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C0AE2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02985" w:rsidRPr="004C0AE2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C0AE2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C0AE2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C0AE2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C0AE2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602985" w:rsidRPr="004C0AE2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C0AE2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C0AE2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02985" w:rsidRPr="004C0AE2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C0AE2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C0AE2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02985" w:rsidRPr="004C0AE2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C0AE2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C0AE2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02985" w:rsidRPr="004C0AE2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C0AE2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C0AE2" w:rsidRDefault="00602985" w:rsidP="00F4554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02985" w:rsidRPr="004C0AE2" w:rsidTr="00F455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C0AE2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985" w:rsidRPr="004C0AE2" w:rsidRDefault="00602985" w:rsidP="00F4554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Готовый состав "Funсоsil SNL"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C0AE2" w:rsidRDefault="00602985" w:rsidP="00F4554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985" w:rsidRPr="004C0AE2" w:rsidRDefault="00602985" w:rsidP="00F4554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</w:tbl>
    <w:p w:rsidR="00602985" w:rsidRPr="004C0AE2" w:rsidRDefault="00602985" w:rsidP="00602985">
      <w:pPr>
        <w:pStyle w:val="a5"/>
        <w:rPr>
          <w:rFonts w:ascii="Arial" w:hAnsi="Arial" w:cs="Arial"/>
          <w:b/>
          <w:sz w:val="2"/>
        </w:rPr>
      </w:pPr>
    </w:p>
    <w:p w:rsidR="00135B66" w:rsidRPr="00C2441C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C2441C" w:rsidSect="00C2441C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1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441C" w:rsidRDefault="00C2441C" w:rsidP="00C2441C">
      <w:r>
        <w:separator/>
      </w:r>
    </w:p>
  </w:endnote>
  <w:endnote w:type="continuationSeparator" w:id="0">
    <w:p w:rsidR="00C2441C" w:rsidRDefault="00C2441C" w:rsidP="00C24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441C" w:rsidRDefault="00C2441C" w:rsidP="00C12BCF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12</w:t>
    </w:r>
    <w:r>
      <w:rPr>
        <w:rStyle w:val="a4"/>
      </w:rPr>
      <w:fldChar w:fldCharType="end"/>
    </w:r>
  </w:p>
  <w:p w:rsidR="00C2441C" w:rsidRDefault="00C2441C" w:rsidP="00C2441C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441C" w:rsidRDefault="00C2441C" w:rsidP="00C12BCF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11</w:t>
    </w:r>
    <w:r>
      <w:rPr>
        <w:rStyle w:val="a4"/>
      </w:rPr>
      <w:fldChar w:fldCharType="end"/>
    </w:r>
  </w:p>
  <w:p w:rsidR="00C2441C" w:rsidRDefault="00C2441C" w:rsidP="00C2441C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441C" w:rsidRDefault="00C2441C" w:rsidP="00C2441C">
      <w:r>
        <w:separator/>
      </w:r>
    </w:p>
  </w:footnote>
  <w:footnote w:type="continuationSeparator" w:id="0">
    <w:p w:rsidR="00C2441C" w:rsidRDefault="00C2441C" w:rsidP="00C244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441C" w:rsidRDefault="00C2441C" w:rsidP="00C2441C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8.03.5103-2026</w:t>
    </w:r>
  </w:p>
  <w:p w:rsidR="00C2441C" w:rsidRPr="00C2441C" w:rsidRDefault="00C2441C" w:rsidP="00C2441C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441C" w:rsidRDefault="00C2441C" w:rsidP="00C2441C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8.03.5103-2026</w:t>
    </w:r>
  </w:p>
  <w:p w:rsidR="00C2441C" w:rsidRPr="00C2441C" w:rsidRDefault="00C2441C" w:rsidP="00C2441C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441C"/>
    <w:rsid w:val="00071661"/>
    <w:rsid w:val="00135B66"/>
    <w:rsid w:val="0040791D"/>
    <w:rsid w:val="004A7AAA"/>
    <w:rsid w:val="00602985"/>
    <w:rsid w:val="00637FA0"/>
    <w:rsid w:val="006B207E"/>
    <w:rsid w:val="009D1DBB"/>
    <w:rsid w:val="00C2441C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A35F4833-283C-4618-9339-6D246E274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99</Pages>
  <Words>35106</Words>
  <Characters>200106</Characters>
  <Application>Microsoft Office Word</Application>
  <DocSecurity>0</DocSecurity>
  <Lines>1667</Lines>
  <Paragraphs>469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234743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Жуковец Виктор Николаевич</dc:creator>
  <cp:keywords/>
  <dc:description/>
  <cp:lastModifiedBy>Жуковец Виктор Николаевич</cp:lastModifiedBy>
  <cp:revision>2</cp:revision>
  <cp:lastPrinted>1899-12-31T21:00:00Z</cp:lastPrinted>
  <dcterms:created xsi:type="dcterms:W3CDTF">2025-08-08T07:13:00Z</dcterms:created>
  <dcterms:modified xsi:type="dcterms:W3CDTF">2025-08-08T07:13:00Z</dcterms:modified>
</cp:coreProperties>
</file>