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532B1" w:rsidTr="00153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532B1" w:rsidRPr="001532B1" w:rsidRDefault="001532B1" w:rsidP="00153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69-1. Пробивка отверстий в кирпичных стенах для водогазопроводных труб перфоратором</w:t>
            </w:r>
          </w:p>
        </w:tc>
      </w:tr>
      <w:tr w:rsidR="001532B1" w:rsidTr="00153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532B1" w:rsidRDefault="001532B1" w:rsidP="00153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532B1" w:rsidTr="00153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532B1" w:rsidRDefault="001532B1" w:rsidP="00153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532B1" w:rsidRPr="001532B1" w:rsidRDefault="001532B1" w:rsidP="00153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532B1" w:rsidRDefault="001532B1" w:rsidP="00153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отверстий.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532B1" w:rsidRDefault="001532B1" w:rsidP="00153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532B1" w:rsidRDefault="001532B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532B1" w:rsidRPr="001532B1" w:rsidTr="00153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отверстий, диаметром 50-75 мм, для водогазопроводных труб при толщине стен в 1 кирпич</w:t>
            </w:r>
          </w:p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32B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532B1" w:rsidRPr="001532B1" w:rsidTr="00750C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73,03</w:t>
            </w:r>
          </w:p>
        </w:tc>
      </w:tr>
      <w:tr w:rsidR="001532B1" w:rsidRPr="001532B1" w:rsidTr="00EA77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54,29</w:t>
            </w:r>
          </w:p>
        </w:tc>
      </w:tr>
      <w:tr w:rsidR="001532B1" w:rsidRPr="001532B1" w:rsidTr="008065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532B1" w:rsidRPr="001532B1" w:rsidTr="00164D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532B1" w:rsidRPr="001532B1" w:rsidTr="008F17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532B1" w:rsidRPr="001532B1" w:rsidTr="00FA7E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532B1" w:rsidRPr="001532B1" w:rsidTr="007F68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532B1" w:rsidRPr="001532B1" w:rsidTr="001D44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отверстий, диаметром 50-75 мм, для водогазопроводных труб при толщине стен в 1,5 кирпича</w:t>
            </w:r>
          </w:p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32B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532B1" w:rsidRPr="001532B1" w:rsidTr="000523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105,86</w:t>
            </w:r>
          </w:p>
        </w:tc>
      </w:tr>
      <w:tr w:rsidR="001532B1" w:rsidRPr="001532B1" w:rsidTr="00D624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78,88</w:t>
            </w:r>
          </w:p>
        </w:tc>
      </w:tr>
      <w:tr w:rsidR="001532B1" w:rsidRPr="001532B1" w:rsidTr="00522C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532B1" w:rsidRPr="001532B1" w:rsidTr="00083E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532B1" w:rsidRPr="001532B1" w:rsidTr="00D46A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532B1" w:rsidRPr="001532B1" w:rsidTr="00F569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532B1" w:rsidRPr="001532B1" w:rsidTr="00104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532B1" w:rsidRPr="001532B1" w:rsidTr="00645B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отверстий, диаметром 50-75 мм, для водогазопроводных труб при толщине стен в 2 кирпича</w:t>
            </w:r>
          </w:p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32B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532B1" w:rsidRPr="001532B1" w:rsidTr="009D22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153,79</w:t>
            </w:r>
          </w:p>
        </w:tc>
      </w:tr>
      <w:tr w:rsidR="001532B1" w:rsidRPr="001532B1" w:rsidTr="00A10E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108,26</w:t>
            </w:r>
          </w:p>
        </w:tc>
      </w:tr>
      <w:tr w:rsidR="001532B1" w:rsidRPr="001532B1" w:rsidTr="00D532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532B1" w:rsidRPr="001532B1" w:rsidTr="008A23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532B1" w:rsidRPr="001532B1" w:rsidTr="00FF1A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532B1" w:rsidRPr="001532B1" w:rsidTr="00931A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532B1" w:rsidRPr="001532B1" w:rsidTr="00F60D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532B1" w:rsidRPr="001532B1" w:rsidTr="004330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 кирпичных стенах отверстий, диаметром 50-75 мм, для водогазопроводных труб при толщине стен в 3 кирпича</w:t>
            </w:r>
          </w:p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32B1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532B1" w:rsidRPr="001532B1" w:rsidTr="00A665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237,2</w:t>
            </w:r>
          </w:p>
        </w:tc>
      </w:tr>
      <w:tr w:rsidR="001532B1" w:rsidRPr="001532B1" w:rsidTr="00B90B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177,09</w:t>
            </w:r>
          </w:p>
        </w:tc>
      </w:tr>
      <w:tr w:rsidR="001532B1" w:rsidRPr="001532B1" w:rsidTr="008553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532B1" w:rsidRPr="001532B1" w:rsidTr="006D19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532B1" w:rsidRPr="001532B1" w:rsidTr="00FA4C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532B1" w:rsidRPr="001532B1" w:rsidTr="004C3E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532B1" w:rsidRPr="001532B1" w:rsidTr="00597A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1532B1" w:rsidRPr="001532B1" w:rsidTr="00C865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1532B1" w:rsidRPr="001532B1" w:rsidTr="00153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153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32B1" w:rsidRPr="001532B1" w:rsidRDefault="001532B1" w:rsidP="00493D8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32B1" w:rsidRPr="001532B1" w:rsidRDefault="001532B1" w:rsidP="00493D8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1532B1" w:rsidRDefault="001532B1" w:rsidP="0040791D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1532B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049B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69-2. Пробивка отверстий в бутовых фундаментах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049B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в бутовых фундаментах сквозных отверстий площадью до 0,25 м</w:t>
            </w:r>
            <w:r w:rsidRPr="003049B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с разметкой, зачисткой боковых поверхностей;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заделка, после прокладки труб, отверстия кирпичом на растворе с привязкой новой кладки со старой.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3049BF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бутовых фундаментах для вводов с обратной заделкой цементным раствором площадью до 0,25 м</w:t>
            </w:r>
            <w:r w:rsidRPr="003049B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49B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635,58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049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49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3049B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049B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049B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</w:tbl>
    <w:p w:rsidR="0094777F" w:rsidRPr="003049BF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760D4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69-3. Пробивка и заделка отверстий для труб в колодцах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760D4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отверстий в стенах колодцев;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отверстий после укладки труб.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B760D4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и заделка отверстий для труб в кирпичных колодцах</w:t>
            </w:r>
          </w:p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60D4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158,36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760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60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и заделка отверстий для труб в бетонных и железобетонных колодцах</w:t>
            </w:r>
          </w:p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60D4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238,61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760D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B760D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760D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60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760D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</w:tbl>
    <w:p w:rsidR="0094777F" w:rsidRPr="00B760D4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35BAB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69-4. Пробивка гнезд в кирпичных стенах перфоратором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35BAB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 с отгребанием щебня и мусора в сторону;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поверхности гнезд.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B35BAB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гнезд в кирпичных стенах размером сторон 130 мм</w:t>
            </w:r>
          </w:p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5BAB">
              <w:rPr>
                <w:rFonts w:ascii="Arial" w:hAnsi="Arial" w:cs="Arial"/>
              </w:rPr>
              <w:t>(единица измерения - 100 гнезд)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28,85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гнезд в кирпичных стенах размером сторон 250 мм</w:t>
            </w:r>
          </w:p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5BAB">
              <w:rPr>
                <w:rFonts w:ascii="Arial" w:hAnsi="Arial" w:cs="Arial"/>
              </w:rPr>
              <w:t>(единица измерения - 100 гнезд)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41,98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32,63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гнезд в кирпичных стенах размером сторон 380 мм</w:t>
            </w:r>
          </w:p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5BAB">
              <w:rPr>
                <w:rFonts w:ascii="Arial" w:hAnsi="Arial" w:cs="Arial"/>
              </w:rPr>
              <w:t>(единица измерения - 100 гнезд)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68,69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52,82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35BA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35BA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35BA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</w:tbl>
    <w:p w:rsidR="0094777F" w:rsidRPr="00B35BAB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A091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69-5. Пробивка борозд в кирпичных стенах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A091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борозд;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поверхности борозды.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BA091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кирпичных стенах для монтажа конструкций, площадью сечения свыше 140 см</w:t>
            </w:r>
            <w:r w:rsidRPr="00BA091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091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142,68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87,38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 кирпичных стенах для устройства электропроводки</w:t>
            </w:r>
          </w:p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091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20,29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A091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A091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A091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0,572</w:t>
            </w:r>
          </w:p>
        </w:tc>
      </w:tr>
    </w:tbl>
    <w:p w:rsidR="0094777F" w:rsidRPr="00BA091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B64AE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69-6. Пробивка проемов в каменных стенах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B64AE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оборудования;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проемов с отгребанием щебня и мусора в сторону;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зачистка откосов.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CB64AE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кирпичных стенах толщиной в 1,5 кирпича</w:t>
            </w:r>
          </w:p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64AE">
              <w:rPr>
                <w:rFonts w:ascii="Arial" w:hAnsi="Arial" w:cs="Arial"/>
              </w:rPr>
              <w:t>(единица измерения - 10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 w:rsidRPr="00CB64AE">
              <w:rPr>
                <w:rFonts w:ascii="Arial" w:hAnsi="Arial" w:cs="Arial"/>
              </w:rPr>
              <w:t>)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143,85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57,51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57,51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57,51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кирпичных стенах толщиной в 2 кирпича</w:t>
            </w:r>
          </w:p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64AE">
              <w:rPr>
                <w:rFonts w:ascii="Arial" w:hAnsi="Arial" w:cs="Arial"/>
              </w:rPr>
              <w:t>(единица измерения - 10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 w:rsidRPr="00CB64AE">
              <w:rPr>
                <w:rFonts w:ascii="Arial" w:hAnsi="Arial" w:cs="Arial"/>
              </w:rPr>
              <w:t>)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142,84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кирпичных стенах толщиной в 2,5 кирпича</w:t>
            </w:r>
          </w:p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64AE">
              <w:rPr>
                <w:rFonts w:ascii="Arial" w:hAnsi="Arial" w:cs="Arial"/>
              </w:rPr>
              <w:t>(единица измерения - 10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 w:rsidRPr="00CB64AE">
              <w:rPr>
                <w:rFonts w:ascii="Arial" w:hAnsi="Arial" w:cs="Arial"/>
              </w:rPr>
              <w:t>)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143,62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57,26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57,26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57,26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стенах из бутового камня</w:t>
            </w:r>
          </w:p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64AE">
              <w:rPr>
                <w:rFonts w:ascii="Arial" w:hAnsi="Arial" w:cs="Arial"/>
              </w:rPr>
              <w:t>(единица измерения - 10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 w:rsidRPr="00CB64AE">
              <w:rPr>
                <w:rFonts w:ascii="Arial" w:hAnsi="Arial" w:cs="Arial"/>
              </w:rPr>
              <w:t>)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177,02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B64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36,05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CB64A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B64A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B64A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</w:t>
            </w:r>
          </w:p>
        </w:tc>
      </w:tr>
    </w:tbl>
    <w:p w:rsidR="0094777F" w:rsidRPr="00CB64AE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0E1DA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69-7. Пробивка отверстий в бетонных и железобетонных стенах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0E1DA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 с отгребанием щебня и мусора в сторону.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0E1DA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и железобетонных стенах размером стороны 40 мм</w:t>
            </w:r>
          </w:p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1DA7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16,69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12,67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E1D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12,67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12,67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и железобетонных стенах размером стороны 100 мм</w:t>
            </w:r>
          </w:p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1DA7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26,31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E1D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26,31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26,31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бетонных и железобетонных стенах размером стороны 200 мм</w:t>
            </w:r>
          </w:p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1DA7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121,71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70,15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E1D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70,15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70,15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0E1DA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E1DA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E1DA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</w:tbl>
    <w:p w:rsidR="0094777F" w:rsidRPr="000E1DA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F2414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69-8. Пробивка проемов в каменных стенах вручную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F2414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проемов вручную с отгребанием щебня и мусора в сторону;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откосов.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F2414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кирпичных стенах толщиной в 1,5 кирпича</w:t>
            </w:r>
          </w:p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24140">
              <w:rPr>
                <w:rFonts w:ascii="Arial" w:hAnsi="Arial" w:cs="Arial"/>
              </w:rPr>
              <w:t>(единица измерения - 10 м</w:t>
            </w:r>
            <w:r w:rsidRPr="00F24140">
              <w:rPr>
                <w:rFonts w:ascii="Arial" w:hAnsi="Arial" w:cs="Arial"/>
                <w:vertAlign w:val="superscript"/>
              </w:rPr>
              <w:t>3</w:t>
            </w:r>
            <w:r w:rsidRPr="00F24140">
              <w:rPr>
                <w:rFonts w:ascii="Arial" w:hAnsi="Arial" w:cs="Arial"/>
              </w:rPr>
              <w:t>)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кирпичных стенах толщиной в 2 кирпича</w:t>
            </w:r>
          </w:p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24140">
              <w:rPr>
                <w:rFonts w:ascii="Arial" w:hAnsi="Arial" w:cs="Arial"/>
              </w:rPr>
              <w:t>(единица измерения - 10 м</w:t>
            </w:r>
            <w:r w:rsidRPr="00F24140">
              <w:rPr>
                <w:rFonts w:ascii="Arial" w:hAnsi="Arial" w:cs="Arial"/>
                <w:vertAlign w:val="superscript"/>
              </w:rPr>
              <w:t>3</w:t>
            </w:r>
            <w:r w:rsidRPr="00F24140">
              <w:rPr>
                <w:rFonts w:ascii="Arial" w:hAnsi="Arial" w:cs="Arial"/>
              </w:rPr>
              <w:t>)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268,08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кирпичных стенах толщиной в 2,5 кирпича</w:t>
            </w:r>
          </w:p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24140">
              <w:rPr>
                <w:rFonts w:ascii="Arial" w:hAnsi="Arial" w:cs="Arial"/>
              </w:rPr>
              <w:t>(единица измерения - 10 м</w:t>
            </w:r>
            <w:r w:rsidRPr="00F24140">
              <w:rPr>
                <w:rFonts w:ascii="Arial" w:hAnsi="Arial" w:cs="Arial"/>
                <w:vertAlign w:val="superscript"/>
              </w:rPr>
              <w:t>3</w:t>
            </w:r>
            <w:r w:rsidRPr="00F24140">
              <w:rPr>
                <w:rFonts w:ascii="Arial" w:hAnsi="Arial" w:cs="Arial"/>
              </w:rPr>
              <w:t>)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280,67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F2414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2414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2414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</w:tbl>
    <w:p w:rsidR="0094777F" w:rsidRPr="00F2414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14548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69-9. Пробивка ниш в кирпичных стенах вручную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14548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ниш вручную с отгребанием щебня и мусора в сторону;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ниш.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E14548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ниш в кирпичных стенах вручную глубиной в 0,5 кирпича</w:t>
            </w:r>
          </w:p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4548">
              <w:rPr>
                <w:rFonts w:ascii="Arial" w:hAnsi="Arial" w:cs="Arial"/>
              </w:rPr>
              <w:t>(единица измерения - 10 м</w:t>
            </w:r>
            <w:r w:rsidRPr="00E14548">
              <w:rPr>
                <w:rFonts w:ascii="Arial" w:hAnsi="Arial" w:cs="Arial"/>
                <w:vertAlign w:val="superscript"/>
              </w:rPr>
              <w:t>2</w:t>
            </w:r>
            <w:r w:rsidRPr="00E14548">
              <w:rPr>
                <w:rFonts w:ascii="Arial" w:hAnsi="Arial" w:cs="Arial"/>
              </w:rPr>
              <w:t>)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54,01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ниш в кирпичных стенах вручную глубиной в 1 кирпич</w:t>
            </w:r>
          </w:p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4548">
              <w:rPr>
                <w:rFonts w:ascii="Arial" w:hAnsi="Arial" w:cs="Arial"/>
              </w:rPr>
              <w:t>(единица измерения - 10 м</w:t>
            </w:r>
            <w:r w:rsidRPr="00E14548">
              <w:rPr>
                <w:rFonts w:ascii="Arial" w:hAnsi="Arial" w:cs="Arial"/>
                <w:vertAlign w:val="superscript"/>
              </w:rPr>
              <w:t>2</w:t>
            </w:r>
            <w:r w:rsidRPr="00E14548">
              <w:rPr>
                <w:rFonts w:ascii="Arial" w:hAnsi="Arial" w:cs="Arial"/>
              </w:rPr>
              <w:t>)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95,17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E14548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14548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14548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5,41</w:t>
            </w:r>
          </w:p>
        </w:tc>
      </w:tr>
    </w:tbl>
    <w:p w:rsidR="0094777F" w:rsidRPr="00E14548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D41DE2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69-10. Пробивка отверстий в кирпичных стенах вручную для водогазопроводных труб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D41DE2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отверстий шлямбуром.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D41DE2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для водогазопроводных труб при толщине стен в 0,5 кирпича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для водогазопроводных труб при толщине стен в 1 кирпич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для водогазопроводных труб при толщине стен в 1,5 кирпича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для водогазопроводных труб при толщине стен в 2 кирпича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для водогазопроводных труб при толщине стен в 2,5 кирпича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185,82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кирпичных стенах для водогазопроводных труб при толщине стен в 3 кирпича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202,72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Е69-10-1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Е69-10-2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17,21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Е69-10-3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Е69-10-4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32,95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Е69-10-5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36,71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Е69-10-6</w:t>
            </w:r>
          </w:p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1DE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D41DE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41DE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41DE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41,38</w:t>
            </w:r>
          </w:p>
        </w:tc>
      </w:tr>
    </w:tbl>
    <w:p w:rsidR="0094777F" w:rsidRPr="00D41DE2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F475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69-11. Пробивка отверстий в железобетонных перекрытиях вручную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F475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 диаметром до 25 мм.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8F475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железобетонных перекрытиях глубиной 100 мм</w:t>
            </w:r>
          </w:p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750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28,58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железобетонных перекрытиях глубиной 150 м</w:t>
            </w:r>
          </w:p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750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38,11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F475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475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475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94777F" w:rsidRPr="008F475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E55F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69-12. Сверление и пробивка отверстий в перекрытиях бетонных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E55F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 или сверления;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или сверление отверстий.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BE55F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перекрытиях при размере стороны отверстия до 150 мм</w:t>
            </w:r>
          </w:p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5F0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61,76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отверстий в перекрытиях при размере стороны отверстия до 250 мм</w:t>
            </w:r>
          </w:p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5F0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225,83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172,25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диаметром до 25 мм в перекрытиях, глубина сверления до 100 мм</w:t>
            </w:r>
          </w:p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5F0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диаметром до 25 мм в перекрытиях, глубина сверления до 150 мм</w:t>
            </w:r>
          </w:p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5F0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BE55F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E55F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E55F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94777F" w:rsidRPr="00BE55F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1572A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69-13. Сверление отверстий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1572A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сверления;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в конструкциях;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отверстий от пыли.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81572A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кирпичных стенах электроперфоратором толщиной стен 0,5 кирпича с диаметром отверстия до 20 мм</w:t>
            </w:r>
          </w:p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572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0,5 кирпича толщины стены к норме Е69-13-1</w:t>
            </w:r>
          </w:p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572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мм диаметра свыше 20 мм к норме Е69-13-1</w:t>
            </w:r>
          </w:p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572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Сверление отверстий в деревянных конструкциях электродрелью диаметром до 10 мм глубиной до 20 см</w:t>
            </w:r>
          </w:p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572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14,01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5 см глубины свыше 20 см к норме Е69-13-4</w:t>
            </w:r>
          </w:p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572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мм диаметра свыше 10 мм к норме Е69-13-4</w:t>
            </w:r>
          </w:p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572A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81572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1572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1572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94777F" w:rsidRPr="0081572A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7F5882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69-14. Прорезка отверстий в деревянных конструкциях для водогазопроводных труб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7F5882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прорезка отверстий в деревянных конструкциях для водогазопроводных и чугунных трубопроводов.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7F5882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отверстий в деревянных междуэтажных перекрытиях</w:t>
            </w:r>
          </w:p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588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52,89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отверстий в деревянных чердачных перекрытиях</w:t>
            </w:r>
          </w:p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588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отверстий в деревянных перегородках чистых из досок, забранных стоймя в обвязки</w:t>
            </w:r>
          </w:p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588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61,3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отверстий в деревянных перегородках чистых каркаснообшивных</w:t>
            </w:r>
          </w:p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588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101,2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69,25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отверстий в деревянных оштукатуренных перегородках</w:t>
            </w:r>
          </w:p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5882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106,24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электрическая цепная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7F588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7F588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7F588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94777F" w:rsidRPr="007F5882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03053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69-15. Вырезка отверстий в стальной кровле для канализационных стояков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03053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вырезка отверстий в крыше для прохода канализационных стояков.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E03053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отверстий в стальной кровле для прохода канализационных стояков</w:t>
            </w:r>
          </w:p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053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38,86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42,45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E0305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0305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0305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94777F" w:rsidRPr="00E03053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115D7E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69-16. Заделка отверстий в местах прохода трубопроводов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115D7E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отверстий;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обделка отверстий досками;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отверстий бетоном с затиркой поверхности (нормы 1, 5);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мест прохода трубопроводов (нормы 3, 7).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115D7E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кирпичных стенах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деревянных стенах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деревянных оштукатуренных перегородках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78,66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деревянных чистых перегородках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бетонных перекрытиях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деревянных перекрытиях чистых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0,378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деревянных оштукатуренных перекрытиях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дощатых полах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антисептированные ДП-27, шириной без гребня от 64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отверстий в местах прохода трубопроводов в паркетных полах</w:t>
            </w:r>
          </w:p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D7E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155,04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15D7E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1/10-125-5-15/25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15D7E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 типа Пм с лицевой нешлифованной поверхностью марки Рустикал, из дуба, длиной 240-400 мм, шириной 40-80 мм,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5D7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15D7E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</w:tbl>
    <w:p w:rsidR="0094777F" w:rsidRPr="00115D7E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07FC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69-17. Заделка гнезд в кирпичных стенах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07FC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промывка отверстий гнезд водой;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отверстий гнезд кирпичом с очисткой поверхности стен от раствора.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C07FC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гнезд в кирпичных стенах объемом не менее 0,04 м</w:t>
            </w:r>
            <w:r w:rsidRPr="00C07FC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FC7">
              <w:rPr>
                <w:rFonts w:ascii="Arial" w:hAnsi="Arial" w:cs="Arial"/>
              </w:rPr>
              <w:t>(единица измерения - 10 гнезд)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22,71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F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4777F" w:rsidRPr="00C07FC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07FC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07FC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94777F" w:rsidRPr="00C07FC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45D72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69-18. Заделка борозд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45D72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промывка борозды водой;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опалубки с установкой (при необходимости) дополнительной арматуры (нормы 1-6);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отверстий бетоном с затиркой поверхности и приготовлением на месте бетонной смеси (нормы 1-6);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борозд кирпичом с расшивкой швов (нормы 7-10).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345D72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в бетонных потолках шириной до 50 мм, глубиной до 20 мм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50 мм ширины к норме Е69-18-1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глубины к норме Е69-18-1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в бетонных стенах шириной до 50 мм, глубиной до 20 мм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опалубки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50 мм ширины к норме Е69-18-4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мм глубины к норме Е69-18-4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ремонтная, для железобетонных и бетонных конструкций, для наружных и внутренних работ (НВ), цементная, М300, F100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в кирпичных стенах сечением в 1 х 0,5 кирпича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0,1665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в кирпичных стенах сечением в 1 х 1 кирпич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0,3231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в кирпичных стенах сечением в 1 х 1,5 кирпича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310,6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3,895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в кирпичных стенах сечением в 1,5 х 1,5 кирпича</w:t>
            </w:r>
          </w:p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5D7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20,16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0,765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5D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94777F" w:rsidRPr="00345D7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45D7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45D7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</w:tbl>
    <w:p w:rsidR="0094777F" w:rsidRPr="00345D72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B03A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69-19. Заделка гнезд на фасадах после разборки лесов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B03A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промывка отверстий гнезд водой;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отверстий раствором с затиркой поверхности и приготовлением на месте цементно-известкового раствора из сухой смеси.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4B03AF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гнезд на фасадах после разборки лесов</w:t>
            </w:r>
          </w:p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03AF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9,17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9,17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B03A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1/10-230-60-25/74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B03A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кладочная, цементно-известковая, для кирпича, камней, блоков, М50,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B03A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94777F" w:rsidRPr="004B03AF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979F3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69-20. Устройство и разборка наружных инвентарных лесов высотой до 16 м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979F3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места установки лесов и укладка подкладок (нормы 1, 2);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сборка элементов лесов;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лесов к стене, пробивка гнезд, установка пробок и анкеров;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настила из щитов через 2 м по высоте;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стремянок и ограждений;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подъем элементов на необходимую высоту при помощи блока;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разборка лесов.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A979F3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наружных инвентарных лесов высотой до 16 м для кладки и облицовки</w:t>
            </w:r>
          </w:p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9F3">
              <w:rPr>
                <w:rFonts w:ascii="Arial" w:hAnsi="Arial" w:cs="Arial"/>
              </w:rPr>
              <w:t>(единица измерения - 100 м</w:t>
            </w:r>
            <w:r w:rsidRPr="00A979F3">
              <w:rPr>
                <w:rFonts w:ascii="Arial" w:hAnsi="Arial" w:cs="Arial"/>
                <w:vertAlign w:val="superscript"/>
              </w:rPr>
              <w:t>2</w:t>
            </w:r>
            <w:r w:rsidRPr="00A979F3">
              <w:rPr>
                <w:rFonts w:ascii="Arial" w:hAnsi="Arial" w:cs="Arial"/>
              </w:rPr>
              <w:t xml:space="preserve"> вертикальной проекции)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49,91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79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детали лесов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79F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 разборка наружных инвентарных лесов высотой до 16 м для отделочных работ</w:t>
            </w:r>
          </w:p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9F3">
              <w:rPr>
                <w:rFonts w:ascii="Arial" w:hAnsi="Arial" w:cs="Arial"/>
              </w:rPr>
              <w:t>(единица измерения - 100 м</w:t>
            </w:r>
            <w:r w:rsidRPr="00A979F3">
              <w:rPr>
                <w:rFonts w:ascii="Arial" w:hAnsi="Arial" w:cs="Arial"/>
                <w:vertAlign w:val="superscript"/>
              </w:rPr>
              <w:t>2</w:t>
            </w:r>
            <w:r w:rsidRPr="00A979F3">
              <w:rPr>
                <w:rFonts w:ascii="Arial" w:hAnsi="Arial" w:cs="Arial"/>
              </w:rPr>
              <w:t xml:space="preserve"> вертикальной проекции)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79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детали лесов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79F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последующие 4 м высоты лесов добавлять к нормам Е69-20-1, Е69-20-2</w:t>
            </w:r>
          </w:p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9F3">
              <w:rPr>
                <w:rFonts w:ascii="Arial" w:hAnsi="Arial" w:cs="Arial"/>
              </w:rPr>
              <w:t>(единица измерения - 100 м</w:t>
            </w:r>
            <w:r w:rsidRPr="00A979F3">
              <w:rPr>
                <w:rFonts w:ascii="Arial" w:hAnsi="Arial" w:cs="Arial"/>
                <w:vertAlign w:val="superscript"/>
              </w:rPr>
              <w:t>2</w:t>
            </w:r>
            <w:r w:rsidRPr="00A979F3">
              <w:rPr>
                <w:rFonts w:ascii="Arial" w:hAnsi="Arial" w:cs="Arial"/>
              </w:rPr>
              <w:t xml:space="preserve"> вертикальной проекции)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4777F" w:rsidRPr="00A979F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979F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979F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</w:t>
            </w:r>
          </w:p>
        </w:tc>
      </w:tr>
    </w:tbl>
    <w:p w:rsidR="0094777F" w:rsidRPr="00A979F3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67126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69-21. Устройство и разборка деревянных неинвентарных лесов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67126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места установки лесов и укладка подкладок;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раскрой материалов;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сопряжений всех видов и элементов лесов;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сборка элементов лесов;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закрепление лесов к стене, пробивка гнезд, установка пробок и анкеров;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настила из щитов через 2 м по высоте;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стремянок и ограждений;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подъем элементов на необходимую высоту при помощи блока;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разборка лесов с отноской материалов на расстояние до 30 м.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A67126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лесов деревянных неинвентарных</w:t>
            </w:r>
          </w:p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126">
              <w:rPr>
                <w:rFonts w:ascii="Arial" w:hAnsi="Arial" w:cs="Arial"/>
              </w:rPr>
              <w:t>(единица измерения - 100 м</w:t>
            </w:r>
            <w:r w:rsidRPr="00A67126">
              <w:rPr>
                <w:rFonts w:ascii="Arial" w:hAnsi="Arial" w:cs="Arial"/>
                <w:vertAlign w:val="superscript"/>
              </w:rPr>
              <w:t>2</w:t>
            </w:r>
            <w:r w:rsidRPr="00A67126">
              <w:rPr>
                <w:rFonts w:ascii="Arial" w:hAnsi="Arial" w:cs="Arial"/>
              </w:rPr>
              <w:t xml:space="preserve"> вертикальной проекции)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128,1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1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1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1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1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4777F" w:rsidRPr="00A671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671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671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</w:tbl>
    <w:p w:rsidR="0094777F" w:rsidRPr="00A67126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6545A6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69-22. Установка и разборка внутренних инвентарных лесов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6545A6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и установка инвентарных трубчатых лесов с устройством настилов, ограждений, стремянок и ходовых лестниц;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лесов.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6545A6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лесов внутренних инвентарных при высоте помещения до 6 м</w:t>
            </w:r>
          </w:p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45A6">
              <w:rPr>
                <w:rFonts w:ascii="Arial" w:hAnsi="Arial" w:cs="Arial"/>
              </w:rPr>
              <w:t>(единица измерения - 100 м</w:t>
            </w:r>
            <w:r w:rsidRPr="006545A6">
              <w:rPr>
                <w:rFonts w:ascii="Arial" w:hAnsi="Arial" w:cs="Arial"/>
                <w:vertAlign w:val="superscript"/>
              </w:rPr>
              <w:t>2</w:t>
            </w:r>
            <w:r w:rsidRPr="006545A6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73,8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45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детали лесов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45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последующие 4 м высоты помещений добавлять к норме Е69-22-1</w:t>
            </w:r>
          </w:p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45A6">
              <w:rPr>
                <w:rFonts w:ascii="Arial" w:hAnsi="Arial" w:cs="Arial"/>
              </w:rPr>
              <w:t>(единица измерения - 100 м</w:t>
            </w:r>
            <w:r w:rsidRPr="006545A6">
              <w:rPr>
                <w:rFonts w:ascii="Arial" w:hAnsi="Arial" w:cs="Arial"/>
                <w:vertAlign w:val="superscript"/>
              </w:rPr>
              <w:t>2</w:t>
            </w:r>
            <w:r w:rsidRPr="006545A6">
              <w:rPr>
                <w:rFonts w:ascii="Arial" w:hAnsi="Arial" w:cs="Arial"/>
              </w:rPr>
              <w:t xml:space="preserve"> горизонтальной проекции)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45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детали лесов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6545A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545A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45A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545A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94777F" w:rsidRPr="006545A6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579A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69-23. Навеска и передвижка подвесных люлек по горизонтали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579A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сборка, разборка и перемещение консолей подвесных люлек (нормы 2-6);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крепления консолей (норма 1).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E579A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Навеска люлек</w:t>
            </w:r>
          </w:p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9A0">
              <w:rPr>
                <w:rFonts w:ascii="Arial" w:hAnsi="Arial" w:cs="Arial"/>
              </w:rPr>
              <w:t>(единица измерения - 10 установок)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подвесных люлек по горизонтали на плоской кровле</w:t>
            </w:r>
          </w:p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9A0">
              <w:rPr>
                <w:rFonts w:ascii="Arial" w:hAnsi="Arial" w:cs="Arial"/>
              </w:rPr>
              <w:t>(единица измерения - 10 перестановок)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подвесных люлек по горизонтали на скатной кровле без парапетов и решеток с креплением через слуховое окно</w:t>
            </w:r>
          </w:p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9A0">
              <w:rPr>
                <w:rFonts w:ascii="Arial" w:hAnsi="Arial" w:cs="Arial"/>
              </w:rPr>
              <w:t>(единица измерения - 10 перестановок)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подвесных люлек по горизонтали на скатной кровле без парапетов и решеток с креплением за стропила со вскрытием и заделкой кровли</w:t>
            </w:r>
          </w:p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9A0">
              <w:rPr>
                <w:rFonts w:ascii="Arial" w:hAnsi="Arial" w:cs="Arial"/>
              </w:rPr>
              <w:t>(единица измерения - 10 перестановок)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подвесных люлек по горизонтали на скатной кровле с парапетами и решетками с креплением через слуховое окно</w:t>
            </w:r>
          </w:p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9A0">
              <w:rPr>
                <w:rFonts w:ascii="Arial" w:hAnsi="Arial" w:cs="Arial"/>
              </w:rPr>
              <w:t>(единица измерения - 10 перестановок)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подвесных люлек по горизонтали на скатной кровле с парапетами и решетками, с креплением за стропила со вскрытием и заделкой кровли</w:t>
            </w:r>
          </w:p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79A0">
              <w:rPr>
                <w:rFonts w:ascii="Arial" w:hAnsi="Arial" w:cs="Arial"/>
              </w:rPr>
              <w:t>(единица измерения - 10 перестановок)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E579A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579A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579A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</w:tbl>
    <w:p w:rsidR="0094777F" w:rsidRPr="00E579A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F7743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69-24. Установка деревянной разгрузочной стойки при ремонте конструкций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F7743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разгрузочной доски;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деревянной стойки на клиньях, подпирающих балку или прогон;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стойки строительными скобами.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8F7743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деревянной разгрузочной стойки при ремонте конструкций</w:t>
            </w:r>
          </w:p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77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69,85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77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774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4777F" w:rsidRPr="008F7743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7743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7743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94777F" w:rsidRPr="008F7743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31A8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69-25. Устройство деревянных настилов, ходов, переходов, мостиков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31A8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настила и ходов из дощатых щитов по балкам чердачного перекрытия с изготовлением их (нормы 1,2);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и установка переходных мостиков из досок с перилами (норма 3).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A31A8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 чердаке деревянных настилов</w:t>
            </w:r>
          </w:p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31A80">
              <w:rPr>
                <w:rFonts w:ascii="Arial" w:hAnsi="Arial" w:cs="Arial"/>
              </w:rPr>
              <w:t>(единица измерения - 100 м</w:t>
            </w:r>
            <w:r w:rsidRPr="00A31A80">
              <w:rPr>
                <w:rFonts w:ascii="Arial" w:hAnsi="Arial" w:cs="Arial"/>
                <w:vertAlign w:val="superscript"/>
              </w:rPr>
              <w:t>2</w:t>
            </w:r>
            <w:r w:rsidRPr="00A31A80">
              <w:rPr>
                <w:rFonts w:ascii="Arial" w:hAnsi="Arial" w:cs="Arial"/>
              </w:rPr>
              <w:t>)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18,65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 чердаке ходов</w:t>
            </w:r>
          </w:p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A8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 чердаке переходных мостиков</w:t>
            </w:r>
          </w:p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A8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104,4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31A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94777F" w:rsidRPr="00A31A8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A8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A8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</w:tbl>
    <w:p w:rsidR="0094777F" w:rsidRPr="00A31A8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22226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69-26. Устройство козырьков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22226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отверстий в стенах с установкой деревянных пробок (нормы 1,2), гнезд и борозд в кирпичных стенах (норма 3);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козырьков на металлических кронштейнах с устройством обрешетки (нормы 1,2), заготовка металлических консолей с установкой их в стены и заделкой концов (норма 3);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козырька кровельной сталью (норма 1), волнистыми асбестоцементными листами (норма 2), укладка сборных железобетонных плит на консоли (норма 3);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обделка примыканий к каменным стенам (нормы 1, 2), оштукатуривание металлических консолей по сетке.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422226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козырьков на металлических кронштейнах с покрытием кровельной сталью</w:t>
            </w:r>
          </w:p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2226">
              <w:rPr>
                <w:rFonts w:ascii="Arial" w:hAnsi="Arial" w:cs="Arial"/>
              </w:rPr>
              <w:t>(единица измерения - 100 м</w:t>
            </w:r>
            <w:r w:rsidRPr="00422226">
              <w:rPr>
                <w:rFonts w:ascii="Arial" w:hAnsi="Arial" w:cs="Arial"/>
                <w:vertAlign w:val="superscript"/>
              </w:rPr>
              <w:t>2</w:t>
            </w:r>
            <w:r w:rsidRPr="00422226">
              <w:rPr>
                <w:rFonts w:ascii="Arial" w:hAnsi="Arial" w:cs="Arial"/>
              </w:rPr>
              <w:t>)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406,2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профильного проката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козырьков на металлических кронштейнах с покрытием волнистыми асбестоцементными листами</w:t>
            </w:r>
          </w:p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2226">
              <w:rPr>
                <w:rFonts w:ascii="Arial" w:hAnsi="Arial" w:cs="Arial"/>
              </w:rPr>
              <w:t>(единица измерения - 100 м</w:t>
            </w:r>
            <w:r w:rsidRPr="00422226">
              <w:rPr>
                <w:rFonts w:ascii="Arial" w:hAnsi="Arial" w:cs="Arial"/>
                <w:vertAlign w:val="superscript"/>
              </w:rPr>
              <w:t>2</w:t>
            </w:r>
            <w:r w:rsidRPr="00422226">
              <w:rPr>
                <w:rFonts w:ascii="Arial" w:hAnsi="Arial" w:cs="Arial"/>
              </w:rPr>
              <w:t>)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319,77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19,24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19,24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 40/150 толщиной 5,8 мм (+1,0) (-0,3)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профильного проката без отверстий и сборосварочных операций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железобетонных козырьков на металлических консолях при существующих стенах зданий</w:t>
            </w:r>
          </w:p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2226">
              <w:rPr>
                <w:rFonts w:ascii="Arial" w:hAnsi="Arial" w:cs="Arial"/>
              </w:rPr>
              <w:t>(единица измерения - 100 м</w:t>
            </w:r>
            <w:r w:rsidRPr="00422226">
              <w:rPr>
                <w:rFonts w:ascii="Arial" w:hAnsi="Arial" w:cs="Arial"/>
                <w:vertAlign w:val="superscript"/>
              </w:rPr>
              <w:t>2</w:t>
            </w:r>
            <w:r w:rsidRPr="00422226">
              <w:rPr>
                <w:rFonts w:ascii="Arial" w:hAnsi="Arial" w:cs="Arial"/>
              </w:rPr>
              <w:t>)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1069,5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П1/10-260-150-1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П4/1-1-40-20-10-10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железобетонные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Бревна 140-240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2222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2222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22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2222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94777F" w:rsidRPr="00422226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9C080D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69-27. Устройство вентиляционных камер и утепленных чердачных будок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9C080D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каркаса и обшивка его досками;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брусьев под основание баков (норма 1);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дверных коробок в проемы и навеска дверей с прирезкой приборов;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обивка поверхности кровельной сталью по войлоку;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оштукатуривание наружных поверхностей по дранке гипсоизвестковым раствором;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антисептирование войлока и древесины;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окраска по металлу масляной краской;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утепление будки с засыпкой утеплителя (норма 2).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9C080D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вентиляционных камер</w:t>
            </w:r>
          </w:p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080D">
              <w:rPr>
                <w:rFonts w:ascii="Arial" w:hAnsi="Arial" w:cs="Arial"/>
              </w:rPr>
              <w:t>(единица измерения - 100 м</w:t>
            </w:r>
            <w:r w:rsidRPr="009C080D">
              <w:rPr>
                <w:rFonts w:ascii="Arial" w:hAnsi="Arial" w:cs="Arial"/>
                <w:vertAlign w:val="superscript"/>
              </w:rPr>
              <w:t>2</w:t>
            </w:r>
            <w:r w:rsidRPr="009C080D">
              <w:rPr>
                <w:rFonts w:ascii="Arial" w:hAnsi="Arial" w:cs="Arial"/>
              </w:rPr>
              <w:t>)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372,71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жилых и общественных зданий для блоков входных дверей в помещение однопольных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известково-гипсовый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утепленных чердачных будок</w:t>
            </w:r>
          </w:p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080D">
              <w:rPr>
                <w:rFonts w:ascii="Arial" w:hAnsi="Arial" w:cs="Arial"/>
              </w:rPr>
              <w:t>(единица измерения - 100 м</w:t>
            </w:r>
            <w:r w:rsidRPr="009C080D">
              <w:rPr>
                <w:rFonts w:ascii="Arial" w:hAnsi="Arial" w:cs="Arial"/>
                <w:vertAlign w:val="superscript"/>
              </w:rPr>
              <w:t>2</w:t>
            </w:r>
            <w:r w:rsidRPr="009C080D">
              <w:rPr>
                <w:rFonts w:ascii="Arial" w:hAnsi="Arial" w:cs="Arial"/>
              </w:rPr>
              <w:t>)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345,7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жилых и общественных зданий для блоков входных дверей в помещение однопольных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дверные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известково-гипсовый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4777F" w:rsidRPr="009C080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9C080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керамзитовый фракции 10-20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08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9C080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</w:tbl>
    <w:p w:rsidR="0094777F" w:rsidRPr="009C080D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E5D4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69-28. Устройство деревянных стеллажей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E5D4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деталей стеллажей с острожкой;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стеллажей из изготовленных деталей;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полок из досок в несколько ярусов с острожкой их.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CE5D4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стеллажей в 3 яруса</w:t>
            </w:r>
          </w:p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D47">
              <w:rPr>
                <w:rFonts w:ascii="Arial" w:hAnsi="Arial" w:cs="Arial"/>
              </w:rPr>
              <w:t>(единица измерения - 100 м</w:t>
            </w:r>
            <w:r w:rsidRPr="00CE5D47">
              <w:rPr>
                <w:rFonts w:ascii="Arial" w:hAnsi="Arial" w:cs="Arial"/>
                <w:vertAlign w:val="superscript"/>
              </w:rPr>
              <w:t>2</w:t>
            </w:r>
            <w:r w:rsidRPr="00CE5D47">
              <w:rPr>
                <w:rFonts w:ascii="Arial" w:hAnsi="Arial" w:cs="Arial"/>
              </w:rPr>
              <w:t xml:space="preserve"> основания стеллажей)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672,45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5D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5D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стеллажей в 4 яруса</w:t>
            </w:r>
          </w:p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D47">
              <w:rPr>
                <w:rFonts w:ascii="Arial" w:hAnsi="Arial" w:cs="Arial"/>
              </w:rPr>
              <w:t>(единица измерения - 100 м</w:t>
            </w:r>
            <w:r w:rsidRPr="00CE5D47">
              <w:rPr>
                <w:rFonts w:ascii="Arial" w:hAnsi="Arial" w:cs="Arial"/>
                <w:vertAlign w:val="superscript"/>
              </w:rPr>
              <w:t>2</w:t>
            </w:r>
            <w:r w:rsidRPr="00CE5D47">
              <w:rPr>
                <w:rFonts w:ascii="Arial" w:hAnsi="Arial" w:cs="Arial"/>
              </w:rPr>
              <w:t xml:space="preserve"> основания стеллажей)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889,37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5D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5D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стеллажей в 5 ярусов</w:t>
            </w:r>
          </w:p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D47">
              <w:rPr>
                <w:rFonts w:ascii="Arial" w:hAnsi="Arial" w:cs="Arial"/>
              </w:rPr>
              <w:t>(единица измерения - 100 м</w:t>
            </w:r>
            <w:r w:rsidRPr="00CE5D47">
              <w:rPr>
                <w:rFonts w:ascii="Arial" w:hAnsi="Arial" w:cs="Arial"/>
                <w:vertAlign w:val="superscript"/>
              </w:rPr>
              <w:t>2</w:t>
            </w:r>
            <w:r w:rsidRPr="00CE5D47">
              <w:rPr>
                <w:rFonts w:ascii="Arial" w:hAnsi="Arial" w:cs="Arial"/>
              </w:rPr>
              <w:t xml:space="preserve"> основания стеллажей)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1106,29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9,39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9,39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5D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5D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устройстве стеллажей без острожки всех элементов исключать из нормы Е69-28-1</w:t>
            </w:r>
          </w:p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D47">
              <w:rPr>
                <w:rFonts w:ascii="Arial" w:hAnsi="Arial" w:cs="Arial"/>
              </w:rPr>
              <w:t>(единица измерения - 100 м</w:t>
            </w:r>
            <w:r w:rsidRPr="00CE5D47">
              <w:rPr>
                <w:rFonts w:ascii="Arial" w:hAnsi="Arial" w:cs="Arial"/>
                <w:vertAlign w:val="superscript"/>
              </w:rPr>
              <w:t>2</w:t>
            </w:r>
            <w:r w:rsidRPr="00CE5D47">
              <w:rPr>
                <w:rFonts w:ascii="Arial" w:hAnsi="Arial" w:cs="Arial"/>
              </w:rPr>
              <w:t xml:space="preserve"> основания стеллажей)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устройстве стеллажей без острожки всех элементов исключать из нормы Е69-28-2</w:t>
            </w:r>
          </w:p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D47">
              <w:rPr>
                <w:rFonts w:ascii="Arial" w:hAnsi="Arial" w:cs="Arial"/>
              </w:rPr>
              <w:t>(единица измерения - 100 м</w:t>
            </w:r>
            <w:r w:rsidRPr="00CE5D47">
              <w:rPr>
                <w:rFonts w:ascii="Arial" w:hAnsi="Arial" w:cs="Arial"/>
                <w:vertAlign w:val="superscript"/>
              </w:rPr>
              <w:t>2</w:t>
            </w:r>
            <w:r w:rsidRPr="00CE5D47">
              <w:rPr>
                <w:rFonts w:ascii="Arial" w:hAnsi="Arial" w:cs="Arial"/>
              </w:rPr>
              <w:t xml:space="preserve"> основания стеллажей)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119,31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устройстве стеллажей без острожки всех элементов исключать из нормы Е69-28-3</w:t>
            </w:r>
          </w:p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D47">
              <w:rPr>
                <w:rFonts w:ascii="Arial" w:hAnsi="Arial" w:cs="Arial"/>
              </w:rPr>
              <w:t>(единица измерения - 100 м</w:t>
            </w:r>
            <w:r w:rsidRPr="00CE5D47">
              <w:rPr>
                <w:rFonts w:ascii="Arial" w:hAnsi="Arial" w:cs="Arial"/>
                <w:vertAlign w:val="superscript"/>
              </w:rPr>
              <w:t>2</w:t>
            </w:r>
            <w:r w:rsidRPr="00CE5D47">
              <w:rPr>
                <w:rFonts w:ascii="Arial" w:hAnsi="Arial" w:cs="Arial"/>
              </w:rPr>
              <w:t xml:space="preserve"> основания стеллажей)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149,68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E5D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E5D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E5D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</w:tbl>
    <w:p w:rsidR="0094777F" w:rsidRPr="00CE5D4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817FC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69-29. Устройство чердачных люков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C817FC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прорезка отверстий для люков в чердачных перекрытиях с расчисткой засыпки и смазки и разборкой наката (норма 1);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врубка в существующие балки двух ригелей (нормы 1,2);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чердачного люка с обшивкой крышки кровельной сталью по войлоку;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обкладывание проема люка наличниками (нормы 1,2);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ремонт штукатурки перекрытия в местах устройства люка (норма 1);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обратная засыпка утеплителем вокруг люка с устройством глиняной смазки (норма 1).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C817FC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чердачных люков в существующих деревянных перекрытиях</w:t>
            </w:r>
          </w:p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17FC">
              <w:rPr>
                <w:rFonts w:ascii="Arial" w:hAnsi="Arial" w:cs="Arial"/>
              </w:rPr>
              <w:t>(единица измерения - 100 люков)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1998,56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6,77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Ручка металлическая откидная скрытого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2/50-30-5-5/20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Наличник деревянный хвойных пород, тип Н-1, размером 13 х 74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чердачных люков в сменяемых деревянных перекрытиях</w:t>
            </w:r>
          </w:p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17FC">
              <w:rPr>
                <w:rFonts w:ascii="Arial" w:hAnsi="Arial" w:cs="Arial"/>
              </w:rPr>
              <w:t>(единица измерения - 100 люков)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1512,42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Ручка металлическая откидная скрытого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2/50-30-5-5/20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Наличник деревянный хвойных пород, тип Н-1, размером 13 х 74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чердачных люков в сборных железобетонных перекрытиях при готовых отверстиях</w:t>
            </w:r>
          </w:p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17FC">
              <w:rPr>
                <w:rFonts w:ascii="Arial" w:hAnsi="Arial" w:cs="Arial"/>
              </w:rPr>
              <w:t>(единица измерения - 100 люков)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1317,97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1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1/10-250-20-65/35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Ручка металлическая откидная скрытого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4777F" w:rsidRPr="00C817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C817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C817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</w:tbl>
    <w:p w:rsidR="0094777F" w:rsidRPr="00C817FC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E373C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69-30. Устройство вытяжных стояков из асбестоцементных труб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E373C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труб в проектное положение с выверкой по отвесу при кладке кирпичных стен;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замоноличивание нижних концов труб цементным раствором.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5E373C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вытяжных стояков из асбестоцементных труб диаметром 104 мм</w:t>
            </w:r>
          </w:p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37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11,61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напорная класса ВТ-6, номинальным диаметром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вытяжных стояков из асбестоцементных труб диаметром 146 мм</w:t>
            </w:r>
          </w:p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37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14,75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напорная класса ВТ-6, номинальным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94777F" w:rsidRPr="005E373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E373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E373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94777F" w:rsidRPr="005E373C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D589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69-31. Обивка кровельной сталью полов и стен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D589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проолифка картин кровельной черной стали с двух сторон (нормы 1, 2, 5);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картин для соединения листов;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обивка поверхностей стен и полов кровельной сталью (нормы 1-5), с прокладкой асбеста (нормы 2,4).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BD589F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полов кровельной черной сталью по дереву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22,67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полов кровельной черной сталью по асбесту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28,52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полов кровельной оцинкованной сталью по дереву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полов кровельной оцинкованной сталью по асбесту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28,52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стен черной кровельной сталью по дереву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25,71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оцинкованной кровельной сталью стен по дереву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25,81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соединении листов фальцем добавлять к нормам Е69-31-1, Е69-31-3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соединении листов фальцем добавлять к нормам Е69-31-2, Е69-31-4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соединении листов фальцем добавлять к нормам Е69-31-5, Е69-31-6</w:t>
            </w:r>
          </w:p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D589F">
              <w:rPr>
                <w:rFonts w:ascii="Arial" w:hAnsi="Arial" w:cs="Arial"/>
              </w:rPr>
              <w:t>(единица измерения - 100 м</w:t>
            </w:r>
            <w:r w:rsidRPr="00BD589F">
              <w:rPr>
                <w:rFonts w:ascii="Arial" w:hAnsi="Arial" w:cs="Arial"/>
                <w:vertAlign w:val="superscript"/>
              </w:rPr>
              <w:t>2</w:t>
            </w:r>
            <w:r w:rsidRPr="00BD589F">
              <w:rPr>
                <w:rFonts w:ascii="Arial" w:hAnsi="Arial" w:cs="Arial"/>
              </w:rPr>
              <w:t>)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BD589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D589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D589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11,92</w:t>
            </w:r>
          </w:p>
        </w:tc>
      </w:tr>
    </w:tbl>
    <w:p w:rsidR="0094777F" w:rsidRPr="00BD589F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443BC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69-32. Устройство деревянных коробов для закрытия трубопроводов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B443BC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деталей короба из досок с острожкой кромок досок и лицевой стороны;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деревянного короба на планках;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антисептирование деревянного короба;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короба на место с креплением.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B443BC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коробов для закрытия трубопроводов</w:t>
            </w:r>
          </w:p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43BC">
              <w:rPr>
                <w:rFonts w:ascii="Arial" w:hAnsi="Arial" w:cs="Arial"/>
              </w:rPr>
              <w:t>(единица измерения - 100 м</w:t>
            </w:r>
            <w:r w:rsidRPr="00B443BC">
              <w:rPr>
                <w:rFonts w:ascii="Arial" w:hAnsi="Arial" w:cs="Arial"/>
                <w:vertAlign w:val="superscript"/>
              </w:rPr>
              <w:t>2</w:t>
            </w:r>
            <w:r w:rsidRPr="00B443BC">
              <w:rPr>
                <w:rFonts w:ascii="Arial" w:hAnsi="Arial" w:cs="Arial"/>
              </w:rPr>
              <w:t>)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43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B443B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B443B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B443B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777F" w:rsidRPr="00B443BC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6576B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69-33. Перекрытие подпольных каналов деревянными щитами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6576B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деревянных щитов на планках;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щитов на подпольные каналы с пригонкой.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56576B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Перекрытие подпольных каналов деревянными щитами</w:t>
            </w:r>
          </w:p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576B">
              <w:rPr>
                <w:rFonts w:ascii="Arial" w:hAnsi="Arial" w:cs="Arial"/>
              </w:rPr>
              <w:t>(единица измерения - 100 м</w:t>
            </w:r>
            <w:r w:rsidRPr="0056576B">
              <w:rPr>
                <w:rFonts w:ascii="Arial" w:hAnsi="Arial" w:cs="Arial"/>
                <w:vertAlign w:val="superscript"/>
              </w:rPr>
              <w:t>2</w:t>
            </w:r>
            <w:r w:rsidRPr="0056576B">
              <w:rPr>
                <w:rFonts w:ascii="Arial" w:hAnsi="Arial" w:cs="Arial"/>
              </w:rPr>
              <w:t>)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57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57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4777F" w:rsidRPr="0056576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6576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6576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94777F" w:rsidRPr="0056576B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6D02CD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69-34. Установка флагодержателей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6D02CD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в каменных стенах гнезд с установкой деревянных пробок (норма 1);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флагодержателей с креплением.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6D02CD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флагодержателей по каменным поверхностям</w:t>
            </w:r>
          </w:p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02C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100,87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универсальный оцинкованный 5,0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1/25-400-200/27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для флага настенный металлический двух рожковый, окрашенный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флагодержателей по деревянным поверхностям</w:t>
            </w:r>
          </w:p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02C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Саморез универсальный оцинкованный 5,0 х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94777F" w:rsidRPr="006D02C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1/25-400-200/27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D02C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 для флага настенный металлический двух рожковый, окрашенный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D02C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94777F" w:rsidRPr="006D02CD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104CB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69-35. Ремонт загрузочного клапана мусоропровода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104CB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снятие, очистка и выравнивание клапана;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и приварка петель к клапану;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смена резинового уплотнителя;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клапана на место и приварка петель к люку.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104CB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загрузочного клапана ствола мусоропровода</w:t>
            </w:r>
          </w:p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4CB0">
              <w:rPr>
                <w:rFonts w:ascii="Arial" w:hAnsi="Arial" w:cs="Arial"/>
              </w:rPr>
              <w:t>(единица измерения - клапан)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4C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Карбид кальция для кусков 50/80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104CB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04CB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04CB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94777F" w:rsidRPr="00104CB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77D2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69-36. Ремонт ограждений со сменой металлической решетки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77D2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старой сетки;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укрепление стержней или уголков;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укрепление железобетонных столбов трамбованием;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натягивание и крепление сетки.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377D2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ограждений высотой до 1,2 м со сменой металлической решетки</w:t>
            </w:r>
          </w:p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7D27">
              <w:rPr>
                <w:rFonts w:ascii="Arial" w:hAnsi="Arial" w:cs="Arial"/>
              </w:rPr>
              <w:t>(единица измерения - м)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0,000011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D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ограждений высотой до 1,7 м со сменой металлической решетки</w:t>
            </w:r>
          </w:p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7D27">
              <w:rPr>
                <w:rFonts w:ascii="Arial" w:hAnsi="Arial" w:cs="Arial"/>
              </w:rPr>
              <w:t>(единица измерения - м)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0,000022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D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ограждений высотой до 2,2 м со сменой металлической решетки</w:t>
            </w:r>
          </w:p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7D27">
              <w:rPr>
                <w:rFonts w:ascii="Arial" w:hAnsi="Arial" w:cs="Arial"/>
              </w:rPr>
              <w:t>(единица измерения - м)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377D2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77D2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D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77D2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94777F" w:rsidRPr="00377D2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F0512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69-37. Утепление трубопроводов в каналах и коробах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EF0512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заполнение канала или короба утепляющим материалом;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послойное разравнивание и уплотнение материалов.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EF0512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трубопроводов в каналах и коробах минеральной ватой</w:t>
            </w:r>
          </w:p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0512">
              <w:rPr>
                <w:rFonts w:ascii="Arial" w:hAnsi="Arial" w:cs="Arial"/>
              </w:rPr>
              <w:t>(единица измерения - 100 м</w:t>
            </w:r>
            <w:r w:rsidRPr="00EF0512">
              <w:rPr>
                <w:rFonts w:ascii="Arial" w:hAnsi="Arial" w:cs="Arial"/>
                <w:vertAlign w:val="superscript"/>
              </w:rPr>
              <w:t>3</w:t>
            </w:r>
            <w:r w:rsidRPr="00EF0512">
              <w:rPr>
                <w:rFonts w:ascii="Arial" w:hAnsi="Arial" w:cs="Arial"/>
              </w:rPr>
              <w:t>)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427,28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минеральная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05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трубопроводов в каналах и коробах опилками</w:t>
            </w:r>
          </w:p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0512">
              <w:rPr>
                <w:rFonts w:ascii="Arial" w:hAnsi="Arial" w:cs="Arial"/>
              </w:rPr>
              <w:t>(единица измерения - 100 м</w:t>
            </w:r>
            <w:r w:rsidRPr="00EF0512">
              <w:rPr>
                <w:rFonts w:ascii="Arial" w:hAnsi="Arial" w:cs="Arial"/>
                <w:vertAlign w:val="superscript"/>
              </w:rPr>
              <w:t>3</w:t>
            </w:r>
            <w:r w:rsidRPr="00EF0512">
              <w:rPr>
                <w:rFonts w:ascii="Arial" w:hAnsi="Arial" w:cs="Arial"/>
              </w:rPr>
              <w:t>)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410,93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05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трубопроводов в каналах и коробах шлаком</w:t>
            </w:r>
          </w:p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0512">
              <w:rPr>
                <w:rFonts w:ascii="Arial" w:hAnsi="Arial" w:cs="Arial"/>
              </w:rPr>
              <w:t>(единица измерения - 100 м</w:t>
            </w:r>
            <w:r w:rsidRPr="00EF0512">
              <w:rPr>
                <w:rFonts w:ascii="Arial" w:hAnsi="Arial" w:cs="Arial"/>
                <w:vertAlign w:val="superscript"/>
              </w:rPr>
              <w:t>3</w:t>
            </w:r>
            <w:r w:rsidRPr="00EF0512">
              <w:rPr>
                <w:rFonts w:ascii="Arial" w:hAnsi="Arial" w:cs="Arial"/>
              </w:rPr>
              <w:t>)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388,04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777F" w:rsidRPr="00EF0512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EF0512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05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EF0512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94777F" w:rsidRPr="00EF0512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6E7336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69-38. Утепление трубопроводов минеральной ватой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6E7336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короба из готовых элементов (норма 2);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короба минеральной ватой с перекидкой на расстояние до 3 м;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и уплотнение минеральной ваты.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6E7336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трубопроводов минеральной ватой в готовых коробах</w:t>
            </w:r>
          </w:p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7336">
              <w:rPr>
                <w:rFonts w:ascii="Arial" w:hAnsi="Arial" w:cs="Arial"/>
              </w:rPr>
              <w:t>(единица измерения - 100 м</w:t>
            </w:r>
            <w:r w:rsidRPr="006E7336">
              <w:rPr>
                <w:rFonts w:ascii="Arial" w:hAnsi="Arial" w:cs="Arial"/>
                <w:vertAlign w:val="superscript"/>
              </w:rPr>
              <w:t>3</w:t>
            </w:r>
            <w:r w:rsidRPr="006E7336">
              <w:rPr>
                <w:rFonts w:ascii="Arial" w:hAnsi="Arial" w:cs="Arial"/>
              </w:rPr>
              <w:t>)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341,93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13,23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13,23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минеральная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3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92,22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Утепление трубопроводов минеральной ватой с устройством деревянных коробов</w:t>
            </w:r>
          </w:p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7336">
              <w:rPr>
                <w:rFonts w:ascii="Arial" w:hAnsi="Arial" w:cs="Arial"/>
              </w:rPr>
              <w:t>(единица измерения - 100 м</w:t>
            </w:r>
            <w:r w:rsidRPr="006E7336">
              <w:rPr>
                <w:rFonts w:ascii="Arial" w:hAnsi="Arial" w:cs="Arial"/>
                <w:vertAlign w:val="superscript"/>
              </w:rPr>
              <w:t>3</w:t>
            </w:r>
            <w:r w:rsidRPr="006E7336">
              <w:rPr>
                <w:rFonts w:ascii="Arial" w:hAnsi="Arial" w:cs="Arial"/>
              </w:rPr>
              <w:t>)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393,16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15,81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15,81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3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6E7336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6E7336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Вата минеральная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3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6E7336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92,22</w:t>
            </w:r>
          </w:p>
        </w:tc>
      </w:tr>
    </w:tbl>
    <w:p w:rsidR="0094777F" w:rsidRPr="006E7336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FF52AD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69-39. Приготовление раствора вручную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FF52AD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дозировка составляющих;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перемешивание песка или крошки с цементом;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известкового молока или цементного прыска;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затворение составляющих известковым молоком или водой.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FF52AD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цементных растворов вручную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известковых тяжелых растворов вручную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известковых легких растворов вручную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цементно-известковых тяжелых растворов вручную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цементно-известковых легких растворов вручную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цементно-известковых растворов вручную с минеральной крошкой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цементно-известковых растворов вручную с декоративной смесью</w:t>
            </w:r>
          </w:p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52AD">
              <w:rPr>
                <w:rFonts w:ascii="Arial" w:hAnsi="Arial" w:cs="Arial"/>
              </w:rPr>
              <w:t>(единица измерения - м</w:t>
            </w:r>
            <w:r w:rsidRPr="00FF52AD">
              <w:rPr>
                <w:rFonts w:ascii="Arial" w:hAnsi="Arial" w:cs="Arial"/>
                <w:vertAlign w:val="superscript"/>
              </w:rPr>
              <w:t>3</w:t>
            </w:r>
            <w:r w:rsidRPr="00FF52AD">
              <w:rPr>
                <w:rFonts w:ascii="Arial" w:hAnsi="Arial" w:cs="Arial"/>
              </w:rPr>
              <w:t>)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FF52AD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FF52AD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FF52AD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</w:tbl>
    <w:p w:rsidR="0094777F" w:rsidRPr="00FF52AD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F43C5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69-40. Механизированное приготовление растворов в построечных условиях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F43C5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растворосмесителя (емкости) составляющими с дозировкой их и подноской вручную;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в растворосмесителе (нормы 1-7);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перемешивание смеси электродрелью с насадкой-миксером с последующим созреванием смеси и повторным перемешиванием (норма 8).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AF43C5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цементных растворов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растворов известковых тяжелых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растворов известковых легких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растворов цементно-известковых тяжелых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растворов цементно-известковых легких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цементно-известковых растворов с минеральной крошкой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Механизированное приготовление цементно-известковых растворов в построечных условиях с декоративной смесью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3C5">
              <w:rPr>
                <w:rFonts w:ascii="Arial" w:hAnsi="Arial" w:cs="Arial"/>
              </w:rPr>
              <w:t>(единица измерения - м</w:t>
            </w:r>
            <w:r w:rsidRPr="00AF43C5">
              <w:rPr>
                <w:rFonts w:ascii="Arial" w:hAnsi="Arial" w:cs="Arial"/>
                <w:vertAlign w:val="superscript"/>
              </w:rPr>
              <w:t>3</w:t>
            </w:r>
            <w:r w:rsidRPr="00AF43C5">
              <w:rPr>
                <w:rFonts w:ascii="Arial" w:hAnsi="Arial" w:cs="Arial"/>
              </w:rPr>
              <w:t>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раствора из сухих смесей</w:t>
            </w:r>
          </w:p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43C5">
              <w:rPr>
                <w:rFonts w:ascii="Arial" w:hAnsi="Arial" w:cs="Arial"/>
              </w:rPr>
              <w:t>(единица измерения - 100 кг сухой смеси)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AF43C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F43C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F43C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</w:tbl>
    <w:p w:rsidR="0094777F" w:rsidRPr="00AF43C5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2728B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69-41. Разогрев битумных материалов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2728B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раскупорка тары, колка и размельчение изоляционных материалов;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загрузка котла составляющими с дозировкой;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распиловка, колка дров, разведение и поддерживание огня;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варка материалов с перемешиванием;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выдача готового материала;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котла.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32728B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Разогрев битумных материалов</w:t>
            </w:r>
          </w:p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728B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16,36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32728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2728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1,5-2 м сосна, ольха,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72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2728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</w:tbl>
    <w:p w:rsidR="0094777F" w:rsidRPr="0032728B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949A1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69-42. Переноска грузов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949A1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переноска материалов непосредственно на себе или на носилках и в другой малоемкой таре с погрузкой и разгрузкой.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4949A1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Переноска навалочных грузов на первые 10 м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Переноска сподручных грузов на первые 10 м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Переноска несподручных грузов на первые 10 м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Переноска досок, брусков, брусьев на первые 10 м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Переноска бревен на первые 10 м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Переноска грузов, требующих особой осторожности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следующие 10 м переноса добавлять к норме Е69-42-1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следующие 10 м переноса добавлять к норме Е69-42-2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следующие 10 м переноса добавлять к норме Е69-42-3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следующие 10 м переноса добавлять к норме Е69-42-4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Е69-42-11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последующие 10 м переноса добавлять к норме Е69-42-5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каждые последующие 10 м переноса добавлять к норме Е69-42-6</w:t>
            </w:r>
          </w:p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9A1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49A1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49A1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49A1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</w:tbl>
    <w:p w:rsidR="0094777F" w:rsidRPr="004949A1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9153A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69-43. Очистка помещений от строительного мусора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9153A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сгребание мусора в кучи и относка его на расстояние до 20 м (нормы 1-4);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спуск мусора по желобу с откидкой его от желоба в сторону (нормы 1-4);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подметание пола со смачиванием, соскабливанием раствора (при необходимости) (нормы 1-4);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затаривание строительного мусора в мешки (норма 5).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59153A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помещений от строительного мусора</w:t>
            </w:r>
          </w:p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153A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214,32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помещений от строительного мусора при производстве каменных, штукатурных или печных работ</w:t>
            </w:r>
          </w:p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153A">
              <w:rPr>
                <w:rFonts w:ascii="Arial" w:hAnsi="Arial" w:cs="Arial"/>
              </w:rPr>
              <w:t>(единица измерения - 100 м</w:t>
            </w:r>
            <w:r w:rsidRPr="0059153A">
              <w:rPr>
                <w:rFonts w:ascii="Arial" w:hAnsi="Arial" w:cs="Arial"/>
                <w:vertAlign w:val="superscript"/>
              </w:rPr>
              <w:t>2</w:t>
            </w:r>
            <w:r w:rsidRPr="0059153A">
              <w:rPr>
                <w:rFonts w:ascii="Arial" w:hAnsi="Arial" w:cs="Arial"/>
              </w:rPr>
              <w:t>)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помещений от строительного мусора при производстве столярных или плотничных работ</w:t>
            </w:r>
          </w:p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153A">
              <w:rPr>
                <w:rFonts w:ascii="Arial" w:hAnsi="Arial" w:cs="Arial"/>
              </w:rPr>
              <w:t>(единица измерения - 100 м</w:t>
            </w:r>
            <w:r w:rsidRPr="0059153A">
              <w:rPr>
                <w:rFonts w:ascii="Arial" w:hAnsi="Arial" w:cs="Arial"/>
                <w:vertAlign w:val="superscript"/>
              </w:rPr>
              <w:t>2</w:t>
            </w:r>
            <w:r w:rsidRPr="0059153A">
              <w:rPr>
                <w:rFonts w:ascii="Arial" w:hAnsi="Arial" w:cs="Arial"/>
              </w:rPr>
              <w:t>)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Подметание полов метлой с соскабливанием, уборкой и отноской мусора</w:t>
            </w:r>
          </w:p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153A">
              <w:rPr>
                <w:rFonts w:ascii="Arial" w:hAnsi="Arial" w:cs="Arial"/>
              </w:rPr>
              <w:t>(единица измерения - 100 м</w:t>
            </w:r>
            <w:r w:rsidRPr="0059153A">
              <w:rPr>
                <w:rFonts w:ascii="Arial" w:hAnsi="Arial" w:cs="Arial"/>
                <w:vertAlign w:val="superscript"/>
              </w:rPr>
              <w:t>2</w:t>
            </w:r>
            <w:r w:rsidRPr="0059153A">
              <w:rPr>
                <w:rFonts w:ascii="Arial" w:hAnsi="Arial" w:cs="Arial"/>
              </w:rPr>
              <w:t>)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Затаривание строительного мусора в мешки</w:t>
            </w:r>
          </w:p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153A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59153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9153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Мешки полипропиленовые (50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9153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777F" w:rsidRPr="0059153A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180565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69-44. Очистка материалов после разборки конструкций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180565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материалов от бетона, раствора, наледи, грязи, гвоздей, скоб и тому подобного;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очищенного материала в клети или штабель.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180565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досок после разборки конструкций</w:t>
            </w:r>
          </w:p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56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бревен, брусьев после разборки конструкций</w:t>
            </w:r>
          </w:p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56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кирпича после разборки конструкций</w:t>
            </w:r>
          </w:p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56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180565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180565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180565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</w:tbl>
    <w:p w:rsidR="0094777F" w:rsidRPr="00180565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C206A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69-45. Разборка подлежащих сносу зданий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3C206A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конструкций с очисткой годного материала;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переноска материалов и элементов конструкций в сторону с сортировкой и укладкой в штабель годных материалов;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сгребание строительного мусора в кучи.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3C206A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жилых и общественных зданий</w:t>
            </w:r>
          </w:p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206A">
              <w:rPr>
                <w:rFonts w:ascii="Arial" w:hAnsi="Arial" w:cs="Arial"/>
              </w:rPr>
              <w:t>(единица измерения - 100 м</w:t>
            </w:r>
            <w:r w:rsidRPr="003C206A">
              <w:rPr>
                <w:rFonts w:ascii="Arial" w:hAnsi="Arial" w:cs="Arial"/>
                <w:vertAlign w:val="superscript"/>
              </w:rPr>
              <w:t>3</w:t>
            </w:r>
            <w:r w:rsidRPr="003C206A">
              <w:rPr>
                <w:rFonts w:ascii="Arial" w:hAnsi="Arial" w:cs="Arial"/>
              </w:rPr>
              <w:t>)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245,01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производственно-складских и прочих зданий</w:t>
            </w:r>
          </w:p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206A">
              <w:rPr>
                <w:rFonts w:ascii="Arial" w:hAnsi="Arial" w:cs="Arial"/>
              </w:rPr>
              <w:t>(единица измерения - 100 м</w:t>
            </w:r>
            <w:r w:rsidRPr="003C206A">
              <w:rPr>
                <w:rFonts w:ascii="Arial" w:hAnsi="Arial" w:cs="Arial"/>
                <w:vertAlign w:val="superscript"/>
              </w:rPr>
              <w:t>3</w:t>
            </w:r>
            <w:r w:rsidRPr="003C206A">
              <w:rPr>
                <w:rFonts w:ascii="Arial" w:hAnsi="Arial" w:cs="Arial"/>
              </w:rPr>
              <w:t>)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151,09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жилых и общественных зданий</w:t>
            </w:r>
          </w:p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206A">
              <w:rPr>
                <w:rFonts w:ascii="Arial" w:hAnsi="Arial" w:cs="Arial"/>
              </w:rPr>
              <w:t>(единица измерения - 100 м</w:t>
            </w:r>
            <w:r w:rsidRPr="003C206A">
              <w:rPr>
                <w:rFonts w:ascii="Arial" w:hAnsi="Arial" w:cs="Arial"/>
                <w:vertAlign w:val="superscript"/>
              </w:rPr>
              <w:t>3</w:t>
            </w:r>
            <w:r w:rsidRPr="003C206A">
              <w:rPr>
                <w:rFonts w:ascii="Arial" w:hAnsi="Arial" w:cs="Arial"/>
              </w:rPr>
              <w:t>)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164,32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производственно-складских и прочих зданий</w:t>
            </w:r>
          </w:p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206A">
              <w:rPr>
                <w:rFonts w:ascii="Arial" w:hAnsi="Arial" w:cs="Arial"/>
              </w:rPr>
              <w:t>(единица измерения - 100 м</w:t>
            </w:r>
            <w:r w:rsidRPr="003C206A">
              <w:rPr>
                <w:rFonts w:ascii="Arial" w:hAnsi="Arial" w:cs="Arial"/>
                <w:vertAlign w:val="superscript"/>
              </w:rPr>
              <w:t>3</w:t>
            </w:r>
            <w:r w:rsidRPr="003C206A">
              <w:rPr>
                <w:rFonts w:ascii="Arial" w:hAnsi="Arial" w:cs="Arial"/>
              </w:rPr>
              <w:t>)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94,58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навесов без наружной обшивки с полом</w:t>
            </w:r>
          </w:p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206A">
              <w:rPr>
                <w:rFonts w:ascii="Arial" w:hAnsi="Arial" w:cs="Arial"/>
              </w:rPr>
              <w:t>(единица измерения - 100 м</w:t>
            </w:r>
            <w:r w:rsidRPr="003C206A">
              <w:rPr>
                <w:rFonts w:ascii="Arial" w:hAnsi="Arial" w:cs="Arial"/>
                <w:vertAlign w:val="superscript"/>
              </w:rPr>
              <w:t>2</w:t>
            </w:r>
            <w:r w:rsidRPr="003C206A">
              <w:rPr>
                <w:rFonts w:ascii="Arial" w:hAnsi="Arial" w:cs="Arial"/>
              </w:rPr>
              <w:t>)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84,99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навесов без наружной обшивки и без пола</w:t>
            </w:r>
          </w:p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C206A">
              <w:rPr>
                <w:rFonts w:ascii="Arial" w:hAnsi="Arial" w:cs="Arial"/>
              </w:rPr>
              <w:t>(единица измерения - 100 м</w:t>
            </w:r>
            <w:r w:rsidRPr="003C206A">
              <w:rPr>
                <w:rFonts w:ascii="Arial" w:hAnsi="Arial" w:cs="Arial"/>
                <w:vertAlign w:val="superscript"/>
              </w:rPr>
              <w:t>2</w:t>
            </w:r>
            <w:r w:rsidRPr="003C206A">
              <w:rPr>
                <w:rFonts w:ascii="Arial" w:hAnsi="Arial" w:cs="Arial"/>
              </w:rPr>
              <w:t>)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3C206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3C206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3C206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53,89</w:t>
            </w:r>
          </w:p>
        </w:tc>
      </w:tr>
    </w:tbl>
    <w:p w:rsidR="0094777F" w:rsidRPr="003C206A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D6521B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69-46. Разборка изоляции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D6521B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изоляционного покрытия.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D6521B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слоя изоляции из мастики</w:t>
            </w:r>
          </w:p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21B">
              <w:rPr>
                <w:rFonts w:ascii="Arial" w:hAnsi="Arial" w:cs="Arial"/>
              </w:rPr>
              <w:t>(единица измерения - 100 м</w:t>
            </w:r>
            <w:r w:rsidRPr="00D6521B">
              <w:rPr>
                <w:rFonts w:ascii="Arial" w:hAnsi="Arial" w:cs="Arial"/>
                <w:vertAlign w:val="superscript"/>
              </w:rPr>
              <w:t>3</w:t>
            </w:r>
            <w:r w:rsidRPr="00D6521B">
              <w:rPr>
                <w:rFonts w:ascii="Arial" w:hAnsi="Arial" w:cs="Arial"/>
              </w:rPr>
              <w:t>)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слоя изоляции из минеральной ваты, уложенной в каналах</w:t>
            </w:r>
          </w:p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21B">
              <w:rPr>
                <w:rFonts w:ascii="Arial" w:hAnsi="Arial" w:cs="Arial"/>
              </w:rPr>
              <w:t>(единица измерения - 100 м</w:t>
            </w:r>
            <w:r w:rsidRPr="00D6521B">
              <w:rPr>
                <w:rFonts w:ascii="Arial" w:hAnsi="Arial" w:cs="Arial"/>
                <w:vertAlign w:val="superscript"/>
              </w:rPr>
              <w:t>3</w:t>
            </w:r>
            <w:r w:rsidRPr="00D6521B">
              <w:rPr>
                <w:rFonts w:ascii="Arial" w:hAnsi="Arial" w:cs="Arial"/>
              </w:rPr>
              <w:t>)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слоя изоляции из плит, сегментов и скорлуп</w:t>
            </w:r>
          </w:p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21B">
              <w:rPr>
                <w:rFonts w:ascii="Arial" w:hAnsi="Arial" w:cs="Arial"/>
              </w:rPr>
              <w:t>(единица измерения - 100 м</w:t>
            </w:r>
            <w:r w:rsidRPr="00D6521B">
              <w:rPr>
                <w:rFonts w:ascii="Arial" w:hAnsi="Arial" w:cs="Arial"/>
                <w:vertAlign w:val="superscript"/>
              </w:rPr>
              <w:t>3</w:t>
            </w:r>
            <w:r w:rsidRPr="00D6521B">
              <w:rPr>
                <w:rFonts w:ascii="Arial" w:hAnsi="Arial" w:cs="Arial"/>
              </w:rPr>
              <w:t>)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слоя изоляции из диалитовых теплоизоляционных изделий</w:t>
            </w:r>
          </w:p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21B">
              <w:rPr>
                <w:rFonts w:ascii="Arial" w:hAnsi="Arial" w:cs="Arial"/>
              </w:rPr>
              <w:t>(единица измерения - 100 м</w:t>
            </w:r>
            <w:r w:rsidRPr="00D6521B">
              <w:rPr>
                <w:rFonts w:ascii="Arial" w:hAnsi="Arial" w:cs="Arial"/>
                <w:vertAlign w:val="superscript"/>
              </w:rPr>
              <w:t>3</w:t>
            </w:r>
            <w:r w:rsidRPr="00D6521B">
              <w:rPr>
                <w:rFonts w:ascii="Arial" w:hAnsi="Arial" w:cs="Arial"/>
              </w:rPr>
              <w:t>)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94777F" w:rsidRPr="00D6521B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D6521B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D6521B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</w:tbl>
    <w:p w:rsidR="0094777F" w:rsidRPr="00D6521B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2D6B70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69-47. Антисептирование древесины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2D6B70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обработка поверхности антисептиком.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2D6B70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Антисептирование древесины битумными пастами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Антисептирование древесины пастами на каменноугольном лаке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11,94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Антисептирование древесины экстрактными пастами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Антисептирование древесины маслянистыми антисептиками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маслянистый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обработке отдельных мест и штучных элементов добавлять к норме Е69-47-2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обработке отдельных мест и штучных элементов добавлять к норме Е69-47-3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обработке отдельных мест и штучных элементов добавлять к норме Е69-47-4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обработке отдельных мест и штучных элементов добавлять к норме Е69-47-5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двукратной обработке лесоматериалов с перерывом на просушку после первой обработки добавлять к норме Е69-47-2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двукратной обработке лесоматериалов с перерывом на просушку после первой обработки добавлять к норме Е69-47-3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двукратной обработке лесоматериалов с перерывом на просушку после первой обработки добавлять к норме Е69-47-4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двукратной обработке лесоматериалов с перерывом на просушку после первой обработки добавлять к норме Е69-47-5</w:t>
            </w:r>
          </w:p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D6B70">
              <w:rPr>
                <w:rFonts w:ascii="Arial" w:hAnsi="Arial" w:cs="Arial"/>
              </w:rPr>
              <w:t>(единица измерения - 100 м</w:t>
            </w:r>
            <w:r w:rsidRPr="002D6B70">
              <w:rPr>
                <w:rFonts w:ascii="Arial" w:hAnsi="Arial" w:cs="Arial"/>
                <w:vertAlign w:val="superscript"/>
              </w:rPr>
              <w:t>2</w:t>
            </w:r>
            <w:r w:rsidRPr="002D6B70">
              <w:rPr>
                <w:rFonts w:ascii="Arial" w:hAnsi="Arial" w:cs="Arial"/>
              </w:rPr>
              <w:t>)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2D6B70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2D6B70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маслянистый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2D6B70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</w:tbl>
    <w:p w:rsidR="0094777F" w:rsidRPr="002D6B70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0F774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69-48. Обработка войлока или пакли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0F774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резка кип войлока или пакли;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войлока или пакли в ванны;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выемка из ванн войлока или пакли с отжатием и просушкой.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0F774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войлока или пакли водным раствором</w:t>
            </w:r>
          </w:p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7747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войлока или пакли маслянистыми антисептиками</w:t>
            </w:r>
          </w:p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7747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маслянистый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войлока или пакли глиняным раствором</w:t>
            </w:r>
          </w:p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7747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0F774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0F774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F77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0F774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</w:tbl>
    <w:p w:rsidR="0094777F" w:rsidRPr="000F774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315B7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69-49. Гудронирование стальных труб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A315B7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осмолка или гудронирование за один раз стальных труб с приготовлением состава.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A315B7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Гудронирование за один раз укладываемых в траншею стальных труб диаметром до 20 мм</w:t>
            </w:r>
          </w:p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5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6,96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Гудронирование за один раз укладываемых в траншею стальных труб диаметром до 32 мм</w:t>
            </w:r>
          </w:p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5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Гудронирование за один раз укладываемых в траншею стальных труб диаметром до 50 мм</w:t>
            </w:r>
          </w:p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15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11,32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A315B7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A315B7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A315B7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94777F" w:rsidRPr="00A315B7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455F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69-50. Крепление закладных деталей и конструкций при помощи пистолета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5455F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пристрелки;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патронов и дюбелей, зарядка пистолета;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крепление конструкций или деталей при помощи пистолета.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5455FF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закладных деталей и конструкций при помощи пистолета на один дюбель</w:t>
            </w:r>
          </w:p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5FF">
              <w:rPr>
                <w:rFonts w:ascii="Arial" w:hAnsi="Arial" w:cs="Arial"/>
              </w:rPr>
              <w:t>(единица измерения - 100 выстрелов)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с калиброванной головкой (в обоймах) 3 х 58,5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последующий дюбель к норме Е69-50-1</w:t>
            </w:r>
          </w:p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55FF">
              <w:rPr>
                <w:rFonts w:ascii="Arial" w:hAnsi="Arial" w:cs="Arial"/>
              </w:rPr>
              <w:t>(единица измерения - 100 выстрелов)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4777F" w:rsidRPr="005455FF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5455FF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с калиброванной головкой (в обоймах) 3 х 58,5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5455FF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94777F" w:rsidRPr="005455FF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44864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69-51. Установка деревянных пробок в стены и потолки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44864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гнезда;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пробок;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забивка пробок.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844864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пробок в кирпичных стенах</w:t>
            </w:r>
          </w:p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4864">
              <w:rPr>
                <w:rFonts w:ascii="Arial" w:hAnsi="Arial" w:cs="Arial"/>
              </w:rPr>
              <w:t>(единица измерения - 100 пробок)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15,27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48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пробок в бетонных стенах</w:t>
            </w:r>
          </w:p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4864">
              <w:rPr>
                <w:rFonts w:ascii="Arial" w:hAnsi="Arial" w:cs="Arial"/>
              </w:rPr>
              <w:t>(единица измерения - 100 пробок)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44864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44864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486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44864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94777F" w:rsidRPr="00844864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F660A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69-53. Приготовление битумных мастик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8F660A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раскупорка тары, колка и размельчение изоляционных материалов;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загрузка котла составляющими;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распиловка, колка дров, разведение и поддерживание огня;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варка материалов с перемешиванием;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выдача готового материала;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котла.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8F660A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битумных мастик</w:t>
            </w:r>
          </w:p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660A">
              <w:rPr>
                <w:rFonts w:ascii="Arial" w:hAnsi="Arial" w:cs="Arial"/>
              </w:rPr>
              <w:t>(единица измерения - т)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23,17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20,34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8F660A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8F660A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1,5-2 м сосна, ольха,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66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8F660A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</w:tbl>
    <w:p w:rsidR="0094777F" w:rsidRPr="008F660A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94777F" w:rsidRPr="001532B1" w:rsidRDefault="0094777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95DFC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69-54. Гидроизоляция строительных конструкций подземной и наземной части зданий и сооружений с применением мембранного покрытия из жидкой резины</w:t>
            </w: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777F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Pr="00495DFC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поврежденных участков с обезжириванием поверхности (нормы 1, 2);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основания водой (норма 3), просушка сжатым воздухом (норма 4);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пропитка стеклосетки (нормы 5, 6);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стеклосетки в один слой (нормы 5, 6);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основания с применением жидкой резины (нормы 7, 8, 11-13);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мембранного покрытия из жидкой резины с катализатором отверждения (нормы 7-16);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армирование мембранных покрытий стеклосеткой (нормы 17-24).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777F" w:rsidRDefault="0094777F" w:rsidP="00D83E5B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777F" w:rsidRDefault="0094777F" w:rsidP="0094777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777F" w:rsidRPr="00495DFC" w:rsidTr="00D83E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поврежденных участков гидроизоляции, уложенной насухо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поврежденных участков гидроизоляции, уложенной на мастике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поверхности водой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Просушка основания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армирующих аппликаций в 1 слой, пропитанных жидкой резиной на горизонтальных поверхностях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Е69-54-6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армирующих аппликаций в 1 слой, пропитанных жидкой резиной на вертикальных поверхностях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поверхностей кровель, фундаментов, емкостей под воду и силосных ям горизонтальных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поверхностей кровель, фундаментов, емкостей под воду и силосных ям вертикальных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Е69-54-7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Е69-54-8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(мм): 219-530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201,9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(мм): 630-920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(мм): 1020-1420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Е69-54-11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Е69-54-12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Е69-54-13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95D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кровель, фундаментов, емкостей под воду и силосных ям горизонтальных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кровель, фундаментов, емкостей под воду и силосных ям вертикальных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трубопроводов диаметром (мм): 219-530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трубопроводов диаметром (мм): 630-920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трубопроводов диаметром (мм): 1020-1420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5DFC">
              <w:rPr>
                <w:rFonts w:ascii="Arial" w:hAnsi="Arial" w:cs="Arial"/>
              </w:rPr>
              <w:t>(единица измерения - 100 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  <w:r w:rsidRPr="00495DFC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примыканий мембранного покрытия из жидкой резины к парапетам (стенам), примыканий днища емкостей под воду и силосных ям к стенам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5DFC">
              <w:rPr>
                <w:rFonts w:ascii="Arial" w:hAnsi="Arial" w:cs="Arial"/>
              </w:rPr>
              <w:t>(единица измерения - 100 м примыкания)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мембранного покрытия из жидкой резины в местах устройства лотков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5DFC">
              <w:rPr>
                <w:rFonts w:ascii="Arial" w:hAnsi="Arial" w:cs="Arial"/>
              </w:rPr>
              <w:t>(единица измерения - 100 м лотка)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Е69-54-24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777F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мембранного покрытия из жидкой резины в примыканиях к трубам (воздуховодам) и водоприемным воронкам</w:t>
            </w:r>
          </w:p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5DFC">
              <w:rPr>
                <w:rFonts w:ascii="Arial" w:hAnsi="Arial" w:cs="Arial"/>
              </w:rPr>
              <w:t>(единица измерения - примыкание)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777F" w:rsidRPr="00495DFC" w:rsidTr="00D83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777F" w:rsidRPr="00495DFC" w:rsidRDefault="0094777F" w:rsidP="00D83E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5D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777F" w:rsidRPr="00495DFC" w:rsidRDefault="0094777F" w:rsidP="00D83E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94777F" w:rsidRPr="00495DFC" w:rsidRDefault="0094777F" w:rsidP="0094777F">
      <w:pPr>
        <w:pStyle w:val="a5"/>
        <w:rPr>
          <w:rFonts w:ascii="Arial" w:hAnsi="Arial" w:cs="Arial"/>
          <w:b/>
          <w:sz w:val="2"/>
        </w:rPr>
      </w:pPr>
    </w:p>
    <w:p w:rsidR="00135B66" w:rsidRPr="001532B1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1532B1" w:rsidSect="001532B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2B1" w:rsidRDefault="001532B1" w:rsidP="001532B1">
      <w:r>
        <w:separator/>
      </w:r>
    </w:p>
  </w:endnote>
  <w:endnote w:type="continuationSeparator" w:id="0">
    <w:p w:rsidR="001532B1" w:rsidRDefault="001532B1" w:rsidP="00153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2B1" w:rsidRDefault="001532B1" w:rsidP="004E1E9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1532B1" w:rsidRDefault="001532B1" w:rsidP="001532B1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2B1" w:rsidRDefault="001532B1" w:rsidP="004E1E9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1532B1" w:rsidRDefault="001532B1" w:rsidP="001532B1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2B1" w:rsidRDefault="001532B1" w:rsidP="001532B1">
      <w:r>
        <w:separator/>
      </w:r>
    </w:p>
  </w:footnote>
  <w:footnote w:type="continuationSeparator" w:id="0">
    <w:p w:rsidR="001532B1" w:rsidRDefault="001532B1" w:rsidP="00153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2B1" w:rsidRDefault="001532B1" w:rsidP="001532B1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8.03.369-2026</w:t>
    </w:r>
  </w:p>
  <w:p w:rsidR="001532B1" w:rsidRPr="001532B1" w:rsidRDefault="001532B1" w:rsidP="001532B1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2B1" w:rsidRDefault="001532B1" w:rsidP="001532B1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8.03.369-2026</w:t>
    </w:r>
  </w:p>
  <w:p w:rsidR="001532B1" w:rsidRPr="001532B1" w:rsidRDefault="001532B1" w:rsidP="001532B1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2B1"/>
    <w:rsid w:val="00071661"/>
    <w:rsid w:val="00135B66"/>
    <w:rsid w:val="001532B1"/>
    <w:rsid w:val="0040791D"/>
    <w:rsid w:val="004A7AAA"/>
    <w:rsid w:val="00637FA0"/>
    <w:rsid w:val="006B207E"/>
    <w:rsid w:val="0094777F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4418E87-0789-4372-8A39-791724E5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80</Pages>
  <Words>20134</Words>
  <Characters>114768</Characters>
  <Application>Microsoft Office Word</Application>
  <DocSecurity>0</DocSecurity>
  <Lines>956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2025-07-21T08:06:00Z</dcterms:created>
  <dcterms:modified xsi:type="dcterms:W3CDTF">2025-07-21T08:06:00Z</dcterms:modified>
</cp:coreProperties>
</file>