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16A18" w:rsidTr="00A16A1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16A18" w:rsidRPr="00A16A18" w:rsidRDefault="00A16A18" w:rsidP="00A16A1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66-1. Разборка трубопроводов водоснабжения из чугунных труб</w:t>
            </w:r>
          </w:p>
        </w:tc>
      </w:tr>
      <w:tr w:rsidR="00A16A18" w:rsidTr="00A16A1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16A18" w:rsidRDefault="00A16A18" w:rsidP="00A16A1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16A18" w:rsidTr="00A16A1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16A18" w:rsidRDefault="00A16A18" w:rsidP="00A16A1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16A18" w:rsidRPr="00A16A18" w:rsidRDefault="00A16A18" w:rsidP="00A16A1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расчеканка раструбов труб и фасонных частей с очисткой от нароста и грязи;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16A18" w:rsidRDefault="00A16A18" w:rsidP="00A16A1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полная разборка трубопровода с отборкой годных труб и фасонных частей со складированием их по диаметрам.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16A18" w:rsidRDefault="00A16A18" w:rsidP="00A16A1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16A18" w:rsidRDefault="00A16A1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16A18" w:rsidRPr="00A16A18" w:rsidTr="00A16A1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водоснабжения из чугунных труб диаметром 50 мм</w:t>
            </w:r>
          </w:p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A1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16A18" w:rsidRPr="00A16A18" w:rsidTr="002910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78,46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16A18" w:rsidRPr="00A16A18" w:rsidTr="003E16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16A18" w:rsidRPr="00A16A18" w:rsidTr="00172F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16A18" w:rsidRPr="00A16A18" w:rsidTr="00270A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водопроводные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16A18" w:rsidRPr="00A16A18" w:rsidTr="00255C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водоснабжения из чугунных труб диаметром 100 мм</w:t>
            </w:r>
          </w:p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A1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16A18" w:rsidRPr="00A16A18" w:rsidTr="00DE1B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92,6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A16A18" w:rsidRPr="00A16A18" w:rsidTr="002C64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A16A18" w:rsidRPr="00A16A18" w:rsidTr="00EB78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16A18" w:rsidRPr="00A16A18" w:rsidTr="004616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водопроводные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16A18" w:rsidRPr="00A16A18" w:rsidTr="008951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водоснабжения из чугунных труб диаметром 150 мм</w:t>
            </w:r>
          </w:p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A1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16A18" w:rsidRPr="00A16A18" w:rsidTr="004829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125,06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16A18" w:rsidRPr="00A16A18" w:rsidTr="00DB3E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16A18" w:rsidRPr="00A16A18" w:rsidTr="00F653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16A18" w:rsidRPr="00A16A18" w:rsidTr="007472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водопроводные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A16A18" w:rsidRPr="00A16A18" w:rsidTr="008152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водоснабжения из чугунных труб диаметром 200 мм</w:t>
            </w:r>
          </w:p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A1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16A18" w:rsidRPr="00A16A18" w:rsidTr="003A0F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132,96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16A18" w:rsidRPr="00A16A18" w:rsidTr="00143E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16A18" w:rsidRPr="00A16A18" w:rsidTr="00923D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16A18" w:rsidRPr="00A16A18" w:rsidTr="004B5A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водопроводные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A16A18" w:rsidRPr="00A16A18" w:rsidTr="00C438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водоснабжения из чугунных труб диаметром 250 мм</w:t>
            </w:r>
          </w:p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A1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16A18" w:rsidRPr="00A16A18" w:rsidTr="00C036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148,43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A16A18" w:rsidRPr="00A16A18" w:rsidTr="001C3C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A16A18" w:rsidRPr="00A16A18" w:rsidTr="00583C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16A18" w:rsidRPr="00A16A18" w:rsidTr="00F602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водопроводные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16A18" w:rsidRPr="00A16A18" w:rsidTr="00196D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16A18" w:rsidRPr="00A16A18" w:rsidTr="00A16A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A16A1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6A18" w:rsidRPr="00A16A18" w:rsidRDefault="00A16A18" w:rsidP="0018741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6A18" w:rsidRPr="00A16A18" w:rsidRDefault="00A16A18" w:rsidP="0018741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</w:tbl>
    <w:p w:rsidR="00A16A18" w:rsidRDefault="00A16A18" w:rsidP="0040791D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16A1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924F09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66-2. Укладка отдельных участков трубопроводов водоснабжения из чугунных труб в траншеях с распорами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924F09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труб в траншею с перекреплением распор;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труб на основание с центрированием стыков и закреплением труб подбивкой грунта;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раструбных соединений смоляной прядью и устройство замка из асбестоцементной смеси с заготовкой пряди и приготовлением раствора;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постоянных упоров;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трубопроводов с устройством и разборкой временных упоров.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924F09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пневмомолотком, диаметр труб 65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65 мм, толщиной стенки 7,4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пневмомолотком, диаметр труб 100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0,0189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100 мм, толщиной стенки 8,3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пневмомолотком, диаметр труб 150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0,4725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150 мм, толщиной стенки 9,2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пневмомолотком, диаметр труб 200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116,82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14,56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0,6138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200 мм, толщиной стенки 10,1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пневмомолотком, диаметр труб 250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138,54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205 мм, толщиной стенки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вручную, диаметр труб 65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65 мм, толщиной стенки 7,4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вручную, диаметр труб 100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92,79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100 мм, толщиной стенки 8,3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вручную, диаметр труб 150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107,25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0,4725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150 мм, толщиной стенки 9,2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вручную, диаметр труб 200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129,03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0,6138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200 мм, толщиной стенки 10,1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с распорами при заделке стыков вручную, диаметр труб 250 мм</w:t>
            </w:r>
          </w:p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4F0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153,03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0,924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4F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0,945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924F0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24F0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205 мм, толщиной стенки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24F0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AD12DB" w:rsidRPr="00924F09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B0F2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66-3. Укладка отдельных участков трубопроводов водоснабжения из чугунных труб в траншеях без распор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B0F2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труб в траншею;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труб на основание с центрированием стыков и закреплением труб подбивкой грунта;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раструбных соединений смоляной прядью и устройство замка из асбестоцементной смеси с заготовкой пряди и приготовлением раствора;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постоянных упоров;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трубопровода с устройством и разборкой временных упоров.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AB0F2B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пневмомолотком, диаметр труб 65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65 мм, толщиной стенки 7,4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пневмомолотком, диаметр труб 100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0,0189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100 мм, толщиной стенки 8,3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пневмомолотком, диаметр труб 150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0,4725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150 мм, толщиной стенки 9,2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пневмомолотком, диаметр труб 200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126,44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0,6138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200 мм, толщиной стенки 10,1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пневмомолотком, диаметр труб 250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149,95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чеканочные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250 мм, толщиной стенки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вручную, диаметр труб 65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65 мм, толщиной стенки 7,4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вручную, диаметр труб 100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100 мм, толщиной стенки 8,3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вручную, диаметр труб 150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105,53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0,4725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150 мм, толщиной стенки 9,2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вручную, диаметр труб 200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126,96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0,6138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200 мм, толщиной стенки 10,1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водоснабжения из чугунных труб в траншеях без распор при заделке стыков вручную, диаметр труб 250 мм</w:t>
            </w:r>
          </w:p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F2B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150,6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0,924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(класс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F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0,945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AB0F2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F2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чугунная напорная раструбная номинальным диаметром 250 мм, толщиной стенки 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F2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AD12DB" w:rsidRPr="00AB0F2B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2D78C1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66-5. Замена трубопроводов из хрупких материалов на полиэтиленовые трубы методом разрушения без вскрытия земляной поверхности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2D78C1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открывание крышек люков и проветривание участка перекладываемой сети с обследованием колодцев (нормы 1, 2);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разрушение лотков колодцев и мест примыкания труб к стенам колодцев (нормы 1, 2);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ниш в месте захода установки в проем старого трубопровода и очистка колодцев вручную (нормы 1, 2);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заглушки в трубопровод с законопачиванием (нормы 1, 2);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и демонтаж погружного насоса (нормы 1, 2);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монтаж установки без расширителя с последующим демонтажем (нормы 1, 2);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разрушение старой трубы на заменяемой участке до выхода в приемный колодец удлинителя (нормы 3-5);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монтаж и демонтаж установки с расширителем (нормы 1, 2);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расширение грунта с затягиванием нового трубопровода в образовавшуюся скважину секциями (нормы 3-5);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соединение секций нового трубопровода между собой с помощью резьбового соединения (нормы 3-5);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восстановление лотка рабочего колодца с оштукатуриванием (нормы 1, 2);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заделка в колодце ниши в месте захода установки в проем старого трубопровода и стен в местах входа и выхода нового трубопровода (нормы 1, 2).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2D78C1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Обустройство рабочего колодца</w:t>
            </w:r>
          </w:p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8C1">
              <w:rPr>
                <w:rFonts w:ascii="Arial" w:hAnsi="Arial" w:cs="Arial"/>
              </w:rPr>
              <w:t>(единица измерения - рабочий колодец)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19,24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 каустическое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цементно-известковый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Обустройство приемного колодца</w:t>
            </w:r>
          </w:p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8C1">
              <w:rPr>
                <w:rFonts w:ascii="Arial" w:hAnsi="Arial" w:cs="Arial"/>
              </w:rPr>
              <w:t>(единица измерения - приемный колодец)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23,58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98,1 (10)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М260608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 оборудования для замены трубопроводов бестраншейным методом "ГРУНДОКРЕК"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 каустическое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Бетонная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цементно-известковый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из чугунных труб на полиэтиленовые трубы диаметром 225 мм из колодца в колодец</w:t>
            </w:r>
          </w:p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8C1">
              <w:rPr>
                <w:rFonts w:ascii="Arial" w:hAnsi="Arial" w:cs="Arial"/>
              </w:rPr>
              <w:t>(единица измерения - м заменяемых труб)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98,1 (10)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М260608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 оборудования для замены трубопроводов бестраншейным методом "ГРУНДОКРЕК"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6/40-10-10/133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полиэтилена ПЭ 80 SDR 21 номинальным наружным диаметром 225 мм и номинальной толщиной стенки 10,8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из керамических труб на полиэтиленовые трубы диаметром 225 мм из колодца в колодец</w:t>
            </w:r>
          </w:p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8C1">
              <w:rPr>
                <w:rFonts w:ascii="Arial" w:hAnsi="Arial" w:cs="Arial"/>
              </w:rPr>
              <w:t>(единица измерения - м заменяемых труб)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98,1 (10)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М260608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 оборудования для замены трубопроводов бестраншейным методом "ГРУНДОКРЕК"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6/40-10-10/133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полиэтилена ПЭ 80 SDR 21 номинальным наружным диаметром 225 мм и номинальной толщиной стенки 10,8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трубопроводов из асбестовых труб на полиэтиленовые трубы диаметром 225 мм из колодца в колодец</w:t>
            </w:r>
          </w:p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8C1">
              <w:rPr>
                <w:rFonts w:ascii="Arial" w:hAnsi="Arial" w:cs="Arial"/>
              </w:rPr>
              <w:t>(единица измерения - м заменяемых труб)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98,1 (10)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2D78C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М260608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Комплекс оборудования для замены трубопроводов бестраншейным методом "ГРУНДОКРЕК"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2D78C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6/40-10-10/133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D78C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из полиэтилена ПЭ 80 SDR 21 номинальным наружным диаметром 225 мм и номинальной толщиной стенки 10,8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D78C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</w:tbl>
    <w:p w:rsidR="00AD12DB" w:rsidRPr="002D78C1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05F78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66-6. Разборка трубопроводов канализации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05F78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расчеканка раструбов труб и фасонных частей с очисткой их от нароста и грязи с отжиганием;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полная разборка трубопровода с отборкой годных труб и фасонных частей со складированием их по диаметрам.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A05F78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канализации из чугунных труб диаметром 50 мм</w:t>
            </w:r>
          </w:p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5F7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69,17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канализации из чугунных труб диаметром 100 мм</w:t>
            </w:r>
          </w:p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5F7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канализации из чугунных труб диаметром 150 мм</w:t>
            </w:r>
          </w:p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5F7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134,59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чугунные канализационные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канализации из керамических труб диаметром 150 мм</w:t>
            </w:r>
          </w:p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5F7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105,81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канализации из керамических труб диаметром 200 мм</w:t>
            </w:r>
          </w:p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5F7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113,24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трубопроводов канализации из керамических труб диаметром 250 мм</w:t>
            </w:r>
          </w:p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5F78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136,14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A05F7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5F7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5F7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</w:tbl>
    <w:p w:rsidR="00AD12DB" w:rsidRPr="00A05F78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057536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66-7. Укладка трубопроводов канализации из железобетонных и бетонных труб диаметром до 400 мм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057536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труб в траншею с перекреплением распор (в траншеях с распорами);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труб на основание с закреплением труб подбивкой грунта или готовой бетонной смесью;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раструбов смоляной прядью и асбестоцементным раствором с заготовкой пряди;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трубопровода.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057536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железобетонных и бетонных труб диаметром до 400 мм, в траншеях с распорами</w:t>
            </w:r>
          </w:p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536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107,03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35,64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35,64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4/1-2-20-10-20-30/10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безнапорные круглые диаметром условного прохода 400 мм, прочность труб вторая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75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6,293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75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железобетонных и бетонных труб диаметром до 400 мм, в траншеях без распор</w:t>
            </w:r>
          </w:p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536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94,54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33,16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33,16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4/1-2-20-10-20-30/10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безнапорные круглые диаметром условного прохода 400 мм, прочность труб вторая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75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6,293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05753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5753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асбестоцементная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75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5753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</w:tbl>
    <w:p w:rsidR="00AD12DB" w:rsidRPr="00057536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6903A9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66-8. Укладка отдельных участков трубопроводов канализации из керамических труб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6903A9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 в траншею с закреплением труб с подбивкой грунта;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раструбных соединений смоляной прядью с устройством замка;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 трубопровода.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6903A9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керамических труб, с устройством замка из битумной мастики, диаметр труб 150 мм</w:t>
            </w:r>
          </w:p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03A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104,62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0,0429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канализационные внутренним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керамических труб, с устройством замка из битумной мастики, диаметр труб 200 мм</w:t>
            </w:r>
          </w:p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03A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117,27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0,0624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канализационные внутренним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керамических труб, с устройством замка из битумной мастики, диаметр труб 250 мм</w:t>
            </w:r>
          </w:p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03A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144,44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0,0827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93,4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канализационные внутренним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керамических труб, с устройством замка из цементного раствора, диаметр труб 150 мм</w:t>
            </w:r>
          </w:p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03A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86,88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3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канализационные внутренним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керамических труб, с устройством замка из цементного раствора, диаметр труб 200 мм</w:t>
            </w:r>
          </w:p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03A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91,79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3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канализационные внутренним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керамических труб, с устройством замка из цементного раствора, диаметр труб 250 мм</w:t>
            </w:r>
          </w:p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03A9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98,57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93,4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03A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0,0752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AD12DB" w:rsidRPr="006903A9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903A9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канализационные внутренним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903A9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AD12DB" w:rsidRPr="006903A9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5C1CE4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66-9. Укладка трубопроводов канализации отдельными местами из асбестоцементных труб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5C1CE4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 с перестановкой распор (в траншеях с распорами), выверкой и подбивкой грунта;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муфт с заделкой кольцевого зазора пеньковой или битуминизированной прядью и устройством замка из асбестоцементной смеси;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испытание.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5C1CE4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асбестоцементных труб в траншеях с распорами, диаметр труб 100 мм</w:t>
            </w:r>
          </w:p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E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1C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асбестоцементных труб в траншеях с распорами, диаметр труб 150 мм</w:t>
            </w:r>
          </w:p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E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54,81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1C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6/60-10-20/11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150 мм (БНТ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асбестоцементных труб в траншеях с распорами, диаметр труб 200 мм</w:t>
            </w:r>
          </w:p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E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64,18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1C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200 мм (БНТ 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асбестоцементных труб в траншеях с распорами, диаметр труб 250 мм</w:t>
            </w:r>
          </w:p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E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85,22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1C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300 мм (БНТ 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асбестоцементных труб в траншеях без распор, диаметр труб 100 мм</w:t>
            </w:r>
          </w:p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E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1C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асбестоцементных труб в траншеях без распор, диаметр труб 150 мм</w:t>
            </w:r>
          </w:p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E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1C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150 мм (БНТ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асбестоцементных труб в траншеях без распор, диаметр труб 200 мм</w:t>
            </w:r>
          </w:p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E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56,24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1C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200 мм (БНТ 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канализации из асбестоцементных труб в траншеях без распор, диаметр труб 250 мм</w:t>
            </w:r>
          </w:p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E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66,61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1C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250 мм (БНТ 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101,3</w:t>
            </w:r>
          </w:p>
        </w:tc>
      </w:tr>
      <w:tr w:rsidR="00AD12DB" w:rsidRPr="005C1CE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C1CE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класса САМ-6 для напорной трубы класса ВТ-6, номинальным диаметром труб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C1CE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</w:tbl>
    <w:p w:rsidR="00AD12DB" w:rsidRPr="005C1CE4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196061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66-10. Перекладка горловин у кирпичных колодцев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196061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люков;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кирпичной кладки горловины;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выравнивание под обойму раствором;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закрепление обоймы с заделкой обоймы раствором и установкой крышки.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196061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горловин у кирпичных колодцев: трех рядов кладки</w:t>
            </w:r>
          </w:p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0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624,03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60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4/1-6-10-20-11/5000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Перекладка горловин у кирпичных колодцев: добавляется на каждый следующий ряд кладки</w:t>
            </w:r>
          </w:p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606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100,61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60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D12DB" w:rsidRPr="001960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4/1-6-10-20-11/5000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960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960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</w:tbl>
    <w:p w:rsidR="00AD12DB" w:rsidRPr="00196061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09639E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66-11. Ремонт лотков в колодцах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09639E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люков;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крышки и крепление обоймы;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перекрытие труб при помощи пробок;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старых бетонных лотков и набивка вновь бетоном с оштукатуриванием и железнением.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09639E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бетонных лотков в колодцах (перенабивка лотков)</w:t>
            </w:r>
          </w:p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639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788,8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63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AD12DB" w:rsidRPr="0009639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9639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63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9639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</w:tbl>
    <w:p w:rsidR="00AD12DB" w:rsidRPr="0009639E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D919B0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66-13. Смена чугунных люков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D919B0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крышки и крепление обоймы;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выравнивание основания под обойму раствором;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закрепление обоймы с заделкой обоймы раствором и установкой крышки.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D919B0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чугунных люков</w:t>
            </w:r>
          </w:p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9B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406,73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тяжелые Т(С250)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D12DB" w:rsidRPr="00D919B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919B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919B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</w:tbl>
    <w:p w:rsidR="00AD12DB" w:rsidRPr="00D919B0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91069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66-14. Устройство ревизионных колодцев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91069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рытье ям для колодцев;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бетонного подстилающего слоя;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концов труб в стенах колодца;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кирпичного щебня в колодец до верхнего уровня трубы и оштукатуривание цементным раствором дна колодца;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крышек колодцев с установкой на место.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91069B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кирпичных ревизионных колодцев, внутренним размером 700 х 700, глубиной 1000 мм</w:t>
            </w:r>
          </w:p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069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1525,22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6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6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6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6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4/1-6-10-20-11/5000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такелажные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ревизионных колодцев из сборных железобетонных колец, диаметром 700 мм, глубиной 900 мм</w:t>
            </w:r>
          </w:p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1069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1424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21,39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8,41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12,98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6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4/1-2-10-10-10-30/20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 водопроводных и канализационных сетей высотой 0,89-1,19 м и шахтных колодцев высотой 1 м внутренним диаметром 700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219,944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6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6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069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91069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1069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такелажные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1069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</w:tbl>
    <w:p w:rsidR="00AD12DB" w:rsidRPr="0091069B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756C8D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66-15. Прочистка дворовой сети канализации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756C8D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прочистка проволокой труб дворовой канализации с очисткой от грязи и промывкой колодцев, с открыванием и закрыванием люков.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756C8D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дворовой сети канализации</w:t>
            </w:r>
          </w:p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6C8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117,14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56C8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56C8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56C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56C8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AD12DB" w:rsidRPr="00756C8D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433C3A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66-17. Укладка отдельных участков трубопроводов газоснабжения из стальных труб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433C3A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труб в звенья;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труб в звенья с очисткой и подгонкой кромок и поворачиванием звеньев при сварке стыков;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опускание звеньев и отдельных труб в траншею с перекреплением распор (в траншеях с распорами);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звеньев труб на основание с закреплением труб подбивкой грунта;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сварка звеньев и отдельных труб в траншее;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пневматическое испытание трубопровода.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433C3A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с распорами, диаметр труб 50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47,13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51-57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с распорами, диаметр труб 100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П6/20-50-50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108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с распорами, диаметр труб 150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63,67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152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с распорами, диаметр труб 200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82,36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219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с распорами, диаметр труб 250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0,0083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273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без распор, диаметр труб 50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43,72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51-57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без распор, диаметр труб 100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49,38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П6/20-50-50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108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без распор, диаметр труб 150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60,32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152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без распор, диаметр труб 200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64,09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219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газоснабжения из стальных труб в траншеях без распор, диаметр труб 250 мм</w:t>
            </w:r>
          </w:p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C3A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92,21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9,83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9,83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0,0083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33C3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33C3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273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33C3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101,4</w:t>
            </w:r>
          </w:p>
        </w:tc>
      </w:tr>
    </w:tbl>
    <w:p w:rsidR="00AD12DB" w:rsidRPr="00433C3A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0E39C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66-18. Разборка кирпичной кладки камер, каналов, компенсаторных ниш, углов поворота вручную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0E39C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кирпичной кладки на отдельные кирпичи;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выборка годного кирпича из разобранной кладки с очисткой от раствора и укладкой в штабель с последующим складированием (норма 2).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0E39CB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кирпичной кладки камер, каналов, компенсаторных ниш, углов поворота вручную без очистки кирпича</w:t>
            </w:r>
          </w:p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9CB">
              <w:rPr>
                <w:rFonts w:ascii="Arial" w:hAnsi="Arial" w:cs="Arial"/>
              </w:rPr>
              <w:t>(единица измерения - м</w:t>
            </w:r>
            <w:r w:rsidRPr="000E39CB">
              <w:rPr>
                <w:rFonts w:ascii="Arial" w:hAnsi="Arial" w:cs="Arial"/>
                <w:vertAlign w:val="superscript"/>
              </w:rPr>
              <w:t>3</w:t>
            </w:r>
            <w:r w:rsidRPr="000E39CB">
              <w:rPr>
                <w:rFonts w:ascii="Arial" w:hAnsi="Arial" w:cs="Arial"/>
              </w:rPr>
              <w:t>)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кирпичной кладки камер, каналов, компенсаторных ниш, углов поворота вручную с очисткой кирпича</w:t>
            </w:r>
          </w:p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9CB">
              <w:rPr>
                <w:rFonts w:ascii="Arial" w:hAnsi="Arial" w:cs="Arial"/>
              </w:rPr>
              <w:t>(единица измерения - м</w:t>
            </w:r>
            <w:r w:rsidRPr="000E39CB">
              <w:rPr>
                <w:rFonts w:ascii="Arial" w:hAnsi="Arial" w:cs="Arial"/>
                <w:vertAlign w:val="superscript"/>
              </w:rPr>
              <w:t>3</w:t>
            </w:r>
            <w:r w:rsidRPr="000E39CB">
              <w:rPr>
                <w:rFonts w:ascii="Arial" w:hAnsi="Arial" w:cs="Arial"/>
              </w:rPr>
              <w:t>)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0,146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9C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0E39CB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0E39CB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0E39CB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AD12DB" w:rsidRPr="000E39CB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DE51EE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66-19. Смена железобетонных подушек на дне каналов под трубопроводы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DE51EE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железобетонной подушки;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разбивка старого основания под подушку вручную;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выравнивающего слоя из раствора;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опорной подушки.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DE51EE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железобетонных подушек на дне каналов под трубопроводы</w:t>
            </w:r>
          </w:p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51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Опорная подушка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51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E51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DE51E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E51E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E51E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AD12DB" w:rsidRPr="00DE51EE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C3556E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66-20. Восстановление бетонных стен каналов после ремонтных работ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C3556E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раскрой и установка досок;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 разборка щитов опалубки;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бетона.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C3556E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Восстановление бетонных стен каналов после ремонта трубопроводов</w:t>
            </w:r>
          </w:p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556E">
              <w:rPr>
                <w:rFonts w:ascii="Arial" w:hAnsi="Arial" w:cs="Arial"/>
              </w:rPr>
              <w:t>(единица измерения - м</w:t>
            </w:r>
            <w:r w:rsidRPr="00C3556E">
              <w:rPr>
                <w:rFonts w:ascii="Arial" w:hAnsi="Arial" w:cs="Arial"/>
                <w:vertAlign w:val="superscript"/>
              </w:rPr>
              <w:t>3</w:t>
            </w:r>
            <w:r w:rsidRPr="00C3556E">
              <w:rPr>
                <w:rFonts w:ascii="Arial" w:hAnsi="Arial" w:cs="Arial"/>
              </w:rPr>
              <w:t>)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55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55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D12DB" w:rsidRPr="00C3556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3556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Опалубка разборно-переставная мелкощитовая инвентарная для возведения монолитных бетонных и железобетонных конструкций, щиты опалубки щд 1.2 х 0.5, размеры 1200 х 500 х 172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55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3556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</w:tbl>
    <w:p w:rsidR="00AD12DB" w:rsidRPr="00C3556E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FC7A61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66-21. Ремонт железобетонных стен каналов отдельными местами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FC7A61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поврежденных мест вручную;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опалубки;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арматуры;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бетона.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FC7A61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железобетонных стен каналов отдельными местами, площадью до 0,1 м</w:t>
            </w:r>
            <w:r w:rsidRPr="00FC7A6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7A61">
              <w:rPr>
                <w:rFonts w:ascii="Arial" w:hAnsi="Arial" w:cs="Arial"/>
              </w:rPr>
              <w:t>(единица измерения - м</w:t>
            </w:r>
            <w:r w:rsidRPr="00FC7A61">
              <w:rPr>
                <w:rFonts w:ascii="Arial" w:hAnsi="Arial" w:cs="Arial"/>
                <w:vertAlign w:val="superscript"/>
              </w:rPr>
              <w:t>3</w:t>
            </w:r>
            <w:r w:rsidRPr="00FC7A61">
              <w:rPr>
                <w:rFonts w:ascii="Arial" w:hAnsi="Arial" w:cs="Arial"/>
              </w:rPr>
              <w:t>)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7A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7A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Опалубка разборно-переставная мелкощитовая инвентарная для возведения монолитных бетонных и железобетонных конструкций, щиты опалубки щд 1.2 х 0.5, размеры 1200 х 500 х 172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7A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железобетонных стен каналов отдельными местами, площадью до 0,2 м</w:t>
            </w:r>
            <w:r w:rsidRPr="00FC7A6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7A61">
              <w:rPr>
                <w:rFonts w:ascii="Arial" w:hAnsi="Arial" w:cs="Arial"/>
              </w:rPr>
              <w:t>(единица измерения - м</w:t>
            </w:r>
            <w:r w:rsidRPr="00FC7A61">
              <w:rPr>
                <w:rFonts w:ascii="Arial" w:hAnsi="Arial" w:cs="Arial"/>
                <w:vertAlign w:val="superscript"/>
              </w:rPr>
              <w:t>3</w:t>
            </w:r>
            <w:r w:rsidRPr="00FC7A61">
              <w:rPr>
                <w:rFonts w:ascii="Arial" w:hAnsi="Arial" w:cs="Arial"/>
              </w:rPr>
              <w:t>)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1/10-110-50-15/465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7A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7A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D12DB" w:rsidRPr="00FC7A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C7A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Опалубка разборно-переставная мелкощитовая инвентарная для возведения монолитных бетонных и железобетонных конструкций, щиты опалубки щд 1,2 х 0,5, размеры 1200 х 500 х 172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7A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C7A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</w:tbl>
    <w:p w:rsidR="00AD12DB" w:rsidRPr="00FC7A61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FD51B5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66-22. Ремонт штукатурки тепловых колодцев и камер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FD51B5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вручную;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смачивание и подготовка поверхности;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оштукатуривание.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FD51B5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штукатурки тепловых колодцев и камер</w:t>
            </w:r>
          </w:p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D51B5">
              <w:rPr>
                <w:rFonts w:ascii="Arial" w:hAnsi="Arial" w:cs="Arial"/>
              </w:rPr>
              <w:t>(единица измерения - 100 м</w:t>
            </w:r>
            <w:r w:rsidRPr="00FD51B5">
              <w:rPr>
                <w:rFonts w:ascii="Arial" w:hAnsi="Arial" w:cs="Arial"/>
                <w:vertAlign w:val="superscript"/>
              </w:rPr>
              <w:t>2</w:t>
            </w:r>
            <w:r w:rsidRPr="00FD51B5">
              <w:rPr>
                <w:rFonts w:ascii="Arial" w:hAnsi="Arial" w:cs="Arial"/>
              </w:rPr>
              <w:t>)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51B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51B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51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51B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</w:tbl>
    <w:p w:rsidR="00AD12DB" w:rsidRPr="00FD51B5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9C4D57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66-23. Демонтаж чугунных люков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9C4D57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люка;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крышки и корпуса люка.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9C4D57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9C4D57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чугунных люков</w:t>
            </w:r>
          </w:p>
          <w:p w:rsidR="00AD12DB" w:rsidRPr="009C4D57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4D57">
              <w:rPr>
                <w:rFonts w:ascii="Arial" w:hAnsi="Arial" w:cs="Arial"/>
              </w:rPr>
              <w:t>(единица измерения - люк)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D12DB" w:rsidRPr="009C4D57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9C4D57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9C4D57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AD12DB" w:rsidRPr="009C4D57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48384A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66-24. Установка лестниц в существующих тепловых камерах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48384A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отверстий в стенах;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монтаж лестниц;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отверстий.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48384A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лестниц в существующих тепловых камерах с кирпичными стенами</w:t>
            </w:r>
          </w:p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84A">
              <w:rPr>
                <w:rFonts w:ascii="Arial" w:hAnsi="Arial" w:cs="Arial"/>
              </w:rPr>
              <w:t>(единица измерения - т)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8384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Ограждения стальные лестничных проемов, лестничных маршей, пожарных лестниц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38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лестниц в существующих тепловых камерах с бетонными стенами</w:t>
            </w:r>
          </w:p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84A">
              <w:rPr>
                <w:rFonts w:ascii="Arial" w:hAnsi="Arial" w:cs="Arial"/>
              </w:rPr>
              <w:t>(единица измерения - т)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8384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Ограждения стальные лестничных проемов, лестничных маршей, пожарных лестниц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для сварки углеродистых и низколегированных сталей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48384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8384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38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8384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</w:tbl>
    <w:p w:rsidR="00AD12DB" w:rsidRPr="0048384A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306A10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66-25. Очистка камер от грязи и ила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306A10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камер от грязи и ила с выкидкой на поверхность вручную (нормы 1-3);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камер от грязи и ила с подъемом на поверхность при помощи лебедок (нормы 4-6);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открывание и закрывание люков.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306A10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камер от сухого ила и грязи при наличии труб с отключенным теплоносителем</w:t>
            </w:r>
          </w:p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A10">
              <w:rPr>
                <w:rFonts w:ascii="Arial" w:hAnsi="Arial" w:cs="Arial"/>
              </w:rPr>
              <w:t>(единица измерения - м</w:t>
            </w:r>
            <w:r w:rsidRPr="00306A10">
              <w:rPr>
                <w:rFonts w:ascii="Arial" w:hAnsi="Arial" w:cs="Arial"/>
                <w:vertAlign w:val="superscript"/>
              </w:rPr>
              <w:t>3</w:t>
            </w:r>
            <w:r w:rsidRPr="00306A10">
              <w:rPr>
                <w:rFonts w:ascii="Arial" w:hAnsi="Arial" w:cs="Arial"/>
              </w:rPr>
              <w:t>)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камер от сухого ила и грязи при наличии горячих труб и температуре воздуха более 40 градусов</w:t>
            </w:r>
          </w:p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A10">
              <w:rPr>
                <w:rFonts w:ascii="Arial" w:hAnsi="Arial" w:cs="Arial"/>
              </w:rPr>
              <w:t>(единица измерения - м</w:t>
            </w:r>
            <w:r w:rsidRPr="00306A10">
              <w:rPr>
                <w:rFonts w:ascii="Arial" w:hAnsi="Arial" w:cs="Arial"/>
                <w:vertAlign w:val="superscript"/>
              </w:rPr>
              <w:t>3</w:t>
            </w:r>
            <w:r w:rsidRPr="00306A10">
              <w:rPr>
                <w:rFonts w:ascii="Arial" w:hAnsi="Arial" w:cs="Arial"/>
              </w:rPr>
              <w:t>)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6,38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камер от сухого ила и грязи без труб и арматуры</w:t>
            </w:r>
          </w:p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A10">
              <w:rPr>
                <w:rFonts w:ascii="Arial" w:hAnsi="Arial" w:cs="Arial"/>
              </w:rPr>
              <w:t>(единица измерения - м</w:t>
            </w:r>
            <w:r w:rsidRPr="00306A10">
              <w:rPr>
                <w:rFonts w:ascii="Arial" w:hAnsi="Arial" w:cs="Arial"/>
                <w:vertAlign w:val="superscript"/>
              </w:rPr>
              <w:t>3</w:t>
            </w:r>
            <w:r w:rsidRPr="00306A10">
              <w:rPr>
                <w:rFonts w:ascii="Arial" w:hAnsi="Arial" w:cs="Arial"/>
              </w:rPr>
              <w:t>)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камер от мокрого ила и грязи при наличии труб с отключенным теплоносителем</w:t>
            </w:r>
          </w:p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A10">
              <w:rPr>
                <w:rFonts w:ascii="Arial" w:hAnsi="Arial" w:cs="Arial"/>
              </w:rPr>
              <w:t>(единица измерения - м</w:t>
            </w:r>
            <w:r w:rsidRPr="00306A10">
              <w:rPr>
                <w:rFonts w:ascii="Arial" w:hAnsi="Arial" w:cs="Arial"/>
                <w:vertAlign w:val="superscript"/>
              </w:rPr>
              <w:t>3</w:t>
            </w:r>
            <w:r w:rsidRPr="00306A10">
              <w:rPr>
                <w:rFonts w:ascii="Arial" w:hAnsi="Arial" w:cs="Arial"/>
              </w:rPr>
              <w:t>)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29,43 (3)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камер от мокрого ила и грязи при наличии горячих труб и температуре воздуха более 40 градусов</w:t>
            </w:r>
          </w:p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A10">
              <w:rPr>
                <w:rFonts w:ascii="Arial" w:hAnsi="Arial" w:cs="Arial"/>
              </w:rPr>
              <w:t>(единица измерения - м</w:t>
            </w:r>
            <w:r w:rsidRPr="00306A10">
              <w:rPr>
                <w:rFonts w:ascii="Arial" w:hAnsi="Arial" w:cs="Arial"/>
                <w:vertAlign w:val="superscript"/>
              </w:rPr>
              <w:t>3</w:t>
            </w:r>
            <w:r w:rsidRPr="00306A10">
              <w:rPr>
                <w:rFonts w:ascii="Arial" w:hAnsi="Arial" w:cs="Arial"/>
              </w:rPr>
              <w:t>)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8,02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29,43 (3)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камер от мокрого ила и грязи без труб и арматуры</w:t>
            </w:r>
          </w:p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6A10">
              <w:rPr>
                <w:rFonts w:ascii="Arial" w:hAnsi="Arial" w:cs="Arial"/>
              </w:rPr>
              <w:t>(единица измерения - м</w:t>
            </w:r>
            <w:r w:rsidRPr="00306A10">
              <w:rPr>
                <w:rFonts w:ascii="Arial" w:hAnsi="Arial" w:cs="Arial"/>
                <w:vertAlign w:val="superscript"/>
              </w:rPr>
              <w:t>3</w:t>
            </w:r>
            <w:r w:rsidRPr="00306A10">
              <w:rPr>
                <w:rFonts w:ascii="Arial" w:hAnsi="Arial" w:cs="Arial"/>
              </w:rPr>
              <w:t>)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5,45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306A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06A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29,43 (3)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06A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</w:tbl>
    <w:p w:rsidR="00AD12DB" w:rsidRPr="00306A10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5169D3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66-26. Очистка проходных и полупроходных каналов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5169D3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каналов от грязи и ила со сгребанием его в кучи и выкидкой на поверхность вручную.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5169D3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до 4 м при снятых трубах, глубина очистки до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до 4 м при снятых трубах, глубина очистки до 3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5,96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до 4 м при снятых трубах, глубина очистки более 3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до 4 м при наличии труб, глубина очистки до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6,38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до 4 м при наличии труб, глубина очистки более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более 4 м при снятых трубах, глубина очистки до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более 4 м при снятых трубах, глубина очистки до 3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8,64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более 4 м при снятых трубах, глубина очистки более 3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более 4 м при наличии труб, глубина очистки до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сухого ила и грязи, расстояние более 4 м при наличии труб, глубина очистки более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до 4 м при снятых трубах, глубина очистки до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до 4 м при снятых трубах, глубина очистки до 3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до 4 м при снятых трубах, глубина очистки более 3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до 4 м при наличии труб, глубина очистки до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до 4 м при наличии труб, глубина очистки более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более 4 м при снятых трубах, глубина очистки до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8,95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более 4 м при снятых трубах, глубина очистки до 3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более 4 м при снятых трубах, глубина очистки более 3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Е66-26-19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более 4 м при наличии труб, глубина очистки до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проходных и полупроходных каналов от мокрого ила и грязи, расстояние более 4 м при наличии труб, глубина очистки более 2 м</w:t>
            </w:r>
          </w:p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9D3">
              <w:rPr>
                <w:rFonts w:ascii="Arial" w:hAnsi="Arial" w:cs="Arial"/>
              </w:rPr>
              <w:t>(единица измерения - м</w:t>
            </w:r>
            <w:r w:rsidRPr="005169D3">
              <w:rPr>
                <w:rFonts w:ascii="Arial" w:hAnsi="Arial" w:cs="Arial"/>
                <w:vertAlign w:val="superscript"/>
              </w:rPr>
              <w:t>3</w:t>
            </w:r>
            <w:r w:rsidRPr="005169D3">
              <w:rPr>
                <w:rFonts w:ascii="Arial" w:hAnsi="Arial" w:cs="Arial"/>
              </w:rPr>
              <w:t>)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169D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169D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169D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</w:tbl>
    <w:p w:rsidR="00AD12DB" w:rsidRPr="005169D3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237776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66-27. Очистка непроходных каналов от ила и грязи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237776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каналов от грязи и ила со сгребанием в кучи и выкидкой на поверхность вручную.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237776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непроходных каналов от сухого ила и грязи при снятых трубах, глубина очистки до 2 м</w:t>
            </w:r>
          </w:p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76">
              <w:rPr>
                <w:rFonts w:ascii="Arial" w:hAnsi="Arial" w:cs="Arial"/>
              </w:rPr>
              <w:t>(единица измерения - м</w:t>
            </w:r>
            <w:r w:rsidRPr="00237776">
              <w:rPr>
                <w:rFonts w:ascii="Arial" w:hAnsi="Arial" w:cs="Arial"/>
                <w:vertAlign w:val="superscript"/>
              </w:rPr>
              <w:t>3</w:t>
            </w:r>
            <w:r w:rsidRPr="00237776">
              <w:rPr>
                <w:rFonts w:ascii="Arial" w:hAnsi="Arial" w:cs="Arial"/>
              </w:rPr>
              <w:t>)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непроходных каналов от сухого ила и грязи при снятых трубах, глубина очистки более 2 м</w:t>
            </w:r>
          </w:p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76">
              <w:rPr>
                <w:rFonts w:ascii="Arial" w:hAnsi="Arial" w:cs="Arial"/>
              </w:rPr>
              <w:t>(единица измерения - м</w:t>
            </w:r>
            <w:r w:rsidRPr="00237776">
              <w:rPr>
                <w:rFonts w:ascii="Arial" w:hAnsi="Arial" w:cs="Arial"/>
                <w:vertAlign w:val="superscript"/>
              </w:rPr>
              <w:t>3</w:t>
            </w:r>
            <w:r w:rsidRPr="00237776">
              <w:rPr>
                <w:rFonts w:ascii="Arial" w:hAnsi="Arial" w:cs="Arial"/>
              </w:rPr>
              <w:t>)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непроходных каналов от сухого ила и грязи при наличии труб, глубина очистки до 2 м</w:t>
            </w:r>
          </w:p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76">
              <w:rPr>
                <w:rFonts w:ascii="Arial" w:hAnsi="Arial" w:cs="Arial"/>
              </w:rPr>
              <w:t>(единица измерения - м</w:t>
            </w:r>
            <w:r w:rsidRPr="00237776">
              <w:rPr>
                <w:rFonts w:ascii="Arial" w:hAnsi="Arial" w:cs="Arial"/>
                <w:vertAlign w:val="superscript"/>
              </w:rPr>
              <w:t>3</w:t>
            </w:r>
            <w:r w:rsidRPr="00237776">
              <w:rPr>
                <w:rFonts w:ascii="Arial" w:hAnsi="Arial" w:cs="Arial"/>
              </w:rPr>
              <w:t>)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непроходных каналов от сухого ила и грязи при наличии труб, глубина очистки более 2 м</w:t>
            </w:r>
          </w:p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76">
              <w:rPr>
                <w:rFonts w:ascii="Arial" w:hAnsi="Arial" w:cs="Arial"/>
              </w:rPr>
              <w:t>(единица измерения - м</w:t>
            </w:r>
            <w:r w:rsidRPr="00237776">
              <w:rPr>
                <w:rFonts w:ascii="Arial" w:hAnsi="Arial" w:cs="Arial"/>
                <w:vertAlign w:val="superscript"/>
              </w:rPr>
              <w:t>3</w:t>
            </w:r>
            <w:r w:rsidRPr="00237776">
              <w:rPr>
                <w:rFonts w:ascii="Arial" w:hAnsi="Arial" w:cs="Arial"/>
              </w:rPr>
              <w:t>)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непроходных каналов от мокрого ила и грязи при снятых трубах, глубина очистки до 2 м</w:t>
            </w:r>
          </w:p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76">
              <w:rPr>
                <w:rFonts w:ascii="Arial" w:hAnsi="Arial" w:cs="Arial"/>
              </w:rPr>
              <w:t>(единица измерения - м</w:t>
            </w:r>
            <w:r w:rsidRPr="00237776">
              <w:rPr>
                <w:rFonts w:ascii="Arial" w:hAnsi="Arial" w:cs="Arial"/>
                <w:vertAlign w:val="superscript"/>
              </w:rPr>
              <w:t>3</w:t>
            </w:r>
            <w:r w:rsidRPr="00237776">
              <w:rPr>
                <w:rFonts w:ascii="Arial" w:hAnsi="Arial" w:cs="Arial"/>
              </w:rPr>
              <w:t>)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непроходных каналов от мокрого ила и грязи при снятых трубах, глубина очистки более 2 м</w:t>
            </w:r>
          </w:p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76">
              <w:rPr>
                <w:rFonts w:ascii="Arial" w:hAnsi="Arial" w:cs="Arial"/>
              </w:rPr>
              <w:t>(единица измерения - м</w:t>
            </w:r>
            <w:r w:rsidRPr="00237776">
              <w:rPr>
                <w:rFonts w:ascii="Arial" w:hAnsi="Arial" w:cs="Arial"/>
                <w:vertAlign w:val="superscript"/>
              </w:rPr>
              <w:t>3</w:t>
            </w:r>
            <w:r w:rsidRPr="00237776">
              <w:rPr>
                <w:rFonts w:ascii="Arial" w:hAnsi="Arial" w:cs="Arial"/>
              </w:rPr>
              <w:t>)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непроходных каналов от мокрого ила и грязи при наличии труб, глубина очистки до 2 м</w:t>
            </w:r>
          </w:p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76">
              <w:rPr>
                <w:rFonts w:ascii="Arial" w:hAnsi="Arial" w:cs="Arial"/>
              </w:rPr>
              <w:t>(единица измерения - м</w:t>
            </w:r>
            <w:r w:rsidRPr="00237776">
              <w:rPr>
                <w:rFonts w:ascii="Arial" w:hAnsi="Arial" w:cs="Arial"/>
                <w:vertAlign w:val="superscript"/>
              </w:rPr>
              <w:t>3</w:t>
            </w:r>
            <w:r w:rsidRPr="00237776">
              <w:rPr>
                <w:rFonts w:ascii="Arial" w:hAnsi="Arial" w:cs="Arial"/>
              </w:rPr>
              <w:t>)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непроходных каналов от мокрого ила и грязи при наличии труб, глубина очистки более 2 м</w:t>
            </w:r>
          </w:p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76">
              <w:rPr>
                <w:rFonts w:ascii="Arial" w:hAnsi="Arial" w:cs="Arial"/>
              </w:rPr>
              <w:t>(единица измерения - м</w:t>
            </w:r>
            <w:r w:rsidRPr="00237776">
              <w:rPr>
                <w:rFonts w:ascii="Arial" w:hAnsi="Arial" w:cs="Arial"/>
                <w:vertAlign w:val="superscript"/>
              </w:rPr>
              <w:t>3</w:t>
            </w:r>
            <w:r w:rsidRPr="00237776">
              <w:rPr>
                <w:rFonts w:ascii="Arial" w:hAnsi="Arial" w:cs="Arial"/>
              </w:rPr>
              <w:t>)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3777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3777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3777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7,92</w:t>
            </w:r>
          </w:p>
        </w:tc>
      </w:tr>
    </w:tbl>
    <w:p w:rsidR="00AD12DB" w:rsidRPr="00237776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570956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66-28. Проверка крепления трубопроводов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570956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визуальная проверка крепления с исправлением его при необходимости.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570956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200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400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500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700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800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92,7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900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1000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1200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однотрубной прокладке диаметром труб до 1400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200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400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500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700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800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900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1000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1200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крепления трубопроводов при двухтрубной прокладке диаметром труб до 1400 мм</w:t>
            </w:r>
          </w:p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09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57095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57095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57095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</w:t>
            </w:r>
          </w:p>
        </w:tc>
      </w:tr>
    </w:tbl>
    <w:p w:rsidR="00AD12DB" w:rsidRPr="00570956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77585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66-29. Вырезка и врезка контрольного участка для определения внутреннего состояния труб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77585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газовая резка труб;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вырезанных труб на поверхность и очистка от грязи;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опускание новых труб в траншею;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прихватка стыков;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сварка труб в траншее с зачисткой сварных швов вручную.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A77585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100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108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200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219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300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325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400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426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500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8,39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530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600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10,72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630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700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720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800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15,83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820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900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17,74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920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1000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1020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1200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1220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Е66-29-12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и врезка контрольного участка для определения внутреннего состояния труб диаметром до 1400 мм</w:t>
            </w:r>
          </w:p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585">
              <w:rPr>
                <w:rFonts w:ascii="Arial" w:hAnsi="Arial" w:cs="Arial"/>
              </w:rPr>
              <w:t>(единица измерения - вставка 1 м)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28,96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5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A775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775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1420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775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AD12DB" w:rsidRPr="00A77585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EA5D61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66-30. Замена участков трубопроводов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EA5D61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газовая резка труб в траншее;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труб на поверхность и очистка от грязи;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строповка и опускание новых труб в траншею;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закрепление новой трубы в траншее подбивкой грунта;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прихватка стыков;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сварка стыков труб в траншее с зачисткой сварных швов вручную.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EA5D61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100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108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200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219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300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325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400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426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500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530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600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16,87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12,15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630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700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720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800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17,94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820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900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24,62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20,12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920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1000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24,04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П6/20-50-90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1020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1200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35,82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30,22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1220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участков трубопроводов диаметром до 1400 мм</w:t>
            </w:r>
          </w:p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5D61">
              <w:rPr>
                <w:rFonts w:ascii="Arial" w:hAnsi="Arial" w:cs="Arial"/>
              </w:rPr>
              <w:t>(единица измерения - вставка 6 м)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43,93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35,12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A5D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EA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П6/20-50-100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EA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прямошовные, наружным диаметром 1420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EA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</w:tbl>
    <w:p w:rsidR="00AD12DB" w:rsidRPr="00EA5D61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122533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66-31. Демонтаж трубопроводов в непроходных каналах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122533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газовая резка труб;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труб на поверхность и очистка от грязи.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122533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50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80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150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200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250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300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400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500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600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700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800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1000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1200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17,87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Е66-31-15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1400 мм в непроходных каналах краном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85,27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50 мм в непроходных каналах вручную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80 мм в непроходных каналах вручную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100 мм в непроходных каналах вручную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150 мм в непроходных каналах вручную</w:t>
            </w:r>
          </w:p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2533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25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AD12DB" w:rsidRPr="00122533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22533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22533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</w:tbl>
    <w:p w:rsidR="00AD12DB" w:rsidRPr="00122533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87669C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66-32. Демонтаж трубопроводов в проходных каналах через окна-шурфы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87669C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плит перекрытия над окном-шурфом;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перерезка труб на месте;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труб к окну-шурфу, строповка и подъем на поверхность;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трубопровода.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87669C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50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80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150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200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250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300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400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12,86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500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600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18,96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700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211,36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Е66-32-12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800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1000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1200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трубопроводов диаметром до 1400 мм в проходных каналах</w:t>
            </w:r>
          </w:p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669C">
              <w:rPr>
                <w:rFonts w:ascii="Arial" w:hAnsi="Arial" w:cs="Arial"/>
              </w:rPr>
              <w:t>(единица измерения - 100 м трубопроводов)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16,01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66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85,27</w:t>
            </w:r>
          </w:p>
        </w:tc>
      </w:tr>
      <w:tr w:rsidR="00AD12DB" w:rsidRPr="0087669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87669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87669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20,72</w:t>
            </w:r>
          </w:p>
        </w:tc>
      </w:tr>
    </w:tbl>
    <w:p w:rsidR="00AD12DB" w:rsidRPr="0087669C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734742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66-33. Демонтаж сальниковых компенсаторов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734742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плит перекрытия камер (нормы 13-24);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вырезка сальникового компенсатора из трубопровода;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строповка и подъем компенсатора;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компенсатора от набивки и старой изоляции.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734742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100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200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300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400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500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600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700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800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900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1000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1200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вне камер диаметром труб до 1400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100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200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300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400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500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600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700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800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900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1000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1200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сальниковых компенсаторов в камерах диаметром труб до 1400 мм</w:t>
            </w:r>
          </w:p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4742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474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AD12DB" w:rsidRPr="00734742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734742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734742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</w:tbl>
    <w:p w:rsidR="00AD12DB" w:rsidRPr="00734742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211CE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66-34. Демонтаж П-образных компенсаторов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211CE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разрезка компенсатора на месте;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строповка и подъем компенсатора на поверхность;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компенсатора.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A211CE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100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200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9,42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300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400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500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600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700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800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900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1000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1200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Е66-34-12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П-образных компенсаторов диаметром труб до 1400 мм</w:t>
            </w:r>
          </w:p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11CE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211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D12DB" w:rsidRPr="00A211CE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11CE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11CE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</w:tbl>
    <w:p w:rsidR="00AD12DB" w:rsidRPr="00A211CE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03965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66-35. Замена прокладок на фланцевых соединениях трубопроводов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03965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разболтовка фланцев и раздвижка;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сбивка или срезка паронитовой прокладки;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фланцев;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новой прокладки;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сбалчивание фланцев.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A03965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прокладок на фланцевых соединениях трубопроводов диаметром труб до 100 мм</w:t>
            </w:r>
          </w:p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396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прокладок на фланцевых соединениях трубопроводов диаметром труб до 150 мм</w:t>
            </w:r>
          </w:p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396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прокладок на фланцевых соединениях трубопроводов диаметром труб до 200 мм</w:t>
            </w:r>
          </w:p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396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прокладок на фланцевых соединениях трубопроводов диаметром труб до 250 мм</w:t>
            </w:r>
          </w:p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396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прокладок на фланцевых соединениях трубопроводов диаметром труб до 300 мм</w:t>
            </w:r>
          </w:p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03965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0396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П1/10-150-15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0396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0396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AD12DB" w:rsidRPr="00A03965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F43AB6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66-36. Замена набивки сальниковых компенсаторов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F43AB6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ослабление гайки;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вытаскивание уплотнительного кольца;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набивки;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уплотнительного кольца;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завинчивание гайки.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F43AB6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набивки сальниковых компенсаторов при диаметре труб до 150 мм</w:t>
            </w:r>
          </w:p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B6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набивки сальниковых компенсаторов при диаметре труб до 250 мм</w:t>
            </w:r>
          </w:p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B6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набивки сальниковых компенсаторов при диаметре труб до 400 мм</w:t>
            </w:r>
          </w:p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B6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набивки сальниковых компенсаторов при диаметре труб до 600 мм</w:t>
            </w:r>
          </w:p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B6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набивки сальниковых компенсаторов при диаметре труб до 800 мм</w:t>
            </w:r>
          </w:p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B6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8,66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набивки сальниковых компенсаторов при диаметре труб до 1000 мм</w:t>
            </w:r>
          </w:p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B6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набивки сальниковых компенсаторов при диаметре труб до 1400 мм</w:t>
            </w:r>
          </w:p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B6">
              <w:rPr>
                <w:rFonts w:ascii="Arial" w:hAnsi="Arial" w:cs="Arial"/>
              </w:rPr>
              <w:t>(единица измерения - компенсатор)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2-2,5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F43AB6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43AB6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43AB6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8,03</w:t>
            </w:r>
          </w:p>
        </w:tc>
      </w:tr>
    </w:tbl>
    <w:p w:rsidR="00AD12DB" w:rsidRPr="00F43AB6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1013A4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66-37. Снятие изоляции с ПИ-труб и демонтаж термоусаживаемых муфт ПИ-труб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1013A4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разрез полиэтиленовой оболочки ПИ-трубы в месте снятия изоляции с помощью машины шлифовальной угловой (нормы 1-11);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оболочки ПИ-трубы, пенополиуретановой (ППУ) изоляции и зачистка стальной части ПИ-трубы вручную (нормы 1-11);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прогрев при помощи газовой горелки и демонтаж термоусаживаемых манжет муфт ПИ-трубы (нормы 12-22);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разрез полиэтиленовой термоусаживаемой муфты с помощью машины шлифовальной угловой, прогрев в местах соприкосновения с клеевыми уплотнительными армированными лентами при помощи газовой горелки (нормы 12-22);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демонтаж полиэтиленовой термоусаживаемой муфты вручную (нормы 12-22);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ППУ изоляции стыка с освобождением и разъединением медных проводов СОДК, зачистка стыка вручную (нормы 12-22).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1013A4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до 57/125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до 114/200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до 159/250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219/315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273/400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325/450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до 426/560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530/710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до 720/900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820/1000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изоляции с ПИ-труб диаметром 1020/1200 мм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 длины изоляции)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до 57/125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до 114/200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до 159/250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219/315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273/400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325/450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до 426/560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530/710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до 720/900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820/1000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муфты термоусаживаемой ПИ-труб диаметром 1020/1200</w:t>
            </w:r>
          </w:p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13A4">
              <w:rPr>
                <w:rFonts w:ascii="Arial" w:hAnsi="Arial" w:cs="Arial"/>
              </w:rPr>
              <w:t>(единица измерения - муфта)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013A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013A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013A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AD12DB" w:rsidRPr="001013A4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B0354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66-38. Монтаж ремонтных муфт ПИ-труб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B0354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зачистка, соединение пайкой и закрепление на стальной трубе с помощью держателей проводов системы ОДК (нормы 1-17);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зачистка, обезжиривание и сушка оболочки трубы и внутренней поверхности муфты (нормы 1-17);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закрепление на трубе-оболочке уплотнительной ленты (нормы 1-11), элементов для сварки полиэтиленовых термоусаживаемых муфт (нормы 12-17);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предварительное соединение разрезанного продольного муфты с помощью ручного сварочного экструдера с зачисткой слоя машиной шлифовальной угловой (нормы 1-18);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основное экструдирование продольного реза муфты с зачисткой в местах установки термоусаживающих лент (нормы 1-18);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усадка краев муфты при помощи газовой горелки установка обжимных полос (нормы 1-11), сварка муфты с помощью сварочного аппарата (нормы 12-17);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контроль герметичности (опрессовка) при помощи аккумуляторного компрессора (нормы 1-18);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наклеивание термоусаживаемой ленты с обеих сторон поверх муфты и заполнение полости муфты смесью компонентов пенополиуретана (ППУ) (нормы 1-17);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и фиксация пробки, заваривание пробки (нормы 1-17);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контроль электрических параметров системы ОДК на всех этапах установки муфт (нормы 1-17).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AB0354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до 40/110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57/125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76/140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89/160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до 114/200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133/225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159/250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219/315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273/400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325/450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377/500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клеевая уплотнительная армированная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426/560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 для сварки полиэтиленовых термоусаживаемых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530/710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 для сварки полиэтиленовых термоусаживаемых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630/800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 для сварки полиэтиленовых термоусаживаемых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720/900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 для сварки полиэтиленовых термоусаживаемых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820/1000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7,596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 для сварки полиэтиленовых термоусаживаемых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ремонтной муфты ПИ-трубы диаметром 1020/1200 мм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Аккумуляторный компрессор типа Greenworks 24V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0,167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3,5 х 25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бессурьмянистый, марки ПОС 40,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Мультигаз 300 (600 мл)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А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Компонент Б ППУ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 для сварки полиэтиленовых термоусаживаемых муфт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перовые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(D=150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коническая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малярная клейкая на бумажной основе (L=50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термоусаживаемая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воздушника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Пробка заливной горловины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Гильза медная луженая для соединения проводов СОДК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Держатель проводов ОДК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Термоусаживаемая ремонтная муфта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Экструдирование продольного стыка термоусаживаемой муфты</w:t>
            </w:r>
          </w:p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54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283,33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58,33</w:t>
            </w:r>
          </w:p>
        </w:tc>
      </w:tr>
      <w:tr w:rsidR="00AD12DB" w:rsidRPr="00AB0354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B0354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Экструдер ручной сварочный типа Munsch MAK-32-S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B0354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216,67</w:t>
            </w:r>
          </w:p>
        </w:tc>
      </w:tr>
    </w:tbl>
    <w:p w:rsidR="00AD12DB" w:rsidRPr="00AB0354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BA581C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66-39. Разборка тепловой изоляции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BA581C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крепежных элементов изоляции;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изоляционного покрытия.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BA581C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тепловой изоляции из плит, сегментов и скорлуп</w:t>
            </w:r>
          </w:p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581C">
              <w:rPr>
                <w:rFonts w:ascii="Arial" w:hAnsi="Arial" w:cs="Arial"/>
              </w:rPr>
              <w:t>(единица измерения - 100 м</w:t>
            </w:r>
            <w:r w:rsidRPr="00BA581C">
              <w:rPr>
                <w:rFonts w:ascii="Arial" w:hAnsi="Arial" w:cs="Arial"/>
                <w:vertAlign w:val="superscript"/>
              </w:rPr>
              <w:t>2</w:t>
            </w:r>
            <w:r w:rsidRPr="00BA581C">
              <w:rPr>
                <w:rFonts w:ascii="Arial" w:hAnsi="Arial" w:cs="Arial"/>
              </w:rPr>
              <w:t xml:space="preserve"> наружной площади развернутой поверхности)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тепловой изоляции из минеральной ваты</w:t>
            </w:r>
          </w:p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581C">
              <w:rPr>
                <w:rFonts w:ascii="Arial" w:hAnsi="Arial" w:cs="Arial"/>
              </w:rPr>
              <w:t>(единица измерения - 100 м</w:t>
            </w:r>
            <w:r w:rsidRPr="00BA581C">
              <w:rPr>
                <w:rFonts w:ascii="Arial" w:hAnsi="Arial" w:cs="Arial"/>
                <w:vertAlign w:val="superscript"/>
              </w:rPr>
              <w:t>2</w:t>
            </w:r>
            <w:r w:rsidRPr="00BA581C">
              <w:rPr>
                <w:rFonts w:ascii="Arial" w:hAnsi="Arial" w:cs="Arial"/>
              </w:rPr>
              <w:t xml:space="preserve"> наружной площади развернутой поверхности)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тепловой изоляции из стеклянной ваты</w:t>
            </w:r>
          </w:p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581C">
              <w:rPr>
                <w:rFonts w:ascii="Arial" w:hAnsi="Arial" w:cs="Arial"/>
              </w:rPr>
              <w:t>(единица измерения - 100 м</w:t>
            </w:r>
            <w:r w:rsidRPr="00BA581C">
              <w:rPr>
                <w:rFonts w:ascii="Arial" w:hAnsi="Arial" w:cs="Arial"/>
                <w:vertAlign w:val="superscript"/>
              </w:rPr>
              <w:t>2</w:t>
            </w:r>
            <w:r w:rsidRPr="00BA581C">
              <w:rPr>
                <w:rFonts w:ascii="Arial" w:hAnsi="Arial" w:cs="Arial"/>
              </w:rPr>
              <w:t xml:space="preserve"> наружной площади развернутой поверхности)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BA581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A581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A581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</w:tbl>
    <w:p w:rsidR="00AD12DB" w:rsidRPr="00BA581C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291020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66-40. Прочистка дренажа штангами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29102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291020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открывание и закрывание люков;</w:t>
            </w:r>
          </w:p>
        </w:tc>
      </w:tr>
      <w:tr w:rsidR="00AD12DB" w:rsidRPr="0029102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труб от нароста и грязи штангами;</w:t>
            </w:r>
          </w:p>
        </w:tc>
      </w:tr>
      <w:tr w:rsidR="00AD12DB" w:rsidRPr="0029102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колодцев от грязи.</w:t>
            </w:r>
          </w:p>
        </w:tc>
      </w:tr>
      <w:tr w:rsidR="00AD12DB" w:rsidRPr="0029102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291020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29102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29102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Прочистка дренажа штангами</w:t>
            </w:r>
          </w:p>
          <w:p w:rsidR="00AD12DB" w:rsidRPr="0029102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1020">
              <w:rPr>
                <w:rFonts w:ascii="Arial" w:hAnsi="Arial" w:cs="Arial"/>
              </w:rPr>
              <w:t>(единица измерения - пролет)</w:t>
            </w:r>
          </w:p>
        </w:tc>
      </w:tr>
      <w:tr w:rsidR="00AD12DB" w:rsidRPr="0029102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9102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9102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29102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9102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9102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29102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9102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29102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29102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</w:tbl>
    <w:p w:rsidR="00AD12DB" w:rsidRPr="00291020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CF260D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66-41. Демонтаж задвижек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CF260D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плит перекрытия камер;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отсоединение от трубопровода;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задвижки с места;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подъем на поверхность;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разборка, очистка всех частей и отдельных деталей задвижки;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складирование.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CF260D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50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100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150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200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300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400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500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600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700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800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900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1000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1200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22,37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задвижек диаметром до 1400 мм</w:t>
            </w:r>
          </w:p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60D">
              <w:rPr>
                <w:rFonts w:ascii="Arial" w:hAnsi="Arial" w:cs="Arial"/>
              </w:rPr>
              <w:t>(единица измерения - задвижка)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25,03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F260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F260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F260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</w:tbl>
    <w:p w:rsidR="00AD12DB" w:rsidRPr="00CF260D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FD6E4C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66-42. Ремонт стыков раструбных соединений внутри существующих коллекторов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FD6E4C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разрушенных участков стыков с удалением старой конопатки, обрезка выступающей арматуры (при необходимости);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стыков щетками и удаление мусора из коллектора;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проконопачивание стыка просмоленной паклей;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раствора на месте вручную с добавкой жидкого стекла;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раструбного соединения и разрушенных участков трубы в местах стыка цементно-песчаным раствором.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FD6E4C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100 мм для труб диаметром 1000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80,23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100 мм для труб диаметром 1200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76,27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100 мм для труб диаметром 1400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70,87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100 мм для труб диаметром 1500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100 мм для труб диаметром 1600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68,44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100 мм для труб диаметром 1750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67,09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100 мм для труб диаметром 2000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66,37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150 мм для труб диаметром 1000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107,57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150 мм для труб диаметром 1200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99,02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150 мм для труб диаметром 1400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95,24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150 мм для труб диаметром 1500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150 мм для труб диаметром 1600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92,09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150 мм для труб диаметром 1750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89,93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стыков шириной 150 мм для труб диаметром 2000 мм</w:t>
            </w:r>
          </w:p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6E4C">
              <w:rPr>
                <w:rFonts w:ascii="Arial" w:hAnsi="Arial" w:cs="Arial"/>
              </w:rPr>
              <w:t>(единица измерения - 100 м стыка)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89,57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натриевое жидкое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(природный-50%, обогащенный-50%)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6E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D12DB" w:rsidRPr="00FD6E4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FD6E4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FD6E4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</w:tbl>
    <w:p w:rsidR="00AD12DB" w:rsidRPr="00FD6E4C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C74588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66-43. Ремонт пожарных гидрантов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C74588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и установка ограждений, крышек люков с проветриванием колодцев и проверкой наличия газа;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гидранта с подставки и подъем на поверхность лебедкой;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ремонт гидранта (замена техпластины, шарового клапана, резиновой прокладки, смазка резьбы);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гидранта на место с испытанием и промывкой водой;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откачка воды из колодца насосом.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C74588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пожарного гидранта</w:t>
            </w:r>
          </w:p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4588">
              <w:rPr>
                <w:rFonts w:ascii="Arial" w:hAnsi="Arial" w:cs="Arial"/>
              </w:rPr>
              <w:t>(единица измерения - 100 гидрантов)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вакуумный 3,6 м</w:t>
            </w:r>
            <w:r w:rsidRPr="00C7458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0,228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Пластины резиновые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Шаровые клапаны для гидрантов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C74588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C74588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Резиновые прокладки диаметром 125 мм для сантехнических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C74588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</w:tbl>
    <w:p w:rsidR="00AD12DB" w:rsidRPr="00C74588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4B0385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66-44. Гидродинамическая прочистка трубопроводов наружных сетей канализации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4B0385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крышек люка с последующим снятием;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проветривание смотровых колодцев и проверка наличия газа в сети;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гидродинамическая прочистка сети водоотведения спецмашиной;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выемка осадка из колодца после прочистки сети с последующей погрузкой на транспортные средства вручную;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крышек люков колодцев.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4B0385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Гидродинамическая прочистка наружных трубопроводов канализации диаметром 150 мм</w:t>
            </w:r>
          </w:p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0385">
              <w:rPr>
                <w:rFonts w:ascii="Arial" w:hAnsi="Arial" w:cs="Arial"/>
              </w:rPr>
              <w:t>(единица измерения - 100 м сети водоотведения)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Промывочная машина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03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Гидродинамическая прочистка наружных трубопроводов канализации диаметром от 150 до 200 мм</w:t>
            </w:r>
          </w:p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0385">
              <w:rPr>
                <w:rFonts w:ascii="Arial" w:hAnsi="Arial" w:cs="Arial"/>
              </w:rPr>
              <w:t>(единица измерения - 100 м сети водоотведения)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Промывочная машина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03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Гидродинамическая прочистка наружных трубопроводов канализации диаметром от 200 до 300 мм</w:t>
            </w:r>
          </w:p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0385">
              <w:rPr>
                <w:rFonts w:ascii="Arial" w:hAnsi="Arial" w:cs="Arial"/>
              </w:rPr>
              <w:t>(единица измерения - 100 м сети водоотведения)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Промывочная машина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03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Гидродинамическая прочистка наружных трубопроводов канализации диаметром от 300 до 400 мм</w:t>
            </w:r>
          </w:p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0385">
              <w:rPr>
                <w:rFonts w:ascii="Arial" w:hAnsi="Arial" w:cs="Arial"/>
              </w:rPr>
              <w:t>(единица измерения - 100 м сети водоотведения)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17,97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М380105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Промывочная машина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03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Гидродинамическая прочистка наружных трубопроводов канализации диаметром от 400 до 500 мм</w:t>
            </w:r>
          </w:p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0385">
              <w:rPr>
                <w:rFonts w:ascii="Arial" w:hAnsi="Arial" w:cs="Arial"/>
              </w:rPr>
              <w:t>(единица измерения - 100 м сети водоотведения)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27,39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Промывочная машина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B038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B038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B038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B038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</w:tbl>
    <w:p w:rsidR="00AD12DB" w:rsidRPr="004B0385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25D61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66-45. Открывание и закрывание задвижек на сети наружного водопровода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A25D61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и утсановка ограждений, крышек люков с проветриванием колодцев и проверкой наличия газа в системе;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открывание или закрывание задвижек со смазкой штоков на сети.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A25D61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Открывание или закрывание задвижек при диаметре до 80 мм</w:t>
            </w:r>
          </w:p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D61">
              <w:rPr>
                <w:rFonts w:ascii="Arial" w:hAnsi="Arial" w:cs="Arial"/>
              </w:rPr>
              <w:t>(единица измерения - 100 задвижек)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Открывание или закрывание задвижек при диаметре до 100 мм</w:t>
            </w:r>
          </w:p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D61">
              <w:rPr>
                <w:rFonts w:ascii="Arial" w:hAnsi="Arial" w:cs="Arial"/>
              </w:rPr>
              <w:t>(единица измерения - 100 задвижек)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Открывание или закрывание задвижек при диаметре до 150 мм</w:t>
            </w:r>
          </w:p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D61">
              <w:rPr>
                <w:rFonts w:ascii="Arial" w:hAnsi="Arial" w:cs="Arial"/>
              </w:rPr>
              <w:t>(единица измерения - 100 задвижек)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Открывание или закрывание задвижек при диаметре до 200 мм</w:t>
            </w:r>
          </w:p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D61">
              <w:rPr>
                <w:rFonts w:ascii="Arial" w:hAnsi="Arial" w:cs="Arial"/>
              </w:rPr>
              <w:t>(единица измерения - 100 задвижек)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Открывание и закрывание задвижек при диаметре до 250 мм</w:t>
            </w:r>
          </w:p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D61">
              <w:rPr>
                <w:rFonts w:ascii="Arial" w:hAnsi="Arial" w:cs="Arial"/>
              </w:rPr>
              <w:t>(единица измерения - 100 задвижек)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Открывание и закрывание задвижек при диаметре до 300 мм</w:t>
            </w:r>
          </w:p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D61">
              <w:rPr>
                <w:rFonts w:ascii="Arial" w:hAnsi="Arial" w:cs="Arial"/>
              </w:rPr>
              <w:t>(единица измерения - 100 задвижек)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Открывание и закрывание задвижек при диаметре до 400 мм</w:t>
            </w:r>
          </w:p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D61">
              <w:rPr>
                <w:rFonts w:ascii="Arial" w:hAnsi="Arial" w:cs="Arial"/>
              </w:rPr>
              <w:t>(единица измерения - 100 задвижек)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Открывание и закрывание задвижек при диаметре до 500 мм</w:t>
            </w:r>
          </w:p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5D61">
              <w:rPr>
                <w:rFonts w:ascii="Arial" w:hAnsi="Arial" w:cs="Arial"/>
              </w:rPr>
              <w:t>(единица измерения - 100 задвижек)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A25D6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A25D6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A25D6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AD12DB" w:rsidRPr="00A25D61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403AFD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66-46. Ремонт водоразборных колонок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403AFD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корпуса водоразборной колонки (норма 1);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ремонт водоразборной колонки с заменой вышедших из строя деталей (норма 1);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сборка, хлорирование и промывка водоразборной колонки (норма 1);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и установка крышек люков с проветриванием колодцев (норма 2);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замена участков трубопровода, вентилей, муфт, сгонов, контргаек (норма 2);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хлорирование и промывка заменяемого участка (норма 2).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403AFD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водоразборной колонки</w:t>
            </w:r>
          </w:p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3AFD">
              <w:rPr>
                <w:rFonts w:ascii="Arial" w:hAnsi="Arial" w:cs="Arial"/>
              </w:rPr>
              <w:t>(единица измерения - 10 колонок)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116,8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Механизм водоразборной колонки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механизма водоразборной колонки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Ручка водоразборной колонки с кнопкой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направляющая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подающая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 водоразборной колонки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Угольник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П3/12-60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Шток нажимной диаметром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подводящих труб к водоразборным колонкам</w:t>
            </w:r>
          </w:p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3AFD">
              <w:rPr>
                <w:rFonts w:ascii="Arial" w:hAnsi="Arial" w:cs="Arial"/>
              </w:rPr>
              <w:t>(единица измерения - 10 участков)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AF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Контргайки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6/10-20-10-40/12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прямые короткие из ковкого чугуна с цилиндрической резьбой номинальным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6/20-30-20/11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оцинкованная обыкновенная номинальным диаметром 20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6/20-350-60-5/12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Сгон стальной черный с цилиндрической резьбой в комплекте с муфтой и контргайкой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AD12DB" w:rsidRPr="00403AFD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403AFD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проходные муфтовые 15КЧ18Р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403AFD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AD12DB" w:rsidRPr="00403AFD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16787A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66-47. Установка хомутов на трубопроводах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16787A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 последующей разборкой ограждения;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и установка крышек люков с проветриванием колодцев (нормы 6, 7, 8, 9, 10, 16, 17, 18, 19, 20);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хомутов с промывкой и дезинфекцией мест установки.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16787A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траншее при диаметре до 100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130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траншее при диаметре до 200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траншее при диаметре до 300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траншее при диаметре до 400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350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траншее при диаметре до 500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450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861,8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колодцах при диаметре до 100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130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колодцах при диаметре до 200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колодцах при диаметре до 300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58,7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колодцах при диаметре до 400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350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обычных хомутов в колодцах при диаметре до 500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90,8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обычные шириной 450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861,8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траншее при диаметре до 100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траншее при диаметре до 150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траншее при диаметре до 200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Е66-47-14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траншее при диаметре до 250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траншее при диаметре до 300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колодцах при диаметре до 100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колодцах при диаметре до 150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колодцах при диаметре до 200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колодцах при диаметре до 250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ремонтных хомутов в колодцах при диаметре до 300 мм</w:t>
            </w:r>
          </w:p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787A">
              <w:rPr>
                <w:rFonts w:ascii="Arial" w:hAnsi="Arial" w:cs="Arial"/>
              </w:rPr>
              <w:t>(единица измерения - 10 хомутов)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16787A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16787A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Хомуты ремонтные (в комплекте с болтами, гайками, резиновой прокладкой)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16787A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AD12DB" w:rsidRPr="0016787A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604545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66-48. Установка муфт на поврежденных трубопроводах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604545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резка труб. изготовление муфты (нормы 1, 2, 3, 8, 9, 10, 11, 12);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промывка мест установки муфты;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приварка муфты;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раструбов с заготовкой пряди и приготовлением цементного раствора с жидким стеклом.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604545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накладной муфты с изготовлением при диаметре труб до 100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128,11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накладной муфты с изготовлением при диаметре труб до 200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накладной муфты с изготовлением при диаметре труб до 300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накладной муфты без изготовления при диаметре труб до 100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86,11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накладной муфты без изготовления при диаметре труб до 200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94,97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накладной муфты без изготовления при диаметре труб до 300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накладной муфты без изготовления при диаметре труб до 400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127,09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 накладные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комбинированной муфты с изготовлением при диаметре труб до 150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147,98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Е66-48-9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комбинированной муфты с изготовлением при диаметре труб до 200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154,34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комбинированной муфты с изготовлением при диаметре труб до 300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177,79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комбинированной муфты с изготовлением при диаметре труб до 400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195,41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0,314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комбинированной муфты с изготовлением при диаметре труб до 500 мм</w:t>
            </w:r>
          </w:p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545">
              <w:rPr>
                <w:rFonts w:ascii="Arial" w:hAnsi="Arial" w:cs="Arial"/>
              </w:rPr>
              <w:t>(единица измерения - 10 муфт)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210,58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78,3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хлорная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0,0315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0,361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AD12DB" w:rsidRPr="00604545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604545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604545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</w:tbl>
    <w:p w:rsidR="00AD12DB" w:rsidRPr="00604545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D51510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66-49. Восстановление подземных трубопроводов методом разрушения с заменой на полиэтиленовые трубы с применением оборудования МНБ-125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D51510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монтаж и демонтаж оборудования МНБ-125 при восстановлении трубопровода (нормы 1,2);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проталкивание стальных штанг в разрушаемую трубу из рабочего котлована в приемный с помощью силовой установки с одновременным протягиванием новых полиэтиленовых труб (нормы 3,4);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гидравлическое испытание полиэтиленовых труб с промывкой и дезинфекцией трубопроводов (нормы 3,4);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опалубки при одновременной разработке грунта в котловане экскаватором (норма 5);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демонтаж опалубки (норма 6).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D51510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и демонтаж технологического оборудования МНБ-125 на строительной площадке при прокладке трубопроводов диаметром от 315 до 500 мм</w:t>
            </w:r>
          </w:p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1510">
              <w:rPr>
                <w:rFonts w:ascii="Arial" w:hAnsi="Arial" w:cs="Arial"/>
              </w:rPr>
              <w:t>(единица измерения - процесс)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направленного бурения для бестраншейной прокладки трубопроводов МНБ-125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и демонтаж технологического оборудования МНБ-125 на строительной площадке при прокладке трубопроводов диаметром свыше 500 до 710 мм</w:t>
            </w:r>
          </w:p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1510">
              <w:rPr>
                <w:rFonts w:ascii="Arial" w:hAnsi="Arial" w:cs="Arial"/>
              </w:rPr>
              <w:t>(единица измерения - процесс)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12,08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направленного бурения для бестраншейной прокладки трубопроводов МНБ-125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подземных трубопроводов методом разрушения старых труб с помощью оборудования МНБ-125 с одновременным протаскиванием нового трубопровода из полиэтиленовых труб диаметром от 315 мм до 500 мм (включительно)</w:t>
            </w:r>
          </w:p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151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116,48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91,04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направленного бурения для бестраншейной прокладки трубопроводов МНБ-125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45,52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 сортированная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Полимер Аргиполь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подземных трубопроводов методом разрушения старых труб с помощью оборудования МНБ-125 с одновременным протаскиванием нового трубопровода из полиэтиленовых труб диаметром свыше 500 мм</w:t>
            </w:r>
          </w:p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151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154,44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121,04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направленного бурения для бестраншейной прокладки трубопроводов МНБ-125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60,52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 сортированная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Полимер Аргиполь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Монтаж опалубки ОР 125М</w:t>
            </w:r>
          </w:p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1510">
              <w:rPr>
                <w:rFonts w:ascii="Arial" w:hAnsi="Arial" w:cs="Arial"/>
              </w:rPr>
              <w:t>(единица измерения - 100 м</w:t>
            </w:r>
            <w:r w:rsidRPr="00D51510">
              <w:rPr>
                <w:rFonts w:ascii="Arial" w:hAnsi="Arial" w:cs="Arial"/>
                <w:vertAlign w:val="superscript"/>
              </w:rPr>
              <w:t>2</w:t>
            </w:r>
            <w:r w:rsidRPr="00D51510">
              <w:rPr>
                <w:rFonts w:ascii="Arial" w:hAnsi="Arial" w:cs="Arial"/>
              </w:rPr>
              <w:t xml:space="preserve"> опалубки)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19,66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6,73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6,73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Е66-49-6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Демонтаж опалубки ОР 125М</w:t>
            </w:r>
          </w:p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1510">
              <w:rPr>
                <w:rFonts w:ascii="Arial" w:hAnsi="Arial" w:cs="Arial"/>
              </w:rPr>
              <w:t>(единица измерения - 100 м</w:t>
            </w:r>
            <w:r w:rsidRPr="00D51510">
              <w:rPr>
                <w:rFonts w:ascii="Arial" w:hAnsi="Arial" w:cs="Arial"/>
                <w:vertAlign w:val="superscript"/>
              </w:rPr>
              <w:t>2</w:t>
            </w:r>
            <w:r w:rsidRPr="00D51510">
              <w:rPr>
                <w:rFonts w:ascii="Arial" w:hAnsi="Arial" w:cs="Arial"/>
              </w:rPr>
              <w:t xml:space="preserve"> опалубки)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22,77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AD12DB" w:rsidRPr="00D51510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D51510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D51510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30,37</w:t>
            </w:r>
          </w:p>
        </w:tc>
      </w:tr>
    </w:tbl>
    <w:p w:rsidR="00AD12DB" w:rsidRPr="00D51510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B94F5C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66-50. Восстановление подземных трубопроводов по методу "труба в трубе" без разрушения существующей с применением гидравлического разрушителя трубопроводов Т-175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B94F5C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монтаж и демонтаж технологического оборудования разрушителя Т-175 с подключением оборудования разрушителя к силовой установке на строительной площадке (норма 1);;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проталкивание стальных штанг в существующий трубопровод из стартового котлована в приемный с помощью разрушителя Т-175 (холостой ход) (нормы 2,3,4,5);;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закрепление плети трубопровода и монтаж рамы при протаскивании трубопровода (нормы 2,3,4,5);;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протаскивание полиэтиленовой трубы по методу "труба в трубе" без разрушения существующей с применением гидравлического разрушителя трубопроводов Т-175 (нормы 2,3,4,5);;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 трубопроводов (нормы 2,3,4,5).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B94F5C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и демонтаж технологического оборудования гидравлического разрушителя трубопроводов Т-175 на строительной площадке при диаметре протаскиваемых полиэтиленовых труб от 315 до 630 мм</w:t>
            </w:r>
          </w:p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4F5C">
              <w:rPr>
                <w:rFonts w:ascii="Arial" w:hAnsi="Arial" w:cs="Arial"/>
              </w:rPr>
              <w:t>(единица измерения - процесс)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Гидравлический разрушитель трубопроводов Т175 с силовой установкой и устройством ARD Т175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подземных трубопроводов по методу "труба в трубе" без разрушения существующей с применением гидравлического разрушителя трубопроводов Т-175 при диаметре протаскиваемых полиэтиленовых труб 315 мм</w:t>
            </w:r>
          </w:p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4F5C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134,21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84,33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13,65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Гидравлический разрушитель трубопроводов Т175 с силовой установкой и устройством ARD Т175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36,55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0,00277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Е66-50-3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подземных трубопроводов по методу "труба в трубе" без разрушения существующей с применением гидравлического разрушителя трубопроводов Т-175 при диаметре протаскиваемых полиэтиленовых труб 400 мм</w:t>
            </w:r>
          </w:p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4F5C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139,82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14,35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Гидравлический разрушитель трубопроводов Т175 с силовой установкой и устройством ARD Т175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0,00277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подземных трубопроводов по методу "труба в трубе" без разрушения существующей с применением гидравлического разрушителя трубопроводов Т-175 при диаметре протаскиваемых полиэтиленовых труб 500 мм</w:t>
            </w:r>
          </w:p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4F5C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154,28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95,48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13,42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Гидравлический разрушитель трубопроводов Т175 с силовой установкой и устройством ARD Т175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0,00277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подземных трубопроводов по методу "труба в трубе" без разрушения существующей с применением гидравлического разрушителя трубопроводов Т-175 при диаметре протаскиваемых полиэтиленовых труб 630 мм</w:t>
            </w:r>
          </w:p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4F5C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167,76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102,13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Гидравлический разрушитель трубопроводов Т175 с силовой установкой и устройством ARD Т175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0,00277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графитная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AD12DB" w:rsidRPr="00B94F5C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B94F5C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B94F5C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AD12DB" w:rsidRPr="00B94F5C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AD12DB" w:rsidRPr="00A16A18" w:rsidRDefault="00AD12D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3D5B81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66-51. Телевизионное инспекционное обследование трубопроводов при помощи робототехнического комплекса типа Рокот Р-200</w:t>
            </w: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D12DB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Pr="003D5B81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робототехнического комплекса к работе;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телевизионное инспекционное обследование трубопроводов;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робототехнического комплекса;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заключительные работы.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D12DB" w:rsidRDefault="00AD12DB" w:rsidP="005114D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D12DB" w:rsidRDefault="00AD12DB" w:rsidP="00AD12D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D12DB" w:rsidRPr="003D5B81" w:rsidTr="005114D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Телевизионное инспекционное обследование трубопроводов диаметрами от 100 до 300 мм до процесса санации</w:t>
            </w:r>
          </w:p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5B81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4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Робототехнический комплекс "РОКОТ"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5B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Телевизионное инспекционное обследование трубопроводов диаметрами от 300 до 700 мм до процесса санации</w:t>
            </w:r>
          </w:p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5B81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4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Робототехнический комплекс "РОКОТ"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5B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Телевизионное инспекционное обследование трубопроводов диаметрами от 700 до 1000 мм до процесса санации</w:t>
            </w:r>
          </w:p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5B81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4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Робототехнический комплекс "РОКОТ"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5B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Телевизионное инспекционное обследование трубопроводов диаметрами от 100 до 500 мм после процесса санации</w:t>
            </w:r>
          </w:p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5B81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4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Робототехнический комплекс "РОКОТ"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5B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Е66-51-5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D12DB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Телевизионное инспекционное обследование трубопроводов диаметрами от 500 до 1000 мм после процесса санации</w:t>
            </w:r>
          </w:p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5B81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4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М380113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Робототехнический комплекс "РОКОТ" на базе автомобиля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D12DB" w:rsidRPr="003D5B81" w:rsidTr="005114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2DB" w:rsidRPr="003D5B81" w:rsidRDefault="00AD12DB" w:rsidP="005114D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5B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2DB" w:rsidRPr="003D5B81" w:rsidRDefault="00AD12DB" w:rsidP="005114D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AD12DB" w:rsidRPr="003D5B81" w:rsidRDefault="00AD12DB" w:rsidP="00AD12DB">
      <w:pPr>
        <w:pStyle w:val="a5"/>
        <w:rPr>
          <w:rFonts w:ascii="Arial" w:hAnsi="Arial" w:cs="Arial"/>
          <w:b/>
          <w:sz w:val="2"/>
        </w:rPr>
      </w:pPr>
    </w:p>
    <w:p w:rsidR="00135B66" w:rsidRPr="00A16A18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A16A18" w:rsidSect="00A16A1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A18" w:rsidRDefault="00A16A18" w:rsidP="00A16A18">
      <w:r>
        <w:separator/>
      </w:r>
    </w:p>
  </w:endnote>
  <w:endnote w:type="continuationSeparator" w:id="0">
    <w:p w:rsidR="00A16A18" w:rsidRDefault="00A16A18" w:rsidP="00A16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A18" w:rsidRDefault="00A16A18" w:rsidP="00F53F2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A16A18" w:rsidRDefault="00A16A18" w:rsidP="00A16A18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A18" w:rsidRDefault="00A16A18" w:rsidP="00F53F2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A16A18" w:rsidRDefault="00A16A18" w:rsidP="00A16A18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A18" w:rsidRDefault="00A16A18" w:rsidP="00A16A18">
      <w:r>
        <w:separator/>
      </w:r>
    </w:p>
  </w:footnote>
  <w:footnote w:type="continuationSeparator" w:id="0">
    <w:p w:rsidR="00A16A18" w:rsidRDefault="00A16A18" w:rsidP="00A16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A18" w:rsidRDefault="00A16A18" w:rsidP="00A16A18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8.03.366-2026</w:t>
    </w:r>
  </w:p>
  <w:p w:rsidR="00A16A18" w:rsidRPr="00A16A18" w:rsidRDefault="00A16A18" w:rsidP="00A16A18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6A18" w:rsidRDefault="00A16A18" w:rsidP="00A16A18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8.03.366-2026</w:t>
    </w:r>
  </w:p>
  <w:p w:rsidR="00A16A18" w:rsidRPr="00A16A18" w:rsidRDefault="00A16A18" w:rsidP="00A16A18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6A18"/>
    <w:rsid w:val="00071661"/>
    <w:rsid w:val="00135B66"/>
    <w:rsid w:val="0040791D"/>
    <w:rsid w:val="004A7AAA"/>
    <w:rsid w:val="00637FA0"/>
    <w:rsid w:val="006B207E"/>
    <w:rsid w:val="009D1DBB"/>
    <w:rsid w:val="00A16A18"/>
    <w:rsid w:val="00AD12D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BFAB009-67E0-4AA4-BA93-793A61EB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link w:val="a6"/>
    <w:rsid w:val="0040791D"/>
    <w:pPr>
      <w:tabs>
        <w:tab w:val="center" w:pos="4677"/>
        <w:tab w:val="right" w:pos="9355"/>
      </w:tabs>
    </w:pPr>
    <w:rPr>
      <w:sz w:val="20"/>
    </w:rPr>
  </w:style>
  <w:style w:type="character" w:customStyle="1" w:styleId="a6">
    <w:name w:val="Нижний колонтитул Знак"/>
    <w:link w:val="a5"/>
    <w:rsid w:val="00AD12DB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156</Pages>
  <Words>49138</Words>
  <Characters>280093</Characters>
  <Application>Microsoft Office Word</Application>
  <DocSecurity>0</DocSecurity>
  <Lines>2334</Lines>
  <Paragraphs>657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328574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2025-07-21T06:50:00Z</dcterms:created>
  <dcterms:modified xsi:type="dcterms:W3CDTF">2025-07-21T06:50:00Z</dcterms:modified>
</cp:coreProperties>
</file>