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P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65-1. Разборка трубопроводов из водогазопроводных труб</w:t>
            </w:r>
          </w:p>
        </w:tc>
      </w:tr>
      <w:tr w:rsid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P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труб и креплений с отборкой годных труб, арматуры, фасонных и крепежных частей;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свертывание арматуры;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правка и очистка труб от накипи;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складирование труб и фасонных частей.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61E4" w:rsidRDefault="00CF61E4" w:rsidP="00CF61E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F61E4" w:rsidRDefault="00CF61E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F61E4" w:rsidRPr="00CF61E4" w:rsidTr="00CF61E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водогазопроводных труб диаметром до 32 мм</w:t>
            </w:r>
          </w:p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61E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CF61E4" w:rsidRPr="00CF61E4" w:rsidTr="00EE18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34,66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F61E4" w:rsidRPr="00CF61E4" w:rsidTr="00FA72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F61E4" w:rsidRPr="00CF61E4" w:rsidTr="008C2E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F61E4" w:rsidRPr="00CF61E4" w:rsidTr="00E719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F61E4" w:rsidRPr="00CF61E4" w:rsidTr="004F72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0,000469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61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CF61E4" w:rsidRPr="00CF61E4" w:rsidTr="005E2B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F61E4" w:rsidRPr="00CF61E4" w:rsidTr="00C162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F61E4" w:rsidRPr="00CF61E4" w:rsidTr="002828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водогазопроводных труб диаметром до 63 мм</w:t>
            </w:r>
          </w:p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61E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CF61E4" w:rsidRPr="00CF61E4" w:rsidTr="000E29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59,62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F61E4" w:rsidRPr="00CF61E4" w:rsidTr="000A4E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F61E4" w:rsidRPr="00CF61E4" w:rsidTr="00343A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F61E4" w:rsidRPr="00CF61E4" w:rsidTr="00F600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F61E4" w:rsidRPr="00CF61E4" w:rsidTr="00E347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0,000807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61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CF61E4" w:rsidRPr="00CF61E4" w:rsidTr="004D5C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F61E4" w:rsidRPr="00CF61E4" w:rsidTr="00BF23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F61E4" w:rsidRPr="00CF61E4" w:rsidTr="003621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водогазопроводных труб диаметром до 100 мм</w:t>
            </w:r>
          </w:p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61E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CF61E4" w:rsidRPr="00CF61E4" w:rsidTr="002A07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76,38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F61E4" w:rsidRPr="00CF61E4" w:rsidTr="00E800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F61E4" w:rsidRPr="00CF61E4" w:rsidTr="007D21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F61E4" w:rsidRPr="00CF61E4" w:rsidTr="002106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F61E4" w:rsidRPr="00CF61E4" w:rsidTr="00F635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0,000927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61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F61E4" w:rsidRPr="00CF61E4" w:rsidTr="002D00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F61E4" w:rsidRPr="00CF61E4" w:rsidTr="00CD19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F61E4" w:rsidRPr="00CF61E4" w:rsidTr="005C1D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F61E4" w:rsidRPr="00CF61E4" w:rsidTr="00CF61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CF61E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61E4" w:rsidRPr="00CF61E4" w:rsidRDefault="00CF61E4" w:rsidP="00EE679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61E4" w:rsidRPr="00CF61E4" w:rsidRDefault="00CF61E4" w:rsidP="00EE679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CF61E4" w:rsidRDefault="00CF61E4" w:rsidP="0040791D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CF61E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12F54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65-2. Разборка трубопроводов из чугунных канализационных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12F54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расчеканка раструбов труб и фасонных частей;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расчеканенных труб, фасонных частей и креплений;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отборка годных труб;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складирование по диаметрам.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512F54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чугунных канализационных труб диаметром 50 мм</w:t>
            </w:r>
          </w:p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F5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чугунных канализационных труб диаметром 100 мм</w:t>
            </w:r>
          </w:p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F5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чугунных канализационных труб диаметром 150 мм</w:t>
            </w:r>
          </w:p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F54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512F5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12F5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12F5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3C3ED6" w:rsidRPr="00512F54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C4EBD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65-3. Разборка трубопроводов из железобетонных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C4EBD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полная разборка трубопровода;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отборка годных труб и фасонных частей со складированием по диаметрам.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C4EBD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железобетонных труб с фасонными частями диаметром до 150 мм</w:t>
            </w:r>
          </w:p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EBD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58,57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железобетонных труб с фасонными частями диаметром до 200 мм</w:t>
            </w:r>
          </w:p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EBD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75,24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железобетонных труб с фасонными частями диаметром до 250 мм</w:t>
            </w:r>
          </w:p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EBD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91,92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C4EB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C4EB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C4EB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</w:tbl>
    <w:p w:rsidR="003C3ED6" w:rsidRPr="00DC4EBD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B4A8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65-4. Снятие арматуры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B4A8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арматуры от трубопроводов.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2B4A8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кранов водоразборных или туалетных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клапанов фланцевых приемных диаметром до 50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клапанов фланцевых приемных диаметром до 100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клапанов фланцевых обратных диаметром до 50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клапанов фланцевых обратных диаметром до 100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смесителя с душевой сеткой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смесителя без душевой сетки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водомеров диаметром до 50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водомеров диаметром до 100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водоразборных колонок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342,34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водогрейных колонок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пожарных гидрантов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224,47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задвижек диаметром до 100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87,78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задвижек диаметром до 200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147,97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вантузов воздушных одинарных диаметром 50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111,61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воздушных двойных вантузов диаметром 100 мм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водомерных узлов массой до 100 кг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82,69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водомерных узлов массой до 150 кг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91,28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водомерных узлов массой до 200 кг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фланцевых вентилей</w:t>
            </w:r>
          </w:p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A8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56,62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2B4A8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A8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A8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3C3ED6" w:rsidRPr="002B4A8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16067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65-5. Демонтаж санитарно-технических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16067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прибора с отсоединением от креплений и трубопроводов;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кронштейнов.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16067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умывальников и раковин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унитазов и писсуаров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моек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ванн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смывных труб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сидений к унитазам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сифонов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смывных бачков чугунных или фаянсовых на стене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смывных бачков пластмассовых на стене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смывных бачков фаянсовых на унитазе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биде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153,49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флюгарок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трапов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регуляторов расхода диаметром 50 мм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74,29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регуляторов расхода диаметром 80 мм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111,76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регуляторов расхода диаметром 100 мм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167,96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жироуловителя</w:t>
            </w:r>
          </w:p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6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109,79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1606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606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606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3C3ED6" w:rsidRPr="00316067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74727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65-6. Прокладка водопровода (стояков и подводок) на фитингах в существующих зданиях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74727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трассы;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трубопроводов;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системы;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пробивка отверстий для труб.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474727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стояков и подводок диаметром 25 мм</w:t>
            </w:r>
          </w:p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4727">
              <w:rPr>
                <w:rFonts w:ascii="Arial" w:hAnsi="Arial" w:cs="Arial"/>
              </w:rPr>
              <w:t>(единица измерения - 100 м стояков и подводок)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54,44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47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стояков и подводок диаметром 40 мм</w:t>
            </w:r>
          </w:p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4727">
              <w:rPr>
                <w:rFonts w:ascii="Arial" w:hAnsi="Arial" w:cs="Arial"/>
              </w:rPr>
              <w:t>(единица измерения - 100 м стояков и подводок)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64,57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47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стояков и подводок диаметром 50 мм</w:t>
            </w:r>
          </w:p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4727">
              <w:rPr>
                <w:rFonts w:ascii="Arial" w:hAnsi="Arial" w:cs="Arial"/>
              </w:rPr>
              <w:t>(единица измерения - 100 м стояков и подводок)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68,29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47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47472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7472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7472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3C3ED6" w:rsidRPr="00474727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133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65-7. Прокладка магистральных сетей водопровода из водогазопроводных оцинкованных труб на сварке в существующих зданиях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133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трубопроводов из готовых узлов с установкой и заделкой гильз;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отверстий;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системы.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8133D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магистралей водопровода с диаметром труб 25 мм</w:t>
            </w:r>
          </w:p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33D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МР-3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магистралей водопровода с диаметром труб 40 мм</w:t>
            </w:r>
          </w:p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33D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МР-3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магистралей водопровода с диаметром труб 50 мм</w:t>
            </w:r>
          </w:p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33D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0,00053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МР-3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магистралей водопровода с диаметром труб 70 мм</w:t>
            </w:r>
          </w:p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33D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МР-3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8133D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133D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133D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3C3ED6" w:rsidRPr="008133D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D204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65-8. Прокладка трубопроводов из чугунных канализационных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D204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трубопроводов;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чугунных трубопроводов (укрупненных узлов) с заделкой раструбных стыков;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отверстий;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трубопровода.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CD204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из чугунных канализационных труб диаметром 50 мм</w:t>
            </w:r>
          </w:p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041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121,6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из чугунных канализационных труб диаметром 100 мм</w:t>
            </w:r>
          </w:p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041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138,4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из чугунных канализационных труб диаметром 150 мм</w:t>
            </w:r>
          </w:p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041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147,2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CD204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D204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D204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</w:tbl>
    <w:p w:rsidR="003C3ED6" w:rsidRPr="00CD204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32E1D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65-9. Прокладка трубопроводов канализации из полиэтиленовых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32E1D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трубопроводов;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с установкой креплений;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прокладка трубопроводов;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испытание трубопроводов.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932E1D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канализации из полиэтиленовых труб диаметром 50 мм</w:t>
            </w:r>
          </w:p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2E1D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83,04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наружным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2E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канализации из полиэтиленовых труб диаметром 100 мм</w:t>
            </w:r>
          </w:p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2E1D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79,52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наружным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932E1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32E1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2E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32E1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3C3ED6" w:rsidRPr="00932E1D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81EE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65-10. Установка задвижек чугунных фланцевых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81EE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арматуры с крепежом;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ответных фланцев.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181EE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задвижек чугунных фланцевых диаметром 50 мм</w:t>
            </w:r>
          </w:p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1E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226,43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38,52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181EE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задвижек чугунных фланцевых диаметром 100 мм</w:t>
            </w:r>
          </w:p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1E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437,92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69,97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181EE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задвижек чугунных фланцевых диаметром 150 мм</w:t>
            </w:r>
          </w:p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1E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914,99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95,13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181EE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81E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81E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81E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C3ED6" w:rsidRPr="00181EE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7A36E4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65-11. Установка санитарно-технических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7A36E4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прибора в комплекте;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 для крепления.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7A36E4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и раковин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219,64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полуфарфоровые и фарфоровые с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чугунных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253,16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П3/4-40-20-10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 чугунные эмалированные на два отделения с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бачком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296,93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3/4-150-10-20/10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Бачки смывные полуфарфоровые и фарфоровые с арматурой, непосредственно устанавливаемые на унитазы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Тафты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Унитазы полуфарфоровые и фарфоровые тарельчатые с сиденьем и креплением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36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чугунных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401,52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 эмалированные модернизированные с уравнителем электрических потенциалов, пластмассовым сифоном и переливом без смесителя ВЧМ-1700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душевых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238,64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эмалированные глубокие чугунные ПДЧГ-800 с пластмассовым унифицированным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колонок водогрейных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410,55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П3/1-170-10-10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вентиляционные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Колонки водогрейные для ванн в комплекте со смесителем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бидэ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Биде полуфарфоровые со смесителем, выпуском и сифоном размером 600 х 350 х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139,08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3/4-50-10-10/20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 полуфарфоровые и фарфоровые настенные с писсуарным краном с цельноотлитым сифоном размером 435 х 360 х 290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трапов чугунных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Трапы чугунные эмалированные Т-50 размером 260 х 140 х 110 мм с прямым отводом, решеткой и резиновой пробкой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</w:t>
            </w:r>
          </w:p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6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111,72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7A36E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3/2-100-20/20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A36E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из стальных водогазопроводных оцинкованных труб с креплениями диаметром 32 мм, поверхностью нагрева 0,21 м</w:t>
            </w:r>
            <w:r w:rsidRPr="007A36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A36E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7A36E4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829AE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65-12. Смена арматуры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829AE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арматуры с отсоединением от трубопровода;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арматуры к установке;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новой арматуры с подгонкой и закреплением.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829AE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вентилей и клапанов обратных муфтовых диаметром до 20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87,86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вентилей и клапанов обратных муфтовых диаметром до 32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111,12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вентилей и клапанов обратных муфтовых диаметром до 50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144,25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кранов писсуарных диаметром до 20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88,29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писсуарные латунные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кранов водоразборных и туалетных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3/3-50-10-10/10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водоразборные КВ-15 для раковин и моек латунные настенные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смесителей с душевой сеткой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общие для ванн и умывальников СМ-ВУ-ШЛР с душевой сеткой на гибком шланге, с кнопочным переключателем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смесителей без душевой сетки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СМ-УМ-ЦА настольные, с верхней камерой смешения, центральные, с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задвижек диаметром 50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задвижек диаметром 100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задвижек диаметром 150 мм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633,48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термосмесителей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Термосмесители воды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манжетов резиновых к унитазам</w:t>
            </w:r>
          </w:p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9A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82,98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3829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829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829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3829AE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559B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65-13. Смена санитарно-технических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559B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приборов от трубопроводов;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приборов с креплением и присоединением к трубопроводам, заделкой раструбов;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центрирование фланцев с постановкой готовых прокладок и болтов, соединением фланцев с затяжкой болтов (нормы 29-31).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1559B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трапов диаметром до 50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Трапы чугунные эмалированные Т-50 размером 260 х 140 х 110 мм с прямым отводом, решеткой и резиновой пробкой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трапов диаметром до 100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179,21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Трапы чугунные эмалированные Т-100М размером 355 х 200 х 142 мм с прямым отводом, малые, с решеткой и резиновой пробкой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сифонов чугунных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Сифоны чугунные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писсуаров настенных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П3/4-50-10-10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сидений к унитазам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Сиденье к унитазу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манжет резиновых к унитазам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резиновые к унитазам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смывных труб с резиновыми манжетами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резиновые к унитазам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выпусков к умывальникам и мойкам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Выпуск для умывальника (мойки)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фаянсовых, фарфоровых и полуфарфоровых смывных бачков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чугунных смывных бачков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смывных кранов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Смывные краны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унитазов типа "компакт"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412,7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чаш "генуя" (чаш напольных чугунных эмалированных)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унитазов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моек на одно отделение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моек на два отделения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407,6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П3/4-40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ванн чугунных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587,4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ванн стальных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раковин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145,39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полотенцесушителей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106,17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Полотенцесушитель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водомеров диаметром до 65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178,37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водомеров диаметром до 100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293,51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водосточных воронок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Водосточные воронки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умывальников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Санитарные 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шарового крана смывного бачка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Шаровые краны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крышки смывного бачка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Крышки к сливным бачкам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цепочек к смывному бачку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Цепочки к сливным бачкам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гибких подводок к смывным бачкам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регуляторов расхода диаметром 50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452,33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расхода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регуляторов расхода диаметром 80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680,17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расхода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регуляторов расхода диаметром 100 мм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1020,26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расхода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воронок разрыва струи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288,86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Воронки разрыва струи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резины под колпаком или у шарового крана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резины под колпаком и у шарового крана одновременно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Е65-13-35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Регулировка смывного бачка</w:t>
            </w:r>
          </w:p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59B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1559B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559B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559B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</w:tr>
    </w:tbl>
    <w:p w:rsidR="003C3ED6" w:rsidRPr="001559B9" w:rsidRDefault="003C3ED6" w:rsidP="003C3ED6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5432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Таблица 65-14. Смена внутренних трубопроводов из чугунных канализационных труб отдельными участками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5432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креплений;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расчеканка раструбов и фасонных частей;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старых труб и фасонных частей;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примерка, перерубка нового комплекта труб в необходимых случаях;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монтажных узлов из труб с фасонными частями с заделкой раструбов;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креплений для труб.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E5432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чугунных канализационных труб диаметром до 50 мм</w:t>
            </w:r>
          </w:p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432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220,8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чугунных канализационных труб, диаметром до 100 мм</w:t>
            </w:r>
          </w:p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432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чугунных канализационных труб, диаметром до 150 мм</w:t>
            </w:r>
          </w:p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432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336,9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E543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543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543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3C3ED6" w:rsidRPr="00E5432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E367D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65-15. Смена частей канализационного стояка над кровлей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E367D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частей;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частей.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CE367D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канализационного патрубка над кровлей</w:t>
            </w:r>
          </w:p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367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 длиной 2 м,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флюгарки</w:t>
            </w:r>
          </w:p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367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C3ED6" w:rsidRPr="00CE367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E367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E367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3C3ED6" w:rsidRPr="00CE367D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C476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65-16. Зачеканка раструбов чугунных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C476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зачеканка раструбов чугунных труб.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C476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раструбов чугунных труб диаметром 50 мм</w:t>
            </w:r>
          </w:p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7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раструбов чугунных труб диаметром 75 мм</w:t>
            </w:r>
          </w:p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7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50,34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раструбов чугунных труб диаметром 100 мм</w:t>
            </w:r>
          </w:p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7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57,47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раструбов чугунных труб диаметром 125 мм</w:t>
            </w:r>
          </w:p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7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68,16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раструбов чугунных труб диаметром 150 мм</w:t>
            </w:r>
          </w:p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7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80,19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C47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C47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 гипсоглиноземистый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C47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</w:tbl>
    <w:p w:rsidR="003C3ED6" w:rsidRPr="00BC476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63B4C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65-17. Смена трубопроводов из полиэтиленовых канализационных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63B4C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креплений;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старых труб и фасонных частей;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примерка, перерезка нового комплекта труб в необходимых случаях;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 с фасонными частями с заделкой раструбов;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креплений для труб.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A63B4C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трубопроводов из полиэтиленовых канализационных труб диаметром до 50 мм</w:t>
            </w:r>
          </w:p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B4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75,76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пластмассовых труб для канализации наружным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трубопроводов из полиэтиленовых канализационных труб диаметром до 100 мм</w:t>
            </w:r>
          </w:p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B4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пластмассовых труб для канализации наружным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A63B4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63B4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63B4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3C3ED6" w:rsidRPr="00A63B4C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6591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65-18. Смена внутренних трубопроводов из стальных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6591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крепления;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старых труб и фасонных частей;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примерка, перерезка нового комплекта труб в необходимых случаях;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монтажных узлов из труб с фасонными частями со сваркой с установкой и заделкой гильз в необходимых случаях;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креплений для труб;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гидравлическое испытание.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6591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15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20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25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32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40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95,45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с гильзами для водоснабжения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50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106,06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0,000512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65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124,61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0,002235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80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0,002235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внутренних трубопроводов из стальных труб диаметром до 100 мм</w:t>
            </w:r>
          </w:p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9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173,28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0,003041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9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6591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6591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6591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3C3ED6" w:rsidRPr="0036591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921A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65-19. Ремонт водопровода отдельными участками с заготовкой труб в построечных условиях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921A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трубопроводов;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трубопровода;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испытание.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921A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водопровода диаметром 32 мм</w:t>
            </w:r>
          </w:p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21A2">
              <w:rPr>
                <w:rFonts w:ascii="Arial" w:hAnsi="Arial" w:cs="Arial"/>
              </w:rPr>
              <w:t>(единица измерения - 100 м ремонтируемого трубопровода)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1A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32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прямая,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водопровода диаметром 63 мм</w:t>
            </w:r>
          </w:p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21A2">
              <w:rPr>
                <w:rFonts w:ascii="Arial" w:hAnsi="Arial" w:cs="Arial"/>
              </w:rPr>
              <w:t>(единица измерения - 100 м ремонтируемого трубопровода)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1A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65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прямая, номинальным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водопровода диаметром 76 мм</w:t>
            </w:r>
          </w:p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21A2">
              <w:rPr>
                <w:rFonts w:ascii="Arial" w:hAnsi="Arial" w:cs="Arial"/>
              </w:rPr>
              <w:t>(единица измерения - 100 м ремонтируемого трубопровода)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0,001068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1A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80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прямая, номинальным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B921A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921A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921A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3C3ED6" w:rsidRPr="00B921A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84EF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65-20. Прочистка канализационной сети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84EF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открывание крышек ревизий, прочистка стальной щеткой трубопровода от одной ревизии до другой, промывка трубопровода через санитарные приборы и закрывание крышек ревизий с установкой прокладок (норма 1);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прочистка тросом труб дворовой канализации с очисткой от грязи и промывкой колодцев, с открыванием и закрыванием люков (норма 2).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84EF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внутренней канализационной сети</w:t>
            </w:r>
          </w:p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4EF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4E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выпусков в колодец</w:t>
            </w:r>
          </w:p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4EF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84EF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84EF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4E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84EF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</w:tbl>
    <w:p w:rsidR="003C3ED6" w:rsidRPr="00D84EF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F060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65-21. Ремонт бетонных лотков в колодцах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F060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люка;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крышки;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перекрытие труб при помощи пробок;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старых бетонных лотков;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бетонирование лотков с оштукатуриванием и железнением;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открытие труб;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крышки люка колодца.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4F060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бетонных лотков в колодцах</w:t>
            </w:r>
          </w:p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0606">
              <w:rPr>
                <w:rFonts w:ascii="Arial" w:hAnsi="Arial" w:cs="Arial"/>
              </w:rPr>
              <w:t>(единица измерения - 100 колодцев)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56,55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F060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46,86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46,86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Шлакопортландцемент ЦЕМ III/А 32,5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06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06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4F060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060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060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</w:tbl>
    <w:p w:rsidR="003C3ED6" w:rsidRPr="004F060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26AE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65-23. Разборка кирпичной кладки облицовки ванн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26AE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кладки;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годного кирпича;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кирпича от раствора и укладка в штабеля.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26AE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кирпичной кладки облицовки ванн вручную</w:t>
            </w:r>
          </w:p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6AE6">
              <w:rPr>
                <w:rFonts w:ascii="Arial" w:hAnsi="Arial" w:cs="Arial"/>
              </w:rPr>
              <w:t>(единица измерения - 100 м</w:t>
            </w:r>
            <w:r w:rsidRPr="00D26AE6">
              <w:rPr>
                <w:rFonts w:ascii="Arial" w:hAnsi="Arial" w:cs="Arial"/>
                <w:vertAlign w:val="superscript"/>
              </w:rPr>
              <w:t>3</w:t>
            </w:r>
            <w:r w:rsidRPr="00D26AE6">
              <w:rPr>
                <w:rFonts w:ascii="Arial" w:hAnsi="Arial" w:cs="Arial"/>
              </w:rPr>
              <w:t>)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977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6A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26AE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26AE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26AE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</w:tbl>
    <w:p w:rsidR="003C3ED6" w:rsidRPr="00D26AE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611DA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65-24. Подготовка гнезда для установки выпуска в санитарных приборах, бывших в эксплуатации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611DA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выправка и зачистка гнезда.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6611DA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гнезда для установки выпуска в санитарных приборах, бывших в эксплуатации на снятом приборе</w:t>
            </w:r>
          </w:p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11D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74,77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гнезда для установки выпуска в санитарных приборах, бывших в эксплуатации на установленном приборе</w:t>
            </w:r>
          </w:p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11D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6611D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611D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611D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112,15</w:t>
            </w:r>
          </w:p>
        </w:tc>
      </w:tr>
    </w:tbl>
    <w:p w:rsidR="003C3ED6" w:rsidRPr="006611DA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1685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65-26. Разборка трубопроводов отопления из водогазопроводных труб в зданиях и сооружениях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1685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креплений и труб с отборкой годных труб, арматуры и крепежных частей;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арматуры и фасонных частей с труб.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1685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водогазопроводных труб на резьбе диаметром до 32 мм</w:t>
            </w:r>
          </w:p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852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из водогазопроводных труб на резьбе диаметром до 50 мм</w:t>
            </w:r>
          </w:p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852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01685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85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85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3C3ED6" w:rsidRPr="0001685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3374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65-27. Демонтаж нагревательных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3374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нагревательных приборов от трубопроводов;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приборов с отборкой годных радиаторов, ребристых труб, конвекторов, калориферов.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13374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радиаторов массой до 80 кг, до 10 секций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119,31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(секции) отопления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радиаторов массой до 160 кг, до 20 секций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171,37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(секции) отопления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радиаторов массой до 240 кг, до 30 секций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253,79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(секции) отопления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ребристых труб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ребристые отопительные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конвекторов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экм)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19,85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калориферов массой до 125 кг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265,51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калориферов массой до 250 кг</w:t>
            </w:r>
          </w:p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374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321,48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18,37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3374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3374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3374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18,37</w:t>
            </w:r>
          </w:p>
        </w:tc>
      </w:tr>
    </w:tbl>
    <w:p w:rsidR="003C3ED6" w:rsidRPr="0013374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61F87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65-28. Демонтаж оборудования центрального отопления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61F87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приборов с отсоединением от трубопроводов.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E61F87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расширительных и конденсационных баков емкостью до 0,9 м</w:t>
            </w:r>
            <w:r w:rsidRPr="00E61F8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226,68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расширительных и конденсационных баков емкостью до 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439,26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расширительных и конденсационных баков емкостью более 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569,42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воздухосборников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грязевиков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172,45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распределительных гребенок диаметром корпуса до 150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распределительных гребенок диаметром корпуса до 200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732,7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распределительных гребенок диаметром корпуса до 300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958,3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элеваторов номер 1-5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элеваторов номер 6,7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элеваторных узлов номер 1,2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989,59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элеваторных узлов номер 3-5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1197,62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вантузов номер 1 и 2 диаметром условного прохода до 50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конденсатоотводчиков диаметром до 50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110,63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водоподогревателей емкостью до 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1062,91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Е65-28-16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водоподогревателей емкостью до 6 м</w:t>
            </w:r>
            <w:r w:rsidRPr="00E61F8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1442,52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односекционных поверхностью нагрева одной секции до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867,68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односекционных поверхностью нагрева одной секции более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1258,14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двухсекционных поверхностью нагрева одной секции до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1268,98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двухсекционных поверхностью нагрева одной секции более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1887,2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добавляется при количестве секций более двух, поверхностью нагрева одной секции до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скоростных водоподогревателей добавляется при количестве секций более двух, поверхностью нагрева одной секции более 12 м</w:t>
            </w:r>
            <w:r w:rsidRPr="00E61F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0,546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Е65-28-23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регулятора температуры диаметром 50 мм</w:t>
            </w:r>
          </w:p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F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216,92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E61F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61F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61F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3C3ED6" w:rsidRPr="00E61F87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424E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65-29. Демонтаж насосов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424E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насосов от трубопроводов;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насосов.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424E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насосов с электродвигателем при массе до 0,1 т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316,7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насосов с электродвигателем при массе до 0,2 т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780,91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насосов с электродвигателем при массе до 0,3 т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1073,75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15,77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15,77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насосов с электродвигателем при массе до 0,5 т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1377,44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насосов с электродвигателем при массе до 0,75 т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1637,75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ручных насосов</w:t>
            </w:r>
          </w:p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4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112,8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424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424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424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3C3ED6" w:rsidRPr="00B424E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269C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65-30. Смена отдельных участков трубопроводов отопления с заготовкой труб в построечных условиях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269C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перерезка труб на месте со снятием креплений и труб;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труб с перерезкой и нарезкой длинных и коротких резьб;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отверстий в стенах и перегородках для установки креплений трубопроводов;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заделка креплений;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трубопроводов с навертыванием фасонных частей и арматуры;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прокладка трубопроводов с соблюдением заданного уклона.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269C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трубопроводов с заготовкой труб в построечных условиях диаметром до 20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20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трубопроводов с заготовкой труб в построечных условиях диаметром до 32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32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трубопроводов с заготовкой труб в построечных условиях диаметром до 50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120,39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50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трубопроводов с заготовкой труб в построечных условиях диаметром до 80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0,002954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80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стояковой системе отопления диаметром до 15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174,62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стояковой системе отопления диаметром до 20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188,72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стояковой системе отопления диаметром до 25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коллекторной системе отопления диаметром до 15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коллекторной системе отопления диаметром до 20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отопления из стальных труб на трубопроводы из многослойных металл-полимерных труб при коллекторной системе отопления диаметром до 25 мм</w:t>
            </w:r>
          </w:p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69C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181,13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69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Трубки защитные гофрированные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металлополимерные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и соединительные части к многослойным металл-полимерным трубам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269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269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269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</w:tbl>
    <w:p w:rsidR="003C3ED6" w:rsidRPr="00B269C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F09C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65-31. Смена сгонов у трубопроводов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F09C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сгона со снятием его на месте;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комплектование нового сгона;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соединение нового сгона.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F09C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сгонов у трубопроводов диаметром до 20 мм</w:t>
            </w:r>
          </w:p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09C3">
              <w:rPr>
                <w:rFonts w:ascii="Arial" w:hAnsi="Arial" w:cs="Arial"/>
              </w:rPr>
              <w:t>(единица измерения - 100 сгонов)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сгонов у трубопроводов диаметром до 32 мм</w:t>
            </w:r>
          </w:p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09C3">
              <w:rPr>
                <w:rFonts w:ascii="Arial" w:hAnsi="Arial" w:cs="Arial"/>
              </w:rPr>
              <w:t>(единица измерения - 100 сгонов)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45,12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0,00087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сгонов у трубопроводов диаметром до 50 мм</w:t>
            </w:r>
          </w:p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09C3">
              <w:rPr>
                <w:rFonts w:ascii="Arial" w:hAnsi="Arial" w:cs="Arial"/>
              </w:rPr>
              <w:t>(единица измерения - 100 сгонов)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77,01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BF09C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F09C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F09C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3C3ED6" w:rsidRPr="00BF09C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6001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65-32. Установка заглушек, пробок, кронштейнов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6001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заглушек с постановкой прокладок (нормы 1-3);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навертывание пробок на конец трубы (норма 4);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отверстий в каменных стенах и установка кронштейнов (норма 5).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96001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заглушек, диаметр трубопровода до 100 мм</w:t>
            </w:r>
          </w:p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01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121,47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горячекатаный, толщиной 3,2 - 3,9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заглушек, диаметр трубопровода до 150 мм</w:t>
            </w:r>
          </w:p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01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147,51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горячекатаный, толщиной 3,2 - 3,9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заглушек, диаметр трубопровода до 250 мм</w:t>
            </w:r>
          </w:p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01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184,38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горячекатаный, толщиной 3,2 - 3,9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пробок на трубопроводах</w:t>
            </w:r>
          </w:p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01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горячекатаный, толщиной 3,2 - 3,9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кронштейнов под нагревательные приборы</w:t>
            </w:r>
          </w:p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01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30,05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пластмассовый с металлическим сердечником 8 х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96001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001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001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C3ED6" w:rsidRPr="0096001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E7C7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65-33. Смена кранов и радиаторных пробок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E7C7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крана;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нового крана к установке;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нового крана (нормы 1-3);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вывертывание радиаторных пробок с разъединением, при необходимости, сгонов (норма 4);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ввертывание новых радиаторных пробок с соединением, при необходимости, сгонов (норма 4).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5E7C7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воздушных кранов радиаторов</w:t>
            </w:r>
          </w:p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7C7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25,38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для спуска воздуха СТД 7073В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пробно-спускных кранов</w:t>
            </w:r>
          </w:p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7C7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45,34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пробно-спускные цапковые латунные 10Б19БК1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кранов двойной регулировки</w:t>
            </w:r>
          </w:p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7C7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109,33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регулирующие двойной регулировки КРДП пробковые латунные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радиаторных пробок</w:t>
            </w:r>
          </w:p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7C7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32,44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проходные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E7C7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E7C7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E7C7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</w:tbl>
    <w:p w:rsidR="003C3ED6" w:rsidRPr="005E7C7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B3BFE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65-34. Смена воздухосборников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B3BFE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воздухосборника от трубопровода;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нового воздухосборника и закрепление его хомутами;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воздухосборника к трубопроводу на резьбе.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B3BFE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воздухосборников диаметром 150 мм</w:t>
            </w:r>
          </w:p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3BF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134,49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проточные, наружным диаметром корпуса 159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воздухосборников диаметром 200 мм</w:t>
            </w:r>
          </w:p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3BF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148,59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DB3BF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B3BF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проточные, наружным диаметром корпуса 273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B3BF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DB3BFE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04C3F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65-35. Смена предохранительных клапанов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04C3F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предохранительного клапана;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нового клапана;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центрирование фланцев;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 с затяжкой болтов.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04C3F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предохранительных однорычажных клапанов диаметром 50 мм</w:t>
            </w:r>
          </w:p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4C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219,09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 фланцевые однорычажные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предохранительных однорычажных клапанов диаметром 100 мм</w:t>
            </w:r>
          </w:p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4C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344,9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 фланцевые однорычажные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304C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4C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4C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304C3F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56DB4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65-36. Смена отопительных регистров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56DB4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регистров от трубопроводов;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для кронштейнов, установка и заделка кронштейнов;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новых регистров с присоединением их к трубопроводам.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56DB4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отопительных регистров диаметром до 70 мм</w:t>
            </w:r>
          </w:p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6DB4">
              <w:rPr>
                <w:rFonts w:ascii="Arial" w:hAnsi="Arial" w:cs="Arial"/>
              </w:rPr>
              <w:t>(единица измерения - 100 м регистров)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76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отопительных регистров диаметром до 100 мм</w:t>
            </w:r>
          </w:p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6DB4">
              <w:rPr>
                <w:rFonts w:ascii="Arial" w:hAnsi="Arial" w:cs="Arial"/>
              </w:rPr>
              <w:t>(единица измерения - 100 м регистров)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56DB4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6DB4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6DB4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3C3ED6" w:rsidRPr="00056DB4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150FA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65-37. Перегруппировка секций старых радиаторов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150FA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радиаторов от трубопровода;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радиатора с места;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отсоединение секций с вывертыванием радиаторных пробок;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прочистка и промывка радиаторов;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секций с ввертыванием радиаторных пробок;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радиаторов на место;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присоединение радиаторов к трубопроводу.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150FA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Перегруппировка с отсоединением и обратным присоединением одной секции при массе радиатора до 80 кг</w:t>
            </w:r>
          </w:p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0FA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319,96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Перегруппировка с отсоединением и обратным присоединением одной секции при массе радиатора до 160 кг</w:t>
            </w:r>
          </w:p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0FA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469,63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10,34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10,34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Перегруппировка с отсоединением и обратным присоединением одной секции при массе радиатора до 240 кг</w:t>
            </w:r>
          </w:p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0FA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642,08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каждую секцию сверх первой</w:t>
            </w:r>
          </w:p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50FA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80,48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D150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150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150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C3ED6" w:rsidRPr="00D150FA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074AE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65-38. Добавление или снятие секций радиаторов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074AE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радиаторов от трубопровода;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радиаторов с кронштейнов;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вывертывание пробок с очисткой от старых прокладок;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добавление новых секций радиаторов (нормы 1, 2);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снятие секций радиаторов (нормы 3, 4);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ввертывание пробок;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радиаторов;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присоединение радиаторов к трубопроводу.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074AE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Добавление одной или двух крайних секций радиаторов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234,28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Добавление одной или двух средних секций радиаторов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300,43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одной или двух крайних секций радиаторов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212,59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секций одной или двух средних радиаторов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радиаторов)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262,47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добавлении свыше двух секций на каждую последующую добавлять к норме Е65-38-1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добавлении свыше двух секций на каждую последующую добавлять к норме Е65-38-2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39,48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радиаторные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снятии свыше двух секций на каждую последующую добавлять к норме Е65-38-3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снятии свыше двух секций на каждую последующую добавлять к норме Е65-38-4</w:t>
            </w:r>
          </w:p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74AE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B074A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074A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074A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28,48</w:t>
            </w:r>
          </w:p>
        </w:tc>
      </w:tr>
    </w:tbl>
    <w:p w:rsidR="003C3ED6" w:rsidRPr="00B074AE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64958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65-39. Ремонт арматуры центрального отопления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64958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арматуры от трубопровода (нормы 2, 4, 6-9);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арматуры с места (нормы 2, 4, 6-9);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полная разборка арматуры;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осмотр и очистка снятой арматуры и отдельных частей;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арматуры с набивкой сальников;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взаимодействия частей в собранном виде;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на место арматуры (нормы 2, 4, 6-9);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проверка правильности установки (нормы 2, 4, 6-9);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припасовка дисков (нормы 2, 4, 8);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снятие и установка кожухов и грузов (нормы 7, 8).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64958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 диаметром до 100 мм без снятия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327,98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 диаметром до 100 мм со снятием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564,86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 диаметром до 150 мм без снятия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410,09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0,0107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 диаметром до 150 мм со снятием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795,23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0,0107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 диаметром до 200 мм без снятия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546,31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задвижек, диаметром до 200 мм со снятием с места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1070,93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предохранительных клапанов однорычажных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400,87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предохранительных клапанов двухрычажных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564,86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Е65-39-9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конденсатоотводчиков</w:t>
            </w:r>
          </w:p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95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644,58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6495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495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495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</w:tbl>
    <w:p w:rsidR="003C3ED6" w:rsidRPr="00B64958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27A90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65-40. Ремонт водоподогревателей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27A90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выпуск воды из водоподогревателя;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отсоединение водоподогревателя от трубопровода, снятие крышки и змеевика или трубы с очисткой от прокладки;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водоподогревателя и змеевика от накипи и грязи;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старого или нового змеевика или трубы и крышки водоподогревателя с изготовлением и постановкой новой прокладки, присоединение к трубопроводу, испытание.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827A90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водоподогревателей диаметром до 1 м</w:t>
            </w:r>
          </w:p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7A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водоподогревателей диаметром до 2 м</w:t>
            </w:r>
          </w:p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7A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38,85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827A9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27A9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27A9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0,598</w:t>
            </w:r>
          </w:p>
        </w:tc>
      </w:tr>
    </w:tbl>
    <w:p w:rsidR="003C3ED6" w:rsidRPr="00827A90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722415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65-41. Ремонт центробежных насосов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722415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насоса с фундамента с отсоединением от трубопровода и очисткой мест соединения;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фундамента с вытаскиванием старых болтов и расчисткой гнезд;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прочистка насоса;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насоса;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насоса на место;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присоединение насоса к трубопроводу на фланцах с изготовлением и постановкой прокладок;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опробование работы насоса.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722415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одноступенчатых центробежных насосов при диаметре патрубка до 100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130,97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одноступенчатых центробежных насосов при диаметре патрубка до 150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171,86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одноступенчатых центробежных насосов при диаметре патрубка до 200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204,82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двухступенчатых центробежных насосов при диаметре патрубка до 100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152,88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двухступенчатых центробежных насосов, при диаметре патрубка до 150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191,63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двухступенчатых центробежных насосов при диаметре патрубка до 200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224,59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трехступенчатых центробежных насосов при диаметре патрубка до 100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171,86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трехступенчатых центробежных насосов при диаметре патрубка до 150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244,38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трехступенчатых центробежных насосов при диаметре патрубка до 200 мм</w:t>
            </w:r>
          </w:p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241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422,36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72241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72241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24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72241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3C3ED6" w:rsidRPr="00722415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B7B1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65-42. Ремонт ручных насосов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B7B1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насосов от трубопроводов;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насоса;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насоса с протиркой и осмотром деталей;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насоса с установкой сальников;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насоса на место;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присоединение насоса к трубопроводу и опробование.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EB7B1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ручных насосов при диаметре патрубка до 25 мм</w:t>
            </w:r>
          </w:p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7B1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823,44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ручных насосов при диаметре патрубка до 40 мм</w:t>
            </w:r>
          </w:p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7B1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1052,15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ручных насосов при диаметре патрубка до 50 мм</w:t>
            </w:r>
          </w:p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7B1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1189,36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3C3ED6" w:rsidRPr="00EB7B1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B7B1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B7B1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</w:tbl>
    <w:p w:rsidR="003C3ED6" w:rsidRPr="00EB7B1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11F2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65-43. Агрегирование центробежных насосов с электродвигателем на одной оси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11F2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насоса, промывка деталей в керосине, смазка деталей и сборка насоса;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насоса с электродвигателем на одной оси с укреплением на плите;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полумуфты на вал электродвигателя;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проверка взаимодействия частей с затяжкой болтов;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испытание агрегата на холостом ходу с временным подключением к сети;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кожуха (ограждение для муфты) из листовой и угловой стали со сборкой;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и укрепление кожуха на плите.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A11F2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Агрегирование центробежных насосов с электродвигателем на одной оси диаметром до 50 мм</w:t>
            </w:r>
          </w:p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F2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726,5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Агрегирование центробежных насосов с электродвигателем на одной оси диаметром до 80 мм</w:t>
            </w:r>
          </w:p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F2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838,79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C3ED6" w:rsidRPr="00A11F2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11F2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11F2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</w:tbl>
    <w:p w:rsidR="003C3ED6" w:rsidRPr="00A11F2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05787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65-44. Смена набивки сальников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05787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сальника и старой набивки с вывертыванием гаек;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сальника;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 набивка сальника;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сальника на место с завертыванием гаек.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F05787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пробочных клапанов диаметром до 20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24,39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пробочных клапанов диаметром до 30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26,09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пробочных клапанов диаметром до 50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32,89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0,00175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вентилей диаметром до 20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17,42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вентилей диаметром до 30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20,42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набивки сальников вентилей диаметром до 50 мм</w:t>
            </w:r>
          </w:p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578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0578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578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578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0,00175</w:t>
            </w:r>
          </w:p>
        </w:tc>
      </w:tr>
    </w:tbl>
    <w:p w:rsidR="003C3ED6" w:rsidRPr="00F05787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F473F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65-45. Смена паронитовых и резиновых прокладок труб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F473F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стыков;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прокладок и очистка фланцев от прокладок и нароста грязи;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прокладок;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фланцевых стыков с установкой болтов и прокладок, постановкой гаек и шайб и затягиванием их.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4F473F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паронитовых прокладок труб диаметром до 50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паронитовых прокладок труб диаметром до 100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91,77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паронитовых прокладок труб диаметром до 125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110,35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паронитовых прокладок труб диаметром до 150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133,58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паронитовых прокладок труб диаметром до 200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162,62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резиновых прокладок труб диаметром до 50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63,42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резиновых прокладок труб диаметром до 100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91,77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резиновых прокладок труб диаметром до 125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109,19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резиновых прокладок труб диаметром до 150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131,26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резиновых прокладок труб диаметром до 200 мм</w:t>
            </w:r>
          </w:p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3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160,3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4F473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F473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F473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</w:tbl>
    <w:p w:rsidR="003C3ED6" w:rsidRPr="004F473F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81F3C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65-46. Прочистка центробежных насосов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81F3C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насоса от трубопроводов;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полная разборка насоса, осмотр и очистка всех деталей и прокладок;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насоса с набивкой сальников;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насоса к трубопроводу;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проверка взаимодействия частей с опробованием насоса.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81F3C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центробежных насосов при диаметре патрубка до 100 мм</w:t>
            </w:r>
          </w:p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F3C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центробежных насосов при диаметре патрубка до 150 мм</w:t>
            </w:r>
          </w:p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F3C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12,79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центробежных насосов при диаметре патрубка до 200 мм</w:t>
            </w:r>
          </w:p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F3C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14,02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81F3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81F3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81F3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3C3ED6" w:rsidRPr="00B81F3C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B77C8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65-47. Прочистка и промывка отопительных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AB77C8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приборов от трубопроводов;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приборов;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прочистка и промывка;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приборов на место;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приборов к трубопроводу;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выверка приборов после установки.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AB77C8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80 кг внутри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160 кг внутри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240 кг внутри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538,8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ребристых труб внутри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80 кг вне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371,4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160 кг вне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559,6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радиаторов массой до 240 кг вне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777,8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и промывка ребристых труб вне здания</w:t>
            </w:r>
          </w:p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77C8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276,4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AB77C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AB77C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AB77C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3C3ED6" w:rsidRPr="00AB77C8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5785D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65-48. Слив и наполнение водой системы отопления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5785D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слив воды из системы;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наполнение водой системы с предварительным осмотром системы до наполнения водой с постановкой деревянных пробок на свободные концы трубопровода и выключением расширительного бака (нормы 1, 2);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наполнение системы водой с выпуском воздуха (нормы 1, 2);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осмотр системы во время наполнения водой (норма 2);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осмотр отремонтированных приборов отопления при наполнении системы водой (норма 4).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5785D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Слив и наполнение водой системы отопления без осмотра системы</w:t>
            </w:r>
          </w:p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785D">
              <w:rPr>
                <w:rFonts w:ascii="Arial" w:hAnsi="Arial" w:cs="Arial"/>
              </w:rPr>
              <w:t>(единица измерения - 1000 м</w:t>
            </w:r>
            <w:r w:rsidRPr="0005785D">
              <w:rPr>
                <w:rFonts w:ascii="Arial" w:hAnsi="Arial" w:cs="Arial"/>
                <w:vertAlign w:val="superscript"/>
              </w:rPr>
              <w:t>3</w:t>
            </w:r>
            <w:r w:rsidRPr="0005785D">
              <w:rPr>
                <w:rFonts w:ascii="Arial" w:hAnsi="Arial" w:cs="Arial"/>
              </w:rPr>
              <w:t xml:space="preserve"> объема здания)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8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Слив и наполнение водой системы отопления с осмотром системы</w:t>
            </w:r>
          </w:p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785D">
              <w:rPr>
                <w:rFonts w:ascii="Arial" w:hAnsi="Arial" w:cs="Arial"/>
              </w:rPr>
              <w:t>(единица измерения - 1000 м</w:t>
            </w:r>
            <w:r w:rsidRPr="0005785D">
              <w:rPr>
                <w:rFonts w:ascii="Arial" w:hAnsi="Arial" w:cs="Arial"/>
                <w:vertAlign w:val="superscript"/>
              </w:rPr>
              <w:t>3</w:t>
            </w:r>
            <w:r w:rsidRPr="0005785D">
              <w:rPr>
                <w:rFonts w:ascii="Arial" w:hAnsi="Arial" w:cs="Arial"/>
              </w:rPr>
              <w:t xml:space="preserve"> объема здания)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8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Слив воды из системы</w:t>
            </w:r>
          </w:p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785D">
              <w:rPr>
                <w:rFonts w:ascii="Arial" w:hAnsi="Arial" w:cs="Arial"/>
              </w:rPr>
              <w:t>(единица измерения - 1000 м</w:t>
            </w:r>
            <w:r w:rsidRPr="0005785D">
              <w:rPr>
                <w:rFonts w:ascii="Arial" w:hAnsi="Arial" w:cs="Arial"/>
                <w:vertAlign w:val="superscript"/>
              </w:rPr>
              <w:t>3</w:t>
            </w:r>
            <w:r w:rsidRPr="0005785D">
              <w:rPr>
                <w:rFonts w:ascii="Arial" w:hAnsi="Arial" w:cs="Arial"/>
              </w:rPr>
              <w:t>)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отремонтированных приборов отопления при наполнении системы водой</w:t>
            </w:r>
          </w:p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85D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05785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5785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5785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</w:tbl>
    <w:p w:rsidR="003C3ED6" w:rsidRPr="0005785D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A0BF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65-49. Проверка на прогрев отопительных приборов с регулировкой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A0BF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проверка приборов на равномерный прогрев;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регулировка приборов при необходимости.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CA0BF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CA0BF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на прогрев отопительных приборов с регулировкой</w:t>
            </w:r>
          </w:p>
          <w:p w:rsidR="003C3ED6" w:rsidRPr="00CA0BF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0BF9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CA0BF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A0BF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A0BF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</w:tbl>
    <w:p w:rsidR="003C3ED6" w:rsidRPr="00CA0BF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167D0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65-50. Врезка в существующие трубопроводы запорной арматуры и стального трубопровода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167D0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врезка в существующий стальной трубопровод с изготовлением патрубков, нарезкой коротких и длинных резьб, вырезкой существующей трубы и нарезкой концов трубы на месте с постановкой запорной арматуры (нормы 1, 2);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газовая резка труб, врезка стального трубопровода в линию при помощи газовой сварки (нормы 3, 4).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167D0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Врезка в существующие трубопроводы запорной арматуры диаметром 15-32 мм</w:t>
            </w:r>
          </w:p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7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303,18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36,62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41,73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32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Врезка в существующие трубопроводы запорной арматуры диаметром 40-50 мм</w:t>
            </w:r>
          </w:p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7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506,46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47,68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51,94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0,001145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Запорная 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Врезка в существующие трубопроводы стального трубопровода на сварке диаметром до 32 мм</w:t>
            </w:r>
          </w:p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7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125,45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0,001384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Врезка в существующие трубопроводы стального трубопровода на сварке диаметром до 50 мм</w:t>
            </w:r>
          </w:p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7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147,52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83,35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0,002158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B167D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167D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167D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</w:tbl>
    <w:p w:rsidR="003C3ED6" w:rsidRPr="00B167D0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C4B3D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65-51. Навальцовка фланцев на трубы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C4B3D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проверка качества фланца и трубы;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насадка фланца с развальцовкой трубы;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разбортовка края трубы на фаске фланца;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обрубка и опиловка выступающих краев;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окончательная подвальцовка трубы с подкатыванием края по фальцу;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положения фланца.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C4B3D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Навальцовка фланцев на трубы диаметром 100 мм</w:t>
            </w:r>
          </w:p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B3D">
              <w:rPr>
                <w:rFonts w:ascii="Arial" w:hAnsi="Arial" w:cs="Arial"/>
              </w:rPr>
              <w:t>(единица измерения - 100 фланцев)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Навальцовка фланцев на трубы диаметром 150 мм</w:t>
            </w:r>
          </w:p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B3D">
              <w:rPr>
                <w:rFonts w:ascii="Arial" w:hAnsi="Arial" w:cs="Arial"/>
              </w:rPr>
              <w:t>(единица измерения - 100 фланцев)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92,85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Навальцовка фланцев на трубы диаметром 200 мм</w:t>
            </w:r>
          </w:p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B3D">
              <w:rPr>
                <w:rFonts w:ascii="Arial" w:hAnsi="Arial" w:cs="Arial"/>
              </w:rPr>
              <w:t>(единица измерения - 100 фланцев)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3C4B3D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C4B3D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C4B3D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126,1</w:t>
            </w:r>
          </w:p>
        </w:tc>
      </w:tr>
    </w:tbl>
    <w:p w:rsidR="003C3ED6" w:rsidRPr="003C4B3D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1491F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65-52. Притирка арматуры центрального отопления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1491F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вытаскивание сальника и старой набивки с вывертыванием гаек;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сальника;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притирка арматуры;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и набивка сальника;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постановка сальника на место с завертыванием гаек.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91491F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пробочных кранов диаметром до 20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пробочных кранов диаметром до 32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пробочных кранов диаметром до 50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вентилей диаметром до 20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вентилей диаметром до 32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вентилей диаметром до 50 мм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Притирка кранов двойной регулировки</w:t>
            </w:r>
          </w:p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9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91491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1491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1491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3C3ED6" w:rsidRPr="0091491F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16AC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65-53. Установка скользящих и неподвижных опор для трубопроводов внутри здания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16AC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установки;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опор с приваркой их к трубопроводу.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16AC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 скользящих для труб диаметром до 50 мм</w:t>
            </w:r>
          </w:p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AC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13,37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 скользящих для труб диаметром до 100 мм</w:t>
            </w:r>
          </w:p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AC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22,54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0,00531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0,315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 скользящих для труб диаметром до 200 мм</w:t>
            </w:r>
          </w:p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AC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неподвижных опор при диаметре труб до 150 мм</w:t>
            </w:r>
          </w:p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AC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0,00238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C3ED6" w:rsidRPr="00016AC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16AC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с отверстиями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16AC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3C3ED6" w:rsidRPr="00016AC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1756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65-54. Демонтаж отопительных чугунных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1756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закрытие задвижек на трубопроводе и спуск воды (норма 1);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разъединение фланцевых соединений (норма 1);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арматуры и гарнитуры (норма 1);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кожуха (для котлов с кожухом) (нормы 2, 3);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вывешивание котла с подведением под него подкладок (нормы 2, 3);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стяжных болтов с ослаблением ниппельных соединений и снятием секций (нормы 2, 3).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1756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Отсоединение котлов от трубопроводов</w:t>
            </w:r>
          </w:p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569">
              <w:rPr>
                <w:rFonts w:ascii="Arial" w:hAnsi="Arial" w:cs="Arial"/>
              </w:rPr>
              <w:t>(единица измерения - 10 котлов)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167,47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Отсоединение секций котла с поверхностью нагрева до 15 м</w:t>
            </w:r>
            <w:r w:rsidRPr="0031756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569">
              <w:rPr>
                <w:rFonts w:ascii="Arial" w:hAnsi="Arial" w:cs="Arial"/>
              </w:rPr>
              <w:t>(единица измерения - 10 секций)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18,02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Отсоединение секций котла с поверхностью нагрева свыше 15 м</w:t>
            </w:r>
            <w:r w:rsidRPr="0031756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569">
              <w:rPr>
                <w:rFonts w:ascii="Arial" w:hAnsi="Arial" w:cs="Arial"/>
              </w:rPr>
              <w:t>(единица измерения - 10 секций)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1756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1756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1756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</w:tbl>
    <w:p w:rsidR="003C3ED6" w:rsidRPr="0031756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D1B17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65-55. Демонтаж металлических каркасов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1D1B17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каркаса с установкой и снятием подъемных приспособлений.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1D1B17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металлических каркасов котлов</w:t>
            </w:r>
          </w:p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1B17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970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78,15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674,56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78,15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0,03597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1B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1D1B17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1D1B17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1D1B17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3C3ED6" w:rsidRPr="001D1B17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13D4E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65-56. Демонтаж отопительных стальных жаротрубных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13D4E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котла от трубопроводов со снятием гарнитуры, арматуры и спуском воды из котла;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автогеном корпуса и жаровой трубы котла.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613D4E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отопительных котлов стальных жаротрубных с разрезкой их автогеном с поверхностью нагрева 30,3 м</w:t>
            </w:r>
            <w:r w:rsidRPr="00613D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D4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428,52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2084,96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428,52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3D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отопительных котлов стальных жаротрубных с разрезкой их автогеном с поверхностью нагрева 40,6 м</w:t>
            </w:r>
            <w:r w:rsidRPr="00613D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D4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544,32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2688,18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544,32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3D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отопительных котлов стальных жаротрубных с разрезкой их автогеном с поверхностью нагрева 50,5 м</w:t>
            </w:r>
            <w:r w:rsidRPr="00613D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D4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597,65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3000,82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597,65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3D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1920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613D4E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13D4E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13D4E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</w:t>
            </w:r>
          </w:p>
        </w:tc>
      </w:tr>
    </w:tbl>
    <w:p w:rsidR="003C3ED6" w:rsidRPr="00613D4E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60F8C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65-57. Демонтаж котлов теплопроизводительностью до 0,06 мВт (0,05 Гкал/ч)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60F8C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котла от трубопроводов;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котла.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860F8C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котлов теплопроизводительностью до 0,06 МВт (0,05 Гкал/ч)</w:t>
            </w:r>
          </w:p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0F8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940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72,45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60F8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60F8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60F8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72,45</w:t>
            </w:r>
          </w:p>
        </w:tc>
      </w:tr>
    </w:tbl>
    <w:p w:rsidR="003C3ED6" w:rsidRPr="00860F8C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50A9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65-58. Демонтаж отдельных частей котлов и арматуры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850A9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от линии паропровода (норма 1);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паросборника с помощью блока или тали (норма 1);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закрытие трехходового крана (норма 2);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манометра (норма 2);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вывертывание гильзы термометра из муфты патрубка (норма 3);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термометра (норма 3);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разборка стального кожуха с прокладками (норма 4);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водомерных стекол (норма 5);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разборка предохранительных клапанов со снятием грузов и разъединением фланцевых стыков (нормы 6,7).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850A9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паросборников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232,38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манометров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термометров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кожухов с чугунных секционных котлов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водомерных стекол с кранами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Е65-58-6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предохранительных клапанов диаметром до 100 мм однорычажных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предохранительных клапанов диаметром до 100 мм двухрычажных</w:t>
            </w:r>
          </w:p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A9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850A9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850A9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850A9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</w:tbl>
    <w:p w:rsidR="003C3ED6" w:rsidRPr="00850A9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0645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65-59. Разборка обмуровки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0645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обмуровки котлов;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годного кирпича с сортировкой и складированием в штабель.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0645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обмуровки котлов</w:t>
            </w:r>
          </w:p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451">
              <w:rPr>
                <w:rFonts w:ascii="Arial" w:hAnsi="Arial" w:cs="Arial"/>
              </w:rPr>
              <w:t>(единица измерения - м</w:t>
            </w:r>
            <w:r w:rsidRPr="00306451">
              <w:rPr>
                <w:rFonts w:ascii="Arial" w:hAnsi="Arial" w:cs="Arial"/>
                <w:vertAlign w:val="superscript"/>
              </w:rPr>
              <w:t>3</w:t>
            </w:r>
            <w:r w:rsidRPr="00306451">
              <w:rPr>
                <w:rFonts w:ascii="Arial" w:hAnsi="Arial" w:cs="Arial"/>
              </w:rPr>
              <w:t>)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16,55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0645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4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0645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0645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0645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3C3ED6" w:rsidRPr="0030645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46095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65-60. Сборка секций отопительных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E46095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секций на временные подкладки;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уплотняющей пасты и смазывание пастой ниппельных гнезд и ниппелей;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стягивание секций временными стяжными болтами;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развальцовка ниппелей;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постоянных стяжных болтов;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выверка секций по отвесу и уровню;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удаление временных болтов и подкладок.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E46095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секций отопительных котлов площадью нагрева до 15 м</w:t>
            </w:r>
            <w:r w:rsidRPr="00E4609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6095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287,33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секций отопительных котлов площадью нагрева свыше 15 м</w:t>
            </w:r>
            <w:r w:rsidRPr="00E4609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6095">
              <w:rPr>
                <w:rFonts w:ascii="Arial" w:hAnsi="Arial" w:cs="Arial"/>
              </w:rPr>
              <w:t>(единица измерения - 100 секций)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350,83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3C3ED6" w:rsidRPr="00E46095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E46095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E46095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3C3ED6" w:rsidRPr="00E46095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B36E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65-61. Ремонт и смена отдельных частей отопительных чугунных секционных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5B36E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стяжных болтов и установка новых с изготовлением их (норма 1);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подтягивание ослабевших гаек у стяжных болтов (норма 2);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кожуха на котел с прокладкой асбестовым картоном (норма 3).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5B36E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стяжных болтов у котлов</w:t>
            </w:r>
          </w:p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36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258,02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0,362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Подтягивание ослабевших гаек у стяжных болтов</w:t>
            </w:r>
          </w:p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36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131,1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кожуха котлов из кровельной стали</w:t>
            </w:r>
          </w:p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36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428,26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0,561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3C3ED6" w:rsidRPr="005B36E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П1/10-260-150-1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5B36E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5B36E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0,565</w:t>
            </w:r>
          </w:p>
        </w:tc>
      </w:tr>
    </w:tbl>
    <w:p w:rsidR="003C3ED6" w:rsidRPr="005B36E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B168B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65-62. Установка стальных каркасов обмуровки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B168B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деталей стальных каркасов с закреплением их электроприхваткой;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электросварка деталей каркасов.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B168B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стальных каркасов обмуровки котлов</w:t>
            </w:r>
          </w:p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168B">
              <w:rPr>
                <w:rFonts w:ascii="Arial" w:hAnsi="Arial" w:cs="Arial"/>
              </w:rPr>
              <w:t>(единица измерения - т)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54,14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C3ED6" w:rsidRPr="003B168B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168B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168B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C3ED6" w:rsidRPr="003B168B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025A3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65-63. Ремонт футеровки или горки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025A3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прогоревших мест футеровки или горки;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прогоревших мест футеровки или горки шамотным кирпичом (нормы 1, 2), с добавлением кирпича 90% (норма 2).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F025A3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футеровки</w:t>
            </w:r>
          </w:p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25A3">
              <w:rPr>
                <w:rFonts w:ascii="Arial" w:hAnsi="Arial" w:cs="Arial"/>
              </w:rPr>
              <w:t>(единица измерения - 100 шт. кирпича)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13,66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шамотные прямые марки ША-8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горки</w:t>
            </w:r>
          </w:p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25A3">
              <w:rPr>
                <w:rFonts w:ascii="Arial" w:hAnsi="Arial" w:cs="Arial"/>
              </w:rPr>
              <w:t>(единица измерения - 100 шт. кирпича)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шамотные прямые марки ША-8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3C3ED6" w:rsidRPr="00F025A3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025A3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025A3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3C3ED6" w:rsidRPr="00F025A3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07F2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65-64. Прочистка отопительных котлов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07F2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чистильных крышек и боковых щитков (нормы 1-4);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прочистка дымоходов стальной щеткой с удалением из котла золы и сажи (нормы 1-4);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закрывание чистильных крышек и боковых щитков (нормы 1-4);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наружная очистка секций котла;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шпилек со сверлением отверстий и нарезкой резьбы;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секций котла изнутри с очисткой ниппельных соединений;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опрессовка секций с заглушиванием ниппельных отверстий;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присоединение и отсоединение пресса;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промывка секций водой;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отсоединение заглушек (норма 5);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очистка паросборников от грязи и накипи с промывкой (нормы 6,7);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снятие паросборников с манометрами и водомерными стеклами с отсоединением от трубопроводов (норма 7);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установка вновь на место паросборников с манометрами и водомерными стеклами(норма 7).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207F2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дымоходов котла при количестве секций до 9 шт поверхностью нагрева до 15 м</w:t>
            </w:r>
            <w:r w:rsidRPr="00207F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дымоходов котла при количестве секций до 9 шт поверхностью нагрева свыше 15 м</w:t>
            </w:r>
            <w:r w:rsidRPr="00207F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139,25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дымоходов котла при количестве секций до 12 шт поверхностью нагрева до 15 м</w:t>
            </w:r>
            <w:r w:rsidRPr="00207F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139,25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дымоходов котла при количестве секций до 12 шт поверхностью нагрева свыше 15 м</w:t>
            </w:r>
            <w:r w:rsidRPr="00207F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181,25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секций котлов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секций котлов)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274,25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паросборников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170,75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паросборников со снятием и установкой</w:t>
            </w:r>
          </w:p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F2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1160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66,83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07F2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07F2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07F2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07F2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</w:tbl>
    <w:p w:rsidR="003C3ED6" w:rsidRPr="00207F2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5127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65-65. Выкачивание воды из котлов и разных емкостей и напуск воды в котел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5127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выкачивание воды из котлов и баков ручным способом (норма 1);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заглушивание штуцеров (норма 2);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резинового шланга к водопроводу и котлу (норма 2);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напуск воды в котел (норма 2);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отсоединение шланга (норма 2).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5127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Выкачивание воды из котлов и разных емкостей</w:t>
            </w:r>
          </w:p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279">
              <w:rPr>
                <w:rFonts w:ascii="Arial" w:hAnsi="Arial" w:cs="Arial"/>
              </w:rPr>
              <w:t>(единица измерения - 100 м</w:t>
            </w:r>
            <w:r w:rsidRPr="00351279">
              <w:rPr>
                <w:rFonts w:ascii="Arial" w:hAnsi="Arial" w:cs="Arial"/>
                <w:vertAlign w:val="superscript"/>
              </w:rPr>
              <w:t>3</w:t>
            </w:r>
            <w:r w:rsidRPr="00351279">
              <w:rPr>
                <w:rFonts w:ascii="Arial" w:hAnsi="Arial" w:cs="Arial"/>
              </w:rPr>
              <w:t>)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Напуск воды в котел</w:t>
            </w:r>
          </w:p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279">
              <w:rPr>
                <w:rFonts w:ascii="Arial" w:hAnsi="Arial" w:cs="Arial"/>
              </w:rPr>
              <w:t>(единица измерения - 100 м</w:t>
            </w:r>
            <w:r w:rsidRPr="00351279">
              <w:rPr>
                <w:rFonts w:ascii="Arial" w:hAnsi="Arial" w:cs="Arial"/>
                <w:vertAlign w:val="superscript"/>
              </w:rPr>
              <w:t>3</w:t>
            </w:r>
            <w:r w:rsidRPr="00351279">
              <w:rPr>
                <w:rFonts w:ascii="Arial" w:hAnsi="Arial" w:cs="Arial"/>
              </w:rPr>
              <w:t>)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5127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5127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51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5127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35127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062CF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65-66. Разборка вентиляционных коробов из плит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062CF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штукатурки;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коробов на части.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062CF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вентиляционных коробов из плит одинарных</w:t>
            </w:r>
          </w:p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2CF">
              <w:rPr>
                <w:rFonts w:ascii="Arial" w:hAnsi="Arial" w:cs="Arial"/>
              </w:rPr>
              <w:t>(единица измерения - 100 м</w:t>
            </w:r>
            <w:r w:rsidRPr="00D062CF">
              <w:rPr>
                <w:rFonts w:ascii="Arial" w:hAnsi="Arial" w:cs="Arial"/>
                <w:vertAlign w:val="superscript"/>
              </w:rPr>
              <w:t>2</w:t>
            </w:r>
            <w:r w:rsidRPr="00D062CF">
              <w:rPr>
                <w:rFonts w:ascii="Arial" w:hAnsi="Arial" w:cs="Arial"/>
              </w:rPr>
              <w:t>)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62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вентиляционных коробов из плит двойных</w:t>
            </w:r>
          </w:p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2CF">
              <w:rPr>
                <w:rFonts w:ascii="Arial" w:hAnsi="Arial" w:cs="Arial"/>
              </w:rPr>
              <w:t>(единица измерения - 100 м</w:t>
            </w:r>
            <w:r w:rsidRPr="00D062CF">
              <w:rPr>
                <w:rFonts w:ascii="Arial" w:hAnsi="Arial" w:cs="Arial"/>
                <w:vertAlign w:val="superscript"/>
              </w:rPr>
              <w:t>2</w:t>
            </w:r>
            <w:r w:rsidRPr="00D062CF">
              <w:rPr>
                <w:rFonts w:ascii="Arial" w:hAnsi="Arial" w:cs="Arial"/>
              </w:rPr>
              <w:t>)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62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D062C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062C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062C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</w:tbl>
    <w:p w:rsidR="003C3ED6" w:rsidRPr="00D062CF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90C59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65-67. Разборка вентиляционных шахт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490C59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наружной обшивки шахт из кровельной стали;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шахт на щиты.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490C59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вентиляционных шахт</w:t>
            </w:r>
          </w:p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C59">
              <w:rPr>
                <w:rFonts w:ascii="Arial" w:hAnsi="Arial" w:cs="Arial"/>
              </w:rPr>
              <w:t>(единица измерения - м</w:t>
            </w:r>
            <w:r w:rsidRPr="00490C59">
              <w:rPr>
                <w:rFonts w:ascii="Arial" w:hAnsi="Arial" w:cs="Arial"/>
                <w:vertAlign w:val="superscript"/>
              </w:rPr>
              <w:t>2</w:t>
            </w:r>
            <w:r w:rsidRPr="00490C59">
              <w:rPr>
                <w:rFonts w:ascii="Arial" w:hAnsi="Arial" w:cs="Arial"/>
              </w:rPr>
              <w:t>)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490C59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490C59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490C59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</w:tbl>
    <w:p w:rsidR="003C3ED6" w:rsidRPr="00490C59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66C3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65-68. Разборка металлических воздуховодов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B66C3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креплений;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воздуховодов на части.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B66C3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до 0,9 мм диаметром/периметром до 165/540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до 0,9 мм диаметром/периметром до 320/1000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до 0,9 мм диаметром/периметром до 495/1550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до 0,9 мм диаметром/периметром до 660/2070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до 0,9 мм диаметром/периметром до 885/2780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1-2 мм диаметром/периметром до 165/540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1-2 мм диаметром/периметром до 320/1000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1-2 мм диаметром/периметром до 495/1550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1-2 мм диаметром/периметром до 660/2070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листовой стали толщиной 1-2 мм диаметром/периметром до 885/2780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алюминия толщиной 1-2 мм диаметром/периметром до 165/540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алюминия толщиной 1-2 мм диаметром/периметром до 320/1000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Е65-68-13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алюминия толщиной 1-2 мм диаметром/периметром до 495/1550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алюминия толщиной 1-2 мм диаметром/периметром до 660/2070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воздуховодов из алюминия толщиной 1-2 мм диаметром/периметром до 885/2780 мм</w:t>
            </w:r>
          </w:p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6C32">
              <w:rPr>
                <w:rFonts w:ascii="Arial" w:hAnsi="Arial" w:cs="Arial"/>
              </w:rPr>
              <w:t>(единица измерения - 100 м</w:t>
            </w:r>
            <w:r w:rsidRPr="00B66C32">
              <w:rPr>
                <w:rFonts w:ascii="Arial" w:hAnsi="Arial" w:cs="Arial"/>
                <w:vertAlign w:val="superscript"/>
              </w:rPr>
              <w:t>2</w:t>
            </w:r>
            <w:r w:rsidRPr="00B66C32">
              <w:rPr>
                <w:rFonts w:ascii="Arial" w:hAnsi="Arial" w:cs="Arial"/>
              </w:rPr>
              <w:t>)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B66C3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B66C3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B66C3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</w:tbl>
    <w:p w:rsidR="003C3ED6" w:rsidRPr="00B66C3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D7C70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65-69. Демонтаж осевых вентиляторов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D7C70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вентиляторов с отсоединением от электропитания и воздуховодов.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D7C70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осевых вентиляторов массой до 0,05 т</w:t>
            </w:r>
          </w:p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C7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567,7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осевых вентиляторов массой до 0,1 т</w:t>
            </w:r>
          </w:p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C7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D7C7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D7C7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D7C7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</w:tbl>
    <w:p w:rsidR="003C3ED6" w:rsidRPr="000D7C70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B6B2F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65-70. Демонтаж центробежных вентиляторов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B6B2F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вентиляторов с отсоединением от электропитания и воздуховодов.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B6B2F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вентиляторов массой до 0,05 т</w:t>
            </w:r>
          </w:p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B2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344,1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вентиляторов массой до 0,12 т</w:t>
            </w:r>
          </w:p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B2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847,4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вентиляторов массой до 0,4 т</w:t>
            </w:r>
          </w:p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B2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1367,2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16,62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16,62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вентиляторов массой до 0,6 т</w:t>
            </w:r>
          </w:p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B2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1754,8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19,11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19,11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центробежных вентиляторов массой до 1 т</w:t>
            </w:r>
          </w:p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B2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2107,6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62,18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B6B2F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B6B2F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B6B2F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62,18</w:t>
            </w:r>
          </w:p>
        </w:tc>
      </w:tr>
    </w:tbl>
    <w:p w:rsidR="003C3ED6" w:rsidRPr="003B6B2F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A112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65-71. Ремонт вентиляционных коробов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0A112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разрушенного места короба;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дефектных плит;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новых плит;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швов раствором.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0A112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двойных вентиляционных коробов</w:t>
            </w:r>
          </w:p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1126">
              <w:rPr>
                <w:rFonts w:ascii="Arial" w:hAnsi="Arial" w:cs="Arial"/>
              </w:rPr>
              <w:t>(единица измерения - 100 м</w:t>
            </w:r>
            <w:r w:rsidRPr="000A1126">
              <w:rPr>
                <w:rFonts w:ascii="Arial" w:hAnsi="Arial" w:cs="Arial"/>
                <w:vertAlign w:val="superscript"/>
              </w:rPr>
              <w:t>2</w:t>
            </w:r>
            <w:r w:rsidRPr="000A1126">
              <w:rPr>
                <w:rFonts w:ascii="Arial" w:hAnsi="Arial" w:cs="Arial"/>
              </w:rPr>
              <w:t>)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165,4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11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0A112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0A112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0A112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</w:tbl>
    <w:p w:rsidR="003C3ED6" w:rsidRPr="000A112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A5961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65-72. Прочистка вентиляционных каналов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A5961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засорений в вентиляционных каналах с пробивкой и заделкой прочистных отверстий.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2A5961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вентиляционных каналов</w:t>
            </w:r>
          </w:p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596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19,93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A5961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A5961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A5961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3C3ED6" w:rsidRPr="002A5961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4631A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65-73. Смена жалюзийных решеток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4631A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существующей решетки;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новой решетки с заделкой раствором.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64631A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жалюзийных решеток</w:t>
            </w:r>
          </w:p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631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47,44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жалюзийные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64631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4631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4631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3C3ED6" w:rsidRPr="0064631A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62602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65-74. Снятие газовых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962602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приборов от линий трубопроводов;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освобождение приборов от креплений;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приборов.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962602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бытовых газовых плит с двумя конфорками</w:t>
            </w:r>
          </w:p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602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33,39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бытовых газовых плит с четырьмя конфорками</w:t>
            </w:r>
          </w:p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602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68,28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газовых колонок</w:t>
            </w:r>
          </w:p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602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64,72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газовых счетчиков</w:t>
            </w:r>
          </w:p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602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газовых водоподогревателей</w:t>
            </w:r>
          </w:p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602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180,5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962602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962602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962602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</w:tbl>
    <w:p w:rsidR="003C3ED6" w:rsidRPr="00962602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D3378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65-75. Снятие вытяжных труб у газовых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D3378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вытяжных труб с отсоединением от газовых приборов и креплений.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FD3378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вытяжных труб у газовых приборов без шибера</w:t>
            </w:r>
          </w:p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78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71,42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вытяжных труб у газовых приборов с шибером</w:t>
            </w:r>
          </w:p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78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75,15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FD3378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D3378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D3378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3C3ED6" w:rsidRPr="00FD3378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D682C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65-76. Смена вытяжных труб у газовых приборов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3D682C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вытяжных труб из готовых деталей;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(подвесок) и подвешивание труб;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соединение вытяжных труб с газовым прибором и вытяжным каналом.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3D682C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вытяжных труб у газовых приборов без шибера</w:t>
            </w:r>
          </w:p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82C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252,51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вытяжных труб у газовых приборов с шибером</w:t>
            </w:r>
          </w:p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82C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338,51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3/1-170-10-10/10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 обечайке из тонколистовой оцинкованной и сортовой стали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C3ED6" w:rsidRPr="003D682C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3D682C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3D682C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</w:tbl>
    <w:p w:rsidR="003C3ED6" w:rsidRPr="003D682C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C46FA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65-77. Смена кранов на газопроводе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FC46FA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отключение газа в газопроводе;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старого крана (нормы 1, 2);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нового крана со сборкой труб (нормы 1, 2);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пуск газа в газопровод;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вывертывание газовых пробок с очисткой мест и ввертывание новых пробок на место (норма 3).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FC46FA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кранов на газопроводе для труб диаметром 32 мм</w:t>
            </w:r>
          </w:p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6F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89,85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латунные 11Б6БК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кранов на газопроводе для труб диаметром 80 мм</w:t>
            </w:r>
          </w:p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6F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448,8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газовых пробок</w:t>
            </w:r>
          </w:p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6F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3C3ED6" w:rsidRPr="00FC46F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FC46F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FC46F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FC46FA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3718A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65-78. Приварка фланцев к стальным трубам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D3718A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перерезка стальных труб на месте установки фланцев;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фланцев к трубам.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D3718A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фланцев к стальным трубам диаметром до 100 мм</w:t>
            </w:r>
          </w:p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718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108,23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126,48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фланцев к стальным трубам диаметром до 150 мм</w:t>
            </w:r>
          </w:p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718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159,89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157,87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фланцев к стальным трубам диаметром до 200 мм</w:t>
            </w:r>
          </w:p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718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240,42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262,63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фланцев к стальным трубам диаметром до 250 мм</w:t>
            </w:r>
          </w:p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718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328,06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354,07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0,0344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3C3ED6" w:rsidRPr="00D3718A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D3718A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D3718A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C3ED6" w:rsidRPr="00D3718A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B4E40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65-79. Приварка усилительных муфт на стыках газопроводов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2B4E40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труб;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приварка разрезной усилительной муфты.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2B4E40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усилительных муфт на стыках газопроводов диаметром до 100 мм</w:t>
            </w:r>
          </w:p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E40">
              <w:rPr>
                <w:rFonts w:ascii="Arial" w:hAnsi="Arial" w:cs="Arial"/>
              </w:rPr>
              <w:t>(единица измерения - 100 муфт)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337,43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258,61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0,04456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усилительные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усилительных муфт на стыках газопроводов диаметром до 150 мм</w:t>
            </w:r>
          </w:p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E40">
              <w:rPr>
                <w:rFonts w:ascii="Arial" w:hAnsi="Arial" w:cs="Arial"/>
              </w:rPr>
              <w:t>(единица измерения - 100 муфт)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430,23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295,22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0,05213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усилительные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Е65-79-3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усилительных муфт на стыках газопроводов диаметром до 200 мм</w:t>
            </w:r>
          </w:p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E40">
              <w:rPr>
                <w:rFonts w:ascii="Arial" w:hAnsi="Arial" w:cs="Arial"/>
              </w:rPr>
              <w:t>(единица измерения - 100 муфт)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475,29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290,53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0,08502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усилительные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Е65-79-4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Приварка усилительных муфт на стыках газопроводов диаметром до 250 мм</w:t>
            </w:r>
          </w:p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4E40">
              <w:rPr>
                <w:rFonts w:ascii="Arial" w:hAnsi="Arial" w:cs="Arial"/>
              </w:rPr>
              <w:t>(единица измерения - 100 муфт)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491,9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312,47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0,09232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C3ED6" w:rsidRPr="002B4E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2B4E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усилительные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2B4E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</w:t>
            </w:r>
          </w:p>
        </w:tc>
      </w:tr>
    </w:tbl>
    <w:p w:rsidR="003C3ED6" w:rsidRPr="002B4E40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A3D4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65-80. Демонтаж цокольного ввода газопровода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6A3D4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перерезка газопровода;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изолирующего фланца;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металлического шкафа.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6A3D46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цокольного ввода газопровода диаметром 50 мм</w:t>
            </w:r>
          </w:p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D4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7,95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цокольного ввода газопровода диаметром 80 мм</w:t>
            </w:r>
          </w:p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D4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9,02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цокольного ввода газопровода диаметром 100 мм</w:t>
            </w:r>
          </w:p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D4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C3ED6" w:rsidRPr="006A3D46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6A3D46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6A3D46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</w:tbl>
    <w:p w:rsidR="003C3ED6" w:rsidRPr="006A3D46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3C3ED6" w:rsidRPr="00CF61E4" w:rsidRDefault="003C3ED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F2540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65-81. Пуск газа в трубопроводах</w:t>
            </w: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C3ED6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Pr="00CF2540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отыскание ковера по исполнительному чертежу (норма 2);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открывание задвижки на вводе или внутри здания со снятием глухой прокладки после контрольной опрессовки внутренней разводки (норма 2);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наружный осмотр внутренней разводки (норма 1);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кранов в рабочее положение при закрытых кранах у приборов (норма 1);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контрольная опрессовка внутренней разводки (норма 1);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закрывание кранов перед счетчиками;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спуск газовоздушной смеси в атмосферу через резиновые шланги.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C3ED6" w:rsidRDefault="003C3ED6" w:rsidP="009E220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C3ED6" w:rsidRDefault="003C3ED6" w:rsidP="003C3ED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C3ED6" w:rsidRPr="00CF2540" w:rsidTr="009E220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Пуск газа в стояки трубопроводов</w:t>
            </w:r>
          </w:p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540">
              <w:rPr>
                <w:rFonts w:ascii="Arial" w:hAnsi="Arial" w:cs="Arial"/>
              </w:rPr>
              <w:t>(единица измерения - 100 стояков)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Е65-81-2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C3ED6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Пуск газа в вводы трубопроводов</w:t>
            </w:r>
          </w:p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540">
              <w:rPr>
                <w:rFonts w:ascii="Arial" w:hAnsi="Arial" w:cs="Arial"/>
              </w:rPr>
              <w:t>(единица измерения - 100 вводов)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C3ED6" w:rsidRPr="00CF2540" w:rsidTr="009E2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3ED6" w:rsidRPr="00CF2540" w:rsidRDefault="003C3ED6" w:rsidP="009E220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3ED6" w:rsidRPr="00CF2540" w:rsidRDefault="003C3ED6" w:rsidP="009E220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</w:tbl>
    <w:p w:rsidR="003C3ED6" w:rsidRPr="00CF2540" w:rsidRDefault="003C3ED6" w:rsidP="003C3ED6">
      <w:pPr>
        <w:pStyle w:val="a5"/>
        <w:rPr>
          <w:rFonts w:ascii="Arial" w:hAnsi="Arial" w:cs="Arial"/>
          <w:b/>
          <w:sz w:val="2"/>
        </w:rPr>
      </w:pPr>
    </w:p>
    <w:p w:rsidR="00135B66" w:rsidRPr="00CF61E4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F61E4" w:rsidSect="00CF61E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1E4" w:rsidRDefault="00CF61E4" w:rsidP="00CF61E4">
      <w:r>
        <w:separator/>
      </w:r>
    </w:p>
  </w:endnote>
  <w:endnote w:type="continuationSeparator" w:id="0">
    <w:p w:rsidR="00CF61E4" w:rsidRDefault="00CF61E4" w:rsidP="00CF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1E4" w:rsidRDefault="00CF61E4" w:rsidP="008446C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CF61E4" w:rsidRDefault="00CF61E4" w:rsidP="00CF61E4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1E4" w:rsidRDefault="00CF61E4" w:rsidP="008446C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CF61E4" w:rsidRDefault="00CF61E4" w:rsidP="00CF61E4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1E4" w:rsidRDefault="00CF61E4" w:rsidP="00CF61E4">
      <w:r>
        <w:separator/>
      </w:r>
    </w:p>
  </w:footnote>
  <w:footnote w:type="continuationSeparator" w:id="0">
    <w:p w:rsidR="00CF61E4" w:rsidRDefault="00CF61E4" w:rsidP="00CF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1E4" w:rsidRDefault="00CF61E4" w:rsidP="00CF61E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8.03.365-2026</w:t>
    </w:r>
  </w:p>
  <w:p w:rsidR="00CF61E4" w:rsidRPr="00CF61E4" w:rsidRDefault="00CF61E4" w:rsidP="00CF61E4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1E4" w:rsidRDefault="00CF61E4" w:rsidP="00CF61E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8.03.365-2026</w:t>
    </w:r>
  </w:p>
  <w:p w:rsidR="00CF61E4" w:rsidRPr="00CF61E4" w:rsidRDefault="00CF61E4" w:rsidP="00CF61E4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1E4"/>
    <w:rsid w:val="00071661"/>
    <w:rsid w:val="00135B66"/>
    <w:rsid w:val="003C3ED6"/>
    <w:rsid w:val="0040791D"/>
    <w:rsid w:val="004A7AAA"/>
    <w:rsid w:val="00637FA0"/>
    <w:rsid w:val="006B207E"/>
    <w:rsid w:val="009D1DBB"/>
    <w:rsid w:val="00CF61E4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116CAD9-3D32-4A64-89AC-F2E0D12C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165</Pages>
  <Words>42299</Words>
  <Characters>241106</Characters>
  <Application>Microsoft Office Word</Application>
  <DocSecurity>0</DocSecurity>
  <Lines>2009</Lines>
  <Paragraphs>565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282840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2025-07-21T06:15:00Z</dcterms:created>
  <dcterms:modified xsi:type="dcterms:W3CDTF">2025-07-21T06:15:00Z</dcterms:modified>
</cp:coreProperties>
</file>