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402AF" w:rsidTr="000402A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402AF" w:rsidRPr="000402AF" w:rsidRDefault="000402AF" w:rsidP="000402A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64-1. Базы под колонны высотой до 250 мм</w:t>
            </w:r>
          </w:p>
        </w:tc>
      </w:tr>
      <w:tr w:rsidR="000402AF" w:rsidTr="000402A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402AF" w:rsidRDefault="000402AF" w:rsidP="000402A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402AF" w:rsidTr="000402A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402AF" w:rsidRDefault="000402AF" w:rsidP="000402A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402AF" w:rsidRDefault="000402A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402AF" w:rsidRPr="000402AF" w:rsidTr="000402A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0402A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0402A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0402A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0402A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402AF" w:rsidRPr="000402AF" w:rsidTr="000402A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0402A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0402A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0402A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0402A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402AF" w:rsidRPr="000402AF" w:rsidTr="000402A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Default="000402AF" w:rsidP="000402A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цементных лепных изделий</w:t>
            </w:r>
          </w:p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402AF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0402AF" w:rsidRPr="000402AF" w:rsidTr="00F90A8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402AF" w:rsidRPr="000402AF" w:rsidTr="000402A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0402AF" w:rsidRPr="000402AF" w:rsidTr="000402A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E6662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2,65</w:t>
            </w:r>
          </w:p>
        </w:tc>
      </w:tr>
      <w:tr w:rsidR="000402AF" w:rsidRPr="000402AF" w:rsidTr="000402A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E6662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0402AF" w:rsidRPr="000402AF" w:rsidTr="00E6250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402AF" w:rsidRPr="000402AF" w:rsidTr="000402A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0402AF" w:rsidRPr="000402AF" w:rsidTr="000242D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402AF" w:rsidRPr="000402AF" w:rsidTr="00A742E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402AF" w:rsidRPr="000402AF" w:rsidTr="00E45FF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402AF" w:rsidRPr="000402AF" w:rsidTr="009275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402AF" w:rsidRPr="000402AF" w:rsidTr="000402A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E6662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Базы под колонны высотой до 250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402AF" w:rsidRPr="000402AF" w:rsidTr="00BB3F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0402AF" w:rsidRPr="000402AF" w:rsidTr="00093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0402AF" w:rsidRPr="000402AF" w:rsidTr="000402A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E6662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0402AF" w:rsidRPr="000402AF" w:rsidTr="000402A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402AF" w:rsidRDefault="000402AF" w:rsidP="000402A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гипсовых лепных изделий</w:t>
            </w:r>
          </w:p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402AF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0402AF" w:rsidRPr="000402AF" w:rsidTr="005A45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402AF" w:rsidRPr="000402AF" w:rsidTr="000402A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0402AF" w:rsidRPr="000402AF" w:rsidTr="000402A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E6662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1,73</w:t>
            </w:r>
          </w:p>
        </w:tc>
      </w:tr>
      <w:tr w:rsidR="000402AF" w:rsidRPr="000402AF" w:rsidTr="000402A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E6662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0402AF" w:rsidRPr="000402AF" w:rsidTr="001B328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402AF" w:rsidRPr="000402AF" w:rsidTr="000402A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0402AF" w:rsidRPr="000402AF" w:rsidTr="004B423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402AF" w:rsidRPr="000402AF" w:rsidTr="007B75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402AF" w:rsidRPr="000402AF" w:rsidTr="00E670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402AF" w:rsidRPr="000402AF" w:rsidTr="009B718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402AF" w:rsidRPr="000402AF" w:rsidTr="000402A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E6662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Базы под колонны высотой до 250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402AF" w:rsidRPr="000402AF" w:rsidTr="0001667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0402AF" w:rsidRPr="000402AF" w:rsidTr="00E840B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0402AF" w:rsidRPr="000402AF" w:rsidTr="000402A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E6662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0402AF" w:rsidRPr="000402AF" w:rsidTr="000402A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402AF" w:rsidRDefault="000402AF" w:rsidP="000402A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легкоудаляемых покрасок</w:t>
            </w:r>
          </w:p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402AF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0402AF" w:rsidRPr="000402AF" w:rsidTr="00FE224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402AF" w:rsidRPr="000402AF" w:rsidTr="000402A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0402AF" w:rsidRPr="000402AF" w:rsidTr="000402A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E6662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0402AF" w:rsidRPr="000402AF" w:rsidTr="000402A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402AF" w:rsidRDefault="000402AF" w:rsidP="000402A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трудноудаляемых покрасок</w:t>
            </w:r>
          </w:p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402AF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0402AF" w:rsidRPr="000402AF" w:rsidTr="00395ED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402AF" w:rsidRPr="000402AF" w:rsidTr="000402A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402AF" w:rsidRPr="000402AF" w:rsidTr="000402A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E6662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0402AF" w:rsidRPr="000402AF" w:rsidTr="000402A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402AF" w:rsidRDefault="000402AF" w:rsidP="000402A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легкоудаляемых покрасок</w:t>
            </w:r>
          </w:p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402AF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0402AF" w:rsidRPr="000402AF" w:rsidTr="005B4C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402AF" w:rsidRPr="000402AF" w:rsidTr="000402A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0402AF" w:rsidRPr="000402AF" w:rsidTr="000402A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E6662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0402AF" w:rsidRPr="000402AF" w:rsidTr="000402A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402AF" w:rsidRDefault="000402AF" w:rsidP="000402A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трудноудаляемых покрасок</w:t>
            </w:r>
          </w:p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402AF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0402AF" w:rsidRPr="000402AF" w:rsidTr="002B189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402AF" w:rsidRPr="000402AF" w:rsidTr="000402A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0402AF" w:rsidRPr="000402AF" w:rsidTr="000402A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E6662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1,84</w:t>
            </w:r>
          </w:p>
        </w:tc>
      </w:tr>
      <w:tr w:rsidR="000402AF" w:rsidRPr="000402AF" w:rsidTr="000402A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402AF" w:rsidRDefault="000402AF" w:rsidP="000402A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лепных изделий под модель</w:t>
            </w:r>
          </w:p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402AF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0402AF" w:rsidRPr="000402AF" w:rsidTr="004E302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402AF" w:rsidRPr="000402AF" w:rsidTr="000402A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0402AF" w:rsidRPr="000402AF" w:rsidTr="000402A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E6662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1,69</w:t>
            </w:r>
          </w:p>
        </w:tc>
      </w:tr>
      <w:tr w:rsidR="000402AF" w:rsidRPr="000402AF" w:rsidTr="000402A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E6662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0402AF" w:rsidRPr="000402AF" w:rsidTr="008718A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402AF" w:rsidRPr="000402AF" w:rsidTr="000402A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0402AF" w:rsidRPr="000402AF" w:rsidTr="000402A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402AF" w:rsidRDefault="000402AF" w:rsidP="000402A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лепных изделий</w:t>
            </w:r>
          </w:p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402AF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0402AF" w:rsidRPr="000402AF" w:rsidTr="00DC4C5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402AF" w:rsidRPr="000402AF" w:rsidTr="000402A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0402AF" w:rsidRPr="000402AF" w:rsidTr="000402A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E6662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1,67</w:t>
            </w:r>
          </w:p>
        </w:tc>
      </w:tr>
      <w:tr w:rsidR="000402AF" w:rsidRPr="000402AF" w:rsidTr="000402A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E6662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0402AF" w:rsidRPr="000402AF" w:rsidTr="00A00D5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402AF" w:rsidRPr="000402AF" w:rsidTr="000402A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0402AF" w:rsidRPr="000402AF" w:rsidTr="00C13B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402AF" w:rsidRPr="000402AF" w:rsidTr="002776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402AF" w:rsidRPr="000402AF" w:rsidTr="00AC606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402AF" w:rsidRPr="000402AF" w:rsidTr="00451B2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402AF" w:rsidRPr="000402AF" w:rsidTr="000402A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E6662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Базы под колонны высотой до 250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402AF" w:rsidRPr="000402AF" w:rsidTr="000402A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402AF" w:rsidRDefault="000402AF" w:rsidP="000402A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гипсовых лепных изделий</w:t>
            </w:r>
          </w:p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402AF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0402AF" w:rsidRPr="000402AF" w:rsidTr="006C5A7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402AF" w:rsidRPr="000402AF" w:rsidTr="000402A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0402AF" w:rsidRPr="000402AF" w:rsidTr="000402A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E6662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0402AF" w:rsidRPr="000402AF" w:rsidTr="000402A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E6662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0402AF" w:rsidRPr="000402AF" w:rsidTr="00D95B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402AF" w:rsidRPr="000402AF" w:rsidTr="000402A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0402AF" w:rsidRPr="000402AF" w:rsidTr="00C455B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402AF" w:rsidRPr="000402AF" w:rsidTr="00E60B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402AF" w:rsidRPr="000402AF" w:rsidTr="00A760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402AF" w:rsidRPr="000402AF" w:rsidTr="000E4D9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402AF" w:rsidRPr="000402AF" w:rsidTr="000402A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E6662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Базы под колонны высотой до 250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402AF" w:rsidRPr="000402AF" w:rsidTr="000402A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402AF" w:rsidRDefault="000402AF" w:rsidP="000402A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лепных изделий</w:t>
            </w:r>
          </w:p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402AF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0402AF" w:rsidRPr="000402AF" w:rsidTr="003A17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402AF" w:rsidRPr="000402AF" w:rsidTr="000402A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0402AF" w:rsidRPr="000402AF" w:rsidTr="000402A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E6662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0402AF" w:rsidRPr="000402AF" w:rsidTr="000402A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E6662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0402AF" w:rsidRPr="000402AF" w:rsidTr="00424BE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402AF" w:rsidRPr="000402AF" w:rsidTr="000402A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0402AF" w:rsidRPr="000402AF" w:rsidTr="00321F5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0402AF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0402AF" w:rsidRPr="000402AF" w:rsidTr="0081374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0402AF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0402AF" w:rsidRPr="000402AF" w:rsidTr="000402A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0402A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2AF" w:rsidRPr="000402AF" w:rsidRDefault="000402AF" w:rsidP="00E6662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02AF" w:rsidRPr="000402AF" w:rsidRDefault="000402AF" w:rsidP="00E6662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</w:tbl>
    <w:p w:rsidR="000402AF" w:rsidRDefault="000402AF" w:rsidP="0040791D">
      <w:pPr>
        <w:pStyle w:val="a5"/>
        <w:rPr>
          <w:rFonts w:ascii="Arial" w:hAnsi="Arial" w:cs="Arial"/>
          <w:b/>
          <w:sz w:val="2"/>
        </w:rPr>
      </w:pPr>
    </w:p>
    <w:p w:rsidR="0084359D" w:rsidRPr="000402AF" w:rsidRDefault="000402A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Pr="007316FB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64-2. Базы под колонны высотой до 400 мм</w:t>
            </w: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4359D" w:rsidRDefault="0084359D" w:rsidP="0084359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4359D" w:rsidRPr="007316FB" w:rsidTr="006D178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цементных лепных изделий</w:t>
            </w:r>
          </w:p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16FB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4,03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Базы под колонны высотой до 400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гипсовых лепных изделий</w:t>
            </w:r>
          </w:p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16FB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2,51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Базы под колонны высотой до 400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легкоудаляемых покрасок</w:t>
            </w:r>
          </w:p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16FB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трудноудаляемых покрасок</w:t>
            </w:r>
          </w:p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16FB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легкоудаляемых покрасок</w:t>
            </w:r>
          </w:p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16FB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2,16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трудноудаляемых покрасок</w:t>
            </w:r>
          </w:p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16FB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3,08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лепных изделий под модель</w:t>
            </w:r>
          </w:p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16FB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2,68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лепных изделий</w:t>
            </w:r>
          </w:p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16FB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2,73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Базы под колонны высотой до 400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гипсовых лепных изделий</w:t>
            </w:r>
          </w:p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16FB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1,58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Базы под колонны высотой до 400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лепных изделий</w:t>
            </w:r>
          </w:p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16FB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7316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16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16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</w:tbl>
    <w:p w:rsidR="0084359D" w:rsidRPr="007316FB" w:rsidRDefault="0084359D" w:rsidP="0084359D">
      <w:pPr>
        <w:pStyle w:val="a5"/>
        <w:rPr>
          <w:rFonts w:ascii="Arial" w:hAnsi="Arial" w:cs="Arial"/>
          <w:b/>
          <w:sz w:val="2"/>
        </w:rPr>
      </w:pPr>
    </w:p>
    <w:p w:rsidR="0084359D" w:rsidRPr="000402AF" w:rsidRDefault="0084359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Pr="00ED39BC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64-3. Базы под колонны высотой до 500 мм</w:t>
            </w: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4359D" w:rsidRDefault="0084359D" w:rsidP="0084359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4359D" w:rsidRPr="00ED39BC" w:rsidTr="006D178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цементных лепных изделий</w:t>
            </w:r>
          </w:p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D39BC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4,69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Базы под колонны высотой до 500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гипсовых лепных изделий</w:t>
            </w:r>
          </w:p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D39BC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3,08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Базы под колонны высотой до 500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легкоудаляемых покрасок</w:t>
            </w:r>
          </w:p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D39BC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трудноудаляемых покрасок</w:t>
            </w:r>
          </w:p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D39BC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1,95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легкоудаляемых покрасок</w:t>
            </w:r>
          </w:p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D39BC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3,44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трудноудаляемых лепных изделий с догипсовкой и расчисткой от покрасок</w:t>
            </w:r>
          </w:p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D39BC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4,88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лепных изделий под модель</w:t>
            </w:r>
          </w:p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D39BC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4,14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лепных изделий</w:t>
            </w:r>
          </w:p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D39BC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2,93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Базы под колонны высотой до 500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гипсовых лепных изделий</w:t>
            </w:r>
          </w:p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D39BC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1,89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Базы под колонны высотой до 500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лепных изделий</w:t>
            </w:r>
          </w:p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D39BC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ED39B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D39B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D39B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</w:tbl>
    <w:p w:rsidR="0084359D" w:rsidRPr="00ED39BC" w:rsidRDefault="0084359D" w:rsidP="0084359D">
      <w:pPr>
        <w:pStyle w:val="a5"/>
        <w:rPr>
          <w:rFonts w:ascii="Arial" w:hAnsi="Arial" w:cs="Arial"/>
          <w:b/>
          <w:sz w:val="2"/>
        </w:rPr>
      </w:pPr>
    </w:p>
    <w:p w:rsidR="0084359D" w:rsidRPr="000402AF" w:rsidRDefault="0084359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Pr="00387E9C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64-4. Базы по пилястрам высотой до 250 мм</w:t>
            </w: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4359D" w:rsidRDefault="0084359D" w:rsidP="0084359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4359D" w:rsidRPr="00387E9C" w:rsidTr="006D178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387E9C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387E9C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387E9C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387E9C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4359D" w:rsidRPr="00387E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87E9C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87E9C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87E9C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87E9C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4359D" w:rsidRPr="00387E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87E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цементных лепных изделий</w:t>
            </w:r>
          </w:p>
          <w:p w:rsidR="0084359D" w:rsidRPr="00387E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7E9C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387E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87E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87E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387E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87E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87E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87E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87E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4359D" w:rsidRPr="00387E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87E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87E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87E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87E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1,47</w:t>
            </w:r>
          </w:p>
        </w:tc>
      </w:tr>
      <w:tr w:rsidR="0084359D" w:rsidRPr="00387E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87E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87E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87E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87E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387E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87E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87E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387E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87E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87E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87E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87E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387E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87E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87E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387E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87E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87E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387E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87E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87E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387E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87E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87E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387E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87E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87E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Базы по пилястрам высотой до 250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87E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87E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387E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87E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87E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387E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87E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87E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387E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87E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87E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87E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87E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84359D" w:rsidRPr="00387E9C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87E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гипсовых лепных изделий</w:t>
            </w:r>
          </w:p>
          <w:p w:rsidR="0084359D" w:rsidRPr="00387E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7E9C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387E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87E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87E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387E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87E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87E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87E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87E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4359D" w:rsidRPr="00387E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87E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87E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87E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87E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84359D" w:rsidRPr="00387E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87E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87E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87E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87E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387E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87E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87E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387E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87E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87E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87E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87E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387E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87E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87E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387E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87E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87E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387E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87E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87E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387E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87E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87E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387E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87E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87E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Базы по пилястрам высотой до 250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87E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87E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387E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87E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87E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387E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87E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87E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387E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87E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87E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87E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87E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387E9C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87E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легкоудаляемых покрасок</w:t>
            </w:r>
          </w:p>
          <w:p w:rsidR="0084359D" w:rsidRPr="00387E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7E9C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387E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87E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87E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387E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87E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87E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87E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87E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84359D" w:rsidRPr="00387E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87E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87E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87E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87E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84359D" w:rsidRPr="00387E9C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87E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трудноудаляемых покрасок</w:t>
            </w:r>
          </w:p>
          <w:p w:rsidR="0084359D" w:rsidRPr="00387E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7E9C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387E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87E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87E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387E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87E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87E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87E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87E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387E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87E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87E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87E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87E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84359D" w:rsidRPr="00387E9C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87E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легкоудаляемых покрасок</w:t>
            </w:r>
          </w:p>
          <w:p w:rsidR="0084359D" w:rsidRPr="00387E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7E9C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387E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87E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87E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387E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87E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87E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87E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87E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4359D" w:rsidRPr="00387E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87E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87E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87E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87E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84359D" w:rsidRPr="00387E9C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87E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трудноудаляемых покрасок</w:t>
            </w:r>
          </w:p>
          <w:p w:rsidR="0084359D" w:rsidRPr="00387E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7E9C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387E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87E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87E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387E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87E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87E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87E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87E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4359D" w:rsidRPr="00387E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87E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87E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87E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87E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84359D" w:rsidRPr="00387E9C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87E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лепных изделий под модель</w:t>
            </w:r>
          </w:p>
          <w:p w:rsidR="0084359D" w:rsidRPr="00387E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7E9C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387E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87E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87E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387E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87E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87E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87E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87E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4359D" w:rsidRPr="00387E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87E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87E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87E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87E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84359D" w:rsidRPr="00387E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87E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87E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87E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87E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387E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87E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87E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387E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87E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87E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87E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87E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</w:tbl>
    <w:p w:rsidR="0084359D" w:rsidRPr="00387E9C" w:rsidRDefault="0084359D" w:rsidP="0084359D">
      <w:pPr>
        <w:pStyle w:val="a5"/>
        <w:rPr>
          <w:rFonts w:ascii="Arial" w:hAnsi="Arial" w:cs="Arial"/>
          <w:b/>
          <w:sz w:val="2"/>
        </w:rPr>
      </w:pPr>
    </w:p>
    <w:p w:rsidR="0084359D" w:rsidRPr="000402AF" w:rsidRDefault="0084359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Pr="00397F3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64-5. Базы по пилястрам высотой до 400 мм</w:t>
            </w: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4359D" w:rsidRDefault="0084359D" w:rsidP="0084359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4359D" w:rsidRPr="00397F3D" w:rsidTr="006D178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397F3D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397F3D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397F3D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397F3D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4359D" w:rsidRPr="00397F3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97F3D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97F3D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97F3D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97F3D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4359D" w:rsidRPr="00397F3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97F3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цементных лепных изделий</w:t>
            </w:r>
          </w:p>
          <w:p w:rsidR="0084359D" w:rsidRPr="00397F3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97F3D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397F3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97F3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97F3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397F3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97F3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97F3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97F3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97F3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4359D" w:rsidRPr="00397F3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97F3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97F3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97F3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97F3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84359D" w:rsidRPr="00397F3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97F3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97F3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97F3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97F3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4359D" w:rsidRPr="00397F3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97F3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97F3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397F3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97F3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97F3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97F3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97F3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4359D" w:rsidRPr="00397F3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97F3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97F3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397F3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97F3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97F3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397F3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97F3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97F3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397F3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97F3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97F3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397F3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97F3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97F3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Базы по пилястрам высотой до 400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97F3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97F3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397F3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97F3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97F3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397F3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97F3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97F3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397F3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97F3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97F3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97F3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97F3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397F3D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97F3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гипсовых лепных изделий</w:t>
            </w:r>
          </w:p>
          <w:p w:rsidR="0084359D" w:rsidRPr="00397F3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97F3D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397F3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97F3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97F3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397F3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97F3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97F3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97F3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97F3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4359D" w:rsidRPr="00397F3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97F3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97F3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97F3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97F3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1,26</w:t>
            </w:r>
          </w:p>
        </w:tc>
      </w:tr>
      <w:tr w:rsidR="0084359D" w:rsidRPr="00397F3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97F3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97F3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97F3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97F3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397F3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97F3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97F3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397F3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97F3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97F3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97F3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97F3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397F3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97F3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97F3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397F3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97F3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97F3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397F3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97F3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97F3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397F3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97F3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97F3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397F3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97F3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97F3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Базы по пилястрам высотой до 400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97F3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97F3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397F3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97F3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97F3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397F3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97F3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97F3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397F3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97F3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97F3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97F3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97F3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84359D" w:rsidRPr="00397F3D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97F3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легкоудаляемых покрасок</w:t>
            </w:r>
          </w:p>
          <w:p w:rsidR="0084359D" w:rsidRPr="00397F3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97F3D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397F3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97F3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97F3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397F3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97F3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97F3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97F3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97F3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84359D" w:rsidRPr="00397F3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97F3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97F3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97F3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97F3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4359D" w:rsidRPr="00397F3D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97F3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трудноудаляемых покрасок</w:t>
            </w:r>
          </w:p>
          <w:p w:rsidR="0084359D" w:rsidRPr="00397F3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97F3D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397F3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97F3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97F3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397F3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97F3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97F3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97F3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97F3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397F3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97F3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97F3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97F3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97F3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84359D" w:rsidRPr="00397F3D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97F3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легкоудаляемых покрасок</w:t>
            </w:r>
          </w:p>
          <w:p w:rsidR="0084359D" w:rsidRPr="00397F3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97F3D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397F3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97F3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97F3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397F3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97F3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97F3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97F3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97F3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4359D" w:rsidRPr="00397F3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97F3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97F3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97F3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97F3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84359D" w:rsidRPr="00397F3D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97F3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трудноудаляемых покрасок</w:t>
            </w:r>
          </w:p>
          <w:p w:rsidR="0084359D" w:rsidRPr="00397F3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97F3D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397F3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97F3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97F3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397F3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97F3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97F3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97F3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97F3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4359D" w:rsidRPr="00397F3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97F3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97F3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97F3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97F3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84359D" w:rsidRPr="00397F3D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97F3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лепных изделий под модель</w:t>
            </w:r>
          </w:p>
          <w:p w:rsidR="0084359D" w:rsidRPr="00397F3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97F3D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397F3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97F3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97F3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397F3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97F3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97F3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97F3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97F3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4359D" w:rsidRPr="00397F3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97F3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97F3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97F3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97F3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84359D" w:rsidRPr="00397F3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97F3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97F3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97F3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97F3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397F3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97F3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97F3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397F3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97F3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97F3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97F3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97F3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</w:tbl>
    <w:p w:rsidR="0084359D" w:rsidRPr="00397F3D" w:rsidRDefault="0084359D" w:rsidP="0084359D">
      <w:pPr>
        <w:pStyle w:val="a5"/>
        <w:rPr>
          <w:rFonts w:ascii="Arial" w:hAnsi="Arial" w:cs="Arial"/>
          <w:b/>
          <w:sz w:val="2"/>
        </w:rPr>
      </w:pPr>
    </w:p>
    <w:p w:rsidR="0084359D" w:rsidRPr="000402AF" w:rsidRDefault="0084359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Pr="00C85543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64-6. Базы по пилястрам высотой до 500 мм</w:t>
            </w: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4359D" w:rsidRDefault="0084359D" w:rsidP="0084359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4359D" w:rsidRPr="00C85543" w:rsidTr="006D178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C85543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C85543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C85543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C85543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4359D" w:rsidRPr="00C855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85543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85543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85543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85543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4359D" w:rsidRPr="00C855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855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цементных лепных изделий</w:t>
            </w:r>
          </w:p>
          <w:p w:rsidR="0084359D" w:rsidRPr="00C8554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5543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C855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855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855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C855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855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8554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8554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855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4359D" w:rsidRPr="00C855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855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8554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8554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855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2,35</w:t>
            </w:r>
          </w:p>
        </w:tc>
      </w:tr>
      <w:tr w:rsidR="0084359D" w:rsidRPr="00C855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855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8554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8554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855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4359D" w:rsidRPr="00C855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8554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855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C855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855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8554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8554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855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4359D" w:rsidRPr="00C855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8554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855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C855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8554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855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C855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855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855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C855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855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855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C855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8554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8554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Базы по пилястрам высотой до 500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8554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855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C855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855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855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C855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855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855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C855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8554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8554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8554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855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C85543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855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гипсовых лепных изделий</w:t>
            </w:r>
          </w:p>
          <w:p w:rsidR="0084359D" w:rsidRPr="00C8554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5543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C855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855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855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C855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855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8554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8554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855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4359D" w:rsidRPr="00C855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855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8554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8554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855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1,54</w:t>
            </w:r>
          </w:p>
        </w:tc>
      </w:tr>
      <w:tr w:rsidR="0084359D" w:rsidRPr="00C855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855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8554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8554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855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C855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8554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855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C855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855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8554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8554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855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C855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8554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855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C855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8554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855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C855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855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855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C855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855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855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C855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8554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8554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Базы по пилястрам высотой до 500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8554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855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C855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855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855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C855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855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855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C855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8554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8554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8554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855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84359D" w:rsidRPr="00C85543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855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легкоудаляемых покрасок</w:t>
            </w:r>
          </w:p>
          <w:p w:rsidR="0084359D" w:rsidRPr="00C8554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5543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C855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855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855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C855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855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8554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8554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855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C855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855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8554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8554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855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84359D" w:rsidRPr="00C85543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855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трудноудаляемых покрасок</w:t>
            </w:r>
          </w:p>
          <w:p w:rsidR="0084359D" w:rsidRPr="00C8554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5543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C855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855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855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C855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855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8554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8554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855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C855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855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8554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8554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855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84359D" w:rsidRPr="00C85543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855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легкоудаляемых покрасок</w:t>
            </w:r>
          </w:p>
          <w:p w:rsidR="0084359D" w:rsidRPr="00C8554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5543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C855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855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855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C855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855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8554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8554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855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4359D" w:rsidRPr="00C855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855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8554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8554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855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1,73</w:t>
            </w:r>
          </w:p>
        </w:tc>
      </w:tr>
      <w:tr w:rsidR="0084359D" w:rsidRPr="00C85543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855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трудноудаляемых покрасок</w:t>
            </w:r>
          </w:p>
          <w:p w:rsidR="0084359D" w:rsidRPr="00C8554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5543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C855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855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855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C855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855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8554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8554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855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4359D" w:rsidRPr="00C855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855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8554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8554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855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2,45</w:t>
            </w:r>
          </w:p>
        </w:tc>
      </w:tr>
      <w:tr w:rsidR="0084359D" w:rsidRPr="00C85543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855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лепных изделий под модель</w:t>
            </w:r>
          </w:p>
          <w:p w:rsidR="0084359D" w:rsidRPr="00C8554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5543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C855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855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855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C855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855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8554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8554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855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4359D" w:rsidRPr="00C855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855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8554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8554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855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2,07</w:t>
            </w:r>
          </w:p>
        </w:tc>
      </w:tr>
      <w:tr w:rsidR="0084359D" w:rsidRPr="00C855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855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8554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8554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855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C855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8554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855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C855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855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8554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8554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855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</w:tbl>
    <w:p w:rsidR="0084359D" w:rsidRPr="00C85543" w:rsidRDefault="0084359D" w:rsidP="0084359D">
      <w:pPr>
        <w:pStyle w:val="a5"/>
        <w:rPr>
          <w:rFonts w:ascii="Arial" w:hAnsi="Arial" w:cs="Arial"/>
          <w:b/>
          <w:sz w:val="2"/>
        </w:rPr>
      </w:pPr>
    </w:p>
    <w:p w:rsidR="0084359D" w:rsidRPr="000402AF" w:rsidRDefault="0084359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Pr="00A47F44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64-7. Балясины цилиндрические бутылочные и квадратные высотой до 750 мм</w:t>
            </w: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4359D" w:rsidRDefault="0084359D" w:rsidP="0084359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4359D" w:rsidRPr="00A47F44" w:rsidTr="006D178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цементных лепных изделий</w:t>
            </w:r>
          </w:p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47F44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Балясины цилиндрические бутылочные и квадратные без орнамента высотой до 750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гипсовых лепных изделий</w:t>
            </w:r>
          </w:p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47F44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Балясины цилиндрические бутылочные и квадратные без орнамента высотой до 750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легкоудаляемых покрасок</w:t>
            </w:r>
          </w:p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47F44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трудноудаляемых покрасок</w:t>
            </w:r>
          </w:p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47F44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легкоудаляемых покрасок</w:t>
            </w:r>
          </w:p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47F44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1,71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трудноудаляемых покрасок</w:t>
            </w:r>
          </w:p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47F44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2,41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Е64-7-7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лепных изделий под модель</w:t>
            </w:r>
          </w:p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47F44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2,01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Е64-7-8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лепных изделий</w:t>
            </w:r>
          </w:p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47F44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Балясины цилиндрические бутылочные и квадратные без орнамента высотой до 750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Е64-7-9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гипсовых лепных изделий</w:t>
            </w:r>
          </w:p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47F44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Балясины цилиндрические бутылочные и квадратные без орнамента высотой до 750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Е64-7-10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лепных изделий</w:t>
            </w:r>
          </w:p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47F44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A47F4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47F4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47F4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</w:tbl>
    <w:p w:rsidR="0084359D" w:rsidRPr="00A47F44" w:rsidRDefault="0084359D" w:rsidP="0084359D">
      <w:pPr>
        <w:pStyle w:val="a5"/>
        <w:rPr>
          <w:rFonts w:ascii="Arial" w:hAnsi="Arial" w:cs="Arial"/>
          <w:b/>
          <w:sz w:val="2"/>
        </w:rPr>
      </w:pPr>
    </w:p>
    <w:p w:rsidR="0084359D" w:rsidRPr="000402AF" w:rsidRDefault="0084359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Pr="000E3071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64-8. Балясины цилиндрические бутылочные и квадратные высотой до 1000 мм</w:t>
            </w: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4359D" w:rsidRDefault="0084359D" w:rsidP="0084359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4359D" w:rsidRPr="000E3071" w:rsidTr="006D178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цементных лепных изделий</w:t>
            </w:r>
          </w:p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E3071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Балясины цилиндрические бутылочные и квадратные без орнамента высотой до 1000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0,059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гипсовых лепных изделий</w:t>
            </w:r>
          </w:p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E3071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Балясины цилиндрические бутылочные и квадратные без орнамента высотой до 1000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легкоудаляемых покрасок</w:t>
            </w:r>
          </w:p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E3071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трудноудаляемых покрасок</w:t>
            </w:r>
          </w:p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E3071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1,56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легкоудаляемых покрасок</w:t>
            </w:r>
          </w:p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E3071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2,72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трудноудаляемых покрасок</w:t>
            </w:r>
          </w:p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E3071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3,87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лепных изделий под модель</w:t>
            </w:r>
          </w:p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E3071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3,21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Е64-8-8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лепных изделий</w:t>
            </w:r>
          </w:p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E3071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Балясины цилиндрические бутылочные и квадратные без орнамента высотой до 1000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Е64-8-9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гипсовых лепных изделий</w:t>
            </w:r>
          </w:p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E3071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Балясины цилиндрические бутылочные и квадратные без орнамента высотой до 1000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Е64-8-10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лепных изделий</w:t>
            </w:r>
          </w:p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E3071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0E307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E307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E307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</w:tbl>
    <w:p w:rsidR="0084359D" w:rsidRPr="000E3071" w:rsidRDefault="0084359D" w:rsidP="0084359D">
      <w:pPr>
        <w:pStyle w:val="a5"/>
        <w:rPr>
          <w:rFonts w:ascii="Arial" w:hAnsi="Arial" w:cs="Arial"/>
          <w:b/>
          <w:sz w:val="2"/>
        </w:rPr>
      </w:pPr>
    </w:p>
    <w:p w:rsidR="0084359D" w:rsidRPr="000402AF" w:rsidRDefault="0084359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Pr="0019459E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64-9. Полубалясины цилиндрические бутылочные и квадратные высотой до 750 мм</w:t>
            </w: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4359D" w:rsidRDefault="0084359D" w:rsidP="0084359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4359D" w:rsidRPr="0019459E" w:rsidTr="006D178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19459E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19459E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19459E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19459E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4359D" w:rsidRPr="001945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59E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59E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59E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59E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4359D" w:rsidRPr="001945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5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цементных лепных изделий</w:t>
            </w:r>
          </w:p>
          <w:p w:rsidR="0084359D" w:rsidRPr="001945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9459E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1945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5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5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1945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5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5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5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5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1945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5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5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5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5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2,17</w:t>
            </w:r>
          </w:p>
        </w:tc>
      </w:tr>
      <w:tr w:rsidR="0084359D" w:rsidRPr="001945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5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5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5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5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1945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5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5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1945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5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5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5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5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1945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5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5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1945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5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5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1945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5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5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1945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5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5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1945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5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5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Полубалясины цилиндрические бутылочные и квадратные без орнамента высотой до 750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5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5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1945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5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5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1945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5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5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1945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5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5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5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5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84359D" w:rsidRPr="0019459E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5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гипсовых лепных изделий</w:t>
            </w:r>
          </w:p>
          <w:p w:rsidR="0084359D" w:rsidRPr="001945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9459E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1945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5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5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1945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5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5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5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5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1945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5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5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5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5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84359D" w:rsidRPr="001945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5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5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5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5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1945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5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5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1945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5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5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5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5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1945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5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5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1945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5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5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1945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5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5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1945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5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5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1945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5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5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Полубалясины цилиндрические бутылочные и квадратные без орнамента высотой до 750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5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5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1945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5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5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1945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5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5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1945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5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5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5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5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84359D" w:rsidRPr="0019459E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5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легкоудаляемых покрасок</w:t>
            </w:r>
          </w:p>
          <w:p w:rsidR="0084359D" w:rsidRPr="001945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9459E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1945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5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5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1945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5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5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5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5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4359D" w:rsidRPr="001945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5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5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5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5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84359D" w:rsidRPr="0019459E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5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трудноудаляемых покрасок</w:t>
            </w:r>
          </w:p>
          <w:p w:rsidR="0084359D" w:rsidRPr="001945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9459E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1945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5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5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1945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5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5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5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5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4359D" w:rsidRPr="001945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5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5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5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5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84359D" w:rsidRPr="0019459E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5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легкоудаляемых покрасок</w:t>
            </w:r>
          </w:p>
          <w:p w:rsidR="0084359D" w:rsidRPr="001945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9459E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1945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5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5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1945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5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5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5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5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84359D" w:rsidRPr="001945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5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5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5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5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84359D" w:rsidRPr="0019459E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5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Е64-9-6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трудноудаляемых покрасок</w:t>
            </w:r>
          </w:p>
          <w:p w:rsidR="0084359D" w:rsidRPr="001945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9459E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1945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5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5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1945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5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5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5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5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84359D" w:rsidRPr="001945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5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5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5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5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84359D" w:rsidRPr="0019459E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5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Е64-9-7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лепных изделий под модель</w:t>
            </w:r>
          </w:p>
          <w:p w:rsidR="0084359D" w:rsidRPr="001945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9459E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1945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5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5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1945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5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5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5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5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4359D" w:rsidRPr="001945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5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5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5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5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</w:tbl>
    <w:p w:rsidR="0084359D" w:rsidRPr="0019459E" w:rsidRDefault="0084359D" w:rsidP="0084359D">
      <w:pPr>
        <w:pStyle w:val="a5"/>
        <w:rPr>
          <w:rFonts w:ascii="Arial" w:hAnsi="Arial" w:cs="Arial"/>
          <w:b/>
          <w:sz w:val="2"/>
        </w:rPr>
      </w:pPr>
    </w:p>
    <w:p w:rsidR="0084359D" w:rsidRPr="000402AF" w:rsidRDefault="0084359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Pr="00A26DDE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64-10. Полубалясины цилиндрические бутылочные и квадратные высотой до 1000 мм</w:t>
            </w: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4359D" w:rsidRDefault="0084359D" w:rsidP="0084359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4359D" w:rsidRPr="00A26DDE" w:rsidTr="006D178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A26DDE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A26DDE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A26DDE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A26DDE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4359D" w:rsidRPr="00A26D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26DDE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26DDE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26DDE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26DDE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4359D" w:rsidRPr="00A26D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26D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цементных лепных изделий</w:t>
            </w:r>
          </w:p>
          <w:p w:rsidR="0084359D" w:rsidRPr="00A26D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26DDE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A26D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26D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26D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A26D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26D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26D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26D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26D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A26D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26D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26D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26D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26D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2,61</w:t>
            </w:r>
          </w:p>
        </w:tc>
      </w:tr>
      <w:tr w:rsidR="0084359D" w:rsidRPr="00A26D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26D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26D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26D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26D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84359D" w:rsidRPr="00A26D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26D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26D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A26D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26D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26D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26D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26D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84359D" w:rsidRPr="00A26D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26D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26D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A26D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26D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26D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A26D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26D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26D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A26D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26D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26D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A26D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26D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26D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Полубалясины цилиндрические бутылочные и квадратные без орнамента высотой до 1000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26D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26D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A26D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26D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26D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A26D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26D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26D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A26D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26D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26D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26D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26D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84359D" w:rsidRPr="00A26DDE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26D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гипсовых лепных изделий</w:t>
            </w:r>
          </w:p>
          <w:p w:rsidR="0084359D" w:rsidRPr="00A26D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26DDE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A26D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26D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26D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A26D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26D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26D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26D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26D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A26D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26D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26D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26D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26D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84359D" w:rsidRPr="00A26D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26D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26D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26D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26D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A26D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26D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26D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A26D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26D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26D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26D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26D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A26D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26D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26D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A26D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26D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26D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A26D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26D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26D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A26D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26D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26D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A26D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26D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26D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Полубалясины цилиндрические бутылочные и квадратные без орнамента высотой до 1000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26D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26D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A26D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26D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26D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A26D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26D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26D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A26D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26D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26D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26D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26D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84359D" w:rsidRPr="00A26DDE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26D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легкоудаляемых покрасок</w:t>
            </w:r>
          </w:p>
          <w:p w:rsidR="0084359D" w:rsidRPr="00A26D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26DDE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A26D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26D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26D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A26D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26D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26D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26D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26D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4359D" w:rsidRPr="00A26D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26D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26D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26D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26D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4359D" w:rsidRPr="00A26DDE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26D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трудноудаляемых покрасок</w:t>
            </w:r>
          </w:p>
          <w:p w:rsidR="0084359D" w:rsidRPr="00A26D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26DDE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A26D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26D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26D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A26D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26D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26D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26D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26D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4359D" w:rsidRPr="00A26D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26D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26D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26D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26D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84359D" w:rsidRPr="00A26DDE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26D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легкоудаляемых покрасок</w:t>
            </w:r>
          </w:p>
          <w:p w:rsidR="0084359D" w:rsidRPr="00A26D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26DDE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A26D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26D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26D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A26D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26D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26D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26D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26D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84359D" w:rsidRPr="00A26D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26D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26D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26D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26D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84359D" w:rsidRPr="00A26DDE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26D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Е64-10-6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трудноудаляемых покрасок</w:t>
            </w:r>
          </w:p>
          <w:p w:rsidR="0084359D" w:rsidRPr="00A26D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26DDE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A26D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26D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26D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A26D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26D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26D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26D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26D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84359D" w:rsidRPr="00A26D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26D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26D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26D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26D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1,93</w:t>
            </w:r>
          </w:p>
        </w:tc>
      </w:tr>
      <w:tr w:rsidR="0084359D" w:rsidRPr="00A26DDE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26D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Е64-10-7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лепных изделий под модель</w:t>
            </w:r>
          </w:p>
          <w:p w:rsidR="0084359D" w:rsidRPr="00A26D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26DDE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A26D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26D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26D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A26D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26D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26D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26D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26D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4359D" w:rsidRPr="00A26D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26D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26D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26D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26D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1,68</w:t>
            </w:r>
          </w:p>
        </w:tc>
      </w:tr>
      <w:tr w:rsidR="0084359D" w:rsidRPr="00A26D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26D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26D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26D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26D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A26D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26D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26D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A26D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26D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26D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26D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26D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</w:tbl>
    <w:p w:rsidR="0084359D" w:rsidRPr="00A26DDE" w:rsidRDefault="0084359D" w:rsidP="0084359D">
      <w:pPr>
        <w:pStyle w:val="a5"/>
        <w:rPr>
          <w:rFonts w:ascii="Arial" w:hAnsi="Arial" w:cs="Arial"/>
          <w:b/>
          <w:sz w:val="2"/>
        </w:rPr>
      </w:pPr>
    </w:p>
    <w:p w:rsidR="0084359D" w:rsidRPr="000402AF" w:rsidRDefault="0084359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Pr="006125EF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64-11. Вазы высотой до 500 мм</w:t>
            </w: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4359D" w:rsidRDefault="0084359D" w:rsidP="0084359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4359D" w:rsidRPr="006125EF" w:rsidTr="006D178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цементных лепных изделий</w:t>
            </w:r>
          </w:p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125EF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3,55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Вазы гладкие высотой до 500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гипсовых лепных изделий</w:t>
            </w:r>
          </w:p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125EF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Вазы гладкие высотой до 500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легкоудаляемых покрасок</w:t>
            </w:r>
          </w:p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125EF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трудноудаляемых покрасок</w:t>
            </w:r>
          </w:p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125EF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легкоудаляемых покрасок</w:t>
            </w:r>
          </w:p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125EF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2,34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трудноудаляемых покрасок</w:t>
            </w:r>
          </w:p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125EF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3,33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лепных изделий под модель</w:t>
            </w:r>
          </w:p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125EF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2,83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лепных изделий</w:t>
            </w:r>
          </w:p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125EF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2,56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Вазы гладкие высотой до 500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гипсовых лепных изделий</w:t>
            </w:r>
          </w:p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125EF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1,67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Вазы гладкие высотой до 500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Е64-11-10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лепных изделий</w:t>
            </w:r>
          </w:p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125EF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6125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125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125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</w:tbl>
    <w:p w:rsidR="0084359D" w:rsidRPr="006125EF" w:rsidRDefault="0084359D" w:rsidP="0084359D">
      <w:pPr>
        <w:pStyle w:val="a5"/>
        <w:rPr>
          <w:rFonts w:ascii="Arial" w:hAnsi="Arial" w:cs="Arial"/>
          <w:b/>
          <w:sz w:val="2"/>
        </w:rPr>
      </w:pPr>
    </w:p>
    <w:p w:rsidR="0084359D" w:rsidRPr="000402AF" w:rsidRDefault="0084359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Pr="00BA33E4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64-12. Вазы высотой до 750 мм</w:t>
            </w: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4359D" w:rsidRDefault="0084359D" w:rsidP="0084359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4359D" w:rsidRPr="00BA33E4" w:rsidTr="006D178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цементных лепных изделий</w:t>
            </w:r>
          </w:p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A33E4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4,78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Вазы гладкие высотой до 750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гипсовых лепных изделий</w:t>
            </w:r>
          </w:p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A33E4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3,31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Вазы гладкие высотой до 750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легкоудаляемых покрасок</w:t>
            </w:r>
          </w:p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A33E4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трудноудаляемых покрасок</w:t>
            </w:r>
          </w:p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A33E4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1,88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легкоудаляемых покрасок</w:t>
            </w:r>
          </w:p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A33E4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Е64-12-6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трудноудаляемых покрасок</w:t>
            </w:r>
          </w:p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A33E4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5,22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лепных изделий под модель</w:t>
            </w:r>
          </w:p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A33E4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4,43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лепных изделий</w:t>
            </w:r>
          </w:p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A33E4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3,15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Вазы гладкие высотой до 750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гипсовых лепных изделий</w:t>
            </w:r>
          </w:p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A33E4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Вазы гладкие высотой до 750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Е64-12-10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лепных изделий</w:t>
            </w:r>
          </w:p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A33E4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BA33E4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A33E4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A33E4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0,0265</w:t>
            </w:r>
          </w:p>
        </w:tc>
      </w:tr>
    </w:tbl>
    <w:p w:rsidR="0084359D" w:rsidRPr="00BA33E4" w:rsidRDefault="0084359D" w:rsidP="0084359D">
      <w:pPr>
        <w:pStyle w:val="a5"/>
        <w:rPr>
          <w:rFonts w:ascii="Arial" w:hAnsi="Arial" w:cs="Arial"/>
          <w:b/>
          <w:sz w:val="2"/>
        </w:rPr>
      </w:pPr>
    </w:p>
    <w:p w:rsidR="0084359D" w:rsidRPr="000402AF" w:rsidRDefault="0084359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Pr="000F345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64-13. Вазы высотой до 1000 мм</w:t>
            </w: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4359D" w:rsidRDefault="0084359D" w:rsidP="0084359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4359D" w:rsidRPr="000F345D" w:rsidTr="006D178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цементных лепных изделий</w:t>
            </w:r>
          </w:p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F345D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5,82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Вазы гладкие высотой до 1000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гипсовых лепных изделий</w:t>
            </w:r>
          </w:p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F345D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3,97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Вазы гладкие высотой до 1000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легкоудаляемых покрасок</w:t>
            </w:r>
          </w:p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F345D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трудноудаляемых покрасок</w:t>
            </w:r>
          </w:p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F345D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2,35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легкоудаляемых покрасок</w:t>
            </w:r>
          </w:p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F345D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4,89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Е64-13-6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трудноудаляемых покрасок</w:t>
            </w:r>
          </w:p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F345D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6,68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лепных изделий под модель</w:t>
            </w:r>
          </w:p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F345D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5,82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лепных изделий</w:t>
            </w:r>
          </w:p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F345D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3,75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Вазы гладкие высотой до 1000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Е64-13-9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гипсовых лепных изделий</w:t>
            </w:r>
          </w:p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F345D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Вазы гладкие высотой до 1000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Е64-13-10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лепных изделий</w:t>
            </w:r>
          </w:p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F345D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0F345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45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45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0,0375</w:t>
            </w:r>
          </w:p>
        </w:tc>
      </w:tr>
    </w:tbl>
    <w:p w:rsidR="0084359D" w:rsidRPr="000F345D" w:rsidRDefault="0084359D" w:rsidP="0084359D">
      <w:pPr>
        <w:pStyle w:val="a5"/>
        <w:rPr>
          <w:rFonts w:ascii="Arial" w:hAnsi="Arial" w:cs="Arial"/>
          <w:b/>
          <w:sz w:val="2"/>
        </w:rPr>
      </w:pPr>
    </w:p>
    <w:p w:rsidR="0084359D" w:rsidRPr="000402AF" w:rsidRDefault="0084359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Pr="00F566C8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64-14. Венки диаметром до 500 мм</w:t>
            </w: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4359D" w:rsidRDefault="0084359D" w:rsidP="0084359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4359D" w:rsidRPr="00F566C8" w:rsidTr="006D178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цементных лепных изделий</w:t>
            </w:r>
          </w:p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566C8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3,44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Венки с легким и сложным рисунком диаметром до 500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гипсовых лепных изделий</w:t>
            </w:r>
          </w:p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566C8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Венки с легким и сложным рисунком диаметром до 500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легкоудаляемых покрасок</w:t>
            </w:r>
          </w:p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566C8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трудноудаляемых покрасок</w:t>
            </w:r>
          </w:p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566C8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легкоудаляемых покрасок</w:t>
            </w:r>
          </w:p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566C8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1,87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трудноудаляемых покрасок</w:t>
            </w:r>
          </w:p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566C8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2,51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лепных изделий под модель</w:t>
            </w:r>
          </w:p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566C8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2,47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Е64-14-8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лепных изделий</w:t>
            </w:r>
          </w:p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566C8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1,93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Венки с легким и сложным рисунком диаметром до 500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Е64-14-9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гипсовых лепных изделий</w:t>
            </w:r>
          </w:p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566C8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Венки с легким и сложным рисунком диаметром до 500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Е64-14-10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лепных изделий</w:t>
            </w:r>
          </w:p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566C8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F566C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566C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566C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0,0165</w:t>
            </w:r>
          </w:p>
        </w:tc>
      </w:tr>
    </w:tbl>
    <w:p w:rsidR="0084359D" w:rsidRPr="00F566C8" w:rsidRDefault="0084359D" w:rsidP="0084359D">
      <w:pPr>
        <w:pStyle w:val="a5"/>
        <w:rPr>
          <w:rFonts w:ascii="Arial" w:hAnsi="Arial" w:cs="Arial"/>
          <w:b/>
          <w:sz w:val="2"/>
        </w:rPr>
      </w:pPr>
    </w:p>
    <w:p w:rsidR="0084359D" w:rsidRPr="000402AF" w:rsidRDefault="0084359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Pr="001454F8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64-15. Венки диаметром до 1000 мм</w:t>
            </w: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4359D" w:rsidRDefault="0084359D" w:rsidP="0084359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4359D" w:rsidRPr="001454F8" w:rsidTr="006D178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цементных лепных изделий</w:t>
            </w:r>
          </w:p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54F8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5,73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Венки с легким и сложным рисунком диаметром до 1000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гипсовых лепных изделий</w:t>
            </w:r>
          </w:p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54F8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3,99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Венки с легким и сложным рисунком диаметром до 1000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легкоудаляемых покрасок</w:t>
            </w:r>
          </w:p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54F8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трудноудаляемых покрасок</w:t>
            </w:r>
          </w:p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54F8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1,49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легкоудаляемых покрасок</w:t>
            </w:r>
          </w:p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54F8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Е64-15-6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трудноудаляемых покрасок</w:t>
            </w:r>
          </w:p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54F8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4,57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Е64-15-7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лепных изделий под модель</w:t>
            </w:r>
          </w:p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54F8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4,61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Е64-15-8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лепных изделий</w:t>
            </w:r>
          </w:p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54F8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3,07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Венки с легким и сложным рисунком диаметром до 1000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Е64-15-9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гипсовых лепных изделий</w:t>
            </w:r>
          </w:p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54F8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1,94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Венки с легким и сложным рисунком диаметром до 1000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Е64-15-10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лепных изделий</w:t>
            </w:r>
          </w:p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54F8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1454F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454F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454F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0,065</w:t>
            </w:r>
          </w:p>
        </w:tc>
      </w:tr>
    </w:tbl>
    <w:p w:rsidR="0084359D" w:rsidRPr="001454F8" w:rsidRDefault="0084359D" w:rsidP="0084359D">
      <w:pPr>
        <w:pStyle w:val="a5"/>
        <w:rPr>
          <w:rFonts w:ascii="Arial" w:hAnsi="Arial" w:cs="Arial"/>
          <w:b/>
          <w:sz w:val="2"/>
        </w:rPr>
      </w:pPr>
    </w:p>
    <w:p w:rsidR="0084359D" w:rsidRPr="000402AF" w:rsidRDefault="0084359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Pr="00CC1D4F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64-16. Гербы высотой до 500 мм</w:t>
            </w: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4359D" w:rsidRDefault="0084359D" w:rsidP="0084359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4359D" w:rsidRPr="00CC1D4F" w:rsidTr="006D178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цементных лепных изделий</w:t>
            </w:r>
          </w:p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C1D4F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5,22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Гербы высотой до 500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гипсовых лепных изделий</w:t>
            </w:r>
          </w:p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C1D4F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3,75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Гербы высотой до 500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легкоудаляемых покрасок</w:t>
            </w:r>
          </w:p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C1D4F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трудноудаляемых покрасок</w:t>
            </w:r>
          </w:p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C1D4F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легкоудаляемых покрасок</w:t>
            </w:r>
          </w:p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C1D4F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1,68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трудноудаляемых покрасок</w:t>
            </w:r>
          </w:p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C1D4F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лепных изделий под модель</w:t>
            </w:r>
          </w:p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C1D4F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2,35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Е64-16-8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лепных изделий</w:t>
            </w:r>
          </w:p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C1D4F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3,21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Гербы высотой до 500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Е64-16-9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гипсовых лепных изделий</w:t>
            </w:r>
          </w:p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C1D4F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2,31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Гербы высотой до 500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Е64-16-10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лепных изделий</w:t>
            </w:r>
          </w:p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C1D4F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CC1D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C1D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C1D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0,038</w:t>
            </w:r>
          </w:p>
        </w:tc>
      </w:tr>
    </w:tbl>
    <w:p w:rsidR="0084359D" w:rsidRPr="00CC1D4F" w:rsidRDefault="0084359D" w:rsidP="0084359D">
      <w:pPr>
        <w:pStyle w:val="a5"/>
        <w:rPr>
          <w:rFonts w:ascii="Arial" w:hAnsi="Arial" w:cs="Arial"/>
          <w:b/>
          <w:sz w:val="2"/>
        </w:rPr>
      </w:pPr>
    </w:p>
    <w:p w:rsidR="0084359D" w:rsidRPr="000402AF" w:rsidRDefault="0084359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Pr="003C4757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64-17. Гербы высотой до 1000 мм</w:t>
            </w: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4359D" w:rsidRDefault="0084359D" w:rsidP="0084359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4359D" w:rsidRPr="003C4757" w:rsidTr="006D178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цементных лепных изделий</w:t>
            </w:r>
          </w:p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4757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8,53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Гербы высотой до 1000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гипсовых лепных изделий</w:t>
            </w:r>
          </w:p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4757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6,07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Гербы высотой до 1000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легкоудаляемых покрасок</w:t>
            </w:r>
          </w:p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4757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трудноудаляемых покрасок</w:t>
            </w:r>
          </w:p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4757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1,68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легкоудаляемых покрасок</w:t>
            </w:r>
          </w:p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4757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2,97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трудноудаляемых покрасок</w:t>
            </w:r>
          </w:p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4757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4,22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Е64-17-7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лепных изделий под модель</w:t>
            </w:r>
          </w:p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4757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4,01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Е64-17-8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лепных изделий</w:t>
            </w:r>
          </w:p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4757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4,96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Гербы высотой до 1000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Е64-17-9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гипсовых лепных изделий</w:t>
            </w:r>
          </w:p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4757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3,25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Гербы высотой до 1000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Е64-17-10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лепных изделий</w:t>
            </w:r>
          </w:p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4757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3C47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C47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C47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0,077</w:t>
            </w:r>
          </w:p>
        </w:tc>
      </w:tr>
    </w:tbl>
    <w:p w:rsidR="0084359D" w:rsidRPr="003C4757" w:rsidRDefault="0084359D" w:rsidP="0084359D">
      <w:pPr>
        <w:pStyle w:val="a5"/>
        <w:rPr>
          <w:rFonts w:ascii="Arial" w:hAnsi="Arial" w:cs="Arial"/>
          <w:b/>
          <w:sz w:val="2"/>
        </w:rPr>
      </w:pPr>
    </w:p>
    <w:p w:rsidR="0084359D" w:rsidRPr="000402AF" w:rsidRDefault="0084359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Pr="00FE19B3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64-18. Гирлянды длиной по огибу до 750 мм</w:t>
            </w: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4359D" w:rsidRDefault="0084359D" w:rsidP="0084359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4359D" w:rsidRPr="00FE19B3" w:rsidTr="006D178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цементных лепных изделий</w:t>
            </w:r>
          </w:p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E19B3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5,47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Гирлянды длиной по огибу до 750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гипсовых лепных изделий</w:t>
            </w:r>
          </w:p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E19B3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3,89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Гирлянды длиной по огибу до 750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легкоудаляемых покрасок</w:t>
            </w:r>
          </w:p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E19B3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трудноудаляемых покрасок</w:t>
            </w:r>
          </w:p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E19B3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легкоудаляемых покрасок</w:t>
            </w:r>
          </w:p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E19B3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2,23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трудноудаляемых покрасок</w:t>
            </w:r>
          </w:p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E19B3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2,86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лепных изделий под модель</w:t>
            </w:r>
          </w:p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E19B3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Е64-18-8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лепных изделий</w:t>
            </w:r>
          </w:p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E19B3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3,48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Гирлянды длиной по огибу до 750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Е64-18-9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гипсовых лепных изделий</w:t>
            </w:r>
          </w:p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E19B3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2,33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Гирлянды длиной по огибу до 750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Е64-18-10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лепных изделий</w:t>
            </w:r>
          </w:p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E19B3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FE19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E19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E19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</w:tbl>
    <w:p w:rsidR="0084359D" w:rsidRPr="00FE19B3" w:rsidRDefault="0084359D" w:rsidP="0084359D">
      <w:pPr>
        <w:pStyle w:val="a5"/>
        <w:rPr>
          <w:rFonts w:ascii="Arial" w:hAnsi="Arial" w:cs="Arial"/>
          <w:b/>
          <w:sz w:val="2"/>
        </w:rPr>
      </w:pPr>
    </w:p>
    <w:p w:rsidR="0084359D" w:rsidRPr="000402AF" w:rsidRDefault="0084359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Pr="00C32A78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64-19. Гирлянды длиной по огибу до 1000 мм</w:t>
            </w: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4359D" w:rsidRDefault="0084359D" w:rsidP="0084359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4359D" w:rsidRPr="00C32A78" w:rsidTr="006D178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цементных лепных изделий</w:t>
            </w:r>
          </w:p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32A78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6,76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Гирлянды длиной по огибу до 1000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гипсовых лепных изделий</w:t>
            </w:r>
          </w:p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32A78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4,83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Гирлянды длиной по огибу до 1000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легкоудаляемых покрасок</w:t>
            </w:r>
          </w:p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32A78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трудноудаляемых покрасок</w:t>
            </w:r>
          </w:p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32A78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легкоудаляемых покрасок</w:t>
            </w:r>
          </w:p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32A78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3,64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трудноудаляемых покрасок</w:t>
            </w:r>
          </w:p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32A78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4,73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Е64-19-7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лепных изделий под модель</w:t>
            </w:r>
          </w:p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32A78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4,67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Е64-19-8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лепных изделий</w:t>
            </w:r>
          </w:p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32A78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3,75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Гирлянды длиной по огибу до 1000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Е64-19-9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гипсовых лепных изделий</w:t>
            </w:r>
          </w:p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32A78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2,56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Гирлянды длиной по огибу до 1000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Е64-19-10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лепных изделий</w:t>
            </w:r>
          </w:p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32A78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C32A7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32A7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32A7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</w:tbl>
    <w:p w:rsidR="0084359D" w:rsidRPr="00C32A78" w:rsidRDefault="0084359D" w:rsidP="0084359D">
      <w:pPr>
        <w:pStyle w:val="a5"/>
        <w:rPr>
          <w:rFonts w:ascii="Arial" w:hAnsi="Arial" w:cs="Arial"/>
          <w:b/>
          <w:sz w:val="2"/>
        </w:rPr>
      </w:pPr>
    </w:p>
    <w:p w:rsidR="0084359D" w:rsidRPr="000402AF" w:rsidRDefault="0084359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Pr="00D64D5F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64-20. Капители дорические и тосканские высотой до 250 мм</w:t>
            </w: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4359D" w:rsidRDefault="0084359D" w:rsidP="0084359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4359D" w:rsidRPr="00D64D5F" w:rsidTr="006D178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цементных лепных изделий</w:t>
            </w:r>
          </w:p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64D5F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9,66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Капители дорические и тосканские высотой до 250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гипсовых лепных изделий</w:t>
            </w:r>
          </w:p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64D5F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Капители дорические и тосканские высотой до 250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легкоудаляемых покрасок</w:t>
            </w:r>
          </w:p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64D5F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трудноудаляемых покрасок</w:t>
            </w:r>
          </w:p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64D5F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легкоудаляемых покрасок</w:t>
            </w:r>
          </w:p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64D5F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трудноудаляемых покрасок</w:t>
            </w:r>
          </w:p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64D5F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Е64-20-7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лепных изделий под модель</w:t>
            </w:r>
          </w:p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64D5F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2,96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Е64-20-8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лепных изделий</w:t>
            </w:r>
          </w:p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64D5F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6,32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Капители дорические и тосканские высотой до 250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Е64-20-9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гипсовых лепных изделий</w:t>
            </w:r>
          </w:p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64D5F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5,03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Капители дорические и тосканские высотой до 250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Е64-20-10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лепных изделий</w:t>
            </w:r>
          </w:p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64D5F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D64D5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64D5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64D5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0,0165</w:t>
            </w:r>
          </w:p>
        </w:tc>
      </w:tr>
    </w:tbl>
    <w:p w:rsidR="0084359D" w:rsidRPr="00D64D5F" w:rsidRDefault="0084359D" w:rsidP="0084359D">
      <w:pPr>
        <w:pStyle w:val="a5"/>
        <w:rPr>
          <w:rFonts w:ascii="Arial" w:hAnsi="Arial" w:cs="Arial"/>
          <w:b/>
          <w:sz w:val="2"/>
        </w:rPr>
      </w:pPr>
    </w:p>
    <w:p w:rsidR="0084359D" w:rsidRPr="000402AF" w:rsidRDefault="0084359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Pr="002871FB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64-21. Капители дорические и тосканские высотой до 500 мм</w:t>
            </w: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4359D" w:rsidRDefault="0084359D" w:rsidP="0084359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4359D" w:rsidRPr="002871FB" w:rsidTr="006D178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цементных лепных изделий</w:t>
            </w:r>
          </w:p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871FB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11,54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Капители дорические и тосканские высотой до 500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гипсовых лепных изделий</w:t>
            </w:r>
          </w:p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871FB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9,04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Капители дорические и тосканские высотой до 500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легкоудаляемых покрасок</w:t>
            </w:r>
          </w:p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871FB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трудноудаляемых покрасок</w:t>
            </w:r>
          </w:p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871FB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легкоудаляемых покрасок</w:t>
            </w:r>
          </w:p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871FB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4,17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Е64-21-6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трудноудаляемых покрасок</w:t>
            </w:r>
          </w:p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871FB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лепных изделий под модель</w:t>
            </w:r>
          </w:p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871FB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5,03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лепных изделий</w:t>
            </w:r>
          </w:p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871FB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7,09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Капители дорические и тосканские высотой до 500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гипсовых лепных изделий</w:t>
            </w:r>
          </w:p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871FB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5,46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Капители дорические и тосканские высотой до 500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Е64-21-10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лепных изделий</w:t>
            </w:r>
          </w:p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871FB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2871F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871F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871F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0,055</w:t>
            </w:r>
          </w:p>
        </w:tc>
      </w:tr>
    </w:tbl>
    <w:p w:rsidR="0084359D" w:rsidRPr="002871FB" w:rsidRDefault="0084359D" w:rsidP="0084359D">
      <w:pPr>
        <w:pStyle w:val="a5"/>
        <w:rPr>
          <w:rFonts w:ascii="Arial" w:hAnsi="Arial" w:cs="Arial"/>
          <w:b/>
          <w:sz w:val="2"/>
        </w:rPr>
      </w:pPr>
    </w:p>
    <w:p w:rsidR="0084359D" w:rsidRPr="000402AF" w:rsidRDefault="0084359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Pr="008302A7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64-22. Капители ионические высотой до 250 мм</w:t>
            </w: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4359D" w:rsidRDefault="0084359D" w:rsidP="0084359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4359D" w:rsidRPr="008302A7" w:rsidTr="006D178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цементных лепных изделий</w:t>
            </w:r>
          </w:p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302A7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9,66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Капители ионические гладкие высотой до 250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гипсовых лепных изделий</w:t>
            </w:r>
          </w:p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302A7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Капители ионические гладкие высотой до 250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легкоудаляемых покрасок</w:t>
            </w:r>
          </w:p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302A7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трудноудаляемых покрасок</w:t>
            </w:r>
          </w:p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302A7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легкоудаляемых покрасок</w:t>
            </w:r>
          </w:p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302A7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2,65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трудноудаляемых покрасок</w:t>
            </w:r>
          </w:p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302A7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3,72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лепных изделий под модель</w:t>
            </w:r>
          </w:p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302A7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3,31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лепных изделий</w:t>
            </w:r>
          </w:p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302A7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6,32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Капители ионические гладкие высотой до 250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гипсовых лепных изделий</w:t>
            </w:r>
          </w:p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302A7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5,03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Капители ионические гладкие высотой до 250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Е64-22-10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лепных изделий</w:t>
            </w:r>
          </w:p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302A7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8302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02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02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0,0165</w:t>
            </w:r>
          </w:p>
        </w:tc>
      </w:tr>
    </w:tbl>
    <w:p w:rsidR="0084359D" w:rsidRPr="008302A7" w:rsidRDefault="0084359D" w:rsidP="0084359D">
      <w:pPr>
        <w:pStyle w:val="a5"/>
        <w:rPr>
          <w:rFonts w:ascii="Arial" w:hAnsi="Arial" w:cs="Arial"/>
          <w:b/>
          <w:sz w:val="2"/>
        </w:rPr>
      </w:pPr>
    </w:p>
    <w:p w:rsidR="0084359D" w:rsidRPr="000402AF" w:rsidRDefault="0084359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Pr="00C273EC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64-23. Капители ионические высотой до 500 мм</w:t>
            </w: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4359D" w:rsidRDefault="0084359D" w:rsidP="0084359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4359D" w:rsidRPr="00C273EC" w:rsidTr="006D178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цементных лепных изделий</w:t>
            </w:r>
          </w:p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273EC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11,54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Капители ионические гладкие высотой до 500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гипсовых лепных изделий</w:t>
            </w:r>
          </w:p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273EC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9,04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Капители ионические гладкие высотой до 500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легкоудаляемых покрасок</w:t>
            </w:r>
          </w:p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273EC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трудноудаляемых покрасок</w:t>
            </w:r>
          </w:p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273EC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2,85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легкоудаляемых покрасок</w:t>
            </w:r>
          </w:p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273EC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6,67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Е64-23-6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трудноудаляемых покрасок</w:t>
            </w:r>
          </w:p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273EC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11,44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лепных изделий под модель</w:t>
            </w:r>
          </w:p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273EC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9,94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лепных изделий</w:t>
            </w:r>
          </w:p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273EC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9,21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Капители ионические гладкие высотой до 500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Е64-23-9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гипсовых лепных изделий</w:t>
            </w:r>
          </w:p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273EC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7,08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Капители ионические гладкие высотой до 500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Е64-23-10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лепных изделий</w:t>
            </w:r>
          </w:p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273EC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1,41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C273E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273E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273E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0,055</w:t>
            </w:r>
          </w:p>
        </w:tc>
      </w:tr>
    </w:tbl>
    <w:p w:rsidR="0084359D" w:rsidRPr="00C273EC" w:rsidRDefault="0084359D" w:rsidP="0084359D">
      <w:pPr>
        <w:pStyle w:val="a5"/>
        <w:rPr>
          <w:rFonts w:ascii="Arial" w:hAnsi="Arial" w:cs="Arial"/>
          <w:b/>
          <w:sz w:val="2"/>
        </w:rPr>
      </w:pPr>
    </w:p>
    <w:p w:rsidR="0084359D" w:rsidRPr="000402AF" w:rsidRDefault="0084359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Pr="00947B9E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64-24. Капители коринфские высотой до 500 мм</w:t>
            </w: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4359D" w:rsidRDefault="0084359D" w:rsidP="0084359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4359D" w:rsidRPr="00947B9E" w:rsidTr="006D178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цементных лепных изделий</w:t>
            </w:r>
          </w:p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47B9E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19,2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Капители коринфские сборные высотой до 500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гипсовых лепных изделий</w:t>
            </w:r>
          </w:p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47B9E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15,18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Капители коринфские сборные высотой до 500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легкоудаляемых покрасок</w:t>
            </w:r>
          </w:p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47B9E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трудноудаляемых покрасок</w:t>
            </w:r>
          </w:p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47B9E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2,33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легкоудаляемых покрасок</w:t>
            </w:r>
          </w:p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47B9E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11,04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Е64-24-6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трудноудаляемых покрасок</w:t>
            </w:r>
          </w:p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47B9E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12,05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лепных изделий под модель</w:t>
            </w:r>
          </w:p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47B9E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11,67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Е64-24-8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лепных изделий</w:t>
            </w:r>
          </w:p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47B9E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12,78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Капители коринфские сборные высотой до 500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Е64-24-9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гипсовых лепных изделий</w:t>
            </w:r>
          </w:p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47B9E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Капители коринфские сборные высотой до 500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Е64-24-10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лепных изделий</w:t>
            </w:r>
          </w:p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47B9E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947B9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47B9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47B9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0,0525</w:t>
            </w:r>
          </w:p>
        </w:tc>
      </w:tr>
    </w:tbl>
    <w:p w:rsidR="0084359D" w:rsidRPr="00947B9E" w:rsidRDefault="0084359D" w:rsidP="0084359D">
      <w:pPr>
        <w:pStyle w:val="a5"/>
        <w:rPr>
          <w:rFonts w:ascii="Arial" w:hAnsi="Arial" w:cs="Arial"/>
          <w:b/>
          <w:sz w:val="2"/>
        </w:rPr>
      </w:pPr>
    </w:p>
    <w:p w:rsidR="0084359D" w:rsidRPr="000402AF" w:rsidRDefault="0084359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Pr="00CF2949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64-25. Капители коринфские высотой до 750 мм</w:t>
            </w: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4359D" w:rsidRDefault="0084359D" w:rsidP="0084359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4359D" w:rsidRPr="00CF2949" w:rsidTr="006D178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цементных лепных изделий</w:t>
            </w:r>
          </w:p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F2949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24,34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Капители коринфские сборные высотой до 750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гипсовых лепных изделий</w:t>
            </w:r>
          </w:p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F2949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18,57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Капители коринфские сборные высотой до 750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легкоудаляемых покрасок</w:t>
            </w:r>
          </w:p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F2949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1,19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трудноудаляемых покрасок</w:t>
            </w:r>
          </w:p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F2949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4,66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легкоудаляемых покрасок</w:t>
            </w:r>
          </w:p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F2949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20,45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Е64-25-6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трудноудаляемых покрасок</w:t>
            </w:r>
          </w:p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F2949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24,09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Е64-25-7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лепных изделий под модель</w:t>
            </w:r>
          </w:p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F2949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23,21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Е64-25-8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лепных изделий</w:t>
            </w:r>
          </w:p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F2949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15,38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Капители коринфские сборные высотой до 750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Е64-25-9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гипсовых лепных изделий</w:t>
            </w:r>
          </w:p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F2949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11,09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Капители коринфские сборные высотой до 750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Е64-25-10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лепных изделий</w:t>
            </w:r>
          </w:p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F2949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2,62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CF294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F294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F294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</w:tbl>
    <w:p w:rsidR="0084359D" w:rsidRPr="00CF2949" w:rsidRDefault="0084359D" w:rsidP="0084359D">
      <w:pPr>
        <w:pStyle w:val="a5"/>
        <w:rPr>
          <w:rFonts w:ascii="Arial" w:hAnsi="Arial" w:cs="Arial"/>
          <w:b/>
          <w:sz w:val="2"/>
        </w:rPr>
      </w:pPr>
    </w:p>
    <w:p w:rsidR="0084359D" w:rsidRPr="000402AF" w:rsidRDefault="0084359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Pr="00C73927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64-26. Капители коринфские высотой до 1000 мм</w:t>
            </w: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4359D" w:rsidRDefault="0084359D" w:rsidP="0084359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4359D" w:rsidRPr="00C73927" w:rsidTr="006D178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цементных лепных изделий</w:t>
            </w:r>
          </w:p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73927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48,05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Капители коринфские сборные высотой до 1000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гипсовых лепных изделий</w:t>
            </w:r>
          </w:p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73927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34,25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Капители коринфские сборные высотой до 1000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легкоудаляемых покрасок</w:t>
            </w:r>
          </w:p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73927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1,76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трудноудаляемых покрасок</w:t>
            </w:r>
          </w:p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73927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легкоудаляемых покрасок</w:t>
            </w:r>
          </w:p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73927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30,99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Е64-26-6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трудноудаляемых покрасок</w:t>
            </w:r>
          </w:p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73927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36,39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лепных изделий под модель</w:t>
            </w:r>
          </w:p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73927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35,01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Е64-26-8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лепных изделий</w:t>
            </w:r>
          </w:p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73927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32,73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Капители коринфские сборные высотой до 1000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Е64-26-9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гипсовых лепных изделий</w:t>
            </w:r>
          </w:p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73927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21,47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Капители коринфские сборные высотой до 1000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Е64-26-10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лепных изделий</w:t>
            </w:r>
          </w:p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73927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3,68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C7392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7392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7392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0,105</w:t>
            </w:r>
          </w:p>
        </w:tc>
      </w:tr>
    </w:tbl>
    <w:p w:rsidR="0084359D" w:rsidRPr="00C73927" w:rsidRDefault="0084359D" w:rsidP="0084359D">
      <w:pPr>
        <w:pStyle w:val="a5"/>
        <w:rPr>
          <w:rFonts w:ascii="Arial" w:hAnsi="Arial" w:cs="Arial"/>
          <w:b/>
          <w:sz w:val="2"/>
        </w:rPr>
      </w:pPr>
    </w:p>
    <w:p w:rsidR="0084359D" w:rsidRPr="000402AF" w:rsidRDefault="0084359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Pr="00A56505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64-27. Картуши с наибольшим измерением (высота, ширина) до 500 мм</w:t>
            </w: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4359D" w:rsidRDefault="0084359D" w:rsidP="0084359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4359D" w:rsidRPr="00A56505" w:rsidTr="006D178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цементных лепных изделий</w:t>
            </w:r>
          </w:p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56505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3,34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Картуши с наибольшим измерением (высота, ширина) до 500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гипсовых лепных изделий</w:t>
            </w:r>
          </w:p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56505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2,48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Картуши с наибольшим измерением (высота, ширина) до 500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легкоудаляемых покрасок</w:t>
            </w:r>
          </w:p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56505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трудноудаляемых покрасок</w:t>
            </w:r>
          </w:p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56505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легкоудаляемых покрасок</w:t>
            </w:r>
          </w:p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56505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трудноудаляемых покрасок</w:t>
            </w:r>
          </w:p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56505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2,81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Е64-27-7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лепных изделий под модель</w:t>
            </w:r>
          </w:p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56505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2,77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Е64-27-8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лепных изделий</w:t>
            </w:r>
          </w:p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56505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Картуши с наибольшим измерением (высота, ширина) до 500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Е64-27-9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гипсовых лепных изделий</w:t>
            </w:r>
          </w:p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56505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1,31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Картуши с наибольшим измерением (высота, ширина) до 500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Е64-27-10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лепных изделий</w:t>
            </w:r>
          </w:p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56505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A5650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5650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5650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</w:t>
            </w:r>
          </w:p>
        </w:tc>
      </w:tr>
    </w:tbl>
    <w:p w:rsidR="0084359D" w:rsidRPr="00A56505" w:rsidRDefault="0084359D" w:rsidP="0084359D">
      <w:pPr>
        <w:pStyle w:val="a5"/>
        <w:rPr>
          <w:rFonts w:ascii="Arial" w:hAnsi="Arial" w:cs="Arial"/>
          <w:b/>
          <w:sz w:val="2"/>
        </w:rPr>
      </w:pPr>
    </w:p>
    <w:p w:rsidR="0084359D" w:rsidRPr="000402AF" w:rsidRDefault="0084359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Pr="003D7A5E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64-28. Картуши с наибольшим измерением (высота, ширина) до 750 мм</w:t>
            </w: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4359D" w:rsidRDefault="0084359D" w:rsidP="0084359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4359D" w:rsidRPr="003D7A5E" w:rsidTr="006D178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цементных лепных изделий</w:t>
            </w:r>
          </w:p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D7A5E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4,33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Картуши с наибольшим измерением (высота, ширина) до 750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гипсовых лепных изделий</w:t>
            </w:r>
          </w:p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D7A5E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3,37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Картуши с наибольшим измерением (высота, ширина) до 750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легкоудаляемых покрасок</w:t>
            </w:r>
          </w:p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D7A5E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трудноудаляемых покрасок</w:t>
            </w:r>
          </w:p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D7A5E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легкоудаляемых покрасок</w:t>
            </w:r>
          </w:p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D7A5E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3,19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трудноудаляемых покрасок</w:t>
            </w:r>
          </w:p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D7A5E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4,25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лепных изделий под модель</w:t>
            </w:r>
          </w:p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D7A5E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4,24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Е64-28-8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лепных изделий</w:t>
            </w:r>
          </w:p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D7A5E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Картуши с наибольшим измерением (высота, ширина) до 750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Е64-28-9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гипсовых лепных изделий</w:t>
            </w:r>
          </w:p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D7A5E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Картуши с наибольшим измерением (высота, ширина) до 750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Е64-28-10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лепных изделий</w:t>
            </w:r>
          </w:p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D7A5E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3D7A5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D7A5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D7A5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0,043</w:t>
            </w:r>
          </w:p>
        </w:tc>
      </w:tr>
    </w:tbl>
    <w:p w:rsidR="0084359D" w:rsidRPr="003D7A5E" w:rsidRDefault="0084359D" w:rsidP="0084359D">
      <w:pPr>
        <w:pStyle w:val="a5"/>
        <w:rPr>
          <w:rFonts w:ascii="Arial" w:hAnsi="Arial" w:cs="Arial"/>
          <w:b/>
          <w:sz w:val="2"/>
        </w:rPr>
      </w:pPr>
    </w:p>
    <w:p w:rsidR="0084359D" w:rsidRPr="000402AF" w:rsidRDefault="0084359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Pr="00196970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64-29. Картуши с наибольшим измерением (высота, ширина) до 1000 мм</w:t>
            </w: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4359D" w:rsidRDefault="0084359D" w:rsidP="0084359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4359D" w:rsidRPr="00196970" w:rsidTr="006D178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цементных лепных изделий</w:t>
            </w:r>
          </w:p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96970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5,82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Картуши с наибольшим измерением (высота, ширина) до 1000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0,082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гипсовых лепных изделий</w:t>
            </w:r>
          </w:p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96970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4,69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Картуши с наибольшим измерением (высота, ширина) до 1000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легкоудаляемых покрасок</w:t>
            </w:r>
          </w:p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96970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трудноудаляемых покрасок</w:t>
            </w:r>
          </w:p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96970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2,13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легкоудаляемых покрасок</w:t>
            </w:r>
          </w:p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96970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4,81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трудноудаляемых покрасок</w:t>
            </w:r>
          </w:p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96970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6,42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Е64-29-7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лепных изделий под модель</w:t>
            </w:r>
          </w:p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96970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6,25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Е64-29-8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лепных изделий</w:t>
            </w:r>
          </w:p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96970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2,72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Картуши с наибольшим измерением (высота, ширина) до 1000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Е64-29-9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гипсовых лепных изделий</w:t>
            </w:r>
          </w:p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96970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2,11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Картуши с наибольшим измерением (высота, ширина) до 1000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Е64-29-10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лепных изделий</w:t>
            </w:r>
          </w:p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96970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19697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697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697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0,065</w:t>
            </w:r>
          </w:p>
        </w:tc>
      </w:tr>
    </w:tbl>
    <w:p w:rsidR="0084359D" w:rsidRPr="00196970" w:rsidRDefault="0084359D" w:rsidP="0084359D">
      <w:pPr>
        <w:pStyle w:val="a5"/>
        <w:rPr>
          <w:rFonts w:ascii="Arial" w:hAnsi="Arial" w:cs="Arial"/>
          <w:b/>
          <w:sz w:val="2"/>
        </w:rPr>
      </w:pPr>
    </w:p>
    <w:p w:rsidR="0084359D" w:rsidRPr="000402AF" w:rsidRDefault="0084359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Pr="00736D83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64-30. Кронштейны и модульоны с наибольшим измерением до 200 мм</w:t>
            </w: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4359D" w:rsidRDefault="0084359D" w:rsidP="0084359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4359D" w:rsidRPr="00736D83" w:rsidTr="006D178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4359D" w:rsidRPr="00736D8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4359D" w:rsidRPr="00736D8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цементных лепных изделий</w:t>
            </w:r>
          </w:p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6D83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736D8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736D8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4359D" w:rsidRPr="00736D8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1,68</w:t>
            </w:r>
          </w:p>
        </w:tc>
      </w:tr>
      <w:tr w:rsidR="0084359D" w:rsidRPr="00736D8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736D8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736D8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736D8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736D8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736D8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736D8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736D8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Кронштейны и модульоны гладкие длиной большей стороны до 200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736D8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736D8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736D8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84359D" w:rsidRPr="00736D83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гипсовых лепных изделий</w:t>
            </w:r>
          </w:p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6D83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736D8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736D8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4359D" w:rsidRPr="00736D8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84359D" w:rsidRPr="00736D8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736D8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736D8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736D8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736D8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736D8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736D8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736D8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Кронштейны и модульоны гладкие длиной большей стороны до 200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736D8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736D8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736D8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84359D" w:rsidRPr="00736D83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легкоудаляемых покрасок</w:t>
            </w:r>
          </w:p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6D83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736D8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736D8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4359D" w:rsidRPr="00736D8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4359D" w:rsidRPr="00736D83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трудноудаляемых покрасок</w:t>
            </w:r>
          </w:p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6D83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736D8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736D8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4359D" w:rsidRPr="00736D8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84359D" w:rsidRPr="00736D83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легкоудаляемых покрасок</w:t>
            </w:r>
          </w:p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6D83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736D8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736D8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4359D" w:rsidRPr="00736D8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1,21</w:t>
            </w:r>
          </w:p>
        </w:tc>
      </w:tr>
      <w:tr w:rsidR="0084359D" w:rsidRPr="00736D83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трудноудаляемых покрасок</w:t>
            </w:r>
          </w:p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6D83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736D8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736D8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4359D" w:rsidRPr="00736D8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1,66</w:t>
            </w:r>
          </w:p>
        </w:tc>
      </w:tr>
      <w:tr w:rsidR="0084359D" w:rsidRPr="00736D83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Е64-30-7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лепных изделий под модель</w:t>
            </w:r>
          </w:p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6D83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736D8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736D8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4359D" w:rsidRPr="00736D8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1,56</w:t>
            </w:r>
          </w:p>
        </w:tc>
      </w:tr>
      <w:tr w:rsidR="0084359D" w:rsidRPr="00736D83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Е64-30-8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лепных изделий</w:t>
            </w:r>
          </w:p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6D83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736D8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736D8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4359D" w:rsidRPr="00736D8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84359D" w:rsidRPr="00736D8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736D8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736D8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736D8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736D8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736D8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736D8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736D8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Кронштейны и модульоны гладкие длиной большей стороны до 200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736D83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Е64-30-9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гипсовых лепных изделий</w:t>
            </w:r>
          </w:p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6D83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736D8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736D8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4359D" w:rsidRPr="00736D8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84359D" w:rsidRPr="00736D8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736D8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736D8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736D8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736D8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Кронштейны и модульоны гладкие длиной большей стороны до 200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736D83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Е64-30-10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лепных изделий</w:t>
            </w:r>
          </w:p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6D83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736D8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736D8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4359D" w:rsidRPr="00736D8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84359D" w:rsidRPr="00736D8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736D8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736D8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36D8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36D8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</w:tbl>
    <w:p w:rsidR="0084359D" w:rsidRPr="00736D83" w:rsidRDefault="0084359D" w:rsidP="0084359D">
      <w:pPr>
        <w:pStyle w:val="a5"/>
        <w:rPr>
          <w:rFonts w:ascii="Arial" w:hAnsi="Arial" w:cs="Arial"/>
          <w:b/>
          <w:sz w:val="2"/>
        </w:rPr>
      </w:pPr>
    </w:p>
    <w:p w:rsidR="0084359D" w:rsidRPr="000402AF" w:rsidRDefault="0084359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Pr="00545E1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64-31. Кронштейны и модульоны с наибольшим измерением до 300 мм</w:t>
            </w: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4359D" w:rsidRDefault="0084359D" w:rsidP="0084359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4359D" w:rsidRPr="00545E1D" w:rsidTr="006D178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4359D" w:rsidRPr="00545E1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4359D" w:rsidRPr="00545E1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цементных лепных изделий</w:t>
            </w:r>
          </w:p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45E1D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545E1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545E1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4359D" w:rsidRPr="00545E1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2,75</w:t>
            </w:r>
          </w:p>
        </w:tc>
      </w:tr>
      <w:tr w:rsidR="0084359D" w:rsidRPr="00545E1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545E1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545E1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545E1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545E1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545E1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545E1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545E1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Кронштейны и модульоны гладкие длиной большей стороны до 300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545E1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545E1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545E1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545E1D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гипсовых лепных изделий</w:t>
            </w:r>
          </w:p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45E1D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545E1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545E1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4359D" w:rsidRPr="00545E1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2,11</w:t>
            </w:r>
          </w:p>
        </w:tc>
      </w:tr>
      <w:tr w:rsidR="0084359D" w:rsidRPr="00545E1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545E1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545E1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545E1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545E1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545E1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545E1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545E1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Кронштейны и модульоны гладкие длиной большей стороны до 300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545E1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545E1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545E1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84359D" w:rsidRPr="00545E1D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легкоудаляемых покрасок</w:t>
            </w:r>
          </w:p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45E1D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545E1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545E1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4359D" w:rsidRPr="00545E1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4359D" w:rsidRPr="00545E1D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трудноудаляемых покрасок</w:t>
            </w:r>
          </w:p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45E1D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545E1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545E1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4359D" w:rsidRPr="00545E1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84359D" w:rsidRPr="00545E1D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легкоудаляемых покрасок</w:t>
            </w:r>
          </w:p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45E1D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545E1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545E1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4359D" w:rsidRPr="00545E1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1,68</w:t>
            </w:r>
          </w:p>
        </w:tc>
      </w:tr>
      <w:tr w:rsidR="0084359D" w:rsidRPr="00545E1D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покрасок трудноудаляемых</w:t>
            </w:r>
          </w:p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45E1D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545E1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545E1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4359D" w:rsidRPr="00545E1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2,29</w:t>
            </w:r>
          </w:p>
        </w:tc>
      </w:tr>
      <w:tr w:rsidR="0084359D" w:rsidRPr="00545E1D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лепных изделий под модель</w:t>
            </w:r>
          </w:p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45E1D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545E1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545E1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4359D" w:rsidRPr="00545E1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2,21</w:t>
            </w:r>
          </w:p>
        </w:tc>
      </w:tr>
      <w:tr w:rsidR="0084359D" w:rsidRPr="00545E1D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лепных изделий</w:t>
            </w:r>
          </w:p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45E1D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545E1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545E1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4359D" w:rsidRPr="00545E1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1,49</w:t>
            </w:r>
          </w:p>
        </w:tc>
      </w:tr>
      <w:tr w:rsidR="0084359D" w:rsidRPr="00545E1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545E1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545E1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545E1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545E1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545E1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545E1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545E1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Кронштейны и модульоны гладкие длиной большей стороны до 300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545E1D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гипсовых лепных изделий</w:t>
            </w:r>
          </w:p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45E1D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545E1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545E1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4359D" w:rsidRPr="00545E1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84359D" w:rsidRPr="00545E1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545E1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545E1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545E1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545E1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Кронштейны и модульоны гладкие длиной большей стороны до 300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545E1D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Е64-31-10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лепных изделий</w:t>
            </w:r>
          </w:p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45E1D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545E1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545E1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4359D" w:rsidRPr="00545E1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84359D" w:rsidRPr="00545E1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545E1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545E1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545E1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545E1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0,0065</w:t>
            </w:r>
          </w:p>
        </w:tc>
      </w:tr>
    </w:tbl>
    <w:p w:rsidR="0084359D" w:rsidRPr="00545E1D" w:rsidRDefault="0084359D" w:rsidP="0084359D">
      <w:pPr>
        <w:pStyle w:val="a5"/>
        <w:rPr>
          <w:rFonts w:ascii="Arial" w:hAnsi="Arial" w:cs="Arial"/>
          <w:b/>
          <w:sz w:val="2"/>
        </w:rPr>
      </w:pPr>
    </w:p>
    <w:p w:rsidR="0084359D" w:rsidRPr="000402AF" w:rsidRDefault="0084359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Pr="009173B3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64-32. Кронштейны и модульоны с наибольшим измерением до 400 мм</w:t>
            </w: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4359D" w:rsidRDefault="0084359D" w:rsidP="0084359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4359D" w:rsidRPr="009173B3" w:rsidTr="006D178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цементных лепных изделий</w:t>
            </w:r>
          </w:p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173B3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3,64</w:t>
            </w: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Кронштейны и модульоны гладкие длиной большей стороны до 400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гипсовых лепных изделий</w:t>
            </w:r>
          </w:p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173B3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</w:t>
            </w: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Кронштейны и модульоны гладкие длиной большей стороны до 400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легкоудаляемых покрасок</w:t>
            </w:r>
          </w:p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173B3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трудноудаляемых покрасок</w:t>
            </w:r>
          </w:p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173B3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легкоудаляемых покрасок</w:t>
            </w:r>
          </w:p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173B3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2,15</w:t>
            </w: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трудноудаляемых покрасок</w:t>
            </w:r>
          </w:p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173B3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2,88</w:t>
            </w: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лепных изделий под модель</w:t>
            </w:r>
          </w:p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173B3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2,88</w:t>
            </w: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лепных изделий</w:t>
            </w:r>
          </w:p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173B3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1,96</w:t>
            </w: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Кронштейны и модульоны гладкие длиной большей стороны до 400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гипсовых лепных изделий</w:t>
            </w:r>
          </w:p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173B3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Кронштейны и модульоны гладкие длиной большей стороны до 400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Е64-32-10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лепных изделий</w:t>
            </w:r>
          </w:p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173B3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9173B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73B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73B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</w:tbl>
    <w:p w:rsidR="0084359D" w:rsidRPr="009173B3" w:rsidRDefault="0084359D" w:rsidP="0084359D">
      <w:pPr>
        <w:pStyle w:val="a5"/>
        <w:rPr>
          <w:rFonts w:ascii="Arial" w:hAnsi="Arial" w:cs="Arial"/>
          <w:b/>
          <w:sz w:val="2"/>
        </w:rPr>
      </w:pPr>
    </w:p>
    <w:p w:rsidR="0084359D" w:rsidRPr="000402AF" w:rsidRDefault="0084359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Pr="00443F12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64-33. Кронштейны и модульоны с наибольшим измерением до 500 мм</w:t>
            </w: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4359D" w:rsidRDefault="0084359D" w:rsidP="0084359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4359D" w:rsidRPr="00443F12" w:rsidTr="006D178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цементных лепных изделий</w:t>
            </w:r>
          </w:p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F12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4,54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Кронштейны и модульоны гладкие длиной большей стороны до 500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гипсовых лепных изделий</w:t>
            </w:r>
          </w:p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F12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3,36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Кронштейны и модульоны гладкие длиной большей стороны до 500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легкоудаляемых покрасок</w:t>
            </w:r>
          </w:p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F12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трудноудаляемых покрасок</w:t>
            </w:r>
          </w:p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F12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легкоудаляемых покрасок</w:t>
            </w:r>
          </w:p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F12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2,61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трудноудаляемых покрасок</w:t>
            </w:r>
          </w:p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F12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3,56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лепных изделий под модель</w:t>
            </w:r>
          </w:p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F12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3,56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лепных изделий</w:t>
            </w:r>
          </w:p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F12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2,32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Кронштейны и модульоны гладкие длиной большей стороны до 500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Е64-33-9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гипсовых лепных изделий</w:t>
            </w:r>
          </w:p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F12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1,64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Кронштейны и модульоны гладкие длиной большей стороны до 500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Е64-33-10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лепных изделий</w:t>
            </w:r>
          </w:p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3F12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443F12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443F12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443F12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</w:tbl>
    <w:p w:rsidR="0084359D" w:rsidRPr="00443F12" w:rsidRDefault="0084359D" w:rsidP="0084359D">
      <w:pPr>
        <w:pStyle w:val="a5"/>
        <w:rPr>
          <w:rFonts w:ascii="Arial" w:hAnsi="Arial" w:cs="Arial"/>
          <w:b/>
          <w:sz w:val="2"/>
        </w:rPr>
      </w:pPr>
    </w:p>
    <w:p w:rsidR="0084359D" w:rsidRPr="000402AF" w:rsidRDefault="0084359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Pr="006C0D3C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64-34. Листы высотой до 150 мм</w:t>
            </w: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4359D" w:rsidRDefault="0084359D" w:rsidP="0084359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4359D" w:rsidRPr="006C0D3C" w:rsidTr="006D178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4359D" w:rsidRPr="006C0D3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4359D" w:rsidRPr="006C0D3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цементных лепных изделий</w:t>
            </w:r>
          </w:p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C0D3C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6C0D3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6C0D3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6C0D3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1,92</w:t>
            </w:r>
          </w:p>
        </w:tc>
      </w:tr>
      <w:tr w:rsidR="0084359D" w:rsidRPr="006C0D3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6C0D3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6C0D3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6C0D3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6C0D3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гладкие высотой до 150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6C0D3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6C0D3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6C0D3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84359D" w:rsidRPr="006C0D3C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гипсовых лепных изделий</w:t>
            </w:r>
          </w:p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C0D3C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6C0D3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6C0D3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6C0D3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1,45</w:t>
            </w:r>
          </w:p>
        </w:tc>
      </w:tr>
      <w:tr w:rsidR="0084359D" w:rsidRPr="006C0D3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6C0D3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6C0D3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6C0D3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6C0D3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гладкие высотой до 150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6C0D3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6C0D3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6C0D3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84359D" w:rsidRPr="006C0D3C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легкоудаляемых покрасок</w:t>
            </w:r>
          </w:p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C0D3C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6C0D3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6C0D3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6C0D3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4359D" w:rsidRPr="006C0D3C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трудноудаляемых покрасок</w:t>
            </w:r>
          </w:p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C0D3C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6C0D3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6C0D3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6C0D3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84359D" w:rsidRPr="006C0D3C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легкоудаляемых покрасок</w:t>
            </w:r>
          </w:p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C0D3C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6C0D3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6C0D3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84359D" w:rsidRPr="006C0D3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84359D" w:rsidRPr="006C0D3C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трудноудаляемых покрасок</w:t>
            </w:r>
          </w:p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C0D3C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6C0D3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6C0D3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84359D" w:rsidRPr="006C0D3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84359D" w:rsidRPr="006C0D3C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лепных изделий под модель</w:t>
            </w:r>
          </w:p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C0D3C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6C0D3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6C0D3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84359D" w:rsidRPr="006C0D3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84359D" w:rsidRPr="006C0D3C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Е64-34-8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лепных изделий</w:t>
            </w:r>
          </w:p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C0D3C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6C0D3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6C0D3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4359D" w:rsidRPr="006C0D3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84359D" w:rsidRPr="006C0D3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6C0D3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6C0D3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6C0D3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6C0D3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гладкие высотой до 150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6C0D3C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Е64-34-9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гипсовых лепных изделий</w:t>
            </w:r>
          </w:p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C0D3C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6C0D3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6C0D3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4359D" w:rsidRPr="006C0D3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84359D" w:rsidRPr="006C0D3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6C0D3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6C0D3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6C0D3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6C0D3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гладкие высотой до 150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6C0D3C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Е64-34-10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лепных изделий</w:t>
            </w:r>
          </w:p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C0D3C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6C0D3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6C0D3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6C0D3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84359D" w:rsidRPr="006C0D3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6C0D3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6C0D3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C0D3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C0D3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</w:tbl>
    <w:p w:rsidR="0084359D" w:rsidRPr="006C0D3C" w:rsidRDefault="0084359D" w:rsidP="0084359D">
      <w:pPr>
        <w:pStyle w:val="a5"/>
        <w:rPr>
          <w:rFonts w:ascii="Arial" w:hAnsi="Arial" w:cs="Arial"/>
          <w:b/>
          <w:sz w:val="2"/>
        </w:rPr>
      </w:pPr>
    </w:p>
    <w:p w:rsidR="0084359D" w:rsidRPr="000402AF" w:rsidRDefault="0084359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Pr="003522B9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64-35. Листы высотой до 250 мм</w:t>
            </w: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4359D" w:rsidRDefault="0084359D" w:rsidP="0084359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4359D" w:rsidRPr="003522B9" w:rsidTr="006D178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4359D" w:rsidRPr="003522B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4359D" w:rsidRPr="003522B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цементных лепных изделий</w:t>
            </w:r>
          </w:p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522B9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3522B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3522B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3522B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2,41</w:t>
            </w:r>
          </w:p>
        </w:tc>
      </w:tr>
      <w:tr w:rsidR="0084359D" w:rsidRPr="003522B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3522B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3522B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3522B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3522B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гладкие высотой до 250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3522B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3522B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3522B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84359D" w:rsidRPr="003522B9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гипсовых лепных изделий</w:t>
            </w:r>
          </w:p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522B9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3522B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3522B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3522B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1,71</w:t>
            </w:r>
          </w:p>
        </w:tc>
      </w:tr>
      <w:tr w:rsidR="0084359D" w:rsidRPr="003522B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3522B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3522B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3522B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3522B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гладкие высотой до 250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3522B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3522B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3522B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84359D" w:rsidRPr="003522B9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легкоудаляемых покрасок</w:t>
            </w:r>
          </w:p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522B9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3522B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3522B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84359D" w:rsidRPr="003522B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84359D" w:rsidRPr="003522B9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трудноудаляемых покрасок</w:t>
            </w:r>
          </w:p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522B9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3522B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3522B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84359D" w:rsidRPr="003522B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84359D" w:rsidRPr="003522B9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легкоудаляемых покрасок</w:t>
            </w:r>
          </w:p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522B9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3522B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3522B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84359D" w:rsidRPr="003522B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84359D" w:rsidRPr="003522B9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трудноудаляемых покрасок</w:t>
            </w:r>
          </w:p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522B9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3522B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3522B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84359D" w:rsidRPr="003522B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1,49</w:t>
            </w:r>
          </w:p>
        </w:tc>
      </w:tr>
      <w:tr w:rsidR="0084359D" w:rsidRPr="003522B9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Е64-35-7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лепных изделий под модель</w:t>
            </w:r>
          </w:p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522B9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3522B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3522B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84359D" w:rsidRPr="003522B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1,56</w:t>
            </w:r>
          </w:p>
        </w:tc>
      </w:tr>
      <w:tr w:rsidR="0084359D" w:rsidRPr="003522B9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Е64-35-8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лепных изделий</w:t>
            </w:r>
          </w:p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522B9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3522B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3522B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4359D" w:rsidRPr="003522B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84359D" w:rsidRPr="003522B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3522B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3522B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3522B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3522B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гладкие высотой до 250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3522B9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Е64-35-9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гипсовых лепных изделий</w:t>
            </w:r>
          </w:p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522B9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3522B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3522B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4359D" w:rsidRPr="003522B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84359D" w:rsidRPr="003522B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3522B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3522B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3522B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3522B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гладкие высотой до 250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3522B9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Е64-35-10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лепных изделий</w:t>
            </w:r>
          </w:p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522B9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3522B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3522B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3522B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84359D" w:rsidRPr="003522B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3522B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3522B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3522B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3522B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</w:tbl>
    <w:p w:rsidR="0084359D" w:rsidRPr="003522B9" w:rsidRDefault="0084359D" w:rsidP="0084359D">
      <w:pPr>
        <w:pStyle w:val="a5"/>
        <w:rPr>
          <w:rFonts w:ascii="Arial" w:hAnsi="Arial" w:cs="Arial"/>
          <w:b/>
          <w:sz w:val="2"/>
        </w:rPr>
      </w:pPr>
    </w:p>
    <w:p w:rsidR="0084359D" w:rsidRPr="000402AF" w:rsidRDefault="0084359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Pr="009C1A5A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64-36. Листы высотой до 400 мм</w:t>
            </w: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4359D" w:rsidRDefault="0084359D" w:rsidP="0084359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4359D" w:rsidRPr="009C1A5A" w:rsidTr="006D178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цементных лепных изделий</w:t>
            </w:r>
          </w:p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C1A5A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3,46</w:t>
            </w: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гладкие высотой до 400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гипсовых лепных изделий</w:t>
            </w:r>
          </w:p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C1A5A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2,58</w:t>
            </w: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гладкие высотой до 400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легкоудаляемых покрасок</w:t>
            </w:r>
          </w:p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C1A5A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трудноудаляемых покрасок</w:t>
            </w:r>
          </w:p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C1A5A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легкоудаляемых покрасок</w:t>
            </w:r>
          </w:p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C1A5A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трудноудаляемых покрасок</w:t>
            </w:r>
          </w:p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C1A5A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2,82</w:t>
            </w: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лепных изделий под модель</w:t>
            </w:r>
          </w:p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C1A5A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2,71</w:t>
            </w: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Е64-36-8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лепных изделий</w:t>
            </w:r>
          </w:p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C1A5A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1,92</w:t>
            </w: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гладкие высотой до 400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Е64-36-9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гипсовых лепных изделий</w:t>
            </w:r>
          </w:p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C1A5A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гладкие высотой до 400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Е64-36-10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лепных изделий</w:t>
            </w:r>
          </w:p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C1A5A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9C1A5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C1A5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C1A5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</w:tbl>
    <w:p w:rsidR="0084359D" w:rsidRPr="009C1A5A" w:rsidRDefault="0084359D" w:rsidP="0084359D">
      <w:pPr>
        <w:pStyle w:val="a5"/>
        <w:rPr>
          <w:rFonts w:ascii="Arial" w:hAnsi="Arial" w:cs="Arial"/>
          <w:b/>
          <w:sz w:val="2"/>
        </w:rPr>
      </w:pPr>
    </w:p>
    <w:p w:rsidR="0084359D" w:rsidRPr="000402AF" w:rsidRDefault="0084359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Pr="00E85ED9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64-37. Маски-замки высотой до 250 мм</w:t>
            </w: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4359D" w:rsidRDefault="0084359D" w:rsidP="0084359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4359D" w:rsidRPr="00E85ED9" w:rsidTr="006D178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цементных лепных изделий</w:t>
            </w:r>
          </w:p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5ED9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3,59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Маски-замки высотой до 250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гипсовых лепных изделий</w:t>
            </w:r>
          </w:p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5ED9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2,75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Маски-замки высотой до 250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легкоудаляемых покрасок</w:t>
            </w:r>
          </w:p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5ED9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трудноудаляемых покрасок</w:t>
            </w:r>
          </w:p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5ED9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легкоудаляемых покрасок</w:t>
            </w:r>
          </w:p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5ED9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трудноудаляемых покрасок</w:t>
            </w:r>
          </w:p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5ED9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Е64-37-7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лепных изделий под модель</w:t>
            </w:r>
          </w:p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5ED9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Е64-37-8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лепных изделий</w:t>
            </w:r>
          </w:p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5ED9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Маски-замки высотой до 250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Е64-37-9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гипсовых лепных изделий</w:t>
            </w:r>
          </w:p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5ED9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1,66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Маски-замки высотой до 250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Е64-37-10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лепных изделий</w:t>
            </w:r>
          </w:p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5ED9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E85ED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85ED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85ED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</w:tbl>
    <w:p w:rsidR="0084359D" w:rsidRPr="00E85ED9" w:rsidRDefault="0084359D" w:rsidP="0084359D">
      <w:pPr>
        <w:pStyle w:val="a5"/>
        <w:rPr>
          <w:rFonts w:ascii="Arial" w:hAnsi="Arial" w:cs="Arial"/>
          <w:b/>
          <w:sz w:val="2"/>
        </w:rPr>
      </w:pPr>
    </w:p>
    <w:p w:rsidR="0084359D" w:rsidRPr="000402AF" w:rsidRDefault="0084359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Pr="00B12FE9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64-38. Маски-замки высотой до 500 мм</w:t>
            </w: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4359D" w:rsidRDefault="0084359D" w:rsidP="0084359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4359D" w:rsidRPr="00B12FE9" w:rsidTr="006D178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цементных лепных изделий</w:t>
            </w:r>
          </w:p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12FE9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4,39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Маски-замки высотой до 500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гипсовых лепных изделий</w:t>
            </w:r>
          </w:p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12FE9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3,28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Маски-замки высотой до 500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легкоудаляемых покрасок</w:t>
            </w:r>
          </w:p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12FE9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трудноудаляемых покрасок</w:t>
            </w:r>
          </w:p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12FE9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легкоудаляемых покрасок</w:t>
            </w:r>
          </w:p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12FE9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2,43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трудноудаляемых покрасок</w:t>
            </w:r>
          </w:p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12FE9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3,16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лепных изделий под модель</w:t>
            </w:r>
          </w:p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12FE9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3,14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Е64-38-8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лепных изделий</w:t>
            </w:r>
          </w:p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12FE9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2,51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Маски-замки высотой до 500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Е64-38-9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гипсовых лепных изделий</w:t>
            </w:r>
          </w:p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12FE9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1,79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Маски-замки высотой до 500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Е64-38-10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лепных изделий</w:t>
            </w:r>
          </w:p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12FE9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B12FE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B12FE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B12FE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</w:tbl>
    <w:p w:rsidR="0084359D" w:rsidRPr="00B12FE9" w:rsidRDefault="0084359D" w:rsidP="0084359D">
      <w:pPr>
        <w:pStyle w:val="a5"/>
        <w:rPr>
          <w:rFonts w:ascii="Arial" w:hAnsi="Arial" w:cs="Arial"/>
          <w:b/>
          <w:sz w:val="2"/>
        </w:rPr>
      </w:pPr>
    </w:p>
    <w:p w:rsidR="0084359D" w:rsidRPr="000402AF" w:rsidRDefault="0084359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Pr="00CB019C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64-39. Погонные лепные изделия (порезки, пояса, карнизы, фризы и др.) высотой до 50 мм</w:t>
            </w: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4359D" w:rsidRDefault="0084359D" w:rsidP="0084359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4359D" w:rsidRPr="00CB019C" w:rsidTr="006D178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цементных лепных изделий</w:t>
            </w:r>
          </w:p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019C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109,17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Погонные изделия орнаментованные плоские, выпуклые и рельефные простого рисунка высотой до 50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гипсовых лепных изделий</w:t>
            </w:r>
          </w:p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019C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81,56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Погонные изделия орнаментованные плоские, выпуклые и рельефные простого рисунка высотой до 50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легкоудаляемых покрасок</w:t>
            </w:r>
          </w:p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019C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14,1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трудноудаляемых покрасок</w:t>
            </w:r>
          </w:p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019C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56,26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легкоудаляемых покрасок</w:t>
            </w:r>
          </w:p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019C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99,06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Е64-39-6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трудноудаляемых покрасок</w:t>
            </w:r>
          </w:p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019C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142,24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Е64-39-7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лепных изделий под модель</w:t>
            </w:r>
          </w:p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019C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116,69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Е64-39-8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лепных изделий</w:t>
            </w:r>
          </w:p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019C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46,93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Погонные изделия орнаментованные плоские, выпуклые и рельефные простого рисунка высотой до 50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Е64-39-9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гипсовых лепных изделий</w:t>
            </w:r>
          </w:p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019C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29,92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Погонные изделия орнаментованные плоские, выпуклые и рельефные простого рисунка высотой до 50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Е64-39-10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лепных изделий</w:t>
            </w:r>
          </w:p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019C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16,41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CB019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CB019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CB019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</w:tbl>
    <w:p w:rsidR="0084359D" w:rsidRPr="00CB019C" w:rsidRDefault="0084359D" w:rsidP="0084359D">
      <w:pPr>
        <w:pStyle w:val="a5"/>
        <w:rPr>
          <w:rFonts w:ascii="Arial" w:hAnsi="Arial" w:cs="Arial"/>
          <w:b/>
          <w:sz w:val="2"/>
        </w:rPr>
      </w:pPr>
    </w:p>
    <w:p w:rsidR="0084359D" w:rsidRPr="000402AF" w:rsidRDefault="0084359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Pr="000F33C5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64-40. Погонные лепные изделия (порезки, пояса, карнизы, фризы и др.) высотой до 100 мм</w:t>
            </w: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4359D" w:rsidRDefault="0084359D" w:rsidP="0084359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4359D" w:rsidRPr="000F33C5" w:rsidTr="006D178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цементных лепных изделий</w:t>
            </w:r>
          </w:p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F33C5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134,26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Погонные изделия орнаментованные плоские, выпуклые и рельефные простого рисунка высотой до 100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гипсовых лепных изделий</w:t>
            </w:r>
          </w:p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F33C5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99,13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Погонные изделия орнаментованные плоские, выпуклые и рельефные простого рисунка высотой до 100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легкоудаляемых покрасок</w:t>
            </w:r>
          </w:p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F33C5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21,08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трудноудаляемых покрасок</w:t>
            </w:r>
          </w:p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F33C5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85,09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легкоудаляемых покрасок</w:t>
            </w:r>
          </w:p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F33C5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151,13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Е64-40-6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трудноудаляемых покрасок</w:t>
            </w:r>
          </w:p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F33C5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214,63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Е64-40-7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лепных изделий под модель</w:t>
            </w:r>
          </w:p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F33C5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175,77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Е64-40-8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лепных изделий</w:t>
            </w:r>
          </w:p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F33C5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60,81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Погонные изделия орнаментованные плоские, выпуклые и рельефные простого рисунка высотой до 100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Е64-40-9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гипсовых лепных изделий</w:t>
            </w:r>
          </w:p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F33C5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40,54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Погонные изделия орнаментованные плоские, выпуклые и рельефные простого рисунка высотой до 100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Е64-40-10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лепных изделий</w:t>
            </w:r>
          </w:p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F33C5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23,96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0F33C5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F33C5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F33C5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0,655</w:t>
            </w:r>
          </w:p>
        </w:tc>
      </w:tr>
    </w:tbl>
    <w:p w:rsidR="0084359D" w:rsidRPr="000F33C5" w:rsidRDefault="0084359D" w:rsidP="0084359D">
      <w:pPr>
        <w:pStyle w:val="a5"/>
        <w:rPr>
          <w:rFonts w:ascii="Arial" w:hAnsi="Arial" w:cs="Arial"/>
          <w:b/>
          <w:sz w:val="2"/>
        </w:rPr>
      </w:pPr>
    </w:p>
    <w:p w:rsidR="0084359D" w:rsidRPr="000402AF" w:rsidRDefault="0084359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Pr="00F35469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64-41. Погонные лепные изделия (порезки, пояса, карнизы, фризы и др.) высотой до 200 мм</w:t>
            </w: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4359D" w:rsidRDefault="0084359D" w:rsidP="0084359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4359D" w:rsidRPr="00F35469" w:rsidTr="006D178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цементных лепных изделий</w:t>
            </w:r>
          </w:p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35469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205,78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Погонные изделия орнаментованные плоские, выпуклые и рельефные простого рисунка высотой до 200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гипсовых лепных изделий</w:t>
            </w:r>
          </w:p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35469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154,33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Погонные изделия орнаментованные плоские, выпуклые и рельефные простого рисунка высотой до 200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легкоудаляемых покрасок</w:t>
            </w:r>
          </w:p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35469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28,19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трудноудаляемых покрасок</w:t>
            </w:r>
          </w:p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35469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113,03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легкоудаляемых покрасок</w:t>
            </w:r>
          </w:p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35469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273,73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Е64-41-6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трудноудаляемых покрасок</w:t>
            </w:r>
          </w:p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35469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287,02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лепных изделий под модель</w:t>
            </w:r>
          </w:p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35469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239,66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лепных изделий</w:t>
            </w:r>
          </w:p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35469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79,15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Погонные изделия орнаментованные плоские, выпуклые и рельефные простого рисунка высотой до 200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гипсовых лепных изделий</w:t>
            </w:r>
          </w:p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35469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52,12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Погонные изделия орнаментованные плоские, выпуклые и рельефные простого рисунка высотой до 200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Е64-41-10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лепных изделий</w:t>
            </w:r>
          </w:p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35469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35,71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F3546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3546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3546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</w:tbl>
    <w:p w:rsidR="0084359D" w:rsidRPr="00F35469" w:rsidRDefault="0084359D" w:rsidP="0084359D">
      <w:pPr>
        <w:pStyle w:val="a5"/>
        <w:rPr>
          <w:rFonts w:ascii="Arial" w:hAnsi="Arial" w:cs="Arial"/>
          <w:b/>
          <w:sz w:val="2"/>
        </w:rPr>
      </w:pPr>
    </w:p>
    <w:p w:rsidR="0084359D" w:rsidRPr="000402AF" w:rsidRDefault="0084359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Pr="006D5FDE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64-42. Погонные лепные изделия (порезки, пояса, карнизы, фризы и др.) высотой до 300 мм</w:t>
            </w: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4359D" w:rsidRDefault="0084359D" w:rsidP="0084359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4359D" w:rsidRPr="006D5FDE" w:rsidTr="006D178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цементных лепных изделий</w:t>
            </w:r>
          </w:p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D5FDE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257,23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Погонные изделия орнаментованные плоские, выпуклые и рельефные простого рисунка высотой до 300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гипсовых лепных изделий</w:t>
            </w:r>
          </w:p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D5FDE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191,98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Погонные изделия орнаментованные плоские, выпуклые и рельефные простого рисунка высотой до 300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легкоудаляемых покрасок</w:t>
            </w:r>
          </w:p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D5FDE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35,94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трудноудаляемых покрасок</w:t>
            </w:r>
          </w:p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D5FDE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148,59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легкоудаляемых покрасок</w:t>
            </w:r>
          </w:p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D5FDE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248,44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трудноудаляемых покрасок</w:t>
            </w:r>
          </w:p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D5FDE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361,37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лепных изделий под модель</w:t>
            </w:r>
          </w:p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D5FDE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304,9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лепных изделий</w:t>
            </w:r>
          </w:p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D5FDE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111,96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Погонные изделия орнаментованные плоские, выпуклые и рельефные простого рисунка высотой до 300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гипсовых лепных изделий</w:t>
            </w:r>
          </w:p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D5FDE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75,29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Погонные изделия орнаментованные плоские, выпуклые и рельефные простого рисунка высотой до 300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Е64-42-10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лепных изделий</w:t>
            </w:r>
          </w:p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D5FDE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54,92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6D5FDE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6D5FDE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6D5FDE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</w:tbl>
    <w:p w:rsidR="0084359D" w:rsidRPr="006D5FDE" w:rsidRDefault="0084359D" w:rsidP="0084359D">
      <w:pPr>
        <w:pStyle w:val="a5"/>
        <w:rPr>
          <w:rFonts w:ascii="Arial" w:hAnsi="Arial" w:cs="Arial"/>
          <w:b/>
          <w:sz w:val="2"/>
        </w:rPr>
      </w:pPr>
    </w:p>
    <w:p w:rsidR="0084359D" w:rsidRPr="000402AF" w:rsidRDefault="0084359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Pr="007A4C4B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64-43. Поручни шириной до 250 мм</w:t>
            </w: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4359D" w:rsidRDefault="0084359D" w:rsidP="0084359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4359D" w:rsidRPr="007A4C4B" w:rsidTr="006D178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цементных лепных изделий</w:t>
            </w:r>
          </w:p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A4C4B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272,29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Поручни без орнамента шириной до 250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3,53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гипсовых лепных изделий</w:t>
            </w:r>
          </w:p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A4C4B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173,16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Поручни без орнамента шириной до 250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1,52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легкоудаляемых покрасок</w:t>
            </w:r>
          </w:p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A4C4B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23,73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трудноудаляемых покрасок</w:t>
            </w:r>
          </w:p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A4C4B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70,07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легкоудаляемых покрасок</w:t>
            </w:r>
          </w:p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A4C4B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169,39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Е64-43-6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трудноудаляемых покрасок</w:t>
            </w:r>
          </w:p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A4C4B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217,07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лепных изделий под модель</w:t>
            </w:r>
          </w:p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A4C4B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235,9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лепных изделий</w:t>
            </w:r>
          </w:p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A4C4B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171,81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Поручни без орнамента шириной до 250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Е64-43-9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гипсовых лепных изделий</w:t>
            </w:r>
          </w:p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A4C4B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78,18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Поручни без орнамента шириной до 250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Е64-43-10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лепных изделий</w:t>
            </w:r>
          </w:p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A4C4B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64,67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7A4C4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A4C4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A4C4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2,525</w:t>
            </w:r>
          </w:p>
        </w:tc>
      </w:tr>
    </w:tbl>
    <w:p w:rsidR="0084359D" w:rsidRPr="007A4C4B" w:rsidRDefault="0084359D" w:rsidP="0084359D">
      <w:pPr>
        <w:pStyle w:val="a5"/>
        <w:rPr>
          <w:rFonts w:ascii="Arial" w:hAnsi="Arial" w:cs="Arial"/>
          <w:b/>
          <w:sz w:val="2"/>
        </w:rPr>
      </w:pPr>
    </w:p>
    <w:p w:rsidR="0084359D" w:rsidRPr="000402AF" w:rsidRDefault="0084359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Pr="00E672CF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64-44. Розетки диаметром до 200 мм</w:t>
            </w: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4359D" w:rsidRDefault="0084359D" w:rsidP="0084359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4359D" w:rsidRPr="00E672CF" w:rsidTr="006D178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4359D" w:rsidRPr="00E672C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4359D" w:rsidRPr="00E672C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цементных лепных изделий</w:t>
            </w:r>
          </w:p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672CF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E672C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E672C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E672C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84359D" w:rsidRPr="00E672C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E672C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E672C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E672C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E672C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Розетки кессонные диаметром до 200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E672C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E672C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E672C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84359D" w:rsidRPr="00E672CF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гипсовых лепных изделий</w:t>
            </w:r>
          </w:p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672CF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E672C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E672C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E672C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84359D" w:rsidRPr="00E672C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E672C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E672C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E672C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E672C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Розетки кессонные диаметром до 200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E672C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E672C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E672C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84359D" w:rsidRPr="00E672CF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легкоудаляемых покрасок</w:t>
            </w:r>
          </w:p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672CF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E672C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E672C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4359D" w:rsidRPr="00E672C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84359D" w:rsidRPr="00E672CF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трудноудаляемых покрасок</w:t>
            </w:r>
          </w:p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672CF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E672C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E672C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E672C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84359D" w:rsidRPr="00E672CF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легкоудаляемых покрасок</w:t>
            </w:r>
          </w:p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672CF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E672C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E672C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E672C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84359D" w:rsidRPr="00E672CF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трудноудаляемых покрасок</w:t>
            </w:r>
          </w:p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672CF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E672C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E672C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E672C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84359D" w:rsidRPr="00E672CF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лепных изделий под модель</w:t>
            </w:r>
          </w:p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672CF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E672C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E672C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E672C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84359D" w:rsidRPr="00E672CF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Е64-44-8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лепных изделий</w:t>
            </w:r>
          </w:p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672CF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E672C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E672C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4359D" w:rsidRPr="00E672C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84359D" w:rsidRPr="00E672C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E672C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E672C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E672C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E672C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Розетки кессонные диаметром до 200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E672CF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Е64-44-9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гипсовых лепных изделий</w:t>
            </w:r>
          </w:p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672CF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E672C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E672C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4359D" w:rsidRPr="00E672C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84359D" w:rsidRPr="00E672C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E672C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E672C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E672C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E672C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Розетки кессонные диаметром до 200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E672CF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Е64-44-10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лепных изделий</w:t>
            </w:r>
          </w:p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672CF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E672C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E672C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E672C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4359D" w:rsidRPr="00E672C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E672C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E672C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672C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672C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</w:tbl>
    <w:p w:rsidR="0084359D" w:rsidRPr="00E672CF" w:rsidRDefault="0084359D" w:rsidP="0084359D">
      <w:pPr>
        <w:pStyle w:val="a5"/>
        <w:rPr>
          <w:rFonts w:ascii="Arial" w:hAnsi="Arial" w:cs="Arial"/>
          <w:b/>
          <w:sz w:val="2"/>
        </w:rPr>
      </w:pPr>
    </w:p>
    <w:p w:rsidR="0084359D" w:rsidRPr="000402AF" w:rsidRDefault="0084359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Pr="000300AF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64-45. Розетки диаметром до 300 мм</w:t>
            </w: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4359D" w:rsidRDefault="0084359D" w:rsidP="0084359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4359D" w:rsidRPr="000300AF" w:rsidTr="006D178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4359D" w:rsidRPr="000300A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4359D" w:rsidRPr="000300A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цементных лепных изделий</w:t>
            </w:r>
          </w:p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300AF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0300A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0300A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0300A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2,03</w:t>
            </w:r>
          </w:p>
        </w:tc>
      </w:tr>
      <w:tr w:rsidR="0084359D" w:rsidRPr="000300A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0300A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0300A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0300A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0300A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Розетки кессонные диаметром до 300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0300A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0300A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0300A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84359D" w:rsidRPr="000300AF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гипсовых лепных изделий</w:t>
            </w:r>
          </w:p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300AF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0300A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0300A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0300A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1,55</w:t>
            </w:r>
          </w:p>
        </w:tc>
      </w:tr>
      <w:tr w:rsidR="0084359D" w:rsidRPr="000300A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0300A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0300A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0300A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0300A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Розетки кессонные диаметром до 300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0300A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0300A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0300A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84359D" w:rsidRPr="000300AF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легкоудаляемых покрасок</w:t>
            </w:r>
          </w:p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300AF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0300A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0300A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0300A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84359D" w:rsidRPr="000300AF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трудноудаляемых покрасок</w:t>
            </w:r>
          </w:p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300AF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0300A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0300A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0300A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84359D" w:rsidRPr="000300AF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легкоудаляемых покрасок</w:t>
            </w:r>
          </w:p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300AF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0300A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0300A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0300A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84359D" w:rsidRPr="000300AF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трудноудаляемых покрасок</w:t>
            </w:r>
          </w:p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300AF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0300A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0300A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0300A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84359D" w:rsidRPr="000300AF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Е64-45-7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лепных изделий под модель</w:t>
            </w:r>
          </w:p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300AF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0300A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0300A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0300A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</w:t>
            </w:r>
          </w:p>
        </w:tc>
      </w:tr>
      <w:tr w:rsidR="0084359D" w:rsidRPr="000300AF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Е64-45-8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лепных изделий</w:t>
            </w:r>
          </w:p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300AF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0300A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0300A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4359D" w:rsidRPr="000300A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1,19</w:t>
            </w:r>
          </w:p>
        </w:tc>
      </w:tr>
      <w:tr w:rsidR="0084359D" w:rsidRPr="000300A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0300A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0300A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0300A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0300A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Розетки кессонные диаметром до 300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0300AF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Е64-45-9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гипсовых лепных изделий</w:t>
            </w:r>
          </w:p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300AF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0300A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0300A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4359D" w:rsidRPr="000300A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84359D" w:rsidRPr="000300A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0300A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0300A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0300A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0300A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Розетки кессонные диаметром до 300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0300AF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Е64-45-10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лепных изделий</w:t>
            </w:r>
          </w:p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300AF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0300A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0300A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84359D" w:rsidRPr="000300A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84359D" w:rsidRPr="000300A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0300A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0300A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300A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300A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0,0033</w:t>
            </w:r>
          </w:p>
        </w:tc>
      </w:tr>
    </w:tbl>
    <w:p w:rsidR="0084359D" w:rsidRPr="000300AF" w:rsidRDefault="0084359D" w:rsidP="0084359D">
      <w:pPr>
        <w:pStyle w:val="a5"/>
        <w:rPr>
          <w:rFonts w:ascii="Arial" w:hAnsi="Arial" w:cs="Arial"/>
          <w:b/>
          <w:sz w:val="2"/>
        </w:rPr>
      </w:pPr>
    </w:p>
    <w:p w:rsidR="0084359D" w:rsidRPr="000402AF" w:rsidRDefault="0084359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Pr="0083396A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64-46. Розетки диаметром до 500 мм</w:t>
            </w: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4359D" w:rsidRDefault="0084359D" w:rsidP="0084359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4359D" w:rsidRPr="0083396A" w:rsidTr="006D178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цементных лепных изделий</w:t>
            </w:r>
          </w:p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3396A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3,28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Розетки потолочные круглые простого рисунка диаметром до 500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гипсовых лепных изделий</w:t>
            </w:r>
          </w:p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3396A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2,31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Розетки потолочные круглые простого рисунка диаметром до 500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легкоудаляемых покрасок</w:t>
            </w:r>
          </w:p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3396A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трудноудаляемых покрасок</w:t>
            </w:r>
          </w:p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3396A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легкоудаляемых покрасок</w:t>
            </w:r>
          </w:p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3396A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1,29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трудноудаляемых покрасок</w:t>
            </w:r>
          </w:p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3396A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1,83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лепных изделий под модель</w:t>
            </w:r>
          </w:p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3396A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1,71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Е64-46-8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лепных изделий</w:t>
            </w:r>
          </w:p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3396A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1,98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Розетки потолочные круглые простого рисунка диаметром до 500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Е64-46-9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гипсовых лепных изделий</w:t>
            </w:r>
          </w:p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3396A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Розетки потолочные круглые простого рисунка диаметром до 500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Е64-46-10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лепных изделий</w:t>
            </w:r>
          </w:p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3396A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83396A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83396A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83396A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</w:tbl>
    <w:p w:rsidR="0084359D" w:rsidRPr="0083396A" w:rsidRDefault="0084359D" w:rsidP="0084359D">
      <w:pPr>
        <w:pStyle w:val="a5"/>
        <w:rPr>
          <w:rFonts w:ascii="Arial" w:hAnsi="Arial" w:cs="Arial"/>
          <w:b/>
          <w:sz w:val="2"/>
        </w:rPr>
      </w:pPr>
    </w:p>
    <w:p w:rsidR="0084359D" w:rsidRPr="000402AF" w:rsidRDefault="0084359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Pr="002916F9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64-47. Розетки диаметром до 800 мм</w:t>
            </w: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4359D" w:rsidRDefault="0084359D" w:rsidP="0084359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4359D" w:rsidRPr="002916F9" w:rsidTr="006D178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цементных лепных изделий</w:t>
            </w:r>
          </w:p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916F9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5,22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Розетки потолочные круглые простого рисунка диаметром до 800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гипсовых лепных изделий</w:t>
            </w:r>
          </w:p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916F9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3,88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Розетки потолочные круглые простого рисунка диаметром до 800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легкоудаляемых покрасок</w:t>
            </w:r>
          </w:p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916F9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трудноудаляемых покрасок</w:t>
            </w:r>
          </w:p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916F9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легкоудаляемых покрасок</w:t>
            </w:r>
          </w:p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916F9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2,02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трудноудаляемых покрасок</w:t>
            </w:r>
          </w:p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916F9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2,92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Е64-47-7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лепных изделий под модель</w:t>
            </w:r>
          </w:p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916F9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2,62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Е64-47-8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лепных изделий</w:t>
            </w:r>
          </w:p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916F9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3,08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Розетки потолочные круглые простого рисунка диаметром до 800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Е64-47-9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гипсовых лепных изделий</w:t>
            </w:r>
          </w:p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916F9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2,07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Розетки потолочные круглые простого рисунка диаметром до 800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Е64-47-10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лепных изделий</w:t>
            </w:r>
          </w:p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916F9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2916F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2916F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2916F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</w:t>
            </w:r>
          </w:p>
        </w:tc>
      </w:tr>
    </w:tbl>
    <w:p w:rsidR="0084359D" w:rsidRPr="002916F9" w:rsidRDefault="0084359D" w:rsidP="0084359D">
      <w:pPr>
        <w:pStyle w:val="a5"/>
        <w:rPr>
          <w:rFonts w:ascii="Arial" w:hAnsi="Arial" w:cs="Arial"/>
          <w:b/>
          <w:sz w:val="2"/>
        </w:rPr>
      </w:pPr>
    </w:p>
    <w:p w:rsidR="0084359D" w:rsidRPr="000402AF" w:rsidRDefault="0084359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Pr="009546F1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64-48. Решетки вентиляционные площадью до 0,1 м</w:t>
            </w:r>
            <w:r w:rsidRPr="009546F1">
              <w:rPr>
                <w:rFonts w:ascii="Arial" w:hAnsi="Arial" w:cs="Arial"/>
                <w:b/>
                <w:vertAlign w:val="superscript"/>
              </w:rPr>
              <w:t>2</w:t>
            </w: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4359D" w:rsidRDefault="0084359D" w:rsidP="0084359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4359D" w:rsidRPr="009546F1" w:rsidTr="006D178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4359D" w:rsidRPr="009546F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4359D" w:rsidRPr="009546F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гипсовых лепных изделий</w:t>
            </w:r>
          </w:p>
          <w:p w:rsidR="0084359D" w:rsidRPr="009546F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546F1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9546F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9546F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9546F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84359D" w:rsidRPr="009546F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9546F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9546F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9546F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9546F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9546F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9546F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9546F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Решетки вентиляционные площадью до 0,1 м</w:t>
            </w:r>
            <w:r w:rsidRPr="009546F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 xml:space="preserve">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9546F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9546F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9546F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84359D" w:rsidRPr="009546F1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легкоудаляемых покрасок</w:t>
            </w:r>
          </w:p>
          <w:p w:rsidR="0084359D" w:rsidRPr="009546F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546F1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9546F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9546F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84359D" w:rsidRPr="009546F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4359D" w:rsidRPr="009546F1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трудноудаляемых покрасок</w:t>
            </w:r>
          </w:p>
          <w:p w:rsidR="0084359D" w:rsidRPr="009546F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546F1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9546F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9546F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9546F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84359D" w:rsidRPr="009546F1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легкоудаляемых покрасок</w:t>
            </w:r>
          </w:p>
          <w:p w:rsidR="0084359D" w:rsidRPr="009546F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546F1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9546F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9546F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9546F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84359D" w:rsidRPr="009546F1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трудноудаляемых покрасок</w:t>
            </w:r>
          </w:p>
          <w:p w:rsidR="0084359D" w:rsidRPr="009546F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546F1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9546F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9546F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9546F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84359D" w:rsidRPr="009546F1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лепных изделий под модель</w:t>
            </w:r>
          </w:p>
          <w:p w:rsidR="0084359D" w:rsidRPr="009546F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546F1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9546F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9546F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9546F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84359D" w:rsidRPr="009546F1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гипсовых лепных изделий</w:t>
            </w:r>
          </w:p>
          <w:p w:rsidR="0084359D" w:rsidRPr="009546F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546F1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9546F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9546F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4359D" w:rsidRPr="009546F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84359D" w:rsidRPr="009546F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9546F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9546F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9546F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9546F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9546F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9546F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9546F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Решетки вентиляционные площадью до 0,1 м</w:t>
            </w:r>
            <w:r w:rsidRPr="009546F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 xml:space="preserve">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9546F1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Е64-48-8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лепных изделий</w:t>
            </w:r>
          </w:p>
          <w:p w:rsidR="0084359D" w:rsidRPr="009546F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546F1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9546F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9546F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84359D" w:rsidRPr="009546F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84359D" w:rsidRPr="009546F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9546F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9546F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9546F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9546F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9546F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46F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46F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</w:tbl>
    <w:p w:rsidR="0084359D" w:rsidRPr="009546F1" w:rsidRDefault="0084359D" w:rsidP="0084359D">
      <w:pPr>
        <w:pStyle w:val="a5"/>
        <w:rPr>
          <w:rFonts w:ascii="Arial" w:hAnsi="Arial" w:cs="Arial"/>
          <w:b/>
          <w:sz w:val="2"/>
        </w:rPr>
      </w:pPr>
    </w:p>
    <w:p w:rsidR="0084359D" w:rsidRPr="000402AF" w:rsidRDefault="0084359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Pr="00782F4F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64-49. Решетки вентиляционные площадью до 0,4 м</w:t>
            </w:r>
            <w:r w:rsidRPr="00782F4F">
              <w:rPr>
                <w:rFonts w:ascii="Arial" w:hAnsi="Arial" w:cs="Arial"/>
                <w:b/>
                <w:vertAlign w:val="superscript"/>
              </w:rPr>
              <w:t>2</w:t>
            </w: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4359D" w:rsidRDefault="0084359D" w:rsidP="0084359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4359D" w:rsidRPr="00782F4F" w:rsidTr="006D178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4359D" w:rsidRPr="00782F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4359D" w:rsidRPr="00782F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гипсовых лепных изделий</w:t>
            </w:r>
          </w:p>
          <w:p w:rsidR="0084359D" w:rsidRPr="00782F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82F4F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782F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782F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782F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</w:t>
            </w:r>
          </w:p>
        </w:tc>
      </w:tr>
      <w:tr w:rsidR="0084359D" w:rsidRPr="00782F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782F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782F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782F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782F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782F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782F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782F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Решетки вентиляционные площадью до 0,4 м</w:t>
            </w:r>
            <w:r w:rsidRPr="00782F4F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 xml:space="preserve">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782F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782F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782F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84359D" w:rsidRPr="00782F4F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легкоудаляемых покрасок</w:t>
            </w:r>
          </w:p>
          <w:p w:rsidR="0084359D" w:rsidRPr="00782F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82F4F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782F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782F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4359D" w:rsidRPr="00782F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84359D" w:rsidRPr="00782F4F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трудноудаляемых покрасок</w:t>
            </w:r>
          </w:p>
          <w:p w:rsidR="0084359D" w:rsidRPr="00782F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82F4F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782F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782F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782F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84359D" w:rsidRPr="00782F4F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легкоудаляемых покрасок</w:t>
            </w:r>
          </w:p>
          <w:p w:rsidR="0084359D" w:rsidRPr="00782F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82F4F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782F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782F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782F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84359D" w:rsidRPr="00782F4F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трудноудаляемых покрасок</w:t>
            </w:r>
          </w:p>
          <w:p w:rsidR="0084359D" w:rsidRPr="00782F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82F4F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782F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782F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782F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84359D" w:rsidRPr="00782F4F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лепных изделий под модель</w:t>
            </w:r>
          </w:p>
          <w:p w:rsidR="0084359D" w:rsidRPr="00782F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82F4F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782F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782F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782F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84359D" w:rsidRPr="00782F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782F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782F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782F4F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Е64-49-7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гипсовых лепных изделий</w:t>
            </w:r>
          </w:p>
          <w:p w:rsidR="0084359D" w:rsidRPr="00782F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82F4F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782F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782F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782F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84359D" w:rsidRPr="00782F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782F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782F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782F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782F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782F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782F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782F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Решетки вентиляционные площадью до 0,4 м</w:t>
            </w:r>
            <w:r w:rsidRPr="00782F4F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 xml:space="preserve">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782F4F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Е64-49-8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лепных изделий</w:t>
            </w:r>
          </w:p>
          <w:p w:rsidR="0084359D" w:rsidRPr="00782F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82F4F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782F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782F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84359D" w:rsidRPr="00782F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84359D" w:rsidRPr="00782F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782F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782F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782F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782F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782F4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82F4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82F4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</w:tbl>
    <w:p w:rsidR="0084359D" w:rsidRPr="00782F4F" w:rsidRDefault="0084359D" w:rsidP="0084359D">
      <w:pPr>
        <w:pStyle w:val="a5"/>
        <w:rPr>
          <w:rFonts w:ascii="Arial" w:hAnsi="Arial" w:cs="Arial"/>
          <w:b/>
          <w:sz w:val="2"/>
        </w:rPr>
      </w:pPr>
    </w:p>
    <w:p w:rsidR="0084359D" w:rsidRPr="000402AF" w:rsidRDefault="0084359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Pr="00F106A8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64-50. Сухари высотой до 150 мм</w:t>
            </w: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4359D" w:rsidRDefault="0084359D" w:rsidP="0084359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4359D" w:rsidRPr="00F106A8" w:rsidTr="006D178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4359D" w:rsidRPr="00F106A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4359D" w:rsidRPr="00F106A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цементных лепных изделий</w:t>
            </w:r>
          </w:p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06A8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F106A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F106A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F106A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84359D" w:rsidRPr="00F106A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F106A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F106A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F106A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F106A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Сухари гладкие высотой до 150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F106A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F106A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F106A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84359D" w:rsidRPr="00F106A8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гипсовых лепных изделий</w:t>
            </w:r>
          </w:p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06A8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F106A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F106A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F106A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84359D" w:rsidRPr="00F106A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F106A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F106A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F106A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F106A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Сухари гладкие высотой до 150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F106A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F106A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F106A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84359D" w:rsidRPr="00F106A8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легкоудаляемых покрасок</w:t>
            </w:r>
          </w:p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06A8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F106A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F106A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F106A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4359D" w:rsidRPr="00F106A8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трудноудаляемых покрасок</w:t>
            </w:r>
          </w:p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06A8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F106A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F106A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F106A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84359D" w:rsidRPr="00F106A8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легкоудаляемых покрасок</w:t>
            </w:r>
          </w:p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06A8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F106A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F106A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F106A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84359D" w:rsidRPr="00F106A8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трудноудаляемых покрасок</w:t>
            </w:r>
          </w:p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06A8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F106A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F106A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F106A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84359D" w:rsidRPr="00F106A8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Е64-50-7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лепных изделий под модель</w:t>
            </w:r>
          </w:p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06A8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F106A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F106A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F106A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84359D" w:rsidRPr="00F106A8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Е64-50-8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лепных изделий</w:t>
            </w:r>
          </w:p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06A8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F106A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F106A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4359D" w:rsidRPr="00F106A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84359D" w:rsidRPr="00F106A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F106A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F106A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F106A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F106A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Сухари гладкие высотой до 150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F106A8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Е64-50-9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гипсовых лепных изделий</w:t>
            </w:r>
          </w:p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06A8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F106A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F106A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4359D" w:rsidRPr="00F106A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84359D" w:rsidRPr="00F106A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F106A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F106A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F106A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F106A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Сухари гладкие высотой до 150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F106A8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Е64-50-10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лепных изделий</w:t>
            </w:r>
          </w:p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06A8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F106A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F106A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F106A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84359D" w:rsidRPr="00F106A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F106A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F106A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106A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106A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</w:tbl>
    <w:p w:rsidR="0084359D" w:rsidRPr="00F106A8" w:rsidRDefault="0084359D" w:rsidP="0084359D">
      <w:pPr>
        <w:pStyle w:val="a5"/>
        <w:rPr>
          <w:rFonts w:ascii="Arial" w:hAnsi="Arial" w:cs="Arial"/>
          <w:b/>
          <w:sz w:val="2"/>
        </w:rPr>
      </w:pPr>
    </w:p>
    <w:p w:rsidR="0084359D" w:rsidRPr="000402AF" w:rsidRDefault="0084359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Pr="00E33143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64-51. Сухари высотой до 250 мм</w:t>
            </w: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4359D" w:rsidRDefault="0084359D" w:rsidP="0084359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4359D" w:rsidRPr="00E33143" w:rsidTr="006D178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4359D" w:rsidRPr="00E331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4359D" w:rsidRPr="00E331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цементных лепных изделий</w:t>
            </w:r>
          </w:p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143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E331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E331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E331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1,29</w:t>
            </w:r>
          </w:p>
        </w:tc>
      </w:tr>
      <w:tr w:rsidR="0084359D" w:rsidRPr="00E331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E331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E331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E331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E331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Сухари гладкие высотой до 250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E331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E331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E331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84359D" w:rsidRPr="00E33143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гипсовых лепных изделий</w:t>
            </w:r>
          </w:p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143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E331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E331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E331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84359D" w:rsidRPr="00E331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E331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E331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E331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E331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Сухари гладкие высотой до 250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E331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E331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E331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84359D" w:rsidRPr="00E33143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легкоудаляемых покрасок</w:t>
            </w:r>
          </w:p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143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E331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E331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4359D" w:rsidRPr="00E331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84359D" w:rsidRPr="00E33143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трудноудаляемых покрасок</w:t>
            </w:r>
          </w:p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143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E331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E331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E331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4359D" w:rsidRPr="00E33143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легкоудаляемых покрасок</w:t>
            </w:r>
          </w:p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143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E331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E331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E331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84359D" w:rsidRPr="00E33143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трудноудаляемых покрасок</w:t>
            </w:r>
          </w:p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143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E331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E331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E331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84359D" w:rsidRPr="00E33143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лепных изделий под модель</w:t>
            </w:r>
          </w:p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143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E331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E331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E331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84359D" w:rsidRPr="00E33143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Е64-51-8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лепных изделий</w:t>
            </w:r>
          </w:p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143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E331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E331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4359D" w:rsidRPr="00E331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84359D" w:rsidRPr="00E331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E331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E331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E331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E331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Сухари гладкие высотой до 250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E33143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гипсовых лепных изделий</w:t>
            </w:r>
          </w:p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143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E331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E331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84359D" w:rsidRPr="00E331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84359D" w:rsidRPr="00E331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E331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E331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E331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E331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Сухари гладкие высотой до 250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E33143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Е64-51-10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лепных изделий</w:t>
            </w:r>
          </w:p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3143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E331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E331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E331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84359D" w:rsidRPr="00E331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E331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E33143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E33143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E33143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0,0045</w:t>
            </w:r>
          </w:p>
        </w:tc>
      </w:tr>
    </w:tbl>
    <w:p w:rsidR="0084359D" w:rsidRPr="00E33143" w:rsidRDefault="0084359D" w:rsidP="0084359D">
      <w:pPr>
        <w:pStyle w:val="a5"/>
        <w:rPr>
          <w:rFonts w:ascii="Arial" w:hAnsi="Arial" w:cs="Arial"/>
          <w:b/>
          <w:sz w:val="2"/>
        </w:rPr>
      </w:pPr>
    </w:p>
    <w:p w:rsidR="0084359D" w:rsidRPr="000402AF" w:rsidRDefault="0084359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Pr="00A74657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64-52. Триглифы высотой до 250 мм</w:t>
            </w: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4359D" w:rsidRDefault="0084359D" w:rsidP="0084359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4359D" w:rsidRPr="00A74657" w:rsidTr="006D178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цементных лепных изделий</w:t>
            </w:r>
          </w:p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74657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Триглифы высотой до 250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гипсовых лепных изделий</w:t>
            </w:r>
          </w:p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74657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Триглифы высотой до 250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легкоудаляемых покрасок</w:t>
            </w:r>
          </w:p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74657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трудноудаляемых покрасок</w:t>
            </w:r>
          </w:p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74657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легкоудаляемых покрасок</w:t>
            </w:r>
          </w:p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74657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трудноудаляемых покрасок</w:t>
            </w:r>
          </w:p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74657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лепных изделий под модель</w:t>
            </w:r>
          </w:p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74657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лепных изделий</w:t>
            </w:r>
          </w:p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74657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Триглифы высотой до 250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гипсовых лепных изделий</w:t>
            </w:r>
          </w:p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74657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Триглифы высотой до 250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Е64-52-10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лепных изделий</w:t>
            </w:r>
          </w:p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74657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A7465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A7465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A7465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</w:tbl>
    <w:p w:rsidR="0084359D" w:rsidRPr="00A74657" w:rsidRDefault="0084359D" w:rsidP="0084359D">
      <w:pPr>
        <w:pStyle w:val="a5"/>
        <w:rPr>
          <w:rFonts w:ascii="Arial" w:hAnsi="Arial" w:cs="Arial"/>
          <w:b/>
          <w:sz w:val="2"/>
        </w:rPr>
      </w:pPr>
    </w:p>
    <w:p w:rsidR="0084359D" w:rsidRPr="000402AF" w:rsidRDefault="0084359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Pr="00194F88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64-53. Триглифы высотой до 350 мм</w:t>
            </w: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4359D" w:rsidRDefault="0084359D" w:rsidP="0084359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4359D" w:rsidRPr="00194F88" w:rsidTr="006D178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цементных лепных изделий</w:t>
            </w:r>
          </w:p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94F88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Триглифы высотой до 350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гипсовых лепных изделий</w:t>
            </w:r>
          </w:p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94F88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Триглифы высотой до 350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легкоудаляемых покрасок</w:t>
            </w:r>
          </w:p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94F88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трудноудаляемых покрасок</w:t>
            </w:r>
          </w:p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94F88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легкоудаляемых покрасок</w:t>
            </w:r>
          </w:p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94F88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трудноудаляемых покрасок</w:t>
            </w:r>
          </w:p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94F88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лепных изделий под модель</w:t>
            </w:r>
          </w:p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94F88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лепных изделий</w:t>
            </w:r>
          </w:p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94F88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Триглифы высотой до 350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Е64-53-9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гипсовых лепных изделий</w:t>
            </w:r>
          </w:p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94F88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Триглифы высотой до 350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Е64-53-10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лепных изделий</w:t>
            </w:r>
          </w:p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94F88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194F88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194F88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194F88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</w:tbl>
    <w:p w:rsidR="0084359D" w:rsidRPr="00194F88" w:rsidRDefault="0084359D" w:rsidP="0084359D">
      <w:pPr>
        <w:pStyle w:val="a5"/>
        <w:rPr>
          <w:rFonts w:ascii="Arial" w:hAnsi="Arial" w:cs="Arial"/>
          <w:b/>
          <w:sz w:val="2"/>
        </w:rPr>
      </w:pPr>
    </w:p>
    <w:p w:rsidR="0084359D" w:rsidRPr="000402AF" w:rsidRDefault="0084359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Pr="00D017B0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64-54. Триглифы высотой до 750 мм</w:t>
            </w: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4359D" w:rsidRDefault="0084359D" w:rsidP="0084359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4359D" w:rsidRPr="00D017B0" w:rsidTr="006D178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цементных лепных изделий</w:t>
            </w:r>
          </w:p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017B0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Триглифы высотой до 750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гипсовых лепных изделий</w:t>
            </w:r>
          </w:p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017B0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Триглифы высотой до 750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легкоудаляемых покрасок</w:t>
            </w:r>
          </w:p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017B0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трудноудаляемых покрасок</w:t>
            </w:r>
          </w:p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017B0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легкоудаляемых покрасок</w:t>
            </w:r>
          </w:p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017B0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трудноудаляемых покрасок</w:t>
            </w:r>
          </w:p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017B0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лепных изделий под модель</w:t>
            </w:r>
          </w:p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017B0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Е64-54-8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лепных изделий</w:t>
            </w:r>
          </w:p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017B0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Триглифы высотой до 750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Е64-54-9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гипсовых лепных изделий</w:t>
            </w:r>
          </w:p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017B0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Триглифы высотой до 750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Е64-54-10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лепных изделий</w:t>
            </w:r>
          </w:p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017B0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D017B0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017B0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017B0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0,0375</w:t>
            </w:r>
          </w:p>
        </w:tc>
      </w:tr>
    </w:tbl>
    <w:p w:rsidR="0084359D" w:rsidRPr="00D017B0" w:rsidRDefault="0084359D" w:rsidP="0084359D">
      <w:pPr>
        <w:pStyle w:val="a5"/>
        <w:rPr>
          <w:rFonts w:ascii="Arial" w:hAnsi="Arial" w:cs="Arial"/>
          <w:b/>
          <w:sz w:val="2"/>
        </w:rPr>
      </w:pPr>
    </w:p>
    <w:p w:rsidR="0084359D" w:rsidRPr="000402AF" w:rsidRDefault="0084359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Pr="007E1FEF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64-55. Шишки высотой до 250 мм</w:t>
            </w: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4359D" w:rsidRDefault="0084359D" w:rsidP="0084359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4359D" w:rsidRPr="007E1FEF" w:rsidTr="006D178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4359D" w:rsidRPr="007E1F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4359D" w:rsidRPr="007E1F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цементных лепных изделий</w:t>
            </w:r>
          </w:p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E1FEF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7E1F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7E1F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84359D" w:rsidRPr="007E1F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2,33</w:t>
            </w:r>
          </w:p>
        </w:tc>
      </w:tr>
      <w:tr w:rsidR="0084359D" w:rsidRPr="007E1F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7E1F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7E1F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7E1F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7E1F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Шишки орнаментованные высотой до 250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7E1F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7E1F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7E1F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84359D" w:rsidRPr="007E1FEF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гипсовых лепных изделий</w:t>
            </w:r>
          </w:p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E1FEF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7E1F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7E1F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84359D" w:rsidRPr="007E1F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84359D" w:rsidRPr="007E1F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7E1F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7E1F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7E1F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7E1F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Шишки орнаментованные высотой до 250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7E1F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7E1F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7E1F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84359D" w:rsidRPr="007E1FEF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легкоудаляемых покрасок</w:t>
            </w:r>
          </w:p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E1FEF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7E1F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7E1F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4359D" w:rsidRPr="007E1F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4359D" w:rsidRPr="007E1FEF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трудноудаляемых покрасок</w:t>
            </w:r>
          </w:p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E1FEF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7E1F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7E1F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4359D" w:rsidRPr="007E1F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84359D" w:rsidRPr="007E1FEF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легкоудаляемых покрасок</w:t>
            </w:r>
          </w:p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E1FEF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7E1F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7E1F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4359D" w:rsidRPr="007E1F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84359D" w:rsidRPr="007E1FEF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трудноудаляемых покрасок</w:t>
            </w:r>
          </w:p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E1FEF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7E1F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7E1F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4359D" w:rsidRPr="007E1F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84359D" w:rsidRPr="007E1FEF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Е64-55-7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лепных изделий под модель</w:t>
            </w:r>
          </w:p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E1FEF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7E1F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7E1F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4359D" w:rsidRPr="007E1F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84359D" w:rsidRPr="007E1FEF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Е64-55-8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лепных изделий</w:t>
            </w:r>
          </w:p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E1FEF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7E1F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7E1F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4359D" w:rsidRPr="007E1F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1,41</w:t>
            </w:r>
          </w:p>
        </w:tc>
      </w:tr>
      <w:tr w:rsidR="0084359D" w:rsidRPr="007E1F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7E1F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7E1F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7E1F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7E1F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Шишки орнаментованные высотой до 250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7E1FEF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Е64-55-9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гипсовых лепных изделий</w:t>
            </w:r>
          </w:p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E1FEF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7E1F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7E1F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4359D" w:rsidRPr="007E1F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84359D" w:rsidRPr="007E1F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7E1F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7E1F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7E1F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7E1F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Шишки орнаментованные высотой до 250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7E1FEF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Е64-55-10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лепных изделий</w:t>
            </w:r>
          </w:p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E1FEF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7E1F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7E1F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4359D" w:rsidRPr="007E1F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84359D" w:rsidRPr="007E1F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7E1F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7E1FEF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7E1FEF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7E1FEF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</w:tbl>
    <w:p w:rsidR="0084359D" w:rsidRPr="007E1FEF" w:rsidRDefault="0084359D" w:rsidP="0084359D">
      <w:pPr>
        <w:pStyle w:val="a5"/>
        <w:rPr>
          <w:rFonts w:ascii="Arial" w:hAnsi="Arial" w:cs="Arial"/>
          <w:b/>
          <w:sz w:val="2"/>
        </w:rPr>
      </w:pPr>
    </w:p>
    <w:p w:rsidR="0084359D" w:rsidRPr="000402AF" w:rsidRDefault="0084359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Pr="009E244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64-56. Эмблемы круглые диаметром до 200 мм</w:t>
            </w: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4359D" w:rsidRDefault="0084359D" w:rsidP="0084359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4359D" w:rsidRPr="009E244D" w:rsidTr="006D178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4359D" w:rsidRPr="009E244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4359D" w:rsidRPr="009E244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цементных лепных изделий</w:t>
            </w:r>
          </w:p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E244D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9E244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9E244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9E244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1,45</w:t>
            </w:r>
          </w:p>
        </w:tc>
      </w:tr>
      <w:tr w:rsidR="0084359D" w:rsidRPr="009E244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9E244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9E244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9E244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9E244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Эмблемы круглые диаметром до 200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9E244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9E244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9E244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84359D" w:rsidRPr="009E244D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гипсовых лепных изделий</w:t>
            </w:r>
          </w:p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E244D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9E244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9E244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9E244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84359D" w:rsidRPr="009E244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9E244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9E244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9E244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9E244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Эмблемы круглые диаметром до 200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9E244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9E244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9E244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84359D" w:rsidRPr="009E244D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легкоудаляемых покрасок</w:t>
            </w:r>
          </w:p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E244D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9E244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9E244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4359D" w:rsidRPr="009E244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84359D" w:rsidRPr="009E244D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трудноудаляемых покрасок</w:t>
            </w:r>
          </w:p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E244D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9E244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9E244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9E244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84359D" w:rsidRPr="009E244D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легкоудаляемых покрасок</w:t>
            </w:r>
          </w:p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E244D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9E244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9E244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9E244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84359D" w:rsidRPr="009E244D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трудноудаляемых покрасок</w:t>
            </w:r>
          </w:p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E244D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9E244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9E244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9E244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84359D" w:rsidRPr="009E244D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лепных изделий под модель</w:t>
            </w:r>
          </w:p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E244D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9E244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9E244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9E244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84359D" w:rsidRPr="009E244D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Е64-56-8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лепных изделий</w:t>
            </w:r>
          </w:p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E244D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9E244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9E244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4359D" w:rsidRPr="009E244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84359D" w:rsidRPr="009E244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9E244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9E244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9E244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9E244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Эмблемы круглые диаметром до 200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9E244D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Е64-56-9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гипсовых лепных изделий</w:t>
            </w:r>
          </w:p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E244D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9E244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9E244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4359D" w:rsidRPr="009E244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84359D" w:rsidRPr="009E244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9E244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9E244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9E244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9E244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Эмблемы круглые диаметром до 200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9E244D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Е64-56-10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лепных изделий</w:t>
            </w:r>
          </w:p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E244D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9E244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9E244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4359D" w:rsidRPr="009E244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84359D" w:rsidRPr="009E244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9E244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9E244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E244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E244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0,0045</w:t>
            </w:r>
          </w:p>
        </w:tc>
      </w:tr>
    </w:tbl>
    <w:p w:rsidR="0084359D" w:rsidRPr="009E244D" w:rsidRDefault="0084359D" w:rsidP="0084359D">
      <w:pPr>
        <w:pStyle w:val="a5"/>
        <w:rPr>
          <w:rFonts w:ascii="Arial" w:hAnsi="Arial" w:cs="Arial"/>
          <w:b/>
          <w:sz w:val="2"/>
        </w:rPr>
      </w:pPr>
    </w:p>
    <w:p w:rsidR="0084359D" w:rsidRPr="000402AF" w:rsidRDefault="0084359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Pr="00D536C9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64-57. Эмблемы круглые диаметром до 300 мм</w:t>
            </w: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4359D" w:rsidRDefault="0084359D" w:rsidP="0084359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4359D" w:rsidRPr="00D536C9" w:rsidTr="006D178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4359D" w:rsidRPr="00D536C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4359D" w:rsidRPr="00D536C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цементных лепных изделий</w:t>
            </w:r>
          </w:p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536C9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D536C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D536C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D536C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1,64</w:t>
            </w:r>
          </w:p>
        </w:tc>
      </w:tr>
      <w:tr w:rsidR="0084359D" w:rsidRPr="00D536C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D536C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D536C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D536C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D536C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Эмблемы круглые диаметром до 300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D536C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D536C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D536C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4359D" w:rsidRPr="00D536C9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гипсовых лепных изделий</w:t>
            </w:r>
          </w:p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536C9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D536C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D536C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D536C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84359D" w:rsidRPr="00D536C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D536C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D536C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D536C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D536C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Эмблемы круглые диаметром до 300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D536C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D536C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D536C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84359D" w:rsidRPr="00D536C9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легкоудаляемых покрасок</w:t>
            </w:r>
          </w:p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536C9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D536C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D536C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4359D" w:rsidRPr="00D536C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84359D" w:rsidRPr="00D536C9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трудноудаляемых покрасок</w:t>
            </w:r>
          </w:p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536C9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D536C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D536C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D536C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84359D" w:rsidRPr="00D536C9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легкоудаляемых покрасок</w:t>
            </w:r>
          </w:p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536C9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D536C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D536C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D536C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84359D" w:rsidRPr="00D536C9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трудноудаляемых покрасок</w:t>
            </w:r>
          </w:p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536C9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D536C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D536C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D536C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84359D" w:rsidRPr="00D536C9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Е64-57-7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лепных изделий под модель</w:t>
            </w:r>
          </w:p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536C9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D536C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D536C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D536C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84359D" w:rsidRPr="00D536C9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Е64-57-8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лепных изделий</w:t>
            </w:r>
          </w:p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536C9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D536C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D536C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4359D" w:rsidRPr="00D536C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84359D" w:rsidRPr="00D536C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D536C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D536C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D536C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D536C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Эмблемы круглые диаметром до 300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D536C9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Е64-57-9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гипсовых лепных изделий</w:t>
            </w:r>
          </w:p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536C9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D536C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D536C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4359D" w:rsidRPr="00D536C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84359D" w:rsidRPr="00D536C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D536C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D536C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D536C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D536C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Эмблемы круглые диаметром до 300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D536C9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Е64-57-10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лепных изделий</w:t>
            </w:r>
          </w:p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536C9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D536C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D536C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84359D" w:rsidRPr="00D536C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4359D" w:rsidRPr="00D536C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D536C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D536C9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D536C9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D536C9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0,0065</w:t>
            </w:r>
          </w:p>
        </w:tc>
      </w:tr>
    </w:tbl>
    <w:p w:rsidR="0084359D" w:rsidRPr="00D536C9" w:rsidRDefault="0084359D" w:rsidP="0084359D">
      <w:pPr>
        <w:pStyle w:val="a5"/>
        <w:rPr>
          <w:rFonts w:ascii="Arial" w:hAnsi="Arial" w:cs="Arial"/>
          <w:b/>
          <w:sz w:val="2"/>
        </w:rPr>
      </w:pPr>
    </w:p>
    <w:p w:rsidR="0084359D" w:rsidRPr="000402AF" w:rsidRDefault="0084359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Pr="00F82B2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64-58. Эмблемы круглые диаметром до 500 мм</w:t>
            </w: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4359D" w:rsidRDefault="0084359D" w:rsidP="0084359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4359D" w:rsidRPr="00F82B2D" w:rsidTr="006D178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цементных лепных изделий</w:t>
            </w:r>
          </w:p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82B2D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2,53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Эмблемы круглые диаметром до 500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гипсовых лепных изделий</w:t>
            </w:r>
          </w:p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82B2D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1,79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Эмблемы круглые диаметром до 500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легкоудаляемых покрасок</w:t>
            </w:r>
          </w:p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82B2D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трудноудаляемых покрасок</w:t>
            </w:r>
          </w:p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82B2D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легкоудаляемых покрасок</w:t>
            </w:r>
          </w:p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82B2D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трудноудаляемых покрасок</w:t>
            </w:r>
          </w:p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82B2D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1,48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лепных изделий под модель</w:t>
            </w:r>
          </w:p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82B2D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Е64-58-8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лепных изделий</w:t>
            </w:r>
          </w:p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82B2D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1,56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Эмблемы круглые диаметром до 500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Е64-58-9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гипсовых лепных изделий</w:t>
            </w:r>
          </w:p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82B2D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Эмблемы круглые диаметром до 500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Е64-58-10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лепных изделий</w:t>
            </w:r>
          </w:p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82B2D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F82B2D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F82B2D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F82B2D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</w:tbl>
    <w:p w:rsidR="0084359D" w:rsidRPr="00F82B2D" w:rsidRDefault="0084359D" w:rsidP="0084359D">
      <w:pPr>
        <w:pStyle w:val="a5"/>
        <w:rPr>
          <w:rFonts w:ascii="Arial" w:hAnsi="Arial" w:cs="Arial"/>
          <w:b/>
          <w:sz w:val="2"/>
        </w:rPr>
      </w:pPr>
    </w:p>
    <w:p w:rsidR="0084359D" w:rsidRPr="000402AF" w:rsidRDefault="0084359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Pr="000A77D1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64-59. Эмблемы круглые диаметром до 800 мм</w:t>
            </w: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4359D" w:rsidRDefault="0084359D" w:rsidP="0084359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4359D" w:rsidRPr="000A77D1" w:rsidTr="006D178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цементных лепных изделий</w:t>
            </w:r>
          </w:p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A77D1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3,55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Эмблемы круглые диаметром до 800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гипсовых лепных изделий</w:t>
            </w:r>
          </w:p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A77D1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2,83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Эмблемы круглые диаметром до 800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легкоудаляемых покрасок</w:t>
            </w:r>
          </w:p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A77D1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трудноудаляемых покрасок</w:t>
            </w:r>
          </w:p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A77D1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легкоудаляемых покрасок</w:t>
            </w:r>
          </w:p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A77D1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трудноудаляемых покрасок</w:t>
            </w:r>
          </w:p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A77D1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Е64-59-7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лепных изделий под модель</w:t>
            </w:r>
          </w:p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A77D1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2,07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Е64-59-8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лепных изделий</w:t>
            </w:r>
          </w:p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A77D1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2,01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Эмблемы круглые диаметром до 800 мм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Е64-59-9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гипсовых лепных изделий</w:t>
            </w:r>
          </w:p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A77D1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Эмблемы круглые диаметром до 800 мм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Е64-59-10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лепных изделий</w:t>
            </w:r>
          </w:p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A77D1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0A77D1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A77D1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A77D1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</w:tbl>
    <w:p w:rsidR="0084359D" w:rsidRPr="000A77D1" w:rsidRDefault="0084359D" w:rsidP="0084359D">
      <w:pPr>
        <w:pStyle w:val="a5"/>
        <w:rPr>
          <w:rFonts w:ascii="Arial" w:hAnsi="Arial" w:cs="Arial"/>
          <w:b/>
          <w:sz w:val="2"/>
        </w:rPr>
      </w:pPr>
    </w:p>
    <w:p w:rsidR="0084359D" w:rsidRPr="000402AF" w:rsidRDefault="0084359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Pr="0095221C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64-60. Эмблемы портальные площадью до 0,5 м</w:t>
            </w:r>
            <w:r w:rsidRPr="0095221C">
              <w:rPr>
                <w:rFonts w:ascii="Arial" w:hAnsi="Arial" w:cs="Arial"/>
                <w:b/>
                <w:vertAlign w:val="superscript"/>
              </w:rPr>
              <w:t>2</w:t>
            </w: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4359D" w:rsidRDefault="0084359D" w:rsidP="0084359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4359D" w:rsidRPr="0095221C" w:rsidTr="006D178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Е64-60-1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цементных лепных изделий</w:t>
            </w:r>
          </w:p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5221C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4,51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Эмблемы портальные площадью до 0,5 м</w:t>
            </w:r>
            <w:r w:rsidRPr="0095221C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 xml:space="preserve">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Е64-60-2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гипсовых лепных изделий</w:t>
            </w:r>
          </w:p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5221C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3,59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Эмблемы портальные площадью до 0,5 м</w:t>
            </w:r>
            <w:r w:rsidRPr="0095221C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 xml:space="preserve">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Е64-60-3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легкоудаляемых покрасок</w:t>
            </w:r>
          </w:p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5221C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Е64-60-4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трудноудаляемых покрасок</w:t>
            </w:r>
          </w:p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5221C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Е64-60-5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легкоудаляемых покрасок</w:t>
            </w:r>
          </w:p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5221C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Е64-60-6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трудноудаляемых покрасок</w:t>
            </w:r>
          </w:p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5221C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1,93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Е64-60-7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лепных изделий под модель</w:t>
            </w:r>
          </w:p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5221C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Е64-60-8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лепных изделий</w:t>
            </w:r>
          </w:p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5221C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2,96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Эмблемы портальные площадью до 0,5 м</w:t>
            </w:r>
            <w:r w:rsidRPr="0095221C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 xml:space="preserve">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Е64-60-9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гипсовых лепных изделий</w:t>
            </w:r>
          </w:p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5221C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2,11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Эмблемы портальные площадью до 0,5 м</w:t>
            </w:r>
            <w:r w:rsidRPr="0095221C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 xml:space="preserve">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Е64-60-10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лепных изделий</w:t>
            </w:r>
          </w:p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5221C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95221C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5221C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5221C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0,0315</w:t>
            </w:r>
          </w:p>
        </w:tc>
      </w:tr>
    </w:tbl>
    <w:p w:rsidR="0084359D" w:rsidRPr="0095221C" w:rsidRDefault="0084359D" w:rsidP="0084359D">
      <w:pPr>
        <w:pStyle w:val="a5"/>
        <w:rPr>
          <w:rFonts w:ascii="Arial" w:hAnsi="Arial" w:cs="Arial"/>
          <w:b/>
          <w:sz w:val="2"/>
        </w:rPr>
      </w:pPr>
    </w:p>
    <w:p w:rsidR="0084359D" w:rsidRPr="000402AF" w:rsidRDefault="0084359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Pr="00914DA7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64-61. Эмблемы портальные площадью до 0,75 м</w:t>
            </w:r>
            <w:r w:rsidRPr="00914DA7">
              <w:rPr>
                <w:rFonts w:ascii="Arial" w:hAnsi="Arial" w:cs="Arial"/>
                <w:b/>
                <w:vertAlign w:val="superscript"/>
              </w:rPr>
              <w:t>2</w:t>
            </w: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4359D" w:rsidRDefault="0084359D" w:rsidP="0084359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4359D" w:rsidRPr="00914DA7" w:rsidTr="006D178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Е64-61-1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цементных лепных изделий</w:t>
            </w:r>
          </w:p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14DA7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5,05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Эмблемы портальные площадью до 0,75 м</w:t>
            </w:r>
            <w:r w:rsidRPr="00914DA7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 xml:space="preserve">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Е64-61-2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гипсовых лепных изделий</w:t>
            </w:r>
          </w:p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14DA7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4,11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Эмблемы портальные площадью до 0,75 м</w:t>
            </w:r>
            <w:r w:rsidRPr="00914DA7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 xml:space="preserve">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Е64-61-3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легкоудаляемых покрасок</w:t>
            </w:r>
          </w:p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14DA7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Е64-61-4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трудноудаляемых покрасок</w:t>
            </w:r>
          </w:p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14DA7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Е64-61-5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легкоудаляемых покрасок</w:t>
            </w:r>
          </w:p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14DA7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1,47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Е64-61-6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трудноудаляемых покрасок</w:t>
            </w:r>
          </w:p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14DA7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2,83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Е64-61-7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лепных изделий под модель</w:t>
            </w:r>
          </w:p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14DA7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Е64-61-8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лепных изделий</w:t>
            </w:r>
          </w:p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14DA7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3,19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Эмблемы портальные площадью до 0,75 м</w:t>
            </w:r>
            <w:r w:rsidRPr="00914DA7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 xml:space="preserve">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Е64-61-9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гипсовых лепных изделий</w:t>
            </w:r>
          </w:p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14DA7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2,44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Эмблемы портальные площадью до 0,75 м</w:t>
            </w:r>
            <w:r w:rsidRPr="00914DA7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 xml:space="preserve">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Е64-61-10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лепных изделий</w:t>
            </w:r>
          </w:p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14DA7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914DA7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914DA7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914DA7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</w:t>
            </w:r>
          </w:p>
        </w:tc>
      </w:tr>
    </w:tbl>
    <w:p w:rsidR="0084359D" w:rsidRPr="00914DA7" w:rsidRDefault="0084359D" w:rsidP="0084359D">
      <w:pPr>
        <w:pStyle w:val="a5"/>
        <w:rPr>
          <w:rFonts w:ascii="Arial" w:hAnsi="Arial" w:cs="Arial"/>
          <w:b/>
          <w:sz w:val="2"/>
        </w:rPr>
      </w:pPr>
    </w:p>
    <w:p w:rsidR="0084359D" w:rsidRPr="000402AF" w:rsidRDefault="0084359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Pr="000B4B9B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64-62. Эмблемы портальные площадью до 1 м</w:t>
            </w:r>
            <w:r w:rsidRPr="000B4B9B">
              <w:rPr>
                <w:rFonts w:ascii="Arial" w:hAnsi="Arial" w:cs="Arial"/>
                <w:b/>
                <w:vertAlign w:val="superscript"/>
              </w:rPr>
              <w:t>2</w:t>
            </w: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4359D" w:rsidTr="006D178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359D" w:rsidRDefault="0084359D" w:rsidP="006D178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4359D" w:rsidRDefault="0084359D" w:rsidP="0084359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4359D" w:rsidRPr="000B4B9B" w:rsidTr="006D178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Е64-62-1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цементных лепных изделий</w:t>
            </w:r>
          </w:p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B4B9B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6,62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Эмблемы портальные площадью до 1 м</w:t>
            </w:r>
            <w:r w:rsidRPr="000B4B9B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 xml:space="preserve">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Е64-62-2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гипсовых лепных изделий</w:t>
            </w:r>
          </w:p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B4B9B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4,78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Эмблемы портальные площадью до 1 м</w:t>
            </w:r>
            <w:r w:rsidRPr="000B4B9B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 xml:space="preserve">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Е64-62-3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легкоудаляемых покрасок</w:t>
            </w:r>
          </w:p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B4B9B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Е64-62-4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лепных изделий от трудноудаляемых покрасок</w:t>
            </w:r>
          </w:p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B4B9B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Е64-62-5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легкоудаляемых покрасок</w:t>
            </w:r>
          </w:p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B4B9B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2,66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Е64-62-6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лепных изделий с догипсовкой и расчисткой от трудноудаляемых покрасок</w:t>
            </w:r>
          </w:p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B4B9B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3,78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Е64-62-7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лепных изделий под модель</w:t>
            </w:r>
          </w:p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B4B9B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3,51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Е64-62-8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лепных изделий</w:t>
            </w:r>
          </w:p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B4B9B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4,26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Эмблемы портальные площадью до 1 м</w:t>
            </w:r>
            <w:r w:rsidRPr="000B4B9B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 xml:space="preserve">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Е64-62-9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гипсовых лепных изделий</w:t>
            </w:r>
          </w:p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B4B9B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2,87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Эмблемы портальные площадью до 1 м</w:t>
            </w:r>
            <w:r w:rsidRPr="000B4B9B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 xml:space="preserve"> гипсовые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Е64-62-10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359D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лепных изделий</w:t>
            </w:r>
          </w:p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B4B9B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4359D" w:rsidRPr="000B4B9B" w:rsidTr="006D1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359D" w:rsidRPr="000B4B9B" w:rsidRDefault="0084359D" w:rsidP="006D17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59D" w:rsidRPr="000B4B9B" w:rsidRDefault="0084359D" w:rsidP="006D17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0,0625</w:t>
            </w:r>
          </w:p>
        </w:tc>
      </w:tr>
    </w:tbl>
    <w:p w:rsidR="0084359D" w:rsidRPr="000B4B9B" w:rsidRDefault="0084359D" w:rsidP="0084359D">
      <w:pPr>
        <w:pStyle w:val="a5"/>
        <w:rPr>
          <w:rFonts w:ascii="Arial" w:hAnsi="Arial" w:cs="Arial"/>
          <w:b/>
          <w:sz w:val="2"/>
        </w:rPr>
      </w:pPr>
    </w:p>
    <w:p w:rsidR="00135B66" w:rsidRPr="000402AF" w:rsidRDefault="00135B66" w:rsidP="0040791D">
      <w:pPr>
        <w:pStyle w:val="a5"/>
        <w:rPr>
          <w:rFonts w:ascii="Arial" w:hAnsi="Arial" w:cs="Arial"/>
          <w:b/>
          <w:sz w:val="2"/>
        </w:rPr>
      </w:pPr>
      <w:bookmarkStart w:id="0" w:name="_GoBack"/>
      <w:bookmarkEnd w:id="0"/>
    </w:p>
    <w:sectPr w:rsidR="00135B66" w:rsidRPr="000402AF" w:rsidSect="000402AF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02AF" w:rsidRDefault="000402AF" w:rsidP="000402AF">
      <w:r>
        <w:separator/>
      </w:r>
    </w:p>
  </w:endnote>
  <w:endnote w:type="continuationSeparator" w:id="0">
    <w:p w:rsidR="000402AF" w:rsidRDefault="000402AF" w:rsidP="000402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02AF" w:rsidRDefault="000402AF" w:rsidP="00224421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8</w:t>
    </w:r>
    <w:r>
      <w:rPr>
        <w:rStyle w:val="a4"/>
      </w:rPr>
      <w:fldChar w:fldCharType="end"/>
    </w:r>
  </w:p>
  <w:p w:rsidR="000402AF" w:rsidRDefault="000402AF" w:rsidP="000402AF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02AF" w:rsidRDefault="000402AF" w:rsidP="00224421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7</w:t>
    </w:r>
    <w:r>
      <w:rPr>
        <w:rStyle w:val="a4"/>
      </w:rPr>
      <w:fldChar w:fldCharType="end"/>
    </w:r>
  </w:p>
  <w:p w:rsidR="000402AF" w:rsidRDefault="000402AF" w:rsidP="000402AF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02AF" w:rsidRDefault="000402AF" w:rsidP="000402AF">
      <w:r>
        <w:separator/>
      </w:r>
    </w:p>
  </w:footnote>
  <w:footnote w:type="continuationSeparator" w:id="0">
    <w:p w:rsidR="000402AF" w:rsidRDefault="000402AF" w:rsidP="000402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02AF" w:rsidRDefault="000402AF" w:rsidP="000402AF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8.03.364-2026</w:t>
    </w:r>
  </w:p>
  <w:p w:rsidR="000402AF" w:rsidRPr="000402AF" w:rsidRDefault="000402AF" w:rsidP="000402AF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02AF" w:rsidRDefault="000402AF" w:rsidP="000402AF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8.03.364-2026</w:t>
    </w:r>
  </w:p>
  <w:p w:rsidR="000402AF" w:rsidRPr="000402AF" w:rsidRDefault="000402AF" w:rsidP="000402AF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02AF"/>
    <w:rsid w:val="000402AF"/>
    <w:rsid w:val="00071661"/>
    <w:rsid w:val="00135B66"/>
    <w:rsid w:val="0040791D"/>
    <w:rsid w:val="004A7AAA"/>
    <w:rsid w:val="00637FA0"/>
    <w:rsid w:val="006B207E"/>
    <w:rsid w:val="0084359D"/>
    <w:rsid w:val="009D1DBB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160EA2AB-4C9D-4EA6-9ABA-1FB445788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0</TotalTime>
  <Pages>124</Pages>
  <Words>32655</Words>
  <Characters>186136</Characters>
  <Application>Microsoft Office Word</Application>
  <DocSecurity>0</DocSecurity>
  <Lines>1551</Lines>
  <Paragraphs>436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218355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Жуковец Виктор Николаевич</dc:creator>
  <cp:keywords/>
  <dc:description/>
  <cp:lastModifiedBy>Жуковец Виктор Николаевич</cp:lastModifiedBy>
  <cp:revision>2</cp:revision>
  <cp:lastPrinted>1899-12-31T21:00:00Z</cp:lastPrinted>
  <dcterms:created xsi:type="dcterms:W3CDTF">2025-07-18T13:14:00Z</dcterms:created>
  <dcterms:modified xsi:type="dcterms:W3CDTF">2025-07-18T13:14:00Z</dcterms:modified>
</cp:coreProperties>
</file>