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F76A0" w:rsidTr="007F76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F76A0" w:rsidRPr="007F76A0" w:rsidRDefault="007F76A0" w:rsidP="007F76A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63-1. Выемка целых стекол из переплетов</w:t>
            </w:r>
          </w:p>
        </w:tc>
      </w:tr>
      <w:tr w:rsidR="007F76A0" w:rsidTr="007F76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F76A0" w:rsidRDefault="007F76A0" w:rsidP="007F76A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F76A0" w:rsidTr="007F76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F76A0" w:rsidRDefault="007F76A0" w:rsidP="007F76A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F76A0" w:rsidRPr="007F76A0" w:rsidRDefault="007F76A0" w:rsidP="007F76A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выемка целых стекол с удалением элементов крепления;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F76A0" w:rsidRDefault="007F76A0" w:rsidP="007F76A0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фальцев от замазки.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F76A0" w:rsidRDefault="007F76A0" w:rsidP="007F76A0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F76A0" w:rsidRDefault="007F76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F76A0" w:rsidRPr="007F76A0" w:rsidTr="007F76A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целых стекол из деревянных переплетов на замазке и штапиках площадью остекления до 0,25 м</w:t>
            </w:r>
            <w:r w:rsidRPr="007F76A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76A0">
              <w:rPr>
                <w:rFonts w:ascii="Arial" w:hAnsi="Arial" w:cs="Arial"/>
              </w:rPr>
              <w:t>(единица измерения - 100 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  <w:r w:rsidRPr="007F76A0">
              <w:rPr>
                <w:rFonts w:ascii="Arial" w:hAnsi="Arial" w:cs="Arial"/>
              </w:rPr>
              <w:t>)</w:t>
            </w:r>
          </w:p>
        </w:tc>
      </w:tr>
      <w:tr w:rsidR="007F76A0" w:rsidRPr="007F76A0" w:rsidTr="005703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7F76A0" w:rsidRPr="007F76A0" w:rsidTr="00356C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7F76A0" w:rsidRPr="007F76A0" w:rsidTr="00DA09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F76A0" w:rsidRPr="007F76A0" w:rsidTr="006A53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оконное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F76A0" w:rsidRPr="007F76A0" w:rsidTr="009111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целых стекол из деревянных переплетов на замазке и штапиках площадью остекления до 0,5 м</w:t>
            </w:r>
            <w:r w:rsidRPr="007F76A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76A0">
              <w:rPr>
                <w:rFonts w:ascii="Arial" w:hAnsi="Arial" w:cs="Arial"/>
              </w:rPr>
              <w:t>(единица измерения - 100 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  <w:r w:rsidRPr="007F76A0">
              <w:rPr>
                <w:rFonts w:ascii="Arial" w:hAnsi="Arial" w:cs="Arial"/>
              </w:rPr>
              <w:t>)</w:t>
            </w:r>
          </w:p>
        </w:tc>
      </w:tr>
      <w:tr w:rsidR="007F76A0" w:rsidRPr="007F76A0" w:rsidTr="004B65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7F76A0" w:rsidRPr="007F76A0" w:rsidTr="009701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7F76A0" w:rsidRPr="007F76A0" w:rsidTr="007901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F76A0" w:rsidRPr="007F76A0" w:rsidTr="00F564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оконное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F76A0" w:rsidRPr="007F76A0" w:rsidTr="00694B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целых стекол из деревянных переплетов на замазке и штапиках площадью остекления до 1 м</w:t>
            </w:r>
            <w:r w:rsidRPr="007F76A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76A0">
              <w:rPr>
                <w:rFonts w:ascii="Arial" w:hAnsi="Arial" w:cs="Arial"/>
              </w:rPr>
              <w:t>(единица измерения - 100 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  <w:r w:rsidRPr="007F76A0">
              <w:rPr>
                <w:rFonts w:ascii="Arial" w:hAnsi="Arial" w:cs="Arial"/>
              </w:rPr>
              <w:t>)</w:t>
            </w:r>
          </w:p>
        </w:tc>
      </w:tr>
      <w:tr w:rsidR="007F76A0" w:rsidRPr="007F76A0" w:rsidTr="008761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7F76A0" w:rsidRPr="007F76A0" w:rsidTr="000B71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7F76A0" w:rsidRPr="007F76A0" w:rsidTr="00996C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F76A0" w:rsidRPr="007F76A0" w:rsidTr="00DF7B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оконное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F76A0" w:rsidRPr="007F76A0" w:rsidTr="00294B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целых стекол из металлических и железобетонных переплетов, площадью остекления до 0,25 м</w:t>
            </w:r>
            <w:r w:rsidRPr="007F76A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76A0">
              <w:rPr>
                <w:rFonts w:ascii="Arial" w:hAnsi="Arial" w:cs="Arial"/>
              </w:rPr>
              <w:t>(единица измерения - 100 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  <w:r w:rsidRPr="007F76A0">
              <w:rPr>
                <w:rFonts w:ascii="Arial" w:hAnsi="Arial" w:cs="Arial"/>
              </w:rPr>
              <w:t>)</w:t>
            </w:r>
          </w:p>
        </w:tc>
      </w:tr>
      <w:tr w:rsidR="007F76A0" w:rsidRPr="007F76A0" w:rsidTr="003C19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7F76A0" w:rsidRPr="007F76A0" w:rsidTr="00455E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7F76A0" w:rsidRPr="007F76A0" w:rsidTr="00636A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F76A0" w:rsidRPr="007F76A0" w:rsidTr="00AE51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оконное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F76A0" w:rsidRPr="007F76A0" w:rsidTr="00AC2E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целых стекол из металлических и железобетонных переплетов, площадью остекления до 0,5 м</w:t>
            </w:r>
            <w:r w:rsidRPr="007F76A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76A0">
              <w:rPr>
                <w:rFonts w:ascii="Arial" w:hAnsi="Arial" w:cs="Arial"/>
              </w:rPr>
              <w:t>(единица измерения - 100 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  <w:r w:rsidRPr="007F76A0">
              <w:rPr>
                <w:rFonts w:ascii="Arial" w:hAnsi="Arial" w:cs="Arial"/>
              </w:rPr>
              <w:t>)</w:t>
            </w:r>
          </w:p>
        </w:tc>
      </w:tr>
      <w:tr w:rsidR="007F76A0" w:rsidRPr="007F76A0" w:rsidTr="00CE44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7F76A0" w:rsidRPr="007F76A0" w:rsidTr="00B236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7F76A0" w:rsidRPr="007F76A0" w:rsidTr="00841D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F76A0" w:rsidRPr="007F76A0" w:rsidTr="00151E1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оконное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F76A0" w:rsidRPr="007F76A0" w:rsidTr="000C6F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целых стекол из металлических и железобетонных переплетов, площадью остекления до 1 м</w:t>
            </w:r>
            <w:r w:rsidRPr="007F76A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76A0">
              <w:rPr>
                <w:rFonts w:ascii="Arial" w:hAnsi="Arial" w:cs="Arial"/>
              </w:rPr>
              <w:t>(единица измерения - 100 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  <w:r w:rsidRPr="007F76A0">
              <w:rPr>
                <w:rFonts w:ascii="Arial" w:hAnsi="Arial" w:cs="Arial"/>
              </w:rPr>
              <w:t>)</w:t>
            </w:r>
          </w:p>
        </w:tc>
      </w:tr>
      <w:tr w:rsidR="007F76A0" w:rsidRPr="007F76A0" w:rsidTr="007D38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92,5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7F76A0" w:rsidRPr="007F76A0" w:rsidTr="00230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7F76A0" w:rsidRPr="007F76A0" w:rsidTr="00EF1B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7F76A0" w:rsidRPr="007F76A0" w:rsidTr="001721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оконное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76A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7F76A0" w:rsidRPr="007F76A0" w:rsidTr="007134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7F76A0" w:rsidRPr="007F76A0" w:rsidTr="007F76A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7F76A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76A0" w:rsidRPr="007F76A0" w:rsidRDefault="007F76A0" w:rsidP="00EB35F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76A0" w:rsidRPr="007F76A0" w:rsidRDefault="007F76A0" w:rsidP="00EB35F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</w:tbl>
    <w:p w:rsidR="007F76A0" w:rsidRDefault="007F76A0" w:rsidP="0040791D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7F76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FE6287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63-2. Удаление битых стекол из деревянных переплетов на замазке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FE6287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выемка битых стекол с удалением замазки;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фальцев от замазки.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FE6287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битых стекол из деревянных переплетов на замазке, площадью остекления до 0,25 м</w:t>
            </w:r>
            <w:r w:rsidRPr="00FE62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6287">
              <w:rPr>
                <w:rFonts w:ascii="Arial" w:hAnsi="Arial" w:cs="Arial"/>
              </w:rPr>
              <w:t>(единица измерения - 100 м</w:t>
            </w:r>
            <w:r w:rsidRPr="00FE6287">
              <w:rPr>
                <w:rFonts w:ascii="Arial" w:hAnsi="Arial" w:cs="Arial"/>
                <w:vertAlign w:val="superscript"/>
              </w:rPr>
              <w:t>2</w:t>
            </w:r>
            <w:r w:rsidRPr="00FE6287">
              <w:rPr>
                <w:rFonts w:ascii="Arial" w:hAnsi="Arial" w:cs="Arial"/>
              </w:rPr>
              <w:t>)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74,09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битых стекол из деревянных переплетов на замазке, площадью остекления до 0,5 м</w:t>
            </w:r>
            <w:r w:rsidRPr="00FE62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6287">
              <w:rPr>
                <w:rFonts w:ascii="Arial" w:hAnsi="Arial" w:cs="Arial"/>
              </w:rPr>
              <w:t>(единица измерения - 100 м</w:t>
            </w:r>
            <w:r w:rsidRPr="00FE6287">
              <w:rPr>
                <w:rFonts w:ascii="Arial" w:hAnsi="Arial" w:cs="Arial"/>
                <w:vertAlign w:val="superscript"/>
              </w:rPr>
              <w:t>2</w:t>
            </w:r>
            <w:r w:rsidRPr="00FE6287">
              <w:rPr>
                <w:rFonts w:ascii="Arial" w:hAnsi="Arial" w:cs="Arial"/>
              </w:rPr>
              <w:t>)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56,68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Удаление битых стекол из деревянных переплетов на замазке, площадью остекления до 1 м</w:t>
            </w:r>
            <w:r w:rsidRPr="00FE6287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E6287">
              <w:rPr>
                <w:rFonts w:ascii="Arial" w:hAnsi="Arial" w:cs="Arial"/>
              </w:rPr>
              <w:t>(единица измерения - 100 м</w:t>
            </w:r>
            <w:r w:rsidRPr="00FE6287">
              <w:rPr>
                <w:rFonts w:ascii="Arial" w:hAnsi="Arial" w:cs="Arial"/>
                <w:vertAlign w:val="superscript"/>
              </w:rPr>
              <w:t>2</w:t>
            </w:r>
            <w:r w:rsidRPr="00FE6287">
              <w:rPr>
                <w:rFonts w:ascii="Arial" w:hAnsi="Arial" w:cs="Arial"/>
              </w:rPr>
              <w:t>)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39,27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FE628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FE628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FE628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</w:tbl>
    <w:p w:rsidR="00A71BA0" w:rsidRPr="00FE6287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4F6395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63-3. Перемазка фальцев в деревянных переплетах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4F6395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старой замазки;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перемазка фальцев.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4F6395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Перемазка фальцев в деревянных переплетах меловой замазкой на олифе с земли или лесов</w:t>
            </w:r>
          </w:p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6395">
              <w:rPr>
                <w:rFonts w:ascii="Arial" w:hAnsi="Arial" w:cs="Arial"/>
              </w:rPr>
              <w:t>(единица измерения - 100 м</w:t>
            </w:r>
            <w:r w:rsidRPr="004F6395">
              <w:rPr>
                <w:rFonts w:ascii="Arial" w:hAnsi="Arial" w:cs="Arial"/>
                <w:vertAlign w:val="superscript"/>
              </w:rPr>
              <w:t>2</w:t>
            </w:r>
            <w:r w:rsidRPr="004F6395">
              <w:rPr>
                <w:rFonts w:ascii="Arial" w:hAnsi="Arial" w:cs="Arial"/>
              </w:rPr>
              <w:t>)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56,42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Перемазка фальцев в деревянных переплетах меловой замазкой на олифе с лестниц</w:t>
            </w:r>
          </w:p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6395">
              <w:rPr>
                <w:rFonts w:ascii="Arial" w:hAnsi="Arial" w:cs="Arial"/>
              </w:rPr>
              <w:t>(единица измерения - 100 м</w:t>
            </w:r>
            <w:r w:rsidRPr="004F6395">
              <w:rPr>
                <w:rFonts w:ascii="Arial" w:hAnsi="Arial" w:cs="Arial"/>
                <w:vertAlign w:val="superscript"/>
              </w:rPr>
              <w:t>2</w:t>
            </w:r>
            <w:r w:rsidRPr="004F6395">
              <w:rPr>
                <w:rFonts w:ascii="Arial" w:hAnsi="Arial" w:cs="Arial"/>
              </w:rPr>
              <w:t>)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67,12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Перемазка фальцев в деревянных переплетах меловой замазкой на олифе с люлек</w:t>
            </w:r>
          </w:p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6395">
              <w:rPr>
                <w:rFonts w:ascii="Arial" w:hAnsi="Arial" w:cs="Arial"/>
              </w:rPr>
              <w:t>(единица измерения - 100 м</w:t>
            </w:r>
            <w:r w:rsidRPr="004F6395">
              <w:rPr>
                <w:rFonts w:ascii="Arial" w:hAnsi="Arial" w:cs="Arial"/>
                <w:vertAlign w:val="superscript"/>
              </w:rPr>
              <w:t>2</w:t>
            </w:r>
            <w:r w:rsidRPr="004F6395">
              <w:rPr>
                <w:rFonts w:ascii="Arial" w:hAnsi="Arial" w:cs="Arial"/>
              </w:rPr>
              <w:t>)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64,92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F6395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F6395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F6395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A71BA0" w:rsidRPr="004F6395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427216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63-4. Выемка стекол и остекление вновь при большом ремонте оконных переплетов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427216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выемка стекол с очисткой фальцев и снятием штапиков;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новых стекол или прирезка старых;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промазка фальцев и стекол;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вставка стекол с укреплением их и установкой штапиков;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протирка стекол.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427216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стекол и остекление вновь при большом ремонте оконных переплетов и площади стекла до 0,25 м</w:t>
            </w:r>
            <w:r w:rsidRPr="0042721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7216">
              <w:rPr>
                <w:rFonts w:ascii="Arial" w:hAnsi="Arial" w:cs="Arial"/>
              </w:rPr>
              <w:t>(единица измерения - 100 м</w:t>
            </w:r>
            <w:r w:rsidRPr="00427216">
              <w:rPr>
                <w:rFonts w:ascii="Arial" w:hAnsi="Arial" w:cs="Arial"/>
                <w:vertAlign w:val="superscript"/>
              </w:rPr>
              <w:t>2</w:t>
            </w:r>
            <w:r w:rsidRPr="00427216">
              <w:rPr>
                <w:rFonts w:ascii="Arial" w:hAnsi="Arial" w:cs="Arial"/>
              </w:rPr>
              <w:t>)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268,35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0,166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816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42721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1 группы толщиной 3 мм марки 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21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стекол и остекление вновь при большом ремонте оконных переплетов и площади стекла до 0,5 м</w:t>
            </w:r>
            <w:r w:rsidRPr="0042721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7216">
              <w:rPr>
                <w:rFonts w:ascii="Arial" w:hAnsi="Arial" w:cs="Arial"/>
              </w:rPr>
              <w:t>(единица измерения - 100 м</w:t>
            </w:r>
            <w:r w:rsidRPr="00427216">
              <w:rPr>
                <w:rFonts w:ascii="Arial" w:hAnsi="Arial" w:cs="Arial"/>
                <w:vertAlign w:val="superscript"/>
              </w:rPr>
              <w:t>2</w:t>
            </w:r>
            <w:r w:rsidRPr="00427216">
              <w:rPr>
                <w:rFonts w:ascii="Arial" w:hAnsi="Arial" w:cs="Arial"/>
              </w:rPr>
              <w:t>)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151,63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42721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1 группы толщиной 3 мм марки 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21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Выемка стекол и остекление вновь при большом ремонте оконных переплетов и площади стекла до 1 м</w:t>
            </w:r>
            <w:r w:rsidRPr="0042721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7216">
              <w:rPr>
                <w:rFonts w:ascii="Arial" w:hAnsi="Arial" w:cs="Arial"/>
              </w:rPr>
              <w:t>(единица измерения - 100 м</w:t>
            </w:r>
            <w:r w:rsidRPr="00427216">
              <w:rPr>
                <w:rFonts w:ascii="Arial" w:hAnsi="Arial" w:cs="Arial"/>
                <w:vertAlign w:val="superscript"/>
              </w:rPr>
              <w:t>2</w:t>
            </w:r>
            <w:r w:rsidRPr="00427216">
              <w:rPr>
                <w:rFonts w:ascii="Arial" w:hAnsi="Arial" w:cs="Arial"/>
              </w:rPr>
              <w:t>)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108,91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42721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1 группы толщиной 3 мм марки 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721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2721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2721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2721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A71BA0" w:rsidRPr="00427216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082A9E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63-5. Смена стекол толщиной 2-3 мм на штапиках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082A9E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выемка стекол с очисткой фальцев и снятием штапиков;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и прирезка стекол;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промазка фальцев и стекол;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вставка стекол с укреплением их и установкой штапиков;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протирка стекол.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082A9E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деревянных переплетах при площади стекла до 0,25 м</w:t>
            </w:r>
            <w:r w:rsidRPr="00082A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310,88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0,0976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816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деревянных переплетах при площади стекла до 0,5 м</w:t>
            </w:r>
            <w:r w:rsidRPr="00082A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196,3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0,0732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деревянных переплетах при площади стекла до 1 м</w:t>
            </w:r>
            <w:r w:rsidRPr="00082A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137,8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0,0488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металлических переплетах при площади стекла до 0,25 м</w:t>
            </w:r>
            <w:r w:rsidRPr="00082A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металлических переплетах при площади стекла до 0,5 м</w:t>
            </w:r>
            <w:r w:rsidRPr="00082A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189,8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металлических переплетах при площади стекла до 1 м</w:t>
            </w:r>
            <w:r w:rsidRPr="00082A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Е63-5-1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Е63-5-2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47,58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Е63-5-3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Е63-5-4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79,3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Е63-5-5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приставных лестниц добавлять к норме Е63-5-6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Е63-5-1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68,25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Е63-5-2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38,09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Е63-5-3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26,52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Е63-5-16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Е63-5-4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Е63-5-5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33,66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Е63-5-6</w:t>
            </w:r>
          </w:p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82A9E">
              <w:rPr>
                <w:rFonts w:ascii="Arial" w:hAnsi="Arial" w:cs="Arial"/>
              </w:rPr>
              <w:t>(единица измерения - 100 м</w:t>
            </w:r>
            <w:r w:rsidRPr="00082A9E">
              <w:rPr>
                <w:rFonts w:ascii="Arial" w:hAnsi="Arial" w:cs="Arial"/>
                <w:vertAlign w:val="superscript"/>
              </w:rPr>
              <w:t>2</w:t>
            </w:r>
            <w:r w:rsidRPr="00082A9E">
              <w:rPr>
                <w:rFonts w:ascii="Arial" w:hAnsi="Arial" w:cs="Arial"/>
              </w:rPr>
              <w:t>)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082A9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82A9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82A9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26,65</w:t>
            </w:r>
          </w:p>
        </w:tc>
      </w:tr>
    </w:tbl>
    <w:p w:rsidR="00A71BA0" w:rsidRPr="00082A9E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9137C6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63-6. Смена стекол толщиной 4-6 мм в деревянных переплетах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9137C6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выемка стекол с очисткой фальцев и снятием штапиков;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и прирезка стекол;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промазка фальцев и стекол (нормы 1-3) или обкладывание стекол эластичными прокладками (нормы 4-6);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вставка стекол с укреплением их и установкой штапиков;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протирка стекол.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9137C6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деревянных переплетах на штапиках по замазке при площади стекол до 0,5 м</w:t>
            </w:r>
            <w:r w:rsidRPr="009137C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184,45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деревянных переплетах на штапиках по замазке при площади стекол до 1 м</w:t>
            </w:r>
            <w:r w:rsidRPr="009137C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130,49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1,013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деревянных переплетах на штапиках по замазке при площади стекол более 1 м</w:t>
            </w:r>
            <w:r w:rsidRPr="009137C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101,63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0,0488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3,5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деревянных переплетах на штапиках по эластичной прокладке при площади стекол до 0,5 м</w:t>
            </w:r>
            <w:r w:rsidRPr="009137C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207,04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деревянных переплетах на штапиках по эластичной прокладке при площади стекол до 1 м</w:t>
            </w:r>
            <w:r w:rsidRPr="009137C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145,56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деревянных переплетах на штапиках по эластичной прокладке при площади стекол более 1 м</w:t>
            </w:r>
            <w:r w:rsidRPr="009137C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111,67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3,5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Е63-6-1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Е63-6-2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Е63-6-3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23,36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Е63-6-10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Е63-6-4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Е63-6-5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Е63-6-6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Е63-6-1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34,73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Е63-6-2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24,33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Е63-6-3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18,72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Е63-6-4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39,13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Е63-6-5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Е63-6-6</w:t>
            </w:r>
          </w:p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37C6">
              <w:rPr>
                <w:rFonts w:ascii="Arial" w:hAnsi="Arial" w:cs="Arial"/>
              </w:rPr>
              <w:t>(единица измерения - 100 м</w:t>
            </w:r>
            <w:r w:rsidRPr="009137C6">
              <w:rPr>
                <w:rFonts w:ascii="Arial" w:hAnsi="Arial" w:cs="Arial"/>
                <w:vertAlign w:val="superscript"/>
              </w:rPr>
              <w:t>2</w:t>
            </w:r>
            <w:r w:rsidRPr="009137C6">
              <w:rPr>
                <w:rFonts w:ascii="Arial" w:hAnsi="Arial" w:cs="Arial"/>
              </w:rPr>
              <w:t>)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9137C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137C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137C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</w:t>
            </w:r>
          </w:p>
        </w:tc>
      </w:tr>
    </w:tbl>
    <w:p w:rsidR="00A71BA0" w:rsidRPr="009137C6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C47B8F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63-7. Смена стекол толщиной 4-6 мм в металлических переплетах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C47B8F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выемка стекол с очисткой фальцев и снятием штапиков;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и прирезка стекол;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промазка фальцев и стекол (нормы 1-3) или обкладывание стекол эластичными прокладками (нормы 4-6);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вставка стекол с укреплением их и установкой штапиков;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протирка стекол.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C47B8F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металлических переплетах на штапиках по замазке при площади стекол до 0,5 м</w:t>
            </w:r>
            <w:r w:rsidRPr="00C47B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184,45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металлических переплетах на штапиках по замазке при площади стекол до 1 м</w:t>
            </w:r>
            <w:r w:rsidRPr="00C47B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130,49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металлических переплетах на штапиках по замазке при площади стекол более 1 м</w:t>
            </w:r>
            <w:r w:rsidRPr="00C47B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101,63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3,5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металлических переплетах на штапиках по эластичной прокладке при площади стекол до 0,5 м</w:t>
            </w:r>
            <w:r w:rsidRPr="00C47B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234,64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металлических переплетах на штапиках по эластичной прокладке при площади стекол до 1 м</w:t>
            </w:r>
            <w:r w:rsidRPr="00C47B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165,63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стекол в металлических переплетах на штапиках по эластичной прокладке при площади стекол более 1 м</w:t>
            </w:r>
            <w:r w:rsidRPr="00C47B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130,49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3,5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Е63-7-1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43,41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Е63-7-2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Е63-7-3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Е63-7-10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Е63-7-4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55,89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Е63-7-5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лестниц добавлять к норме Е63-7-6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Е63-7-1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34,73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Е63-7-2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24,33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Е63-7-3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18,72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Е63-7-4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44,76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Е63-7-5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31,19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работе с люлек добавлять к норме Е63-7-6</w:t>
            </w:r>
          </w:p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7B8F">
              <w:rPr>
                <w:rFonts w:ascii="Arial" w:hAnsi="Arial" w:cs="Arial"/>
              </w:rPr>
              <w:t>(единица измерения - 100 м</w:t>
            </w:r>
            <w:r w:rsidRPr="00C47B8F">
              <w:rPr>
                <w:rFonts w:ascii="Arial" w:hAnsi="Arial" w:cs="Arial"/>
                <w:vertAlign w:val="superscript"/>
              </w:rPr>
              <w:t>2</w:t>
            </w:r>
            <w:r w:rsidRPr="00C47B8F">
              <w:rPr>
                <w:rFonts w:ascii="Arial" w:hAnsi="Arial" w:cs="Arial"/>
              </w:rPr>
              <w:t>)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C47B8F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47B8F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47B8F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24,21</w:t>
            </w:r>
          </w:p>
        </w:tc>
      </w:tr>
    </w:tbl>
    <w:p w:rsidR="00A71BA0" w:rsidRPr="00C47B8F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0934F3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63-8. Смена узорчатых стекол в дверных полотнах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0934F3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выемка стекол и очистка фальцев;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и вставка стекол на штапиках по замазке;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протирка стекол.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0934F3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узорчатых стекол в дверных полотнах при площади стекол до 0,25 м</w:t>
            </w:r>
            <w:r w:rsidRPr="000934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934F3">
              <w:rPr>
                <w:rFonts w:ascii="Arial" w:hAnsi="Arial" w:cs="Arial"/>
              </w:rPr>
              <w:t>(единица измерения - 100 м</w:t>
            </w:r>
            <w:r w:rsidRPr="000934F3">
              <w:rPr>
                <w:rFonts w:ascii="Arial" w:hAnsi="Arial" w:cs="Arial"/>
                <w:vertAlign w:val="superscript"/>
              </w:rPr>
              <w:t>2</w:t>
            </w:r>
            <w:r w:rsidRPr="000934F3">
              <w:rPr>
                <w:rFonts w:ascii="Arial" w:hAnsi="Arial" w:cs="Arial"/>
              </w:rPr>
              <w:t>)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287,67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1/10-220-25/11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узорчатое бесцветное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34F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816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узорчатых стекол в дверных полотнах при площади стекол до 0,5 м</w:t>
            </w:r>
            <w:r w:rsidRPr="000934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934F3">
              <w:rPr>
                <w:rFonts w:ascii="Arial" w:hAnsi="Arial" w:cs="Arial"/>
              </w:rPr>
              <w:t>(единица измерения - 100 м</w:t>
            </w:r>
            <w:r w:rsidRPr="000934F3">
              <w:rPr>
                <w:rFonts w:ascii="Arial" w:hAnsi="Arial" w:cs="Arial"/>
                <w:vertAlign w:val="superscript"/>
              </w:rPr>
              <w:t>2</w:t>
            </w:r>
            <w:r w:rsidRPr="000934F3">
              <w:rPr>
                <w:rFonts w:ascii="Arial" w:hAnsi="Arial" w:cs="Arial"/>
              </w:rPr>
              <w:t>)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210,45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1/10-220-25/11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узорчатое бесцветное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34F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узорчатых стекол в дверных полотнах при площади стекол до 1 м</w:t>
            </w:r>
            <w:r w:rsidRPr="000934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934F3">
              <w:rPr>
                <w:rFonts w:ascii="Arial" w:hAnsi="Arial" w:cs="Arial"/>
              </w:rPr>
              <w:t>(единица измерения - 100 м</w:t>
            </w:r>
            <w:r w:rsidRPr="000934F3">
              <w:rPr>
                <w:rFonts w:ascii="Arial" w:hAnsi="Arial" w:cs="Arial"/>
                <w:vertAlign w:val="superscript"/>
              </w:rPr>
              <w:t>2</w:t>
            </w:r>
            <w:r w:rsidRPr="000934F3">
              <w:rPr>
                <w:rFonts w:ascii="Arial" w:hAnsi="Arial" w:cs="Arial"/>
              </w:rPr>
              <w:t>)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174,06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1/10-220-25/11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узорчатое бесцветное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34F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0934F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0934F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0934F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</w:tbl>
    <w:p w:rsidR="00A71BA0" w:rsidRPr="000934F3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1539E2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63-9. Остекление деревянных переплетов на штапиках с промазкой фальцев и стекол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1539E2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стекол;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промазка фальцев и стекол;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вставка стекол по замазке с укреплением их и установкой штапиков;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протирка стекол.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1539E2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переплетов на штапиках с промазкой фальцев и стекол площадью до 0,25 м</w:t>
            </w:r>
            <w:r w:rsidRPr="001539E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39E2">
              <w:rPr>
                <w:rFonts w:ascii="Arial" w:hAnsi="Arial" w:cs="Arial"/>
              </w:rPr>
              <w:t>(единица измерения - 100 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  <w:r w:rsidRPr="001539E2">
              <w:rPr>
                <w:rFonts w:ascii="Arial" w:hAnsi="Arial" w:cs="Arial"/>
              </w:rPr>
              <w:t>)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96,04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816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переплетов на штапиках с промазкой фальцев и стекол площадью до 0,5 м</w:t>
            </w:r>
            <w:r w:rsidRPr="001539E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39E2">
              <w:rPr>
                <w:rFonts w:ascii="Arial" w:hAnsi="Arial" w:cs="Arial"/>
              </w:rPr>
              <w:t>(единица измерения - 100 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  <w:r w:rsidRPr="001539E2">
              <w:rPr>
                <w:rFonts w:ascii="Arial" w:hAnsi="Arial" w:cs="Arial"/>
              </w:rPr>
              <w:t>)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55,46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переплетов на штапиках с промазкой фальцев и стекол площадью до 1 м</w:t>
            </w:r>
            <w:r w:rsidRPr="001539E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39E2">
              <w:rPr>
                <w:rFonts w:ascii="Arial" w:hAnsi="Arial" w:cs="Arial"/>
              </w:rPr>
              <w:t>(единица измерения - 100 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  <w:r w:rsidRPr="001539E2">
              <w:rPr>
                <w:rFonts w:ascii="Arial" w:hAnsi="Arial" w:cs="Arial"/>
              </w:rPr>
              <w:t>)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41,39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деревянных переплетов на штапиках с промазкой фальцев и стекол площадью до 2 м</w:t>
            </w:r>
            <w:r w:rsidRPr="001539E2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539E2">
              <w:rPr>
                <w:rFonts w:ascii="Arial" w:hAnsi="Arial" w:cs="Arial"/>
              </w:rPr>
              <w:t>(единица измерения - 100 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  <w:r w:rsidRPr="001539E2">
              <w:rPr>
                <w:rFonts w:ascii="Arial" w:hAnsi="Arial" w:cs="Arial"/>
              </w:rPr>
              <w:t>)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539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1539E2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1539E2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1539E2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</w:t>
            </w:r>
          </w:p>
        </w:tc>
      </w:tr>
    </w:tbl>
    <w:p w:rsidR="00A71BA0" w:rsidRPr="001539E2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925226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63-10. Остекление переплетов на замазке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925226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стекол;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вставка стекол;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протирка стекол.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925226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переплетов на меловой замазке, на олифе площадью до 0,5 м</w:t>
            </w:r>
            <w:r w:rsidRPr="0092522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5226">
              <w:rPr>
                <w:rFonts w:ascii="Arial" w:hAnsi="Arial" w:cs="Arial"/>
              </w:rPr>
              <w:t>(единица измерения - 100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 w:rsidRPr="00925226">
              <w:rPr>
                <w:rFonts w:ascii="Arial" w:hAnsi="Arial" w:cs="Arial"/>
              </w:rPr>
              <w:t>)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0,161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переплетов на меловой замазке, на олифе площадью до 1 м</w:t>
            </w:r>
            <w:r w:rsidRPr="0092522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5226">
              <w:rPr>
                <w:rFonts w:ascii="Arial" w:hAnsi="Arial" w:cs="Arial"/>
              </w:rPr>
              <w:t>(единица измерения - 100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 w:rsidRPr="00925226">
              <w:rPr>
                <w:rFonts w:ascii="Arial" w:hAnsi="Arial" w:cs="Arial"/>
              </w:rPr>
              <w:t>)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39,02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переплетов на меловой замазке, на олифе площадью до 2 м</w:t>
            </w:r>
            <w:r w:rsidRPr="0092522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5226">
              <w:rPr>
                <w:rFonts w:ascii="Arial" w:hAnsi="Arial" w:cs="Arial"/>
              </w:rPr>
              <w:t>(единица измерения - 100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 w:rsidRPr="00925226">
              <w:rPr>
                <w:rFonts w:ascii="Arial" w:hAnsi="Arial" w:cs="Arial"/>
              </w:rPr>
              <w:t>)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34,54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переплетов на битумной замазке площадью до 0,25 м</w:t>
            </w:r>
            <w:r w:rsidRPr="0092522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5226">
              <w:rPr>
                <w:rFonts w:ascii="Arial" w:hAnsi="Arial" w:cs="Arial"/>
              </w:rPr>
              <w:t>(единица измерения - 100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 w:rsidRPr="00925226">
              <w:rPr>
                <w:rFonts w:ascii="Arial" w:hAnsi="Arial" w:cs="Arial"/>
              </w:rPr>
              <w:t>)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82,93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0,0984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переплетов на битумной замазке площадью до 0,5 м</w:t>
            </w:r>
            <w:r w:rsidRPr="0092522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5226">
              <w:rPr>
                <w:rFonts w:ascii="Arial" w:hAnsi="Arial" w:cs="Arial"/>
              </w:rPr>
              <w:t>(единица измерения - 100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 w:rsidRPr="00925226">
              <w:rPr>
                <w:rFonts w:ascii="Arial" w:hAnsi="Arial" w:cs="Arial"/>
              </w:rPr>
              <w:t>)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56,92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переплетов на битумной замазке площадью до 1 м</w:t>
            </w:r>
            <w:r w:rsidRPr="0092522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5226">
              <w:rPr>
                <w:rFonts w:ascii="Arial" w:hAnsi="Arial" w:cs="Arial"/>
              </w:rPr>
              <w:t>(единица измерения - 100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 w:rsidRPr="00925226">
              <w:rPr>
                <w:rFonts w:ascii="Arial" w:hAnsi="Arial" w:cs="Arial"/>
              </w:rPr>
              <w:t>)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47,12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0,0492</w:t>
            </w:r>
          </w:p>
        </w:tc>
      </w:tr>
      <w:tr w:rsidR="00A71BA0" w:rsidRPr="0092522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2522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22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2522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</w:tbl>
    <w:p w:rsidR="00A71BA0" w:rsidRPr="00925226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9E308A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63-11. Остекление витринным стеклом переплетов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9E308A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стекол;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промазка фальце и стекол (норма 2) или обкладывание прокладкой (нормы 1, 3);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вставка стекол с их укреплением;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штапиков деревянных (нормы 1, 2) или алюминиевых (норма 3);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протирка стекол.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9E308A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витринным стеклом деревянных переплетов на штапиках по эластичной прокладке</w:t>
            </w:r>
          </w:p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E308A">
              <w:rPr>
                <w:rFonts w:ascii="Arial" w:hAnsi="Arial" w:cs="Arial"/>
              </w:rPr>
              <w:t>(единица измерения - 100 м</w:t>
            </w:r>
            <w:r w:rsidRPr="009E308A">
              <w:rPr>
                <w:rFonts w:ascii="Arial" w:hAnsi="Arial" w:cs="Arial"/>
                <w:vertAlign w:val="superscript"/>
              </w:rPr>
              <w:t>2</w:t>
            </w:r>
            <w:r w:rsidRPr="009E308A">
              <w:rPr>
                <w:rFonts w:ascii="Arial" w:hAnsi="Arial" w:cs="Arial"/>
              </w:rPr>
              <w:t>)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107,02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1/10-220-10-30/750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свыше 19 м</w:t>
            </w:r>
            <w:r w:rsidRPr="009E308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6 мм,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E30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резиновые пористые уплотняющие (гернитовый шнур) диаметром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витринным стеклом деревянных переплетов на штапиках по мастике</w:t>
            </w:r>
          </w:p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E308A">
              <w:rPr>
                <w:rFonts w:ascii="Arial" w:hAnsi="Arial" w:cs="Arial"/>
              </w:rPr>
              <w:t>(единица измерения - 100 м</w:t>
            </w:r>
            <w:r w:rsidRPr="009E308A">
              <w:rPr>
                <w:rFonts w:ascii="Arial" w:hAnsi="Arial" w:cs="Arial"/>
                <w:vertAlign w:val="superscript"/>
              </w:rPr>
              <w:t>2</w:t>
            </w:r>
            <w:r w:rsidRPr="009E308A">
              <w:rPr>
                <w:rFonts w:ascii="Arial" w:hAnsi="Arial" w:cs="Arial"/>
              </w:rPr>
              <w:t>)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108,25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1/10-220-10-30/750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свыше 19 м</w:t>
            </w:r>
            <w:r w:rsidRPr="009E308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6 мм,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E30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Замазка оконная на олифе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Остекление витринным стеклом металлических переплетов по эластичной прокладке</w:t>
            </w:r>
          </w:p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E308A">
              <w:rPr>
                <w:rFonts w:ascii="Arial" w:hAnsi="Arial" w:cs="Arial"/>
              </w:rPr>
              <w:t>(единица измерения - 100 м</w:t>
            </w:r>
            <w:r w:rsidRPr="009E308A">
              <w:rPr>
                <w:rFonts w:ascii="Arial" w:hAnsi="Arial" w:cs="Arial"/>
                <w:vertAlign w:val="superscript"/>
              </w:rPr>
              <w:t>2</w:t>
            </w:r>
            <w:r w:rsidRPr="009E308A">
              <w:rPr>
                <w:rFonts w:ascii="Arial" w:hAnsi="Arial" w:cs="Arial"/>
              </w:rPr>
              <w:t>)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121,71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тиоколовый У-30М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1/10-220-10-30/750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свыше 19 м</w:t>
            </w:r>
            <w:r w:rsidRPr="009E308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6 мм,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E308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A71BA0" w:rsidRPr="009E308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9E308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Алюминиевые конструкции нащельников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9E308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A71BA0" w:rsidRPr="009E308A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640B29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63-12. Снятие обоев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640B29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обоев.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640B29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простых и улучшенных обоев в помещениях площадью более 5 м</w:t>
            </w:r>
            <w:r w:rsidRPr="00640B2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B29">
              <w:rPr>
                <w:rFonts w:ascii="Arial" w:hAnsi="Arial" w:cs="Arial"/>
              </w:rPr>
              <w:t>(единица измерения - 100 м</w:t>
            </w:r>
            <w:r w:rsidRPr="00640B29">
              <w:rPr>
                <w:rFonts w:ascii="Arial" w:hAnsi="Arial" w:cs="Arial"/>
                <w:vertAlign w:val="superscript"/>
              </w:rPr>
              <w:t>2</w:t>
            </w:r>
            <w:r w:rsidRPr="00640B29">
              <w:rPr>
                <w:rFonts w:ascii="Arial" w:hAnsi="Arial" w:cs="Arial"/>
              </w:rPr>
              <w:t>)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высококачественных обоев и линкруста в помещениях площадью более 5 м</w:t>
            </w:r>
            <w:r w:rsidRPr="00640B29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B29">
              <w:rPr>
                <w:rFonts w:ascii="Arial" w:hAnsi="Arial" w:cs="Arial"/>
              </w:rPr>
              <w:t>(единица измерения - 100 м</w:t>
            </w:r>
            <w:r w:rsidRPr="00640B29">
              <w:rPr>
                <w:rFonts w:ascii="Arial" w:hAnsi="Arial" w:cs="Arial"/>
                <w:vertAlign w:val="superscript"/>
              </w:rPr>
              <w:t>2</w:t>
            </w:r>
            <w:r w:rsidRPr="00640B29">
              <w:rPr>
                <w:rFonts w:ascii="Arial" w:hAnsi="Arial" w:cs="Arial"/>
              </w:rPr>
              <w:t>)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снятии обоев в помещениях площадью менее 5 м</w:t>
            </w:r>
            <w:r w:rsidRPr="00640B2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к норме Е63-12-1</w:t>
            </w:r>
          </w:p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B29">
              <w:rPr>
                <w:rFonts w:ascii="Arial" w:hAnsi="Arial" w:cs="Arial"/>
              </w:rPr>
              <w:t>(единица измерения - 100 м</w:t>
            </w:r>
            <w:r w:rsidRPr="00640B29">
              <w:rPr>
                <w:rFonts w:ascii="Arial" w:hAnsi="Arial" w:cs="Arial"/>
                <w:vertAlign w:val="superscript"/>
              </w:rPr>
              <w:t>2</w:t>
            </w:r>
            <w:r w:rsidRPr="00640B29">
              <w:rPr>
                <w:rFonts w:ascii="Arial" w:hAnsi="Arial" w:cs="Arial"/>
              </w:rPr>
              <w:t>)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снятии обоев в помещениях площадью менее 5 м</w:t>
            </w:r>
            <w:r w:rsidRPr="00640B29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к норме Е63-12-2</w:t>
            </w:r>
          </w:p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0B29">
              <w:rPr>
                <w:rFonts w:ascii="Arial" w:hAnsi="Arial" w:cs="Arial"/>
              </w:rPr>
              <w:t>(единица измерения - 100 м</w:t>
            </w:r>
            <w:r w:rsidRPr="00640B29">
              <w:rPr>
                <w:rFonts w:ascii="Arial" w:hAnsi="Arial" w:cs="Arial"/>
                <w:vertAlign w:val="superscript"/>
              </w:rPr>
              <w:t>2</w:t>
            </w:r>
            <w:r w:rsidRPr="00640B29">
              <w:rPr>
                <w:rFonts w:ascii="Arial" w:hAnsi="Arial" w:cs="Arial"/>
              </w:rPr>
              <w:t>)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640B2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40B2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40B2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</w:tbl>
    <w:p w:rsidR="00A71BA0" w:rsidRPr="00640B29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406A79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63-13. Смена обоев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406A79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старых обоев;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 материалов к месту производства работ;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клея;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поверхностей стен;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заготовка обоев;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грунтование очищенной поверхности дисперсией ПВА вручную (нормы 1-4);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заполнение трещин и раковин, очистка и обеспыливание;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верха стен от следов окрасочного состава (нормы 1-4);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сплошное шпатлевание;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шлифование и обеспыливание прошпатлеванных поверхностей;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нанесение линии верха оклеивания стен обоями (нормы 1-4);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нанесение линии границ напуска обоев на стены (норма 5);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нанесение клеевого состава на поверхности и на полотнища обоев;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нанесение клеевого состава повторно на полотнища обоев (нормы 3-5);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оклеивание внахлест (нормы 1, 2), впритык (нормы 3-5);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прирезка мест примыканий ножом вручную.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406A79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обоев простой и средней плотности с подбором рисунка со сплошным шпатлеванием стен</w:t>
            </w:r>
          </w:p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6A79">
              <w:rPr>
                <w:rFonts w:ascii="Arial" w:hAnsi="Arial" w:cs="Arial"/>
              </w:rPr>
              <w:t>(единица измерения - 100 м</w:t>
            </w:r>
            <w:r w:rsidRPr="00406A79">
              <w:rPr>
                <w:rFonts w:ascii="Arial" w:hAnsi="Arial" w:cs="Arial"/>
                <w:vertAlign w:val="superscript"/>
              </w:rPr>
              <w:t>2</w:t>
            </w:r>
            <w:r w:rsidRPr="00406A79">
              <w:rPr>
                <w:rFonts w:ascii="Arial" w:hAnsi="Arial" w:cs="Arial"/>
              </w:rPr>
              <w:t>)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60,16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дуплекс с полутоновым рисунком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406A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6A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обоев простой и средней плотности без подбора рисунка со сплошным шпатлеванием стен</w:t>
            </w:r>
          </w:p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6A79">
              <w:rPr>
                <w:rFonts w:ascii="Arial" w:hAnsi="Arial" w:cs="Arial"/>
              </w:rPr>
              <w:t>(единица измерения - 100 м</w:t>
            </w:r>
            <w:r w:rsidRPr="00406A79">
              <w:rPr>
                <w:rFonts w:ascii="Arial" w:hAnsi="Arial" w:cs="Arial"/>
                <w:vertAlign w:val="superscript"/>
              </w:rPr>
              <w:t>2</w:t>
            </w:r>
            <w:r w:rsidRPr="00406A79">
              <w:rPr>
                <w:rFonts w:ascii="Arial" w:hAnsi="Arial" w:cs="Arial"/>
              </w:rPr>
              <w:t>)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58,92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дуплекс с полутоновым рисунком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406A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6A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обоев плотных с подбором рисунка со сплошным шпатлеванием стен</w:t>
            </w:r>
          </w:p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6A79">
              <w:rPr>
                <w:rFonts w:ascii="Arial" w:hAnsi="Arial" w:cs="Arial"/>
              </w:rPr>
              <w:t>(единица измерения - 100 м</w:t>
            </w:r>
            <w:r w:rsidRPr="00406A79">
              <w:rPr>
                <w:rFonts w:ascii="Arial" w:hAnsi="Arial" w:cs="Arial"/>
                <w:vertAlign w:val="superscript"/>
              </w:rPr>
              <w:t>2</w:t>
            </w:r>
            <w:r w:rsidRPr="00406A79">
              <w:rPr>
                <w:rFonts w:ascii="Arial" w:hAnsi="Arial" w:cs="Arial"/>
              </w:rPr>
              <w:t>)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70,69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рельефные профильные вспененные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406A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6A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обоев плотных без подбора рисунка со сплошным шпатлеванием стен</w:t>
            </w:r>
          </w:p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6A79">
              <w:rPr>
                <w:rFonts w:ascii="Arial" w:hAnsi="Arial" w:cs="Arial"/>
              </w:rPr>
              <w:t>(единица измерения - 100 м</w:t>
            </w:r>
            <w:r w:rsidRPr="00406A79">
              <w:rPr>
                <w:rFonts w:ascii="Arial" w:hAnsi="Arial" w:cs="Arial"/>
                <w:vertAlign w:val="superscript"/>
              </w:rPr>
              <w:t>2</w:t>
            </w:r>
            <w:r w:rsidRPr="00406A79">
              <w:rPr>
                <w:rFonts w:ascii="Arial" w:hAnsi="Arial" w:cs="Arial"/>
              </w:rPr>
              <w:t>)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69,42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рельефные профильные вспененные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406A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6A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обоев плотных на потолках</w:t>
            </w:r>
          </w:p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6A79">
              <w:rPr>
                <w:rFonts w:ascii="Arial" w:hAnsi="Arial" w:cs="Arial"/>
              </w:rPr>
              <w:t>(единица измерения - 100 м</w:t>
            </w:r>
            <w:r w:rsidRPr="00406A79">
              <w:rPr>
                <w:rFonts w:ascii="Arial" w:hAnsi="Arial" w:cs="Arial"/>
                <w:vertAlign w:val="superscript"/>
              </w:rPr>
              <w:t>2</w:t>
            </w:r>
            <w:r w:rsidRPr="00406A79">
              <w:rPr>
                <w:rFonts w:ascii="Arial" w:hAnsi="Arial" w:cs="Arial"/>
              </w:rPr>
              <w:t>)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56,04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клеемасляная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1/10-230-70/20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Обои бумажные дуплекс потолочные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406A7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06A7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06A7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06A7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A71BA0" w:rsidRPr="00406A79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2E64AD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63-14. Замена облицовки наружных стен из сайдинга без замены каркаса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2E64AD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негодного облицовочного материала;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раскрой нового материала;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монтаж облицовочного материала.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2E64AD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облицовки наружных стен из металлического сайдинга без замены каркаса площадью в одном месте до 1 м</w:t>
            </w:r>
            <w:r w:rsidRPr="002E64A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64AD">
              <w:rPr>
                <w:rFonts w:ascii="Arial" w:hAnsi="Arial" w:cs="Arial"/>
              </w:rPr>
              <w:t>(единица измерения - 100 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  <w:r w:rsidRPr="002E64AD">
              <w:rPr>
                <w:rFonts w:ascii="Arial" w:hAnsi="Arial" w:cs="Arial"/>
              </w:rPr>
              <w:t>)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49,82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Сайдинг металлический для наружной отделки шириной 226 мм, толщиной 0,5 мм, тип покрытия полиэстер, полиэстер матовый, алюмоцинк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облицовки наружных стен из металлического сайдинга без замены каркаса площадью в одном месте от 1 м</w:t>
            </w:r>
            <w:r w:rsidRPr="002E64A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5 м</w:t>
            </w:r>
            <w:r w:rsidRPr="002E64A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64AD">
              <w:rPr>
                <w:rFonts w:ascii="Arial" w:hAnsi="Arial" w:cs="Arial"/>
              </w:rPr>
              <w:t>(единица измерения - 100 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  <w:r w:rsidRPr="002E64AD">
              <w:rPr>
                <w:rFonts w:ascii="Arial" w:hAnsi="Arial" w:cs="Arial"/>
              </w:rPr>
              <w:t>)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40,16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Сайдинг металлический для наружной отделки шириной 226 мм, толщиной 0,5 мм, тип покрытия полиэстер, полиэстер матовый, алюмоцинк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облицовки наружных стен из металлического сайдинга без замены каркаса площадью в одном месте свыше 5 м</w:t>
            </w:r>
            <w:r w:rsidRPr="002E64A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64AD">
              <w:rPr>
                <w:rFonts w:ascii="Arial" w:hAnsi="Arial" w:cs="Arial"/>
              </w:rPr>
              <w:t>(единица измерения - 100 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  <w:r w:rsidRPr="002E64AD">
              <w:rPr>
                <w:rFonts w:ascii="Arial" w:hAnsi="Arial" w:cs="Arial"/>
              </w:rPr>
              <w:t>)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35,36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1/10-230-65-40-15/5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Сайдинг металлический для наружной отделки шириной 226 мм, толщиной 0,5 мм, тип покрытия полиэстер, полиэстер матовый, алюмоцинк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облицовки наружных стен из пластикового сайдинга без замены каркаса площадью в одном месте до 1 м</w:t>
            </w:r>
            <w:r w:rsidRPr="002E64A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64AD">
              <w:rPr>
                <w:rFonts w:ascii="Arial" w:hAnsi="Arial" w:cs="Arial"/>
              </w:rPr>
              <w:t>(единица измерения - 100 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  <w:r w:rsidRPr="002E64AD">
              <w:rPr>
                <w:rFonts w:ascii="Arial" w:hAnsi="Arial" w:cs="Arial"/>
              </w:rPr>
              <w:t>)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36,68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Сайдинг поливинилхлоридный для наружной отделки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облицовки наружных стен из пластикового сайдинга без замены каркаса площадью в одном месте от 1 м</w:t>
            </w:r>
            <w:r w:rsidRPr="002E64A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5 м</w:t>
            </w:r>
            <w:r w:rsidRPr="002E64A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64AD">
              <w:rPr>
                <w:rFonts w:ascii="Arial" w:hAnsi="Arial" w:cs="Arial"/>
              </w:rPr>
              <w:t>(единица измерения - 100 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  <w:r w:rsidRPr="002E64AD">
              <w:rPr>
                <w:rFonts w:ascii="Arial" w:hAnsi="Arial" w:cs="Arial"/>
              </w:rPr>
              <w:t>)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33,01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Сайдинг поливинилхлоридный для наружной отделки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облицовки наружных стен из пластикового сайдинга без замены каркаса площадью в одном месте свыше 5 м</w:t>
            </w:r>
            <w:r w:rsidRPr="002E64A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E64AD">
              <w:rPr>
                <w:rFonts w:ascii="Arial" w:hAnsi="Arial" w:cs="Arial"/>
              </w:rPr>
              <w:t>(единица измерения - 100 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  <w:r w:rsidRPr="002E64AD">
              <w:rPr>
                <w:rFonts w:ascii="Arial" w:hAnsi="Arial" w:cs="Arial"/>
              </w:rPr>
              <w:t>)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31,22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П1/10-230-65-40-5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Сайдинг поливинилхлоридный для наружной отделки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64A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2E64A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E64A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E64A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A71BA0" w:rsidRPr="002E64AD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A03B56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63-15. Замена элементов облицовки потолков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A03B56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элементов облицовки (нормы 1-3);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панелей, разметка с нарезкой (норма 1);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с прирезкой торцов (норма 1);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панелей с выверкой и креплением (норма 1);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монтаж пенелей реечного потолка (норма 2);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разборка каркаса, демонтаж элементов крепления (норма 3);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ранее демонтированных элементов крепления и каркаса (норма 3);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облицовка плитами потолков (норма 3).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A03B56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элементов облицовки потолков: пластиковых панелей без замены каркаса</w:t>
            </w:r>
          </w:p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3B56">
              <w:rPr>
                <w:rFonts w:ascii="Arial" w:hAnsi="Arial" w:cs="Arial"/>
              </w:rPr>
              <w:t>(единица измерения - 100 м</w:t>
            </w:r>
            <w:r w:rsidRPr="00A03B56">
              <w:rPr>
                <w:rFonts w:ascii="Arial" w:hAnsi="Arial" w:cs="Arial"/>
                <w:vertAlign w:val="superscript"/>
              </w:rPr>
              <w:t>2</w:t>
            </w:r>
            <w:r w:rsidRPr="00A03B56">
              <w:rPr>
                <w:rFonts w:ascii="Arial" w:hAnsi="Arial" w:cs="Arial"/>
              </w:rPr>
              <w:t>)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207,88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1/10-230-65-45-5/20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Панель поливинилхлоридная для внутренней отделки шириной 250 мм (все цвета, кроме белого)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3B5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0,1535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элементов облицовки потолков: реечных без замены каркаса</w:t>
            </w:r>
          </w:p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3B56">
              <w:rPr>
                <w:rFonts w:ascii="Arial" w:hAnsi="Arial" w:cs="Arial"/>
              </w:rPr>
              <w:t>(единица измерения - 100 м</w:t>
            </w:r>
            <w:r w:rsidRPr="00A03B56">
              <w:rPr>
                <w:rFonts w:ascii="Arial" w:hAnsi="Arial" w:cs="Arial"/>
                <w:vertAlign w:val="superscript"/>
              </w:rPr>
              <w:t>2</w:t>
            </w:r>
            <w:r w:rsidRPr="00A03B56">
              <w:rPr>
                <w:rFonts w:ascii="Arial" w:hAnsi="Arial" w:cs="Arial"/>
              </w:rPr>
              <w:t>)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69,28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Рейка алюминиевая потолочная, ширина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1050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элементов облицовки потолков: плит растровых потолков с заменой каркаса</w:t>
            </w:r>
          </w:p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3B56">
              <w:rPr>
                <w:rFonts w:ascii="Arial" w:hAnsi="Arial" w:cs="Arial"/>
              </w:rPr>
              <w:t>(единица измерения - 100 м</w:t>
            </w:r>
            <w:r w:rsidRPr="00A03B56">
              <w:rPr>
                <w:rFonts w:ascii="Arial" w:hAnsi="Arial" w:cs="Arial"/>
                <w:vertAlign w:val="superscript"/>
              </w:rPr>
              <w:t>2</w:t>
            </w:r>
            <w:r w:rsidRPr="00A03B56">
              <w:rPr>
                <w:rFonts w:ascii="Arial" w:hAnsi="Arial" w:cs="Arial"/>
              </w:rPr>
              <w:t>)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142,46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1/10-240-30-30/354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монтажный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Подвес в комплекте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Панели потолочные декоративные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3B5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A03B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A03B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A03B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0,25621</w:t>
            </w:r>
          </w:p>
        </w:tc>
      </w:tr>
    </w:tbl>
    <w:p w:rsidR="00A71BA0" w:rsidRPr="00A03B56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43561A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63-16. Разборка элементов облицовки потолков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43561A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плит с разборкой каркаса и элементов крепления (норма 1);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демонтаж пластиковых панелей с разборкой каркаса и элементов крепления (норма 2).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43561A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элементов облицовки потолков с разборкой каркаса: плит растровых</w:t>
            </w:r>
          </w:p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561A">
              <w:rPr>
                <w:rFonts w:ascii="Arial" w:hAnsi="Arial" w:cs="Arial"/>
              </w:rPr>
              <w:t>(единица измерения - 100 м</w:t>
            </w:r>
            <w:r w:rsidRPr="0043561A">
              <w:rPr>
                <w:rFonts w:ascii="Arial" w:hAnsi="Arial" w:cs="Arial"/>
                <w:vertAlign w:val="superscript"/>
              </w:rPr>
              <w:t>2</w:t>
            </w:r>
            <w:r w:rsidRPr="0043561A">
              <w:rPr>
                <w:rFonts w:ascii="Arial" w:hAnsi="Arial" w:cs="Arial"/>
              </w:rPr>
              <w:t>)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34,51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0,356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элементов облицовки потолков с разборкой каркаса: пластиковых панелей</w:t>
            </w:r>
          </w:p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3561A">
              <w:rPr>
                <w:rFonts w:ascii="Arial" w:hAnsi="Arial" w:cs="Arial"/>
              </w:rPr>
              <w:t>(единица измерения - 100 м</w:t>
            </w:r>
            <w:r w:rsidRPr="0043561A">
              <w:rPr>
                <w:rFonts w:ascii="Arial" w:hAnsi="Arial" w:cs="Arial"/>
                <w:vertAlign w:val="superscript"/>
              </w:rPr>
              <w:t>2</w:t>
            </w:r>
            <w:r w:rsidRPr="0043561A">
              <w:rPr>
                <w:rFonts w:ascii="Arial" w:hAnsi="Arial" w:cs="Arial"/>
              </w:rPr>
              <w:t>)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43561A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43561A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43561A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</w:tbl>
    <w:p w:rsidR="00A71BA0" w:rsidRPr="0043561A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310D9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63-17. Замена элементов облицовки вентилируемого фасада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310D9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элементов облицовки (нормы 1,2,3,4,5) и каркаса (нормы 3,4,5);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раскрой нового материала;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монтаж новых частей облицовочного материала (нормы 1,2);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монтаж нового каркаса и облицовочного материала (нормы 3,4,5).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310D90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элементов облицовки вентилируемого фасада без замены каркаса: керамогранитных плит в одном месте до 5 шт.</w:t>
            </w:r>
          </w:p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0D90">
              <w:rPr>
                <w:rFonts w:ascii="Arial" w:hAnsi="Arial" w:cs="Arial"/>
              </w:rPr>
              <w:t>(единица измерения - 100 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  <w:r w:rsidRPr="00310D90">
              <w:rPr>
                <w:rFonts w:ascii="Arial" w:hAnsi="Arial" w:cs="Arial"/>
              </w:rPr>
              <w:t>)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32,64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1/10-230-65-20-5/25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Керамогранит крупноразмерный плоский глазурованный, размером 600 х 300 мм - 600 х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элементов облицовки вентилируемого фасада без замены каркаса: керамогранитных плит в одном месте свыше 5 шт.</w:t>
            </w:r>
          </w:p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0D90">
              <w:rPr>
                <w:rFonts w:ascii="Arial" w:hAnsi="Arial" w:cs="Arial"/>
              </w:rPr>
              <w:t>(единица измерения - 100 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  <w:r w:rsidRPr="00310D90">
              <w:rPr>
                <w:rFonts w:ascii="Arial" w:hAnsi="Arial" w:cs="Arial"/>
              </w:rPr>
              <w:t>)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28,52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1/10-230-65-20-5/25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Керамогранит крупноразмерный плоский глазурованный, размером 600 х 300 мм - 600 х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элементов облицовки вентилируемого фасада с заменой каркаса композитных панелей, площадью в одном месте до 1 м</w:t>
            </w:r>
            <w:r w:rsidRPr="00310D9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0D90">
              <w:rPr>
                <w:rFonts w:ascii="Arial" w:hAnsi="Arial" w:cs="Arial"/>
              </w:rPr>
              <w:t>(единица измерения - 100 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  <w:r w:rsidRPr="00310D90">
              <w:rPr>
                <w:rFonts w:ascii="Arial" w:hAnsi="Arial" w:cs="Arial"/>
              </w:rPr>
              <w:t>)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35,36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металлические и элементы крепежные вентилируемых фасадов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Панели облицовочные композитные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элементов облицовки вентилируемого фасада с заменой каркаса композитных панелей, площадью в одном месте от 1 м</w:t>
            </w:r>
            <w:r w:rsidRPr="00310D9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5 м</w:t>
            </w:r>
            <w:r w:rsidRPr="00310D9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0D90">
              <w:rPr>
                <w:rFonts w:ascii="Arial" w:hAnsi="Arial" w:cs="Arial"/>
              </w:rPr>
              <w:t>(единица измерения - 100 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  <w:r w:rsidRPr="00310D90">
              <w:rPr>
                <w:rFonts w:ascii="Arial" w:hAnsi="Arial" w:cs="Arial"/>
              </w:rPr>
              <w:t>)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36,68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металлические и элементы крепежные вентилируемых фасадов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Панели облицовочные композитные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элементов облицовки вентилируемого фасада с заменой каркаса композитных панелей, площадью в одном месте свыше 5 м</w:t>
            </w:r>
            <w:r w:rsidRPr="00310D90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0D90">
              <w:rPr>
                <w:rFonts w:ascii="Arial" w:hAnsi="Arial" w:cs="Arial"/>
              </w:rPr>
              <w:t>(единица измерения - 100 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  <w:r w:rsidRPr="00310D90">
              <w:rPr>
                <w:rFonts w:ascii="Arial" w:hAnsi="Arial" w:cs="Arial"/>
              </w:rPr>
              <w:t>)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33,01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металлические и элементы крепежные вентилируемых фасадов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A71BA0" w:rsidRPr="00310D90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310D90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Панели облицовочные композитные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0D9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310D90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</w:tbl>
    <w:p w:rsidR="00A71BA0" w:rsidRPr="00310D90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6128EE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63-18. Обивка стен и потолков картоном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6128EE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полотнищ по размеру;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полотнищ водой;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обивка поверхностей картоном.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6128EE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картоном стен</w:t>
            </w:r>
          </w:p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8EE">
              <w:rPr>
                <w:rFonts w:ascii="Arial" w:hAnsi="Arial" w:cs="Arial"/>
              </w:rPr>
              <w:t>(единица измерения - 100 м</w:t>
            </w:r>
            <w:r w:rsidRPr="006128EE">
              <w:rPr>
                <w:rFonts w:ascii="Arial" w:hAnsi="Arial" w:cs="Arial"/>
                <w:vertAlign w:val="superscript"/>
              </w:rPr>
              <w:t>2</w:t>
            </w:r>
            <w:r w:rsidRPr="006128EE">
              <w:rPr>
                <w:rFonts w:ascii="Arial" w:hAnsi="Arial" w:cs="Arial"/>
              </w:rPr>
              <w:t>)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облицовочный марки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6128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1/10-240-25-15/12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обойные круглые 1,6 х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картоном потолков</w:t>
            </w:r>
          </w:p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8EE">
              <w:rPr>
                <w:rFonts w:ascii="Arial" w:hAnsi="Arial" w:cs="Arial"/>
              </w:rPr>
              <w:t>(единица измерения - 100 м</w:t>
            </w:r>
            <w:r w:rsidRPr="006128EE">
              <w:rPr>
                <w:rFonts w:ascii="Arial" w:hAnsi="Arial" w:cs="Arial"/>
                <w:vertAlign w:val="superscript"/>
              </w:rPr>
              <w:t>2</w:t>
            </w:r>
            <w:r w:rsidRPr="006128EE">
              <w:rPr>
                <w:rFonts w:ascii="Arial" w:hAnsi="Arial" w:cs="Arial"/>
              </w:rPr>
              <w:t>)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24,17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облицовочный марки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6128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1/10-240-25-15/12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обойные круглые 1,6 х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 помещениях площадью менее 5 м</w:t>
            </w:r>
            <w:r w:rsidRPr="006128E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к норме Е63-18-1</w:t>
            </w:r>
          </w:p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8EE">
              <w:rPr>
                <w:rFonts w:ascii="Arial" w:hAnsi="Arial" w:cs="Arial"/>
              </w:rPr>
              <w:t>(единица измерения - 100 м</w:t>
            </w:r>
            <w:r w:rsidRPr="006128EE">
              <w:rPr>
                <w:rFonts w:ascii="Arial" w:hAnsi="Arial" w:cs="Arial"/>
                <w:vertAlign w:val="superscript"/>
              </w:rPr>
              <w:t>2</w:t>
            </w:r>
            <w:r w:rsidRPr="006128EE">
              <w:rPr>
                <w:rFonts w:ascii="Arial" w:hAnsi="Arial" w:cs="Arial"/>
              </w:rPr>
              <w:t>)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 помещениях площадью менее 5 м</w:t>
            </w:r>
            <w:r w:rsidRPr="006128E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добавлять к норме Е63-18-2</w:t>
            </w:r>
          </w:p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28EE">
              <w:rPr>
                <w:rFonts w:ascii="Arial" w:hAnsi="Arial" w:cs="Arial"/>
              </w:rPr>
              <w:t>(единица измерения - 100 м</w:t>
            </w:r>
            <w:r w:rsidRPr="006128EE">
              <w:rPr>
                <w:rFonts w:ascii="Arial" w:hAnsi="Arial" w:cs="Arial"/>
                <w:vertAlign w:val="superscript"/>
              </w:rPr>
              <w:t>2</w:t>
            </w:r>
            <w:r w:rsidRPr="006128EE">
              <w:rPr>
                <w:rFonts w:ascii="Arial" w:hAnsi="Arial" w:cs="Arial"/>
              </w:rPr>
              <w:t>)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71BA0" w:rsidRPr="006128EE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128EE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128EE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</w:tbl>
    <w:p w:rsidR="00A71BA0" w:rsidRPr="006128EE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8A14CD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63-19. Разборка облицовки стен из плит естественного камня и из глазурованных плиток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8A14CD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облицовки из плит и плиток;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годных плит и плиток от раствора;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годных плит и плиток в штабели.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8A14CD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облицовки стен из мраморных плит</w:t>
            </w:r>
          </w:p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14CD">
              <w:rPr>
                <w:rFonts w:ascii="Arial" w:hAnsi="Arial" w:cs="Arial"/>
              </w:rPr>
              <w:t>(единица измерения - 100 м</w:t>
            </w:r>
            <w:r w:rsidRPr="008A14CD">
              <w:rPr>
                <w:rFonts w:ascii="Arial" w:hAnsi="Arial" w:cs="Arial"/>
                <w:vertAlign w:val="superscript"/>
              </w:rPr>
              <w:t>2</w:t>
            </w:r>
            <w:r w:rsidRPr="008A14CD">
              <w:rPr>
                <w:rFonts w:ascii="Arial" w:hAnsi="Arial" w:cs="Arial"/>
              </w:rPr>
              <w:t>)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298,72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A14C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облицовки стен из гранитных плит</w:t>
            </w:r>
          </w:p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14CD">
              <w:rPr>
                <w:rFonts w:ascii="Arial" w:hAnsi="Arial" w:cs="Arial"/>
              </w:rPr>
              <w:t>(единица измерения - 100 м</w:t>
            </w:r>
            <w:r w:rsidRPr="008A14CD">
              <w:rPr>
                <w:rFonts w:ascii="Arial" w:hAnsi="Arial" w:cs="Arial"/>
                <w:vertAlign w:val="superscript"/>
              </w:rPr>
              <w:t>2</w:t>
            </w:r>
            <w:r w:rsidRPr="008A14CD">
              <w:rPr>
                <w:rFonts w:ascii="Arial" w:hAnsi="Arial" w:cs="Arial"/>
              </w:rPr>
              <w:t>)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652,55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A14C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17,91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17,91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облицовки стен из известковых плит</w:t>
            </w:r>
          </w:p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14CD">
              <w:rPr>
                <w:rFonts w:ascii="Arial" w:hAnsi="Arial" w:cs="Arial"/>
              </w:rPr>
              <w:t>(единица измерения - 100 м</w:t>
            </w:r>
            <w:r w:rsidRPr="008A14CD">
              <w:rPr>
                <w:rFonts w:ascii="Arial" w:hAnsi="Arial" w:cs="Arial"/>
                <w:vertAlign w:val="superscript"/>
              </w:rPr>
              <w:t>2</w:t>
            </w:r>
            <w:r w:rsidRPr="008A14CD">
              <w:rPr>
                <w:rFonts w:ascii="Arial" w:hAnsi="Arial" w:cs="Arial"/>
              </w:rPr>
              <w:t>)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449,01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12,87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A14C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11,62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11,62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облицовки стен из железобетонных плит</w:t>
            </w:r>
          </w:p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14CD">
              <w:rPr>
                <w:rFonts w:ascii="Arial" w:hAnsi="Arial" w:cs="Arial"/>
              </w:rPr>
              <w:t>(единица измерения - 100 м</w:t>
            </w:r>
            <w:r w:rsidRPr="008A14CD">
              <w:rPr>
                <w:rFonts w:ascii="Arial" w:hAnsi="Arial" w:cs="Arial"/>
                <w:vertAlign w:val="superscript"/>
              </w:rPr>
              <w:t>2</w:t>
            </w:r>
            <w:r w:rsidRPr="008A14CD">
              <w:rPr>
                <w:rFonts w:ascii="Arial" w:hAnsi="Arial" w:cs="Arial"/>
              </w:rPr>
              <w:t>)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421,29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13,02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A14C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11,77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11,77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облицовки стен из керамических глазурованных плиток с сохранением плитки до 50%</w:t>
            </w:r>
          </w:p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14CD">
              <w:rPr>
                <w:rFonts w:ascii="Arial" w:hAnsi="Arial" w:cs="Arial"/>
              </w:rPr>
              <w:t>(единица измерения - 100 м</w:t>
            </w:r>
            <w:r w:rsidRPr="008A14CD">
              <w:rPr>
                <w:rFonts w:ascii="Arial" w:hAnsi="Arial" w:cs="Arial"/>
                <w:vertAlign w:val="superscript"/>
              </w:rPr>
              <w:t>2</w:t>
            </w:r>
            <w:r w:rsidRPr="008A14CD">
              <w:rPr>
                <w:rFonts w:ascii="Arial" w:hAnsi="Arial" w:cs="Arial"/>
              </w:rPr>
              <w:t>)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60,95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Плитка керамическая глазурованная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14C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облицовки стен из керамических глазурованных плиток без сохранения плитки</w:t>
            </w:r>
          </w:p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14CD">
              <w:rPr>
                <w:rFonts w:ascii="Arial" w:hAnsi="Arial" w:cs="Arial"/>
              </w:rPr>
              <w:t>(единица измерения - 100 м</w:t>
            </w:r>
            <w:r w:rsidRPr="008A14CD">
              <w:rPr>
                <w:rFonts w:ascii="Arial" w:hAnsi="Arial" w:cs="Arial"/>
                <w:vertAlign w:val="superscript"/>
              </w:rPr>
              <w:t>2</w:t>
            </w:r>
            <w:r w:rsidRPr="008A14CD">
              <w:rPr>
                <w:rFonts w:ascii="Arial" w:hAnsi="Arial" w:cs="Arial"/>
              </w:rPr>
              <w:t>)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A14CD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A14CD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A14CD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</w:tbl>
    <w:p w:rsidR="00A71BA0" w:rsidRPr="008A14CD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684656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63-20. Разборка облицовки из гипсокартонных листов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684656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гипсокартонных листов со складированием годных в штабель.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684656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облицовки стен и перегородок из гипсокартонных листов</w:t>
            </w:r>
          </w:p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4656">
              <w:rPr>
                <w:rFonts w:ascii="Arial" w:hAnsi="Arial" w:cs="Arial"/>
              </w:rPr>
              <w:t>(единица измерения - 100 м</w:t>
            </w:r>
            <w:r w:rsidRPr="00684656">
              <w:rPr>
                <w:rFonts w:ascii="Arial" w:hAnsi="Arial" w:cs="Arial"/>
                <w:vertAlign w:val="superscript"/>
              </w:rPr>
              <w:t>2</w:t>
            </w:r>
            <w:r w:rsidRPr="00684656">
              <w:rPr>
                <w:rFonts w:ascii="Arial" w:hAnsi="Arial" w:cs="Arial"/>
              </w:rPr>
              <w:t>)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облицовки потолков из гипсокартонных листов</w:t>
            </w:r>
          </w:p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84656">
              <w:rPr>
                <w:rFonts w:ascii="Arial" w:hAnsi="Arial" w:cs="Arial"/>
              </w:rPr>
              <w:t>(единица измерения - 100 м</w:t>
            </w:r>
            <w:r w:rsidRPr="00684656">
              <w:rPr>
                <w:rFonts w:ascii="Arial" w:hAnsi="Arial" w:cs="Arial"/>
                <w:vertAlign w:val="superscript"/>
              </w:rPr>
              <w:t>2</w:t>
            </w:r>
            <w:r w:rsidRPr="00684656">
              <w:rPr>
                <w:rFonts w:ascii="Arial" w:hAnsi="Arial" w:cs="Arial"/>
              </w:rPr>
              <w:t>)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684656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84656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84656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</w:tbl>
    <w:p w:rsidR="00A71BA0" w:rsidRPr="00684656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C51327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63-21. Ремонт облицовки поверхности из мраморных плит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C51327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поврежденной части облицовки площадью до 1 м</w:t>
            </w:r>
            <w:r w:rsidRPr="00C5132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в одном месте;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и нанесение раствора на отделываемую поверхность с приготовлением раствора;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со шпатлевкой за 2 раза;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полировка с проклейкой, натиркой воском и протиркой.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C51327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облицовки гладких стен из мраморных плит</w:t>
            </w:r>
          </w:p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27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природный шлифовочный ("Печора")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облицовки прямоугольных колонн из мраморных плит</w:t>
            </w:r>
          </w:p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27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природный шлифовочный ("Печора")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облицовки круглых колонн из мраморных плит</w:t>
            </w:r>
          </w:p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27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природный шлифовочный ("Печора")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облицовки из мраморных плит капителей, карнизов, отливов</w:t>
            </w:r>
          </w:p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327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природный шлифовочный ("Печора")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оселковый шлифовочный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казеиновый, сухой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C51327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C51327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C51327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</w:tbl>
    <w:p w:rsidR="00A71BA0" w:rsidRPr="00C51327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8E26D3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63-22. Ремонт облицовки из керамических глазурованных плиток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8E26D3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поврежденных плиток и старого раствора (нормы 1-6);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подгонка и укладка плиток на растворе (нормы 1-6);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расшивка швов и протирка поверхности (нормы 1-6);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облицовки из плиток на растворе (норма 7);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годных плиток от раствора (норма 7);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поверхности с обеспыливанием и обезжириванием (норма 7);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и нанесение клеевого состава (норма 7);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перерубка и подточка плиток (норма 7);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плиток с последующим фугированием швов (норма 7);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перестановка подмостей (норма 7).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8E26D3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облицовки из керамических глазурованных рядовых плиток на стенах со сменой плиток в одном месте до 10 штук</w:t>
            </w:r>
          </w:p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6D3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28,05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облицовки из керамических глазурованных рядовых плиток на стенах со сменой плиток в одном месте более 10 штук</w:t>
            </w:r>
          </w:p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6D3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20,79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облицовки из керамических глазурованных рядовых плиток на столбах и откосах со сменой плиток в одном месте до 10 штук</w:t>
            </w:r>
          </w:p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6D3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52,25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облицовки из керамических глазурованных рядовых плиток на столбах и откосах со сменой плиток в одном месте более 10 штук</w:t>
            </w:r>
          </w:p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6D3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37,29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облицовки из керамических глазурованных карнизных плиток</w:t>
            </w:r>
          </w:p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6D3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облицовки из керамических глазурованных плинтусных плиток</w:t>
            </w:r>
          </w:p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26D3">
              <w:rPr>
                <w:rFonts w:ascii="Arial" w:hAnsi="Arial" w:cs="Arial"/>
              </w:rPr>
              <w:t>(единица измерения - 100 плиток)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внутренней облицовки стен из керамической плитки</w:t>
            </w:r>
          </w:p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E26D3">
              <w:rPr>
                <w:rFonts w:ascii="Arial" w:hAnsi="Arial" w:cs="Arial"/>
              </w:rPr>
              <w:t>(единица измерения - 100 м</w:t>
            </w:r>
            <w:r w:rsidRPr="008E26D3">
              <w:rPr>
                <w:rFonts w:ascii="Arial" w:hAnsi="Arial" w:cs="Arial"/>
                <w:vertAlign w:val="superscript"/>
              </w:rPr>
              <w:t>2</w:t>
            </w:r>
            <w:r w:rsidRPr="008E26D3">
              <w:rPr>
                <w:rFonts w:ascii="Arial" w:hAnsi="Arial" w:cs="Arial"/>
              </w:rPr>
              <w:t>)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315,41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Композиция для заполнения швов сухая шириной до 8 мм, эластичная, водостойкая, трещиностойкая, противогрибковая, для наружных и внутренних работ (НВ), серая (фасовка по 5 кг)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1/10-230-60-35/19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облицовочная, цементная, универсальная, для наружных и внутренних работ (НВ), М100/М150, F75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1/10-230-65-20-20/26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для внутренней облицовки стен глазурованные, именные, размером 300 х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E26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E26D3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E26D3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E26D3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A71BA0" w:rsidRPr="008E26D3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DD32C1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63-23. Ремонт облицовки стен керамической плиткой "Кабанчик"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DD32C1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вырубка поврежденных плиток и старого раствора;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подгонка и укладка плиток на растворе;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расшивка швов и протирка поверхности.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DD32C1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облицовки стен керамической плиткой "Кабанчик"</w:t>
            </w:r>
          </w:p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32C1">
              <w:rPr>
                <w:rFonts w:ascii="Arial" w:hAnsi="Arial" w:cs="Arial"/>
              </w:rPr>
              <w:t>(единица измерения - 100 м</w:t>
            </w:r>
            <w:r w:rsidRPr="00DD32C1">
              <w:rPr>
                <w:rFonts w:ascii="Arial" w:hAnsi="Arial" w:cs="Arial"/>
                <w:vertAlign w:val="superscript"/>
              </w:rPr>
              <w:t>2</w:t>
            </w:r>
            <w:r w:rsidRPr="00DD32C1">
              <w:rPr>
                <w:rFonts w:ascii="Arial" w:hAnsi="Arial" w:cs="Arial"/>
              </w:rPr>
              <w:t>)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353,76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1/10-230-65-20-5/5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Керамогранит крупноразмерный плоский неглазурованный, размером 600 х 300 мм - 600 х 600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2C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2C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DD32C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DD32C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DD32C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</w:tbl>
    <w:p w:rsidR="00A71BA0" w:rsidRPr="00DD32C1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8419E1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63-24. Ремонт стен облицованных гипсокартонными листами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8419E1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поврежденных мест;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листов с подгонкой по месту;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стыков.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8419E1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стен облицованных гипсокартонными листами площадью ремонтируемых мест до 1 м</w:t>
            </w:r>
            <w:r w:rsidRPr="008419E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19E1">
              <w:rPr>
                <w:rFonts w:ascii="Arial" w:hAnsi="Arial" w:cs="Arial"/>
              </w:rPr>
              <w:t>(единица измерения - 100 м</w:t>
            </w:r>
            <w:r w:rsidRPr="008419E1">
              <w:rPr>
                <w:rFonts w:ascii="Arial" w:hAnsi="Arial" w:cs="Arial"/>
                <w:vertAlign w:val="superscript"/>
              </w:rPr>
              <w:t>2</w:t>
            </w:r>
            <w:r w:rsidRPr="008419E1">
              <w:rPr>
                <w:rFonts w:ascii="Arial" w:hAnsi="Arial" w:cs="Arial"/>
              </w:rPr>
              <w:t>)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36,25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1/10-230-55-7/15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обычные (ГКЛ), с утоненной (УК)/прямой кромкой (ПК), длиной 2500 (2600,2700) мм, шириной 1200 мм,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9E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для заполнения швов гипсокартонных плит, для внутренних работ (В),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9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стен облицованных гипсокартонными листами площадью ремонтируемых мест до 5 м</w:t>
            </w:r>
            <w:r w:rsidRPr="008419E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19E1">
              <w:rPr>
                <w:rFonts w:ascii="Arial" w:hAnsi="Arial" w:cs="Arial"/>
              </w:rPr>
              <w:t>(единица измерения - 100 м</w:t>
            </w:r>
            <w:r w:rsidRPr="008419E1">
              <w:rPr>
                <w:rFonts w:ascii="Arial" w:hAnsi="Arial" w:cs="Arial"/>
                <w:vertAlign w:val="superscript"/>
              </w:rPr>
              <w:t>2</w:t>
            </w:r>
            <w:r w:rsidRPr="008419E1">
              <w:rPr>
                <w:rFonts w:ascii="Arial" w:hAnsi="Arial" w:cs="Arial"/>
              </w:rPr>
              <w:t>)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30,59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1/10-230-55-7/15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обычные (ГКЛ), с утоненной (УК)/прямой кромкой (ПК), длиной 2500 (2600,2700) мм, шириной 1200 мм,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9E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для заполнения швов гипсокартонных плит, для внутренних работ (В),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9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стен облицованных гипсокартонными листами площадью ремонтируемых мест до 10 м</w:t>
            </w:r>
            <w:r w:rsidRPr="008419E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19E1">
              <w:rPr>
                <w:rFonts w:ascii="Arial" w:hAnsi="Arial" w:cs="Arial"/>
              </w:rPr>
              <w:t>(единица измерения - 100 м</w:t>
            </w:r>
            <w:r w:rsidRPr="008419E1">
              <w:rPr>
                <w:rFonts w:ascii="Arial" w:hAnsi="Arial" w:cs="Arial"/>
                <w:vertAlign w:val="superscript"/>
              </w:rPr>
              <w:t>2</w:t>
            </w:r>
            <w:r w:rsidRPr="008419E1">
              <w:rPr>
                <w:rFonts w:ascii="Arial" w:hAnsi="Arial" w:cs="Arial"/>
              </w:rPr>
              <w:t>)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24,92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1/10-230-55-7/15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обычные (ГКЛ), с утоненной (УК)/прямой кромкой (ПК), длиной 2500 (2600,2700) мм, шириной 1200 мм,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9E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для заполнения швов гипсокартонных плит, для внутренних работ (В),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9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8419E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8419E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8419E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</w:tbl>
    <w:p w:rsidR="00A71BA0" w:rsidRPr="008419E1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626BE8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63-25. Ремонт потолков облицованных гипсокартонными листами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626BE8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поврежденных мест;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листов с подгонкой по месту;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стыков.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626BE8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потолков облицованных гипсокартонными листами площадью ремонтируемых мест до 1 м</w:t>
            </w:r>
            <w:r w:rsidRPr="00626BE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6BE8">
              <w:rPr>
                <w:rFonts w:ascii="Arial" w:hAnsi="Arial" w:cs="Arial"/>
              </w:rPr>
              <w:t>(единица измерения - 100 м</w:t>
            </w:r>
            <w:r w:rsidRPr="00626BE8">
              <w:rPr>
                <w:rFonts w:ascii="Arial" w:hAnsi="Arial" w:cs="Arial"/>
                <w:vertAlign w:val="superscript"/>
              </w:rPr>
              <w:t>2</w:t>
            </w:r>
            <w:r w:rsidRPr="00626BE8">
              <w:rPr>
                <w:rFonts w:ascii="Arial" w:hAnsi="Arial" w:cs="Arial"/>
              </w:rPr>
              <w:t>)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41,92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1/10-230-55-7/15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обычные (ГКЛ), с утоненной (УК)/прямой кромкой (ПК), длиной 2500 (2600,2700) мм, шириной 1200 мм,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6BE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для заполнения швов гипсокартонных плит, для внутренних работ (В),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6B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потолков облицованных гипсокартонными листами площадью ремонтируемых мест до 5 м</w:t>
            </w:r>
            <w:r w:rsidRPr="00626BE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6BE8">
              <w:rPr>
                <w:rFonts w:ascii="Arial" w:hAnsi="Arial" w:cs="Arial"/>
              </w:rPr>
              <w:t>(единица измерения - 100 м</w:t>
            </w:r>
            <w:r w:rsidRPr="00626BE8">
              <w:rPr>
                <w:rFonts w:ascii="Arial" w:hAnsi="Arial" w:cs="Arial"/>
                <w:vertAlign w:val="superscript"/>
              </w:rPr>
              <w:t>2</w:t>
            </w:r>
            <w:r w:rsidRPr="00626BE8">
              <w:rPr>
                <w:rFonts w:ascii="Arial" w:hAnsi="Arial" w:cs="Arial"/>
              </w:rPr>
              <w:t>)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36,25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1/10-230-55-7/15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обычные (ГКЛ), с утоненной (УК)/прямой кромкой (ПК), длиной 2500 (2600,2700) мм, шириной 1200 мм,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6BE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для заполнения швов гипсокартонных плит, для внутренних работ (В),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6B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потолков облицованных гипсокартонными листами площадью ремонтируемых мест до 10 м</w:t>
            </w:r>
            <w:r w:rsidRPr="00626BE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6BE8">
              <w:rPr>
                <w:rFonts w:ascii="Arial" w:hAnsi="Arial" w:cs="Arial"/>
              </w:rPr>
              <w:t>(единица измерения - 100 м</w:t>
            </w:r>
            <w:r w:rsidRPr="00626BE8">
              <w:rPr>
                <w:rFonts w:ascii="Arial" w:hAnsi="Arial" w:cs="Arial"/>
                <w:vertAlign w:val="superscript"/>
              </w:rPr>
              <w:t>2</w:t>
            </w:r>
            <w:r w:rsidRPr="00626BE8">
              <w:rPr>
                <w:rFonts w:ascii="Arial" w:hAnsi="Arial" w:cs="Arial"/>
              </w:rPr>
              <w:t>)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30,59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1/10-230-55-7/15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гипсокартонные обычные (ГКЛ), с утоненной (УК)/прямой кромкой (ПК), длиной 2500 (2600,2700) мм, шириной 1200 мм, толщиной 12,5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6BE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белая, для заполнения швов гипсокартонных плит, для внутренних работ (В), полиминеральная (ПМ), однокомпонентная (1), сухая смесь (СС), гипсовая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6B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A71BA0" w:rsidRPr="00626B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626B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626B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</w:tbl>
    <w:p w:rsidR="00A71BA0" w:rsidRPr="00626BE8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7E33E8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63-26. Промывка облицованных поверхностей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7E33E8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моющего раствора;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моющего раствора на облицовку;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и протирка поверхности облицовки.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7E33E8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облицованных поверхностей стен</w:t>
            </w:r>
          </w:p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33E8">
              <w:rPr>
                <w:rFonts w:ascii="Arial" w:hAnsi="Arial" w:cs="Arial"/>
              </w:rPr>
              <w:t>(единица измерения - 100 м</w:t>
            </w:r>
            <w:r w:rsidRPr="007E33E8">
              <w:rPr>
                <w:rFonts w:ascii="Arial" w:hAnsi="Arial" w:cs="Arial"/>
                <w:vertAlign w:val="superscript"/>
              </w:rPr>
              <w:t>2</w:t>
            </w:r>
            <w:r w:rsidRPr="007E33E8">
              <w:rPr>
                <w:rFonts w:ascii="Arial" w:hAnsi="Arial" w:cs="Arial"/>
              </w:rPr>
              <w:t>)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33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33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облицованных поверхностей круглых колонн</w:t>
            </w:r>
          </w:p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33E8">
              <w:rPr>
                <w:rFonts w:ascii="Arial" w:hAnsi="Arial" w:cs="Arial"/>
              </w:rPr>
              <w:t>(единица измерения - 100 м</w:t>
            </w:r>
            <w:r w:rsidRPr="007E33E8">
              <w:rPr>
                <w:rFonts w:ascii="Arial" w:hAnsi="Arial" w:cs="Arial"/>
                <w:vertAlign w:val="superscript"/>
              </w:rPr>
              <w:t>2</w:t>
            </w:r>
            <w:r w:rsidRPr="007E33E8">
              <w:rPr>
                <w:rFonts w:ascii="Arial" w:hAnsi="Arial" w:cs="Arial"/>
              </w:rPr>
              <w:t>)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33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33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облицованных поверхностей фасонных камней и линейных профилированных деталей</w:t>
            </w:r>
          </w:p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33E8">
              <w:rPr>
                <w:rFonts w:ascii="Arial" w:hAnsi="Arial" w:cs="Arial"/>
              </w:rPr>
              <w:t>(единица измерения - 100 м</w:t>
            </w:r>
            <w:r w:rsidRPr="007E33E8">
              <w:rPr>
                <w:rFonts w:ascii="Arial" w:hAnsi="Arial" w:cs="Arial"/>
                <w:vertAlign w:val="superscript"/>
              </w:rPr>
              <w:t>2</w:t>
            </w:r>
            <w:r w:rsidRPr="007E33E8">
              <w:rPr>
                <w:rFonts w:ascii="Arial" w:hAnsi="Arial" w:cs="Arial"/>
              </w:rPr>
              <w:t>)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33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33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Промывка облицованных поверхностей с тесаной фактурой</w:t>
            </w:r>
          </w:p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E33E8">
              <w:rPr>
                <w:rFonts w:ascii="Arial" w:hAnsi="Arial" w:cs="Arial"/>
              </w:rPr>
              <w:t>(единица измерения - 100 м</w:t>
            </w:r>
            <w:r w:rsidRPr="007E33E8">
              <w:rPr>
                <w:rFonts w:ascii="Arial" w:hAnsi="Arial" w:cs="Arial"/>
                <w:vertAlign w:val="superscript"/>
              </w:rPr>
              <w:t>2</w:t>
            </w:r>
            <w:r w:rsidRPr="007E33E8">
              <w:rPr>
                <w:rFonts w:ascii="Arial" w:hAnsi="Arial" w:cs="Arial"/>
              </w:rPr>
              <w:t>)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33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71BA0" w:rsidRPr="007E33E8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7E33E8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33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7E33E8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</w:tbl>
    <w:p w:rsidR="00A71BA0" w:rsidRPr="007E33E8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247211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63-27. Замена стеклопакетов в пластиковых окнах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247211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негодного стеклопакета;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нового стеклопакета.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247211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стеклопакетов в пластиковых окнах</w:t>
            </w:r>
          </w:p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7211">
              <w:rPr>
                <w:rFonts w:ascii="Arial" w:hAnsi="Arial" w:cs="Arial"/>
              </w:rPr>
              <w:t>(единица измерения - 100 м</w:t>
            </w:r>
            <w:r w:rsidRPr="00247211">
              <w:rPr>
                <w:rFonts w:ascii="Arial" w:hAnsi="Arial" w:cs="Arial"/>
                <w:vertAlign w:val="superscript"/>
              </w:rPr>
              <w:t>2</w:t>
            </w:r>
            <w:r w:rsidRPr="00247211">
              <w:rPr>
                <w:rFonts w:ascii="Arial" w:hAnsi="Arial" w:cs="Arial"/>
              </w:rPr>
              <w:t>)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14,96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71BA0" w:rsidRPr="00247211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П1/10-220-70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247211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Стеклопакеты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721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247211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A71BA0" w:rsidRPr="00247211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A71BA0" w:rsidRPr="007F76A0" w:rsidRDefault="00A71BA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516D09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63-29. Облицовка ванн кирпичом</w:t>
            </w: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71BA0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Pr="00516D09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облицовка ванн кирпичом, выверка кладки;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дверки для ревизии.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71BA0" w:rsidRDefault="00A71BA0" w:rsidP="006B7AB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71BA0" w:rsidRDefault="00A71BA0" w:rsidP="00A71BA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71BA0" w:rsidRPr="00516D09" w:rsidTr="006B7AB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Е63-29-1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ванн разных моделей кирпичом толщиной в четверть кирпича</w:t>
            </w:r>
          </w:p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16D09">
              <w:rPr>
                <w:rFonts w:ascii="Arial" w:hAnsi="Arial" w:cs="Arial"/>
              </w:rPr>
              <w:t>(единица измерения - 100 м</w:t>
            </w:r>
            <w:r w:rsidRPr="00516D09">
              <w:rPr>
                <w:rFonts w:ascii="Arial" w:hAnsi="Arial" w:cs="Arial"/>
                <w:vertAlign w:val="superscript"/>
              </w:rPr>
              <w:t>2</w:t>
            </w:r>
            <w:r w:rsidRPr="00516D09">
              <w:rPr>
                <w:rFonts w:ascii="Arial" w:hAnsi="Arial" w:cs="Arial"/>
              </w:rPr>
              <w:t>)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151,36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поливинилхлоридные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2/40-29/195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Дверца ревизионная пластмассовая Д 30 х 40 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16D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71BA0" w:rsidRPr="00516D09" w:rsidTr="006B7A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1BA0" w:rsidRPr="00516D09" w:rsidRDefault="00A71BA0" w:rsidP="006B7AB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1BA0" w:rsidRPr="00516D09" w:rsidRDefault="00A71BA0" w:rsidP="006B7AB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</w:tbl>
    <w:p w:rsidR="00A71BA0" w:rsidRPr="00516D09" w:rsidRDefault="00A71BA0" w:rsidP="00A71BA0">
      <w:pPr>
        <w:pStyle w:val="a5"/>
        <w:rPr>
          <w:rFonts w:ascii="Arial" w:hAnsi="Arial" w:cs="Arial"/>
          <w:b/>
          <w:sz w:val="2"/>
        </w:rPr>
      </w:pPr>
    </w:p>
    <w:p w:rsidR="00135B66" w:rsidRPr="007F76A0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7F76A0" w:rsidSect="007F76A0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6A0" w:rsidRDefault="007F76A0" w:rsidP="007F76A0">
      <w:r>
        <w:separator/>
      </w:r>
    </w:p>
  </w:endnote>
  <w:endnote w:type="continuationSeparator" w:id="0">
    <w:p w:rsidR="007F76A0" w:rsidRDefault="007F76A0" w:rsidP="007F7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6A0" w:rsidRDefault="007F76A0" w:rsidP="00316B0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7F76A0" w:rsidRDefault="007F76A0" w:rsidP="007F76A0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6A0" w:rsidRDefault="007F76A0" w:rsidP="00316B0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5</w:t>
    </w:r>
    <w:r>
      <w:rPr>
        <w:rStyle w:val="a4"/>
      </w:rPr>
      <w:fldChar w:fldCharType="end"/>
    </w:r>
  </w:p>
  <w:p w:rsidR="007F76A0" w:rsidRDefault="007F76A0" w:rsidP="007F76A0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6A0" w:rsidRDefault="007F76A0" w:rsidP="007F76A0">
      <w:r>
        <w:separator/>
      </w:r>
    </w:p>
  </w:footnote>
  <w:footnote w:type="continuationSeparator" w:id="0">
    <w:p w:rsidR="007F76A0" w:rsidRDefault="007F76A0" w:rsidP="007F7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6A0" w:rsidRDefault="007F76A0" w:rsidP="007F76A0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8.03.363-2026</w:t>
    </w:r>
  </w:p>
  <w:p w:rsidR="007F76A0" w:rsidRPr="007F76A0" w:rsidRDefault="007F76A0" w:rsidP="007F76A0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6A0" w:rsidRDefault="007F76A0" w:rsidP="007F76A0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8.03.363-2026</w:t>
    </w:r>
  </w:p>
  <w:p w:rsidR="007F76A0" w:rsidRPr="007F76A0" w:rsidRDefault="007F76A0" w:rsidP="007F76A0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76A0"/>
    <w:rsid w:val="00071661"/>
    <w:rsid w:val="00135B66"/>
    <w:rsid w:val="0040791D"/>
    <w:rsid w:val="004A7AAA"/>
    <w:rsid w:val="00637FA0"/>
    <w:rsid w:val="006B207E"/>
    <w:rsid w:val="007F76A0"/>
    <w:rsid w:val="009D1DBB"/>
    <w:rsid w:val="00A71BA0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235250A-DD77-4F6F-BEAC-9BE78BE7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56</Pages>
  <Words>15260</Words>
  <Characters>86984</Characters>
  <Application>Microsoft Office Word</Application>
  <DocSecurity>0</DocSecurity>
  <Lines>724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2025-07-18T12:39:00Z</dcterms:created>
  <dcterms:modified xsi:type="dcterms:W3CDTF">2025-07-18T12:39:00Z</dcterms:modified>
</cp:coreProperties>
</file>