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FE5FFA" w:rsidTr="00FE5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E5FFA" w:rsidRPr="00FE5FFA" w:rsidRDefault="00FE5FFA" w:rsidP="00FE5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61-1. Сплошное выравнивание штукатурки внутри здания</w:t>
            </w:r>
          </w:p>
        </w:tc>
      </w:tr>
      <w:tr w:rsidR="00FE5FFA" w:rsidTr="00FE5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E5FFA" w:rsidRDefault="00FE5FFA" w:rsidP="00FE5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FE5FFA" w:rsidTr="00FE5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E5FFA" w:rsidRDefault="00FE5FFA" w:rsidP="00FE5FF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FE5FFA" w:rsidRPr="00FE5FFA" w:rsidTr="00FE5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E5FFA" w:rsidRPr="00FE5FFA" w:rsidRDefault="00FE5FFA" w:rsidP="00FE5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подготовка поверхности;</w:t>
            </w:r>
          </w:p>
        </w:tc>
      </w:tr>
      <w:tr w:rsidR="00FE5FFA" w:rsidRPr="00FE5FFA" w:rsidTr="00FE5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E5FFA" w:rsidRDefault="00FE5FFA" w:rsidP="00FE5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приготовление раствора из сухих смесей (нормы 3, 4, 7, 8-12);</w:t>
            </w:r>
          </w:p>
        </w:tc>
      </w:tr>
      <w:tr w:rsidR="00FE5FFA" w:rsidRPr="00FE5FFA" w:rsidTr="00FE5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E5FFA" w:rsidRDefault="00FE5FFA" w:rsidP="00FE5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нанесение раствора вручную с затиркой;</w:t>
            </w:r>
          </w:p>
        </w:tc>
      </w:tr>
      <w:tr w:rsidR="00FE5FFA" w:rsidRPr="00FE5FFA" w:rsidTr="00FE5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E5FFA" w:rsidRDefault="00FE5FFA" w:rsidP="00FE5FF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нанесение раствора для отделки плоскостей лузг и усенков.</w:t>
            </w:r>
          </w:p>
        </w:tc>
      </w:tr>
      <w:tr w:rsidR="00FE5FFA" w:rsidRPr="00FE5FFA" w:rsidTr="00FE5FF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E5FFA" w:rsidRDefault="00FE5FFA" w:rsidP="00FE5FF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FE5FFA" w:rsidRDefault="00FE5FF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FE5FFA" w:rsidRPr="00FE5FFA" w:rsidTr="00FE5FF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FE5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FE5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FE5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FE5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FE5FFA" w:rsidRPr="00FE5FFA" w:rsidTr="00FE5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FE5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FE5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FE5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FE5FF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FE5FFA" w:rsidRPr="00FE5FFA" w:rsidTr="00FE5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Сплошное выравнивание штукатурки стен цементно-известковым раствором при толщине намета до 5 мм</w:t>
            </w:r>
          </w:p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E5FFA">
              <w:rPr>
                <w:rFonts w:ascii="Arial" w:hAnsi="Arial" w:cs="Arial"/>
              </w:rPr>
              <w:t>(единица измерения - 100 м</w:t>
            </w:r>
            <w:r w:rsidRPr="00FE5FFA">
              <w:rPr>
                <w:rFonts w:ascii="Arial" w:hAnsi="Arial" w:cs="Arial"/>
                <w:vertAlign w:val="superscript"/>
              </w:rPr>
              <w:t>2</w:t>
            </w:r>
            <w:r w:rsidRPr="00FE5FFA">
              <w:rPr>
                <w:rFonts w:ascii="Arial" w:hAnsi="Arial" w:cs="Arial"/>
              </w:rPr>
              <w:t>)</w:t>
            </w:r>
          </w:p>
        </w:tc>
      </w:tr>
      <w:tr w:rsidR="00FE5FFA" w:rsidRPr="00FE5FFA" w:rsidTr="005861E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E5FFA" w:rsidRPr="00FE5FFA" w:rsidTr="00FE5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FE5FFA" w:rsidRPr="00FE5FFA" w:rsidTr="00FE5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ED6B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42,32</w:t>
            </w:r>
          </w:p>
        </w:tc>
      </w:tr>
      <w:tr w:rsidR="00FE5FFA" w:rsidRPr="00FE5FFA" w:rsidTr="00FE5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ED6B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FE5FFA" w:rsidRPr="00FE5FFA" w:rsidTr="00972F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E5FFA" w:rsidRPr="00FE5FFA" w:rsidTr="00FE5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FE5FFA" w:rsidRPr="00FE5FFA" w:rsidTr="00192A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E5FFA" w:rsidRPr="00FE5FFA" w:rsidTr="004F0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E5FFA" w:rsidRPr="00FE5FFA" w:rsidTr="00C70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FE5FFA" w:rsidRPr="00FE5FFA" w:rsidTr="00626A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FE5FFA" w:rsidRPr="00FE5FFA" w:rsidTr="00FE5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ED6B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цементно-известковые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E5FF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FE5FFA" w:rsidRPr="00FE5FFA" w:rsidTr="00FE5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Сплошное выравнивание штукатурки стен цементно-известковым раствором при толщине намета до 10 мм</w:t>
            </w:r>
          </w:p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E5FFA">
              <w:rPr>
                <w:rFonts w:ascii="Arial" w:hAnsi="Arial" w:cs="Arial"/>
              </w:rPr>
              <w:t>(единица измерения - 100 м</w:t>
            </w:r>
            <w:r w:rsidRPr="00FE5FFA">
              <w:rPr>
                <w:rFonts w:ascii="Arial" w:hAnsi="Arial" w:cs="Arial"/>
                <w:vertAlign w:val="superscript"/>
              </w:rPr>
              <w:t>2</w:t>
            </w:r>
            <w:r w:rsidRPr="00FE5FFA">
              <w:rPr>
                <w:rFonts w:ascii="Arial" w:hAnsi="Arial" w:cs="Arial"/>
              </w:rPr>
              <w:t>)</w:t>
            </w:r>
          </w:p>
        </w:tc>
      </w:tr>
      <w:tr w:rsidR="00FE5FFA" w:rsidRPr="00FE5FFA" w:rsidTr="004C3C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E5FFA" w:rsidRPr="00FE5FFA" w:rsidTr="00FE5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FE5FFA" w:rsidRPr="00FE5FFA" w:rsidTr="00FE5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ED6B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54,06</w:t>
            </w:r>
          </w:p>
        </w:tc>
      </w:tr>
      <w:tr w:rsidR="00FE5FFA" w:rsidRPr="00FE5FFA" w:rsidTr="00FE5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ED6B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</w:t>
            </w:r>
          </w:p>
        </w:tc>
      </w:tr>
      <w:tr w:rsidR="00FE5FFA" w:rsidRPr="00FE5FFA" w:rsidTr="007950A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E5FFA" w:rsidRPr="00FE5FFA" w:rsidTr="00FE5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</w:t>
            </w:r>
          </w:p>
        </w:tc>
      </w:tr>
      <w:tr w:rsidR="00FE5FFA" w:rsidRPr="00FE5FFA" w:rsidTr="006940A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E5FFA" w:rsidRPr="00FE5FFA" w:rsidTr="007E19B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E5FFA" w:rsidRPr="00FE5FFA" w:rsidTr="00FD18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FE5FFA" w:rsidRPr="00FE5FFA" w:rsidTr="00B204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FE5FFA" w:rsidRPr="00FE5FFA" w:rsidTr="00FE5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ED6B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цементно-известковые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E5FF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1,06</w:t>
            </w:r>
          </w:p>
        </w:tc>
      </w:tr>
      <w:tr w:rsidR="00FE5FFA" w:rsidRPr="00FE5FFA" w:rsidTr="00FE5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Сплошное выравнивание штукатурки стен полимерцементным раствором при толщине намета до 5 мм</w:t>
            </w:r>
          </w:p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E5FFA">
              <w:rPr>
                <w:rFonts w:ascii="Arial" w:hAnsi="Arial" w:cs="Arial"/>
              </w:rPr>
              <w:t>(единица измерения - 100 м</w:t>
            </w:r>
            <w:r w:rsidRPr="00FE5FFA">
              <w:rPr>
                <w:rFonts w:ascii="Arial" w:hAnsi="Arial" w:cs="Arial"/>
                <w:vertAlign w:val="superscript"/>
              </w:rPr>
              <w:t>2</w:t>
            </w:r>
            <w:r w:rsidRPr="00FE5FFA">
              <w:rPr>
                <w:rFonts w:ascii="Arial" w:hAnsi="Arial" w:cs="Arial"/>
              </w:rPr>
              <w:t>)</w:t>
            </w:r>
          </w:p>
        </w:tc>
      </w:tr>
      <w:tr w:rsidR="00FE5FFA" w:rsidRPr="00FE5FFA" w:rsidTr="001D028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E5FFA" w:rsidRPr="00FE5FFA" w:rsidTr="00FE5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FE5FFA" w:rsidRPr="00FE5FFA" w:rsidTr="00FE5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ED6B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45,59</w:t>
            </w:r>
          </w:p>
        </w:tc>
      </w:tr>
      <w:tr w:rsidR="00FE5FFA" w:rsidRPr="00FE5FFA" w:rsidTr="00FE5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ED6B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FE5FFA" w:rsidRPr="00FE5FFA" w:rsidTr="009D2B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E5FFA" w:rsidRPr="00FE5FFA" w:rsidTr="00FE5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FE5FFA" w:rsidRPr="00FE5FFA" w:rsidTr="00A932C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E5FFA" w:rsidRPr="00FE5FFA" w:rsidTr="00EE69E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E5FFA" w:rsidRPr="00FE5FFA" w:rsidTr="00F437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E5FFA" w:rsidRPr="00FE5FFA" w:rsidTr="00FE5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1/10-230-60-45-15/50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ED6B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ремонтная, для железобетонных и бетонных конструкций, для наружных и внутренних работ (НВ), цементная, М300, F100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0,918</w:t>
            </w:r>
          </w:p>
        </w:tc>
      </w:tr>
      <w:tr w:rsidR="00FE5FFA" w:rsidRPr="00FE5FFA" w:rsidTr="00FE5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Е61-1-4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Сплошное выравнивание штукатурки стен полимерцементным раствором при толщине намета до 10 мм</w:t>
            </w:r>
          </w:p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E5FFA">
              <w:rPr>
                <w:rFonts w:ascii="Arial" w:hAnsi="Arial" w:cs="Arial"/>
              </w:rPr>
              <w:t>(единица измерения - 100 м</w:t>
            </w:r>
            <w:r w:rsidRPr="00FE5FFA">
              <w:rPr>
                <w:rFonts w:ascii="Arial" w:hAnsi="Arial" w:cs="Arial"/>
                <w:vertAlign w:val="superscript"/>
              </w:rPr>
              <w:t>2</w:t>
            </w:r>
            <w:r w:rsidRPr="00FE5FFA">
              <w:rPr>
                <w:rFonts w:ascii="Arial" w:hAnsi="Arial" w:cs="Arial"/>
              </w:rPr>
              <w:t>)</w:t>
            </w:r>
          </w:p>
        </w:tc>
      </w:tr>
      <w:tr w:rsidR="00FE5FFA" w:rsidRPr="00FE5FFA" w:rsidTr="00E952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E5FFA" w:rsidRPr="00FE5FFA" w:rsidTr="00FE5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FE5FFA" w:rsidRPr="00FE5FFA" w:rsidTr="00FE5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ED6B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64,31</w:t>
            </w:r>
          </w:p>
        </w:tc>
      </w:tr>
      <w:tr w:rsidR="00FE5FFA" w:rsidRPr="00FE5FFA" w:rsidTr="00FE5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ED6B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FE5FFA" w:rsidRPr="00FE5FFA" w:rsidTr="00AA649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E5FFA" w:rsidRPr="00FE5FFA" w:rsidTr="00FE5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FE5FFA" w:rsidRPr="00FE5FFA" w:rsidTr="005624B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E5FFA" w:rsidRPr="00FE5FFA" w:rsidTr="005624C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E5FFA" w:rsidRPr="00FE5FFA" w:rsidTr="007408C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E5FFA" w:rsidRPr="00FE5FFA" w:rsidTr="00FE5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1/10-230-60-45-15/50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ED6B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ремонтная, для железобетонных и бетонных конструкций, для наружных и внутренних работ (НВ), цементная, М300, F100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1,83</w:t>
            </w:r>
          </w:p>
        </w:tc>
      </w:tr>
      <w:tr w:rsidR="00FE5FFA" w:rsidRPr="00FE5FFA" w:rsidTr="00FE5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Сплошное выравнивание штукатурки потолков цементно-известковым раствором при толщине намета до 5 мм</w:t>
            </w:r>
          </w:p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E5FFA">
              <w:rPr>
                <w:rFonts w:ascii="Arial" w:hAnsi="Arial" w:cs="Arial"/>
              </w:rPr>
              <w:t>(единица измерения - 100 м</w:t>
            </w:r>
            <w:r w:rsidRPr="00FE5FFA">
              <w:rPr>
                <w:rFonts w:ascii="Arial" w:hAnsi="Arial" w:cs="Arial"/>
                <w:vertAlign w:val="superscript"/>
              </w:rPr>
              <w:t>2</w:t>
            </w:r>
            <w:r w:rsidRPr="00FE5FFA">
              <w:rPr>
                <w:rFonts w:ascii="Arial" w:hAnsi="Arial" w:cs="Arial"/>
              </w:rPr>
              <w:t>)</w:t>
            </w:r>
          </w:p>
        </w:tc>
      </w:tr>
      <w:tr w:rsidR="00FE5FFA" w:rsidRPr="00FE5FFA" w:rsidTr="0023527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E5FFA" w:rsidRPr="00FE5FFA" w:rsidTr="00FE5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FE5FFA" w:rsidRPr="00FE5FFA" w:rsidTr="00FE5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ED6B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47,52</w:t>
            </w:r>
          </w:p>
        </w:tc>
      </w:tr>
      <w:tr w:rsidR="00FE5FFA" w:rsidRPr="00FE5FFA" w:rsidTr="00FE5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ED6B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FE5FFA" w:rsidRPr="00FE5FFA" w:rsidTr="006213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E5FFA" w:rsidRPr="00FE5FFA" w:rsidTr="00FE5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FE5FFA" w:rsidRPr="00FE5FFA" w:rsidTr="00B83D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E5FFA" w:rsidRPr="00FE5FFA" w:rsidTr="002F386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E5FFA" w:rsidRPr="00FE5FFA" w:rsidTr="00700C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FE5FFA" w:rsidRPr="00FE5FFA" w:rsidTr="00841B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FE5FFA" w:rsidRPr="00FE5FFA" w:rsidTr="00FE5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ED6B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цементно-известковые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E5FF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FE5FFA" w:rsidRPr="00FE5FFA" w:rsidTr="00FE5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Сплошное выравнивание штукатурки потолков цементно-известковым раствором при толщине намета до 10 мм</w:t>
            </w:r>
          </w:p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E5FFA">
              <w:rPr>
                <w:rFonts w:ascii="Arial" w:hAnsi="Arial" w:cs="Arial"/>
              </w:rPr>
              <w:t>(единица измерения - 100 м</w:t>
            </w:r>
            <w:r w:rsidRPr="00FE5FFA">
              <w:rPr>
                <w:rFonts w:ascii="Arial" w:hAnsi="Arial" w:cs="Arial"/>
                <w:vertAlign w:val="superscript"/>
              </w:rPr>
              <w:t>2</w:t>
            </w:r>
            <w:r w:rsidRPr="00FE5FFA">
              <w:rPr>
                <w:rFonts w:ascii="Arial" w:hAnsi="Arial" w:cs="Arial"/>
              </w:rPr>
              <w:t>)</w:t>
            </w:r>
          </w:p>
        </w:tc>
      </w:tr>
      <w:tr w:rsidR="00FE5FFA" w:rsidRPr="00FE5FFA" w:rsidTr="000F77A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E5FFA" w:rsidRPr="00FE5FFA" w:rsidTr="00FE5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FE5FFA" w:rsidRPr="00FE5FFA" w:rsidTr="00FE5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ED6B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61,54</w:t>
            </w:r>
          </w:p>
        </w:tc>
      </w:tr>
      <w:tr w:rsidR="00FE5FFA" w:rsidRPr="00FE5FFA" w:rsidTr="00FE5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ED6B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1,38</w:t>
            </w:r>
          </w:p>
        </w:tc>
      </w:tr>
      <w:tr w:rsidR="00FE5FFA" w:rsidRPr="00FE5FFA" w:rsidTr="00FC3DC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E5FFA" w:rsidRPr="00FE5FFA" w:rsidTr="00FE5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1,38</w:t>
            </w:r>
          </w:p>
        </w:tc>
      </w:tr>
      <w:tr w:rsidR="00FE5FFA" w:rsidRPr="00FE5FFA" w:rsidTr="00CF3E8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E5FFA" w:rsidRPr="00FE5FFA" w:rsidTr="0026187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E5FFA" w:rsidRPr="00FE5FFA" w:rsidTr="00B74C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FE5FFA" w:rsidRPr="00FE5FFA" w:rsidTr="002819E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FE5FFA" w:rsidRPr="00FE5FFA" w:rsidTr="00FE5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ED6B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цементно-известковые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E5FF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1,12</w:t>
            </w:r>
          </w:p>
        </w:tc>
      </w:tr>
      <w:tr w:rsidR="00FE5FFA" w:rsidRPr="00FE5FFA" w:rsidTr="00FE5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Сплошное выравнивание штукатурки потолков полимерцементным раствором при толщине намета до 5 мм</w:t>
            </w:r>
          </w:p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E5FFA">
              <w:rPr>
                <w:rFonts w:ascii="Arial" w:hAnsi="Arial" w:cs="Arial"/>
              </w:rPr>
              <w:t>(единица измерения - 100 м</w:t>
            </w:r>
            <w:r w:rsidRPr="00FE5FFA">
              <w:rPr>
                <w:rFonts w:ascii="Arial" w:hAnsi="Arial" w:cs="Arial"/>
                <w:vertAlign w:val="superscript"/>
              </w:rPr>
              <w:t>2</w:t>
            </w:r>
            <w:r w:rsidRPr="00FE5FFA">
              <w:rPr>
                <w:rFonts w:ascii="Arial" w:hAnsi="Arial" w:cs="Arial"/>
              </w:rPr>
              <w:t>)</w:t>
            </w:r>
          </w:p>
        </w:tc>
      </w:tr>
      <w:tr w:rsidR="00FE5FFA" w:rsidRPr="00FE5FFA" w:rsidTr="006C553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E5FFA" w:rsidRPr="00FE5FFA" w:rsidTr="00FE5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FE5FFA" w:rsidRPr="00FE5FFA" w:rsidTr="00FE5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ED6B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56,67</w:t>
            </w:r>
          </w:p>
        </w:tc>
      </w:tr>
      <w:tr w:rsidR="00FE5FFA" w:rsidRPr="00FE5FFA" w:rsidTr="00FE5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ED6B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FE5FFA" w:rsidRPr="00FE5FFA" w:rsidTr="003931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E5FFA" w:rsidRPr="00FE5FFA" w:rsidTr="00FE5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FE5FFA" w:rsidRPr="00FE5FFA" w:rsidTr="008B10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E5FFA" w:rsidRPr="00FE5FFA" w:rsidTr="00CE53E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E5FFA" w:rsidRPr="00FE5FFA" w:rsidTr="0070668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E5FFA" w:rsidRPr="00FE5FFA" w:rsidTr="00FE5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1/10-230-60-45-15/50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ED6B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ремонтная, для железобетонных и бетонных конструкций, для наружных и внутренних работ (НВ), цементная, М300, F100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</w:t>
            </w:r>
          </w:p>
        </w:tc>
      </w:tr>
      <w:tr w:rsidR="00FE5FFA" w:rsidRPr="00FE5FFA" w:rsidTr="00FE5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Е61-1-8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Сплошное выравнивание штукатурки потолков полимерцементным раствором при толщине намета до 10 мм</w:t>
            </w:r>
          </w:p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E5FFA">
              <w:rPr>
                <w:rFonts w:ascii="Arial" w:hAnsi="Arial" w:cs="Arial"/>
              </w:rPr>
              <w:t>(единица измерения - 100 м</w:t>
            </w:r>
            <w:r w:rsidRPr="00FE5FFA">
              <w:rPr>
                <w:rFonts w:ascii="Arial" w:hAnsi="Arial" w:cs="Arial"/>
                <w:vertAlign w:val="superscript"/>
              </w:rPr>
              <w:t>2</w:t>
            </w:r>
            <w:r w:rsidRPr="00FE5FFA">
              <w:rPr>
                <w:rFonts w:ascii="Arial" w:hAnsi="Arial" w:cs="Arial"/>
              </w:rPr>
              <w:t>)</w:t>
            </w:r>
          </w:p>
        </w:tc>
      </w:tr>
      <w:tr w:rsidR="00FE5FFA" w:rsidRPr="00FE5FFA" w:rsidTr="003623B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E5FFA" w:rsidRPr="00FE5FFA" w:rsidTr="00FE5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FE5FFA" w:rsidRPr="00FE5FFA" w:rsidTr="00FE5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ED6B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73,05</w:t>
            </w:r>
          </w:p>
        </w:tc>
      </w:tr>
      <w:tr w:rsidR="00FE5FFA" w:rsidRPr="00FE5FFA" w:rsidTr="00FE5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ED6B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1,26</w:t>
            </w:r>
          </w:p>
        </w:tc>
      </w:tr>
      <w:tr w:rsidR="00FE5FFA" w:rsidRPr="00FE5FFA" w:rsidTr="00EC5E3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E5FFA" w:rsidRPr="00FE5FFA" w:rsidTr="00FE5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1,26</w:t>
            </w:r>
          </w:p>
        </w:tc>
      </w:tr>
      <w:tr w:rsidR="00FE5FFA" w:rsidRPr="00FE5FFA" w:rsidTr="004671E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E5FFA" w:rsidRPr="00FE5FFA" w:rsidTr="00EC4CA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E5FFA" w:rsidRPr="00FE5FFA" w:rsidTr="007543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E5FFA" w:rsidRPr="00FE5FFA" w:rsidTr="00FE5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1/10-230-60-45-15/50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ED6B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ремонтная, для железобетонных и бетонных конструкций, для наружных и внутренних работ (НВ), цементная, М300, F100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FE5FFA" w:rsidRPr="00FE5FFA" w:rsidTr="00FE5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Е61-1-9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Сплошное выравнивание штукатурки (однослойная штукатурка) сухой растворной смесью типа "ВЕТОНИТ" толщиной до 10 мм для последующей окраски или оклейки обоями стен</w:t>
            </w:r>
          </w:p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E5FFA">
              <w:rPr>
                <w:rFonts w:ascii="Arial" w:hAnsi="Arial" w:cs="Arial"/>
              </w:rPr>
              <w:t>(единица измерения - 100 м</w:t>
            </w:r>
            <w:r w:rsidRPr="00FE5FFA">
              <w:rPr>
                <w:rFonts w:ascii="Arial" w:hAnsi="Arial" w:cs="Arial"/>
                <w:vertAlign w:val="superscript"/>
              </w:rPr>
              <w:t>2</w:t>
            </w:r>
            <w:r w:rsidRPr="00FE5FFA">
              <w:rPr>
                <w:rFonts w:ascii="Arial" w:hAnsi="Arial" w:cs="Arial"/>
              </w:rPr>
              <w:t>)</w:t>
            </w:r>
          </w:p>
        </w:tc>
      </w:tr>
      <w:tr w:rsidR="00FE5FFA" w:rsidRPr="00FE5FFA" w:rsidTr="00464BF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E5FFA" w:rsidRPr="00FE5FFA" w:rsidTr="00FE5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FE5FFA" w:rsidRPr="00FE5FFA" w:rsidTr="00FE5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ED6B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85,61</w:t>
            </w:r>
          </w:p>
        </w:tc>
      </w:tr>
      <w:tr w:rsidR="00FE5FFA" w:rsidRPr="00FE5FFA" w:rsidTr="00FE5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ED6B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2,28</w:t>
            </w:r>
          </w:p>
        </w:tc>
      </w:tr>
      <w:tr w:rsidR="00FE5FFA" w:rsidRPr="00FE5FFA" w:rsidTr="00E673A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E5FFA" w:rsidRPr="00FE5FFA" w:rsidTr="00FE5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65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1,56</w:t>
            </w:r>
          </w:p>
        </w:tc>
      </w:tr>
      <w:tr w:rsidR="00FE5FFA" w:rsidRPr="00FE5FFA" w:rsidTr="00FE5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ED6B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  <w:tr w:rsidR="00FE5FFA" w:rsidRPr="00FE5FFA" w:rsidTr="00784AB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E5FFA" w:rsidRPr="00FE5FFA" w:rsidTr="003A2A5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E5FFA" w:rsidRPr="00FE5FFA" w:rsidTr="00D4117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E5FFA" w:rsidRPr="00FE5FFA" w:rsidTr="00FE5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1/10-230-60-25/10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ED6B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кладочная, цементная, для кирпича, камней, блоков, М50, F75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FE5FFA" w:rsidRPr="00FE5FFA" w:rsidTr="00FE5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1/10-230-60-45-15/50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ED6B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ремонтная, для железобетонных и бетонных конструкций, для наружных и внутренних работ (НВ), цементная, М300, F100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FE5FFA" w:rsidRPr="00FE5FFA" w:rsidTr="00FE5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Е61-1-10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Сплошное выравнивание штукатурки (однослойная штукатурка) сухой растворной смесью типа "ВЕТОНИТ" толщиной до 10 мм для последующей окраски или оклейки обоями потолков</w:t>
            </w:r>
          </w:p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E5FFA">
              <w:rPr>
                <w:rFonts w:ascii="Arial" w:hAnsi="Arial" w:cs="Arial"/>
              </w:rPr>
              <w:t>(единица измерения - 100 м</w:t>
            </w:r>
            <w:r w:rsidRPr="00FE5FFA">
              <w:rPr>
                <w:rFonts w:ascii="Arial" w:hAnsi="Arial" w:cs="Arial"/>
                <w:vertAlign w:val="superscript"/>
              </w:rPr>
              <w:t>2</w:t>
            </w:r>
            <w:r w:rsidRPr="00FE5FFA">
              <w:rPr>
                <w:rFonts w:ascii="Arial" w:hAnsi="Arial" w:cs="Arial"/>
              </w:rPr>
              <w:t>)</w:t>
            </w:r>
          </w:p>
        </w:tc>
      </w:tr>
      <w:tr w:rsidR="00FE5FFA" w:rsidRPr="00FE5FFA" w:rsidTr="00720A3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E5FFA" w:rsidRPr="00FE5FFA" w:rsidTr="00FE5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FE5FFA" w:rsidRPr="00FE5FFA" w:rsidTr="00FE5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ED6B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107,71</w:t>
            </w:r>
          </w:p>
        </w:tc>
      </w:tr>
      <w:tr w:rsidR="00FE5FFA" w:rsidRPr="00FE5FFA" w:rsidTr="00FE5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ED6B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2,62</w:t>
            </w:r>
          </w:p>
        </w:tc>
      </w:tr>
      <w:tr w:rsidR="00FE5FFA" w:rsidRPr="00FE5FFA" w:rsidTr="00B9677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E5FFA" w:rsidRPr="00FE5FFA" w:rsidTr="00FE5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65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FE5FFA" w:rsidRPr="00FE5FFA" w:rsidTr="00FE5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ED6B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  <w:tr w:rsidR="00FE5FFA" w:rsidRPr="00FE5FFA" w:rsidTr="00AF003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E5FFA" w:rsidRPr="00FE5FFA" w:rsidTr="0020161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E5FFA" w:rsidRPr="00FE5FFA" w:rsidTr="00B639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E5FFA" w:rsidRPr="00FE5FFA" w:rsidTr="00FE5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1/10-230-60-25/10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ED6B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кладочная, цементная, для кирпича, камней, блоков, М50, F75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</w:t>
            </w:r>
          </w:p>
        </w:tc>
      </w:tr>
      <w:tr w:rsidR="00FE5FFA" w:rsidRPr="00FE5FFA" w:rsidTr="00FE5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1/10-230-60-45-15/50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ED6B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ремонтная, для железобетонных и бетонных конструкций, для наружных и внутренних работ (НВ), цементная, М300, F100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1,12</w:t>
            </w:r>
          </w:p>
        </w:tc>
      </w:tr>
      <w:tr w:rsidR="00FE5FFA" w:rsidRPr="00FE5FFA" w:rsidTr="00FE5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Е61-1-11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Сплошное выравнивание штукатурки (однослойная штукатурка) сухой растворной смесью типа "ВЕТОНИТ" толщиной до 10 мм для последующей окраски или оклейки обоями оконных и дверных плоских откосов</w:t>
            </w:r>
          </w:p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E5FFA">
              <w:rPr>
                <w:rFonts w:ascii="Arial" w:hAnsi="Arial" w:cs="Arial"/>
              </w:rPr>
              <w:t>(единица измерения - 100 м</w:t>
            </w:r>
            <w:r w:rsidRPr="00FE5FFA">
              <w:rPr>
                <w:rFonts w:ascii="Arial" w:hAnsi="Arial" w:cs="Arial"/>
                <w:vertAlign w:val="superscript"/>
              </w:rPr>
              <w:t>2</w:t>
            </w:r>
            <w:r w:rsidRPr="00FE5FFA">
              <w:rPr>
                <w:rFonts w:ascii="Arial" w:hAnsi="Arial" w:cs="Arial"/>
              </w:rPr>
              <w:t>)</w:t>
            </w:r>
          </w:p>
        </w:tc>
      </w:tr>
      <w:tr w:rsidR="00FE5FFA" w:rsidRPr="00FE5FFA" w:rsidTr="0051738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E5FFA" w:rsidRPr="00FE5FFA" w:rsidTr="00FE5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FE5FFA" w:rsidRPr="00FE5FFA" w:rsidTr="00FE5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ED6B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144,22</w:t>
            </w:r>
          </w:p>
        </w:tc>
      </w:tr>
      <w:tr w:rsidR="00FE5FFA" w:rsidRPr="00FE5FFA" w:rsidTr="00FE5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ED6B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3,22</w:t>
            </w:r>
          </w:p>
        </w:tc>
      </w:tr>
      <w:tr w:rsidR="00FE5FFA" w:rsidRPr="00FE5FFA" w:rsidTr="00CB3AB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E5FFA" w:rsidRPr="00FE5FFA" w:rsidTr="00FE5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65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FE5FFA" w:rsidRPr="00FE5FFA" w:rsidTr="00FE5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ED6B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  <w:tr w:rsidR="00FE5FFA" w:rsidRPr="00FE5FFA" w:rsidTr="00322D2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E5FFA" w:rsidRPr="00FE5FFA" w:rsidTr="000F0D2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E5FFA" w:rsidRPr="00FE5FFA" w:rsidTr="00C34A6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E5FFA" w:rsidRPr="00FE5FFA" w:rsidTr="00FE5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1/10-230-60-25/10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ED6B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кладочная, цементная, для кирпича, камней, блоков, М50, F75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FE5FFA" w:rsidRPr="00FE5FFA" w:rsidTr="00FE5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1/10-230-60-45-15/50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ED6B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ремонтная, для железобетонных и бетонных конструкций, для наружных и внутренних работ (НВ), цементная, М300, F100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FE5FFA" w:rsidRPr="00FE5FFA" w:rsidTr="00FE5FF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Е61-1-12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Сплошное выравнивание штукатурки (однослойная штукатурка) сухой растворной смесью типа "ВЕТОНИТ" толщиной до 10 мм для последующей окраски или оклейки обоями оконных и дверных криволинейных откосов</w:t>
            </w:r>
          </w:p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E5FFA">
              <w:rPr>
                <w:rFonts w:ascii="Arial" w:hAnsi="Arial" w:cs="Arial"/>
              </w:rPr>
              <w:t>(единица измерения - 100 м</w:t>
            </w:r>
            <w:r w:rsidRPr="00FE5FFA">
              <w:rPr>
                <w:rFonts w:ascii="Arial" w:hAnsi="Arial" w:cs="Arial"/>
                <w:vertAlign w:val="superscript"/>
              </w:rPr>
              <w:t>2</w:t>
            </w:r>
            <w:r w:rsidRPr="00FE5FFA">
              <w:rPr>
                <w:rFonts w:ascii="Arial" w:hAnsi="Arial" w:cs="Arial"/>
              </w:rPr>
              <w:t>)</w:t>
            </w:r>
          </w:p>
        </w:tc>
      </w:tr>
      <w:tr w:rsidR="00FE5FFA" w:rsidRPr="00FE5FFA" w:rsidTr="00EC39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E5FFA" w:rsidRPr="00FE5FFA" w:rsidTr="00FE5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FE5FFA" w:rsidRPr="00FE5FFA" w:rsidTr="00FE5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ED6B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306,36</w:t>
            </w:r>
          </w:p>
        </w:tc>
      </w:tr>
      <w:tr w:rsidR="00FE5FFA" w:rsidRPr="00FE5FFA" w:rsidTr="00FE5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ED6B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3,22</w:t>
            </w:r>
          </w:p>
        </w:tc>
      </w:tr>
      <w:tr w:rsidR="00FE5FFA" w:rsidRPr="00FE5FFA" w:rsidTr="00D01B7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E5FFA" w:rsidRPr="00FE5FFA" w:rsidTr="00FE5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65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FE5FFA" w:rsidRPr="00FE5FFA" w:rsidTr="00FE5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ED6B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  <w:tr w:rsidR="00FE5FFA" w:rsidRPr="00FE5FFA" w:rsidTr="000238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E5FFA" w:rsidRPr="00FE5FFA" w:rsidTr="0035471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E5FFA" w:rsidRPr="00FE5FFA" w:rsidTr="0028144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E5FFA" w:rsidRPr="00FE5FFA" w:rsidTr="00FE5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1/10-230-60-25/10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ED6B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кладочная, цементная, для кирпича, камней, блоков, М50, F75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FE5FFA" w:rsidRPr="00FE5FFA" w:rsidTr="00FE5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FE5FF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1/10-230-60-45-15/50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FFA" w:rsidRPr="00FE5FFA" w:rsidRDefault="00FE5FFA" w:rsidP="00ED6B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ремонтная, для железобетонных и бетонных конструкций, для наружных и внутренних работ (НВ), цементная, М300, F100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FFA" w:rsidRPr="00FE5FFA" w:rsidRDefault="00FE5FFA" w:rsidP="00ED6B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</w:tbl>
    <w:p w:rsidR="00FE5FFA" w:rsidRDefault="00FE5FFA" w:rsidP="0040791D">
      <w:pPr>
        <w:pStyle w:val="a5"/>
        <w:rPr>
          <w:rFonts w:ascii="Arial" w:hAnsi="Arial" w:cs="Arial"/>
          <w:b/>
          <w:sz w:val="2"/>
        </w:rPr>
      </w:pPr>
    </w:p>
    <w:p w:rsidR="00E827B0" w:rsidRPr="00FE5FFA" w:rsidRDefault="00FE5FF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Pr="00D62E34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61-2. Ремонт штукатурки внутренних стен по камню и бетону отдельными местами</w:t>
            </w:r>
          </w:p>
        </w:tc>
      </w:tr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Pr="00D62E34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отбивка старой штукатурки;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подготовка поверхностей насечкой вручную;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приготовление раствора из сухих смесей (нормы 7-12);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оштукатуривание отдельных мест;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отделка усенков, лузг, ребер, фасок.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E827B0" w:rsidRDefault="00E827B0" w:rsidP="00E827B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827B0" w:rsidRPr="00D62E34" w:rsidTr="00DE31F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внутренних стен по камню и бетону известковым раствором площадью до 1 м</w:t>
            </w:r>
            <w:r w:rsidRPr="00D62E34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толщиной слоя до 20 мм</w:t>
            </w:r>
          </w:p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62E34">
              <w:rPr>
                <w:rFonts w:ascii="Arial" w:hAnsi="Arial" w:cs="Arial"/>
              </w:rPr>
              <w:t>(единица измерения - 100 м</w:t>
            </w:r>
            <w:r w:rsidRPr="00D62E34">
              <w:rPr>
                <w:rFonts w:ascii="Arial" w:hAnsi="Arial" w:cs="Arial"/>
                <w:vertAlign w:val="superscript"/>
              </w:rPr>
              <w:t>2</w:t>
            </w:r>
            <w:r w:rsidRPr="00D62E34">
              <w:rPr>
                <w:rFonts w:ascii="Arial" w:hAnsi="Arial" w:cs="Arial"/>
              </w:rPr>
              <w:t>)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203,07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1,12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1,12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62E3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3,38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Добавлять на каждые следующие 10 мм к норме Е61-2-1</w:t>
            </w:r>
          </w:p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62E34">
              <w:rPr>
                <w:rFonts w:ascii="Arial" w:hAnsi="Arial" w:cs="Arial"/>
              </w:rPr>
              <w:t>(единица измерения - 100 м</w:t>
            </w:r>
            <w:r w:rsidRPr="00D62E34">
              <w:rPr>
                <w:rFonts w:ascii="Arial" w:hAnsi="Arial" w:cs="Arial"/>
                <w:vertAlign w:val="superscript"/>
              </w:rPr>
              <w:t>2</w:t>
            </w:r>
            <w:r w:rsidRPr="00D62E34">
              <w:rPr>
                <w:rFonts w:ascii="Arial" w:hAnsi="Arial" w:cs="Arial"/>
              </w:rPr>
              <w:t>)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29,21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62E3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1,69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внутренних стен по камню и бетону известковым раствором площадью до 10 м</w:t>
            </w:r>
            <w:r w:rsidRPr="00D62E34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толщиной слоя до 20 мм</w:t>
            </w:r>
          </w:p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62E34">
              <w:rPr>
                <w:rFonts w:ascii="Arial" w:hAnsi="Arial" w:cs="Arial"/>
              </w:rPr>
              <w:t>(единица измерения - 100 м</w:t>
            </w:r>
            <w:r w:rsidRPr="00D62E34">
              <w:rPr>
                <w:rFonts w:ascii="Arial" w:hAnsi="Arial" w:cs="Arial"/>
                <w:vertAlign w:val="superscript"/>
              </w:rPr>
              <w:t>2</w:t>
            </w:r>
            <w:r w:rsidRPr="00D62E34">
              <w:rPr>
                <w:rFonts w:ascii="Arial" w:hAnsi="Arial" w:cs="Arial"/>
              </w:rPr>
              <w:t>)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138,94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1,03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1,03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62E3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3,38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Добавлять на каждые следующие 10 мм к норме Е61-2-3</w:t>
            </w:r>
          </w:p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62E34">
              <w:rPr>
                <w:rFonts w:ascii="Arial" w:hAnsi="Arial" w:cs="Arial"/>
              </w:rPr>
              <w:t>(единица измерения - 100 м</w:t>
            </w:r>
            <w:r w:rsidRPr="00D62E34">
              <w:rPr>
                <w:rFonts w:ascii="Arial" w:hAnsi="Arial" w:cs="Arial"/>
                <w:vertAlign w:val="superscript"/>
              </w:rPr>
              <w:t>2</w:t>
            </w:r>
            <w:r w:rsidRPr="00D62E34">
              <w:rPr>
                <w:rFonts w:ascii="Arial" w:hAnsi="Arial" w:cs="Arial"/>
              </w:rPr>
              <w:t>)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19,65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62E3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1,69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внутренних стен по камню и бетону известковым раствором площадью более 10 м</w:t>
            </w:r>
            <w:r w:rsidRPr="00D62E34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толщиной слоя до 20 мм</w:t>
            </w:r>
          </w:p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62E34">
              <w:rPr>
                <w:rFonts w:ascii="Arial" w:hAnsi="Arial" w:cs="Arial"/>
              </w:rPr>
              <w:t>(единица измерения - 100 м</w:t>
            </w:r>
            <w:r w:rsidRPr="00D62E34">
              <w:rPr>
                <w:rFonts w:ascii="Arial" w:hAnsi="Arial" w:cs="Arial"/>
                <w:vertAlign w:val="superscript"/>
              </w:rPr>
              <w:t>2</w:t>
            </w:r>
            <w:r w:rsidRPr="00D62E34">
              <w:rPr>
                <w:rFonts w:ascii="Arial" w:hAnsi="Arial" w:cs="Arial"/>
              </w:rPr>
              <w:t>)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129,92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62E3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3,38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На каждые следующие 10 мм добавлять к норме Е61-2-5</w:t>
            </w:r>
          </w:p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62E34">
              <w:rPr>
                <w:rFonts w:ascii="Arial" w:hAnsi="Arial" w:cs="Arial"/>
              </w:rPr>
              <w:t>(единица измерения - 100 м</w:t>
            </w:r>
            <w:r w:rsidRPr="00D62E34">
              <w:rPr>
                <w:rFonts w:ascii="Arial" w:hAnsi="Arial" w:cs="Arial"/>
                <w:vertAlign w:val="superscript"/>
              </w:rPr>
              <w:t>2</w:t>
            </w:r>
            <w:r w:rsidRPr="00D62E34">
              <w:rPr>
                <w:rFonts w:ascii="Arial" w:hAnsi="Arial" w:cs="Arial"/>
              </w:rPr>
              <w:t>)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18,76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62E3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1,69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Е61-2-7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внутренних стен по камню и бетону цементно-известковым раствором площадью до 1 м</w:t>
            </w:r>
            <w:r w:rsidRPr="00D62E34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толщиной слоя до 20 мм</w:t>
            </w:r>
          </w:p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62E34">
              <w:rPr>
                <w:rFonts w:ascii="Arial" w:hAnsi="Arial" w:cs="Arial"/>
              </w:rPr>
              <w:t>(единица измерения - 100 м</w:t>
            </w:r>
            <w:r w:rsidRPr="00D62E34">
              <w:rPr>
                <w:rFonts w:ascii="Arial" w:hAnsi="Arial" w:cs="Arial"/>
                <w:vertAlign w:val="superscript"/>
              </w:rPr>
              <w:t>2</w:t>
            </w:r>
            <w:r w:rsidRPr="00D62E34">
              <w:rPr>
                <w:rFonts w:ascii="Arial" w:hAnsi="Arial" w:cs="Arial"/>
              </w:rPr>
              <w:t>)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228,35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1,15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1,15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штукатурная, для наружных и внутренних работ (НВ), цементно-известковая, М75, F75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3,38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Е61-2-8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Добавлять или исключать на каждые следующие 10 мм к норме Е61-2-7</w:t>
            </w:r>
          </w:p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62E34">
              <w:rPr>
                <w:rFonts w:ascii="Arial" w:hAnsi="Arial" w:cs="Arial"/>
              </w:rPr>
              <w:t>(единица измерения - 100 м</w:t>
            </w:r>
            <w:r w:rsidRPr="00D62E34">
              <w:rPr>
                <w:rFonts w:ascii="Arial" w:hAnsi="Arial" w:cs="Arial"/>
                <w:vertAlign w:val="superscript"/>
              </w:rPr>
              <w:t>2</w:t>
            </w:r>
            <w:r w:rsidRPr="00D62E34">
              <w:rPr>
                <w:rFonts w:ascii="Arial" w:hAnsi="Arial" w:cs="Arial"/>
              </w:rPr>
              <w:t>)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32,58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штукатурная, для наружных и внутренних работ (НВ), цементно-известковая, М75, F75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1,69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Е61-2-9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внутренних стен по камню и бетону цементно-известковым раствором площадью до 10 м</w:t>
            </w:r>
            <w:r w:rsidRPr="00D62E34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толщиной слоя до 20 мм</w:t>
            </w:r>
          </w:p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62E34">
              <w:rPr>
                <w:rFonts w:ascii="Arial" w:hAnsi="Arial" w:cs="Arial"/>
              </w:rPr>
              <w:t>(единица измерения - 100 м</w:t>
            </w:r>
            <w:r w:rsidRPr="00D62E34">
              <w:rPr>
                <w:rFonts w:ascii="Arial" w:hAnsi="Arial" w:cs="Arial"/>
                <w:vertAlign w:val="superscript"/>
              </w:rPr>
              <w:t>2</w:t>
            </w:r>
            <w:r w:rsidRPr="00D62E34">
              <w:rPr>
                <w:rFonts w:ascii="Arial" w:hAnsi="Arial" w:cs="Arial"/>
              </w:rPr>
              <w:t>)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157,1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штукатурная, для наружных и внутренних работ (НВ), цементно-известковая, М75, F75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3,38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Е61-2-10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Добавлять или исключать на каждые следующие 10 мм к норме Е61-2-9</w:t>
            </w:r>
          </w:p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62E34">
              <w:rPr>
                <w:rFonts w:ascii="Arial" w:hAnsi="Arial" w:cs="Arial"/>
              </w:rPr>
              <w:t>(единица измерения - 100 м</w:t>
            </w:r>
            <w:r w:rsidRPr="00D62E34">
              <w:rPr>
                <w:rFonts w:ascii="Arial" w:hAnsi="Arial" w:cs="Arial"/>
                <w:vertAlign w:val="superscript"/>
              </w:rPr>
              <w:t>2</w:t>
            </w:r>
            <w:r w:rsidRPr="00D62E34">
              <w:rPr>
                <w:rFonts w:ascii="Arial" w:hAnsi="Arial" w:cs="Arial"/>
              </w:rPr>
              <w:t>)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22,13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штукатурная, для наружных и внутренних работ (НВ), цементно-известковая, М75, F75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1,15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1,69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Е61-2-11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внутренних стен по камню и бетону цементно-известковым раствором площадью более 10 м</w:t>
            </w:r>
            <w:r w:rsidRPr="00D62E34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толщиной слоя до 20 мм</w:t>
            </w:r>
          </w:p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62E34">
              <w:rPr>
                <w:rFonts w:ascii="Arial" w:hAnsi="Arial" w:cs="Arial"/>
              </w:rPr>
              <w:t>(единица измерения - 100 м</w:t>
            </w:r>
            <w:r w:rsidRPr="00D62E34">
              <w:rPr>
                <w:rFonts w:ascii="Arial" w:hAnsi="Arial" w:cs="Arial"/>
                <w:vertAlign w:val="superscript"/>
              </w:rPr>
              <w:t>2</w:t>
            </w:r>
            <w:r w:rsidRPr="00D62E34">
              <w:rPr>
                <w:rFonts w:ascii="Arial" w:hAnsi="Arial" w:cs="Arial"/>
              </w:rPr>
              <w:t>)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142,65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0,94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0,94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штукатурная, для наружных и внутренних работ (НВ), цементно-известковая, М75, F75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3,38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Е61-2-12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Добавлять или исключать на каждые следующие 10 мм к норме Е61-2-11</w:t>
            </w:r>
          </w:p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62E34">
              <w:rPr>
                <w:rFonts w:ascii="Arial" w:hAnsi="Arial" w:cs="Arial"/>
              </w:rPr>
              <w:t>(единица измерения - 100 м</w:t>
            </w:r>
            <w:r w:rsidRPr="00D62E34">
              <w:rPr>
                <w:rFonts w:ascii="Arial" w:hAnsi="Arial" w:cs="Arial"/>
                <w:vertAlign w:val="superscript"/>
              </w:rPr>
              <w:t>2</w:t>
            </w:r>
            <w:r w:rsidRPr="00D62E34">
              <w:rPr>
                <w:rFonts w:ascii="Arial" w:hAnsi="Arial" w:cs="Arial"/>
              </w:rPr>
              <w:t>)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20,33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штукатурная, для наружных и внутренних работ (НВ), цементно-известковая, М75, F75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1,15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D62E3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62E3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62E3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1,69</w:t>
            </w:r>
          </w:p>
        </w:tc>
      </w:tr>
    </w:tbl>
    <w:p w:rsidR="00E827B0" w:rsidRPr="00D62E34" w:rsidRDefault="00E827B0" w:rsidP="00E827B0">
      <w:pPr>
        <w:pStyle w:val="a5"/>
        <w:rPr>
          <w:rFonts w:ascii="Arial" w:hAnsi="Arial" w:cs="Arial"/>
          <w:b/>
          <w:sz w:val="2"/>
        </w:rPr>
      </w:pPr>
    </w:p>
    <w:p w:rsidR="00E827B0" w:rsidRPr="00FE5FFA" w:rsidRDefault="00E827B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Pr="00B97F57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61-3. Ремонт штукатурки внутренних стен по дереву отдельными местами</w:t>
            </w:r>
          </w:p>
        </w:tc>
      </w:tr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E827B0" w:rsidRPr="00B97F57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Pr="00B97F57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отбивка старой штукатурки;</w:t>
            </w:r>
          </w:p>
        </w:tc>
      </w:tr>
      <w:tr w:rsidR="00E827B0" w:rsidRPr="00B97F57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подготовка поверхности с частичной прибивкой драни;</w:t>
            </w:r>
          </w:p>
        </w:tc>
      </w:tr>
      <w:tr w:rsidR="00E827B0" w:rsidRPr="00B97F57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приготовление раствора;</w:t>
            </w:r>
          </w:p>
        </w:tc>
      </w:tr>
      <w:tr w:rsidR="00E827B0" w:rsidRPr="00B97F57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оштукатуривание отдельных мест;</w:t>
            </w:r>
          </w:p>
        </w:tc>
      </w:tr>
      <w:tr w:rsidR="00E827B0" w:rsidRPr="00B97F57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отделка усенков, лузг, ребер, фасок.</w:t>
            </w:r>
          </w:p>
        </w:tc>
      </w:tr>
      <w:tr w:rsidR="00E827B0" w:rsidRPr="00B97F57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E827B0" w:rsidRDefault="00E827B0" w:rsidP="00E827B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827B0" w:rsidRPr="00B97F57" w:rsidTr="00DE31F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827B0" w:rsidRPr="00B97F5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827B0" w:rsidRPr="00B97F5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внутренних стен по дереву известково-алебастровым раствором площадью до 1 м</w:t>
            </w:r>
            <w:r w:rsidRPr="00B97F57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толщиной слоя до 25 мм</w:t>
            </w:r>
          </w:p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97F57">
              <w:rPr>
                <w:rFonts w:ascii="Arial" w:hAnsi="Arial" w:cs="Arial"/>
              </w:rPr>
              <w:t>(единица измерения - 100 м</w:t>
            </w:r>
            <w:r w:rsidRPr="00B97F57">
              <w:rPr>
                <w:rFonts w:ascii="Arial" w:hAnsi="Arial" w:cs="Arial"/>
                <w:vertAlign w:val="superscript"/>
              </w:rPr>
              <w:t>2</w:t>
            </w:r>
            <w:r w:rsidRPr="00B97F57">
              <w:rPr>
                <w:rFonts w:ascii="Arial" w:hAnsi="Arial" w:cs="Arial"/>
              </w:rPr>
              <w:t>)</w:t>
            </w:r>
          </w:p>
        </w:tc>
      </w:tr>
      <w:tr w:rsidR="00E827B0" w:rsidRPr="00B97F5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B97F5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E827B0" w:rsidRPr="00B97F5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220,92</w:t>
            </w:r>
          </w:p>
        </w:tc>
      </w:tr>
      <w:tr w:rsidR="00E827B0" w:rsidRPr="00B97F5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</w:t>
            </w:r>
          </w:p>
        </w:tc>
      </w:tr>
      <w:tr w:rsidR="00E827B0" w:rsidRPr="00B97F5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B97F5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</w:t>
            </w:r>
          </w:p>
        </w:tc>
      </w:tr>
      <w:tr w:rsidR="00E827B0" w:rsidRPr="00B97F5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B97F5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B97F5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B97F5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1/10-110-150/50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Дрань штукатурная длиной 800-1000 мм, шириной 19-22 мм,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E827B0" w:rsidRPr="00B97F5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1,05</w:t>
            </w:r>
          </w:p>
        </w:tc>
      </w:tr>
      <w:tr w:rsidR="00E827B0" w:rsidRPr="00B97F5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827B0" w:rsidRPr="00B97F5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B97F5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B97F5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97F5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E827B0" w:rsidRPr="00B97F5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B97F5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B97F5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4,23</w:t>
            </w:r>
          </w:p>
        </w:tc>
      </w:tr>
      <w:tr w:rsidR="00E827B0" w:rsidRPr="00B97F57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Добавлять на каждые следующие 10 мм к норме Е61-3-1</w:t>
            </w:r>
          </w:p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97F57">
              <w:rPr>
                <w:rFonts w:ascii="Arial" w:hAnsi="Arial" w:cs="Arial"/>
              </w:rPr>
              <w:t>(единица измерения - 100 м</w:t>
            </w:r>
            <w:r w:rsidRPr="00B97F57">
              <w:rPr>
                <w:rFonts w:ascii="Arial" w:hAnsi="Arial" w:cs="Arial"/>
                <w:vertAlign w:val="superscript"/>
              </w:rPr>
              <w:t>2</w:t>
            </w:r>
            <w:r w:rsidRPr="00B97F57">
              <w:rPr>
                <w:rFonts w:ascii="Arial" w:hAnsi="Arial" w:cs="Arial"/>
              </w:rPr>
              <w:t>)</w:t>
            </w:r>
          </w:p>
        </w:tc>
      </w:tr>
      <w:tr w:rsidR="00E827B0" w:rsidRPr="00B97F5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B97F5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E827B0" w:rsidRPr="00B97F5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35,01</w:t>
            </w:r>
          </w:p>
        </w:tc>
      </w:tr>
      <w:tr w:rsidR="00E827B0" w:rsidRPr="00B97F5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E827B0" w:rsidRPr="00B97F5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B97F5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E827B0" w:rsidRPr="00B97F5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B97F5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B97F5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B97F5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E827B0" w:rsidRPr="00B97F5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827B0" w:rsidRPr="00B97F5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B97F5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B97F5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97F5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E827B0" w:rsidRPr="00B97F5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B97F5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B97F5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1,65</w:t>
            </w:r>
          </w:p>
        </w:tc>
      </w:tr>
      <w:tr w:rsidR="00E827B0" w:rsidRPr="00B97F57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Е61-3-3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внутренних стен по дереву известково-алебастровым раствором площадью до 10 м</w:t>
            </w:r>
            <w:r w:rsidRPr="00B97F57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толщиной слоя до 25 мм</w:t>
            </w:r>
          </w:p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97F57">
              <w:rPr>
                <w:rFonts w:ascii="Arial" w:hAnsi="Arial" w:cs="Arial"/>
              </w:rPr>
              <w:t>(единица измерения - 100 м</w:t>
            </w:r>
            <w:r w:rsidRPr="00B97F57">
              <w:rPr>
                <w:rFonts w:ascii="Arial" w:hAnsi="Arial" w:cs="Arial"/>
                <w:vertAlign w:val="superscript"/>
              </w:rPr>
              <w:t>2</w:t>
            </w:r>
            <w:r w:rsidRPr="00B97F57">
              <w:rPr>
                <w:rFonts w:ascii="Arial" w:hAnsi="Arial" w:cs="Arial"/>
              </w:rPr>
              <w:t>)</w:t>
            </w:r>
          </w:p>
        </w:tc>
      </w:tr>
      <w:tr w:rsidR="00E827B0" w:rsidRPr="00B97F5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B97F5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E827B0" w:rsidRPr="00B97F5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161,33</w:t>
            </w:r>
          </w:p>
        </w:tc>
      </w:tr>
      <w:tr w:rsidR="00E827B0" w:rsidRPr="00B97F5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1,19</w:t>
            </w:r>
          </w:p>
        </w:tc>
      </w:tr>
      <w:tr w:rsidR="00E827B0" w:rsidRPr="00B97F5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B97F5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1,19</w:t>
            </w:r>
          </w:p>
        </w:tc>
      </w:tr>
      <w:tr w:rsidR="00E827B0" w:rsidRPr="00B97F5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B97F5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B97F5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B97F5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1/10-110-150/50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Дрань штукатурная длиной 800-1000 мм, шириной 19-22 мм,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E827B0" w:rsidRPr="00B97F5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1,05</w:t>
            </w:r>
          </w:p>
        </w:tc>
      </w:tr>
      <w:tr w:rsidR="00E827B0" w:rsidRPr="00B97F5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827B0" w:rsidRPr="00B97F5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B97F5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B97F5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97F5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E827B0" w:rsidRPr="00B97F5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B97F5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B97F5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4,23</w:t>
            </w:r>
          </w:p>
        </w:tc>
      </w:tr>
      <w:tr w:rsidR="00E827B0" w:rsidRPr="00B97F57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Добавлять на каждые следующие 10 мм к норме Е61-3-3</w:t>
            </w:r>
          </w:p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97F57">
              <w:rPr>
                <w:rFonts w:ascii="Arial" w:hAnsi="Arial" w:cs="Arial"/>
              </w:rPr>
              <w:t>(единица измерения - 100 м</w:t>
            </w:r>
            <w:r w:rsidRPr="00B97F57">
              <w:rPr>
                <w:rFonts w:ascii="Arial" w:hAnsi="Arial" w:cs="Arial"/>
                <w:vertAlign w:val="superscript"/>
              </w:rPr>
              <w:t>2</w:t>
            </w:r>
            <w:r w:rsidRPr="00B97F57">
              <w:rPr>
                <w:rFonts w:ascii="Arial" w:hAnsi="Arial" w:cs="Arial"/>
              </w:rPr>
              <w:t>)</w:t>
            </w:r>
          </w:p>
        </w:tc>
      </w:tr>
      <w:tr w:rsidR="00E827B0" w:rsidRPr="00B97F5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B97F5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E827B0" w:rsidRPr="00B97F5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23,05</w:t>
            </w:r>
          </w:p>
        </w:tc>
      </w:tr>
      <w:tr w:rsidR="00E827B0" w:rsidRPr="00B97F5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E827B0" w:rsidRPr="00B97F5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B97F5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E827B0" w:rsidRPr="00B97F5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B97F5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B97F5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B97F5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E827B0" w:rsidRPr="00B97F5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827B0" w:rsidRPr="00B97F5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B97F5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B97F5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97F5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E827B0" w:rsidRPr="00B97F5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B97F5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B97F5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1,65</w:t>
            </w:r>
          </w:p>
        </w:tc>
      </w:tr>
      <w:tr w:rsidR="00E827B0" w:rsidRPr="00B97F57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внутренних стен по дереву известково-алебастровым раствором площадью более 10 м</w:t>
            </w:r>
            <w:r w:rsidRPr="00B97F57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толщиной слоя до 25 мм</w:t>
            </w:r>
          </w:p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97F57">
              <w:rPr>
                <w:rFonts w:ascii="Arial" w:hAnsi="Arial" w:cs="Arial"/>
              </w:rPr>
              <w:t>(единица измерения - 100 м</w:t>
            </w:r>
            <w:r w:rsidRPr="00B97F57">
              <w:rPr>
                <w:rFonts w:ascii="Arial" w:hAnsi="Arial" w:cs="Arial"/>
                <w:vertAlign w:val="superscript"/>
              </w:rPr>
              <w:t>2</w:t>
            </w:r>
            <w:r w:rsidRPr="00B97F57">
              <w:rPr>
                <w:rFonts w:ascii="Arial" w:hAnsi="Arial" w:cs="Arial"/>
              </w:rPr>
              <w:t>)</w:t>
            </w:r>
          </w:p>
        </w:tc>
      </w:tr>
      <w:tr w:rsidR="00E827B0" w:rsidRPr="00B97F5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B97F5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E827B0" w:rsidRPr="00B97F5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153,52</w:t>
            </w:r>
          </w:p>
        </w:tc>
      </w:tr>
      <w:tr w:rsidR="00E827B0" w:rsidRPr="00B97F5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1,08</w:t>
            </w:r>
          </w:p>
        </w:tc>
      </w:tr>
      <w:tr w:rsidR="00E827B0" w:rsidRPr="00B97F5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B97F5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1,08</w:t>
            </w:r>
          </w:p>
        </w:tc>
      </w:tr>
      <w:tr w:rsidR="00E827B0" w:rsidRPr="00B97F5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B97F5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B97F5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B97F5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1/10-110-150/50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Дрань штукатурная длиной 800-1000 мм, шириной 19-22 мм,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E827B0" w:rsidRPr="00B97F5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1,05</w:t>
            </w:r>
          </w:p>
        </w:tc>
      </w:tr>
      <w:tr w:rsidR="00E827B0" w:rsidRPr="00B97F5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827B0" w:rsidRPr="00B97F5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B97F5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B97F5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97F5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E827B0" w:rsidRPr="00B97F5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B97F5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B97F5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4,23</w:t>
            </w:r>
          </w:p>
        </w:tc>
      </w:tr>
      <w:tr w:rsidR="00E827B0" w:rsidRPr="00B97F57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Е61-3-6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Добавлять на каждые следующие 10 мм к норме Е61-3-5</w:t>
            </w:r>
          </w:p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97F57">
              <w:rPr>
                <w:rFonts w:ascii="Arial" w:hAnsi="Arial" w:cs="Arial"/>
              </w:rPr>
              <w:t>(единица измерения - 100 м</w:t>
            </w:r>
            <w:r w:rsidRPr="00B97F57">
              <w:rPr>
                <w:rFonts w:ascii="Arial" w:hAnsi="Arial" w:cs="Arial"/>
                <w:vertAlign w:val="superscript"/>
              </w:rPr>
              <w:t>2</w:t>
            </w:r>
            <w:r w:rsidRPr="00B97F57">
              <w:rPr>
                <w:rFonts w:ascii="Arial" w:hAnsi="Arial" w:cs="Arial"/>
              </w:rPr>
              <w:t>)</w:t>
            </w:r>
          </w:p>
        </w:tc>
      </w:tr>
      <w:tr w:rsidR="00E827B0" w:rsidRPr="00B97F5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B97F5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E827B0" w:rsidRPr="00B97F5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19,98</w:t>
            </w:r>
          </w:p>
        </w:tc>
      </w:tr>
      <w:tr w:rsidR="00E827B0" w:rsidRPr="00B97F5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E827B0" w:rsidRPr="00B97F5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B97F5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E827B0" w:rsidRPr="00B97F5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B97F5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B97F5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B97F5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E827B0" w:rsidRPr="00B97F5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827B0" w:rsidRPr="00B97F5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B97F5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B97F5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97F5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E827B0" w:rsidRPr="00B97F5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B97F5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B97F5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97F5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97F5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1,65</w:t>
            </w:r>
          </w:p>
        </w:tc>
      </w:tr>
    </w:tbl>
    <w:p w:rsidR="00E827B0" w:rsidRPr="00B97F57" w:rsidRDefault="00E827B0" w:rsidP="00E827B0">
      <w:pPr>
        <w:pStyle w:val="a5"/>
        <w:rPr>
          <w:rFonts w:ascii="Arial" w:hAnsi="Arial" w:cs="Arial"/>
          <w:b/>
          <w:sz w:val="2"/>
        </w:rPr>
      </w:pPr>
    </w:p>
    <w:p w:rsidR="00E827B0" w:rsidRPr="00FE5FFA" w:rsidRDefault="00E827B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Pr="00991F0F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61-4. Ремонт штукатурки потолков по камню и бетону отдельными местами</w:t>
            </w:r>
          </w:p>
        </w:tc>
      </w:tr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Pr="00991F0F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отбивка старой штукатурки;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подготовка поверхности насечкой (при необходимости);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приготовление раствора из сухих смесей (нормы 7-12);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оштукатуривание отдельных мест;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отделка поверхности штукатурки.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E827B0" w:rsidRDefault="00E827B0" w:rsidP="00E827B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827B0" w:rsidRPr="00991F0F" w:rsidTr="00DE31F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потолков по камню и бетону известковым раствором площадью до 1 м</w:t>
            </w:r>
            <w:r w:rsidRPr="00991F0F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толщиной слоя до 20 мм</w:t>
            </w:r>
          </w:p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91F0F">
              <w:rPr>
                <w:rFonts w:ascii="Arial" w:hAnsi="Arial" w:cs="Arial"/>
              </w:rPr>
              <w:t>(единица измерения - 100 м</w:t>
            </w:r>
            <w:r w:rsidRPr="00991F0F">
              <w:rPr>
                <w:rFonts w:ascii="Arial" w:hAnsi="Arial" w:cs="Arial"/>
                <w:vertAlign w:val="superscript"/>
              </w:rPr>
              <w:t>2</w:t>
            </w:r>
            <w:r w:rsidRPr="00991F0F">
              <w:rPr>
                <w:rFonts w:ascii="Arial" w:hAnsi="Arial" w:cs="Arial"/>
              </w:rPr>
              <w:t>)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229,75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1,09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1,09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91F0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2,31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3,38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ремонте штукатурки потолков по камню и бетону известковым раствором площадью до 1 м</w:t>
            </w:r>
            <w:r w:rsidRPr="00991F0F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добавлять на каждые следующие 10 мм</w:t>
            </w:r>
          </w:p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91F0F">
              <w:rPr>
                <w:rFonts w:ascii="Arial" w:hAnsi="Arial" w:cs="Arial"/>
              </w:rPr>
              <w:t>(единица измерения - 100 м</w:t>
            </w:r>
            <w:r w:rsidRPr="00991F0F">
              <w:rPr>
                <w:rFonts w:ascii="Arial" w:hAnsi="Arial" w:cs="Arial"/>
                <w:vertAlign w:val="superscript"/>
              </w:rPr>
              <w:t>2</w:t>
            </w:r>
            <w:r w:rsidRPr="00991F0F">
              <w:rPr>
                <w:rFonts w:ascii="Arial" w:hAnsi="Arial" w:cs="Arial"/>
              </w:rPr>
              <w:t>)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39,35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91F0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1,16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1,69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потолков по камню и бетону известковым раствором площадью до 10 м</w:t>
            </w:r>
            <w:r w:rsidRPr="00991F0F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толщиной слоя до 20 мм</w:t>
            </w:r>
          </w:p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91F0F">
              <w:rPr>
                <w:rFonts w:ascii="Arial" w:hAnsi="Arial" w:cs="Arial"/>
              </w:rPr>
              <w:t>(единица измерения - 100 м</w:t>
            </w:r>
            <w:r w:rsidRPr="00991F0F">
              <w:rPr>
                <w:rFonts w:ascii="Arial" w:hAnsi="Arial" w:cs="Arial"/>
                <w:vertAlign w:val="superscript"/>
              </w:rPr>
              <w:t>2</w:t>
            </w:r>
            <w:r w:rsidRPr="00991F0F">
              <w:rPr>
                <w:rFonts w:ascii="Arial" w:hAnsi="Arial" w:cs="Arial"/>
              </w:rPr>
              <w:t>)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172,57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91F0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2,31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3,38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ремонте штукатурки потолков по камню и бетону известковым раствором площадью до 10 м</w:t>
            </w:r>
            <w:r w:rsidRPr="00991F0F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добавлять на каждые следующие 10 мм</w:t>
            </w:r>
          </w:p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91F0F">
              <w:rPr>
                <w:rFonts w:ascii="Arial" w:hAnsi="Arial" w:cs="Arial"/>
              </w:rPr>
              <w:t>(единица измерения - 100 м</w:t>
            </w:r>
            <w:r w:rsidRPr="00991F0F">
              <w:rPr>
                <w:rFonts w:ascii="Arial" w:hAnsi="Arial" w:cs="Arial"/>
                <w:vertAlign w:val="superscript"/>
              </w:rPr>
              <w:t>2</w:t>
            </w:r>
            <w:r w:rsidRPr="00991F0F">
              <w:rPr>
                <w:rFonts w:ascii="Arial" w:hAnsi="Arial" w:cs="Arial"/>
              </w:rPr>
              <w:t>)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31,2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91F0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1,16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1,69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потолков по камню и бетону известковым раствором площадью более 10 м</w:t>
            </w:r>
            <w:r w:rsidRPr="00991F0F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толщиной слоя до 20 мм</w:t>
            </w:r>
          </w:p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91F0F">
              <w:rPr>
                <w:rFonts w:ascii="Arial" w:hAnsi="Arial" w:cs="Arial"/>
              </w:rPr>
              <w:t>(единица измерения - 100 м</w:t>
            </w:r>
            <w:r w:rsidRPr="00991F0F">
              <w:rPr>
                <w:rFonts w:ascii="Arial" w:hAnsi="Arial" w:cs="Arial"/>
                <w:vertAlign w:val="superscript"/>
              </w:rPr>
              <w:t>2</w:t>
            </w:r>
            <w:r w:rsidRPr="00991F0F">
              <w:rPr>
                <w:rFonts w:ascii="Arial" w:hAnsi="Arial" w:cs="Arial"/>
              </w:rPr>
              <w:t>)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148,34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1,01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1,01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91F0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2,31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3,38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Е61-4-6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ремонте штукатурки потолков по камню и бетону известковым раствором площадью более 10 м</w:t>
            </w:r>
            <w:r w:rsidRPr="00991F0F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добавлять на каждые следующие 10 мм</w:t>
            </w:r>
          </w:p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91F0F">
              <w:rPr>
                <w:rFonts w:ascii="Arial" w:hAnsi="Arial" w:cs="Arial"/>
              </w:rPr>
              <w:t>(единица измерения - 100 м</w:t>
            </w:r>
            <w:r w:rsidRPr="00991F0F">
              <w:rPr>
                <w:rFonts w:ascii="Arial" w:hAnsi="Arial" w:cs="Arial"/>
                <w:vertAlign w:val="superscript"/>
              </w:rPr>
              <w:t>2</w:t>
            </w:r>
            <w:r w:rsidRPr="00991F0F">
              <w:rPr>
                <w:rFonts w:ascii="Arial" w:hAnsi="Arial" w:cs="Arial"/>
              </w:rPr>
              <w:t>)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29,34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91F0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1,16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1,69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Е61-4-7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потолков по камню и бетону цементно-известковым раствором площадью до 1 м</w:t>
            </w:r>
            <w:r w:rsidRPr="00991F0F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толщиной слоя до 20 мм</w:t>
            </w:r>
          </w:p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91F0F">
              <w:rPr>
                <w:rFonts w:ascii="Arial" w:hAnsi="Arial" w:cs="Arial"/>
              </w:rPr>
              <w:t>(единица измерения - 100 м</w:t>
            </w:r>
            <w:r w:rsidRPr="00991F0F">
              <w:rPr>
                <w:rFonts w:ascii="Arial" w:hAnsi="Arial" w:cs="Arial"/>
                <w:vertAlign w:val="superscript"/>
              </w:rPr>
              <w:t>2</w:t>
            </w:r>
            <w:r w:rsidRPr="00991F0F">
              <w:rPr>
                <w:rFonts w:ascii="Arial" w:hAnsi="Arial" w:cs="Arial"/>
              </w:rPr>
              <w:t>)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280,6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1,11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1,11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штукатурная, для наружных и внутренних работ (НВ), цементно-известковая, М75, F75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3,38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Е61-4-8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ремонте штукатурки потолков по камню и бетону цементно-известковым раствором площадью до 1 м</w:t>
            </w:r>
            <w:r w:rsidRPr="00991F0F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добавлять или исключать на каждые следующие 10 мм</w:t>
            </w:r>
          </w:p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91F0F">
              <w:rPr>
                <w:rFonts w:ascii="Arial" w:hAnsi="Arial" w:cs="Arial"/>
              </w:rPr>
              <w:t>(единица измерения - 100 м</w:t>
            </w:r>
            <w:r w:rsidRPr="00991F0F">
              <w:rPr>
                <w:rFonts w:ascii="Arial" w:hAnsi="Arial" w:cs="Arial"/>
                <w:vertAlign w:val="superscript"/>
              </w:rPr>
              <w:t>2</w:t>
            </w:r>
            <w:r w:rsidRPr="00991F0F">
              <w:rPr>
                <w:rFonts w:ascii="Arial" w:hAnsi="Arial" w:cs="Arial"/>
              </w:rPr>
              <w:t>)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48,48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штукатурная, для наружных и внутренних работ (НВ), цементно-известковая, М75, F75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1,69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Е61-4-9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потолков по камню и бетону цементно-известковым раствором площадью до 10 м</w:t>
            </w:r>
            <w:r w:rsidRPr="00991F0F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толщиной слоя до 20 мм</w:t>
            </w:r>
          </w:p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91F0F">
              <w:rPr>
                <w:rFonts w:ascii="Arial" w:hAnsi="Arial" w:cs="Arial"/>
              </w:rPr>
              <w:t>(единица измерения - 100 м</w:t>
            </w:r>
            <w:r w:rsidRPr="00991F0F">
              <w:rPr>
                <w:rFonts w:ascii="Arial" w:hAnsi="Arial" w:cs="Arial"/>
                <w:vertAlign w:val="superscript"/>
              </w:rPr>
              <w:t>2</w:t>
            </w:r>
            <w:r w:rsidRPr="00991F0F">
              <w:rPr>
                <w:rFonts w:ascii="Arial" w:hAnsi="Arial" w:cs="Arial"/>
              </w:rPr>
              <w:t>)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199,48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1/10-230-60-45-5/215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штукатурная, для наружных и внутренних работ (НВ), цементно-известковая, М75, F75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3,38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Е61-4-10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ремонте штукатурки потолков по камню и бетону цементно-известковым раствором площадью до 10 м</w:t>
            </w:r>
            <w:r w:rsidRPr="00991F0F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добавлять или исключать на каждые следующие 10 мм</w:t>
            </w:r>
          </w:p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91F0F">
              <w:rPr>
                <w:rFonts w:ascii="Arial" w:hAnsi="Arial" w:cs="Arial"/>
              </w:rPr>
              <w:t>(единица измерения - 100 м</w:t>
            </w:r>
            <w:r w:rsidRPr="00991F0F">
              <w:rPr>
                <w:rFonts w:ascii="Arial" w:hAnsi="Arial" w:cs="Arial"/>
                <w:vertAlign w:val="superscript"/>
              </w:rPr>
              <w:t>2</w:t>
            </w:r>
            <w:r w:rsidRPr="00991F0F">
              <w:rPr>
                <w:rFonts w:ascii="Arial" w:hAnsi="Arial" w:cs="Arial"/>
              </w:rPr>
              <w:t>)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34,51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штукатурная, для наружных и внутренних работ (НВ), цементно-известковая, М75, F75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1,69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Е61-4-11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потолков по камню и бетону цементно-известковым раствором площадью более 10 м</w:t>
            </w:r>
            <w:r w:rsidRPr="00991F0F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толщиной слоя до 20 мм</w:t>
            </w:r>
          </w:p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91F0F">
              <w:rPr>
                <w:rFonts w:ascii="Arial" w:hAnsi="Arial" w:cs="Arial"/>
              </w:rPr>
              <w:t>(единица измерения - 100 м</w:t>
            </w:r>
            <w:r w:rsidRPr="00991F0F">
              <w:rPr>
                <w:rFonts w:ascii="Arial" w:hAnsi="Arial" w:cs="Arial"/>
                <w:vertAlign w:val="superscript"/>
              </w:rPr>
              <w:t>2</w:t>
            </w:r>
            <w:r w:rsidRPr="00991F0F">
              <w:rPr>
                <w:rFonts w:ascii="Arial" w:hAnsi="Arial" w:cs="Arial"/>
              </w:rPr>
              <w:t>)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172,99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штукатурная, для наружных и внутренних работ (НВ), цементно-известковая, М75, F75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3,38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Е61-4-12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ремонте штукатурки потолков по камню и бетону цементно-известковым раствором площадью более 10 м</w:t>
            </w:r>
            <w:r w:rsidRPr="00991F0F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добавлять или исключать на каждые следующие 10 мм</w:t>
            </w:r>
          </w:p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91F0F">
              <w:rPr>
                <w:rFonts w:ascii="Arial" w:hAnsi="Arial" w:cs="Arial"/>
              </w:rPr>
              <w:t>(единица измерения - 100 м</w:t>
            </w:r>
            <w:r w:rsidRPr="00991F0F">
              <w:rPr>
                <w:rFonts w:ascii="Arial" w:hAnsi="Arial" w:cs="Arial"/>
                <w:vertAlign w:val="superscript"/>
              </w:rPr>
              <w:t>2</w:t>
            </w:r>
            <w:r w:rsidRPr="00991F0F">
              <w:rPr>
                <w:rFonts w:ascii="Arial" w:hAnsi="Arial" w:cs="Arial"/>
              </w:rPr>
              <w:t>)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30,45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1/10-230-60-45-5/215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штукатурная, для наружных и внутренних работ (НВ), цементно-известковая, М75, F75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991F0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91F0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91F0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1,69</w:t>
            </w:r>
          </w:p>
        </w:tc>
      </w:tr>
    </w:tbl>
    <w:p w:rsidR="00E827B0" w:rsidRPr="00991F0F" w:rsidRDefault="00E827B0" w:rsidP="00E827B0">
      <w:pPr>
        <w:pStyle w:val="a5"/>
        <w:rPr>
          <w:rFonts w:ascii="Arial" w:hAnsi="Arial" w:cs="Arial"/>
          <w:b/>
          <w:sz w:val="2"/>
        </w:rPr>
      </w:pPr>
    </w:p>
    <w:p w:rsidR="00E827B0" w:rsidRPr="00FE5FFA" w:rsidRDefault="00E827B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Pr="00CD5527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61-5. Ремонт штукатурки потолков по дереву отдельными местами</w:t>
            </w:r>
          </w:p>
        </w:tc>
      </w:tr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E827B0" w:rsidRPr="00CD5527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Pr="00CD5527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отбивка старой штукатурки;</w:t>
            </w:r>
          </w:p>
        </w:tc>
      </w:tr>
      <w:tr w:rsidR="00E827B0" w:rsidRPr="00CD5527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подготовка поверхности с частичной прибивкой драни;</w:t>
            </w:r>
          </w:p>
        </w:tc>
      </w:tr>
      <w:tr w:rsidR="00E827B0" w:rsidRPr="00CD5527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приготовление раствора;</w:t>
            </w:r>
          </w:p>
        </w:tc>
      </w:tr>
      <w:tr w:rsidR="00E827B0" w:rsidRPr="00CD5527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оштукатуривание отдельных мест;</w:t>
            </w:r>
          </w:p>
        </w:tc>
      </w:tr>
      <w:tr w:rsidR="00E827B0" w:rsidRPr="00CD5527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отделка поверхности штукатурки.</w:t>
            </w:r>
          </w:p>
        </w:tc>
      </w:tr>
      <w:tr w:rsidR="00E827B0" w:rsidRPr="00CD5527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E827B0" w:rsidRDefault="00E827B0" w:rsidP="00E827B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827B0" w:rsidRPr="00CD5527" w:rsidTr="00DE31F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827B0" w:rsidRPr="00CD552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827B0" w:rsidRPr="00CD552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потолков по дереву известково-алебастровым раствором площадью до 1 м</w:t>
            </w:r>
            <w:r w:rsidRPr="00CD5527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толщиной слоя до 25 мм</w:t>
            </w:r>
          </w:p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D5527">
              <w:rPr>
                <w:rFonts w:ascii="Arial" w:hAnsi="Arial" w:cs="Arial"/>
              </w:rPr>
              <w:t>(единица измерения - 100 м</w:t>
            </w:r>
            <w:r w:rsidRPr="00CD5527">
              <w:rPr>
                <w:rFonts w:ascii="Arial" w:hAnsi="Arial" w:cs="Arial"/>
                <w:vertAlign w:val="superscript"/>
              </w:rPr>
              <w:t>2</w:t>
            </w:r>
            <w:r w:rsidRPr="00CD5527">
              <w:rPr>
                <w:rFonts w:ascii="Arial" w:hAnsi="Arial" w:cs="Arial"/>
              </w:rPr>
              <w:t>)</w:t>
            </w:r>
          </w:p>
        </w:tc>
      </w:tr>
      <w:tr w:rsidR="00E827B0" w:rsidRPr="00CD552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CD552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E827B0" w:rsidRPr="00CD552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239,11</w:t>
            </w:r>
          </w:p>
        </w:tc>
      </w:tr>
      <w:tr w:rsidR="00E827B0" w:rsidRPr="00CD552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1,28</w:t>
            </w:r>
          </w:p>
        </w:tc>
      </w:tr>
      <w:tr w:rsidR="00E827B0" w:rsidRPr="00CD552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CD552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1,28</w:t>
            </w:r>
          </w:p>
        </w:tc>
      </w:tr>
      <w:tr w:rsidR="00E827B0" w:rsidRPr="00CD552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CD552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CD552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CD552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1/10-110-150/50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Дрань штукатурная длиной 800-1000 мм, шириной 19-22 мм,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E827B0" w:rsidRPr="00CD552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E827B0" w:rsidRPr="00CD552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827B0" w:rsidRPr="00CD552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CD552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CD552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D552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E827B0" w:rsidRPr="00CD552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CD552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CD552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4,23</w:t>
            </w:r>
          </w:p>
        </w:tc>
      </w:tr>
      <w:tr w:rsidR="00E827B0" w:rsidRPr="00CD5527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ремонте штукатурки потолков по дереву известково-алебастровым раствором площадью до 1 м</w:t>
            </w:r>
            <w:r w:rsidRPr="00CD5527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добавлять на каждые следующие 10 мм</w:t>
            </w:r>
          </w:p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D5527">
              <w:rPr>
                <w:rFonts w:ascii="Arial" w:hAnsi="Arial" w:cs="Arial"/>
              </w:rPr>
              <w:t>(единица измерения - 100 м</w:t>
            </w:r>
            <w:r w:rsidRPr="00CD5527">
              <w:rPr>
                <w:rFonts w:ascii="Arial" w:hAnsi="Arial" w:cs="Arial"/>
                <w:vertAlign w:val="superscript"/>
              </w:rPr>
              <w:t>2</w:t>
            </w:r>
            <w:r w:rsidRPr="00CD5527">
              <w:rPr>
                <w:rFonts w:ascii="Arial" w:hAnsi="Arial" w:cs="Arial"/>
              </w:rPr>
              <w:t>)</w:t>
            </w:r>
          </w:p>
        </w:tc>
      </w:tr>
      <w:tr w:rsidR="00E827B0" w:rsidRPr="00CD552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CD552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E827B0" w:rsidRPr="00CD552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38,24</w:t>
            </w:r>
          </w:p>
        </w:tc>
      </w:tr>
      <w:tr w:rsidR="00E827B0" w:rsidRPr="00CD552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E827B0" w:rsidRPr="00CD552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CD552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E827B0" w:rsidRPr="00CD552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CD552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CD552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CD552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E827B0" w:rsidRPr="00CD552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827B0" w:rsidRPr="00CD552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CD552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CD552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D552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</w:t>
            </w:r>
          </w:p>
        </w:tc>
      </w:tr>
      <w:tr w:rsidR="00E827B0" w:rsidRPr="00CD552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CD552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CD552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1,65</w:t>
            </w:r>
          </w:p>
        </w:tc>
      </w:tr>
      <w:tr w:rsidR="00E827B0" w:rsidRPr="00CD5527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Е61-5-3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потолков по дереву известково-алебастровым раствором площадью до 10 м</w:t>
            </w:r>
            <w:r w:rsidRPr="00CD5527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толщиной слоя до 25 мм</w:t>
            </w:r>
          </w:p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D5527">
              <w:rPr>
                <w:rFonts w:ascii="Arial" w:hAnsi="Arial" w:cs="Arial"/>
              </w:rPr>
              <w:t>(единица измерения - 100 м</w:t>
            </w:r>
            <w:r w:rsidRPr="00CD5527">
              <w:rPr>
                <w:rFonts w:ascii="Arial" w:hAnsi="Arial" w:cs="Arial"/>
                <w:vertAlign w:val="superscript"/>
              </w:rPr>
              <w:t>2</w:t>
            </w:r>
            <w:r w:rsidRPr="00CD5527">
              <w:rPr>
                <w:rFonts w:ascii="Arial" w:hAnsi="Arial" w:cs="Arial"/>
              </w:rPr>
              <w:t>)</w:t>
            </w:r>
          </w:p>
        </w:tc>
      </w:tr>
      <w:tr w:rsidR="00E827B0" w:rsidRPr="00CD552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CD552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E827B0" w:rsidRPr="00CD552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191,77</w:t>
            </w:r>
          </w:p>
        </w:tc>
      </w:tr>
      <w:tr w:rsidR="00E827B0" w:rsidRPr="00CD552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E827B0" w:rsidRPr="00CD552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CD552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E827B0" w:rsidRPr="00CD552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CD552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CD552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CD552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1/10-110-150/50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Дрань штукатурная длиной 800-1000 мм, шириной 19-22 мм,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E827B0" w:rsidRPr="00CD552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E827B0" w:rsidRPr="00CD552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827B0" w:rsidRPr="00CD552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CD552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CD552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D552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E827B0" w:rsidRPr="00CD552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CD552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CD552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4,23</w:t>
            </w:r>
          </w:p>
        </w:tc>
      </w:tr>
      <w:tr w:rsidR="00E827B0" w:rsidRPr="00CD5527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ремонте штукатурки потолков по дереву известково-алебастровым раствором площадью до 10 м</w:t>
            </w:r>
            <w:r w:rsidRPr="00CD5527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добавлять на каждые следующие 10 мм</w:t>
            </w:r>
          </w:p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D5527">
              <w:rPr>
                <w:rFonts w:ascii="Arial" w:hAnsi="Arial" w:cs="Arial"/>
              </w:rPr>
              <w:t>(единица измерения - 100 м</w:t>
            </w:r>
            <w:r w:rsidRPr="00CD5527">
              <w:rPr>
                <w:rFonts w:ascii="Arial" w:hAnsi="Arial" w:cs="Arial"/>
                <w:vertAlign w:val="superscript"/>
              </w:rPr>
              <w:t>2</w:t>
            </w:r>
            <w:r w:rsidRPr="00CD5527">
              <w:rPr>
                <w:rFonts w:ascii="Arial" w:hAnsi="Arial" w:cs="Arial"/>
              </w:rPr>
              <w:t>)</w:t>
            </w:r>
          </w:p>
        </w:tc>
      </w:tr>
      <w:tr w:rsidR="00E827B0" w:rsidRPr="00CD552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CD552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E827B0" w:rsidRPr="00CD552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32,63</w:t>
            </w:r>
          </w:p>
        </w:tc>
      </w:tr>
      <w:tr w:rsidR="00E827B0" w:rsidRPr="00CD552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E827B0" w:rsidRPr="00CD552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CD552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E827B0" w:rsidRPr="00CD552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CD552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CD552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CD552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E827B0" w:rsidRPr="00CD552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827B0" w:rsidRPr="00CD552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CD552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CD552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D552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</w:t>
            </w:r>
          </w:p>
        </w:tc>
      </w:tr>
      <w:tr w:rsidR="00E827B0" w:rsidRPr="00CD552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CD552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CD552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1,65</w:t>
            </w:r>
          </w:p>
        </w:tc>
      </w:tr>
      <w:tr w:rsidR="00E827B0" w:rsidRPr="00CD5527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Е61-5-5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потолков по дереву известково-алебастровым раствором площадью более 10 м</w:t>
            </w:r>
            <w:r w:rsidRPr="00CD5527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толщиной слоя до 25 мм</w:t>
            </w:r>
          </w:p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D5527">
              <w:rPr>
                <w:rFonts w:ascii="Arial" w:hAnsi="Arial" w:cs="Arial"/>
              </w:rPr>
              <w:t>(единица измерения - 100 м</w:t>
            </w:r>
            <w:r w:rsidRPr="00CD5527">
              <w:rPr>
                <w:rFonts w:ascii="Arial" w:hAnsi="Arial" w:cs="Arial"/>
                <w:vertAlign w:val="superscript"/>
              </w:rPr>
              <w:t>2</w:t>
            </w:r>
            <w:r w:rsidRPr="00CD5527">
              <w:rPr>
                <w:rFonts w:ascii="Arial" w:hAnsi="Arial" w:cs="Arial"/>
              </w:rPr>
              <w:t>)</w:t>
            </w:r>
          </w:p>
        </w:tc>
      </w:tr>
      <w:tr w:rsidR="00E827B0" w:rsidRPr="00CD552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CD552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E827B0" w:rsidRPr="00CD552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164,8</w:t>
            </w:r>
          </w:p>
        </w:tc>
      </w:tr>
      <w:tr w:rsidR="00E827B0" w:rsidRPr="00CD552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1,17</w:t>
            </w:r>
          </w:p>
        </w:tc>
      </w:tr>
      <w:tr w:rsidR="00E827B0" w:rsidRPr="00CD552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CD552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1,17</w:t>
            </w:r>
          </w:p>
        </w:tc>
      </w:tr>
      <w:tr w:rsidR="00E827B0" w:rsidRPr="00CD552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CD552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CD552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CD552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1/10-110-150/50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Дрань штукатурная длиной 800-1000 мм, шириной 19-22 мм,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E827B0" w:rsidRPr="00CD552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E827B0" w:rsidRPr="00CD552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827B0" w:rsidRPr="00CD552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CD552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CD552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D552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E827B0" w:rsidRPr="00CD552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CD552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CD552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4,23</w:t>
            </w:r>
          </w:p>
        </w:tc>
      </w:tr>
      <w:tr w:rsidR="00E827B0" w:rsidRPr="00CD5527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Е61-5-6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ремонте штукатурки потолков по дереву известково-алебастровым раствором площадью более 10 м</w:t>
            </w:r>
            <w:r w:rsidRPr="00CD5527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добавлять на каждые следующие 10 мм</w:t>
            </w:r>
          </w:p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D5527">
              <w:rPr>
                <w:rFonts w:ascii="Arial" w:hAnsi="Arial" w:cs="Arial"/>
              </w:rPr>
              <w:t>(единица измерения - 100 м</w:t>
            </w:r>
            <w:r w:rsidRPr="00CD5527">
              <w:rPr>
                <w:rFonts w:ascii="Arial" w:hAnsi="Arial" w:cs="Arial"/>
                <w:vertAlign w:val="superscript"/>
              </w:rPr>
              <w:t>2</w:t>
            </w:r>
            <w:r w:rsidRPr="00CD5527">
              <w:rPr>
                <w:rFonts w:ascii="Arial" w:hAnsi="Arial" w:cs="Arial"/>
              </w:rPr>
              <w:t>)</w:t>
            </w:r>
          </w:p>
        </w:tc>
      </w:tr>
      <w:tr w:rsidR="00E827B0" w:rsidRPr="00CD552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CD552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E827B0" w:rsidRPr="00CD552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27,6</w:t>
            </w:r>
          </w:p>
        </w:tc>
      </w:tr>
      <w:tr w:rsidR="00E827B0" w:rsidRPr="00CD552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E827B0" w:rsidRPr="00CD552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CD552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E827B0" w:rsidRPr="00CD552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CD552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CD552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CD552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E827B0" w:rsidRPr="00CD552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827B0" w:rsidRPr="00CD552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CD552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CD552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D552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</w:t>
            </w:r>
          </w:p>
        </w:tc>
      </w:tr>
      <w:tr w:rsidR="00E827B0" w:rsidRPr="00CD552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CD552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CD552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D552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D552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1,65</w:t>
            </w:r>
          </w:p>
        </w:tc>
      </w:tr>
    </w:tbl>
    <w:p w:rsidR="00E827B0" w:rsidRPr="00CD5527" w:rsidRDefault="00E827B0" w:rsidP="00E827B0">
      <w:pPr>
        <w:pStyle w:val="a5"/>
        <w:rPr>
          <w:rFonts w:ascii="Arial" w:hAnsi="Arial" w:cs="Arial"/>
          <w:b/>
          <w:sz w:val="2"/>
        </w:rPr>
      </w:pPr>
    </w:p>
    <w:p w:rsidR="00E827B0" w:rsidRPr="00FE5FFA" w:rsidRDefault="00E827B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Pr="00685D53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61-6. Ремонт штукатурки столбов и пилястр внутри здания</w:t>
            </w:r>
          </w:p>
        </w:tc>
      </w:tr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E827B0" w:rsidRPr="00685D53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Pr="00685D53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отбивка старой штукатурки;</w:t>
            </w:r>
          </w:p>
        </w:tc>
      </w:tr>
      <w:tr w:rsidR="00E827B0" w:rsidRPr="00685D53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подготовка поверхности насечкой или частичной прибивкой драни;</w:t>
            </w:r>
          </w:p>
        </w:tc>
      </w:tr>
      <w:tr w:rsidR="00E827B0" w:rsidRPr="00685D53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приготовление раствора (нормы 3-6);</w:t>
            </w:r>
          </w:p>
        </w:tc>
      </w:tr>
      <w:tr w:rsidR="00E827B0" w:rsidRPr="00685D53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оштукатуривание отдельных мест.</w:t>
            </w:r>
          </w:p>
        </w:tc>
      </w:tr>
      <w:tr w:rsidR="00E827B0" w:rsidRPr="00685D53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E827B0" w:rsidRDefault="00E827B0" w:rsidP="00E827B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827B0" w:rsidRPr="00685D53" w:rsidTr="00DE31F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827B0" w:rsidRPr="00685D5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827B0" w:rsidRPr="00685D5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столбов и пилястр внутри здания по камню и бетону известковым раствором толщиной слоя до 20 мм</w:t>
            </w:r>
          </w:p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85D53">
              <w:rPr>
                <w:rFonts w:ascii="Arial" w:hAnsi="Arial" w:cs="Arial"/>
              </w:rPr>
              <w:t>(единица измерения - 100 м</w:t>
            </w:r>
            <w:r w:rsidRPr="00685D53">
              <w:rPr>
                <w:rFonts w:ascii="Arial" w:hAnsi="Arial" w:cs="Arial"/>
                <w:vertAlign w:val="superscript"/>
              </w:rPr>
              <w:t>2</w:t>
            </w:r>
            <w:r w:rsidRPr="00685D53">
              <w:rPr>
                <w:rFonts w:ascii="Arial" w:hAnsi="Arial" w:cs="Arial"/>
              </w:rPr>
              <w:t>)</w:t>
            </w:r>
          </w:p>
        </w:tc>
      </w:tr>
      <w:tr w:rsidR="00E827B0" w:rsidRPr="00685D5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685D5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E827B0" w:rsidRPr="00685D5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251,22</w:t>
            </w:r>
          </w:p>
        </w:tc>
      </w:tr>
      <w:tr w:rsidR="00E827B0" w:rsidRPr="00685D5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1,14</w:t>
            </w:r>
          </w:p>
        </w:tc>
      </w:tr>
      <w:tr w:rsidR="00E827B0" w:rsidRPr="00685D5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685D5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1,14</w:t>
            </w:r>
          </w:p>
        </w:tc>
      </w:tr>
      <w:tr w:rsidR="00E827B0" w:rsidRPr="00685D5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685D5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685D5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685D5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85D5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E827B0" w:rsidRPr="00685D5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685D5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685D5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4,84</w:t>
            </w:r>
          </w:p>
        </w:tc>
      </w:tr>
      <w:tr w:rsidR="00E827B0" w:rsidRPr="00685D53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ремонте штукатурки столбов и пилястр внутри здания по камню и бетону известковым раствором добавлять на каждые следующие 10 мм</w:t>
            </w:r>
          </w:p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85D53">
              <w:rPr>
                <w:rFonts w:ascii="Arial" w:hAnsi="Arial" w:cs="Arial"/>
              </w:rPr>
              <w:t>(единица измерения - 100 м</w:t>
            </w:r>
            <w:r w:rsidRPr="00685D53">
              <w:rPr>
                <w:rFonts w:ascii="Arial" w:hAnsi="Arial" w:cs="Arial"/>
                <w:vertAlign w:val="superscript"/>
              </w:rPr>
              <w:t>2</w:t>
            </w:r>
            <w:r w:rsidRPr="00685D53">
              <w:rPr>
                <w:rFonts w:ascii="Arial" w:hAnsi="Arial" w:cs="Arial"/>
              </w:rPr>
              <w:t>)</w:t>
            </w:r>
          </w:p>
        </w:tc>
      </w:tr>
      <w:tr w:rsidR="00E827B0" w:rsidRPr="00685D5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685D5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E827B0" w:rsidRPr="00685D5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42,56</w:t>
            </w:r>
          </w:p>
        </w:tc>
      </w:tr>
      <w:tr w:rsidR="00E827B0" w:rsidRPr="00685D5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E827B0" w:rsidRPr="00685D5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685D5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E827B0" w:rsidRPr="00685D5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685D5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685D5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685D5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85D5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E827B0" w:rsidRPr="00685D5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685D5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685D5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2,42</w:t>
            </w:r>
          </w:p>
        </w:tc>
      </w:tr>
      <w:tr w:rsidR="00E827B0" w:rsidRPr="00685D53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столбов и пилястр внутри здания по камню и бетону цементно-известковым раствором толщиной слоя до 20 мм</w:t>
            </w:r>
          </w:p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85D53">
              <w:rPr>
                <w:rFonts w:ascii="Arial" w:hAnsi="Arial" w:cs="Arial"/>
              </w:rPr>
              <w:t>(единица измерения - 100 м</w:t>
            </w:r>
            <w:r w:rsidRPr="00685D53">
              <w:rPr>
                <w:rFonts w:ascii="Arial" w:hAnsi="Arial" w:cs="Arial"/>
                <w:vertAlign w:val="superscript"/>
              </w:rPr>
              <w:t>2</w:t>
            </w:r>
            <w:r w:rsidRPr="00685D53">
              <w:rPr>
                <w:rFonts w:ascii="Arial" w:hAnsi="Arial" w:cs="Arial"/>
              </w:rPr>
              <w:t>)</w:t>
            </w:r>
          </w:p>
        </w:tc>
      </w:tr>
      <w:tr w:rsidR="00E827B0" w:rsidRPr="00685D5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685D5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E827B0" w:rsidRPr="00685D5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305,21</w:t>
            </w:r>
          </w:p>
        </w:tc>
      </w:tr>
      <w:tr w:rsidR="00E827B0" w:rsidRPr="00685D5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1,24</w:t>
            </w:r>
          </w:p>
        </w:tc>
      </w:tr>
      <w:tr w:rsidR="00E827B0" w:rsidRPr="00685D5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685D5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1,24</w:t>
            </w:r>
          </w:p>
        </w:tc>
      </w:tr>
      <w:tr w:rsidR="00E827B0" w:rsidRPr="00685D5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685D5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685D5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685D5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штукатурная, для наружных и внутренних работ (НВ), цементно-известковая, М75, F75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E827B0" w:rsidRPr="00685D5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685D5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685D5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4,84</w:t>
            </w:r>
          </w:p>
        </w:tc>
      </w:tr>
      <w:tr w:rsidR="00E827B0" w:rsidRPr="00685D53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ремонте штукатурки столбов и пилястр внутри здания по камню и бетону цементно-известковым раствором добавлять или исключать на каждые следующие 10 мм</w:t>
            </w:r>
          </w:p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85D53">
              <w:rPr>
                <w:rFonts w:ascii="Arial" w:hAnsi="Arial" w:cs="Arial"/>
              </w:rPr>
              <w:t>(единица измерения - 100 м</w:t>
            </w:r>
            <w:r w:rsidRPr="00685D53">
              <w:rPr>
                <w:rFonts w:ascii="Arial" w:hAnsi="Arial" w:cs="Arial"/>
                <w:vertAlign w:val="superscript"/>
              </w:rPr>
              <w:t>2</w:t>
            </w:r>
            <w:r w:rsidRPr="00685D53">
              <w:rPr>
                <w:rFonts w:ascii="Arial" w:hAnsi="Arial" w:cs="Arial"/>
              </w:rPr>
              <w:t>)</w:t>
            </w:r>
          </w:p>
        </w:tc>
      </w:tr>
      <w:tr w:rsidR="00E827B0" w:rsidRPr="00685D5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685D5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E827B0" w:rsidRPr="00685D5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54,23</w:t>
            </w:r>
          </w:p>
        </w:tc>
      </w:tr>
      <w:tr w:rsidR="00E827B0" w:rsidRPr="00685D5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E827B0" w:rsidRPr="00685D5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685D5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E827B0" w:rsidRPr="00685D5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685D5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685D5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685D5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штукатурная, для наружных и внутренних работ (НВ), цементно-известковая, М75, F75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1,15</w:t>
            </w:r>
          </w:p>
        </w:tc>
      </w:tr>
      <w:tr w:rsidR="00E827B0" w:rsidRPr="00685D5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685D5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685D5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2,42</w:t>
            </w:r>
          </w:p>
        </w:tc>
      </w:tr>
      <w:tr w:rsidR="00E827B0" w:rsidRPr="00685D53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столбов и пилястр внутри здания по дереву известково-алебастровым раствором толщиной слоя до 25 мм</w:t>
            </w:r>
          </w:p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85D53">
              <w:rPr>
                <w:rFonts w:ascii="Arial" w:hAnsi="Arial" w:cs="Arial"/>
              </w:rPr>
              <w:t>(единица измерения - 100 м</w:t>
            </w:r>
            <w:r w:rsidRPr="00685D53">
              <w:rPr>
                <w:rFonts w:ascii="Arial" w:hAnsi="Arial" w:cs="Arial"/>
                <w:vertAlign w:val="superscript"/>
              </w:rPr>
              <w:t>2</w:t>
            </w:r>
            <w:r w:rsidRPr="00685D53">
              <w:rPr>
                <w:rFonts w:ascii="Arial" w:hAnsi="Arial" w:cs="Arial"/>
              </w:rPr>
              <w:t>)</w:t>
            </w:r>
          </w:p>
        </w:tc>
      </w:tr>
      <w:tr w:rsidR="00E827B0" w:rsidRPr="00685D5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685D5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E827B0" w:rsidRPr="00685D5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281,15</w:t>
            </w:r>
          </w:p>
        </w:tc>
      </w:tr>
      <w:tr w:rsidR="00E827B0" w:rsidRPr="00685D5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1,31</w:t>
            </w:r>
          </w:p>
        </w:tc>
      </w:tr>
      <w:tr w:rsidR="00E827B0" w:rsidRPr="00685D5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685D5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1,31</w:t>
            </w:r>
          </w:p>
        </w:tc>
      </w:tr>
      <w:tr w:rsidR="00E827B0" w:rsidRPr="00685D5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685D5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685D5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685D5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1/10-110-150/50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Дрань штукатурная длиной 800-1000 мм, шириной 19-22 мм,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E827B0" w:rsidRPr="00685D5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1,05</w:t>
            </w:r>
          </w:p>
        </w:tc>
      </w:tr>
      <w:tr w:rsidR="00E827B0" w:rsidRPr="00685D5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685D5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685D5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85D5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E827B0" w:rsidRPr="00685D5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685D5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685D5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5,49</w:t>
            </w:r>
          </w:p>
        </w:tc>
      </w:tr>
      <w:tr w:rsidR="00E827B0" w:rsidRPr="00685D53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Е61-6-6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ремонте штукатурки столбов и пилястр внутри здания по дереву известково-алебастровым раствором добавлять на каждые следующие 10 мм</w:t>
            </w:r>
          </w:p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85D53">
              <w:rPr>
                <w:rFonts w:ascii="Arial" w:hAnsi="Arial" w:cs="Arial"/>
              </w:rPr>
              <w:t>(единица измерения - 100 м</w:t>
            </w:r>
            <w:r w:rsidRPr="00685D53">
              <w:rPr>
                <w:rFonts w:ascii="Arial" w:hAnsi="Arial" w:cs="Arial"/>
                <w:vertAlign w:val="superscript"/>
              </w:rPr>
              <w:t>2</w:t>
            </w:r>
            <w:r w:rsidRPr="00685D53">
              <w:rPr>
                <w:rFonts w:ascii="Arial" w:hAnsi="Arial" w:cs="Arial"/>
              </w:rPr>
              <w:t>)</w:t>
            </w:r>
          </w:p>
        </w:tc>
      </w:tr>
      <w:tr w:rsidR="00E827B0" w:rsidRPr="00685D5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685D5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E827B0" w:rsidRPr="00685D5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47,85</w:t>
            </w:r>
          </w:p>
        </w:tc>
      </w:tr>
      <w:tr w:rsidR="00E827B0" w:rsidRPr="00685D5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  <w:tr w:rsidR="00E827B0" w:rsidRPr="00685D5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685D5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  <w:tr w:rsidR="00E827B0" w:rsidRPr="00685D5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685D5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685D5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685D5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E827B0" w:rsidRPr="00685D5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685D5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685D5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85D5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E827B0" w:rsidRPr="00685D5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685D5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685D5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85D53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85D5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</w:tbl>
    <w:p w:rsidR="00E827B0" w:rsidRPr="00685D53" w:rsidRDefault="00E827B0" w:rsidP="00E827B0">
      <w:pPr>
        <w:pStyle w:val="a5"/>
        <w:rPr>
          <w:rFonts w:ascii="Arial" w:hAnsi="Arial" w:cs="Arial"/>
          <w:b/>
          <w:sz w:val="2"/>
        </w:rPr>
      </w:pPr>
    </w:p>
    <w:p w:rsidR="00E827B0" w:rsidRPr="00FE5FFA" w:rsidRDefault="00E827B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Pr="00220BA0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61-7. Ремонт штукатурки откосов внутри здания</w:t>
            </w:r>
          </w:p>
        </w:tc>
      </w:tr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E827B0" w:rsidRPr="00220BA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Pr="00220BA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отбивка старой штукатурки с подготовкой поверхности;</w:t>
            </w:r>
          </w:p>
        </w:tc>
      </w:tr>
      <w:tr w:rsidR="00E827B0" w:rsidRPr="00220BA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приготовление раствора;</w:t>
            </w:r>
          </w:p>
        </w:tc>
      </w:tr>
      <w:tr w:rsidR="00E827B0" w:rsidRPr="00220BA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оштукатуривание отдельных мест.</w:t>
            </w:r>
          </w:p>
        </w:tc>
      </w:tr>
      <w:tr w:rsidR="00E827B0" w:rsidRPr="00220BA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E827B0" w:rsidRDefault="00E827B0" w:rsidP="00E827B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827B0" w:rsidRPr="00220BA0" w:rsidTr="00DE31F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220BA0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220BA0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220BA0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220BA0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827B0" w:rsidRPr="00220BA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20BA0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20BA0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20BA0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20BA0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827B0" w:rsidRPr="00220BA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20BA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20BA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прямолинейных откосов внутри здания по камню и бетону цементно-известковым раствором</w:t>
            </w:r>
          </w:p>
          <w:p w:rsidR="00E827B0" w:rsidRPr="00220BA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20BA0">
              <w:rPr>
                <w:rFonts w:ascii="Arial" w:hAnsi="Arial" w:cs="Arial"/>
              </w:rPr>
              <w:t>(единица измерения - 100 м</w:t>
            </w:r>
            <w:r w:rsidRPr="00220BA0">
              <w:rPr>
                <w:rFonts w:ascii="Arial" w:hAnsi="Arial" w:cs="Arial"/>
                <w:vertAlign w:val="superscript"/>
              </w:rPr>
              <w:t>2</w:t>
            </w:r>
            <w:r w:rsidRPr="00220BA0">
              <w:rPr>
                <w:rFonts w:ascii="Arial" w:hAnsi="Arial" w:cs="Arial"/>
              </w:rPr>
              <w:t>)</w:t>
            </w:r>
          </w:p>
        </w:tc>
      </w:tr>
      <w:tr w:rsidR="00E827B0" w:rsidRPr="00220BA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20BA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20BA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220BA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20BA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20BA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20BA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20BA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E827B0" w:rsidRPr="00220BA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20BA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20BA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20BA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20BA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383,06</w:t>
            </w:r>
          </w:p>
        </w:tc>
      </w:tr>
      <w:tr w:rsidR="00E827B0" w:rsidRPr="00220BA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20BA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20BA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20BA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20BA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E827B0" w:rsidRPr="00220BA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20BA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20BA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220BA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20BA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20BA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20BA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20BA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E827B0" w:rsidRPr="00220BA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20BA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20BA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220BA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20BA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20BA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220BA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20BA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20BA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220BA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20BA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20BA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штукатурная, для наружных и внутренних работ (НВ), цементно-известковая, М75, F75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20BA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20BA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E827B0" w:rsidRPr="00220BA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20BA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20BA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220BA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20BA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20BA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220BA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20BA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20BA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20BA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20BA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8,1</w:t>
            </w:r>
          </w:p>
        </w:tc>
      </w:tr>
      <w:tr w:rsidR="00E827B0" w:rsidRPr="00220BA0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20BA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220BA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криволинейных откосов внутри здания по камню и бетону цементно-известковым раствором</w:t>
            </w:r>
          </w:p>
          <w:p w:rsidR="00E827B0" w:rsidRPr="00220BA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20BA0">
              <w:rPr>
                <w:rFonts w:ascii="Arial" w:hAnsi="Arial" w:cs="Arial"/>
              </w:rPr>
              <w:t>(единица измерения - 100 м</w:t>
            </w:r>
            <w:r w:rsidRPr="00220BA0">
              <w:rPr>
                <w:rFonts w:ascii="Arial" w:hAnsi="Arial" w:cs="Arial"/>
                <w:vertAlign w:val="superscript"/>
              </w:rPr>
              <w:t>2</w:t>
            </w:r>
            <w:r w:rsidRPr="00220BA0">
              <w:rPr>
                <w:rFonts w:ascii="Arial" w:hAnsi="Arial" w:cs="Arial"/>
              </w:rPr>
              <w:t>)</w:t>
            </w:r>
          </w:p>
        </w:tc>
      </w:tr>
      <w:tr w:rsidR="00E827B0" w:rsidRPr="00220BA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20BA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20BA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220BA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20BA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20BA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20BA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20BA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E827B0" w:rsidRPr="00220BA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20BA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20BA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20BA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20BA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431,29</w:t>
            </w:r>
          </w:p>
        </w:tc>
      </w:tr>
      <w:tr w:rsidR="00E827B0" w:rsidRPr="00220BA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20BA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20BA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20BA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20BA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E827B0" w:rsidRPr="00220BA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20BA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20BA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220BA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20BA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20BA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20BA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20BA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E827B0" w:rsidRPr="00220BA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20BA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20BA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220BA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20BA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20BA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220BA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20BA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20BA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220BA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20BA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20BA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штукатурная, для наружных и внутренних работ (НВ), цементно-известковая, М75, F75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20BA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20BA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E827B0" w:rsidRPr="00220BA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20BA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20BA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220BA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20BA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20BA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220BA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20BA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20BA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20BA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20BA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8,1</w:t>
            </w:r>
          </w:p>
        </w:tc>
      </w:tr>
      <w:tr w:rsidR="00E827B0" w:rsidRPr="00220BA0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20BA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220BA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прямолинейных откосов внутри здания по дереву известково-алебастровым раствором</w:t>
            </w:r>
          </w:p>
          <w:p w:rsidR="00E827B0" w:rsidRPr="00220BA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20BA0">
              <w:rPr>
                <w:rFonts w:ascii="Arial" w:hAnsi="Arial" w:cs="Arial"/>
              </w:rPr>
              <w:t>(единица измерения - 100 м</w:t>
            </w:r>
            <w:r w:rsidRPr="00220BA0">
              <w:rPr>
                <w:rFonts w:ascii="Arial" w:hAnsi="Arial" w:cs="Arial"/>
                <w:vertAlign w:val="superscript"/>
              </w:rPr>
              <w:t>2</w:t>
            </w:r>
            <w:r w:rsidRPr="00220BA0">
              <w:rPr>
                <w:rFonts w:ascii="Arial" w:hAnsi="Arial" w:cs="Arial"/>
              </w:rPr>
              <w:t>)</w:t>
            </w:r>
          </w:p>
        </w:tc>
      </w:tr>
      <w:tr w:rsidR="00E827B0" w:rsidRPr="00220BA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20BA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20BA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220BA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20BA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20BA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20BA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20BA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E827B0" w:rsidRPr="00220BA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20BA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20BA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20BA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20BA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349,45</w:t>
            </w:r>
          </w:p>
        </w:tc>
      </w:tr>
      <w:tr w:rsidR="00E827B0" w:rsidRPr="00220BA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20BA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20BA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20BA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20BA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E827B0" w:rsidRPr="00220BA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20BA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20BA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220BA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20BA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20BA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20BA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20BA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E827B0" w:rsidRPr="00220BA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20BA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20BA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220BA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20BA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20BA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220BA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20BA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20BA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220BA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20BA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1/10-110-150/50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20BA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Дрань штукатурная длиной 800-1000 мм, шириной 19-22 мм,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20BA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20BA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E827B0" w:rsidRPr="00220BA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20BA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20BA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20BA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20BA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E827B0" w:rsidRPr="00220BA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20BA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20BA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827B0" w:rsidRPr="00220BA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20BA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20BA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220BA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20BA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20BA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220BA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20BA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20BA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20BA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20BA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20BA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E827B0" w:rsidRPr="00220BA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20BA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20BA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220BA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20BA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20BA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220BA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20BA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20BA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20BA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20BA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</w:t>
            </w:r>
          </w:p>
        </w:tc>
      </w:tr>
      <w:tr w:rsidR="00E827B0" w:rsidRPr="00220BA0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20BA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220BA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криволинейных откосов внутри здания по дереву известково-алебастровым раствором</w:t>
            </w:r>
          </w:p>
          <w:p w:rsidR="00E827B0" w:rsidRPr="00220BA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20BA0">
              <w:rPr>
                <w:rFonts w:ascii="Arial" w:hAnsi="Arial" w:cs="Arial"/>
              </w:rPr>
              <w:t>(единица измерения - 100 м</w:t>
            </w:r>
            <w:r w:rsidRPr="00220BA0">
              <w:rPr>
                <w:rFonts w:ascii="Arial" w:hAnsi="Arial" w:cs="Arial"/>
                <w:vertAlign w:val="superscript"/>
              </w:rPr>
              <w:t>2</w:t>
            </w:r>
            <w:r w:rsidRPr="00220BA0">
              <w:rPr>
                <w:rFonts w:ascii="Arial" w:hAnsi="Arial" w:cs="Arial"/>
              </w:rPr>
              <w:t>)</w:t>
            </w:r>
          </w:p>
        </w:tc>
      </w:tr>
      <w:tr w:rsidR="00E827B0" w:rsidRPr="00220BA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20BA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20BA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220BA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20BA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20BA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20BA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20BA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E827B0" w:rsidRPr="00220BA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20BA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20BA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20BA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20BA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393,45</w:t>
            </w:r>
          </w:p>
        </w:tc>
      </w:tr>
      <w:tr w:rsidR="00E827B0" w:rsidRPr="00220BA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20BA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20BA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20BA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20BA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E827B0" w:rsidRPr="00220BA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20BA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20BA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220BA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20BA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20BA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20BA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20BA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E827B0" w:rsidRPr="00220BA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20BA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20BA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220BA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20BA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20BA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220BA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20BA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20BA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220BA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20BA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1/10-110-150/50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20BA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Дрань штукатурная длиной 800-1000 мм, шириной 19-22 мм,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20BA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20BA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E827B0" w:rsidRPr="00220BA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20BA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20BA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20BA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20BA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E827B0" w:rsidRPr="00220BA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20BA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20BA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827B0" w:rsidRPr="00220BA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20BA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20BA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220BA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20BA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20BA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220BA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20BA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20BA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20BA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20BA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20BA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E827B0" w:rsidRPr="00220BA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20BA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20BA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220BA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20BA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20BA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220BA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20BA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20BA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20BA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20BA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</w:t>
            </w:r>
          </w:p>
        </w:tc>
      </w:tr>
    </w:tbl>
    <w:p w:rsidR="00E827B0" w:rsidRPr="00220BA0" w:rsidRDefault="00E827B0" w:rsidP="00E827B0">
      <w:pPr>
        <w:pStyle w:val="a5"/>
        <w:rPr>
          <w:rFonts w:ascii="Arial" w:hAnsi="Arial" w:cs="Arial"/>
          <w:b/>
          <w:sz w:val="2"/>
        </w:rPr>
      </w:pPr>
    </w:p>
    <w:p w:rsidR="00E827B0" w:rsidRPr="00FE5FFA" w:rsidRDefault="00E827B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Pr="003D21A8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61-8. Ремонт штукатурки тяг и карнизов внутри здания</w:t>
            </w:r>
          </w:p>
        </w:tc>
      </w:tr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Pr="003D21A8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отбивка старой штукатурки с подготовкой поверхности;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приготовление раствора;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оштукатуривание отдельных мест.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E827B0" w:rsidRDefault="00E827B0" w:rsidP="00E827B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827B0" w:rsidRPr="003D21A8" w:rsidTr="00DE31F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горизонтальных тяг и карнизов внутри здания длиной до 5 м по камню и бетону цементно-известковым раствором</w:t>
            </w:r>
          </w:p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D21A8">
              <w:rPr>
                <w:rFonts w:ascii="Arial" w:hAnsi="Arial" w:cs="Arial"/>
              </w:rPr>
              <w:t>(единица измерения - 100 м</w:t>
            </w:r>
            <w:r w:rsidRPr="003D21A8">
              <w:rPr>
                <w:rFonts w:ascii="Arial" w:hAnsi="Arial" w:cs="Arial"/>
                <w:vertAlign w:val="superscript"/>
              </w:rPr>
              <w:t>2</w:t>
            </w:r>
            <w:r w:rsidRPr="003D21A8">
              <w:rPr>
                <w:rFonts w:ascii="Arial" w:hAnsi="Arial" w:cs="Arial"/>
              </w:rPr>
              <w:t>)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584,16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штукатурная, для наружных и внутренних работ (НВ), цементно-известковая, М75, F75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горизонтальных тяг и карнизов длиной до 10 м внутри здания по камню и бетону цементно-известковым раствором</w:t>
            </w:r>
          </w:p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D21A8">
              <w:rPr>
                <w:rFonts w:ascii="Arial" w:hAnsi="Arial" w:cs="Arial"/>
              </w:rPr>
              <w:t>(единица измерения - 100 м</w:t>
            </w:r>
            <w:r w:rsidRPr="003D21A8">
              <w:rPr>
                <w:rFonts w:ascii="Arial" w:hAnsi="Arial" w:cs="Arial"/>
                <w:vertAlign w:val="superscript"/>
              </w:rPr>
              <w:t>2</w:t>
            </w:r>
            <w:r w:rsidRPr="003D21A8">
              <w:rPr>
                <w:rFonts w:ascii="Arial" w:hAnsi="Arial" w:cs="Arial"/>
              </w:rPr>
              <w:t>)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513,46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штукатурная, для наружных и внутренних работ (НВ), цементно-известковая, М75, F75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вертикальных тяг и карнизов длиной до 5 м внутри здания по камню и бетону цементно-известковым раствором</w:t>
            </w:r>
          </w:p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D21A8">
              <w:rPr>
                <w:rFonts w:ascii="Arial" w:hAnsi="Arial" w:cs="Arial"/>
              </w:rPr>
              <w:t>(единица измерения - 100 м</w:t>
            </w:r>
            <w:r w:rsidRPr="003D21A8">
              <w:rPr>
                <w:rFonts w:ascii="Arial" w:hAnsi="Arial" w:cs="Arial"/>
                <w:vertAlign w:val="superscript"/>
              </w:rPr>
              <w:t>2</w:t>
            </w:r>
            <w:r w:rsidRPr="003D21A8">
              <w:rPr>
                <w:rFonts w:ascii="Arial" w:hAnsi="Arial" w:cs="Arial"/>
              </w:rPr>
              <w:t>)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715,77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штукатурная, для наружных и внутренних работ (НВ), цементно-известковая, М75, F75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вертикальных тяг и карнизов длиной до 10 м внутри здания по камню и бетону цементно-известковым раствором</w:t>
            </w:r>
          </w:p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D21A8">
              <w:rPr>
                <w:rFonts w:ascii="Arial" w:hAnsi="Arial" w:cs="Arial"/>
              </w:rPr>
              <w:t>(единица измерения - 100 м</w:t>
            </w:r>
            <w:r w:rsidRPr="003D21A8">
              <w:rPr>
                <w:rFonts w:ascii="Arial" w:hAnsi="Arial" w:cs="Arial"/>
                <w:vertAlign w:val="superscript"/>
              </w:rPr>
              <w:t>2</w:t>
            </w:r>
            <w:r w:rsidRPr="003D21A8">
              <w:rPr>
                <w:rFonts w:ascii="Arial" w:hAnsi="Arial" w:cs="Arial"/>
              </w:rPr>
              <w:t>)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628,81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штукатурная, для наружных и внутренних работ (НВ), цементно-известковая, М75, F75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Е61-8-5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горизонтальных тяг и карнизов длиной до 5 м внутри здания по дереву известково-алебастровым раствором</w:t>
            </w:r>
          </w:p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D21A8">
              <w:rPr>
                <w:rFonts w:ascii="Arial" w:hAnsi="Arial" w:cs="Arial"/>
              </w:rPr>
              <w:t>(единица измерения - 100 м</w:t>
            </w:r>
            <w:r w:rsidRPr="003D21A8">
              <w:rPr>
                <w:rFonts w:ascii="Arial" w:hAnsi="Arial" w:cs="Arial"/>
                <w:vertAlign w:val="superscript"/>
              </w:rPr>
              <w:t>2</w:t>
            </w:r>
            <w:r w:rsidRPr="003D21A8">
              <w:rPr>
                <w:rFonts w:ascii="Arial" w:hAnsi="Arial" w:cs="Arial"/>
              </w:rPr>
              <w:t>)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471,25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1/10-110-150/50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Дрань штукатурная длиной 800-1000 мм, шириной 19-22 мм,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D21A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11,3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Е61-8-6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горизонтальных тяг и карнизов длиной до 10 м внутри здания по дереву известково-алебастровым раствором</w:t>
            </w:r>
          </w:p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D21A8">
              <w:rPr>
                <w:rFonts w:ascii="Arial" w:hAnsi="Arial" w:cs="Arial"/>
              </w:rPr>
              <w:t>(единица измерения - 100 м</w:t>
            </w:r>
            <w:r w:rsidRPr="003D21A8">
              <w:rPr>
                <w:rFonts w:ascii="Arial" w:hAnsi="Arial" w:cs="Arial"/>
                <w:vertAlign w:val="superscript"/>
              </w:rPr>
              <w:t>2</w:t>
            </w:r>
            <w:r w:rsidRPr="003D21A8">
              <w:rPr>
                <w:rFonts w:ascii="Arial" w:hAnsi="Arial" w:cs="Arial"/>
              </w:rPr>
              <w:t>)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414,71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1/10-110-150/50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Дрань штукатурная длиной 800-1000 мм, шириной 19-22 мм,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D21A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11,3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Е61-8-7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вертикальных тяг и карнизов длиной до 5 м внутри здания по дереву известково-алебастровым раствором</w:t>
            </w:r>
          </w:p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D21A8">
              <w:rPr>
                <w:rFonts w:ascii="Arial" w:hAnsi="Arial" w:cs="Arial"/>
              </w:rPr>
              <w:t>(единица измерения - 100 м</w:t>
            </w:r>
            <w:r w:rsidRPr="003D21A8">
              <w:rPr>
                <w:rFonts w:ascii="Arial" w:hAnsi="Arial" w:cs="Arial"/>
                <w:vertAlign w:val="superscript"/>
              </w:rPr>
              <w:t>2</w:t>
            </w:r>
            <w:r w:rsidRPr="003D21A8">
              <w:rPr>
                <w:rFonts w:ascii="Arial" w:hAnsi="Arial" w:cs="Arial"/>
              </w:rPr>
              <w:t>)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577,12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1/10-110-150/50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Дрань штукатурная длиной 800-1000 мм, шириной 19-22 мм,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D21A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11,3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Е61-8-8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вертикальных тяг и карнизов длиной до 10 м внутри здания по дереву известково-алебастровым раствором</w:t>
            </w:r>
          </w:p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D21A8">
              <w:rPr>
                <w:rFonts w:ascii="Arial" w:hAnsi="Arial" w:cs="Arial"/>
              </w:rPr>
              <w:t>(единица измерения - 100 м</w:t>
            </w:r>
            <w:r w:rsidRPr="003D21A8">
              <w:rPr>
                <w:rFonts w:ascii="Arial" w:hAnsi="Arial" w:cs="Arial"/>
                <w:vertAlign w:val="superscript"/>
              </w:rPr>
              <w:t>2</w:t>
            </w:r>
            <w:r w:rsidRPr="003D21A8">
              <w:rPr>
                <w:rFonts w:ascii="Arial" w:hAnsi="Arial" w:cs="Arial"/>
              </w:rPr>
              <w:t>)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502,85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1/10-110-150/50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Дрань штукатурная длиной 800-1000 мм, шириной 19-22 мм,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D21A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3D21A8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D21A8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D21A8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11,3</w:t>
            </w:r>
          </w:p>
        </w:tc>
      </w:tr>
    </w:tbl>
    <w:p w:rsidR="00E827B0" w:rsidRPr="003D21A8" w:rsidRDefault="00E827B0" w:rsidP="00E827B0">
      <w:pPr>
        <w:pStyle w:val="a5"/>
        <w:rPr>
          <w:rFonts w:ascii="Arial" w:hAnsi="Arial" w:cs="Arial"/>
          <w:b/>
          <w:sz w:val="2"/>
        </w:rPr>
      </w:pPr>
    </w:p>
    <w:p w:rsidR="00E827B0" w:rsidRPr="00FE5FFA" w:rsidRDefault="00E827B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Pr="009C6A20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61-9. Ремонт штукатурки лестничных маршей и площадок</w:t>
            </w:r>
          </w:p>
        </w:tc>
      </w:tr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E827B0" w:rsidRPr="009C6A2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Pr="009C6A2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отбивка старой штукатурки с подготовкой поверхности;</w:t>
            </w:r>
          </w:p>
        </w:tc>
      </w:tr>
      <w:tr w:rsidR="00E827B0" w:rsidRPr="009C6A2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приготовление раствора из сухих смесей;</w:t>
            </w:r>
          </w:p>
        </w:tc>
      </w:tr>
      <w:tr w:rsidR="00E827B0" w:rsidRPr="009C6A2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оштукатуривание отдельных мест.</w:t>
            </w:r>
          </w:p>
        </w:tc>
      </w:tr>
      <w:tr w:rsidR="00E827B0" w:rsidRPr="009C6A2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E827B0" w:rsidRDefault="00E827B0" w:rsidP="00E827B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827B0" w:rsidRPr="009C6A20" w:rsidTr="00DE31F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9C6A20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9C6A20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9C6A20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9C6A20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827B0" w:rsidRPr="009C6A2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C6A20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C6A20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C6A20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C6A20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827B0" w:rsidRPr="009C6A2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C6A2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C6A2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лестничных маршей и площадок</w:t>
            </w:r>
          </w:p>
          <w:p w:rsidR="00E827B0" w:rsidRPr="009C6A2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C6A20">
              <w:rPr>
                <w:rFonts w:ascii="Arial" w:hAnsi="Arial" w:cs="Arial"/>
              </w:rPr>
              <w:t>(единица измерения - 100 м</w:t>
            </w:r>
            <w:r w:rsidRPr="009C6A20">
              <w:rPr>
                <w:rFonts w:ascii="Arial" w:hAnsi="Arial" w:cs="Arial"/>
                <w:vertAlign w:val="superscript"/>
              </w:rPr>
              <w:t>2</w:t>
            </w:r>
            <w:r w:rsidRPr="009C6A20">
              <w:rPr>
                <w:rFonts w:ascii="Arial" w:hAnsi="Arial" w:cs="Arial"/>
              </w:rPr>
              <w:t>)</w:t>
            </w:r>
          </w:p>
        </w:tc>
      </w:tr>
      <w:tr w:rsidR="00E827B0" w:rsidRPr="009C6A2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C6A2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C6A2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9C6A2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C6A2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C6A2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C6A2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C6A2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E827B0" w:rsidRPr="009C6A2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C6A2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C6A2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C6A2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C6A2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325,9</w:t>
            </w:r>
          </w:p>
        </w:tc>
      </w:tr>
      <w:tr w:rsidR="00E827B0" w:rsidRPr="009C6A2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C6A2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C6A2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C6A2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C6A2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2,05</w:t>
            </w:r>
          </w:p>
        </w:tc>
      </w:tr>
      <w:tr w:rsidR="00E827B0" w:rsidRPr="009C6A2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C6A2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C6A2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9C6A2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C6A2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C6A2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C6A2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C6A2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2,05</w:t>
            </w:r>
          </w:p>
        </w:tc>
      </w:tr>
      <w:tr w:rsidR="00E827B0" w:rsidRPr="009C6A2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C6A2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C6A2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9C6A2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C6A2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C6A2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9C6A2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C6A2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C6A2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9C6A2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C6A2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1/10-230-60-45-15/50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C6A2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ремонтная, для железобетонных и бетонных конструкций, для наружных и внутренних работ (НВ), цементная, М300, F100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C6A2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C6A2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E827B0" w:rsidRPr="009C6A2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C6A2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C6A2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9C6A2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C6A2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C6A2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9C6A2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C6A2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9C6A2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C6A2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9C6A2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</w:t>
            </w:r>
          </w:p>
        </w:tc>
      </w:tr>
    </w:tbl>
    <w:p w:rsidR="00E827B0" w:rsidRPr="009C6A20" w:rsidRDefault="00E827B0" w:rsidP="00E827B0">
      <w:pPr>
        <w:pStyle w:val="a5"/>
        <w:rPr>
          <w:rFonts w:ascii="Arial" w:hAnsi="Arial" w:cs="Arial"/>
          <w:b/>
          <w:sz w:val="2"/>
        </w:rPr>
      </w:pPr>
    </w:p>
    <w:p w:rsidR="00E827B0" w:rsidRPr="00FE5FFA" w:rsidRDefault="00E827B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Pr="001505D6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61-10. Ремонт штукатурки гладких фасадов по камню и бетону с земли и лесов</w:t>
            </w:r>
          </w:p>
        </w:tc>
      </w:tr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E827B0" w:rsidRPr="001505D6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Pr="001505D6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простукивание и отбивка старой штукатурки;</w:t>
            </w:r>
          </w:p>
        </w:tc>
      </w:tr>
      <w:tr w:rsidR="00E827B0" w:rsidRPr="001505D6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очистка, смачивание и подготовка поверхности;</w:t>
            </w:r>
          </w:p>
        </w:tc>
      </w:tr>
      <w:tr w:rsidR="00E827B0" w:rsidRPr="001505D6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приготовление раствора из сухих смесей (нормы 1, 2, 3, 4);</w:t>
            </w:r>
          </w:p>
        </w:tc>
      </w:tr>
      <w:tr w:rsidR="00E827B0" w:rsidRPr="001505D6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оштукатуривание отдельных мест;</w:t>
            </w:r>
          </w:p>
        </w:tc>
      </w:tr>
      <w:tr w:rsidR="00E827B0" w:rsidRPr="001505D6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нанесение подготовительного слоя с разравниванием и нарезкой борозд (нормы 5, 6);</w:t>
            </w:r>
          </w:p>
        </w:tc>
      </w:tr>
      <w:tr w:rsidR="00E827B0" w:rsidRPr="001505D6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нанесение декоративного слоя с обработкой поверхности циклей, скарпелью, бучардой, гребенкой (нормы 5, 6);</w:t>
            </w:r>
          </w:p>
        </w:tc>
      </w:tr>
      <w:tr w:rsidR="00E827B0" w:rsidRPr="001505D6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очистка волосяной щеткой (при необходимости).</w:t>
            </w:r>
          </w:p>
        </w:tc>
      </w:tr>
      <w:tr w:rsidR="00E827B0" w:rsidRPr="001505D6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E827B0" w:rsidRDefault="00E827B0" w:rsidP="00E827B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827B0" w:rsidRPr="001505D6" w:rsidTr="00DE31F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827B0" w:rsidRPr="001505D6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827B0" w:rsidRPr="001505D6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Е61-10-1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гладких фасадов по камню и бетону с земли и лесов цементно-известковым раствором площадью до 5 м</w:t>
            </w:r>
            <w:r w:rsidRPr="001505D6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толщиной слоя до 20 мм</w:t>
            </w:r>
          </w:p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505D6">
              <w:rPr>
                <w:rFonts w:ascii="Arial" w:hAnsi="Arial" w:cs="Arial"/>
              </w:rPr>
              <w:t>(единица измерения - 100 м</w:t>
            </w:r>
            <w:r w:rsidRPr="001505D6">
              <w:rPr>
                <w:rFonts w:ascii="Arial" w:hAnsi="Arial" w:cs="Arial"/>
                <w:vertAlign w:val="superscript"/>
              </w:rPr>
              <w:t>2</w:t>
            </w:r>
            <w:r w:rsidRPr="001505D6">
              <w:rPr>
                <w:rFonts w:ascii="Arial" w:hAnsi="Arial" w:cs="Arial"/>
              </w:rPr>
              <w:t>)</w:t>
            </w:r>
          </w:p>
        </w:tc>
      </w:tr>
      <w:tr w:rsidR="00E827B0" w:rsidRPr="001505D6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1505D6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E827B0" w:rsidRPr="001505D6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185,75</w:t>
            </w:r>
          </w:p>
        </w:tc>
      </w:tr>
      <w:tr w:rsidR="00E827B0" w:rsidRPr="001505D6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</w:t>
            </w:r>
          </w:p>
        </w:tc>
      </w:tr>
      <w:tr w:rsidR="00E827B0" w:rsidRPr="001505D6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1505D6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</w:t>
            </w:r>
          </w:p>
        </w:tc>
      </w:tr>
      <w:tr w:rsidR="00E827B0" w:rsidRPr="001505D6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1505D6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1505D6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1505D6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штукатурная, для наружных и внутренних работ (НВ), цементно-известковая, М75, F75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E827B0" w:rsidRPr="001505D6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1505D6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1505D6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4,84</w:t>
            </w:r>
          </w:p>
        </w:tc>
      </w:tr>
      <w:tr w:rsidR="00E827B0" w:rsidRPr="001505D6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Е61-10-2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ремонте штукатурки гладких фасадов по камню и бетону с земли и лесов цементно-известковым раствором площадью до 5 м</w:t>
            </w:r>
            <w:r w:rsidRPr="001505D6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добавлять или исключать на каждые следующие 10 мм</w:t>
            </w:r>
          </w:p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505D6">
              <w:rPr>
                <w:rFonts w:ascii="Arial" w:hAnsi="Arial" w:cs="Arial"/>
              </w:rPr>
              <w:t>(единица измерения - 100 м</w:t>
            </w:r>
            <w:r w:rsidRPr="001505D6">
              <w:rPr>
                <w:rFonts w:ascii="Arial" w:hAnsi="Arial" w:cs="Arial"/>
                <w:vertAlign w:val="superscript"/>
              </w:rPr>
              <w:t>2</w:t>
            </w:r>
            <w:r w:rsidRPr="001505D6">
              <w:rPr>
                <w:rFonts w:ascii="Arial" w:hAnsi="Arial" w:cs="Arial"/>
              </w:rPr>
              <w:t>)</w:t>
            </w:r>
          </w:p>
        </w:tc>
      </w:tr>
      <w:tr w:rsidR="00E827B0" w:rsidRPr="001505D6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1505D6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E827B0" w:rsidRPr="001505D6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33,29</w:t>
            </w:r>
          </w:p>
        </w:tc>
      </w:tr>
      <w:tr w:rsidR="00E827B0" w:rsidRPr="001505D6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E827B0" w:rsidRPr="001505D6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1505D6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E827B0" w:rsidRPr="001505D6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1505D6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1505D6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1505D6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штукатурная, для наружных и внутренних работ (НВ), цементно-известковая, М75, F75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1,15</w:t>
            </w:r>
          </w:p>
        </w:tc>
      </w:tr>
      <w:tr w:rsidR="00E827B0" w:rsidRPr="001505D6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1505D6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1505D6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2,42</w:t>
            </w:r>
          </w:p>
        </w:tc>
      </w:tr>
      <w:tr w:rsidR="00E827B0" w:rsidRPr="001505D6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Е61-10-3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гладких фасадов по камню и бетону с земли и лесов цементно-известковым раствором площадью до 10 м</w:t>
            </w:r>
            <w:r w:rsidRPr="001505D6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толщиной слоя до 20 мм</w:t>
            </w:r>
          </w:p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505D6">
              <w:rPr>
                <w:rFonts w:ascii="Arial" w:hAnsi="Arial" w:cs="Arial"/>
              </w:rPr>
              <w:t>(единица измерения - 100 м</w:t>
            </w:r>
            <w:r w:rsidRPr="001505D6">
              <w:rPr>
                <w:rFonts w:ascii="Arial" w:hAnsi="Arial" w:cs="Arial"/>
                <w:vertAlign w:val="superscript"/>
              </w:rPr>
              <w:t>2</w:t>
            </w:r>
            <w:r w:rsidRPr="001505D6">
              <w:rPr>
                <w:rFonts w:ascii="Arial" w:hAnsi="Arial" w:cs="Arial"/>
              </w:rPr>
              <w:t>)</w:t>
            </w:r>
          </w:p>
        </w:tc>
      </w:tr>
      <w:tr w:rsidR="00E827B0" w:rsidRPr="001505D6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1505D6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E827B0" w:rsidRPr="001505D6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173,24</w:t>
            </w:r>
          </w:p>
        </w:tc>
      </w:tr>
      <w:tr w:rsidR="00E827B0" w:rsidRPr="001505D6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</w:t>
            </w:r>
          </w:p>
        </w:tc>
      </w:tr>
      <w:tr w:rsidR="00E827B0" w:rsidRPr="001505D6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1505D6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</w:t>
            </w:r>
          </w:p>
        </w:tc>
      </w:tr>
      <w:tr w:rsidR="00E827B0" w:rsidRPr="001505D6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1505D6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1505D6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1505D6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штукатурная, для наружных и внутренних работ (НВ), цементно-известковая, М75, F75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E827B0" w:rsidRPr="001505D6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1505D6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1505D6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4,84</w:t>
            </w:r>
          </w:p>
        </w:tc>
      </w:tr>
      <w:tr w:rsidR="00E827B0" w:rsidRPr="001505D6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Е61-10-4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ремонте штукатурки гладких фасадов по камню и бетону с земли и лесов цементно-известковым раствором площадью до 10 м</w:t>
            </w:r>
            <w:r w:rsidRPr="001505D6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добавлять или исключать на каждые следующие 10 мм</w:t>
            </w:r>
          </w:p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505D6">
              <w:rPr>
                <w:rFonts w:ascii="Arial" w:hAnsi="Arial" w:cs="Arial"/>
              </w:rPr>
              <w:t>(единица измерения - 100 м</w:t>
            </w:r>
            <w:r w:rsidRPr="001505D6">
              <w:rPr>
                <w:rFonts w:ascii="Arial" w:hAnsi="Arial" w:cs="Arial"/>
                <w:vertAlign w:val="superscript"/>
              </w:rPr>
              <w:t>2</w:t>
            </w:r>
            <w:r w:rsidRPr="001505D6">
              <w:rPr>
                <w:rFonts w:ascii="Arial" w:hAnsi="Arial" w:cs="Arial"/>
              </w:rPr>
              <w:t>)</w:t>
            </w:r>
          </w:p>
        </w:tc>
      </w:tr>
      <w:tr w:rsidR="00E827B0" w:rsidRPr="001505D6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1505D6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E827B0" w:rsidRPr="001505D6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29,61</w:t>
            </w:r>
          </w:p>
        </w:tc>
      </w:tr>
      <w:tr w:rsidR="00E827B0" w:rsidRPr="001505D6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E827B0" w:rsidRPr="001505D6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1505D6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E827B0" w:rsidRPr="001505D6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1505D6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1505D6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1505D6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штукатурная, для наружных и внутренних работ (НВ), цементно-известковая, М75, F75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1,15</w:t>
            </w:r>
          </w:p>
        </w:tc>
      </w:tr>
      <w:tr w:rsidR="00E827B0" w:rsidRPr="001505D6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1505D6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1505D6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2,42</w:t>
            </w:r>
          </w:p>
        </w:tc>
      </w:tr>
      <w:tr w:rsidR="00E827B0" w:rsidRPr="001505D6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Е61-10-5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гладких фасадов по камню и бетону с земли и лесов декоративны м раствором площадью до 5 м</w:t>
            </w:r>
            <w:r w:rsidRPr="001505D6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505D6">
              <w:rPr>
                <w:rFonts w:ascii="Arial" w:hAnsi="Arial" w:cs="Arial"/>
              </w:rPr>
              <w:t>(единица измерения - 100 м</w:t>
            </w:r>
            <w:r w:rsidRPr="001505D6">
              <w:rPr>
                <w:rFonts w:ascii="Arial" w:hAnsi="Arial" w:cs="Arial"/>
                <w:vertAlign w:val="superscript"/>
              </w:rPr>
              <w:t>2</w:t>
            </w:r>
            <w:r w:rsidRPr="001505D6">
              <w:rPr>
                <w:rFonts w:ascii="Arial" w:hAnsi="Arial" w:cs="Arial"/>
              </w:rPr>
              <w:t>)</w:t>
            </w:r>
          </w:p>
        </w:tc>
      </w:tr>
      <w:tr w:rsidR="00E827B0" w:rsidRPr="001505D6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1505D6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E827B0" w:rsidRPr="001505D6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319,49</w:t>
            </w:r>
          </w:p>
        </w:tc>
      </w:tr>
      <w:tr w:rsidR="00E827B0" w:rsidRPr="001505D6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2,03</w:t>
            </w:r>
          </w:p>
        </w:tc>
      </w:tr>
      <w:tr w:rsidR="00E827B0" w:rsidRPr="001505D6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1505D6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2,03</w:t>
            </w:r>
          </w:p>
        </w:tc>
      </w:tr>
      <w:tr w:rsidR="00E827B0" w:rsidRPr="001505D6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1505D6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1505D6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1505D6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505D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2,64</w:t>
            </w:r>
          </w:p>
        </w:tc>
      </w:tr>
      <w:tr w:rsidR="00E827B0" w:rsidRPr="001505D6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827B0" w:rsidRPr="001505D6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1505D6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1505D6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с мраморной крошкой для мозаичных полов (без красителя), на обычном цементе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505D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E827B0" w:rsidRPr="001505D6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1505D6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1505D6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</w:t>
            </w:r>
          </w:p>
        </w:tc>
      </w:tr>
      <w:tr w:rsidR="00E827B0" w:rsidRPr="001505D6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Е61-10-6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гладких фасадов по камню и бетону с земли и лесов декоративным раствором площадью более 5 м</w:t>
            </w:r>
            <w:r w:rsidRPr="001505D6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505D6">
              <w:rPr>
                <w:rFonts w:ascii="Arial" w:hAnsi="Arial" w:cs="Arial"/>
              </w:rPr>
              <w:t>(единица измерения - 100 м</w:t>
            </w:r>
            <w:r w:rsidRPr="001505D6">
              <w:rPr>
                <w:rFonts w:ascii="Arial" w:hAnsi="Arial" w:cs="Arial"/>
                <w:vertAlign w:val="superscript"/>
              </w:rPr>
              <w:t>2</w:t>
            </w:r>
            <w:r w:rsidRPr="001505D6">
              <w:rPr>
                <w:rFonts w:ascii="Arial" w:hAnsi="Arial" w:cs="Arial"/>
              </w:rPr>
              <w:t>)</w:t>
            </w:r>
          </w:p>
        </w:tc>
      </w:tr>
      <w:tr w:rsidR="00E827B0" w:rsidRPr="001505D6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1505D6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E827B0" w:rsidRPr="001505D6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276,22</w:t>
            </w:r>
          </w:p>
        </w:tc>
      </w:tr>
      <w:tr w:rsidR="00E827B0" w:rsidRPr="001505D6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2,03</w:t>
            </w:r>
          </w:p>
        </w:tc>
      </w:tr>
      <w:tr w:rsidR="00E827B0" w:rsidRPr="001505D6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1505D6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2,03</w:t>
            </w:r>
          </w:p>
        </w:tc>
      </w:tr>
      <w:tr w:rsidR="00E827B0" w:rsidRPr="001505D6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1505D6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1505D6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1505D6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505D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2,64</w:t>
            </w:r>
          </w:p>
        </w:tc>
      </w:tr>
      <w:tr w:rsidR="00E827B0" w:rsidRPr="001505D6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827B0" w:rsidRPr="001505D6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1505D6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1505D6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с мраморной крошкой для мозаичных полов (без красителя), на обычном цементе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505D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E827B0" w:rsidRPr="001505D6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1505D6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1505D6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505D6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505D6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</w:t>
            </w:r>
          </w:p>
        </w:tc>
      </w:tr>
    </w:tbl>
    <w:p w:rsidR="00E827B0" w:rsidRPr="001505D6" w:rsidRDefault="00E827B0" w:rsidP="00E827B0">
      <w:pPr>
        <w:pStyle w:val="a5"/>
        <w:rPr>
          <w:rFonts w:ascii="Arial" w:hAnsi="Arial" w:cs="Arial"/>
          <w:b/>
          <w:sz w:val="2"/>
        </w:rPr>
      </w:pPr>
    </w:p>
    <w:p w:rsidR="00E827B0" w:rsidRPr="00FE5FFA" w:rsidRDefault="00E827B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Pr="001D1F0A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61-11. Ремонт штукатурки гладких фасадов по камню и бетону с лестниц</w:t>
            </w:r>
          </w:p>
        </w:tc>
      </w:tr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E827B0" w:rsidRPr="001D1F0A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Pr="001D1F0A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простукивание и отбивка старой штукатурки;</w:t>
            </w:r>
          </w:p>
        </w:tc>
      </w:tr>
      <w:tr w:rsidR="00E827B0" w:rsidRPr="001D1F0A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очистка, смачивание и подготовка поверхности;</w:t>
            </w:r>
          </w:p>
        </w:tc>
      </w:tr>
      <w:tr w:rsidR="00E827B0" w:rsidRPr="001D1F0A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приготовление раствора (нормы 1, 2, 3, 4);</w:t>
            </w:r>
          </w:p>
        </w:tc>
      </w:tr>
      <w:tr w:rsidR="00E827B0" w:rsidRPr="001D1F0A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оштукатуривание отдельных мест;</w:t>
            </w:r>
          </w:p>
        </w:tc>
      </w:tr>
      <w:tr w:rsidR="00E827B0" w:rsidRPr="001D1F0A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нанесение подготовительного слоя (нормы 5, 6);</w:t>
            </w:r>
          </w:p>
        </w:tc>
      </w:tr>
      <w:tr w:rsidR="00E827B0" w:rsidRPr="001D1F0A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нанесение декоративного слоя с обработкой поверхности циклей, скарпелью, бучардой, гребенкой (нормы 5, 6);</w:t>
            </w:r>
          </w:p>
        </w:tc>
      </w:tr>
      <w:tr w:rsidR="00E827B0" w:rsidRPr="001D1F0A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очистка волосяной щеткой (при необходимости).</w:t>
            </w:r>
          </w:p>
        </w:tc>
      </w:tr>
      <w:tr w:rsidR="00E827B0" w:rsidRPr="001D1F0A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E827B0" w:rsidRDefault="00E827B0" w:rsidP="00E827B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827B0" w:rsidRPr="001D1F0A" w:rsidTr="00DE31F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827B0" w:rsidRPr="001D1F0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827B0" w:rsidRPr="001D1F0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Е61-11-1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гладких фасадов по камню и бетону с лестниц цементно-известковым раствором площадью до 5 м</w:t>
            </w:r>
            <w:r w:rsidRPr="001D1F0A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толщиной слоя до 20 мм</w:t>
            </w:r>
          </w:p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D1F0A">
              <w:rPr>
                <w:rFonts w:ascii="Arial" w:hAnsi="Arial" w:cs="Arial"/>
              </w:rPr>
              <w:t>(единица измерения - 100 м</w:t>
            </w:r>
            <w:r w:rsidRPr="001D1F0A">
              <w:rPr>
                <w:rFonts w:ascii="Arial" w:hAnsi="Arial" w:cs="Arial"/>
                <w:vertAlign w:val="superscript"/>
              </w:rPr>
              <w:t>2</w:t>
            </w:r>
            <w:r w:rsidRPr="001D1F0A">
              <w:rPr>
                <w:rFonts w:ascii="Arial" w:hAnsi="Arial" w:cs="Arial"/>
              </w:rPr>
              <w:t>)</w:t>
            </w:r>
          </w:p>
        </w:tc>
      </w:tr>
      <w:tr w:rsidR="00E827B0" w:rsidRPr="001D1F0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1D1F0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E827B0" w:rsidRPr="001D1F0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228,21</w:t>
            </w:r>
          </w:p>
        </w:tc>
      </w:tr>
      <w:tr w:rsidR="00E827B0" w:rsidRPr="001D1F0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E827B0" w:rsidRPr="001D1F0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1D1F0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E827B0" w:rsidRPr="001D1F0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1D1F0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1D1F0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1D1F0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штукатурная, для наружных и внутренних работ (НВ), цементно-известковая, М75, F75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E827B0" w:rsidRPr="001D1F0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1D1F0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1D1F0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4,84</w:t>
            </w:r>
          </w:p>
        </w:tc>
      </w:tr>
      <w:tr w:rsidR="00E827B0" w:rsidRPr="001D1F0A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Е61-11-2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ремонте штукатурки гладких фасадов по камню и бетону с лестниц цементно-известковым раствором площадью до 5 м</w:t>
            </w:r>
            <w:r w:rsidRPr="001D1F0A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добавлять или исключать на каждые следующие 10 мм</w:t>
            </w:r>
          </w:p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D1F0A">
              <w:rPr>
                <w:rFonts w:ascii="Arial" w:hAnsi="Arial" w:cs="Arial"/>
              </w:rPr>
              <w:t>(единица измерения - 100 м</w:t>
            </w:r>
            <w:r w:rsidRPr="001D1F0A">
              <w:rPr>
                <w:rFonts w:ascii="Arial" w:hAnsi="Arial" w:cs="Arial"/>
                <w:vertAlign w:val="superscript"/>
              </w:rPr>
              <w:t>2</w:t>
            </w:r>
            <w:r w:rsidRPr="001D1F0A">
              <w:rPr>
                <w:rFonts w:ascii="Arial" w:hAnsi="Arial" w:cs="Arial"/>
              </w:rPr>
              <w:t>)</w:t>
            </w:r>
          </w:p>
        </w:tc>
      </w:tr>
      <w:tr w:rsidR="00E827B0" w:rsidRPr="001D1F0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1D1F0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E827B0" w:rsidRPr="001D1F0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39,15</w:t>
            </w:r>
          </w:p>
        </w:tc>
      </w:tr>
      <w:tr w:rsidR="00E827B0" w:rsidRPr="001D1F0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E827B0" w:rsidRPr="001D1F0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1D1F0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E827B0" w:rsidRPr="001D1F0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1D1F0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1D1F0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1D1F0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штукатурная, для наружных и внутренних работ (НВ), цементно-известковая, М75, F75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1,15</w:t>
            </w:r>
          </w:p>
        </w:tc>
      </w:tr>
      <w:tr w:rsidR="00E827B0" w:rsidRPr="001D1F0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1D1F0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1D1F0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2,42</w:t>
            </w:r>
          </w:p>
        </w:tc>
      </w:tr>
      <w:tr w:rsidR="00E827B0" w:rsidRPr="001D1F0A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Е61-11-3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гладких фасадов по камню и бетону с лестниц цементно-известковым раствором площадью более 5 м</w:t>
            </w:r>
            <w:r w:rsidRPr="001D1F0A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толщиной слоя до 20 мм</w:t>
            </w:r>
          </w:p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D1F0A">
              <w:rPr>
                <w:rFonts w:ascii="Arial" w:hAnsi="Arial" w:cs="Arial"/>
              </w:rPr>
              <w:t>(единица измерения - 100 м</w:t>
            </w:r>
            <w:r w:rsidRPr="001D1F0A">
              <w:rPr>
                <w:rFonts w:ascii="Arial" w:hAnsi="Arial" w:cs="Arial"/>
                <w:vertAlign w:val="superscript"/>
              </w:rPr>
              <w:t>2</w:t>
            </w:r>
            <w:r w:rsidRPr="001D1F0A">
              <w:rPr>
                <w:rFonts w:ascii="Arial" w:hAnsi="Arial" w:cs="Arial"/>
              </w:rPr>
              <w:t>)</w:t>
            </w:r>
          </w:p>
        </w:tc>
      </w:tr>
      <w:tr w:rsidR="00E827B0" w:rsidRPr="001D1F0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1D1F0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E827B0" w:rsidRPr="001D1F0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208,1</w:t>
            </w:r>
          </w:p>
        </w:tc>
      </w:tr>
      <w:tr w:rsidR="00E827B0" w:rsidRPr="001D1F0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E827B0" w:rsidRPr="001D1F0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1D1F0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E827B0" w:rsidRPr="001D1F0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1D1F0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1D1F0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1D1F0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штукатурная, для наружных и внутренних работ (НВ), цементно-известковая, М75, F75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E827B0" w:rsidRPr="001D1F0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1D1F0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1D1F0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4,84</w:t>
            </w:r>
          </w:p>
        </w:tc>
      </w:tr>
      <w:tr w:rsidR="00E827B0" w:rsidRPr="001D1F0A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Е61-11-4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ремонте штукатурки гладких фасадов по камню и бетону с лестниц цементно-известковым раствором площадью более 5 м</w:t>
            </w:r>
            <w:r w:rsidRPr="001D1F0A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добавлять или исключать на каждые следующие 10 мм</w:t>
            </w:r>
          </w:p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D1F0A">
              <w:rPr>
                <w:rFonts w:ascii="Arial" w:hAnsi="Arial" w:cs="Arial"/>
              </w:rPr>
              <w:t>(единица измерения - 100 м</w:t>
            </w:r>
            <w:r w:rsidRPr="001D1F0A">
              <w:rPr>
                <w:rFonts w:ascii="Arial" w:hAnsi="Arial" w:cs="Arial"/>
                <w:vertAlign w:val="superscript"/>
              </w:rPr>
              <w:t>2</w:t>
            </w:r>
            <w:r w:rsidRPr="001D1F0A">
              <w:rPr>
                <w:rFonts w:ascii="Arial" w:hAnsi="Arial" w:cs="Arial"/>
              </w:rPr>
              <w:t>)</w:t>
            </w:r>
          </w:p>
        </w:tc>
      </w:tr>
      <w:tr w:rsidR="00E827B0" w:rsidRPr="001D1F0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1D1F0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E827B0" w:rsidRPr="001D1F0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35,43</w:t>
            </w:r>
          </w:p>
        </w:tc>
      </w:tr>
      <w:tr w:rsidR="00E827B0" w:rsidRPr="001D1F0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E827B0" w:rsidRPr="001D1F0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1D1F0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E827B0" w:rsidRPr="001D1F0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1D1F0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1D1F0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1D1F0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штукатурная, для наружных и внутренних работ (НВ), цементно-известковая, М75, F75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1,15</w:t>
            </w:r>
          </w:p>
        </w:tc>
      </w:tr>
      <w:tr w:rsidR="00E827B0" w:rsidRPr="001D1F0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1D1F0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1D1F0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2,42</w:t>
            </w:r>
          </w:p>
        </w:tc>
      </w:tr>
      <w:tr w:rsidR="00E827B0" w:rsidRPr="001D1F0A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Е61-11-5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гладких фасадов по камню и бетону с лестниц декоративным раствором площадью до 5 м</w:t>
            </w:r>
            <w:r w:rsidRPr="001D1F0A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D1F0A">
              <w:rPr>
                <w:rFonts w:ascii="Arial" w:hAnsi="Arial" w:cs="Arial"/>
              </w:rPr>
              <w:t>(единица измерения - 100 м</w:t>
            </w:r>
            <w:r w:rsidRPr="001D1F0A">
              <w:rPr>
                <w:rFonts w:ascii="Arial" w:hAnsi="Arial" w:cs="Arial"/>
                <w:vertAlign w:val="superscript"/>
              </w:rPr>
              <w:t>2</w:t>
            </w:r>
            <w:r w:rsidRPr="001D1F0A">
              <w:rPr>
                <w:rFonts w:ascii="Arial" w:hAnsi="Arial" w:cs="Arial"/>
              </w:rPr>
              <w:t>)</w:t>
            </w:r>
          </w:p>
        </w:tc>
      </w:tr>
      <w:tr w:rsidR="00E827B0" w:rsidRPr="001D1F0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1D1F0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E827B0" w:rsidRPr="001D1F0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377,85</w:t>
            </w:r>
          </w:p>
        </w:tc>
      </w:tr>
      <w:tr w:rsidR="00E827B0" w:rsidRPr="001D1F0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1,92</w:t>
            </w:r>
          </w:p>
        </w:tc>
      </w:tr>
      <w:tr w:rsidR="00E827B0" w:rsidRPr="001D1F0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1D1F0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1,92</w:t>
            </w:r>
          </w:p>
        </w:tc>
      </w:tr>
      <w:tr w:rsidR="00E827B0" w:rsidRPr="001D1F0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1D1F0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1D1F0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1D1F0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D1F0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2,64</w:t>
            </w:r>
          </w:p>
        </w:tc>
      </w:tr>
      <w:tr w:rsidR="00E827B0" w:rsidRPr="001D1F0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827B0" w:rsidRPr="001D1F0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1D1F0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1D1F0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с мраморной крошкой для мозаичных полов (без красителя), на обычном цементе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D1F0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E827B0" w:rsidRPr="001D1F0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1D1F0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1D1F0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</w:t>
            </w:r>
          </w:p>
        </w:tc>
      </w:tr>
      <w:tr w:rsidR="00E827B0" w:rsidRPr="001D1F0A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Е61-11-6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гладких фасадов по камню и бетону с лестниц декоративным раствором площадью более 5 м</w:t>
            </w:r>
            <w:r w:rsidRPr="001D1F0A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D1F0A">
              <w:rPr>
                <w:rFonts w:ascii="Arial" w:hAnsi="Arial" w:cs="Arial"/>
              </w:rPr>
              <w:t>(единица измерения - 100 м</w:t>
            </w:r>
            <w:r w:rsidRPr="001D1F0A">
              <w:rPr>
                <w:rFonts w:ascii="Arial" w:hAnsi="Arial" w:cs="Arial"/>
                <w:vertAlign w:val="superscript"/>
              </w:rPr>
              <w:t>2</w:t>
            </w:r>
            <w:r w:rsidRPr="001D1F0A">
              <w:rPr>
                <w:rFonts w:ascii="Arial" w:hAnsi="Arial" w:cs="Arial"/>
              </w:rPr>
              <w:t>)</w:t>
            </w:r>
          </w:p>
        </w:tc>
      </w:tr>
      <w:tr w:rsidR="00E827B0" w:rsidRPr="001D1F0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1D1F0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E827B0" w:rsidRPr="001D1F0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326,8</w:t>
            </w:r>
          </w:p>
        </w:tc>
      </w:tr>
      <w:tr w:rsidR="00E827B0" w:rsidRPr="001D1F0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1,92</w:t>
            </w:r>
          </w:p>
        </w:tc>
      </w:tr>
      <w:tr w:rsidR="00E827B0" w:rsidRPr="001D1F0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1D1F0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1,92</w:t>
            </w:r>
          </w:p>
        </w:tc>
      </w:tr>
      <w:tr w:rsidR="00E827B0" w:rsidRPr="001D1F0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1D1F0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1D1F0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1D1F0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D1F0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2,64</w:t>
            </w:r>
          </w:p>
        </w:tc>
      </w:tr>
      <w:tr w:rsidR="00E827B0" w:rsidRPr="001D1F0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827B0" w:rsidRPr="001D1F0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1D1F0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1D1F0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с мраморной крошкой для мозаичных полов (без красителя), на обычном цементе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D1F0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E827B0" w:rsidRPr="001D1F0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1D1F0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1D1F0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D1F0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D1F0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</w:t>
            </w:r>
          </w:p>
        </w:tc>
      </w:tr>
    </w:tbl>
    <w:p w:rsidR="00E827B0" w:rsidRPr="001D1F0A" w:rsidRDefault="00E827B0" w:rsidP="00E827B0">
      <w:pPr>
        <w:pStyle w:val="a5"/>
        <w:rPr>
          <w:rFonts w:ascii="Arial" w:hAnsi="Arial" w:cs="Arial"/>
          <w:b/>
          <w:sz w:val="2"/>
        </w:rPr>
      </w:pPr>
    </w:p>
    <w:p w:rsidR="00E827B0" w:rsidRPr="00FE5FFA" w:rsidRDefault="00E827B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Pr="00816502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61-12. Ремонт штукатурки гладких фасадов по камню и бетону с люлек</w:t>
            </w:r>
          </w:p>
        </w:tc>
      </w:tr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E827B0" w:rsidRPr="00816502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Pr="00816502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простукивание и отбивка старой штукатурки;</w:t>
            </w:r>
          </w:p>
        </w:tc>
      </w:tr>
      <w:tr w:rsidR="00E827B0" w:rsidRPr="00816502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очистка, смачивание и подготовка поверхности;</w:t>
            </w:r>
          </w:p>
        </w:tc>
      </w:tr>
      <w:tr w:rsidR="00E827B0" w:rsidRPr="00816502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приготовление раствора из сухой смеси (нормы 1, 2, 3, 4);</w:t>
            </w:r>
          </w:p>
        </w:tc>
      </w:tr>
      <w:tr w:rsidR="00E827B0" w:rsidRPr="00816502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оштукатуривание отдельных мест;</w:t>
            </w:r>
          </w:p>
        </w:tc>
      </w:tr>
      <w:tr w:rsidR="00E827B0" w:rsidRPr="00816502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нанесение подготовительного слоя (нормы 5, 6);</w:t>
            </w:r>
          </w:p>
        </w:tc>
      </w:tr>
      <w:tr w:rsidR="00E827B0" w:rsidRPr="00816502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нанесение декоративного слоя с обработкой поверхности циклей, скарпелью, бучардой, гребенкой (нормы 5, 6);</w:t>
            </w:r>
          </w:p>
        </w:tc>
      </w:tr>
      <w:tr w:rsidR="00E827B0" w:rsidRPr="00816502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очистка волосяной щеткой (при необходимости).</w:t>
            </w:r>
          </w:p>
        </w:tc>
      </w:tr>
      <w:tr w:rsidR="00E827B0" w:rsidRPr="00816502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E827B0" w:rsidRDefault="00E827B0" w:rsidP="00E827B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827B0" w:rsidRPr="00816502" w:rsidTr="00DE31F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827B0" w:rsidRPr="0081650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827B0" w:rsidRPr="0081650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Е61-12-1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гладких фасадов по камню и бетону с люлек цементно-известковым раствором площадью до 5 м</w:t>
            </w:r>
            <w:r w:rsidRPr="00816502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толщиной слоя до 20 мм</w:t>
            </w:r>
          </w:p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16502">
              <w:rPr>
                <w:rFonts w:ascii="Arial" w:hAnsi="Arial" w:cs="Arial"/>
              </w:rPr>
              <w:t>(единица измерения - 100 м</w:t>
            </w:r>
            <w:r w:rsidRPr="00816502">
              <w:rPr>
                <w:rFonts w:ascii="Arial" w:hAnsi="Arial" w:cs="Arial"/>
                <w:vertAlign w:val="superscript"/>
              </w:rPr>
              <w:t>2</w:t>
            </w:r>
            <w:r w:rsidRPr="00816502">
              <w:rPr>
                <w:rFonts w:ascii="Arial" w:hAnsi="Arial" w:cs="Arial"/>
              </w:rPr>
              <w:t>)</w:t>
            </w:r>
          </w:p>
        </w:tc>
      </w:tr>
      <w:tr w:rsidR="00E827B0" w:rsidRPr="0081650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81650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E827B0" w:rsidRPr="0081650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219,6</w:t>
            </w:r>
          </w:p>
        </w:tc>
      </w:tr>
      <w:tr w:rsidR="00E827B0" w:rsidRPr="0081650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1,29</w:t>
            </w:r>
          </w:p>
        </w:tc>
      </w:tr>
      <w:tr w:rsidR="00E827B0" w:rsidRPr="0081650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81650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1,29</w:t>
            </w:r>
          </w:p>
        </w:tc>
      </w:tr>
      <w:tr w:rsidR="00E827B0" w:rsidRPr="0081650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81650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81650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81650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штукатурная, для наружных и внутренних работ (НВ), цементно-известковая, М75, F75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E827B0" w:rsidRPr="0081650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81650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81650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4,84</w:t>
            </w:r>
          </w:p>
        </w:tc>
      </w:tr>
      <w:tr w:rsidR="00E827B0" w:rsidRPr="00816502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Е61-12-2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ремонте штукатурки гладких фасадов по камню и бетону с люлек цементно-известковым раствором площадью до 5 м</w:t>
            </w:r>
            <w:r w:rsidRPr="00816502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добавлять или исключать на каждые следующие 10 мм</w:t>
            </w:r>
          </w:p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16502">
              <w:rPr>
                <w:rFonts w:ascii="Arial" w:hAnsi="Arial" w:cs="Arial"/>
              </w:rPr>
              <w:t>(единица измерения - 100 м</w:t>
            </w:r>
            <w:r w:rsidRPr="00816502">
              <w:rPr>
                <w:rFonts w:ascii="Arial" w:hAnsi="Arial" w:cs="Arial"/>
                <w:vertAlign w:val="superscript"/>
              </w:rPr>
              <w:t>2</w:t>
            </w:r>
            <w:r w:rsidRPr="00816502">
              <w:rPr>
                <w:rFonts w:ascii="Arial" w:hAnsi="Arial" w:cs="Arial"/>
              </w:rPr>
              <w:t>)</w:t>
            </w:r>
          </w:p>
        </w:tc>
      </w:tr>
      <w:tr w:rsidR="00E827B0" w:rsidRPr="0081650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81650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E827B0" w:rsidRPr="0081650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38,22</w:t>
            </w:r>
          </w:p>
        </w:tc>
      </w:tr>
      <w:tr w:rsidR="00E827B0" w:rsidRPr="0081650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E827B0" w:rsidRPr="0081650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81650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E827B0" w:rsidRPr="0081650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81650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81650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81650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штукатурная, для наружных и внутренних работ (НВ), цементно-известковая, М75, F75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1,15</w:t>
            </w:r>
          </w:p>
        </w:tc>
      </w:tr>
      <w:tr w:rsidR="00E827B0" w:rsidRPr="0081650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81650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81650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2,42</w:t>
            </w:r>
          </w:p>
        </w:tc>
      </w:tr>
      <w:tr w:rsidR="00E827B0" w:rsidRPr="00816502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Е61-12-3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гладких фасадов по камню и бетону с люлек цементно-известковым раствором площадью более 5 м</w:t>
            </w:r>
            <w:r w:rsidRPr="00816502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толщиной слоя до 20 мм</w:t>
            </w:r>
          </w:p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16502">
              <w:rPr>
                <w:rFonts w:ascii="Arial" w:hAnsi="Arial" w:cs="Arial"/>
              </w:rPr>
              <w:t>(единица измерения - 100 м</w:t>
            </w:r>
            <w:r w:rsidRPr="00816502">
              <w:rPr>
                <w:rFonts w:ascii="Arial" w:hAnsi="Arial" w:cs="Arial"/>
                <w:vertAlign w:val="superscript"/>
              </w:rPr>
              <w:t>2</w:t>
            </w:r>
            <w:r w:rsidRPr="00816502">
              <w:rPr>
                <w:rFonts w:ascii="Arial" w:hAnsi="Arial" w:cs="Arial"/>
              </w:rPr>
              <w:t>)</w:t>
            </w:r>
          </w:p>
        </w:tc>
      </w:tr>
      <w:tr w:rsidR="00E827B0" w:rsidRPr="0081650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81650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E827B0" w:rsidRPr="0081650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201,61</w:t>
            </w:r>
          </w:p>
        </w:tc>
      </w:tr>
      <w:tr w:rsidR="00E827B0" w:rsidRPr="0081650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1,29</w:t>
            </w:r>
          </w:p>
        </w:tc>
      </w:tr>
      <w:tr w:rsidR="00E827B0" w:rsidRPr="0081650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81650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1,29</w:t>
            </w:r>
          </w:p>
        </w:tc>
      </w:tr>
      <w:tr w:rsidR="00E827B0" w:rsidRPr="0081650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81650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81650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81650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штукатурная, для наружных и внутренних работ (НВ), цементно-известковая, М75, F75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E827B0" w:rsidRPr="0081650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81650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81650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4,84</w:t>
            </w:r>
          </w:p>
        </w:tc>
      </w:tr>
      <w:tr w:rsidR="00E827B0" w:rsidRPr="00816502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Е61-12-4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ремонте штукатурки гладких фасадов по камню и бетону с люлек цементно-известковым раствором площадью более 5 м</w:t>
            </w:r>
            <w:r w:rsidRPr="00816502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добавлять или исключать на каждые следующие 10 мм</w:t>
            </w:r>
          </w:p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16502">
              <w:rPr>
                <w:rFonts w:ascii="Arial" w:hAnsi="Arial" w:cs="Arial"/>
              </w:rPr>
              <w:t>(единица измерения - 100 м</w:t>
            </w:r>
            <w:r w:rsidRPr="00816502">
              <w:rPr>
                <w:rFonts w:ascii="Arial" w:hAnsi="Arial" w:cs="Arial"/>
                <w:vertAlign w:val="superscript"/>
              </w:rPr>
              <w:t>2</w:t>
            </w:r>
            <w:r w:rsidRPr="00816502">
              <w:rPr>
                <w:rFonts w:ascii="Arial" w:hAnsi="Arial" w:cs="Arial"/>
              </w:rPr>
              <w:t>)</w:t>
            </w:r>
          </w:p>
        </w:tc>
      </w:tr>
      <w:tr w:rsidR="00E827B0" w:rsidRPr="0081650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81650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E827B0" w:rsidRPr="0081650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34,51</w:t>
            </w:r>
          </w:p>
        </w:tc>
      </w:tr>
      <w:tr w:rsidR="00E827B0" w:rsidRPr="0081650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E827B0" w:rsidRPr="0081650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81650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E827B0" w:rsidRPr="0081650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81650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81650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81650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штукатурная, для наружных и внутренних работ (НВ), цементно-известковая, М75, F75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1,15</w:t>
            </w:r>
          </w:p>
        </w:tc>
      </w:tr>
      <w:tr w:rsidR="00E827B0" w:rsidRPr="0081650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81650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81650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2,42</w:t>
            </w:r>
          </w:p>
        </w:tc>
      </w:tr>
      <w:tr w:rsidR="00E827B0" w:rsidRPr="00816502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Е61-12-5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гладких фасадов по камню и бетону с люлек декоративным раствором площадью до 5 м</w:t>
            </w:r>
            <w:r w:rsidRPr="00816502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16502">
              <w:rPr>
                <w:rFonts w:ascii="Arial" w:hAnsi="Arial" w:cs="Arial"/>
              </w:rPr>
              <w:t>(единица измерения - 100 м</w:t>
            </w:r>
            <w:r w:rsidRPr="00816502">
              <w:rPr>
                <w:rFonts w:ascii="Arial" w:hAnsi="Arial" w:cs="Arial"/>
                <w:vertAlign w:val="superscript"/>
              </w:rPr>
              <w:t>2</w:t>
            </w:r>
            <w:r w:rsidRPr="00816502">
              <w:rPr>
                <w:rFonts w:ascii="Arial" w:hAnsi="Arial" w:cs="Arial"/>
              </w:rPr>
              <w:t>)</w:t>
            </w:r>
          </w:p>
        </w:tc>
      </w:tr>
      <w:tr w:rsidR="00E827B0" w:rsidRPr="0081650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81650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E827B0" w:rsidRPr="0081650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366,71</w:t>
            </w:r>
          </w:p>
        </w:tc>
      </w:tr>
      <w:tr w:rsidR="00E827B0" w:rsidRPr="0081650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2,56</w:t>
            </w:r>
          </w:p>
        </w:tc>
      </w:tr>
      <w:tr w:rsidR="00E827B0" w:rsidRPr="0081650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81650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2,56</w:t>
            </w:r>
          </w:p>
        </w:tc>
      </w:tr>
      <w:tr w:rsidR="00E827B0" w:rsidRPr="0081650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81650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81650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81650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1650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2,64</w:t>
            </w:r>
          </w:p>
        </w:tc>
      </w:tr>
      <w:tr w:rsidR="00E827B0" w:rsidRPr="0081650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827B0" w:rsidRPr="0081650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81650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81650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с мраморной крошкой для мозаичных полов (без красителя), на обычном цементе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1650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E827B0" w:rsidRPr="0081650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81650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81650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</w:t>
            </w:r>
          </w:p>
        </w:tc>
      </w:tr>
      <w:tr w:rsidR="00E827B0" w:rsidRPr="00816502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Е61-12-6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гладких фасадов по камню и бетону с люлек декоративным раствором площадью более 5 м</w:t>
            </w:r>
            <w:r w:rsidRPr="00816502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16502">
              <w:rPr>
                <w:rFonts w:ascii="Arial" w:hAnsi="Arial" w:cs="Arial"/>
              </w:rPr>
              <w:t>(единица измерения - 100 м</w:t>
            </w:r>
            <w:r w:rsidRPr="00816502">
              <w:rPr>
                <w:rFonts w:ascii="Arial" w:hAnsi="Arial" w:cs="Arial"/>
                <w:vertAlign w:val="superscript"/>
              </w:rPr>
              <w:t>2</w:t>
            </w:r>
            <w:r w:rsidRPr="00816502">
              <w:rPr>
                <w:rFonts w:ascii="Arial" w:hAnsi="Arial" w:cs="Arial"/>
              </w:rPr>
              <w:t>)</w:t>
            </w:r>
          </w:p>
        </w:tc>
      </w:tr>
      <w:tr w:rsidR="00E827B0" w:rsidRPr="0081650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81650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E827B0" w:rsidRPr="0081650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316,59</w:t>
            </w:r>
          </w:p>
        </w:tc>
      </w:tr>
      <w:tr w:rsidR="00E827B0" w:rsidRPr="0081650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2,56</w:t>
            </w:r>
          </w:p>
        </w:tc>
      </w:tr>
      <w:tr w:rsidR="00E827B0" w:rsidRPr="0081650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81650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2,56</w:t>
            </w:r>
          </w:p>
        </w:tc>
      </w:tr>
      <w:tr w:rsidR="00E827B0" w:rsidRPr="0081650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81650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81650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81650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1650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2,64</w:t>
            </w:r>
          </w:p>
        </w:tc>
      </w:tr>
      <w:tr w:rsidR="00E827B0" w:rsidRPr="0081650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827B0" w:rsidRPr="0081650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81650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81650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с мраморной крошкой для мозаичных полов (без красителя), на обычном цементе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1650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E827B0" w:rsidRPr="0081650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81650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81650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16502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1650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</w:t>
            </w:r>
          </w:p>
        </w:tc>
      </w:tr>
    </w:tbl>
    <w:p w:rsidR="00E827B0" w:rsidRPr="00816502" w:rsidRDefault="00E827B0" w:rsidP="00E827B0">
      <w:pPr>
        <w:pStyle w:val="a5"/>
        <w:rPr>
          <w:rFonts w:ascii="Arial" w:hAnsi="Arial" w:cs="Arial"/>
          <w:b/>
          <w:sz w:val="2"/>
        </w:rPr>
      </w:pPr>
    </w:p>
    <w:p w:rsidR="00E827B0" w:rsidRPr="00FE5FFA" w:rsidRDefault="00E827B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Pr="00A63DCB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61-13. Ремонт штукатурки рустованных фасадов по камню и бетону с земли и лесов</w:t>
            </w:r>
          </w:p>
        </w:tc>
      </w:tr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E827B0" w:rsidRPr="00A63DCB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Pr="00A63DCB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простукивание и отбивка старой штукатурки;</w:t>
            </w:r>
          </w:p>
        </w:tc>
      </w:tr>
      <w:tr w:rsidR="00E827B0" w:rsidRPr="00A63DCB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очистка, смачивание и подготовка поверхности (насечка);</w:t>
            </w:r>
          </w:p>
        </w:tc>
      </w:tr>
      <w:tr w:rsidR="00E827B0" w:rsidRPr="00A63DCB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приготовление раствора из сухой смеси (нормы 1, 2, 3, 4);</w:t>
            </w:r>
          </w:p>
        </w:tc>
      </w:tr>
      <w:tr w:rsidR="00E827B0" w:rsidRPr="00A63DCB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оштукатуривание отдельных мест;</w:t>
            </w:r>
          </w:p>
        </w:tc>
      </w:tr>
      <w:tr w:rsidR="00E827B0" w:rsidRPr="00A63DCB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нанесение подготовительного слоя с разравниванием и нарезкой борозд (нормы 5, 6);</w:t>
            </w:r>
          </w:p>
        </w:tc>
      </w:tr>
      <w:tr w:rsidR="00E827B0" w:rsidRPr="00A63DCB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нанесение декоративного слоя с обработкой поверхности циклей, скарпелью, бучардой, гребенкой (нормы 5, 6);</w:t>
            </w:r>
          </w:p>
        </w:tc>
      </w:tr>
      <w:tr w:rsidR="00E827B0" w:rsidRPr="00A63DCB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прорезка рустов;</w:t>
            </w:r>
          </w:p>
        </w:tc>
      </w:tr>
      <w:tr w:rsidR="00E827B0" w:rsidRPr="00A63DCB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очистка волосяной щеткой (при необходимости).</w:t>
            </w:r>
          </w:p>
        </w:tc>
      </w:tr>
      <w:tr w:rsidR="00E827B0" w:rsidRPr="00A63DCB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E827B0" w:rsidRDefault="00E827B0" w:rsidP="00E827B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827B0" w:rsidRPr="00A63DCB" w:rsidTr="00DE31F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827B0" w:rsidRPr="00A63DC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827B0" w:rsidRPr="00A63DC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Е61-13-1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рустованных фасадов по камню и бетону с земли и лесов цементно-известковым раствором площадью до 5 м</w:t>
            </w:r>
            <w:r w:rsidRPr="00A63DCB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толщиной слоя до 40 мм</w:t>
            </w:r>
          </w:p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63DCB">
              <w:rPr>
                <w:rFonts w:ascii="Arial" w:hAnsi="Arial" w:cs="Arial"/>
              </w:rPr>
              <w:t>(единица измерения - 100 м</w:t>
            </w:r>
            <w:r w:rsidRPr="00A63DCB">
              <w:rPr>
                <w:rFonts w:ascii="Arial" w:hAnsi="Arial" w:cs="Arial"/>
                <w:vertAlign w:val="superscript"/>
              </w:rPr>
              <w:t>2</w:t>
            </w:r>
            <w:r w:rsidRPr="00A63DCB">
              <w:rPr>
                <w:rFonts w:ascii="Arial" w:hAnsi="Arial" w:cs="Arial"/>
              </w:rPr>
              <w:t>)</w:t>
            </w:r>
          </w:p>
        </w:tc>
      </w:tr>
      <w:tr w:rsidR="00E827B0" w:rsidRPr="00A63DC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A63DC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E827B0" w:rsidRPr="00A63DC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283,23</w:t>
            </w:r>
          </w:p>
        </w:tc>
      </w:tr>
      <w:tr w:rsidR="00E827B0" w:rsidRPr="00A63DC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2,49</w:t>
            </w:r>
          </w:p>
        </w:tc>
      </w:tr>
      <w:tr w:rsidR="00E827B0" w:rsidRPr="00A63DC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A63DC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2,49</w:t>
            </w:r>
          </w:p>
        </w:tc>
      </w:tr>
      <w:tr w:rsidR="00E827B0" w:rsidRPr="00A63DC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A63DC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A63DC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A63DC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штукатурная, для наружных и внутренних работ (НВ), цементно-известковая, М75, F75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E827B0" w:rsidRPr="00A63DC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A63DC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A63DC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8,1</w:t>
            </w:r>
          </w:p>
        </w:tc>
      </w:tr>
      <w:tr w:rsidR="00E827B0" w:rsidRPr="00A63DCB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Е61-13-2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ремонте штукатурки рустованных фасадов по камню и бетону с земли и лесов цементно-известковым раствором площадью до 5 м</w:t>
            </w:r>
            <w:r w:rsidRPr="00A63DCB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добавлять или исключать на каждые следующие 10 мм</w:t>
            </w:r>
          </w:p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63DCB">
              <w:rPr>
                <w:rFonts w:ascii="Arial" w:hAnsi="Arial" w:cs="Arial"/>
              </w:rPr>
              <w:t>(единица измерения - 100 м</w:t>
            </w:r>
            <w:r w:rsidRPr="00A63DCB">
              <w:rPr>
                <w:rFonts w:ascii="Arial" w:hAnsi="Arial" w:cs="Arial"/>
                <w:vertAlign w:val="superscript"/>
              </w:rPr>
              <w:t>2</w:t>
            </w:r>
            <w:r w:rsidRPr="00A63DCB">
              <w:rPr>
                <w:rFonts w:ascii="Arial" w:hAnsi="Arial" w:cs="Arial"/>
              </w:rPr>
              <w:t>)</w:t>
            </w:r>
          </w:p>
        </w:tc>
      </w:tr>
      <w:tr w:rsidR="00E827B0" w:rsidRPr="00A63DC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A63DC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E827B0" w:rsidRPr="00A63DC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44,4</w:t>
            </w:r>
          </w:p>
        </w:tc>
      </w:tr>
      <w:tr w:rsidR="00E827B0" w:rsidRPr="00A63DC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E827B0" w:rsidRPr="00A63DC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A63DC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E827B0" w:rsidRPr="00A63DC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A63DC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A63DC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A63DC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штукатурная, для наружных и внутренних работ (НВ), цементно-известковая, М75, F75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1,15</w:t>
            </w:r>
          </w:p>
        </w:tc>
      </w:tr>
      <w:tr w:rsidR="00E827B0" w:rsidRPr="00A63DC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A63DC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A63DC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E827B0" w:rsidRPr="00A63DCB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Е61-13-3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рустованных фасадов по камню и бетону с земли и лесов цементно-известковым раствором площадью более 5 м</w:t>
            </w:r>
            <w:r w:rsidRPr="00A63DCB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толщиной слоя до 40 мм</w:t>
            </w:r>
          </w:p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63DCB">
              <w:rPr>
                <w:rFonts w:ascii="Arial" w:hAnsi="Arial" w:cs="Arial"/>
              </w:rPr>
              <w:t>(единица измерения - 100 м</w:t>
            </w:r>
            <w:r w:rsidRPr="00A63DCB">
              <w:rPr>
                <w:rFonts w:ascii="Arial" w:hAnsi="Arial" w:cs="Arial"/>
                <w:vertAlign w:val="superscript"/>
              </w:rPr>
              <w:t>2</w:t>
            </w:r>
            <w:r w:rsidRPr="00A63DCB">
              <w:rPr>
                <w:rFonts w:ascii="Arial" w:hAnsi="Arial" w:cs="Arial"/>
              </w:rPr>
              <w:t>)</w:t>
            </w:r>
          </w:p>
        </w:tc>
      </w:tr>
      <w:tr w:rsidR="00E827B0" w:rsidRPr="00A63DC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A63DC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E827B0" w:rsidRPr="00A63DC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264,91</w:t>
            </w:r>
          </w:p>
        </w:tc>
      </w:tr>
      <w:tr w:rsidR="00E827B0" w:rsidRPr="00A63DC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</w:t>
            </w:r>
          </w:p>
        </w:tc>
      </w:tr>
      <w:tr w:rsidR="00E827B0" w:rsidRPr="00A63DC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A63DC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</w:t>
            </w:r>
          </w:p>
        </w:tc>
      </w:tr>
      <w:tr w:rsidR="00E827B0" w:rsidRPr="00A63DC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A63DC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A63DC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A63DC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штукатурная, для наружных и внутренних работ (НВ), цементно-известковая, М75, F75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E827B0" w:rsidRPr="00A63DC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A63DC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A63DC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8,1</w:t>
            </w:r>
          </w:p>
        </w:tc>
      </w:tr>
      <w:tr w:rsidR="00E827B0" w:rsidRPr="00A63DCB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Е61-13-4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ремонте штукатурки рустованных фасадов по камню и бетону с земли и лесов цементно-известковым раствором площадью более 5 м</w:t>
            </w:r>
            <w:r w:rsidRPr="00A63DCB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добавлять или исключать на каждые следующие 10 мм</w:t>
            </w:r>
          </w:p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63DCB">
              <w:rPr>
                <w:rFonts w:ascii="Arial" w:hAnsi="Arial" w:cs="Arial"/>
              </w:rPr>
              <w:t>(единица измерения - 100 м</w:t>
            </w:r>
            <w:r w:rsidRPr="00A63DCB">
              <w:rPr>
                <w:rFonts w:ascii="Arial" w:hAnsi="Arial" w:cs="Arial"/>
                <w:vertAlign w:val="superscript"/>
              </w:rPr>
              <w:t>2</w:t>
            </w:r>
            <w:r w:rsidRPr="00A63DCB">
              <w:rPr>
                <w:rFonts w:ascii="Arial" w:hAnsi="Arial" w:cs="Arial"/>
              </w:rPr>
              <w:t>)</w:t>
            </w:r>
          </w:p>
        </w:tc>
      </w:tr>
      <w:tr w:rsidR="00E827B0" w:rsidRPr="00A63DC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A63DC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E827B0" w:rsidRPr="00A63DC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39,76</w:t>
            </w:r>
          </w:p>
        </w:tc>
      </w:tr>
      <w:tr w:rsidR="00E827B0" w:rsidRPr="00A63DC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E827B0" w:rsidRPr="00A63DC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A63DC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E827B0" w:rsidRPr="00A63DC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A63DC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A63DC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A63DC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штукатурная, для наружных и внутренних работ (НВ), цементно-известковая, М75, F75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1,15</w:t>
            </w:r>
          </w:p>
        </w:tc>
      </w:tr>
      <w:tr w:rsidR="00E827B0" w:rsidRPr="00A63DC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A63DC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A63DC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E827B0" w:rsidRPr="00A63DCB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Е61-13-5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рустованных фасадов по камню и бетону с земли и лесов декоративным раствором площадью отдельных мест до 5 м</w:t>
            </w:r>
            <w:r w:rsidRPr="00A63DCB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толщиной слоя до 40 мм</w:t>
            </w:r>
          </w:p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63DCB">
              <w:rPr>
                <w:rFonts w:ascii="Arial" w:hAnsi="Arial" w:cs="Arial"/>
              </w:rPr>
              <w:t>(единица измерения - 100 м</w:t>
            </w:r>
            <w:r w:rsidRPr="00A63DCB">
              <w:rPr>
                <w:rFonts w:ascii="Arial" w:hAnsi="Arial" w:cs="Arial"/>
                <w:vertAlign w:val="superscript"/>
              </w:rPr>
              <w:t>2</w:t>
            </w:r>
            <w:r w:rsidRPr="00A63DCB">
              <w:rPr>
                <w:rFonts w:ascii="Arial" w:hAnsi="Arial" w:cs="Arial"/>
              </w:rPr>
              <w:t>)</w:t>
            </w:r>
          </w:p>
        </w:tc>
      </w:tr>
      <w:tr w:rsidR="00E827B0" w:rsidRPr="00A63DC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A63DC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E827B0" w:rsidRPr="00A63DC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508,65</w:t>
            </w:r>
          </w:p>
        </w:tc>
      </w:tr>
      <w:tr w:rsidR="00E827B0" w:rsidRPr="00A63DC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</w:t>
            </w:r>
          </w:p>
        </w:tc>
      </w:tr>
      <w:tr w:rsidR="00E827B0" w:rsidRPr="00A63DC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A63DC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</w:t>
            </w:r>
          </w:p>
        </w:tc>
      </w:tr>
      <w:tr w:rsidR="00E827B0" w:rsidRPr="00A63DC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A63DC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A63DC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A63DC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63DC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3,41</w:t>
            </w:r>
          </w:p>
        </w:tc>
      </w:tr>
      <w:tr w:rsidR="00E827B0" w:rsidRPr="00A63DC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827B0" w:rsidRPr="00A63DC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A63DC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A63DC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с мраморной крошкой для мозаичных полов (без красителя), на обычном цементе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63DC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0,99</w:t>
            </w:r>
          </w:p>
        </w:tc>
      </w:tr>
      <w:tr w:rsidR="00E827B0" w:rsidRPr="00A63DC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A63DC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A63DC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8,1</w:t>
            </w:r>
          </w:p>
        </w:tc>
      </w:tr>
      <w:tr w:rsidR="00E827B0" w:rsidRPr="00A63DCB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Е61-13-6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рустованных фасадов по камню и бетону с земли и лесов декоративным раствором площадью отдельных мест более 5 м</w:t>
            </w:r>
            <w:r w:rsidRPr="00A63DCB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толщиной слоя до 40 мм</w:t>
            </w:r>
          </w:p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63DCB">
              <w:rPr>
                <w:rFonts w:ascii="Arial" w:hAnsi="Arial" w:cs="Arial"/>
              </w:rPr>
              <w:t>(единица измерения - 100 м</w:t>
            </w:r>
            <w:r w:rsidRPr="00A63DCB">
              <w:rPr>
                <w:rFonts w:ascii="Arial" w:hAnsi="Arial" w:cs="Arial"/>
                <w:vertAlign w:val="superscript"/>
              </w:rPr>
              <w:t>2</w:t>
            </w:r>
            <w:r w:rsidRPr="00A63DCB">
              <w:rPr>
                <w:rFonts w:ascii="Arial" w:hAnsi="Arial" w:cs="Arial"/>
              </w:rPr>
              <w:t>)</w:t>
            </w:r>
          </w:p>
        </w:tc>
      </w:tr>
      <w:tr w:rsidR="00E827B0" w:rsidRPr="00A63DC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A63DC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E827B0" w:rsidRPr="00A63DC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452,55</w:t>
            </w:r>
          </w:p>
        </w:tc>
      </w:tr>
      <w:tr w:rsidR="00E827B0" w:rsidRPr="00A63DC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2,65</w:t>
            </w:r>
          </w:p>
        </w:tc>
      </w:tr>
      <w:tr w:rsidR="00E827B0" w:rsidRPr="00A63DC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A63DC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2,65</w:t>
            </w:r>
          </w:p>
        </w:tc>
      </w:tr>
      <w:tr w:rsidR="00E827B0" w:rsidRPr="00A63DC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A63DC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A63DC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A63DC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63DC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3,41</w:t>
            </w:r>
          </w:p>
        </w:tc>
      </w:tr>
      <w:tr w:rsidR="00E827B0" w:rsidRPr="00A63DC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827B0" w:rsidRPr="00A63DC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A63DC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A63DC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с мраморной крошкой для мозаичных полов (без красителя), на обычном цементе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63DC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0,99</w:t>
            </w:r>
          </w:p>
        </w:tc>
      </w:tr>
      <w:tr w:rsidR="00E827B0" w:rsidRPr="00A63DC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A63DC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A63DC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8,1</w:t>
            </w:r>
          </w:p>
        </w:tc>
      </w:tr>
      <w:tr w:rsidR="00E827B0" w:rsidRPr="00A63DCB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Е61-13-7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На каждые 100 м рустов сверх предусмотренных нормой 400 м добавлять к нормам Е61-13-1, Е61-13-3</w:t>
            </w:r>
          </w:p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63DCB">
              <w:rPr>
                <w:rFonts w:ascii="Arial" w:hAnsi="Arial" w:cs="Arial"/>
              </w:rPr>
              <w:t>(единица измерения - 100 м</w:t>
            </w:r>
            <w:r w:rsidRPr="00A63DCB">
              <w:rPr>
                <w:rFonts w:ascii="Arial" w:hAnsi="Arial" w:cs="Arial"/>
                <w:vertAlign w:val="superscript"/>
              </w:rPr>
              <w:t>2</w:t>
            </w:r>
            <w:r w:rsidRPr="00A63DCB">
              <w:rPr>
                <w:rFonts w:ascii="Arial" w:hAnsi="Arial" w:cs="Arial"/>
              </w:rPr>
              <w:t>)</w:t>
            </w:r>
          </w:p>
        </w:tc>
      </w:tr>
      <w:tr w:rsidR="00E827B0" w:rsidRPr="00A63DC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A63DC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E827B0" w:rsidRPr="00A63DC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15,16</w:t>
            </w:r>
          </w:p>
        </w:tc>
      </w:tr>
      <w:tr w:rsidR="00E827B0" w:rsidRPr="00A63DCB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Е61-13-8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На каждые 100 м рустов сверх предусмотренных нормой 400 м добавлять к нормам Е61-13-5, Е61-13-6</w:t>
            </w:r>
          </w:p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63DCB">
              <w:rPr>
                <w:rFonts w:ascii="Arial" w:hAnsi="Arial" w:cs="Arial"/>
              </w:rPr>
              <w:t>(единица измерения - 100 м</w:t>
            </w:r>
            <w:r w:rsidRPr="00A63DCB">
              <w:rPr>
                <w:rFonts w:ascii="Arial" w:hAnsi="Arial" w:cs="Arial"/>
                <w:vertAlign w:val="superscript"/>
              </w:rPr>
              <w:t>2</w:t>
            </w:r>
            <w:r w:rsidRPr="00A63DCB">
              <w:rPr>
                <w:rFonts w:ascii="Arial" w:hAnsi="Arial" w:cs="Arial"/>
              </w:rPr>
              <w:t>)</w:t>
            </w:r>
          </w:p>
        </w:tc>
      </w:tr>
      <w:tr w:rsidR="00E827B0" w:rsidRPr="00A63DC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A63DC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E827B0" w:rsidRPr="00A63DC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63DC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63DC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21,42</w:t>
            </w:r>
          </w:p>
        </w:tc>
      </w:tr>
    </w:tbl>
    <w:p w:rsidR="00E827B0" w:rsidRPr="00A63DCB" w:rsidRDefault="00E827B0" w:rsidP="00E827B0">
      <w:pPr>
        <w:pStyle w:val="a5"/>
        <w:rPr>
          <w:rFonts w:ascii="Arial" w:hAnsi="Arial" w:cs="Arial"/>
          <w:b/>
          <w:sz w:val="2"/>
        </w:rPr>
      </w:pPr>
    </w:p>
    <w:p w:rsidR="00E827B0" w:rsidRPr="00FE5FFA" w:rsidRDefault="00E827B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Pr="00C50B11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61-14. Ремонт штукатурки рустованных фасадов по камню и бетону с лестниц</w:t>
            </w:r>
          </w:p>
        </w:tc>
      </w:tr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E827B0" w:rsidRPr="00C50B11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Pr="00C50B11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простукивание и отбивка старой штукатурки;</w:t>
            </w:r>
          </w:p>
        </w:tc>
      </w:tr>
      <w:tr w:rsidR="00E827B0" w:rsidRPr="00C50B11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очистка, смачивание и подготовка поверхности (насечка);</w:t>
            </w:r>
          </w:p>
        </w:tc>
      </w:tr>
      <w:tr w:rsidR="00E827B0" w:rsidRPr="00C50B11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приготовление раствора из сухих смесей (нормы 1, 2, 3, 4);</w:t>
            </w:r>
          </w:p>
        </w:tc>
      </w:tr>
      <w:tr w:rsidR="00E827B0" w:rsidRPr="00C50B11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оштукатуривание отдельных мест;</w:t>
            </w:r>
          </w:p>
        </w:tc>
      </w:tr>
      <w:tr w:rsidR="00E827B0" w:rsidRPr="00C50B11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нанесение подготовительного слоя с разравниванием и нарезкой борозд (нормы 5, 6);</w:t>
            </w:r>
          </w:p>
        </w:tc>
      </w:tr>
      <w:tr w:rsidR="00E827B0" w:rsidRPr="00C50B11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нанесение декоративного слоя с разравниванием и обработкой поверхности циклей, скарпелью, бучардой, гребенкой (нормы 5, 6);</w:t>
            </w:r>
          </w:p>
        </w:tc>
      </w:tr>
      <w:tr w:rsidR="00E827B0" w:rsidRPr="00C50B11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прорезка рустов;</w:t>
            </w:r>
          </w:p>
        </w:tc>
      </w:tr>
      <w:tr w:rsidR="00E827B0" w:rsidRPr="00C50B11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очистка волосяной щеткой (при необходимости).</w:t>
            </w:r>
          </w:p>
        </w:tc>
      </w:tr>
      <w:tr w:rsidR="00E827B0" w:rsidRPr="00C50B11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E827B0" w:rsidRDefault="00E827B0" w:rsidP="00E827B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827B0" w:rsidRPr="00C50B11" w:rsidTr="00DE31F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827B0" w:rsidRPr="00C50B11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827B0" w:rsidRPr="00C50B11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Е61-14-1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рустованных фасадов по камню и бетону с лестниц цементно-известковым раствором площадью до 5 м</w:t>
            </w:r>
            <w:r w:rsidRPr="00C50B11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толщиной слоя до 40 мм</w:t>
            </w:r>
          </w:p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50B11">
              <w:rPr>
                <w:rFonts w:ascii="Arial" w:hAnsi="Arial" w:cs="Arial"/>
              </w:rPr>
              <w:t>(единица измерения - 100 м</w:t>
            </w:r>
            <w:r w:rsidRPr="00C50B11">
              <w:rPr>
                <w:rFonts w:ascii="Arial" w:hAnsi="Arial" w:cs="Arial"/>
                <w:vertAlign w:val="superscript"/>
              </w:rPr>
              <w:t>2</w:t>
            </w:r>
            <w:r w:rsidRPr="00C50B11">
              <w:rPr>
                <w:rFonts w:ascii="Arial" w:hAnsi="Arial" w:cs="Arial"/>
              </w:rPr>
              <w:t>)</w:t>
            </w:r>
          </w:p>
        </w:tc>
      </w:tr>
      <w:tr w:rsidR="00E827B0" w:rsidRPr="00C50B11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C50B11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E827B0" w:rsidRPr="00C50B11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373,47</w:t>
            </w:r>
          </w:p>
        </w:tc>
      </w:tr>
      <w:tr w:rsidR="00E827B0" w:rsidRPr="00C50B11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2,78</w:t>
            </w:r>
          </w:p>
        </w:tc>
      </w:tr>
      <w:tr w:rsidR="00E827B0" w:rsidRPr="00C50B11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C50B11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2,78</w:t>
            </w:r>
          </w:p>
        </w:tc>
      </w:tr>
      <w:tr w:rsidR="00E827B0" w:rsidRPr="00C50B11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C50B11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C50B11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C50B11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штукатурная, для наружных и внутренних работ (НВ), цементно-известковая, М75, F75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E827B0" w:rsidRPr="00C50B11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C50B11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C50B11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8,1</w:t>
            </w:r>
          </w:p>
        </w:tc>
      </w:tr>
      <w:tr w:rsidR="00E827B0" w:rsidRPr="00C50B11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Е61-14-2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ремонте штукатурки рустованных фасадов по камню и бетону с лестниц цементно-известковым раствором площадью до 5 м</w:t>
            </w:r>
            <w:r w:rsidRPr="00C50B11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добавлять или исключать на каждые следующие 10 мм толщины слоя</w:t>
            </w:r>
          </w:p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50B11">
              <w:rPr>
                <w:rFonts w:ascii="Arial" w:hAnsi="Arial" w:cs="Arial"/>
              </w:rPr>
              <w:t>(единица измерения - 100 м</w:t>
            </w:r>
            <w:r w:rsidRPr="00C50B11">
              <w:rPr>
                <w:rFonts w:ascii="Arial" w:hAnsi="Arial" w:cs="Arial"/>
                <w:vertAlign w:val="superscript"/>
              </w:rPr>
              <w:t>2</w:t>
            </w:r>
            <w:r w:rsidRPr="00C50B11">
              <w:rPr>
                <w:rFonts w:ascii="Arial" w:hAnsi="Arial" w:cs="Arial"/>
              </w:rPr>
              <w:t>)</w:t>
            </w:r>
          </w:p>
        </w:tc>
      </w:tr>
      <w:tr w:rsidR="00E827B0" w:rsidRPr="00C50B11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C50B11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E827B0" w:rsidRPr="00C50B11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55,85</w:t>
            </w:r>
          </w:p>
        </w:tc>
      </w:tr>
      <w:tr w:rsidR="00E827B0" w:rsidRPr="00C50B11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E827B0" w:rsidRPr="00C50B11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C50B11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E827B0" w:rsidRPr="00C50B11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C50B11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C50B11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C50B11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штукатурная, для наружных и внутренних работ (НВ), цементно-известковая, М75, F75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1,15</w:t>
            </w:r>
          </w:p>
        </w:tc>
      </w:tr>
      <w:tr w:rsidR="00E827B0" w:rsidRPr="00C50B11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C50B11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C50B11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E827B0" w:rsidRPr="00C50B11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Е61-14-3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рустованных фасадов по камню и бетону с лестниц цементно-известковым раствором площадью, более 5 м</w:t>
            </w:r>
            <w:r w:rsidRPr="00C50B11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толщиной слоя до 40 мм</w:t>
            </w:r>
          </w:p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50B11">
              <w:rPr>
                <w:rFonts w:ascii="Arial" w:hAnsi="Arial" w:cs="Arial"/>
              </w:rPr>
              <w:t>(единица измерения - 100 м</w:t>
            </w:r>
            <w:r w:rsidRPr="00C50B11">
              <w:rPr>
                <w:rFonts w:ascii="Arial" w:hAnsi="Arial" w:cs="Arial"/>
                <w:vertAlign w:val="superscript"/>
              </w:rPr>
              <w:t>2</w:t>
            </w:r>
            <w:r w:rsidRPr="00C50B11">
              <w:rPr>
                <w:rFonts w:ascii="Arial" w:hAnsi="Arial" w:cs="Arial"/>
              </w:rPr>
              <w:t>)</w:t>
            </w:r>
          </w:p>
        </w:tc>
      </w:tr>
      <w:tr w:rsidR="00E827B0" w:rsidRPr="00C50B11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C50B11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E827B0" w:rsidRPr="00C50B11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340,47</w:t>
            </w:r>
          </w:p>
        </w:tc>
      </w:tr>
      <w:tr w:rsidR="00E827B0" w:rsidRPr="00C50B11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2,78</w:t>
            </w:r>
          </w:p>
        </w:tc>
      </w:tr>
      <w:tr w:rsidR="00E827B0" w:rsidRPr="00C50B11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C50B11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2,78</w:t>
            </w:r>
          </w:p>
        </w:tc>
      </w:tr>
      <w:tr w:rsidR="00E827B0" w:rsidRPr="00C50B11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C50B11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C50B11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C50B11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штукатурная, для наружных и внутренних работ (НВ), цементно-известковая, М75, F75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E827B0" w:rsidRPr="00C50B11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C50B11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C50B11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8,1</w:t>
            </w:r>
          </w:p>
        </w:tc>
      </w:tr>
      <w:tr w:rsidR="00E827B0" w:rsidRPr="00C50B11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Е61-14-4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ремонте штукатурки рустованных фасадов по камню и бетону с лестниц цементно-известковым раствором площадью, более 5 м</w:t>
            </w:r>
            <w:r w:rsidRPr="00C50B11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добавлять или исключать на каждые следующие 10 мм толщины слоя</w:t>
            </w:r>
          </w:p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50B11">
              <w:rPr>
                <w:rFonts w:ascii="Arial" w:hAnsi="Arial" w:cs="Arial"/>
              </w:rPr>
              <w:t>(единица измерения - 100 м</w:t>
            </w:r>
            <w:r w:rsidRPr="00C50B11">
              <w:rPr>
                <w:rFonts w:ascii="Arial" w:hAnsi="Arial" w:cs="Arial"/>
                <w:vertAlign w:val="superscript"/>
              </w:rPr>
              <w:t>2</w:t>
            </w:r>
            <w:r w:rsidRPr="00C50B11">
              <w:rPr>
                <w:rFonts w:ascii="Arial" w:hAnsi="Arial" w:cs="Arial"/>
              </w:rPr>
              <w:t>)</w:t>
            </w:r>
          </w:p>
        </w:tc>
      </w:tr>
      <w:tr w:rsidR="00E827B0" w:rsidRPr="00C50B11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C50B11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E827B0" w:rsidRPr="00C50B11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50,85</w:t>
            </w:r>
          </w:p>
        </w:tc>
      </w:tr>
      <w:tr w:rsidR="00E827B0" w:rsidRPr="00C50B11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E827B0" w:rsidRPr="00C50B11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C50B11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E827B0" w:rsidRPr="00C50B11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C50B11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C50B11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C50B11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штукатурная, для наружных и внутренних работ (НВ), цементно-известковая, М75, F75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1,15</w:t>
            </w:r>
          </w:p>
        </w:tc>
      </w:tr>
      <w:tr w:rsidR="00E827B0" w:rsidRPr="00C50B11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C50B11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C50B11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E827B0" w:rsidRPr="00C50B11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Е61-14-5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рустованных фасадов по камню и бетону с лестниц, декоративны м раствором площадью до 5 м</w:t>
            </w:r>
            <w:r w:rsidRPr="00C50B11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толщиной слоя до 40 мм</w:t>
            </w:r>
          </w:p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50B11">
              <w:rPr>
                <w:rFonts w:ascii="Arial" w:hAnsi="Arial" w:cs="Arial"/>
              </w:rPr>
              <w:t>(единица измерения - 100 м</w:t>
            </w:r>
            <w:r w:rsidRPr="00C50B11">
              <w:rPr>
                <w:rFonts w:ascii="Arial" w:hAnsi="Arial" w:cs="Arial"/>
                <w:vertAlign w:val="superscript"/>
              </w:rPr>
              <w:t>2</w:t>
            </w:r>
            <w:r w:rsidRPr="00C50B11">
              <w:rPr>
                <w:rFonts w:ascii="Arial" w:hAnsi="Arial" w:cs="Arial"/>
              </w:rPr>
              <w:t>)</w:t>
            </w:r>
          </w:p>
        </w:tc>
      </w:tr>
      <w:tr w:rsidR="00E827B0" w:rsidRPr="00C50B11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C50B11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E827B0" w:rsidRPr="00C50B11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643,12</w:t>
            </w:r>
          </w:p>
        </w:tc>
      </w:tr>
      <w:tr w:rsidR="00E827B0" w:rsidRPr="00C50B11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2,84</w:t>
            </w:r>
          </w:p>
        </w:tc>
      </w:tr>
      <w:tr w:rsidR="00E827B0" w:rsidRPr="00C50B11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C50B11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2,84</w:t>
            </w:r>
          </w:p>
        </w:tc>
      </w:tr>
      <w:tr w:rsidR="00E827B0" w:rsidRPr="00C50B11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C50B11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C50B11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C50B11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0B1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3,41</w:t>
            </w:r>
          </w:p>
        </w:tc>
      </w:tr>
      <w:tr w:rsidR="00E827B0" w:rsidRPr="00C50B11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827B0" w:rsidRPr="00C50B11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C50B11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C50B11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с мраморной крошкой для мозаичных полов (без красителя), на обычном цементе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0B1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0,99</w:t>
            </w:r>
          </w:p>
        </w:tc>
      </w:tr>
      <w:tr w:rsidR="00E827B0" w:rsidRPr="00C50B11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C50B11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C50B11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</w:t>
            </w:r>
          </w:p>
        </w:tc>
      </w:tr>
      <w:tr w:rsidR="00E827B0" w:rsidRPr="00C50B11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Е61-14-6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рустованных фасадов по камню и бетону с лестниц декоративным раствором площадью более 5 м</w:t>
            </w:r>
            <w:r w:rsidRPr="00C50B11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толщиной слоя до 40 мм</w:t>
            </w:r>
          </w:p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50B11">
              <w:rPr>
                <w:rFonts w:ascii="Arial" w:hAnsi="Arial" w:cs="Arial"/>
              </w:rPr>
              <w:t>(единица измерения - 100 м</w:t>
            </w:r>
            <w:r w:rsidRPr="00C50B11">
              <w:rPr>
                <w:rFonts w:ascii="Arial" w:hAnsi="Arial" w:cs="Arial"/>
                <w:vertAlign w:val="superscript"/>
              </w:rPr>
              <w:t>2</w:t>
            </w:r>
            <w:r w:rsidRPr="00C50B11">
              <w:rPr>
                <w:rFonts w:ascii="Arial" w:hAnsi="Arial" w:cs="Arial"/>
              </w:rPr>
              <w:t>)</w:t>
            </w:r>
          </w:p>
        </w:tc>
      </w:tr>
      <w:tr w:rsidR="00E827B0" w:rsidRPr="00C50B11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C50B11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E827B0" w:rsidRPr="00C50B11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577,43</w:t>
            </w:r>
          </w:p>
        </w:tc>
      </w:tr>
      <w:tr w:rsidR="00E827B0" w:rsidRPr="00C50B11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2,84</w:t>
            </w:r>
          </w:p>
        </w:tc>
      </w:tr>
      <w:tr w:rsidR="00E827B0" w:rsidRPr="00C50B11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C50B11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2,84</w:t>
            </w:r>
          </w:p>
        </w:tc>
      </w:tr>
      <w:tr w:rsidR="00E827B0" w:rsidRPr="00C50B11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C50B11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C50B11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C50B11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0B1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3,41</w:t>
            </w:r>
          </w:p>
        </w:tc>
      </w:tr>
      <w:tr w:rsidR="00E827B0" w:rsidRPr="00C50B11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827B0" w:rsidRPr="00C50B11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C50B11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C50B11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с мраморной крошкой для мозаичных полов (без красителя), на обычном цементе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0B1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0,99</w:t>
            </w:r>
          </w:p>
        </w:tc>
      </w:tr>
      <w:tr w:rsidR="00E827B0" w:rsidRPr="00C50B11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C50B11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C50B11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</w:t>
            </w:r>
          </w:p>
        </w:tc>
      </w:tr>
      <w:tr w:rsidR="00E827B0" w:rsidRPr="00C50B11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Е61-14-7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ремонте штукатурки рустованных фасадов по камню и бетону с лестниц цементно-известковым раствором площадью до 5 м</w:t>
            </w:r>
            <w:r w:rsidRPr="00C50B11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на каждые 100 м рустов сверх предусмотренных нормой 400 м добавлять к нормам Е61-14-1, Е61-14-3</w:t>
            </w:r>
          </w:p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50B11">
              <w:rPr>
                <w:rFonts w:ascii="Arial" w:hAnsi="Arial" w:cs="Arial"/>
              </w:rPr>
              <w:t>(единица измерения - 100 м</w:t>
            </w:r>
            <w:r w:rsidRPr="00C50B11">
              <w:rPr>
                <w:rFonts w:ascii="Arial" w:hAnsi="Arial" w:cs="Arial"/>
                <w:vertAlign w:val="superscript"/>
              </w:rPr>
              <w:t>2</w:t>
            </w:r>
            <w:r w:rsidRPr="00C50B11">
              <w:rPr>
                <w:rFonts w:ascii="Arial" w:hAnsi="Arial" w:cs="Arial"/>
              </w:rPr>
              <w:t>)</w:t>
            </w:r>
          </w:p>
        </w:tc>
      </w:tr>
      <w:tr w:rsidR="00E827B0" w:rsidRPr="00C50B11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C50B11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E827B0" w:rsidRPr="00C50B11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21,34</w:t>
            </w:r>
          </w:p>
        </w:tc>
      </w:tr>
      <w:tr w:rsidR="00E827B0" w:rsidRPr="00C50B11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Е61-14-8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ремонте штукатурки рустованных фасадов по камню и бетону с лестниц цементно-известковым раствором площадью до 5 м</w:t>
            </w:r>
            <w:r w:rsidRPr="00C50B11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на каждые 100 м рустов сверх предусмотренных нормой 400 м добавлять к нормам Е61-14-5, Е61-14-6</w:t>
            </w:r>
          </w:p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50B11">
              <w:rPr>
                <w:rFonts w:ascii="Arial" w:hAnsi="Arial" w:cs="Arial"/>
              </w:rPr>
              <w:t>(единица измерения - 100 м</w:t>
            </w:r>
            <w:r w:rsidRPr="00C50B11">
              <w:rPr>
                <w:rFonts w:ascii="Arial" w:hAnsi="Arial" w:cs="Arial"/>
                <w:vertAlign w:val="superscript"/>
              </w:rPr>
              <w:t>2</w:t>
            </w:r>
            <w:r w:rsidRPr="00C50B11">
              <w:rPr>
                <w:rFonts w:ascii="Arial" w:hAnsi="Arial" w:cs="Arial"/>
              </w:rPr>
              <w:t>)</w:t>
            </w:r>
          </w:p>
        </w:tc>
      </w:tr>
      <w:tr w:rsidR="00E827B0" w:rsidRPr="00C50B11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C50B11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E827B0" w:rsidRPr="00C50B11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50B11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50B11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28,49</w:t>
            </w:r>
          </w:p>
        </w:tc>
      </w:tr>
    </w:tbl>
    <w:p w:rsidR="00E827B0" w:rsidRPr="00C50B11" w:rsidRDefault="00E827B0" w:rsidP="00E827B0">
      <w:pPr>
        <w:pStyle w:val="a5"/>
        <w:rPr>
          <w:rFonts w:ascii="Arial" w:hAnsi="Arial" w:cs="Arial"/>
          <w:b/>
          <w:sz w:val="2"/>
        </w:rPr>
      </w:pPr>
    </w:p>
    <w:p w:rsidR="00E827B0" w:rsidRPr="00FE5FFA" w:rsidRDefault="00E827B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Pr="00BE6F1A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61-15. Ремонт штукатурки рустованных фасадов по камню и бетону с люлек</w:t>
            </w:r>
          </w:p>
        </w:tc>
      </w:tr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E827B0" w:rsidRPr="00BE6F1A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Pr="00BE6F1A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простукивание и отбивка старой штукатурки;</w:t>
            </w:r>
          </w:p>
        </w:tc>
      </w:tr>
      <w:tr w:rsidR="00E827B0" w:rsidRPr="00BE6F1A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очистка, смачивание и подготовка поверхности (насечка);</w:t>
            </w:r>
          </w:p>
        </w:tc>
      </w:tr>
      <w:tr w:rsidR="00E827B0" w:rsidRPr="00BE6F1A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приготовление раствора из сухих смесей (нормы 1, 2, 3, 4);</w:t>
            </w:r>
          </w:p>
        </w:tc>
      </w:tr>
      <w:tr w:rsidR="00E827B0" w:rsidRPr="00BE6F1A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оштукатуривание отдельных мест;</w:t>
            </w:r>
          </w:p>
        </w:tc>
      </w:tr>
      <w:tr w:rsidR="00E827B0" w:rsidRPr="00BE6F1A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нанесение подготовительного слоя с разравниванием и нарезкой борозд (нормы 5, 6);</w:t>
            </w:r>
          </w:p>
        </w:tc>
      </w:tr>
      <w:tr w:rsidR="00E827B0" w:rsidRPr="00BE6F1A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нанесение декоративного слоя с обработкой поверхности циклей, скарпелью, бучардой, гребенкой (нормы 5, 6);</w:t>
            </w:r>
          </w:p>
        </w:tc>
      </w:tr>
      <w:tr w:rsidR="00E827B0" w:rsidRPr="00BE6F1A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прорезка рустов;</w:t>
            </w:r>
          </w:p>
        </w:tc>
      </w:tr>
      <w:tr w:rsidR="00E827B0" w:rsidRPr="00BE6F1A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очистка волосяной щеткой (при необходимости).</w:t>
            </w:r>
          </w:p>
        </w:tc>
      </w:tr>
      <w:tr w:rsidR="00E827B0" w:rsidRPr="00BE6F1A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E827B0" w:rsidRDefault="00E827B0" w:rsidP="00E827B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827B0" w:rsidRPr="00BE6F1A" w:rsidTr="00DE31F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827B0" w:rsidRPr="00BE6F1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827B0" w:rsidRPr="00BE6F1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Е61-15-1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рустованных фасадов по камню и бетону с люлек цементно-известковым раствором площадью до 5 м</w:t>
            </w:r>
            <w:r w:rsidRPr="00BE6F1A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толщиной слоя до 40 мм</w:t>
            </w:r>
          </w:p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E6F1A">
              <w:rPr>
                <w:rFonts w:ascii="Arial" w:hAnsi="Arial" w:cs="Arial"/>
              </w:rPr>
              <w:t>(единица измерения - 100 м</w:t>
            </w:r>
            <w:r w:rsidRPr="00BE6F1A">
              <w:rPr>
                <w:rFonts w:ascii="Arial" w:hAnsi="Arial" w:cs="Arial"/>
                <w:vertAlign w:val="superscript"/>
              </w:rPr>
              <w:t>2</w:t>
            </w:r>
            <w:r w:rsidRPr="00BE6F1A">
              <w:rPr>
                <w:rFonts w:ascii="Arial" w:hAnsi="Arial" w:cs="Arial"/>
              </w:rPr>
              <w:t>)</w:t>
            </w:r>
          </w:p>
        </w:tc>
      </w:tr>
      <w:tr w:rsidR="00E827B0" w:rsidRPr="00BE6F1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BE6F1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E827B0" w:rsidRPr="00BE6F1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362,47</w:t>
            </w:r>
          </w:p>
        </w:tc>
      </w:tr>
      <w:tr w:rsidR="00E827B0" w:rsidRPr="00BE6F1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2,56</w:t>
            </w:r>
          </w:p>
        </w:tc>
      </w:tr>
      <w:tr w:rsidR="00E827B0" w:rsidRPr="00BE6F1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BE6F1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2,56</w:t>
            </w:r>
          </w:p>
        </w:tc>
      </w:tr>
      <w:tr w:rsidR="00E827B0" w:rsidRPr="00BE6F1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BE6F1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BE6F1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BE6F1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штукатурная, для наружных и внутренних работ (НВ), цементно-известковая, М75, F75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E827B0" w:rsidRPr="00BE6F1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BE6F1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BE6F1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8,1</w:t>
            </w:r>
          </w:p>
        </w:tc>
      </w:tr>
      <w:tr w:rsidR="00E827B0" w:rsidRPr="00BE6F1A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Е61-15-2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ремонте штукатурки рустованных фасадов по камню и бетону с люлек цементно-известковым раствором площадью до 5 м</w:t>
            </w:r>
            <w:r w:rsidRPr="00BE6F1A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добавлять или исключать на каждые следующие 10 мм</w:t>
            </w:r>
          </w:p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E6F1A">
              <w:rPr>
                <w:rFonts w:ascii="Arial" w:hAnsi="Arial" w:cs="Arial"/>
              </w:rPr>
              <w:t>(единица измерения - 100 м</w:t>
            </w:r>
            <w:r w:rsidRPr="00BE6F1A">
              <w:rPr>
                <w:rFonts w:ascii="Arial" w:hAnsi="Arial" w:cs="Arial"/>
                <w:vertAlign w:val="superscript"/>
              </w:rPr>
              <w:t>2</w:t>
            </w:r>
            <w:r w:rsidRPr="00BE6F1A">
              <w:rPr>
                <w:rFonts w:ascii="Arial" w:hAnsi="Arial" w:cs="Arial"/>
              </w:rPr>
              <w:t>)</w:t>
            </w:r>
          </w:p>
        </w:tc>
      </w:tr>
      <w:tr w:rsidR="00E827B0" w:rsidRPr="00BE6F1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BE6F1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E827B0" w:rsidRPr="00BE6F1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54,85</w:t>
            </w:r>
          </w:p>
        </w:tc>
      </w:tr>
      <w:tr w:rsidR="00E827B0" w:rsidRPr="00BE6F1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E827B0" w:rsidRPr="00BE6F1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BE6F1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E827B0" w:rsidRPr="00BE6F1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BE6F1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BE6F1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BE6F1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штукатурная, для наружных и внутренних работ (НВ), цементно-известковая, М75, F75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1,15</w:t>
            </w:r>
          </w:p>
        </w:tc>
      </w:tr>
      <w:tr w:rsidR="00E827B0" w:rsidRPr="00BE6F1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BE6F1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BE6F1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E827B0" w:rsidRPr="00BE6F1A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Е61-15-3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рустованных фасадов по камню и бетону с люлек цементно-известковым раствором площадью более 5 м</w:t>
            </w:r>
            <w:r w:rsidRPr="00BE6F1A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толщиной слоя до 40 мм</w:t>
            </w:r>
          </w:p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E6F1A">
              <w:rPr>
                <w:rFonts w:ascii="Arial" w:hAnsi="Arial" w:cs="Arial"/>
              </w:rPr>
              <w:t>(единица измерения - 100 м</w:t>
            </w:r>
            <w:r w:rsidRPr="00BE6F1A">
              <w:rPr>
                <w:rFonts w:ascii="Arial" w:hAnsi="Arial" w:cs="Arial"/>
                <w:vertAlign w:val="superscript"/>
              </w:rPr>
              <w:t>2</w:t>
            </w:r>
            <w:r w:rsidRPr="00BE6F1A">
              <w:rPr>
                <w:rFonts w:ascii="Arial" w:hAnsi="Arial" w:cs="Arial"/>
              </w:rPr>
              <w:t>)</w:t>
            </w:r>
          </w:p>
        </w:tc>
      </w:tr>
      <w:tr w:rsidR="00E827B0" w:rsidRPr="00BE6F1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BE6F1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E827B0" w:rsidRPr="00BE6F1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329,47</w:t>
            </w:r>
          </w:p>
        </w:tc>
      </w:tr>
      <w:tr w:rsidR="00E827B0" w:rsidRPr="00BE6F1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2,56</w:t>
            </w:r>
          </w:p>
        </w:tc>
      </w:tr>
      <w:tr w:rsidR="00E827B0" w:rsidRPr="00BE6F1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BE6F1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2,56</w:t>
            </w:r>
          </w:p>
        </w:tc>
      </w:tr>
      <w:tr w:rsidR="00E827B0" w:rsidRPr="00BE6F1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BE6F1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BE6F1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BE6F1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штукатурная, для наружных и внутренних работ (НВ), цементно-известковая, М75, F75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E827B0" w:rsidRPr="00BE6F1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BE6F1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BE6F1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8,1</w:t>
            </w:r>
          </w:p>
        </w:tc>
      </w:tr>
      <w:tr w:rsidR="00E827B0" w:rsidRPr="00BE6F1A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Е61-15-4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ремонте штукатурки рустованных фасадов по камню и бетону с люлек цементно-известковым раствором площадью более 5 м</w:t>
            </w:r>
            <w:r w:rsidRPr="00BE6F1A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добавлять или исключать на каждые следующие 10 мм</w:t>
            </w:r>
          </w:p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E6F1A">
              <w:rPr>
                <w:rFonts w:ascii="Arial" w:hAnsi="Arial" w:cs="Arial"/>
              </w:rPr>
              <w:t>(единица измерения - 100 м</w:t>
            </w:r>
            <w:r w:rsidRPr="00BE6F1A">
              <w:rPr>
                <w:rFonts w:ascii="Arial" w:hAnsi="Arial" w:cs="Arial"/>
                <w:vertAlign w:val="superscript"/>
              </w:rPr>
              <w:t>2</w:t>
            </w:r>
            <w:r w:rsidRPr="00BE6F1A">
              <w:rPr>
                <w:rFonts w:ascii="Arial" w:hAnsi="Arial" w:cs="Arial"/>
              </w:rPr>
              <w:t>)</w:t>
            </w:r>
          </w:p>
        </w:tc>
      </w:tr>
      <w:tr w:rsidR="00E827B0" w:rsidRPr="00BE6F1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BE6F1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E827B0" w:rsidRPr="00BE6F1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49,85</w:t>
            </w:r>
          </w:p>
        </w:tc>
      </w:tr>
      <w:tr w:rsidR="00E827B0" w:rsidRPr="00BE6F1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E827B0" w:rsidRPr="00BE6F1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BE6F1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E827B0" w:rsidRPr="00BE6F1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BE6F1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BE6F1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BE6F1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штукатурная, для наружных и внутренних работ (НВ), цементно-известковая, М75, F75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1,15</w:t>
            </w:r>
          </w:p>
        </w:tc>
      </w:tr>
      <w:tr w:rsidR="00E827B0" w:rsidRPr="00BE6F1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BE6F1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BE6F1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E827B0" w:rsidRPr="00BE6F1A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Е61-15-5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рустованных фасадов по камню и бетону с люлек декоративным раствором площадью до 5 м</w:t>
            </w:r>
            <w:r w:rsidRPr="00BE6F1A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толщиной слоя до 40 мм</w:t>
            </w:r>
          </w:p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E6F1A">
              <w:rPr>
                <w:rFonts w:ascii="Arial" w:hAnsi="Arial" w:cs="Arial"/>
              </w:rPr>
              <w:t>(единица измерения - 100 м</w:t>
            </w:r>
            <w:r w:rsidRPr="00BE6F1A">
              <w:rPr>
                <w:rFonts w:ascii="Arial" w:hAnsi="Arial" w:cs="Arial"/>
                <w:vertAlign w:val="superscript"/>
              </w:rPr>
              <w:t>2</w:t>
            </w:r>
            <w:r w:rsidRPr="00BE6F1A">
              <w:rPr>
                <w:rFonts w:ascii="Arial" w:hAnsi="Arial" w:cs="Arial"/>
              </w:rPr>
              <w:t>)</w:t>
            </w:r>
          </w:p>
        </w:tc>
      </w:tr>
      <w:tr w:rsidR="00E827B0" w:rsidRPr="00BE6F1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BE6F1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E827B0" w:rsidRPr="00BE6F1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624,12</w:t>
            </w:r>
          </w:p>
        </w:tc>
      </w:tr>
      <w:tr w:rsidR="00E827B0" w:rsidRPr="00BE6F1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2,56</w:t>
            </w:r>
          </w:p>
        </w:tc>
      </w:tr>
      <w:tr w:rsidR="00E827B0" w:rsidRPr="00BE6F1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BE6F1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2,56</w:t>
            </w:r>
          </w:p>
        </w:tc>
      </w:tr>
      <w:tr w:rsidR="00E827B0" w:rsidRPr="00BE6F1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BE6F1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BE6F1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BE6F1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E6F1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3,41</w:t>
            </w:r>
          </w:p>
        </w:tc>
      </w:tr>
      <w:tr w:rsidR="00E827B0" w:rsidRPr="00BE6F1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827B0" w:rsidRPr="00BE6F1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BE6F1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BE6F1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с мраморной крошкой для мозаичных полов (без красителя), на обычном цементе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E6F1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0,99</w:t>
            </w:r>
          </w:p>
        </w:tc>
      </w:tr>
      <w:tr w:rsidR="00E827B0" w:rsidRPr="00BE6F1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BE6F1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BE6F1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</w:t>
            </w:r>
          </w:p>
        </w:tc>
      </w:tr>
      <w:tr w:rsidR="00E827B0" w:rsidRPr="00BE6F1A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Е61-15-6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рустованных фасадов по камню и бетону с люлек декоративным раствором площадью более 5 м</w:t>
            </w:r>
            <w:r w:rsidRPr="00BE6F1A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толщиной слоя до 40 мм</w:t>
            </w:r>
          </w:p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E6F1A">
              <w:rPr>
                <w:rFonts w:ascii="Arial" w:hAnsi="Arial" w:cs="Arial"/>
              </w:rPr>
              <w:t>(единица измерения - 100 м</w:t>
            </w:r>
            <w:r w:rsidRPr="00BE6F1A">
              <w:rPr>
                <w:rFonts w:ascii="Arial" w:hAnsi="Arial" w:cs="Arial"/>
                <w:vertAlign w:val="superscript"/>
              </w:rPr>
              <w:t>2</w:t>
            </w:r>
            <w:r w:rsidRPr="00BE6F1A">
              <w:rPr>
                <w:rFonts w:ascii="Arial" w:hAnsi="Arial" w:cs="Arial"/>
              </w:rPr>
              <w:t>)</w:t>
            </w:r>
          </w:p>
        </w:tc>
      </w:tr>
      <w:tr w:rsidR="00E827B0" w:rsidRPr="00BE6F1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BE6F1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E827B0" w:rsidRPr="00BE6F1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568,43</w:t>
            </w:r>
          </w:p>
        </w:tc>
      </w:tr>
      <w:tr w:rsidR="00E827B0" w:rsidRPr="00BE6F1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2,56</w:t>
            </w:r>
          </w:p>
        </w:tc>
      </w:tr>
      <w:tr w:rsidR="00E827B0" w:rsidRPr="00BE6F1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BE6F1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2,56</w:t>
            </w:r>
          </w:p>
        </w:tc>
      </w:tr>
      <w:tr w:rsidR="00E827B0" w:rsidRPr="00BE6F1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BE6F1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BE6F1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BE6F1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E6F1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3,41</w:t>
            </w:r>
          </w:p>
        </w:tc>
      </w:tr>
      <w:tr w:rsidR="00E827B0" w:rsidRPr="00BE6F1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827B0" w:rsidRPr="00BE6F1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BE6F1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BE6F1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с мраморной крошкой для мозаичных полов (без красителя), на обычном цементе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E6F1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0,99</w:t>
            </w:r>
          </w:p>
        </w:tc>
      </w:tr>
      <w:tr w:rsidR="00E827B0" w:rsidRPr="00BE6F1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BE6F1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BE6F1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</w:t>
            </w:r>
          </w:p>
        </w:tc>
      </w:tr>
      <w:tr w:rsidR="00E827B0" w:rsidRPr="00BE6F1A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Е61-15-7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На каждые 100 м рустов сверх предусмотренных нормой 400 м добавлять к нормам Е61-15-1, Е61-15-7</w:t>
            </w:r>
          </w:p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E6F1A">
              <w:rPr>
                <w:rFonts w:ascii="Arial" w:hAnsi="Arial" w:cs="Arial"/>
              </w:rPr>
              <w:t>(единица измерения - 100 м</w:t>
            </w:r>
            <w:r w:rsidRPr="00BE6F1A">
              <w:rPr>
                <w:rFonts w:ascii="Arial" w:hAnsi="Arial" w:cs="Arial"/>
                <w:vertAlign w:val="superscript"/>
              </w:rPr>
              <w:t>2</w:t>
            </w:r>
            <w:r w:rsidRPr="00BE6F1A">
              <w:rPr>
                <w:rFonts w:ascii="Arial" w:hAnsi="Arial" w:cs="Arial"/>
              </w:rPr>
              <w:t>)</w:t>
            </w:r>
          </w:p>
        </w:tc>
      </w:tr>
      <w:tr w:rsidR="00E827B0" w:rsidRPr="00BE6F1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BE6F1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E827B0" w:rsidRPr="00BE6F1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20,42</w:t>
            </w:r>
          </w:p>
        </w:tc>
      </w:tr>
      <w:tr w:rsidR="00E827B0" w:rsidRPr="00BE6F1A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Е61-15-8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На каждые 100 м рустов сверх предусмотренных нормой 400 м добавлять к нормам Е61-15-5, Е61-15-6</w:t>
            </w:r>
          </w:p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E6F1A">
              <w:rPr>
                <w:rFonts w:ascii="Arial" w:hAnsi="Arial" w:cs="Arial"/>
              </w:rPr>
              <w:t>(единица измерения - 100 м</w:t>
            </w:r>
            <w:r w:rsidRPr="00BE6F1A">
              <w:rPr>
                <w:rFonts w:ascii="Arial" w:hAnsi="Arial" w:cs="Arial"/>
                <w:vertAlign w:val="superscript"/>
              </w:rPr>
              <w:t>2</w:t>
            </w:r>
            <w:r w:rsidRPr="00BE6F1A">
              <w:rPr>
                <w:rFonts w:ascii="Arial" w:hAnsi="Arial" w:cs="Arial"/>
              </w:rPr>
              <w:t>)</w:t>
            </w:r>
          </w:p>
        </w:tc>
      </w:tr>
      <w:tr w:rsidR="00E827B0" w:rsidRPr="00BE6F1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BE6F1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E827B0" w:rsidRPr="00BE6F1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BE6F1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BE6F1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27,72</w:t>
            </w:r>
          </w:p>
        </w:tc>
      </w:tr>
    </w:tbl>
    <w:p w:rsidR="00E827B0" w:rsidRPr="00BE6F1A" w:rsidRDefault="00E827B0" w:rsidP="00E827B0">
      <w:pPr>
        <w:pStyle w:val="a5"/>
        <w:rPr>
          <w:rFonts w:ascii="Arial" w:hAnsi="Arial" w:cs="Arial"/>
          <w:b/>
          <w:sz w:val="2"/>
        </w:rPr>
      </w:pPr>
    </w:p>
    <w:p w:rsidR="00E827B0" w:rsidRPr="00FE5FFA" w:rsidRDefault="00E827B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Pr="0043707C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61-16. Ремонт штукатурки гладких фасадов по дереву известковым раствором</w:t>
            </w:r>
          </w:p>
        </w:tc>
      </w:tr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Pr="0043707C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простукивание и отбивка старой штукатурки;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очистка, смачивание и подготовка поверхности;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частичная прибивка новой драни;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оштукатуривание отдельных мест;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очистка волосяной щеткой (при необходимости).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E827B0" w:rsidRDefault="00E827B0" w:rsidP="00E827B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827B0" w:rsidRPr="0043707C" w:rsidTr="00DE31F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Е61-16-1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гладких фасадов по дереву известковым раствором с земли и лесов площадью отдельных мест до 5 м</w:t>
            </w:r>
            <w:r w:rsidRPr="0043707C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толщиной слоя до 25 мм</w:t>
            </w:r>
          </w:p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3707C">
              <w:rPr>
                <w:rFonts w:ascii="Arial" w:hAnsi="Arial" w:cs="Arial"/>
              </w:rPr>
              <w:t>(единица измерения - 100 м</w:t>
            </w:r>
            <w:r w:rsidRPr="0043707C">
              <w:rPr>
                <w:rFonts w:ascii="Arial" w:hAnsi="Arial" w:cs="Arial"/>
                <w:vertAlign w:val="superscript"/>
              </w:rPr>
              <w:t>2</w:t>
            </w:r>
            <w:r w:rsidRPr="0043707C">
              <w:rPr>
                <w:rFonts w:ascii="Arial" w:hAnsi="Arial" w:cs="Arial"/>
              </w:rPr>
              <w:t>)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213,15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1,86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1,86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1/10-110-150/50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Дрань штукатурная длиной 800-1000 мм, шириной 19-22 мм,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3707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Е61-16-2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ремонте штукатурки гладких фасадов по дереву известковым раствором с земли и лесов площадью отдельных мест до 5 м</w:t>
            </w:r>
            <w:r w:rsidRPr="0043707C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добавлять на каждые следующие 10 мм</w:t>
            </w:r>
          </w:p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3707C">
              <w:rPr>
                <w:rFonts w:ascii="Arial" w:hAnsi="Arial" w:cs="Arial"/>
              </w:rPr>
              <w:t>(единица измерения - 100 м</w:t>
            </w:r>
            <w:r w:rsidRPr="0043707C">
              <w:rPr>
                <w:rFonts w:ascii="Arial" w:hAnsi="Arial" w:cs="Arial"/>
                <w:vertAlign w:val="superscript"/>
              </w:rPr>
              <w:t>2</w:t>
            </w:r>
            <w:r w:rsidRPr="0043707C">
              <w:rPr>
                <w:rFonts w:ascii="Arial" w:hAnsi="Arial" w:cs="Arial"/>
              </w:rPr>
              <w:t>)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31,87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3707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2,42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Е61-16-3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гладких фасадов по дереву известковым раствором с земли и лесов площадью отдельных мест более 5 м</w:t>
            </w:r>
            <w:r w:rsidRPr="0043707C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толщиной слоя до 25 мм</w:t>
            </w:r>
          </w:p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3707C">
              <w:rPr>
                <w:rFonts w:ascii="Arial" w:hAnsi="Arial" w:cs="Arial"/>
              </w:rPr>
              <w:t>(единица измерения - 100 м</w:t>
            </w:r>
            <w:r w:rsidRPr="0043707C">
              <w:rPr>
                <w:rFonts w:ascii="Arial" w:hAnsi="Arial" w:cs="Arial"/>
                <w:vertAlign w:val="superscript"/>
              </w:rPr>
              <w:t>2</w:t>
            </w:r>
            <w:r w:rsidRPr="0043707C">
              <w:rPr>
                <w:rFonts w:ascii="Arial" w:hAnsi="Arial" w:cs="Arial"/>
              </w:rPr>
              <w:t>)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191,15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1,86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1,86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1/10-110-150/50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Дрань штукатурная длиной 800-1000 мм, шириной 19-22 мм,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3707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Е61-16-4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ремонте штукатурки гладких фасадов по дереву известковым раствором с земли и лесов площадью отдельных мест более 5 м</w:t>
            </w:r>
            <w:r w:rsidRPr="0043707C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добавлять или исключать на каждые следующие 10 мм толщины слоя</w:t>
            </w:r>
          </w:p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3707C">
              <w:rPr>
                <w:rFonts w:ascii="Arial" w:hAnsi="Arial" w:cs="Arial"/>
              </w:rPr>
              <w:t>(единица измерения - 100 м</w:t>
            </w:r>
            <w:r w:rsidRPr="0043707C">
              <w:rPr>
                <w:rFonts w:ascii="Arial" w:hAnsi="Arial" w:cs="Arial"/>
                <w:vertAlign w:val="superscript"/>
              </w:rPr>
              <w:t>2</w:t>
            </w:r>
            <w:r w:rsidRPr="0043707C">
              <w:rPr>
                <w:rFonts w:ascii="Arial" w:hAnsi="Arial" w:cs="Arial"/>
              </w:rPr>
              <w:t>)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27,87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3707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2,42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Е61-16-5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гладких фасадов по дереву известковым раствором с приставных лестниц площадью отдельных мест до 5 м</w:t>
            </w:r>
            <w:r w:rsidRPr="0043707C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толщиной слоя до 25 мм</w:t>
            </w:r>
          </w:p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3707C">
              <w:rPr>
                <w:rFonts w:ascii="Arial" w:hAnsi="Arial" w:cs="Arial"/>
              </w:rPr>
              <w:t>(единица измерения - 100 м</w:t>
            </w:r>
            <w:r w:rsidRPr="0043707C">
              <w:rPr>
                <w:rFonts w:ascii="Arial" w:hAnsi="Arial" w:cs="Arial"/>
                <w:vertAlign w:val="superscript"/>
              </w:rPr>
              <w:t>2</w:t>
            </w:r>
            <w:r w:rsidRPr="0043707C">
              <w:rPr>
                <w:rFonts w:ascii="Arial" w:hAnsi="Arial" w:cs="Arial"/>
              </w:rPr>
              <w:t>)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250,15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1,33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1,33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1/10-110-150/50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Дрань штукатурная длиной 800-1000 мм, шириной 19-22 мм,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4/1-4-20-10-10-10/20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3707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Е61-16-6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ремонте штукатурки гладких фасадов по дереву известковым раствором с приставных лестниц площадью отдельных мест до 5 м</w:t>
            </w:r>
            <w:r w:rsidRPr="0043707C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добавлять на каждые следующие 10 мм толщины слоя</w:t>
            </w:r>
          </w:p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3707C">
              <w:rPr>
                <w:rFonts w:ascii="Arial" w:hAnsi="Arial" w:cs="Arial"/>
              </w:rPr>
              <w:t>(единица измерения - 100 м</w:t>
            </w:r>
            <w:r w:rsidRPr="0043707C">
              <w:rPr>
                <w:rFonts w:ascii="Arial" w:hAnsi="Arial" w:cs="Arial"/>
                <w:vertAlign w:val="superscript"/>
              </w:rPr>
              <w:t>2</w:t>
            </w:r>
            <w:r w:rsidRPr="0043707C">
              <w:rPr>
                <w:rFonts w:ascii="Arial" w:hAnsi="Arial" w:cs="Arial"/>
              </w:rPr>
              <w:t>)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37,87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3707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2,42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Е61-16-7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гладких фасадов по дереву известковым раствором с приставных лестниц площадью отдельных мест более 5 м</w:t>
            </w:r>
            <w:r w:rsidRPr="0043707C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толщиной слоя до 25 мм</w:t>
            </w:r>
          </w:p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3707C">
              <w:rPr>
                <w:rFonts w:ascii="Arial" w:hAnsi="Arial" w:cs="Arial"/>
              </w:rPr>
              <w:t>(единица измерения - 100 м</w:t>
            </w:r>
            <w:r w:rsidRPr="0043707C">
              <w:rPr>
                <w:rFonts w:ascii="Arial" w:hAnsi="Arial" w:cs="Arial"/>
                <w:vertAlign w:val="superscript"/>
              </w:rPr>
              <w:t>2</w:t>
            </w:r>
            <w:r w:rsidRPr="0043707C">
              <w:rPr>
                <w:rFonts w:ascii="Arial" w:hAnsi="Arial" w:cs="Arial"/>
              </w:rPr>
              <w:t>)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228,15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1,33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1,33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1/10-110-150/50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Дрань штукатурная длиной 800-1000 мм, шириной 19-22 мм,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3707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Е61-16-8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ремонте штукатурки гладких фасадов по дереву известковым раствором с приставных лестниц площадью отдельных мест более 5 м</w:t>
            </w:r>
            <w:r w:rsidRPr="0043707C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добавлять на каждые следующие 10 мм толщины слоя</w:t>
            </w:r>
          </w:p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3707C">
              <w:rPr>
                <w:rFonts w:ascii="Arial" w:hAnsi="Arial" w:cs="Arial"/>
              </w:rPr>
              <w:t>(единица измерения - 100 м</w:t>
            </w:r>
            <w:r w:rsidRPr="0043707C">
              <w:rPr>
                <w:rFonts w:ascii="Arial" w:hAnsi="Arial" w:cs="Arial"/>
                <w:vertAlign w:val="superscript"/>
              </w:rPr>
              <w:t>2</w:t>
            </w:r>
            <w:r w:rsidRPr="0043707C">
              <w:rPr>
                <w:rFonts w:ascii="Arial" w:hAnsi="Arial" w:cs="Arial"/>
              </w:rPr>
              <w:t>)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33,87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3707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2,42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Е61-16-9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гладких фасадов по дереву известковым раствором с люлек площадью отдельных мест до 5 м</w:t>
            </w:r>
            <w:r w:rsidRPr="0043707C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толщиной слоя до 25 мм</w:t>
            </w:r>
          </w:p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3707C">
              <w:rPr>
                <w:rFonts w:ascii="Arial" w:hAnsi="Arial" w:cs="Arial"/>
              </w:rPr>
              <w:t>(единица измерения - 100 м</w:t>
            </w:r>
            <w:r w:rsidRPr="0043707C">
              <w:rPr>
                <w:rFonts w:ascii="Arial" w:hAnsi="Arial" w:cs="Arial"/>
                <w:vertAlign w:val="superscript"/>
              </w:rPr>
              <w:t>2</w:t>
            </w:r>
            <w:r w:rsidRPr="0043707C">
              <w:rPr>
                <w:rFonts w:ascii="Arial" w:hAnsi="Arial" w:cs="Arial"/>
              </w:rPr>
              <w:t>)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242,15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2,59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2,59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1/10-110-150/50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Дрань штукатурная длиной 800-1000 мм, шириной 19-22 мм,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3707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Е61-16-10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ремонте штукатурки гладких фасадов по дереву известковым раствором с люлек площадью отдельных мест до 5 м</w:t>
            </w:r>
            <w:r w:rsidRPr="0043707C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добавлять на каждые следующие 10 мм</w:t>
            </w:r>
          </w:p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3707C">
              <w:rPr>
                <w:rFonts w:ascii="Arial" w:hAnsi="Arial" w:cs="Arial"/>
              </w:rPr>
              <w:t>(единица измерения - 100 м</w:t>
            </w:r>
            <w:r w:rsidRPr="0043707C">
              <w:rPr>
                <w:rFonts w:ascii="Arial" w:hAnsi="Arial" w:cs="Arial"/>
                <w:vertAlign w:val="superscript"/>
              </w:rPr>
              <w:t>2</w:t>
            </w:r>
            <w:r w:rsidRPr="0043707C">
              <w:rPr>
                <w:rFonts w:ascii="Arial" w:hAnsi="Arial" w:cs="Arial"/>
              </w:rPr>
              <w:t>)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36,87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3707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2,42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Е61-16-11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гладких фасадов по дереву известковым раствором площадью отдельных мест более 5 м</w:t>
            </w:r>
            <w:r w:rsidRPr="0043707C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с люлек толщиной слоя до 25 мм</w:t>
            </w:r>
          </w:p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3707C">
              <w:rPr>
                <w:rFonts w:ascii="Arial" w:hAnsi="Arial" w:cs="Arial"/>
              </w:rPr>
              <w:t>(единица измерения - 100 м</w:t>
            </w:r>
            <w:r w:rsidRPr="0043707C">
              <w:rPr>
                <w:rFonts w:ascii="Arial" w:hAnsi="Arial" w:cs="Arial"/>
                <w:vertAlign w:val="superscript"/>
              </w:rPr>
              <w:t>2</w:t>
            </w:r>
            <w:r w:rsidRPr="0043707C">
              <w:rPr>
                <w:rFonts w:ascii="Arial" w:hAnsi="Arial" w:cs="Arial"/>
              </w:rPr>
              <w:t>)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220,15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1,88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1,88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1/10-110-150/50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Дрань штукатурная длиной 800-1000 мм, шириной 19-22 мм,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3707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Е61-16-12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ремонте штукатурки гладких фасадов по дереву известковым раствором площадью отдельных мест более 5 м</w:t>
            </w:r>
            <w:r w:rsidRPr="0043707C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с люлек добавлять на каждые следующие 10 мм толщины слоя</w:t>
            </w:r>
          </w:p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3707C">
              <w:rPr>
                <w:rFonts w:ascii="Arial" w:hAnsi="Arial" w:cs="Arial"/>
              </w:rPr>
              <w:t>(единица измерения - 100 м</w:t>
            </w:r>
            <w:r w:rsidRPr="0043707C">
              <w:rPr>
                <w:rFonts w:ascii="Arial" w:hAnsi="Arial" w:cs="Arial"/>
                <w:vertAlign w:val="superscript"/>
              </w:rPr>
              <w:t>2</w:t>
            </w:r>
            <w:r w:rsidRPr="0043707C">
              <w:rPr>
                <w:rFonts w:ascii="Arial" w:hAnsi="Arial" w:cs="Arial"/>
              </w:rPr>
              <w:t>)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32,87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0,73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0,73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3707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437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37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37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2,42</w:t>
            </w:r>
          </w:p>
        </w:tc>
      </w:tr>
    </w:tbl>
    <w:p w:rsidR="00E827B0" w:rsidRPr="0043707C" w:rsidRDefault="00E827B0" w:rsidP="00E827B0">
      <w:pPr>
        <w:pStyle w:val="a5"/>
        <w:rPr>
          <w:rFonts w:ascii="Arial" w:hAnsi="Arial" w:cs="Arial"/>
          <w:b/>
          <w:sz w:val="2"/>
        </w:rPr>
      </w:pPr>
    </w:p>
    <w:p w:rsidR="00E827B0" w:rsidRPr="00FE5FFA" w:rsidRDefault="00E827B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Pr="002A6C25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61-17. Ремонт штукатурки наружных столбов, колонн и пилястр с земли и лесов</w:t>
            </w:r>
          </w:p>
        </w:tc>
      </w:tr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Pr="002A6C25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простукивание и отбивка старой штукатурки;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подготовка поверхности;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приготовление раствора из сухой смеси (нормы 1-5);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оштукатуривание отдельных мест;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отделка усенков, лузг, ребер и фасок;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насечка и смачивание поверхности водой (нормы 7-10);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нанесение подготовительного слоя с нарезкой борозд (нормы 7-10);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нанесение декоративного слоя (нормы 7-10);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обработка и очистка поверхности (нормы 7-10).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E827B0" w:rsidRDefault="00E827B0" w:rsidP="00E827B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827B0" w:rsidRPr="002A6C25" w:rsidTr="00DE31F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Е61-17-1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гладких наружных столбов, прямоугольных колонн и пилястр с земли и лесов по камню и бетону цементно-известковым раствором толщиной слоя до 20 мм</w:t>
            </w:r>
          </w:p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A6C25">
              <w:rPr>
                <w:rFonts w:ascii="Arial" w:hAnsi="Arial" w:cs="Arial"/>
              </w:rPr>
              <w:t>(единица измерения - 100 м</w:t>
            </w:r>
            <w:r w:rsidRPr="002A6C25">
              <w:rPr>
                <w:rFonts w:ascii="Arial" w:hAnsi="Arial" w:cs="Arial"/>
                <w:vertAlign w:val="superscript"/>
              </w:rPr>
              <w:t>2</w:t>
            </w:r>
            <w:r w:rsidRPr="002A6C25">
              <w:rPr>
                <w:rFonts w:ascii="Arial" w:hAnsi="Arial" w:cs="Arial"/>
              </w:rPr>
              <w:t>)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232,7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1,27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1,27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штукатурная, для наружных и внутренних работ (НВ), цементно-известковая, М75, F75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4,84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Е61-17-2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ремонте штукатурки наружных гладких столбов, прямоугольных колонн и пилястр с земли и лесов по камню и бетону цементно-известковым раствором добавлять или исключать на каждые следующие 10 мм</w:t>
            </w:r>
          </w:p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A6C25">
              <w:rPr>
                <w:rFonts w:ascii="Arial" w:hAnsi="Arial" w:cs="Arial"/>
              </w:rPr>
              <w:t>(единица измерения - 100 м</w:t>
            </w:r>
            <w:r w:rsidRPr="002A6C25">
              <w:rPr>
                <w:rFonts w:ascii="Arial" w:hAnsi="Arial" w:cs="Arial"/>
                <w:vertAlign w:val="superscript"/>
              </w:rPr>
              <w:t>2</w:t>
            </w:r>
            <w:r w:rsidRPr="002A6C25">
              <w:rPr>
                <w:rFonts w:ascii="Arial" w:hAnsi="Arial" w:cs="Arial"/>
              </w:rPr>
              <w:t>)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32,37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штукатурная, для наружных и внутренних работ (НВ), цементно-известковая, М75, F75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1,15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2,42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Е61-17-3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наружных столбов, прямоугольных колонн и пилястр с каннелюрами с земли и лесов по камню и бетону цементно-известковым раствором толщиной слоя до 40 мм</w:t>
            </w:r>
          </w:p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A6C25">
              <w:rPr>
                <w:rFonts w:ascii="Arial" w:hAnsi="Arial" w:cs="Arial"/>
              </w:rPr>
              <w:t>(единица измерения - 100 м</w:t>
            </w:r>
            <w:r w:rsidRPr="002A6C25">
              <w:rPr>
                <w:rFonts w:ascii="Arial" w:hAnsi="Arial" w:cs="Arial"/>
                <w:vertAlign w:val="superscript"/>
              </w:rPr>
              <w:t>2</w:t>
            </w:r>
            <w:r w:rsidRPr="002A6C25">
              <w:rPr>
                <w:rFonts w:ascii="Arial" w:hAnsi="Arial" w:cs="Arial"/>
              </w:rPr>
              <w:t>)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384,36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1,93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1,93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штукатурная, для наружных и внутренних работ (НВ), цементно-известковая, М75, F75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Е61-17-4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ремонте штукатурки наружных столбов, прямоугольных колонн и пилястр с каннелюрами с земли и лесов по камню и бетону цементно-известковым раствором добавлять или исключать на каждые следующие 10 мм</w:t>
            </w:r>
          </w:p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A6C25">
              <w:rPr>
                <w:rFonts w:ascii="Arial" w:hAnsi="Arial" w:cs="Arial"/>
              </w:rPr>
              <w:t>(единица измерения - 100 м</w:t>
            </w:r>
            <w:r w:rsidRPr="002A6C25">
              <w:rPr>
                <w:rFonts w:ascii="Arial" w:hAnsi="Arial" w:cs="Arial"/>
                <w:vertAlign w:val="superscript"/>
              </w:rPr>
              <w:t>2</w:t>
            </w:r>
            <w:r w:rsidRPr="002A6C25">
              <w:rPr>
                <w:rFonts w:ascii="Arial" w:hAnsi="Arial" w:cs="Arial"/>
              </w:rPr>
              <w:t>)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45,1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штукатурная, для наружных и внутренних работ (НВ), цементно-известковая, М75, F75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1,15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2,42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Е61-17-5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наружных столбов, прямоугольных колонн и пилястр с рустами с земли и лесов по камню и бетону цементно-известковым раствором толщиной слоя до 40 мм</w:t>
            </w:r>
          </w:p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A6C25">
              <w:rPr>
                <w:rFonts w:ascii="Arial" w:hAnsi="Arial" w:cs="Arial"/>
              </w:rPr>
              <w:t>(единица измерения - 100 м</w:t>
            </w:r>
            <w:r w:rsidRPr="002A6C25">
              <w:rPr>
                <w:rFonts w:ascii="Arial" w:hAnsi="Arial" w:cs="Arial"/>
                <w:vertAlign w:val="superscript"/>
              </w:rPr>
              <w:t>2</w:t>
            </w:r>
            <w:r w:rsidRPr="002A6C25">
              <w:rPr>
                <w:rFonts w:ascii="Arial" w:hAnsi="Arial" w:cs="Arial"/>
              </w:rPr>
              <w:t>)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351,19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2,55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2,55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штукатурная, для наружных и внутренних работ (НВ), цементно-известковая, М75, F75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8,1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Е61-17-6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ремонте штукатурки наружных столбов, прямоугольных колонн и пилястр с рустами с земли и лесов по камню и бетону цементно-известковым раствором добавлять на 100 м рустов сверх 400 м</w:t>
            </w:r>
          </w:p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A6C25">
              <w:rPr>
                <w:rFonts w:ascii="Arial" w:hAnsi="Arial" w:cs="Arial"/>
              </w:rPr>
              <w:t>(единица измерения - 100 м</w:t>
            </w:r>
            <w:r w:rsidRPr="002A6C25">
              <w:rPr>
                <w:rFonts w:ascii="Arial" w:hAnsi="Arial" w:cs="Arial"/>
                <w:vertAlign w:val="superscript"/>
              </w:rPr>
              <w:t>2</w:t>
            </w:r>
            <w:r w:rsidRPr="002A6C25">
              <w:rPr>
                <w:rFonts w:ascii="Arial" w:hAnsi="Arial" w:cs="Arial"/>
              </w:rPr>
              <w:t>)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13,25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Е61-17-7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наружных столбов, прямоугольных колонн и пилястр гладких с земли и лесов по камню и бетону декоративным раствором толщиной слоя до 30 мм</w:t>
            </w:r>
          </w:p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A6C25">
              <w:rPr>
                <w:rFonts w:ascii="Arial" w:hAnsi="Arial" w:cs="Arial"/>
              </w:rPr>
              <w:t>(единица измерения - 100 м</w:t>
            </w:r>
            <w:r w:rsidRPr="002A6C25">
              <w:rPr>
                <w:rFonts w:ascii="Arial" w:hAnsi="Arial" w:cs="Arial"/>
                <w:vertAlign w:val="superscript"/>
              </w:rPr>
              <w:t>2</w:t>
            </w:r>
            <w:r w:rsidRPr="002A6C25">
              <w:rPr>
                <w:rFonts w:ascii="Arial" w:hAnsi="Arial" w:cs="Arial"/>
              </w:rPr>
              <w:t>)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424,44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2,41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2,41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A6C2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2,64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с мраморной крошкой для мозаичных полов (без красителя), на обычном цементе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A6C2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Е61-17-8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наружных столбов, прямоугольных колонн и пилястр с рустами с земли и лесов по камню и бетону декоративным раствором толщиной слоя до 40 мм</w:t>
            </w:r>
          </w:p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A6C25">
              <w:rPr>
                <w:rFonts w:ascii="Arial" w:hAnsi="Arial" w:cs="Arial"/>
              </w:rPr>
              <w:t>(единица измерения - 100 м</w:t>
            </w:r>
            <w:r w:rsidRPr="002A6C25">
              <w:rPr>
                <w:rFonts w:ascii="Arial" w:hAnsi="Arial" w:cs="Arial"/>
                <w:vertAlign w:val="superscript"/>
              </w:rPr>
              <w:t>2</w:t>
            </w:r>
            <w:r w:rsidRPr="002A6C25">
              <w:rPr>
                <w:rFonts w:ascii="Arial" w:hAnsi="Arial" w:cs="Arial"/>
              </w:rPr>
              <w:t>)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460,54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2,55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2,55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A6C2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3,41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с мраморной крошкой для мозаичных полов (без красителя), на обычном цементе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A6C2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0,99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Е61-17-9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наружных столбов, прямоугольных колонн и пилястр с каннелюрами с земли и лесов по камню и бетону декоративным раствором толщиной слоя до 40 мм</w:t>
            </w:r>
          </w:p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A6C25">
              <w:rPr>
                <w:rFonts w:ascii="Arial" w:hAnsi="Arial" w:cs="Arial"/>
              </w:rPr>
              <w:t>(единица измерения - 100 м</w:t>
            </w:r>
            <w:r w:rsidRPr="002A6C25">
              <w:rPr>
                <w:rFonts w:ascii="Arial" w:hAnsi="Arial" w:cs="Arial"/>
                <w:vertAlign w:val="superscript"/>
              </w:rPr>
              <w:t>2</w:t>
            </w:r>
            <w:r w:rsidRPr="002A6C25">
              <w:rPr>
                <w:rFonts w:ascii="Arial" w:hAnsi="Arial" w:cs="Arial"/>
              </w:rPr>
              <w:t>)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548,27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2,55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2,55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A6C2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3,41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с мраморной крошкой для мозаичных полов (без красителя), на обычном цементе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A6C2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0,99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Е61-17-10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ремонте штукатурки наружных столбов, прямоугольных колонн и пилястр с рустами с земли и лесов по камню и бетону декоративным раствором добавлять на 100 м рустов сверх 400 м</w:t>
            </w:r>
          </w:p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A6C25">
              <w:rPr>
                <w:rFonts w:ascii="Arial" w:hAnsi="Arial" w:cs="Arial"/>
              </w:rPr>
              <w:t>(единица измерения - 100 м</w:t>
            </w:r>
            <w:r w:rsidRPr="002A6C25">
              <w:rPr>
                <w:rFonts w:ascii="Arial" w:hAnsi="Arial" w:cs="Arial"/>
                <w:vertAlign w:val="superscript"/>
              </w:rPr>
              <w:t>2</w:t>
            </w:r>
            <w:r w:rsidRPr="002A6C25">
              <w:rPr>
                <w:rFonts w:ascii="Arial" w:hAnsi="Arial" w:cs="Arial"/>
              </w:rPr>
              <w:t>)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17,54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Е61-17-11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наружных столбов, колонн и пилястр гладких с земли и лесов по дереву известковым раствором толщиной слоя до 25 мм</w:t>
            </w:r>
          </w:p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A6C25">
              <w:rPr>
                <w:rFonts w:ascii="Arial" w:hAnsi="Arial" w:cs="Arial"/>
              </w:rPr>
              <w:t>(единица измерения - 100 м</w:t>
            </w:r>
            <w:r w:rsidRPr="002A6C25">
              <w:rPr>
                <w:rFonts w:ascii="Arial" w:hAnsi="Arial" w:cs="Arial"/>
                <w:vertAlign w:val="superscript"/>
              </w:rPr>
              <w:t>2</w:t>
            </w:r>
            <w:r w:rsidRPr="002A6C25">
              <w:rPr>
                <w:rFonts w:ascii="Arial" w:hAnsi="Arial" w:cs="Arial"/>
              </w:rPr>
              <w:t>)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283,57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1,62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1,62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1/10-110-150/50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Дрань штукатурная длиной 800-1000 мм, шириной 19-22 мм,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A6C2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Е61-17-12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ремонте штукатурки наружных гладких столбов колонн и пилястр с земли и лесов по дереву известковым раствором добавлять на каждые следующие 10 мм</w:t>
            </w:r>
          </w:p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A6C25">
              <w:rPr>
                <w:rFonts w:ascii="Arial" w:hAnsi="Arial" w:cs="Arial"/>
              </w:rPr>
              <w:t>(единица измерения - 100 м</w:t>
            </w:r>
            <w:r w:rsidRPr="002A6C25">
              <w:rPr>
                <w:rFonts w:ascii="Arial" w:hAnsi="Arial" w:cs="Arial"/>
                <w:vertAlign w:val="superscript"/>
              </w:rPr>
              <w:t>2</w:t>
            </w:r>
            <w:r w:rsidRPr="002A6C25">
              <w:rPr>
                <w:rFonts w:ascii="Arial" w:hAnsi="Arial" w:cs="Arial"/>
              </w:rPr>
              <w:t>)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43,86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A6C2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2,42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Е61-17-13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наружных столбов, колонн и пилястр с каннелюрами с земли и лесов по дереву известковым раствором толщиной слоя до 40 мм</w:t>
            </w:r>
          </w:p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A6C25">
              <w:rPr>
                <w:rFonts w:ascii="Arial" w:hAnsi="Arial" w:cs="Arial"/>
              </w:rPr>
              <w:t>(единица измерения - 100 м</w:t>
            </w:r>
            <w:r w:rsidRPr="002A6C25">
              <w:rPr>
                <w:rFonts w:ascii="Arial" w:hAnsi="Arial" w:cs="Arial"/>
                <w:vertAlign w:val="superscript"/>
              </w:rPr>
              <w:t>2</w:t>
            </w:r>
            <w:r w:rsidRPr="002A6C25">
              <w:rPr>
                <w:rFonts w:ascii="Arial" w:hAnsi="Arial" w:cs="Arial"/>
              </w:rPr>
              <w:t>)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408,03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2,26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2,26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1/10-110-150/50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Дрань штукатурная длиной 800-1000 мм, шириной 19-22 мм,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1,34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A6C2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Е61-17-14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ремонте штукатурки наружных столбов, колонн и пилястр с каннелюрами с земли и лесов по дереву известковым раствором добавлять на каждые следующие 10 мм</w:t>
            </w:r>
          </w:p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A6C25">
              <w:rPr>
                <w:rFonts w:ascii="Arial" w:hAnsi="Arial" w:cs="Arial"/>
              </w:rPr>
              <w:t>(единица измерения - 100 м</w:t>
            </w:r>
            <w:r w:rsidRPr="002A6C25">
              <w:rPr>
                <w:rFonts w:ascii="Arial" w:hAnsi="Arial" w:cs="Arial"/>
                <w:vertAlign w:val="superscript"/>
              </w:rPr>
              <w:t>2</w:t>
            </w:r>
            <w:r w:rsidRPr="002A6C25">
              <w:rPr>
                <w:rFonts w:ascii="Arial" w:hAnsi="Arial" w:cs="Arial"/>
              </w:rPr>
              <w:t>)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46,44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4/1-4-20-10-10-10/20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A6C2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2A6C2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A6C2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A6C2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2,42</w:t>
            </w:r>
          </w:p>
        </w:tc>
      </w:tr>
    </w:tbl>
    <w:p w:rsidR="00E827B0" w:rsidRPr="002A6C25" w:rsidRDefault="00E827B0" w:rsidP="00E827B0">
      <w:pPr>
        <w:pStyle w:val="a5"/>
        <w:rPr>
          <w:rFonts w:ascii="Arial" w:hAnsi="Arial" w:cs="Arial"/>
          <w:b/>
          <w:sz w:val="2"/>
        </w:rPr>
      </w:pPr>
    </w:p>
    <w:p w:rsidR="00E827B0" w:rsidRPr="00FE5FFA" w:rsidRDefault="00E827B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Pr="00823F85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61-18. Ремонт штукатурки наружных столбов, колонн и пилястр с лестниц</w:t>
            </w:r>
          </w:p>
        </w:tc>
      </w:tr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Pr="00823F85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простукивание и отбивка старой штукатурки;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подготовка поверхности;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приготовление раствора из сухой смеси (нормы 1-5);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оштукатуривание отдельных мест;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отделка усенков, лузг, ребер и фасок;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насечка и смачивание поверхности водой (нормы 7-10);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нанесение подготовительного слоя с нарезкой борозд (нормы 7-10);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нанесение декоративного слоя (нормы 7-10);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обработка и очистка поверхности (нормы 7-10).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E827B0" w:rsidRDefault="00E827B0" w:rsidP="00E827B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827B0" w:rsidRPr="00823F85" w:rsidTr="00DE31F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Е61-18-1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наружных гладких столбов, колонн и пилястр с лестниц по камню и бетону цементно-известковым раствором толщиной слоя до 20 мм</w:t>
            </w:r>
          </w:p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23F85">
              <w:rPr>
                <w:rFonts w:ascii="Arial" w:hAnsi="Arial" w:cs="Arial"/>
              </w:rPr>
              <w:t>(единица измерения - 100 м</w:t>
            </w:r>
            <w:r w:rsidRPr="00823F85">
              <w:rPr>
                <w:rFonts w:ascii="Arial" w:hAnsi="Arial" w:cs="Arial"/>
                <w:vertAlign w:val="superscript"/>
              </w:rPr>
              <w:t>2</w:t>
            </w:r>
            <w:r w:rsidRPr="00823F85">
              <w:rPr>
                <w:rFonts w:ascii="Arial" w:hAnsi="Arial" w:cs="Arial"/>
              </w:rPr>
              <w:t>)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287,63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1,46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1,46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штукатурная, для наружных и внутренних работ (НВ), цементно-известковая, М75, F75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4,84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Е61-18-2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ремонте штукатурки гладких наружных столбов, колонн и пилястр с лестниц по камню и бетону цементно-известковым раствором добавлять или исключать на каждые следующие 10 мм</w:t>
            </w:r>
          </w:p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23F85">
              <w:rPr>
                <w:rFonts w:ascii="Arial" w:hAnsi="Arial" w:cs="Arial"/>
              </w:rPr>
              <w:t>(единица измерения - 100 м</w:t>
            </w:r>
            <w:r w:rsidRPr="00823F85">
              <w:rPr>
                <w:rFonts w:ascii="Arial" w:hAnsi="Arial" w:cs="Arial"/>
                <w:vertAlign w:val="superscript"/>
              </w:rPr>
              <w:t>2</w:t>
            </w:r>
            <w:r w:rsidRPr="00823F85">
              <w:rPr>
                <w:rFonts w:ascii="Arial" w:hAnsi="Arial" w:cs="Arial"/>
              </w:rPr>
              <w:t>)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42,48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0,73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0,73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штукатурная, для наружных и внутренних работ (НВ), цементно-известковая, М75, F75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1,15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2,42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Е61-18-3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наружных столбов, колонн и пилястр с каннелюрами с лестниц по камню и бетону цементно-известковым раствором толщиной слоя до 40 мм</w:t>
            </w:r>
          </w:p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23F85">
              <w:rPr>
                <w:rFonts w:ascii="Arial" w:hAnsi="Arial" w:cs="Arial"/>
              </w:rPr>
              <w:t>(единица измерения - 100 м</w:t>
            </w:r>
            <w:r w:rsidRPr="00823F85">
              <w:rPr>
                <w:rFonts w:ascii="Arial" w:hAnsi="Arial" w:cs="Arial"/>
                <w:vertAlign w:val="superscript"/>
              </w:rPr>
              <w:t>2</w:t>
            </w:r>
            <w:r w:rsidRPr="00823F85">
              <w:rPr>
                <w:rFonts w:ascii="Arial" w:hAnsi="Arial" w:cs="Arial"/>
              </w:rPr>
              <w:t>)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457,32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2,22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2,22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штукатурная, для наружных и внутренних работ (НВ), цементно-известковая, М75, F75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Е61-18-4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ремонте штукатурки наружных столбов, колонн и пилястр с каннелюрами с лестниц по камню и бетону цементно-известковым раствором добавлять или исключать на каждые следующие 10 мм</w:t>
            </w:r>
          </w:p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23F85">
              <w:rPr>
                <w:rFonts w:ascii="Arial" w:hAnsi="Arial" w:cs="Arial"/>
              </w:rPr>
              <w:t>(единица измерения - 100 м</w:t>
            </w:r>
            <w:r w:rsidRPr="00823F85">
              <w:rPr>
                <w:rFonts w:ascii="Arial" w:hAnsi="Arial" w:cs="Arial"/>
                <w:vertAlign w:val="superscript"/>
              </w:rPr>
              <w:t>2</w:t>
            </w:r>
            <w:r w:rsidRPr="00823F85">
              <w:rPr>
                <w:rFonts w:ascii="Arial" w:hAnsi="Arial" w:cs="Arial"/>
              </w:rPr>
              <w:t>)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53,35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штукатурная, для наружных и внутренних работ (НВ), цементно-известковая, М75, F75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1,15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2,42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Е61-18-5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наружных столбов, колонн и пилястр с рустами с лестниц по камню и бетону цементно-известковым раствором толщиной слоя до 40 мм</w:t>
            </w:r>
          </w:p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23F85">
              <w:rPr>
                <w:rFonts w:ascii="Arial" w:hAnsi="Arial" w:cs="Arial"/>
              </w:rPr>
              <w:t>(единица измерения - 100 м</w:t>
            </w:r>
            <w:r w:rsidRPr="00823F85">
              <w:rPr>
                <w:rFonts w:ascii="Arial" w:hAnsi="Arial" w:cs="Arial"/>
                <w:vertAlign w:val="superscript"/>
              </w:rPr>
              <w:t>2</w:t>
            </w:r>
            <w:r w:rsidRPr="00823F85">
              <w:rPr>
                <w:rFonts w:ascii="Arial" w:hAnsi="Arial" w:cs="Arial"/>
              </w:rPr>
              <w:t>)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426,98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2,94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2,94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штукатурная, для наружных и внутренних работ (НВ), цементно-известковая, М75, F75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8,1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Е61-18-6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ремонте штукатурки наружных столбов, колонн и пилястр с рустами с лестниц по камню и бетону цементно-известковым раствором добавлять на 100 м рустов сверх 400 м</w:t>
            </w:r>
          </w:p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23F85">
              <w:rPr>
                <w:rFonts w:ascii="Arial" w:hAnsi="Arial" w:cs="Arial"/>
              </w:rPr>
              <w:t>(единица измерения - 100 м</w:t>
            </w:r>
            <w:r w:rsidRPr="00823F85">
              <w:rPr>
                <w:rFonts w:ascii="Arial" w:hAnsi="Arial" w:cs="Arial"/>
                <w:vertAlign w:val="superscript"/>
              </w:rPr>
              <w:t>2</w:t>
            </w:r>
            <w:r w:rsidRPr="00823F85">
              <w:rPr>
                <w:rFonts w:ascii="Arial" w:hAnsi="Arial" w:cs="Arial"/>
              </w:rPr>
              <w:t>)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14,8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Е61-18-7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гладких наружных столбов, колонн и пилястр с лестниц по камню и бетону декоративным раствором толщиной слоя до 30 мм</w:t>
            </w:r>
          </w:p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23F85">
              <w:rPr>
                <w:rFonts w:ascii="Arial" w:hAnsi="Arial" w:cs="Arial"/>
              </w:rPr>
              <w:t>(единица измерения - 100 м</w:t>
            </w:r>
            <w:r w:rsidRPr="00823F85">
              <w:rPr>
                <w:rFonts w:ascii="Arial" w:hAnsi="Arial" w:cs="Arial"/>
                <w:vertAlign w:val="superscript"/>
              </w:rPr>
              <w:t>2</w:t>
            </w:r>
            <w:r w:rsidRPr="00823F85">
              <w:rPr>
                <w:rFonts w:ascii="Arial" w:hAnsi="Arial" w:cs="Arial"/>
              </w:rPr>
              <w:t>)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526,17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2,78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2,78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23F8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2,64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с мраморной крошкой для мозаичных полов (без красителя), на обычном цементе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23F8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Е61-18-8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наружных столбов, колонн и пилястр с рустами с лестниц по камню и бетону декоративным раствором толщиной слоя до 40 мм</w:t>
            </w:r>
          </w:p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23F85">
              <w:rPr>
                <w:rFonts w:ascii="Arial" w:hAnsi="Arial" w:cs="Arial"/>
              </w:rPr>
              <w:t>(единица измерения - 100 м</w:t>
            </w:r>
            <w:r w:rsidRPr="00823F85">
              <w:rPr>
                <w:rFonts w:ascii="Arial" w:hAnsi="Arial" w:cs="Arial"/>
                <w:vertAlign w:val="superscript"/>
              </w:rPr>
              <w:t>2</w:t>
            </w:r>
            <w:r w:rsidRPr="00823F85">
              <w:rPr>
                <w:rFonts w:ascii="Arial" w:hAnsi="Arial" w:cs="Arial"/>
              </w:rPr>
              <w:t>)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574,55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2,94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2,94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23F8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3,41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с мраморной крошкой для мозаичных полов (без красителя), на обычном цементе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23F8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0,99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Е61-18-9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наружных столбов, колонн и пилястр с каннелюрами с лестниц по камню и бетону декоративным раствором толщиной слоя до 40 мм</w:t>
            </w:r>
          </w:p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23F85">
              <w:rPr>
                <w:rFonts w:ascii="Arial" w:hAnsi="Arial" w:cs="Arial"/>
              </w:rPr>
              <w:t>(единица измерения - 100 м</w:t>
            </w:r>
            <w:r w:rsidRPr="00823F85">
              <w:rPr>
                <w:rFonts w:ascii="Arial" w:hAnsi="Arial" w:cs="Arial"/>
                <w:vertAlign w:val="superscript"/>
              </w:rPr>
              <w:t>2</w:t>
            </w:r>
            <w:r w:rsidRPr="00823F85">
              <w:rPr>
                <w:rFonts w:ascii="Arial" w:hAnsi="Arial" w:cs="Arial"/>
              </w:rPr>
              <w:t>)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651,72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2,94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2,94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23F8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3,41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с мраморной крошкой для мозаичных полов (без красителя), на обычном цементе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23F8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0,99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Е61-18-10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ремонте штукатурки наружных столбов, колонн и пилястр с рустами с лестниц по камню и бетону декоративным раствором добавлять на 100 м рустов сверх 400 м</w:t>
            </w:r>
          </w:p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23F85">
              <w:rPr>
                <w:rFonts w:ascii="Arial" w:hAnsi="Arial" w:cs="Arial"/>
              </w:rPr>
              <w:t>(единица измерения - 100 м</w:t>
            </w:r>
            <w:r w:rsidRPr="00823F85">
              <w:rPr>
                <w:rFonts w:ascii="Arial" w:hAnsi="Arial" w:cs="Arial"/>
                <w:vertAlign w:val="superscript"/>
              </w:rPr>
              <w:t>2</w:t>
            </w:r>
            <w:r w:rsidRPr="00823F85">
              <w:rPr>
                <w:rFonts w:ascii="Arial" w:hAnsi="Arial" w:cs="Arial"/>
              </w:rPr>
              <w:t>)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19,6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Е61-18-11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гладких наружных столбов, колонн и пилястр с лестниц по дереву известковым раствором толщиной слоя до 25 мм</w:t>
            </w:r>
          </w:p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23F85">
              <w:rPr>
                <w:rFonts w:ascii="Arial" w:hAnsi="Arial" w:cs="Arial"/>
              </w:rPr>
              <w:t>(единица измерения - 100 м</w:t>
            </w:r>
            <w:r w:rsidRPr="00823F85">
              <w:rPr>
                <w:rFonts w:ascii="Arial" w:hAnsi="Arial" w:cs="Arial"/>
                <w:vertAlign w:val="superscript"/>
              </w:rPr>
              <w:t>2</w:t>
            </w:r>
            <w:r w:rsidRPr="00823F85">
              <w:rPr>
                <w:rFonts w:ascii="Arial" w:hAnsi="Arial" w:cs="Arial"/>
              </w:rPr>
              <w:t>)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352,45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1,86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1,86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1/10-110-150/50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Дрань штукатурная длиной 800-1000 мм, шириной 19-22 мм,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23F8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Е61-18-12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ремонте штукатурки гладких наружных столбов, колонн и пилястр с лестниц по дереву известковым раствором добавлять на каждые следующие 10 мм толщины слоя</w:t>
            </w:r>
          </w:p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23F85">
              <w:rPr>
                <w:rFonts w:ascii="Arial" w:hAnsi="Arial" w:cs="Arial"/>
              </w:rPr>
              <w:t>(единица измерения - 100 м</w:t>
            </w:r>
            <w:r w:rsidRPr="00823F85">
              <w:rPr>
                <w:rFonts w:ascii="Arial" w:hAnsi="Arial" w:cs="Arial"/>
                <w:vertAlign w:val="superscript"/>
              </w:rPr>
              <w:t>2</w:t>
            </w:r>
            <w:r w:rsidRPr="00823F85">
              <w:rPr>
                <w:rFonts w:ascii="Arial" w:hAnsi="Arial" w:cs="Arial"/>
              </w:rPr>
              <w:t>)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54,59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23F8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2,42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Е61-18-13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наружных столбов, колонн и пилястр с каннелюрами с лестниц по дереву известковым раствором толщиной слоя до 40 мм</w:t>
            </w:r>
          </w:p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23F85">
              <w:rPr>
                <w:rFonts w:ascii="Arial" w:hAnsi="Arial" w:cs="Arial"/>
              </w:rPr>
              <w:t>(единица измерения - 100 м</w:t>
            </w:r>
            <w:r w:rsidRPr="00823F85">
              <w:rPr>
                <w:rFonts w:ascii="Arial" w:hAnsi="Arial" w:cs="Arial"/>
                <w:vertAlign w:val="superscript"/>
              </w:rPr>
              <w:t>2</w:t>
            </w:r>
            <w:r w:rsidRPr="00823F85">
              <w:rPr>
                <w:rFonts w:ascii="Arial" w:hAnsi="Arial" w:cs="Arial"/>
              </w:rPr>
              <w:t>)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484,17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2,92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2,92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1/10-110-150/50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Дрань штукатурная длиной 800-1000 мм, шириной 19-22 мм,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1,34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23F8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Е61-18-14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ремонте штукатурки наружных столбов, колонн и пилястр с лестниц по дереву известковым раствором с каннелюрами добавлять на каждые следующие 10 мм</w:t>
            </w:r>
          </w:p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23F85">
              <w:rPr>
                <w:rFonts w:ascii="Arial" w:hAnsi="Arial" w:cs="Arial"/>
              </w:rPr>
              <w:t>(единица измерения - 100 м</w:t>
            </w:r>
            <w:r w:rsidRPr="00823F85">
              <w:rPr>
                <w:rFonts w:ascii="Arial" w:hAnsi="Arial" w:cs="Arial"/>
                <w:vertAlign w:val="superscript"/>
              </w:rPr>
              <w:t>2</w:t>
            </w:r>
            <w:r w:rsidRPr="00823F85">
              <w:rPr>
                <w:rFonts w:ascii="Arial" w:hAnsi="Arial" w:cs="Arial"/>
              </w:rPr>
              <w:t>)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60,83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1,01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1,01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23F8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823F8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23F8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23F8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2,42</w:t>
            </w:r>
          </w:p>
        </w:tc>
      </w:tr>
    </w:tbl>
    <w:p w:rsidR="00E827B0" w:rsidRPr="00823F85" w:rsidRDefault="00E827B0" w:rsidP="00E827B0">
      <w:pPr>
        <w:pStyle w:val="a5"/>
        <w:rPr>
          <w:rFonts w:ascii="Arial" w:hAnsi="Arial" w:cs="Arial"/>
          <w:b/>
          <w:sz w:val="2"/>
        </w:rPr>
      </w:pPr>
    </w:p>
    <w:p w:rsidR="00E827B0" w:rsidRPr="00FE5FFA" w:rsidRDefault="00E827B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Pr="00D76794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61-19. Ремонт штукатурки наружных столбов, колонн и пилястр с люлек</w:t>
            </w:r>
          </w:p>
        </w:tc>
      </w:tr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Pr="00D76794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простукивание и отбивка старой штукатурки;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подготовка поверхности;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приготовление раствора из сухой смеси (нормы 1-5);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оштукатуривание отдельных мест;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отделка усенков, лузг, ребер и фасок;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насечка и смачивание поверхности водой (нормы 7-10);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нанесение подготовительного слоя с нарезкой борозд (нормы 7-10);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нанесение декоративного слоя (нормы 7-10);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обработка и очистка поверхности (нормы 7-10).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E827B0" w:rsidRDefault="00E827B0" w:rsidP="00E827B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827B0" w:rsidRPr="00D76794" w:rsidTr="00DE31F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Е61-19-1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гладких наружных столбов, колонн и пилястр с люлек, по камню и бетону цементно-известковым раствором толщиной слоя до 25 мм</w:t>
            </w:r>
          </w:p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76794">
              <w:rPr>
                <w:rFonts w:ascii="Arial" w:hAnsi="Arial" w:cs="Arial"/>
              </w:rPr>
              <w:t>(единица измерения - 100 м</w:t>
            </w:r>
            <w:r w:rsidRPr="00D76794">
              <w:rPr>
                <w:rFonts w:ascii="Arial" w:hAnsi="Arial" w:cs="Arial"/>
                <w:vertAlign w:val="superscript"/>
              </w:rPr>
              <w:t>2</w:t>
            </w:r>
            <w:r w:rsidRPr="00D76794">
              <w:rPr>
                <w:rFonts w:ascii="Arial" w:hAnsi="Arial" w:cs="Arial"/>
              </w:rPr>
              <w:t>)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303,64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1,46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1,46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штукатурная, для наружных и внутренних работ (НВ), цементно-известковая, М75, F75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4,84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Е61-19-2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ремонте штукатурки гладких наружных столбов, колонн и пилястр с люлек по камню и бетону цементно-известковым раствором добавлять или исключать на каждые следующие 10 мм</w:t>
            </w:r>
          </w:p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76794">
              <w:rPr>
                <w:rFonts w:ascii="Arial" w:hAnsi="Arial" w:cs="Arial"/>
              </w:rPr>
              <w:t>(единица измерения - 100 м</w:t>
            </w:r>
            <w:r w:rsidRPr="00D76794">
              <w:rPr>
                <w:rFonts w:ascii="Arial" w:hAnsi="Arial" w:cs="Arial"/>
                <w:vertAlign w:val="superscript"/>
              </w:rPr>
              <w:t>2</w:t>
            </w:r>
            <w:r w:rsidRPr="00D76794">
              <w:rPr>
                <w:rFonts w:ascii="Arial" w:hAnsi="Arial" w:cs="Arial"/>
              </w:rPr>
              <w:t>)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39,71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0,73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0,73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штукатурная, для наружных и внутренних работ (НВ), цементно-известковая, М75, F75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1,15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2,42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Е61-19-3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наружных столбов, колонн и пилястр с каннелюрами с люлек по камню и бетону цементно-известковым раствором толщиной слоя до 40 мм</w:t>
            </w:r>
          </w:p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76794">
              <w:rPr>
                <w:rFonts w:ascii="Arial" w:hAnsi="Arial" w:cs="Arial"/>
              </w:rPr>
              <w:t>(единица измерения - 100 м</w:t>
            </w:r>
            <w:r w:rsidRPr="00D76794">
              <w:rPr>
                <w:rFonts w:ascii="Arial" w:hAnsi="Arial" w:cs="Arial"/>
                <w:vertAlign w:val="superscript"/>
              </w:rPr>
              <w:t>2</w:t>
            </w:r>
            <w:r w:rsidRPr="00D76794">
              <w:rPr>
                <w:rFonts w:ascii="Arial" w:hAnsi="Arial" w:cs="Arial"/>
              </w:rPr>
              <w:t>)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477,85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штукатурная, для наружных и внутренних работ (НВ), цементно-известковая, М75, F75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Е61-19-4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ремонте штукатурки наружных столбов, колонн и пилястр с каннелюрами с люлек по камню и бетону цементно-известковым раствором добавлять или исключать на каждые следующие 10 мм</w:t>
            </w:r>
          </w:p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76794">
              <w:rPr>
                <w:rFonts w:ascii="Arial" w:hAnsi="Arial" w:cs="Arial"/>
              </w:rPr>
              <w:t>(единица измерения - 100 м</w:t>
            </w:r>
            <w:r w:rsidRPr="00D76794">
              <w:rPr>
                <w:rFonts w:ascii="Arial" w:hAnsi="Arial" w:cs="Arial"/>
                <w:vertAlign w:val="superscript"/>
              </w:rPr>
              <w:t>2</w:t>
            </w:r>
            <w:r w:rsidRPr="00D76794">
              <w:rPr>
                <w:rFonts w:ascii="Arial" w:hAnsi="Arial" w:cs="Arial"/>
              </w:rPr>
              <w:t>)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56,18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штукатурная, для наружных и внутренних работ (НВ), цементно-известковая, М75, F75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1,15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2,42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Е61-19-5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наружных столбов, колонн и пилястр с рустами с люлек по камню и бетону цементно-известковым раствором толщиной слоя до 40 мм</w:t>
            </w:r>
          </w:p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76794">
              <w:rPr>
                <w:rFonts w:ascii="Arial" w:hAnsi="Arial" w:cs="Arial"/>
              </w:rPr>
              <w:t>(единица измерения - 100 м</w:t>
            </w:r>
            <w:r w:rsidRPr="00D76794">
              <w:rPr>
                <w:rFonts w:ascii="Arial" w:hAnsi="Arial" w:cs="Arial"/>
                <w:vertAlign w:val="superscript"/>
              </w:rPr>
              <w:t>2</w:t>
            </w:r>
            <w:r w:rsidRPr="00D76794">
              <w:rPr>
                <w:rFonts w:ascii="Arial" w:hAnsi="Arial" w:cs="Arial"/>
              </w:rPr>
              <w:t>)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479,11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2,85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2,85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штукатурная, для наружных и внутренних работ (НВ), цементно-известковая, М75, F75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Е61-19-6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ремонте штукатурки наружных столбов, колонн и пилястр с рустами с люлек по камню и бетону цементно-известковым раствором добавлять на 100 м рустов сверх 400 м</w:t>
            </w:r>
          </w:p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76794">
              <w:rPr>
                <w:rFonts w:ascii="Arial" w:hAnsi="Arial" w:cs="Arial"/>
              </w:rPr>
              <w:t>(единица измерения - 100 м</w:t>
            </w:r>
            <w:r w:rsidRPr="00D76794">
              <w:rPr>
                <w:rFonts w:ascii="Arial" w:hAnsi="Arial" w:cs="Arial"/>
                <w:vertAlign w:val="superscript"/>
              </w:rPr>
              <w:t>2</w:t>
            </w:r>
            <w:r w:rsidRPr="00D76794">
              <w:rPr>
                <w:rFonts w:ascii="Arial" w:hAnsi="Arial" w:cs="Arial"/>
              </w:rPr>
              <w:t>)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15,1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Е61-19-7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гладких наружных столбов, колонн и пилястр с люлек по камню и бетону декоративным раствором толщиной слоя до 30 мм</w:t>
            </w:r>
          </w:p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76794">
              <w:rPr>
                <w:rFonts w:ascii="Arial" w:hAnsi="Arial" w:cs="Arial"/>
              </w:rPr>
              <w:t>(единица измерения - 100 м</w:t>
            </w:r>
            <w:r w:rsidRPr="00D76794">
              <w:rPr>
                <w:rFonts w:ascii="Arial" w:hAnsi="Arial" w:cs="Arial"/>
                <w:vertAlign w:val="superscript"/>
              </w:rPr>
              <w:t>2</w:t>
            </w:r>
            <w:r w:rsidRPr="00D76794">
              <w:rPr>
                <w:rFonts w:ascii="Arial" w:hAnsi="Arial" w:cs="Arial"/>
              </w:rPr>
              <w:t>)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559,45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2,94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2,94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7679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2,64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с мраморной крошкой для мозаичных полов (без красителя), на обычном цементе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7679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Е61-19-8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наружных столбов, колонн и пилястр с рустами с люлек по камню и бетону декоративным раствором толщиной слоя до 40 мм</w:t>
            </w:r>
          </w:p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76794">
              <w:rPr>
                <w:rFonts w:ascii="Arial" w:hAnsi="Arial" w:cs="Arial"/>
              </w:rPr>
              <w:t>(единица измерения - 100 м</w:t>
            </w:r>
            <w:r w:rsidRPr="00D76794">
              <w:rPr>
                <w:rFonts w:ascii="Arial" w:hAnsi="Arial" w:cs="Arial"/>
                <w:vertAlign w:val="superscript"/>
              </w:rPr>
              <w:t>2</w:t>
            </w:r>
            <w:r w:rsidRPr="00D76794">
              <w:rPr>
                <w:rFonts w:ascii="Arial" w:hAnsi="Arial" w:cs="Arial"/>
              </w:rPr>
              <w:t>)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606,51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7679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3,41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с мраморной крошкой для мозаичных полов (без красителя), на обычном цементе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7679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0,99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Е61-19-9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наружных столбов, колонн и пилястр с каннелюрами с люлек по камню и бетону декоративным раствором толщиной слоя до 40 мм</w:t>
            </w:r>
          </w:p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76794">
              <w:rPr>
                <w:rFonts w:ascii="Arial" w:hAnsi="Arial" w:cs="Arial"/>
              </w:rPr>
              <w:t>(единица измерения - 100 м</w:t>
            </w:r>
            <w:r w:rsidRPr="00D76794">
              <w:rPr>
                <w:rFonts w:ascii="Arial" w:hAnsi="Arial" w:cs="Arial"/>
                <w:vertAlign w:val="superscript"/>
              </w:rPr>
              <w:t>2</w:t>
            </w:r>
            <w:r w:rsidRPr="00D76794">
              <w:rPr>
                <w:rFonts w:ascii="Arial" w:hAnsi="Arial" w:cs="Arial"/>
              </w:rPr>
              <w:t>)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712,19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7679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3,41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с мраморной крошкой для мозаичных полов (без красителя), на обычном цементе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7679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0,99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Е61-19-10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ремонте штукатурки наружных столбов, колонн и пилястр с рустами с люлек по камню и бетону декоративным раствором добавлять на 100 м рустов сверх 400 м</w:t>
            </w:r>
          </w:p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76794">
              <w:rPr>
                <w:rFonts w:ascii="Arial" w:hAnsi="Arial" w:cs="Arial"/>
              </w:rPr>
              <w:t>(единица измерения - 100 м</w:t>
            </w:r>
            <w:r w:rsidRPr="00D76794">
              <w:rPr>
                <w:rFonts w:ascii="Arial" w:hAnsi="Arial" w:cs="Arial"/>
                <w:vertAlign w:val="superscript"/>
              </w:rPr>
              <w:t>2</w:t>
            </w:r>
            <w:r w:rsidRPr="00D76794">
              <w:rPr>
                <w:rFonts w:ascii="Arial" w:hAnsi="Arial" w:cs="Arial"/>
              </w:rPr>
              <w:t>)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Е61-19-11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гладких наружных столбов, колонн и пилястр с люлек по дереву известковым раствором толщиной слоя до 25 мм</w:t>
            </w:r>
          </w:p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76794">
              <w:rPr>
                <w:rFonts w:ascii="Arial" w:hAnsi="Arial" w:cs="Arial"/>
              </w:rPr>
              <w:t>(единица измерения - 100 м</w:t>
            </w:r>
            <w:r w:rsidRPr="00D76794">
              <w:rPr>
                <w:rFonts w:ascii="Arial" w:hAnsi="Arial" w:cs="Arial"/>
                <w:vertAlign w:val="superscript"/>
              </w:rPr>
              <w:t>2</w:t>
            </w:r>
            <w:r w:rsidRPr="00D76794">
              <w:rPr>
                <w:rFonts w:ascii="Arial" w:hAnsi="Arial" w:cs="Arial"/>
              </w:rPr>
              <w:t>)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358,56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1,88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1,88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1/10-110-150/50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Дрань штукатурная длиной 800-1000 мм, шириной 19-22 мм,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7679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Е61-19-12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ремонте штукатурки гладких наружных столбов, колонн и пилястр с люлек по дереву известковым раствором добавлять на каждые следующие 10 мм</w:t>
            </w:r>
          </w:p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76794">
              <w:rPr>
                <w:rFonts w:ascii="Arial" w:hAnsi="Arial" w:cs="Arial"/>
              </w:rPr>
              <w:t>(единица измерения - 100 м</w:t>
            </w:r>
            <w:r w:rsidRPr="00D76794">
              <w:rPr>
                <w:rFonts w:ascii="Arial" w:hAnsi="Arial" w:cs="Arial"/>
                <w:vertAlign w:val="superscript"/>
              </w:rPr>
              <w:t>2</w:t>
            </w:r>
            <w:r w:rsidRPr="00D76794">
              <w:rPr>
                <w:rFonts w:ascii="Arial" w:hAnsi="Arial" w:cs="Arial"/>
              </w:rPr>
              <w:t>)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53,85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0,73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0,73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7679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2,42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Е61-19-13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наружных столбов, колонн и пилястр с каннелюрами с люлек по дереву известковым раствором толщиной слоя до 40 мм</w:t>
            </w:r>
          </w:p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76794">
              <w:rPr>
                <w:rFonts w:ascii="Arial" w:hAnsi="Arial" w:cs="Arial"/>
              </w:rPr>
              <w:t>(единица измерения - 100 м</w:t>
            </w:r>
            <w:r w:rsidRPr="00D76794">
              <w:rPr>
                <w:rFonts w:ascii="Arial" w:hAnsi="Arial" w:cs="Arial"/>
                <w:vertAlign w:val="superscript"/>
              </w:rPr>
              <w:t>2</w:t>
            </w:r>
            <w:r w:rsidRPr="00D76794">
              <w:rPr>
                <w:rFonts w:ascii="Arial" w:hAnsi="Arial" w:cs="Arial"/>
              </w:rPr>
              <w:t>)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513,28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5,65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5,65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1/10-110-150/50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Дрань штукатурная длиной 800-1000 мм, шириной 19-22 мм,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1,34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7679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Е61-19-14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ремонте штукатурки наружных столбов, колонн и пилястр с люлек по дереву известковым раствором с каннелюрами добавлять на каждые следующие 10 мм</w:t>
            </w:r>
          </w:p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76794">
              <w:rPr>
                <w:rFonts w:ascii="Arial" w:hAnsi="Arial" w:cs="Arial"/>
              </w:rPr>
              <w:t>(единица измерения - 100 м</w:t>
            </w:r>
            <w:r w:rsidRPr="00D76794">
              <w:rPr>
                <w:rFonts w:ascii="Arial" w:hAnsi="Arial" w:cs="Arial"/>
                <w:vertAlign w:val="superscript"/>
              </w:rPr>
              <w:t>2</w:t>
            </w:r>
            <w:r w:rsidRPr="00D76794">
              <w:rPr>
                <w:rFonts w:ascii="Arial" w:hAnsi="Arial" w:cs="Arial"/>
              </w:rPr>
              <w:t>)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59,89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1,41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1,41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7679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D7679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7679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7679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2,42</w:t>
            </w:r>
          </w:p>
        </w:tc>
      </w:tr>
    </w:tbl>
    <w:p w:rsidR="00E827B0" w:rsidRPr="00D76794" w:rsidRDefault="00E827B0" w:rsidP="00E827B0">
      <w:pPr>
        <w:pStyle w:val="a5"/>
        <w:rPr>
          <w:rFonts w:ascii="Arial" w:hAnsi="Arial" w:cs="Arial"/>
          <w:b/>
          <w:sz w:val="2"/>
        </w:rPr>
      </w:pPr>
    </w:p>
    <w:p w:rsidR="00E827B0" w:rsidRPr="00FE5FFA" w:rsidRDefault="00E827B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Pr="00835BF4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61-20. Ремонт штукатурки наружных прямолинейных откосов</w:t>
            </w:r>
          </w:p>
        </w:tc>
      </w:tr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Pr="00835BF4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простукивание и отбивка старой штукатурки с подготовкой поверхности;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приготовление раствора из сухих смесей (нормы 1, 2, 3);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оштукатуривание отдельных мест;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нанесение декоративного слоя (нормы 4-6);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обработка декоративного слоя циклей, скарпелью, бучардой, гребенкой (нормы 4-6);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очистка волосяной щеткой (при необходимости).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E827B0" w:rsidRDefault="00E827B0" w:rsidP="00E827B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827B0" w:rsidRPr="00835BF4" w:rsidTr="00DE31F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Е61-20-1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наружных прямолинейных откосов по камню и бетону цементно-известковым раствором толщиной 40 мм с земли и лесов</w:t>
            </w:r>
          </w:p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35BF4">
              <w:rPr>
                <w:rFonts w:ascii="Arial" w:hAnsi="Arial" w:cs="Arial"/>
              </w:rPr>
              <w:t>(единица измерения - 100 м</w:t>
            </w:r>
            <w:r w:rsidRPr="00835BF4">
              <w:rPr>
                <w:rFonts w:ascii="Arial" w:hAnsi="Arial" w:cs="Arial"/>
                <w:vertAlign w:val="superscript"/>
              </w:rPr>
              <w:t>2</w:t>
            </w:r>
            <w:r w:rsidRPr="00835BF4">
              <w:rPr>
                <w:rFonts w:ascii="Arial" w:hAnsi="Arial" w:cs="Arial"/>
              </w:rPr>
              <w:t>)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323,4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2,98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2,98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штукатурная, для наружных и внутренних работ (НВ), цементно-известковая, М75, F75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Е61-20-2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наружных прямолинейных откосов по камню и бетону цементно-известковым раствором толщиной 40 мм с лестниц</w:t>
            </w:r>
          </w:p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35BF4">
              <w:rPr>
                <w:rFonts w:ascii="Arial" w:hAnsi="Arial" w:cs="Arial"/>
              </w:rPr>
              <w:t>(единица измерения - 100 м</w:t>
            </w:r>
            <w:r w:rsidRPr="00835BF4">
              <w:rPr>
                <w:rFonts w:ascii="Arial" w:hAnsi="Arial" w:cs="Arial"/>
                <w:vertAlign w:val="superscript"/>
              </w:rPr>
              <w:t>2</w:t>
            </w:r>
            <w:r w:rsidRPr="00835BF4">
              <w:rPr>
                <w:rFonts w:ascii="Arial" w:hAnsi="Arial" w:cs="Arial"/>
              </w:rPr>
              <w:t>)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389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2,27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2,27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штукатурная, для наружных и внутренних работ (НВ), цементно-известковая, М75, F75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Е61-20-3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наружных прямолинейных откосов по камню и бетону цементно-известковым раствором толщиной 40 мм с люлек</w:t>
            </w:r>
          </w:p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35BF4">
              <w:rPr>
                <w:rFonts w:ascii="Arial" w:hAnsi="Arial" w:cs="Arial"/>
              </w:rPr>
              <w:t>(единица измерения - 100 м</w:t>
            </w:r>
            <w:r w:rsidRPr="00835BF4">
              <w:rPr>
                <w:rFonts w:ascii="Arial" w:hAnsi="Arial" w:cs="Arial"/>
                <w:vertAlign w:val="superscript"/>
              </w:rPr>
              <w:t>2</w:t>
            </w:r>
            <w:r w:rsidRPr="00835BF4">
              <w:rPr>
                <w:rFonts w:ascii="Arial" w:hAnsi="Arial" w:cs="Arial"/>
              </w:rPr>
              <w:t>)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375,8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3,68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3,68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штукатурная, для наружных и внутренних работ (НВ), цементно-известковая, М75, F75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Е61-20-4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наружных прямолинейных откосов толщиной 40 мм по камню и бетону декоративным раствором с земли и лесов</w:t>
            </w:r>
          </w:p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35BF4">
              <w:rPr>
                <w:rFonts w:ascii="Arial" w:hAnsi="Arial" w:cs="Arial"/>
              </w:rPr>
              <w:t>(единица измерения - 100 м</w:t>
            </w:r>
            <w:r w:rsidRPr="00835BF4">
              <w:rPr>
                <w:rFonts w:ascii="Arial" w:hAnsi="Arial" w:cs="Arial"/>
                <w:vertAlign w:val="superscript"/>
              </w:rPr>
              <w:t>2</w:t>
            </w:r>
            <w:r w:rsidRPr="00835BF4">
              <w:rPr>
                <w:rFonts w:ascii="Arial" w:hAnsi="Arial" w:cs="Arial"/>
              </w:rPr>
              <w:t>)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764,4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2,98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2,98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35BF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3,41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с мраморной крошкой для мозаичных полов (без красителя), на обычном цементе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35BF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0,99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Е61-20-5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наружных прямолинейных откосов толщиной 40 мм по камню и бетону декоративным раствором с лестниц</w:t>
            </w:r>
          </w:p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35BF4">
              <w:rPr>
                <w:rFonts w:ascii="Arial" w:hAnsi="Arial" w:cs="Arial"/>
              </w:rPr>
              <w:t>(единица измерения - 100 м</w:t>
            </w:r>
            <w:r w:rsidRPr="00835BF4">
              <w:rPr>
                <w:rFonts w:ascii="Arial" w:hAnsi="Arial" w:cs="Arial"/>
                <w:vertAlign w:val="superscript"/>
              </w:rPr>
              <w:t>2</w:t>
            </w:r>
            <w:r w:rsidRPr="00835BF4">
              <w:rPr>
                <w:rFonts w:ascii="Arial" w:hAnsi="Arial" w:cs="Arial"/>
              </w:rPr>
              <w:t>)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940,2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2,27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2,27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35BF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3,41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с мраморной крошкой для мозаичных полов (без красителя), на обычном цементе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35BF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0,99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Е61-20-6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наружных прямолинейных откосов по камню и бетону декоративным раствором с люлек</w:t>
            </w:r>
          </w:p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35BF4">
              <w:rPr>
                <w:rFonts w:ascii="Arial" w:hAnsi="Arial" w:cs="Arial"/>
              </w:rPr>
              <w:t>(единица измерения - 100 м</w:t>
            </w:r>
            <w:r w:rsidRPr="00835BF4">
              <w:rPr>
                <w:rFonts w:ascii="Arial" w:hAnsi="Arial" w:cs="Arial"/>
                <w:vertAlign w:val="superscript"/>
              </w:rPr>
              <w:t>2</w:t>
            </w:r>
            <w:r w:rsidRPr="00835BF4">
              <w:rPr>
                <w:rFonts w:ascii="Arial" w:hAnsi="Arial" w:cs="Arial"/>
              </w:rPr>
              <w:t>)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940,2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3,57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3,57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35BF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3,41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с мраморной крошкой для мозаичных полов (без красителя), на обычном цементе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35BF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0,99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Е61-20-7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наружных прямолинейных откосов по дереву цементно-известковым раствором с земли и лесов</w:t>
            </w:r>
          </w:p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35BF4">
              <w:rPr>
                <w:rFonts w:ascii="Arial" w:hAnsi="Arial" w:cs="Arial"/>
              </w:rPr>
              <w:t>(единица измерения - 100 м</w:t>
            </w:r>
            <w:r w:rsidRPr="00835BF4">
              <w:rPr>
                <w:rFonts w:ascii="Arial" w:hAnsi="Arial" w:cs="Arial"/>
                <w:vertAlign w:val="superscript"/>
              </w:rPr>
              <w:t>2</w:t>
            </w:r>
            <w:r w:rsidRPr="00835BF4">
              <w:rPr>
                <w:rFonts w:ascii="Arial" w:hAnsi="Arial" w:cs="Arial"/>
              </w:rPr>
              <w:t>)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288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2,89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2,89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1/10-110-150/50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Дрань штукатурная длиной 800-1000 мм, шириной 19-22 мм,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35BF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Е61-20-8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наружных прямолинейных откосов по дереву цементно-известковым раствором с лестниц</w:t>
            </w:r>
          </w:p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35BF4">
              <w:rPr>
                <w:rFonts w:ascii="Arial" w:hAnsi="Arial" w:cs="Arial"/>
              </w:rPr>
              <w:t>(единица измерения - 100 м</w:t>
            </w:r>
            <w:r w:rsidRPr="00835BF4">
              <w:rPr>
                <w:rFonts w:ascii="Arial" w:hAnsi="Arial" w:cs="Arial"/>
                <w:vertAlign w:val="superscript"/>
              </w:rPr>
              <w:t>2</w:t>
            </w:r>
            <w:r w:rsidRPr="00835BF4">
              <w:rPr>
                <w:rFonts w:ascii="Arial" w:hAnsi="Arial" w:cs="Arial"/>
              </w:rPr>
              <w:t>)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405,8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2,21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2,21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1/10-110-150/50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Дрань штукатурная длиной 800-1000 мм, шириной 19-22 мм,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35BF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Е61-20-9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наружных прямолинейных откосов по дереву цементно-известковым раствором с люлек</w:t>
            </w:r>
          </w:p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35BF4">
              <w:rPr>
                <w:rFonts w:ascii="Arial" w:hAnsi="Arial" w:cs="Arial"/>
              </w:rPr>
              <w:t>(единица измерения - 100 м</w:t>
            </w:r>
            <w:r w:rsidRPr="00835BF4">
              <w:rPr>
                <w:rFonts w:ascii="Arial" w:hAnsi="Arial" w:cs="Arial"/>
                <w:vertAlign w:val="superscript"/>
              </w:rPr>
              <w:t>2</w:t>
            </w:r>
            <w:r w:rsidRPr="00835BF4">
              <w:rPr>
                <w:rFonts w:ascii="Arial" w:hAnsi="Arial" w:cs="Arial"/>
              </w:rPr>
              <w:t>)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331,2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3,57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3,57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1/10-110-150/50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Дрань штукатурная длиной 800-1000 мм, шириной 19-22 мм,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35BF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835BF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35BF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35BF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</w:t>
            </w:r>
          </w:p>
        </w:tc>
      </w:tr>
    </w:tbl>
    <w:p w:rsidR="00E827B0" w:rsidRPr="00835BF4" w:rsidRDefault="00E827B0" w:rsidP="00E827B0">
      <w:pPr>
        <w:pStyle w:val="a5"/>
        <w:rPr>
          <w:rFonts w:ascii="Arial" w:hAnsi="Arial" w:cs="Arial"/>
          <w:b/>
          <w:sz w:val="2"/>
        </w:rPr>
      </w:pPr>
    </w:p>
    <w:p w:rsidR="00E827B0" w:rsidRPr="00FE5FFA" w:rsidRDefault="00E827B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Pr="0069247E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61-21. Ремонт штукатурки наружных криволинейных откосов</w:t>
            </w:r>
          </w:p>
        </w:tc>
      </w:tr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Pr="0069247E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простукивание и отбивка старой штукатурки с подготовленной поверхности;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приготовление раствора из сухих смесей (нормы 1, 2, 3);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оштукатуривание отдельных мест;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нанесение декоративного слоя (нормы 4-6);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обработка декоративного слоя циклей, скарпелью, бучардой, гребенкой (нормы 4-6);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очистка волосяной щеткой (при необходимости).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E827B0" w:rsidRDefault="00E827B0" w:rsidP="00E827B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827B0" w:rsidRPr="0069247E" w:rsidTr="00DE31F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Е61-21-1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наружных криволинейных откосов по камню и бетону цементно-известковым раствором толщиной 40 мм с земли и лесов</w:t>
            </w:r>
          </w:p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9247E">
              <w:rPr>
                <w:rFonts w:ascii="Arial" w:hAnsi="Arial" w:cs="Arial"/>
              </w:rPr>
              <w:t>(единица измерения - 100 м</w:t>
            </w:r>
            <w:r w:rsidRPr="0069247E">
              <w:rPr>
                <w:rFonts w:ascii="Arial" w:hAnsi="Arial" w:cs="Arial"/>
                <w:vertAlign w:val="superscript"/>
              </w:rPr>
              <w:t>2</w:t>
            </w:r>
            <w:r w:rsidRPr="0069247E">
              <w:rPr>
                <w:rFonts w:ascii="Arial" w:hAnsi="Arial" w:cs="Arial"/>
              </w:rPr>
              <w:t>)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389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2,94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2,94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штукатурная, для наружных и внутренних работ (НВ), цементно-известковая, М75, F75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8,1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Е61-21-2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наружных криволинейных откосов по камню и бетону цементно-известковым раствором толщиной 40 мм с лестниц</w:t>
            </w:r>
          </w:p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9247E">
              <w:rPr>
                <w:rFonts w:ascii="Arial" w:hAnsi="Arial" w:cs="Arial"/>
              </w:rPr>
              <w:t>(единица измерения - 100 м</w:t>
            </w:r>
            <w:r w:rsidRPr="0069247E">
              <w:rPr>
                <w:rFonts w:ascii="Arial" w:hAnsi="Arial" w:cs="Arial"/>
                <w:vertAlign w:val="superscript"/>
              </w:rPr>
              <w:t>2</w:t>
            </w:r>
            <w:r w:rsidRPr="0069247E">
              <w:rPr>
                <w:rFonts w:ascii="Arial" w:hAnsi="Arial" w:cs="Arial"/>
              </w:rPr>
              <w:t>)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471,4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2,24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2,24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штукатурная, для наружных и внутренних работ (НВ), цементно-известковая, М75, F75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8,1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Е61-21-3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наружных криволинейных откосов по камню и бетону цементно-известковым раствором толщиной 40 мм с люлек</w:t>
            </w:r>
          </w:p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9247E">
              <w:rPr>
                <w:rFonts w:ascii="Arial" w:hAnsi="Arial" w:cs="Arial"/>
              </w:rPr>
              <w:t>(единица измерения - 100 м</w:t>
            </w:r>
            <w:r w:rsidRPr="0069247E">
              <w:rPr>
                <w:rFonts w:ascii="Arial" w:hAnsi="Arial" w:cs="Arial"/>
                <w:vertAlign w:val="superscript"/>
              </w:rPr>
              <w:t>2</w:t>
            </w:r>
            <w:r w:rsidRPr="0069247E">
              <w:rPr>
                <w:rFonts w:ascii="Arial" w:hAnsi="Arial" w:cs="Arial"/>
              </w:rPr>
              <w:t>)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454,6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3,63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3,63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штукатурная, для наружных и внутренних работ (НВ), цементно-известковая, М75, F75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8,1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Е61-21-4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наружных криволинейных откосов толщиной 40 мм по камню и бетону декоративным раствором с земли и лесов</w:t>
            </w:r>
          </w:p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9247E">
              <w:rPr>
                <w:rFonts w:ascii="Arial" w:hAnsi="Arial" w:cs="Arial"/>
              </w:rPr>
              <w:t>(единица измерения - 100 м</w:t>
            </w:r>
            <w:r w:rsidRPr="0069247E">
              <w:rPr>
                <w:rFonts w:ascii="Arial" w:hAnsi="Arial" w:cs="Arial"/>
                <w:vertAlign w:val="superscript"/>
              </w:rPr>
              <w:t>2</w:t>
            </w:r>
            <w:r w:rsidRPr="0069247E">
              <w:rPr>
                <w:rFonts w:ascii="Arial" w:hAnsi="Arial" w:cs="Arial"/>
              </w:rPr>
              <w:t>)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940,2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2,94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2,94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9247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3,41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с мраморной крошкой для мозаичных полов (без красителя), на обычном цементе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9247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0,99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Е61-21-5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наружных криволинейных откосов толщиной 40 мм по камню и бетону декоративным раствором с лестниц</w:t>
            </w:r>
          </w:p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9247E">
              <w:rPr>
                <w:rFonts w:ascii="Arial" w:hAnsi="Arial" w:cs="Arial"/>
              </w:rPr>
              <w:t>(единица измерения - 100 м</w:t>
            </w:r>
            <w:r w:rsidRPr="0069247E">
              <w:rPr>
                <w:rFonts w:ascii="Arial" w:hAnsi="Arial" w:cs="Arial"/>
                <w:vertAlign w:val="superscript"/>
              </w:rPr>
              <w:t>2</w:t>
            </w:r>
            <w:r w:rsidRPr="0069247E">
              <w:rPr>
                <w:rFonts w:ascii="Arial" w:hAnsi="Arial" w:cs="Arial"/>
              </w:rPr>
              <w:t>)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1161,3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2,24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2,24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9247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3,41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с мраморной крошкой для мозаичных полов (без красителя), на обычном цементе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9247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0,99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Е61-21-6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наружных криволинейных откосов по камню и бетону декоративным раствором с люлек</w:t>
            </w:r>
          </w:p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9247E">
              <w:rPr>
                <w:rFonts w:ascii="Arial" w:hAnsi="Arial" w:cs="Arial"/>
              </w:rPr>
              <w:t>(единица измерения - 100 м</w:t>
            </w:r>
            <w:r w:rsidRPr="0069247E">
              <w:rPr>
                <w:rFonts w:ascii="Arial" w:hAnsi="Arial" w:cs="Arial"/>
                <w:vertAlign w:val="superscript"/>
              </w:rPr>
              <w:t>2</w:t>
            </w:r>
            <w:r w:rsidRPr="0069247E">
              <w:rPr>
                <w:rFonts w:ascii="Arial" w:hAnsi="Arial" w:cs="Arial"/>
              </w:rPr>
              <w:t>)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1161,3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3,63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3,63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9247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3,41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с мраморной крошкой для мозаичных полов (без красителя), на обычном цементе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9247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0,99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Е61-21-7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наружных криволинейных откосов по дереву цементно-известковым раствором с земли и лесов</w:t>
            </w:r>
          </w:p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9247E">
              <w:rPr>
                <w:rFonts w:ascii="Arial" w:hAnsi="Arial" w:cs="Arial"/>
              </w:rPr>
              <w:t>(единица измерения - 100 м</w:t>
            </w:r>
            <w:r w:rsidRPr="0069247E">
              <w:rPr>
                <w:rFonts w:ascii="Arial" w:hAnsi="Arial" w:cs="Arial"/>
                <w:vertAlign w:val="superscript"/>
              </w:rPr>
              <w:t>2</w:t>
            </w:r>
            <w:r w:rsidRPr="0069247E">
              <w:rPr>
                <w:rFonts w:ascii="Arial" w:hAnsi="Arial" w:cs="Arial"/>
              </w:rPr>
              <w:t>)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337,5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2,94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2,94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1/10-110-150/50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Дрань штукатурная длиной 800-1000 мм, шириной 19-22 мм,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9247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Е61-21-8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наружных криволинейных откосов по дереву цементно-известковым раствором с лестниц</w:t>
            </w:r>
          </w:p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9247E">
              <w:rPr>
                <w:rFonts w:ascii="Arial" w:hAnsi="Arial" w:cs="Arial"/>
              </w:rPr>
              <w:t>(единица измерения - 100 м</w:t>
            </w:r>
            <w:r w:rsidRPr="0069247E">
              <w:rPr>
                <w:rFonts w:ascii="Arial" w:hAnsi="Arial" w:cs="Arial"/>
                <w:vertAlign w:val="superscript"/>
              </w:rPr>
              <w:t>2</w:t>
            </w:r>
            <w:r w:rsidRPr="0069247E">
              <w:rPr>
                <w:rFonts w:ascii="Arial" w:hAnsi="Arial" w:cs="Arial"/>
              </w:rPr>
              <w:t>)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413,5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2,24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2,24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1/10-110-150/50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Дрань штукатурная длиной 800-1000 мм, шириной 19-22 мм,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9247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Е61-21-9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наружных криволинейных откосов по дереву цементно-известковым раствором с люлек</w:t>
            </w:r>
          </w:p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9247E">
              <w:rPr>
                <w:rFonts w:ascii="Arial" w:hAnsi="Arial" w:cs="Arial"/>
              </w:rPr>
              <w:t>(единица измерения - 100 м</w:t>
            </w:r>
            <w:r w:rsidRPr="0069247E">
              <w:rPr>
                <w:rFonts w:ascii="Arial" w:hAnsi="Arial" w:cs="Arial"/>
                <w:vertAlign w:val="superscript"/>
              </w:rPr>
              <w:t>2</w:t>
            </w:r>
            <w:r w:rsidRPr="0069247E">
              <w:rPr>
                <w:rFonts w:ascii="Arial" w:hAnsi="Arial" w:cs="Arial"/>
              </w:rPr>
              <w:t>)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399,3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3,63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3,63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1/10-110-150/50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Дрань штукатурная длиной 800-1000 мм, шириной 19-22 мм,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9247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69247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9247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9247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</w:t>
            </w:r>
          </w:p>
        </w:tc>
      </w:tr>
    </w:tbl>
    <w:p w:rsidR="00E827B0" w:rsidRPr="0069247E" w:rsidRDefault="00E827B0" w:rsidP="00E827B0">
      <w:pPr>
        <w:pStyle w:val="a5"/>
        <w:rPr>
          <w:rFonts w:ascii="Arial" w:hAnsi="Arial" w:cs="Arial"/>
          <w:b/>
          <w:sz w:val="2"/>
        </w:rPr>
      </w:pPr>
    </w:p>
    <w:p w:rsidR="00E827B0" w:rsidRPr="00FE5FFA" w:rsidRDefault="00E827B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Pr="002868BF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61-22. Ремонт штукатурки наружных прямолинейных тяг</w:t>
            </w:r>
          </w:p>
        </w:tc>
      </w:tr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Pr="002868BF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простукивание и отбивка старой штукатурки;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насечка и смачивание поверхности водой;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разметка и установка правил;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приготовление раствора из сухих смесей (нормы 1-12);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нанесение намета и тяга шаблоном начерно;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нарезка на грунте борозд (нормы 19-24);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нанесение отдельного слоя и отделка шаблоном набело (нормы 19-24);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снятие правил, зачистка, формовка и отделка углов пересечения тяг, доводка и раскреновка;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обработка декоративного слоя циклей, скарпелью, бучардой, щеткой, гребенкой (нормы 19-24);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очистка волосяной щеткой(при необходимости).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E827B0" w:rsidRDefault="00E827B0" w:rsidP="00E827B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827B0" w:rsidRPr="002868BF" w:rsidTr="00DE31F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Е61-22-1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наружных прямолинейных горизонтальных тяг по камню и бетону цементно-известковым раствором с земли и лесов длиной в одном месте до 5 м</w:t>
            </w:r>
          </w:p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868BF">
              <w:rPr>
                <w:rFonts w:ascii="Arial" w:hAnsi="Arial" w:cs="Arial"/>
              </w:rPr>
              <w:t>(единица измерения - 100 м</w:t>
            </w:r>
            <w:r w:rsidRPr="002868BF">
              <w:rPr>
                <w:rFonts w:ascii="Arial" w:hAnsi="Arial" w:cs="Arial"/>
                <w:vertAlign w:val="superscript"/>
              </w:rPr>
              <w:t>2</w:t>
            </w:r>
            <w:r w:rsidRPr="002868BF">
              <w:rPr>
                <w:rFonts w:ascii="Arial" w:hAnsi="Arial" w:cs="Arial"/>
              </w:rPr>
              <w:t>)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549,55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2,94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2,94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штукатурная, для наружных и внутренних работ (НВ), цементно-известковая, М75, F75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9,9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Е61-22-2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наружных прямолинейных горизонтальных тяг по камню и бетону цементно-известковым раствором с лестниц длиной в одном месте до 5 м</w:t>
            </w:r>
          </w:p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868BF">
              <w:rPr>
                <w:rFonts w:ascii="Arial" w:hAnsi="Arial" w:cs="Arial"/>
              </w:rPr>
              <w:t>(единица измерения - 100 м</w:t>
            </w:r>
            <w:r w:rsidRPr="002868BF">
              <w:rPr>
                <w:rFonts w:ascii="Arial" w:hAnsi="Arial" w:cs="Arial"/>
                <w:vertAlign w:val="superscript"/>
              </w:rPr>
              <w:t>2</w:t>
            </w:r>
            <w:r w:rsidRPr="002868BF">
              <w:rPr>
                <w:rFonts w:ascii="Arial" w:hAnsi="Arial" w:cs="Arial"/>
              </w:rPr>
              <w:t>)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678,55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2,24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2,24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штукатурная, для наружных и внутренних работ (НВ), цементно-известковая, М75, F75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9,9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Е61-22-3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наружных прямолинейных горизонтальных тяг по камню и бетону цементно-известковым раствором с люлек длиной в одном месте до 5 м</w:t>
            </w:r>
          </w:p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868BF">
              <w:rPr>
                <w:rFonts w:ascii="Arial" w:hAnsi="Arial" w:cs="Arial"/>
              </w:rPr>
              <w:t>(единица измерения - 100 м</w:t>
            </w:r>
            <w:r w:rsidRPr="002868BF">
              <w:rPr>
                <w:rFonts w:ascii="Arial" w:hAnsi="Arial" w:cs="Arial"/>
                <w:vertAlign w:val="superscript"/>
              </w:rPr>
              <w:t>2</w:t>
            </w:r>
            <w:r w:rsidRPr="002868BF">
              <w:rPr>
                <w:rFonts w:ascii="Arial" w:hAnsi="Arial" w:cs="Arial"/>
              </w:rPr>
              <w:t>)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652,55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3,63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3,63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штукатурная, для наружных и внутренних работ (НВ), цементно-известковая, М75, F75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9,9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Е61-22-4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наружных прямолинейных горизонтальных тяг по камню и бетону цементно-известковым раствором с земли и лесов длиной в одном месте более 5 м</w:t>
            </w:r>
          </w:p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868BF">
              <w:rPr>
                <w:rFonts w:ascii="Arial" w:hAnsi="Arial" w:cs="Arial"/>
              </w:rPr>
              <w:t>(единица измерения - 100 м</w:t>
            </w:r>
            <w:r w:rsidRPr="002868BF">
              <w:rPr>
                <w:rFonts w:ascii="Arial" w:hAnsi="Arial" w:cs="Arial"/>
                <w:vertAlign w:val="superscript"/>
              </w:rPr>
              <w:t>2</w:t>
            </w:r>
            <w:r w:rsidRPr="002868BF">
              <w:rPr>
                <w:rFonts w:ascii="Arial" w:hAnsi="Arial" w:cs="Arial"/>
              </w:rPr>
              <w:t>)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466,91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2,94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2,94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штукатурная, для наружных и внутренних работ (НВ), цементно-известковая, М75, F75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9,9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Е61-22-5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наружных прямолинейных горизонтальных тяг по камню и бетону цементно-известковым раствором с лестниц длиной в одном месте более 5 м</w:t>
            </w:r>
          </w:p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868BF">
              <w:rPr>
                <w:rFonts w:ascii="Arial" w:hAnsi="Arial" w:cs="Arial"/>
              </w:rPr>
              <w:t>(единица измерения - 100 м</w:t>
            </w:r>
            <w:r w:rsidRPr="002868BF">
              <w:rPr>
                <w:rFonts w:ascii="Arial" w:hAnsi="Arial" w:cs="Arial"/>
                <w:vertAlign w:val="superscript"/>
              </w:rPr>
              <w:t>2</w:t>
            </w:r>
            <w:r w:rsidRPr="002868BF">
              <w:rPr>
                <w:rFonts w:ascii="Arial" w:hAnsi="Arial" w:cs="Arial"/>
              </w:rPr>
              <w:t>)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595,91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2,24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2,24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штукатурная, для наружных и внутренних работ (НВ), цементно-известковая, М75, F75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9,9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Е61-22-6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наружных прямолинейных горизонтальных тяг по камню и бетону цементно-известковым раствором с люлек длиной в одном месте более 5 м</w:t>
            </w:r>
          </w:p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868BF">
              <w:rPr>
                <w:rFonts w:ascii="Arial" w:hAnsi="Arial" w:cs="Arial"/>
              </w:rPr>
              <w:t>(единица измерения - 100 м</w:t>
            </w:r>
            <w:r w:rsidRPr="002868BF">
              <w:rPr>
                <w:rFonts w:ascii="Arial" w:hAnsi="Arial" w:cs="Arial"/>
                <w:vertAlign w:val="superscript"/>
              </w:rPr>
              <w:t>2</w:t>
            </w:r>
            <w:r w:rsidRPr="002868BF">
              <w:rPr>
                <w:rFonts w:ascii="Arial" w:hAnsi="Arial" w:cs="Arial"/>
              </w:rPr>
              <w:t>)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569,91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3,63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3,63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штукатурная, для наружных и внутренних работ (НВ), цементно-известковая, М75, F75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9,9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Е61-22-7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наружных прямолинейных вертикальных тяг по камню и бетону цементно-известковым раствором с земли и лесов длиной в одном месте до 5 м</w:t>
            </w:r>
          </w:p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868BF">
              <w:rPr>
                <w:rFonts w:ascii="Arial" w:hAnsi="Arial" w:cs="Arial"/>
              </w:rPr>
              <w:t>(единица измерения - 100 м</w:t>
            </w:r>
            <w:r w:rsidRPr="002868BF">
              <w:rPr>
                <w:rFonts w:ascii="Arial" w:hAnsi="Arial" w:cs="Arial"/>
                <w:vertAlign w:val="superscript"/>
              </w:rPr>
              <w:t>2</w:t>
            </w:r>
            <w:r w:rsidRPr="002868BF">
              <w:rPr>
                <w:rFonts w:ascii="Arial" w:hAnsi="Arial" w:cs="Arial"/>
              </w:rPr>
              <w:t>)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717,75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2,94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2,94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штукатурная, для наружных и внутренних работ (НВ), цементно-известковая, М75, F75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9,9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Е61-22-8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наружных прямолинейных вертикальных тяг по камню и бетону цементно-известковым раствором с лестниц длиной в одном месте до 5 м</w:t>
            </w:r>
          </w:p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868BF">
              <w:rPr>
                <w:rFonts w:ascii="Arial" w:hAnsi="Arial" w:cs="Arial"/>
              </w:rPr>
              <w:t>(единица измерения - 100 м</w:t>
            </w:r>
            <w:r w:rsidRPr="002868BF">
              <w:rPr>
                <w:rFonts w:ascii="Arial" w:hAnsi="Arial" w:cs="Arial"/>
                <w:vertAlign w:val="superscript"/>
              </w:rPr>
              <w:t>2</w:t>
            </w:r>
            <w:r w:rsidRPr="002868BF">
              <w:rPr>
                <w:rFonts w:ascii="Arial" w:hAnsi="Arial" w:cs="Arial"/>
              </w:rPr>
              <w:t>)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846,75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2,24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2,24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штукатурная, для наружных и внутренних работ (НВ), цементно-известковая, М75, F75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9,9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Е61-22-9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наружных прямолинейных вертикальных тяг по камню и бетону цементно-известковым раствором с люлек длиной в одном месте до 5 м</w:t>
            </w:r>
          </w:p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868BF">
              <w:rPr>
                <w:rFonts w:ascii="Arial" w:hAnsi="Arial" w:cs="Arial"/>
              </w:rPr>
              <w:t>(единица измерения - 100 м</w:t>
            </w:r>
            <w:r w:rsidRPr="002868BF">
              <w:rPr>
                <w:rFonts w:ascii="Arial" w:hAnsi="Arial" w:cs="Arial"/>
                <w:vertAlign w:val="superscript"/>
              </w:rPr>
              <w:t>2</w:t>
            </w:r>
            <w:r w:rsidRPr="002868BF">
              <w:rPr>
                <w:rFonts w:ascii="Arial" w:hAnsi="Arial" w:cs="Arial"/>
              </w:rPr>
              <w:t>)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820,75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3,63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3,63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штукатурная, для наружных и внутренних работ (НВ), цементно-известковая, М75, F75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9,9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Е61-22-10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наружных прямолинейных вертикальных тяг по камню и бетону цементно-известковым раствором с земли и лесов длиной в одном месте более 5 м</w:t>
            </w:r>
          </w:p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868BF">
              <w:rPr>
                <w:rFonts w:ascii="Arial" w:hAnsi="Arial" w:cs="Arial"/>
              </w:rPr>
              <w:t>(единица измерения - 100 м</w:t>
            </w:r>
            <w:r w:rsidRPr="002868BF">
              <w:rPr>
                <w:rFonts w:ascii="Arial" w:hAnsi="Arial" w:cs="Arial"/>
                <w:vertAlign w:val="superscript"/>
              </w:rPr>
              <w:t>2</w:t>
            </w:r>
            <w:r w:rsidRPr="002868BF">
              <w:rPr>
                <w:rFonts w:ascii="Arial" w:hAnsi="Arial" w:cs="Arial"/>
              </w:rPr>
              <w:t>)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635,12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2,94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2,94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штукатурная, для наружных и внутренних работ (НВ), цементно-известковая, М75, F75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9,9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Е61-22-11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наружных прямолинейных вертикальных тяг по камню и бетону цементно-известковым раствором с лестниц длиной в одном месте более 5 м</w:t>
            </w:r>
          </w:p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868BF">
              <w:rPr>
                <w:rFonts w:ascii="Arial" w:hAnsi="Arial" w:cs="Arial"/>
              </w:rPr>
              <w:t>(единица измерения - 100 м</w:t>
            </w:r>
            <w:r w:rsidRPr="002868BF">
              <w:rPr>
                <w:rFonts w:ascii="Arial" w:hAnsi="Arial" w:cs="Arial"/>
                <w:vertAlign w:val="superscript"/>
              </w:rPr>
              <w:t>2</w:t>
            </w:r>
            <w:r w:rsidRPr="002868BF">
              <w:rPr>
                <w:rFonts w:ascii="Arial" w:hAnsi="Arial" w:cs="Arial"/>
              </w:rPr>
              <w:t>)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764,03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2,24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2,24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штукатурная, для наружных и внутренних работ (НВ), цементно-известковая, М75, F75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9,9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Е61-22-12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наружных прямолинейных вертикальных тяг по камню и бетону цементно-известковым раствором с люлек длиной в одном месте более 5 м</w:t>
            </w:r>
          </w:p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868BF">
              <w:rPr>
                <w:rFonts w:ascii="Arial" w:hAnsi="Arial" w:cs="Arial"/>
              </w:rPr>
              <w:t>(единица измерения - 100 м</w:t>
            </w:r>
            <w:r w:rsidRPr="002868BF">
              <w:rPr>
                <w:rFonts w:ascii="Arial" w:hAnsi="Arial" w:cs="Arial"/>
                <w:vertAlign w:val="superscript"/>
              </w:rPr>
              <w:t>2</w:t>
            </w:r>
            <w:r w:rsidRPr="002868BF">
              <w:rPr>
                <w:rFonts w:ascii="Arial" w:hAnsi="Arial" w:cs="Arial"/>
              </w:rPr>
              <w:t>)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738,12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3,63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3,63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штукатурная, для наружных и внутренних работ (НВ), цементно-известковая, М75, F75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9,9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Е61-22-13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наружных прямолинейных горизонтальных тяг по дереву известковым раствором с земли и лесов длиной в одном месте до 5 м</w:t>
            </w:r>
          </w:p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868BF">
              <w:rPr>
                <w:rFonts w:ascii="Arial" w:hAnsi="Arial" w:cs="Arial"/>
              </w:rPr>
              <w:t>(единица измерения - 100 м</w:t>
            </w:r>
            <w:r w:rsidRPr="002868BF">
              <w:rPr>
                <w:rFonts w:ascii="Arial" w:hAnsi="Arial" w:cs="Arial"/>
                <w:vertAlign w:val="superscript"/>
              </w:rPr>
              <w:t>2</w:t>
            </w:r>
            <w:r w:rsidRPr="002868BF">
              <w:rPr>
                <w:rFonts w:ascii="Arial" w:hAnsi="Arial" w:cs="Arial"/>
              </w:rPr>
              <w:t>)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603,21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2,94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2,94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1/10-110-150/50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Дрань штукатурная длиной 800-1000 мм, шириной 19-22 мм,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868B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9,9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Е61-22-14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наружных прямолинейных горизонтальных тяг по дереву известковым раствором с лестниц длиной в одном месте до 5 м</w:t>
            </w:r>
          </w:p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868BF">
              <w:rPr>
                <w:rFonts w:ascii="Arial" w:hAnsi="Arial" w:cs="Arial"/>
              </w:rPr>
              <w:t>(единица измерения - 100 м</w:t>
            </w:r>
            <w:r w:rsidRPr="002868BF">
              <w:rPr>
                <w:rFonts w:ascii="Arial" w:hAnsi="Arial" w:cs="Arial"/>
                <w:vertAlign w:val="superscript"/>
              </w:rPr>
              <w:t>2</w:t>
            </w:r>
            <w:r w:rsidRPr="002868BF">
              <w:rPr>
                <w:rFonts w:ascii="Arial" w:hAnsi="Arial" w:cs="Arial"/>
              </w:rPr>
              <w:t>)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745,21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2,24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2,24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1/10-110-150/50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Дрань штукатурная длиной 800-1000 мм, шириной 19-22 мм,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868B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9,9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Е61-22-15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наружных прямолинейных горизонтальных тяг по дереву известковым раствором с люлек длиной в одном месте до 5 м</w:t>
            </w:r>
          </w:p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868BF">
              <w:rPr>
                <w:rFonts w:ascii="Arial" w:hAnsi="Arial" w:cs="Arial"/>
              </w:rPr>
              <w:t>(единица измерения - 100 м</w:t>
            </w:r>
            <w:r w:rsidRPr="002868BF">
              <w:rPr>
                <w:rFonts w:ascii="Arial" w:hAnsi="Arial" w:cs="Arial"/>
                <w:vertAlign w:val="superscript"/>
              </w:rPr>
              <w:t>2</w:t>
            </w:r>
            <w:r w:rsidRPr="002868BF">
              <w:rPr>
                <w:rFonts w:ascii="Arial" w:hAnsi="Arial" w:cs="Arial"/>
              </w:rPr>
              <w:t>)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716,21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3,63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3,63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1/10-110-150/50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Дрань штукатурная длиной 800-1000 мм, шириной 19-22 мм,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868B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9,9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Е61-22-16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наружных прямолинейных горизонтальных тяг по дереву известковым раствором с земли и лесов длиной в одном месте более 5 м</w:t>
            </w:r>
          </w:p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868BF">
              <w:rPr>
                <w:rFonts w:ascii="Arial" w:hAnsi="Arial" w:cs="Arial"/>
              </w:rPr>
              <w:t>(единица измерения - 100 м</w:t>
            </w:r>
            <w:r w:rsidRPr="002868BF">
              <w:rPr>
                <w:rFonts w:ascii="Arial" w:hAnsi="Arial" w:cs="Arial"/>
                <w:vertAlign w:val="superscript"/>
              </w:rPr>
              <w:t>2</w:t>
            </w:r>
            <w:r w:rsidRPr="002868BF">
              <w:rPr>
                <w:rFonts w:ascii="Arial" w:hAnsi="Arial" w:cs="Arial"/>
              </w:rPr>
              <w:t>)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513,27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2,94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2,94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1/10-110-150/50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Дрань штукатурная длиной 800-1000 мм, шириной 19-22 мм,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868B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9,9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Е61-22-17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наружных прямолинейных горизонтальных тяг по дереву известковым раствором с лестниц длиной в одном месте более 5 м</w:t>
            </w:r>
          </w:p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868BF">
              <w:rPr>
                <w:rFonts w:ascii="Arial" w:hAnsi="Arial" w:cs="Arial"/>
              </w:rPr>
              <w:t>(единица измерения - 100 м</w:t>
            </w:r>
            <w:r w:rsidRPr="002868BF">
              <w:rPr>
                <w:rFonts w:ascii="Arial" w:hAnsi="Arial" w:cs="Arial"/>
                <w:vertAlign w:val="superscript"/>
              </w:rPr>
              <w:t>2</w:t>
            </w:r>
            <w:r w:rsidRPr="002868BF">
              <w:rPr>
                <w:rFonts w:ascii="Arial" w:hAnsi="Arial" w:cs="Arial"/>
              </w:rPr>
              <w:t>)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655,27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2,24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2,24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1/10-110-150/50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Дрань штукатурная длиной 800-1000 мм, шириной 19-22 мм,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868B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9,9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Е61-22-18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наружных прямолинейных горизонтальных тяг по дереву известковым раствором с люлек длиной в одном месте более 5 м</w:t>
            </w:r>
          </w:p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868BF">
              <w:rPr>
                <w:rFonts w:ascii="Arial" w:hAnsi="Arial" w:cs="Arial"/>
              </w:rPr>
              <w:t>(единица измерения - 100 м</w:t>
            </w:r>
            <w:r w:rsidRPr="002868BF">
              <w:rPr>
                <w:rFonts w:ascii="Arial" w:hAnsi="Arial" w:cs="Arial"/>
                <w:vertAlign w:val="superscript"/>
              </w:rPr>
              <w:t>2</w:t>
            </w:r>
            <w:r w:rsidRPr="002868BF">
              <w:rPr>
                <w:rFonts w:ascii="Arial" w:hAnsi="Arial" w:cs="Arial"/>
              </w:rPr>
              <w:t>)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626,27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3,63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3,63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1/10-110-150/50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Дрань штукатурная длиной 800-1000 мм, шириной 19-22 мм,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868B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9,9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Е61-22-19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наружных прямолинейных горизонтальных тяг по камню и бетону декоративным раствором площадью в одном месте до 5 м</w:t>
            </w:r>
            <w:r w:rsidRPr="002868BF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с земли и лесов</w:t>
            </w:r>
          </w:p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868BF">
              <w:rPr>
                <w:rFonts w:ascii="Arial" w:hAnsi="Arial" w:cs="Arial"/>
              </w:rPr>
              <w:t>(единица измерения - 100 м</w:t>
            </w:r>
            <w:r w:rsidRPr="002868BF">
              <w:rPr>
                <w:rFonts w:ascii="Arial" w:hAnsi="Arial" w:cs="Arial"/>
                <w:vertAlign w:val="superscript"/>
              </w:rPr>
              <w:t>2</w:t>
            </w:r>
            <w:r w:rsidRPr="002868BF">
              <w:rPr>
                <w:rFonts w:ascii="Arial" w:hAnsi="Arial" w:cs="Arial"/>
              </w:rPr>
              <w:t>)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904,73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2,94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2,94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868B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П4/1-4-20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с мраморной крошкой для мозаичных полов (без красителя), на обычном цементе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868B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10,8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Е61-22-20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наружных прямолинейных горизонтальных тяг по камню и бетону декоративным раствором площадью в одном месте до 5 м</w:t>
            </w:r>
            <w:r w:rsidRPr="002868BF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с лестниц</w:t>
            </w:r>
          </w:p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868BF">
              <w:rPr>
                <w:rFonts w:ascii="Arial" w:hAnsi="Arial" w:cs="Arial"/>
              </w:rPr>
              <w:t>(единица измерения - 100 м</w:t>
            </w:r>
            <w:r w:rsidRPr="002868BF">
              <w:rPr>
                <w:rFonts w:ascii="Arial" w:hAnsi="Arial" w:cs="Arial"/>
                <w:vertAlign w:val="superscript"/>
              </w:rPr>
              <w:t>2</w:t>
            </w:r>
            <w:r w:rsidRPr="002868BF">
              <w:rPr>
                <w:rFonts w:ascii="Arial" w:hAnsi="Arial" w:cs="Arial"/>
              </w:rPr>
              <w:t>)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1117,73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2,24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2,24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868B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с мраморной крошкой для мозаичных полов (без красителя), на обычном цементе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868B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10,8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Е61-22-21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наружных прямолинейных горизонтальных тяг по камню и бетону декоративным раствором площадью в одном месте до 5 м</w:t>
            </w:r>
            <w:r w:rsidRPr="002868BF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с люлек</w:t>
            </w:r>
          </w:p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868BF">
              <w:rPr>
                <w:rFonts w:ascii="Arial" w:hAnsi="Arial" w:cs="Arial"/>
              </w:rPr>
              <w:t>(единица измерения - 100 м</w:t>
            </w:r>
            <w:r w:rsidRPr="002868BF">
              <w:rPr>
                <w:rFonts w:ascii="Arial" w:hAnsi="Arial" w:cs="Arial"/>
                <w:vertAlign w:val="superscript"/>
              </w:rPr>
              <w:t>2</w:t>
            </w:r>
            <w:r w:rsidRPr="002868BF">
              <w:rPr>
                <w:rFonts w:ascii="Arial" w:hAnsi="Arial" w:cs="Arial"/>
              </w:rPr>
              <w:t>)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1074,73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3,63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3,63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868B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с мраморной крошкой для мозаичных полов (без красителя), на обычном цементе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868B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10,8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Е61-22-22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наружных прямолинейных вертикальных тяг по камню и бетону декоративным раствором площадью в одном месте до 5 м</w:t>
            </w:r>
            <w:r w:rsidRPr="002868BF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с земли и лесов</w:t>
            </w:r>
          </w:p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868BF">
              <w:rPr>
                <w:rFonts w:ascii="Arial" w:hAnsi="Arial" w:cs="Arial"/>
              </w:rPr>
              <w:t>(единица измерения - 100 м</w:t>
            </w:r>
            <w:r w:rsidRPr="002868BF">
              <w:rPr>
                <w:rFonts w:ascii="Arial" w:hAnsi="Arial" w:cs="Arial"/>
                <w:vertAlign w:val="superscript"/>
              </w:rPr>
              <w:t>2</w:t>
            </w:r>
            <w:r w:rsidRPr="002868BF">
              <w:rPr>
                <w:rFonts w:ascii="Arial" w:hAnsi="Arial" w:cs="Arial"/>
              </w:rPr>
              <w:t>)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1220,26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2,94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2,94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868B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с мраморной крошкой для мозаичных полов (без красителя), на обычном цементе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868B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10,8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Е61-22-23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наружных прямолинейных вертикальных тяг по камню и бетону декоративным раствором площадью в одном месте до 5 м</w:t>
            </w:r>
            <w:r w:rsidRPr="002868BF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с лестниц</w:t>
            </w:r>
          </w:p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868BF">
              <w:rPr>
                <w:rFonts w:ascii="Arial" w:hAnsi="Arial" w:cs="Arial"/>
              </w:rPr>
              <w:t>(единица измерения - 100 м</w:t>
            </w:r>
            <w:r w:rsidRPr="002868BF">
              <w:rPr>
                <w:rFonts w:ascii="Arial" w:hAnsi="Arial" w:cs="Arial"/>
                <w:vertAlign w:val="superscript"/>
              </w:rPr>
              <w:t>2</w:t>
            </w:r>
            <w:r w:rsidRPr="002868BF">
              <w:rPr>
                <w:rFonts w:ascii="Arial" w:hAnsi="Arial" w:cs="Arial"/>
              </w:rPr>
              <w:t>)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1508,26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2,24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2,24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868B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с мраморной крошкой для мозаичных полов (без красителя), на обычном цементе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868B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10,8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Е61-22-24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наружных прямолинейных вертикальных тяг по камню и бетону декоративным раствором площадью в одном месте до 5 м</w:t>
            </w:r>
            <w:r w:rsidRPr="002868BF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с люлек</w:t>
            </w:r>
          </w:p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868BF">
              <w:rPr>
                <w:rFonts w:ascii="Arial" w:hAnsi="Arial" w:cs="Arial"/>
              </w:rPr>
              <w:t>(единица измерения - 100 м</w:t>
            </w:r>
            <w:r w:rsidRPr="002868BF">
              <w:rPr>
                <w:rFonts w:ascii="Arial" w:hAnsi="Arial" w:cs="Arial"/>
                <w:vertAlign w:val="superscript"/>
              </w:rPr>
              <w:t>2</w:t>
            </w:r>
            <w:r w:rsidRPr="002868BF">
              <w:rPr>
                <w:rFonts w:ascii="Arial" w:hAnsi="Arial" w:cs="Arial"/>
              </w:rPr>
              <w:t>)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1450,26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3,63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3,63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868B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с мраморной крошкой для мозаичных полов (без красителя), на обычном цементе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868B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2868B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2868B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2868B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10,8</w:t>
            </w:r>
          </w:p>
        </w:tc>
      </w:tr>
    </w:tbl>
    <w:p w:rsidR="00E827B0" w:rsidRPr="002868BF" w:rsidRDefault="00E827B0" w:rsidP="00E827B0">
      <w:pPr>
        <w:pStyle w:val="a5"/>
        <w:rPr>
          <w:rFonts w:ascii="Arial" w:hAnsi="Arial" w:cs="Arial"/>
          <w:b/>
          <w:sz w:val="2"/>
        </w:rPr>
      </w:pPr>
    </w:p>
    <w:p w:rsidR="00E827B0" w:rsidRPr="00FE5FFA" w:rsidRDefault="00E827B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Pr="0014245F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61-23. Ремонт отливов</w:t>
            </w:r>
          </w:p>
        </w:tc>
      </w:tr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E827B0" w:rsidRPr="0014245F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Pr="0014245F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отбивка штукатурки и ремонт поверхности.</w:t>
            </w:r>
          </w:p>
        </w:tc>
      </w:tr>
      <w:tr w:rsidR="00E827B0" w:rsidRPr="0014245F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E827B0" w:rsidRDefault="00E827B0" w:rsidP="00E827B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827B0" w:rsidRPr="0014245F" w:rsidTr="00DE31F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14245F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14245F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14245F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14245F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827B0" w:rsidRPr="0014245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4245F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4245F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4245F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4245F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827B0" w:rsidRPr="0014245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4245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Е61-23-1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4245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отливов</w:t>
            </w:r>
          </w:p>
          <w:p w:rsidR="00E827B0" w:rsidRPr="0014245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4245F">
              <w:rPr>
                <w:rFonts w:ascii="Arial" w:hAnsi="Arial" w:cs="Arial"/>
              </w:rPr>
              <w:t>(единица измерения - 100 м</w:t>
            </w:r>
            <w:r w:rsidRPr="0014245F">
              <w:rPr>
                <w:rFonts w:ascii="Arial" w:hAnsi="Arial" w:cs="Arial"/>
                <w:vertAlign w:val="superscript"/>
              </w:rPr>
              <w:t>2</w:t>
            </w:r>
            <w:r w:rsidRPr="0014245F">
              <w:rPr>
                <w:rFonts w:ascii="Arial" w:hAnsi="Arial" w:cs="Arial"/>
              </w:rPr>
              <w:t>)</w:t>
            </w:r>
          </w:p>
        </w:tc>
      </w:tr>
      <w:tr w:rsidR="00E827B0" w:rsidRPr="0014245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4245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4245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14245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4245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4245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4245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4245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E827B0" w:rsidRPr="0014245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4245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4245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4245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4245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227</w:t>
            </w:r>
          </w:p>
        </w:tc>
      </w:tr>
      <w:tr w:rsidR="00E827B0" w:rsidRPr="0014245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4245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4245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4245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4245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1,13</w:t>
            </w:r>
          </w:p>
        </w:tc>
      </w:tr>
      <w:tr w:rsidR="00E827B0" w:rsidRPr="0014245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4245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4245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14245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4245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4245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5,79 (0,59)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4245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4245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1,97</w:t>
            </w:r>
          </w:p>
        </w:tc>
      </w:tr>
      <w:tr w:rsidR="00E827B0" w:rsidRPr="0014245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4245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4245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4245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4245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1,13</w:t>
            </w:r>
          </w:p>
        </w:tc>
      </w:tr>
      <w:tr w:rsidR="00E827B0" w:rsidRPr="0014245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4245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4245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14245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4245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4245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14245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4245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4245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14245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4245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4245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со шлаком ЦЕМ II А/Ш 42,5-Н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4245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4245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E827B0" w:rsidRPr="0014245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4245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4245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827B0" w:rsidRPr="0014245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4245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4245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14245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4245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4245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14245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4245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4245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готовый отделочный цементный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4245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4245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4245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E827B0" w:rsidRPr="0014245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4245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4245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14245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4245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4245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14245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4245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4245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4245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4245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</w:tbl>
    <w:p w:rsidR="00E827B0" w:rsidRPr="0014245F" w:rsidRDefault="00E827B0" w:rsidP="00E827B0">
      <w:pPr>
        <w:pStyle w:val="a5"/>
        <w:rPr>
          <w:rFonts w:ascii="Arial" w:hAnsi="Arial" w:cs="Arial"/>
          <w:b/>
          <w:sz w:val="2"/>
        </w:rPr>
      </w:pPr>
    </w:p>
    <w:p w:rsidR="00E827B0" w:rsidRPr="00FE5FFA" w:rsidRDefault="00E827B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Pr="005E5FDB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61-24. Ремонт штукатурки наружных криволинейных тяг</w:t>
            </w:r>
          </w:p>
        </w:tc>
      </w:tr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Pr="005E5FDB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простукивание и отбивка старой штукатурки;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насечка и смачивание поверхности водой;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разметка и установка правил;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приготовление раствора из сухих смесей (нормы 1-12);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нанесение намета и тяги шаблоном начерно;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нарезка на грунте борозд (нормы 19-24);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нанесение отделочного декоративного слоя (нормы 19-24);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снятие правил, зачистка, формовка и отделка углов пересечения тяг, доводка и раскреновка;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обработка декоративного слоя циклей, скарпелью, бучардой, щеткой, гребенкой (нормы 19-24);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очистка волосяной щеткой (при необходимости).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E827B0" w:rsidRDefault="00E827B0" w:rsidP="00E827B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827B0" w:rsidRPr="005E5FDB" w:rsidTr="00DE31F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Е61-24-1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наружных криволинейных горизонтальных тяг длиной в одном месте до 5 м по камню и бетону цементно-известковым раствором с земли и лесов</w:t>
            </w:r>
          </w:p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E5FDB">
              <w:rPr>
                <w:rFonts w:ascii="Arial" w:hAnsi="Arial" w:cs="Arial"/>
              </w:rPr>
              <w:t>(единица измерения - 100 м</w:t>
            </w:r>
            <w:r w:rsidRPr="005E5FDB">
              <w:rPr>
                <w:rFonts w:ascii="Arial" w:hAnsi="Arial" w:cs="Arial"/>
                <w:vertAlign w:val="superscript"/>
              </w:rPr>
              <w:t>2</w:t>
            </w:r>
            <w:r w:rsidRPr="005E5FDB">
              <w:rPr>
                <w:rFonts w:ascii="Arial" w:hAnsi="Arial" w:cs="Arial"/>
              </w:rPr>
              <w:t>)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985,55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2,94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2,94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штукатурная, для наружных и внутренних работ (НВ), цементно-известковая, М75, F75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9,9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Е61-24-2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наружных криволинейных горизонтальных тяг длиной в одном месте до 5 м по камню и бетону цементно-известковым раствором с лестниц</w:t>
            </w:r>
          </w:p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E5FDB">
              <w:rPr>
                <w:rFonts w:ascii="Arial" w:hAnsi="Arial" w:cs="Arial"/>
              </w:rPr>
              <w:t>(единица измерения - 100 м</w:t>
            </w:r>
            <w:r w:rsidRPr="005E5FDB">
              <w:rPr>
                <w:rFonts w:ascii="Arial" w:hAnsi="Arial" w:cs="Arial"/>
                <w:vertAlign w:val="superscript"/>
              </w:rPr>
              <w:t>2</w:t>
            </w:r>
            <w:r w:rsidRPr="005E5FDB">
              <w:rPr>
                <w:rFonts w:ascii="Arial" w:hAnsi="Arial" w:cs="Arial"/>
              </w:rPr>
              <w:t>)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1114,55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2,24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2,24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штукатурная, для наружных и внутренних работ (НВ), цементно-известковая, М75, F75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9,9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Е61-24-3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наружных криволинейных горизонтальных тяг длиной в одном месте до 5 м по камню и бетону цементно-известковым раствором с люлек</w:t>
            </w:r>
          </w:p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E5FDB">
              <w:rPr>
                <w:rFonts w:ascii="Arial" w:hAnsi="Arial" w:cs="Arial"/>
              </w:rPr>
              <w:t>(единица измерения - 100 м</w:t>
            </w:r>
            <w:r w:rsidRPr="005E5FDB">
              <w:rPr>
                <w:rFonts w:ascii="Arial" w:hAnsi="Arial" w:cs="Arial"/>
                <w:vertAlign w:val="superscript"/>
              </w:rPr>
              <w:t>2</w:t>
            </w:r>
            <w:r w:rsidRPr="005E5FDB">
              <w:rPr>
                <w:rFonts w:ascii="Arial" w:hAnsi="Arial" w:cs="Arial"/>
              </w:rPr>
              <w:t>)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1061,55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3,63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3,63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штукатурная, для наружных и внутренних работ (НВ), цементно-известковая, М75, F75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9,9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Е61-24-4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наружных криволинейных горизонтальных тяг длиной в одном месте более 5 м по камню и бетону цементно-известковым раствором с земли и лесов</w:t>
            </w:r>
          </w:p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E5FDB">
              <w:rPr>
                <w:rFonts w:ascii="Arial" w:hAnsi="Arial" w:cs="Arial"/>
              </w:rPr>
              <w:t>(единица измерения - 100 м</w:t>
            </w:r>
            <w:r w:rsidRPr="005E5FDB">
              <w:rPr>
                <w:rFonts w:ascii="Arial" w:hAnsi="Arial" w:cs="Arial"/>
                <w:vertAlign w:val="superscript"/>
              </w:rPr>
              <w:t>2</w:t>
            </w:r>
            <w:r w:rsidRPr="005E5FDB">
              <w:rPr>
                <w:rFonts w:ascii="Arial" w:hAnsi="Arial" w:cs="Arial"/>
              </w:rPr>
              <w:t>)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902,91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2,94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2,94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штукатурная, для наружных и внутренних работ (НВ), цементно-известковая, М75, F75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9,9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Е61-24-5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наружных криволинейных горизонтальных тяг длиной в одном месте более 5 м по камню и бетону цементно-известковым раствором с лестниц</w:t>
            </w:r>
          </w:p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E5FDB">
              <w:rPr>
                <w:rFonts w:ascii="Arial" w:hAnsi="Arial" w:cs="Arial"/>
              </w:rPr>
              <w:t>(единица измерения - 100 м</w:t>
            </w:r>
            <w:r w:rsidRPr="005E5FDB">
              <w:rPr>
                <w:rFonts w:ascii="Arial" w:hAnsi="Arial" w:cs="Arial"/>
                <w:vertAlign w:val="superscript"/>
              </w:rPr>
              <w:t>2</w:t>
            </w:r>
            <w:r w:rsidRPr="005E5FDB">
              <w:rPr>
                <w:rFonts w:ascii="Arial" w:hAnsi="Arial" w:cs="Arial"/>
              </w:rPr>
              <w:t>)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1031,91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2,24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2,24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штукатурная, для наружных и внутренних работ (НВ), цементно-известковая, М75, F75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9,9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Е61-24-6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наружных криволинейных горизонтальных тяг длиной в одном месте более 5 м по камню и бетону цементно-известковым раствором с люлек</w:t>
            </w:r>
          </w:p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E5FDB">
              <w:rPr>
                <w:rFonts w:ascii="Arial" w:hAnsi="Arial" w:cs="Arial"/>
              </w:rPr>
              <w:t>(единица измерения - 100 м</w:t>
            </w:r>
            <w:r w:rsidRPr="005E5FDB">
              <w:rPr>
                <w:rFonts w:ascii="Arial" w:hAnsi="Arial" w:cs="Arial"/>
                <w:vertAlign w:val="superscript"/>
              </w:rPr>
              <w:t>2</w:t>
            </w:r>
            <w:r w:rsidRPr="005E5FDB">
              <w:rPr>
                <w:rFonts w:ascii="Arial" w:hAnsi="Arial" w:cs="Arial"/>
              </w:rPr>
              <w:t>)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1005,91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3,63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3,63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штукатурная, для наружных и внутренних работ (НВ), цементно-известковая, М75, F75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9,9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Е61-24-7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наружных криволинейных вертикальных тяг длиной в одном месте до 5 м по камню и бетону цементно-известковым раствором с земли и лесов</w:t>
            </w:r>
          </w:p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E5FDB">
              <w:rPr>
                <w:rFonts w:ascii="Arial" w:hAnsi="Arial" w:cs="Arial"/>
              </w:rPr>
              <w:t>(единица измерения - 100 м</w:t>
            </w:r>
            <w:r w:rsidRPr="005E5FDB">
              <w:rPr>
                <w:rFonts w:ascii="Arial" w:hAnsi="Arial" w:cs="Arial"/>
                <w:vertAlign w:val="superscript"/>
              </w:rPr>
              <w:t>2</w:t>
            </w:r>
            <w:r w:rsidRPr="005E5FDB">
              <w:rPr>
                <w:rFonts w:ascii="Arial" w:hAnsi="Arial" w:cs="Arial"/>
              </w:rPr>
              <w:t>)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1153,75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2,94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2,94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штукатурная, для наружных и внутренних работ (НВ), цементно-известковая, М75, F75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9,9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Е61-24-8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наружных криволинейных вертикальных тяг длиной в одном месте до 5 м по камню и бетону цементно-известковым раствором с лестниц</w:t>
            </w:r>
          </w:p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E5FDB">
              <w:rPr>
                <w:rFonts w:ascii="Arial" w:hAnsi="Arial" w:cs="Arial"/>
              </w:rPr>
              <w:t>(единица измерения - 100 м</w:t>
            </w:r>
            <w:r w:rsidRPr="005E5FDB">
              <w:rPr>
                <w:rFonts w:ascii="Arial" w:hAnsi="Arial" w:cs="Arial"/>
                <w:vertAlign w:val="superscript"/>
              </w:rPr>
              <w:t>2</w:t>
            </w:r>
            <w:r w:rsidRPr="005E5FDB">
              <w:rPr>
                <w:rFonts w:ascii="Arial" w:hAnsi="Arial" w:cs="Arial"/>
              </w:rPr>
              <w:t>)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1282,75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2,24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2,24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штукатурная, для наружных и внутренних работ (НВ), цементно-известковая, М75, F75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9,9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Е61-24-9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наружных криволинейных вертикальных тяг длиной в одном месте до 5 м по камню и бетону цементно-известковым раствором с люлек</w:t>
            </w:r>
          </w:p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E5FDB">
              <w:rPr>
                <w:rFonts w:ascii="Arial" w:hAnsi="Arial" w:cs="Arial"/>
              </w:rPr>
              <w:t>(единица измерения - 100 м</w:t>
            </w:r>
            <w:r w:rsidRPr="005E5FDB">
              <w:rPr>
                <w:rFonts w:ascii="Arial" w:hAnsi="Arial" w:cs="Arial"/>
                <w:vertAlign w:val="superscript"/>
              </w:rPr>
              <w:t>2</w:t>
            </w:r>
            <w:r w:rsidRPr="005E5FDB">
              <w:rPr>
                <w:rFonts w:ascii="Arial" w:hAnsi="Arial" w:cs="Arial"/>
              </w:rPr>
              <w:t>)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1256,75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3,63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3,63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штукатурная, для наружных и внутренних работ (НВ), цементно-известковая, М75, F75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9,9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Е61-24-10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наружных криволинейных вертикальных тяг длиной в одном месте более 5 м по камню и бетону цементно-известковым раствором с земли и лесов</w:t>
            </w:r>
          </w:p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E5FDB">
              <w:rPr>
                <w:rFonts w:ascii="Arial" w:hAnsi="Arial" w:cs="Arial"/>
              </w:rPr>
              <w:t>(единица измерения - 100 м</w:t>
            </w:r>
            <w:r w:rsidRPr="005E5FDB">
              <w:rPr>
                <w:rFonts w:ascii="Arial" w:hAnsi="Arial" w:cs="Arial"/>
                <w:vertAlign w:val="superscript"/>
              </w:rPr>
              <w:t>2</w:t>
            </w:r>
            <w:r w:rsidRPr="005E5FDB">
              <w:rPr>
                <w:rFonts w:ascii="Arial" w:hAnsi="Arial" w:cs="Arial"/>
              </w:rPr>
              <w:t>)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1071,12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2,94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2,94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штукатурная, для наружных и внутренних работ (НВ), цементно-известковая, М75, F75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9,9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Е61-24-11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наружных криволинейных вертикальных тяг длиной в одном месте более5 м по камню и бетону цементно-известковым раствором с лестниц</w:t>
            </w:r>
          </w:p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E5FDB">
              <w:rPr>
                <w:rFonts w:ascii="Arial" w:hAnsi="Arial" w:cs="Arial"/>
              </w:rPr>
              <w:t>(единица измерения - 100 м</w:t>
            </w:r>
            <w:r w:rsidRPr="005E5FDB">
              <w:rPr>
                <w:rFonts w:ascii="Arial" w:hAnsi="Arial" w:cs="Arial"/>
                <w:vertAlign w:val="superscript"/>
              </w:rPr>
              <w:t>2</w:t>
            </w:r>
            <w:r w:rsidRPr="005E5FDB">
              <w:rPr>
                <w:rFonts w:ascii="Arial" w:hAnsi="Arial" w:cs="Arial"/>
              </w:rPr>
              <w:t>)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1200,12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2,24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2,24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штукатурная, для наружных и внутренних работ (НВ), цементно-известковая, М75, F75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9,9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Е61-24-12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наружных криволинейных вертикальных тяг длиной в одном месте более 5 м по камню и бетону цементно-известковым раствором с люлек</w:t>
            </w:r>
          </w:p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E5FDB">
              <w:rPr>
                <w:rFonts w:ascii="Arial" w:hAnsi="Arial" w:cs="Arial"/>
              </w:rPr>
              <w:t>(единица измерения - 100 м</w:t>
            </w:r>
            <w:r w:rsidRPr="005E5FDB">
              <w:rPr>
                <w:rFonts w:ascii="Arial" w:hAnsi="Arial" w:cs="Arial"/>
                <w:vertAlign w:val="superscript"/>
              </w:rPr>
              <w:t>2</w:t>
            </w:r>
            <w:r w:rsidRPr="005E5FDB">
              <w:rPr>
                <w:rFonts w:ascii="Arial" w:hAnsi="Arial" w:cs="Arial"/>
              </w:rPr>
              <w:t>)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1174,12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3,63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3,63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штукатурная, для наружных и внутренних работ (НВ), цементно-известковая, М75, F75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9,9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Е61-24-13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наружных криволинейных горизонтальных тяг длиной в одном месте до 5 м по дереву известковым раствором с земли и лесов</w:t>
            </w:r>
          </w:p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E5FDB">
              <w:rPr>
                <w:rFonts w:ascii="Arial" w:hAnsi="Arial" w:cs="Arial"/>
              </w:rPr>
              <w:t>(единица измерения - 100 м</w:t>
            </w:r>
            <w:r w:rsidRPr="005E5FDB">
              <w:rPr>
                <w:rFonts w:ascii="Arial" w:hAnsi="Arial" w:cs="Arial"/>
                <w:vertAlign w:val="superscript"/>
              </w:rPr>
              <w:t>2</w:t>
            </w:r>
            <w:r w:rsidRPr="005E5FDB">
              <w:rPr>
                <w:rFonts w:ascii="Arial" w:hAnsi="Arial" w:cs="Arial"/>
              </w:rPr>
              <w:t>)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1081,21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2,94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2,94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1/10-110-150/50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Дрань штукатурная длиной 800-1000 мм, шириной 19-22 мм,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E5FD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9,9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Е61-24-14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наружных криволинейных горизонтальных тяг по дереву известковым раствором длиной в одном месте до 5 м с лестниц</w:t>
            </w:r>
          </w:p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E5FDB">
              <w:rPr>
                <w:rFonts w:ascii="Arial" w:hAnsi="Arial" w:cs="Arial"/>
              </w:rPr>
              <w:t>(единица измерения - 100 м</w:t>
            </w:r>
            <w:r w:rsidRPr="005E5FDB">
              <w:rPr>
                <w:rFonts w:ascii="Arial" w:hAnsi="Arial" w:cs="Arial"/>
                <w:vertAlign w:val="superscript"/>
              </w:rPr>
              <w:t>2</w:t>
            </w:r>
            <w:r w:rsidRPr="005E5FDB">
              <w:rPr>
                <w:rFonts w:ascii="Arial" w:hAnsi="Arial" w:cs="Arial"/>
              </w:rPr>
              <w:t>)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1223,21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2,24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2,24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1/10-110-150/50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Дрань штукатурная длиной 800-1000 мм, шириной 19-22 мм,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E5FD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9,9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Е61-24-15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наружных криволинейных горизонтальных тяг длиной в одном месте до 5 м по дереву известковым раствором с люлек</w:t>
            </w:r>
          </w:p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E5FDB">
              <w:rPr>
                <w:rFonts w:ascii="Arial" w:hAnsi="Arial" w:cs="Arial"/>
              </w:rPr>
              <w:t>(единица измерения - 100 м</w:t>
            </w:r>
            <w:r w:rsidRPr="005E5FDB">
              <w:rPr>
                <w:rFonts w:ascii="Arial" w:hAnsi="Arial" w:cs="Arial"/>
                <w:vertAlign w:val="superscript"/>
              </w:rPr>
              <w:t>2</w:t>
            </w:r>
            <w:r w:rsidRPr="005E5FDB">
              <w:rPr>
                <w:rFonts w:ascii="Arial" w:hAnsi="Arial" w:cs="Arial"/>
              </w:rPr>
              <w:t>)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1194,21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3,63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3,63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1/10-110-150/50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Дрань штукатурная длиной 800-1000 мм, шириной 19-22 мм,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E5FD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9,9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Е61-24-16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наружных криволинейных горизонтальных тяг длиной в одном месте более 5 м по дереву известковым раствором с земли и лесов</w:t>
            </w:r>
          </w:p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E5FDB">
              <w:rPr>
                <w:rFonts w:ascii="Arial" w:hAnsi="Arial" w:cs="Arial"/>
              </w:rPr>
              <w:t>(единица измерения - 100 м</w:t>
            </w:r>
            <w:r w:rsidRPr="005E5FDB">
              <w:rPr>
                <w:rFonts w:ascii="Arial" w:hAnsi="Arial" w:cs="Arial"/>
                <w:vertAlign w:val="superscript"/>
              </w:rPr>
              <w:t>2</w:t>
            </w:r>
            <w:r w:rsidRPr="005E5FDB">
              <w:rPr>
                <w:rFonts w:ascii="Arial" w:hAnsi="Arial" w:cs="Arial"/>
              </w:rPr>
              <w:t>)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991,27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2,94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2,94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1/10-110-150/50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Дрань штукатурная длиной 800-1000 мм, шириной 19-22 мм,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E5FD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9,9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Е61-24-17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наружных криволинейных горизонтальных тяг длиной в одном месте более 5 м по дереву известковым раствором с лестниц</w:t>
            </w:r>
          </w:p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E5FDB">
              <w:rPr>
                <w:rFonts w:ascii="Arial" w:hAnsi="Arial" w:cs="Arial"/>
              </w:rPr>
              <w:t>(единица измерения - 100 м</w:t>
            </w:r>
            <w:r w:rsidRPr="005E5FDB">
              <w:rPr>
                <w:rFonts w:ascii="Arial" w:hAnsi="Arial" w:cs="Arial"/>
                <w:vertAlign w:val="superscript"/>
              </w:rPr>
              <w:t>2</w:t>
            </w:r>
            <w:r w:rsidRPr="005E5FDB">
              <w:rPr>
                <w:rFonts w:ascii="Arial" w:hAnsi="Arial" w:cs="Arial"/>
              </w:rPr>
              <w:t>)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1133,27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2,24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2,24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1/10-110-150/50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Дрань штукатурная длиной 800-1000 мм, шириной 19-22 мм,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E5FD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9,9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Е61-24-18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наружных криволинейных горизонтальных тяг длиной в одном месте более 5 м по дереву известковым раствором с люлек</w:t>
            </w:r>
          </w:p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E5FDB">
              <w:rPr>
                <w:rFonts w:ascii="Arial" w:hAnsi="Arial" w:cs="Arial"/>
              </w:rPr>
              <w:t>(единица измерения - 100 м</w:t>
            </w:r>
            <w:r w:rsidRPr="005E5FDB">
              <w:rPr>
                <w:rFonts w:ascii="Arial" w:hAnsi="Arial" w:cs="Arial"/>
                <w:vertAlign w:val="superscript"/>
              </w:rPr>
              <w:t>2</w:t>
            </w:r>
            <w:r w:rsidRPr="005E5FDB">
              <w:rPr>
                <w:rFonts w:ascii="Arial" w:hAnsi="Arial" w:cs="Arial"/>
              </w:rPr>
              <w:t>)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1104,27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3,63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3,63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1/10-110-150/50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Дрань штукатурная длиной 800-1000 мм, шириной 19-22 мм,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E5FD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9,9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Е61-24-19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наружных криволинейных горизонтальных тяг по камню и бетону декоративным раствором площадью в одном месте до 5 м</w:t>
            </w:r>
            <w:r w:rsidRPr="005E5FDB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с земли и лесов</w:t>
            </w:r>
          </w:p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E5FDB">
              <w:rPr>
                <w:rFonts w:ascii="Arial" w:hAnsi="Arial" w:cs="Arial"/>
              </w:rPr>
              <w:t>(единица измерения - 100 м</w:t>
            </w:r>
            <w:r w:rsidRPr="005E5FDB">
              <w:rPr>
                <w:rFonts w:ascii="Arial" w:hAnsi="Arial" w:cs="Arial"/>
                <w:vertAlign w:val="superscript"/>
              </w:rPr>
              <w:t>2</w:t>
            </w:r>
            <w:r w:rsidRPr="005E5FDB">
              <w:rPr>
                <w:rFonts w:ascii="Arial" w:hAnsi="Arial" w:cs="Arial"/>
              </w:rPr>
              <w:t>)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1621,73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2,94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2,94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E5FD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с мраморной крошкой для мозаичных полов (без красителя), на обычном цементе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E5FD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10,8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Е61-24-20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наружных криволинейных горизонтальных тяг по камню и бетону декоративным раствором площадью в одном месте до 5 м</w:t>
            </w:r>
            <w:r w:rsidRPr="005E5FDB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с лестниц</w:t>
            </w:r>
          </w:p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E5FDB">
              <w:rPr>
                <w:rFonts w:ascii="Arial" w:hAnsi="Arial" w:cs="Arial"/>
              </w:rPr>
              <w:t>(единица измерения - 100 м</w:t>
            </w:r>
            <w:r w:rsidRPr="005E5FDB">
              <w:rPr>
                <w:rFonts w:ascii="Arial" w:hAnsi="Arial" w:cs="Arial"/>
                <w:vertAlign w:val="superscript"/>
              </w:rPr>
              <w:t>2</w:t>
            </w:r>
            <w:r w:rsidRPr="005E5FDB">
              <w:rPr>
                <w:rFonts w:ascii="Arial" w:hAnsi="Arial" w:cs="Arial"/>
              </w:rPr>
              <w:t>)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1834,73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2,24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2,24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E5FD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с мраморной крошкой для мозаичных полов (без красителя), на обычном цементе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E5FD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10,8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Е61-24-21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наружных криволинейных горизонтальных тяг по камню и бетону декоративным раствором площадью в одном месте до 5 м</w:t>
            </w:r>
            <w:r w:rsidRPr="005E5FDB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с люлек</w:t>
            </w:r>
          </w:p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E5FDB">
              <w:rPr>
                <w:rFonts w:ascii="Arial" w:hAnsi="Arial" w:cs="Arial"/>
              </w:rPr>
              <w:t>(единица измерения - 100 м</w:t>
            </w:r>
            <w:r w:rsidRPr="005E5FDB">
              <w:rPr>
                <w:rFonts w:ascii="Arial" w:hAnsi="Arial" w:cs="Arial"/>
                <w:vertAlign w:val="superscript"/>
              </w:rPr>
              <w:t>2</w:t>
            </w:r>
            <w:r w:rsidRPr="005E5FDB">
              <w:rPr>
                <w:rFonts w:ascii="Arial" w:hAnsi="Arial" w:cs="Arial"/>
              </w:rPr>
              <w:t>)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1791,73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3,63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3,63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E5FD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с мраморной крошкой для мозаичных полов (без красителя), на обычном цементе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E5FD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10,8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Е61-24-22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наружных криволинейных вертикальных тяг по камню и бетону декоративным раствором площадью в одном месте до 5 м</w:t>
            </w:r>
            <w:r w:rsidRPr="005E5FDB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с земли и лесов</w:t>
            </w:r>
          </w:p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E5FDB">
              <w:rPr>
                <w:rFonts w:ascii="Arial" w:hAnsi="Arial" w:cs="Arial"/>
              </w:rPr>
              <w:t>(единица измерения - 100 м</w:t>
            </w:r>
            <w:r w:rsidRPr="005E5FDB">
              <w:rPr>
                <w:rFonts w:ascii="Arial" w:hAnsi="Arial" w:cs="Arial"/>
                <w:vertAlign w:val="superscript"/>
              </w:rPr>
              <w:t>2</w:t>
            </w:r>
            <w:r w:rsidRPr="005E5FDB">
              <w:rPr>
                <w:rFonts w:ascii="Arial" w:hAnsi="Arial" w:cs="Arial"/>
              </w:rPr>
              <w:t>)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2188,26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2,94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2,94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E5FD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с мраморной крошкой для мозаичных полов (без красителя), на обычном цементе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E5FD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10,8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Е61-24-23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наружных криволинейных вертикальных тяг по камню и бетону декоративным раствором площадью в одном месте до 5 м</w:t>
            </w:r>
            <w:r w:rsidRPr="005E5FDB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с лестниц</w:t>
            </w:r>
          </w:p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E5FDB">
              <w:rPr>
                <w:rFonts w:ascii="Arial" w:hAnsi="Arial" w:cs="Arial"/>
              </w:rPr>
              <w:t>(единица измерения - 100 м</w:t>
            </w:r>
            <w:r w:rsidRPr="005E5FDB">
              <w:rPr>
                <w:rFonts w:ascii="Arial" w:hAnsi="Arial" w:cs="Arial"/>
                <w:vertAlign w:val="superscript"/>
              </w:rPr>
              <w:t>2</w:t>
            </w:r>
            <w:r w:rsidRPr="005E5FDB">
              <w:rPr>
                <w:rFonts w:ascii="Arial" w:hAnsi="Arial" w:cs="Arial"/>
              </w:rPr>
              <w:t>)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2476,26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2,24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2,24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E5FD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с мраморной крошкой для мозаичных полов (без красителя), на обычном цементе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E5FD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10,8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Е61-24-24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наружных криволинейных вертикальных тяг по камню и бетону декоративным раствором площадью в одном месте до 5 м</w:t>
            </w:r>
            <w:r w:rsidRPr="005E5FDB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с люлек</w:t>
            </w:r>
          </w:p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E5FDB">
              <w:rPr>
                <w:rFonts w:ascii="Arial" w:hAnsi="Arial" w:cs="Arial"/>
              </w:rPr>
              <w:t>(единица измерения - 100 м</w:t>
            </w:r>
            <w:r w:rsidRPr="005E5FDB">
              <w:rPr>
                <w:rFonts w:ascii="Arial" w:hAnsi="Arial" w:cs="Arial"/>
                <w:vertAlign w:val="superscript"/>
              </w:rPr>
              <w:t>2</w:t>
            </w:r>
            <w:r w:rsidRPr="005E5FDB">
              <w:rPr>
                <w:rFonts w:ascii="Arial" w:hAnsi="Arial" w:cs="Arial"/>
              </w:rPr>
              <w:t>)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2418,26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3,63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3,63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E5FD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с мраморной крошкой для мозаичных полов (без красителя), на обычном цементе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E5FD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5E5FD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E5FD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E5FD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10,8</w:t>
            </w:r>
          </w:p>
        </w:tc>
      </w:tr>
    </w:tbl>
    <w:p w:rsidR="00E827B0" w:rsidRPr="005E5FDB" w:rsidRDefault="00E827B0" w:rsidP="00E827B0">
      <w:pPr>
        <w:pStyle w:val="a5"/>
        <w:rPr>
          <w:rFonts w:ascii="Arial" w:hAnsi="Arial" w:cs="Arial"/>
          <w:b/>
          <w:sz w:val="2"/>
        </w:rPr>
      </w:pPr>
    </w:p>
    <w:p w:rsidR="00E827B0" w:rsidRPr="00FE5FFA" w:rsidRDefault="00E827B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Pr="00ED63DC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61-25. Ремонт штукатурки фасадов сухой растворной смесью (типа"Ветонит")</w:t>
            </w:r>
          </w:p>
        </w:tc>
      </w:tr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E827B0" w:rsidRPr="00ED63DC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Pr="00ED63DC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поверхности;</w:t>
            </w:r>
          </w:p>
        </w:tc>
      </w:tr>
      <w:tr w:rsidR="00E827B0" w:rsidRPr="00ED63DC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расшивка трещин;</w:t>
            </w:r>
          </w:p>
        </w:tc>
      </w:tr>
      <w:tr w:rsidR="00E827B0" w:rsidRPr="00ED63DC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приготовление смеси;</w:t>
            </w:r>
          </w:p>
        </w:tc>
      </w:tr>
      <w:tr w:rsidR="00E827B0" w:rsidRPr="00ED63DC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заполнение трещин "ветонитом";</w:t>
            </w:r>
          </w:p>
        </w:tc>
      </w:tr>
      <w:tr w:rsidR="00E827B0" w:rsidRPr="00ED63DC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двукратное нанесение "ветонита";</w:t>
            </w:r>
          </w:p>
        </w:tc>
      </w:tr>
      <w:tr w:rsidR="00E827B0" w:rsidRPr="00ED63DC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шлифование поверхности;</w:t>
            </w:r>
          </w:p>
        </w:tc>
      </w:tr>
      <w:tr w:rsidR="00E827B0" w:rsidRPr="00ED63DC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подготовка поверхности фасада латексом под окраску;</w:t>
            </w:r>
          </w:p>
        </w:tc>
      </w:tr>
      <w:tr w:rsidR="00E827B0" w:rsidRPr="00ED63DC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приготовление раствора "ветонита" на месте.</w:t>
            </w:r>
          </w:p>
        </w:tc>
      </w:tr>
      <w:tr w:rsidR="00E827B0" w:rsidRPr="00ED63DC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E827B0" w:rsidRDefault="00E827B0" w:rsidP="00E827B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827B0" w:rsidRPr="00ED63DC" w:rsidTr="00DE31F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ED63DC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ED63DC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ED63DC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ED63DC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827B0" w:rsidRPr="00ED63D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D63DC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D63DC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D63DC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D63DC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827B0" w:rsidRPr="00ED63D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D63D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Е61-25-1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D63D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фасадов сухой растворной смесью типа "ВЕТОНИТ" толщиной до 5 мм</w:t>
            </w:r>
          </w:p>
          <w:p w:rsidR="00E827B0" w:rsidRPr="00ED63D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D63DC">
              <w:rPr>
                <w:rFonts w:ascii="Arial" w:hAnsi="Arial" w:cs="Arial"/>
              </w:rPr>
              <w:t>(единица измерения - 100 м</w:t>
            </w:r>
            <w:r w:rsidRPr="00ED63DC">
              <w:rPr>
                <w:rFonts w:ascii="Arial" w:hAnsi="Arial" w:cs="Arial"/>
                <w:vertAlign w:val="superscript"/>
              </w:rPr>
              <w:t>2</w:t>
            </w:r>
            <w:r w:rsidRPr="00ED63DC">
              <w:rPr>
                <w:rFonts w:ascii="Arial" w:hAnsi="Arial" w:cs="Arial"/>
              </w:rPr>
              <w:t>)</w:t>
            </w:r>
          </w:p>
        </w:tc>
      </w:tr>
      <w:tr w:rsidR="00E827B0" w:rsidRPr="00ED63D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D63D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D63D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ED63D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D63D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D63D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D63D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D63D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E827B0" w:rsidRPr="00ED63D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D63D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D63D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D63D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D63D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69,46</w:t>
            </w:r>
          </w:p>
        </w:tc>
      </w:tr>
      <w:tr w:rsidR="00E827B0" w:rsidRPr="00ED63D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D63D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D63D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D63D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D63D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7,41</w:t>
            </w:r>
          </w:p>
        </w:tc>
      </w:tr>
      <w:tr w:rsidR="00E827B0" w:rsidRPr="00ED63D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D63D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D63D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ED63D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D63D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D63D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65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D63D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D63D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6,22</w:t>
            </w:r>
          </w:p>
        </w:tc>
      </w:tr>
      <w:tr w:rsidR="00E827B0" w:rsidRPr="00ED63D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D63D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D63D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D63D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D63D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1,19</w:t>
            </w:r>
          </w:p>
        </w:tc>
      </w:tr>
      <w:tr w:rsidR="00E827B0" w:rsidRPr="00ED63D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D63D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D63D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ED63D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D63D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D63D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ED63D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D63D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D63D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ED63D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D63D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1/10-135-30/43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D63D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Латекс СКС-65 ГП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D63D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D63D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E827B0" w:rsidRPr="00ED63D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D63D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1/10-230-60-45-5/115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D63D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штукатурная, для наружных и внутренних работ (НВ), цементная, М50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D63D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D63D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E827B0" w:rsidRPr="00ED63D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D63D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D63D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ED63D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D63D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D63D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ED63D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D63D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D63D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D63D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D63D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1,05</w:t>
            </w:r>
          </w:p>
        </w:tc>
      </w:tr>
    </w:tbl>
    <w:p w:rsidR="00E827B0" w:rsidRPr="00ED63DC" w:rsidRDefault="00E827B0" w:rsidP="00E827B0">
      <w:pPr>
        <w:pStyle w:val="a5"/>
        <w:rPr>
          <w:rFonts w:ascii="Arial" w:hAnsi="Arial" w:cs="Arial"/>
          <w:b/>
          <w:sz w:val="2"/>
        </w:rPr>
      </w:pPr>
    </w:p>
    <w:p w:rsidR="00E827B0" w:rsidRPr="00FE5FFA" w:rsidRDefault="00E827B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Pr="0055607C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61-26. Отбивка штукатурки</w:t>
            </w:r>
          </w:p>
        </w:tc>
      </w:tr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E827B0" w:rsidRPr="0055607C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Pr="0055607C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простукивание поверхности;</w:t>
            </w:r>
          </w:p>
        </w:tc>
      </w:tr>
      <w:tr w:rsidR="00E827B0" w:rsidRPr="0055607C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отбивка отставшей штукатурки.</w:t>
            </w:r>
          </w:p>
        </w:tc>
      </w:tr>
      <w:tr w:rsidR="00E827B0" w:rsidRPr="0055607C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E827B0" w:rsidRDefault="00E827B0" w:rsidP="00E827B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827B0" w:rsidRPr="0055607C" w:rsidTr="00DE31F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827B0" w:rsidRPr="00556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827B0" w:rsidRPr="00556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Е61-26-1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Отбивка штукатурки стен и потолков по кирпичу и бетону площадью до 5 м</w:t>
            </w:r>
            <w:r w:rsidRPr="0055607C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E827B0" w:rsidRPr="00556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5607C">
              <w:rPr>
                <w:rFonts w:ascii="Arial" w:hAnsi="Arial" w:cs="Arial"/>
              </w:rPr>
              <w:t>(единица измерения - 100 м</w:t>
            </w:r>
            <w:r w:rsidRPr="0055607C">
              <w:rPr>
                <w:rFonts w:ascii="Arial" w:hAnsi="Arial" w:cs="Arial"/>
                <w:vertAlign w:val="superscript"/>
              </w:rPr>
              <w:t>2</w:t>
            </w:r>
            <w:r w:rsidRPr="0055607C">
              <w:rPr>
                <w:rFonts w:ascii="Arial" w:hAnsi="Arial" w:cs="Arial"/>
              </w:rPr>
              <w:t>)</w:t>
            </w:r>
          </w:p>
        </w:tc>
      </w:tr>
      <w:tr w:rsidR="00E827B0" w:rsidRPr="00556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556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E827B0" w:rsidRPr="00556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44,47</w:t>
            </w:r>
          </w:p>
        </w:tc>
      </w:tr>
      <w:tr w:rsidR="00E827B0" w:rsidRPr="00556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4,43</w:t>
            </w:r>
          </w:p>
        </w:tc>
      </w:tr>
      <w:tr w:rsidR="00E827B0" w:rsidRPr="00556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556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55607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3,73</w:t>
            </w:r>
          </w:p>
        </w:tc>
      </w:tr>
      <w:tr w:rsidR="00E827B0" w:rsidRPr="00556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3,73</w:t>
            </w:r>
          </w:p>
        </w:tc>
      </w:tr>
      <w:tr w:rsidR="00E827B0" w:rsidRPr="00556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556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556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E827B0" w:rsidRPr="0055607C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Е61-26-2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Отбивка штукатурки стен и потолков по кирпичу и бетону площадью более 5 м</w:t>
            </w:r>
            <w:r w:rsidRPr="0055607C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E827B0" w:rsidRPr="00556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5607C">
              <w:rPr>
                <w:rFonts w:ascii="Arial" w:hAnsi="Arial" w:cs="Arial"/>
              </w:rPr>
              <w:t>(единица измерения - 100 м</w:t>
            </w:r>
            <w:r w:rsidRPr="0055607C">
              <w:rPr>
                <w:rFonts w:ascii="Arial" w:hAnsi="Arial" w:cs="Arial"/>
                <w:vertAlign w:val="superscript"/>
              </w:rPr>
              <w:t>2</w:t>
            </w:r>
            <w:r w:rsidRPr="0055607C">
              <w:rPr>
                <w:rFonts w:ascii="Arial" w:hAnsi="Arial" w:cs="Arial"/>
              </w:rPr>
              <w:t>)</w:t>
            </w:r>
          </w:p>
        </w:tc>
      </w:tr>
      <w:tr w:rsidR="00E827B0" w:rsidRPr="00556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556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E827B0" w:rsidRPr="00556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37,97</w:t>
            </w:r>
          </w:p>
        </w:tc>
      </w:tr>
      <w:tr w:rsidR="00E827B0" w:rsidRPr="00556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4,43</w:t>
            </w:r>
          </w:p>
        </w:tc>
      </w:tr>
      <w:tr w:rsidR="00E827B0" w:rsidRPr="00556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556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55607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3,73</w:t>
            </w:r>
          </w:p>
        </w:tc>
      </w:tr>
      <w:tr w:rsidR="00E827B0" w:rsidRPr="00556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3,73</w:t>
            </w:r>
          </w:p>
        </w:tc>
      </w:tr>
      <w:tr w:rsidR="00E827B0" w:rsidRPr="00556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556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556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E827B0" w:rsidRPr="0055607C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Е61-26-3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Отбивка штукатурки столбов, колонн и пилястр по кирпичу и бетону площадью до 5 м</w:t>
            </w:r>
            <w:r w:rsidRPr="0055607C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E827B0" w:rsidRPr="00556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5607C">
              <w:rPr>
                <w:rFonts w:ascii="Arial" w:hAnsi="Arial" w:cs="Arial"/>
              </w:rPr>
              <w:t>(единица измерения - 100 м</w:t>
            </w:r>
            <w:r w:rsidRPr="0055607C">
              <w:rPr>
                <w:rFonts w:ascii="Arial" w:hAnsi="Arial" w:cs="Arial"/>
                <w:vertAlign w:val="superscript"/>
              </w:rPr>
              <w:t>2</w:t>
            </w:r>
            <w:r w:rsidRPr="0055607C">
              <w:rPr>
                <w:rFonts w:ascii="Arial" w:hAnsi="Arial" w:cs="Arial"/>
              </w:rPr>
              <w:t>)</w:t>
            </w:r>
          </w:p>
        </w:tc>
      </w:tr>
      <w:tr w:rsidR="00E827B0" w:rsidRPr="00556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556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E827B0" w:rsidRPr="00556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54,98</w:t>
            </w:r>
          </w:p>
        </w:tc>
      </w:tr>
      <w:tr w:rsidR="00E827B0" w:rsidRPr="00556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4,43</w:t>
            </w:r>
          </w:p>
        </w:tc>
      </w:tr>
      <w:tr w:rsidR="00E827B0" w:rsidRPr="00556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556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55607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3,73</w:t>
            </w:r>
          </w:p>
        </w:tc>
      </w:tr>
      <w:tr w:rsidR="00E827B0" w:rsidRPr="00556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3,73</w:t>
            </w:r>
          </w:p>
        </w:tc>
      </w:tr>
      <w:tr w:rsidR="00E827B0" w:rsidRPr="00556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556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556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E827B0" w:rsidRPr="0055607C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Е61-26-4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Отбивка штукатурки столбов, колонн и пилястр по кирпичу и бетону площадью более 5 м</w:t>
            </w:r>
            <w:r w:rsidRPr="0055607C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E827B0" w:rsidRPr="00556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5607C">
              <w:rPr>
                <w:rFonts w:ascii="Arial" w:hAnsi="Arial" w:cs="Arial"/>
              </w:rPr>
              <w:t>(единица измерения - 100 м</w:t>
            </w:r>
            <w:r w:rsidRPr="0055607C">
              <w:rPr>
                <w:rFonts w:ascii="Arial" w:hAnsi="Arial" w:cs="Arial"/>
                <w:vertAlign w:val="superscript"/>
              </w:rPr>
              <w:t>2</w:t>
            </w:r>
            <w:r w:rsidRPr="0055607C">
              <w:rPr>
                <w:rFonts w:ascii="Arial" w:hAnsi="Arial" w:cs="Arial"/>
              </w:rPr>
              <w:t>)</w:t>
            </w:r>
          </w:p>
        </w:tc>
      </w:tr>
      <w:tr w:rsidR="00E827B0" w:rsidRPr="00556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556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E827B0" w:rsidRPr="00556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44,47</w:t>
            </w:r>
          </w:p>
        </w:tc>
      </w:tr>
      <w:tr w:rsidR="00E827B0" w:rsidRPr="00556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4,43</w:t>
            </w:r>
          </w:p>
        </w:tc>
      </w:tr>
      <w:tr w:rsidR="00E827B0" w:rsidRPr="00556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556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55607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3,73</w:t>
            </w:r>
          </w:p>
        </w:tc>
      </w:tr>
      <w:tr w:rsidR="00E827B0" w:rsidRPr="00556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3,73</w:t>
            </w:r>
          </w:p>
        </w:tc>
      </w:tr>
      <w:tr w:rsidR="00E827B0" w:rsidRPr="00556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556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556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E827B0" w:rsidRPr="0055607C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Е61-26-5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Отбивка штукатурки стен и потолков по дереву площадью до 5 м</w:t>
            </w:r>
            <w:r w:rsidRPr="0055607C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E827B0" w:rsidRPr="00556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5607C">
              <w:rPr>
                <w:rFonts w:ascii="Arial" w:hAnsi="Arial" w:cs="Arial"/>
              </w:rPr>
              <w:t>(единица измерения - 100 м</w:t>
            </w:r>
            <w:r w:rsidRPr="0055607C">
              <w:rPr>
                <w:rFonts w:ascii="Arial" w:hAnsi="Arial" w:cs="Arial"/>
                <w:vertAlign w:val="superscript"/>
              </w:rPr>
              <w:t>2</w:t>
            </w:r>
            <w:r w:rsidRPr="0055607C">
              <w:rPr>
                <w:rFonts w:ascii="Arial" w:hAnsi="Arial" w:cs="Arial"/>
              </w:rPr>
              <w:t>)</w:t>
            </w:r>
          </w:p>
        </w:tc>
      </w:tr>
      <w:tr w:rsidR="00E827B0" w:rsidRPr="00556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556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E827B0" w:rsidRPr="00556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50,96</w:t>
            </w:r>
          </w:p>
        </w:tc>
      </w:tr>
      <w:tr w:rsidR="00E827B0" w:rsidRPr="00556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2,73</w:t>
            </w:r>
          </w:p>
        </w:tc>
      </w:tr>
      <w:tr w:rsidR="00E827B0" w:rsidRPr="00556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556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55607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2,18</w:t>
            </w:r>
          </w:p>
        </w:tc>
      </w:tr>
      <w:tr w:rsidR="00E827B0" w:rsidRPr="00556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2,18</w:t>
            </w:r>
          </w:p>
        </w:tc>
      </w:tr>
      <w:tr w:rsidR="00E827B0" w:rsidRPr="00556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556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556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E827B0" w:rsidRPr="0055607C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Е61-26-6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Отбивка штукатурки стен и потолков по дереву площадью более 5 м</w:t>
            </w:r>
            <w:r w:rsidRPr="0055607C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E827B0" w:rsidRPr="00556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5607C">
              <w:rPr>
                <w:rFonts w:ascii="Arial" w:hAnsi="Arial" w:cs="Arial"/>
              </w:rPr>
              <w:t>(единица измерения - 100 м</w:t>
            </w:r>
            <w:r w:rsidRPr="0055607C">
              <w:rPr>
                <w:rFonts w:ascii="Arial" w:hAnsi="Arial" w:cs="Arial"/>
                <w:vertAlign w:val="superscript"/>
              </w:rPr>
              <w:t>2</w:t>
            </w:r>
            <w:r w:rsidRPr="0055607C">
              <w:rPr>
                <w:rFonts w:ascii="Arial" w:hAnsi="Arial" w:cs="Arial"/>
              </w:rPr>
              <w:t>)</w:t>
            </w:r>
          </w:p>
        </w:tc>
      </w:tr>
      <w:tr w:rsidR="00E827B0" w:rsidRPr="00556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556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E827B0" w:rsidRPr="00556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41,99</w:t>
            </w:r>
          </w:p>
        </w:tc>
      </w:tr>
      <w:tr w:rsidR="00E827B0" w:rsidRPr="00556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2,73</w:t>
            </w:r>
          </w:p>
        </w:tc>
      </w:tr>
      <w:tr w:rsidR="00E827B0" w:rsidRPr="00556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556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55607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2,18</w:t>
            </w:r>
          </w:p>
        </w:tc>
      </w:tr>
      <w:tr w:rsidR="00E827B0" w:rsidRPr="00556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2,18</w:t>
            </w:r>
          </w:p>
        </w:tc>
      </w:tr>
      <w:tr w:rsidR="00E827B0" w:rsidRPr="00556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556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556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E827B0" w:rsidRPr="0055607C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Е61-26-7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Отбивка штукатурки столбов, колонн и пилястр по дереву площадью до 5 м</w:t>
            </w:r>
            <w:r w:rsidRPr="0055607C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E827B0" w:rsidRPr="00556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5607C">
              <w:rPr>
                <w:rFonts w:ascii="Arial" w:hAnsi="Arial" w:cs="Arial"/>
              </w:rPr>
              <w:t>(единица измерения - 100 м</w:t>
            </w:r>
            <w:r w:rsidRPr="0055607C">
              <w:rPr>
                <w:rFonts w:ascii="Arial" w:hAnsi="Arial" w:cs="Arial"/>
                <w:vertAlign w:val="superscript"/>
              </w:rPr>
              <w:t>2</w:t>
            </w:r>
            <w:r w:rsidRPr="0055607C">
              <w:rPr>
                <w:rFonts w:ascii="Arial" w:hAnsi="Arial" w:cs="Arial"/>
              </w:rPr>
              <w:t>)</w:t>
            </w:r>
          </w:p>
        </w:tc>
      </w:tr>
      <w:tr w:rsidR="00E827B0" w:rsidRPr="00556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556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E827B0" w:rsidRPr="00556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64,73</w:t>
            </w:r>
          </w:p>
        </w:tc>
      </w:tr>
      <w:tr w:rsidR="00E827B0" w:rsidRPr="00556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2,73</w:t>
            </w:r>
          </w:p>
        </w:tc>
      </w:tr>
      <w:tr w:rsidR="00E827B0" w:rsidRPr="00556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556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55607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2,18</w:t>
            </w:r>
          </w:p>
        </w:tc>
      </w:tr>
      <w:tr w:rsidR="00E827B0" w:rsidRPr="00556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2,18</w:t>
            </w:r>
          </w:p>
        </w:tc>
      </w:tr>
      <w:tr w:rsidR="00E827B0" w:rsidRPr="00556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556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556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E827B0" w:rsidRPr="0055607C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Е61-26-8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Отбивка штукатурки колонн и пилястр столбов по дереву площадью более 5 м</w:t>
            </w:r>
            <w:r w:rsidRPr="0055607C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E827B0" w:rsidRPr="00556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5607C">
              <w:rPr>
                <w:rFonts w:ascii="Arial" w:hAnsi="Arial" w:cs="Arial"/>
              </w:rPr>
              <w:t>(единица измерения - 100 м</w:t>
            </w:r>
            <w:r w:rsidRPr="0055607C">
              <w:rPr>
                <w:rFonts w:ascii="Arial" w:hAnsi="Arial" w:cs="Arial"/>
                <w:vertAlign w:val="superscript"/>
              </w:rPr>
              <w:t>2</w:t>
            </w:r>
            <w:r w:rsidRPr="0055607C">
              <w:rPr>
                <w:rFonts w:ascii="Arial" w:hAnsi="Arial" w:cs="Arial"/>
              </w:rPr>
              <w:t>)</w:t>
            </w:r>
          </w:p>
        </w:tc>
      </w:tr>
      <w:tr w:rsidR="00E827B0" w:rsidRPr="00556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556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E827B0" w:rsidRPr="00556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50,96</w:t>
            </w:r>
          </w:p>
        </w:tc>
      </w:tr>
      <w:tr w:rsidR="00E827B0" w:rsidRPr="00556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2,73</w:t>
            </w:r>
          </w:p>
        </w:tc>
      </w:tr>
      <w:tr w:rsidR="00E827B0" w:rsidRPr="00556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556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55607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2,18</w:t>
            </w:r>
          </w:p>
        </w:tc>
      </w:tr>
      <w:tr w:rsidR="00E827B0" w:rsidRPr="00556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2,18</w:t>
            </w:r>
          </w:p>
        </w:tc>
      </w:tr>
      <w:tr w:rsidR="00E827B0" w:rsidRPr="00556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556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55607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55607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55607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</w:tbl>
    <w:p w:rsidR="00E827B0" w:rsidRPr="0055607C" w:rsidRDefault="00E827B0" w:rsidP="00E827B0">
      <w:pPr>
        <w:pStyle w:val="a5"/>
        <w:rPr>
          <w:rFonts w:ascii="Arial" w:hAnsi="Arial" w:cs="Arial"/>
          <w:b/>
          <w:sz w:val="2"/>
        </w:rPr>
      </w:pPr>
    </w:p>
    <w:p w:rsidR="00E827B0" w:rsidRPr="00FE5FFA" w:rsidRDefault="00E827B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Pr="00E27DA4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61-27. Очистка поверхности фасадов пескоструйным аппаратом</w:t>
            </w:r>
          </w:p>
        </w:tc>
      </w:tr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E827B0" w:rsidRPr="00E27DA4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Pr="00E27DA4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инвентарных щитов в оконные проемы для защиты остекления;</w:t>
            </w:r>
          </w:p>
        </w:tc>
      </w:tr>
      <w:tr w:rsidR="00E827B0" w:rsidRPr="00E27DA4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просеивание песка и заполнение аппарата;</w:t>
            </w:r>
          </w:p>
        </w:tc>
      </w:tr>
      <w:tr w:rsidR="00E827B0" w:rsidRPr="00E27DA4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очистка поверхности пескоструйным аппаратом с подъемом, спуском и перемещением шлангов;</w:t>
            </w:r>
          </w:p>
        </w:tc>
      </w:tr>
      <w:tr w:rsidR="00E827B0" w:rsidRPr="00E27DA4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собирание отработанного песка.</w:t>
            </w:r>
          </w:p>
        </w:tc>
      </w:tr>
      <w:tr w:rsidR="00E827B0" w:rsidRPr="00E27DA4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E827B0" w:rsidRDefault="00E827B0" w:rsidP="00E827B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827B0" w:rsidRPr="00E27DA4" w:rsidTr="00DE31F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E27DA4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E27DA4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E27DA4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E27DA4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827B0" w:rsidRPr="00E27DA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27DA4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27DA4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27DA4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27DA4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827B0" w:rsidRPr="00E27DA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27DA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Е61-27-1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27DA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Очистка гладкой поверхности фасадов пескоструйным аппаратом с земли и лесов</w:t>
            </w:r>
          </w:p>
          <w:p w:rsidR="00E827B0" w:rsidRPr="00E27DA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27DA4">
              <w:rPr>
                <w:rFonts w:ascii="Arial" w:hAnsi="Arial" w:cs="Arial"/>
              </w:rPr>
              <w:t>(единица измерения - 100 м</w:t>
            </w:r>
            <w:r w:rsidRPr="00E27DA4">
              <w:rPr>
                <w:rFonts w:ascii="Arial" w:hAnsi="Arial" w:cs="Arial"/>
                <w:vertAlign w:val="superscript"/>
              </w:rPr>
              <w:t>2</w:t>
            </w:r>
            <w:r w:rsidRPr="00E27DA4">
              <w:rPr>
                <w:rFonts w:ascii="Arial" w:hAnsi="Arial" w:cs="Arial"/>
              </w:rPr>
              <w:t>)</w:t>
            </w:r>
          </w:p>
        </w:tc>
      </w:tr>
      <w:tr w:rsidR="00E827B0" w:rsidRPr="00E27DA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27DA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27DA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E27DA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27DA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27DA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27DA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27DA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E827B0" w:rsidRPr="00E27DA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27DA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27DA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27DA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27DA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18,33</w:t>
            </w:r>
          </w:p>
        </w:tc>
      </w:tr>
      <w:tr w:rsidR="00E827B0" w:rsidRPr="00E27DA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27DA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27DA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27DA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27DA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E827B0" w:rsidRPr="00E27DA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27DA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27DA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E27DA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27DA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27DA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E27DA4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27DA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27DA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11,85</w:t>
            </w:r>
          </w:p>
        </w:tc>
      </w:tr>
      <w:tr w:rsidR="00E827B0" w:rsidRPr="00E27DA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27DA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27DA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пескоструйный при работе от компрессора, давлением 0,6 (6) МПа (атм)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27DA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27DA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11,85</w:t>
            </w:r>
          </w:p>
        </w:tc>
      </w:tr>
      <w:tr w:rsidR="00E827B0" w:rsidRPr="00E27DA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27DA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27DA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E27DA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27DA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27DA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E27DA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27DA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27DA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E27DA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27DA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27DA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27DA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27DA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27DA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E827B0" w:rsidRPr="00E27DA4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27DA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Е61-27-2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E27DA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Очистка гладкой поверхности фасадов пескоструйным аппаратом с лестниц</w:t>
            </w:r>
          </w:p>
          <w:p w:rsidR="00E827B0" w:rsidRPr="00E27DA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27DA4">
              <w:rPr>
                <w:rFonts w:ascii="Arial" w:hAnsi="Arial" w:cs="Arial"/>
              </w:rPr>
              <w:t>(единица измерения - 100 м</w:t>
            </w:r>
            <w:r w:rsidRPr="00E27DA4">
              <w:rPr>
                <w:rFonts w:ascii="Arial" w:hAnsi="Arial" w:cs="Arial"/>
                <w:vertAlign w:val="superscript"/>
              </w:rPr>
              <w:t>2</w:t>
            </w:r>
            <w:r w:rsidRPr="00E27DA4">
              <w:rPr>
                <w:rFonts w:ascii="Arial" w:hAnsi="Arial" w:cs="Arial"/>
              </w:rPr>
              <w:t>)</w:t>
            </w:r>
          </w:p>
        </w:tc>
      </w:tr>
      <w:tr w:rsidR="00E827B0" w:rsidRPr="00E27DA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27DA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27DA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E27DA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27DA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27DA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27DA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27DA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E827B0" w:rsidRPr="00E27DA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27DA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27DA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27DA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27DA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22,85</w:t>
            </w:r>
          </w:p>
        </w:tc>
      </w:tr>
      <w:tr w:rsidR="00E827B0" w:rsidRPr="00E27DA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27DA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27DA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27DA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27DA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17,12</w:t>
            </w:r>
          </w:p>
        </w:tc>
      </w:tr>
      <w:tr w:rsidR="00E827B0" w:rsidRPr="00E27DA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27DA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27DA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E27DA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27DA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27DA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E27DA4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27DA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27DA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16,97</w:t>
            </w:r>
          </w:p>
        </w:tc>
      </w:tr>
      <w:tr w:rsidR="00E827B0" w:rsidRPr="00E27DA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27DA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27DA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пескоструйный при работе от компрессора, давлением 0,6 (6) МПа (атм)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27DA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27DA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16,97</w:t>
            </w:r>
          </w:p>
        </w:tc>
      </w:tr>
      <w:tr w:rsidR="00E827B0" w:rsidRPr="00E27DA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27DA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27DA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E27DA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27DA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27DA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E27DA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27DA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27DA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E27DA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27DA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27DA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27DA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27DA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27DA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E827B0" w:rsidRPr="00E27DA4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27DA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Е61-27-3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E27DA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Очистка гладкой поверхности фасадов пескоструйным аппаратом с люлек</w:t>
            </w:r>
          </w:p>
          <w:p w:rsidR="00E827B0" w:rsidRPr="00E27DA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27DA4">
              <w:rPr>
                <w:rFonts w:ascii="Arial" w:hAnsi="Arial" w:cs="Arial"/>
              </w:rPr>
              <w:t>(единица измерения - 100 м</w:t>
            </w:r>
            <w:r w:rsidRPr="00E27DA4">
              <w:rPr>
                <w:rFonts w:ascii="Arial" w:hAnsi="Arial" w:cs="Arial"/>
                <w:vertAlign w:val="superscript"/>
              </w:rPr>
              <w:t>2</w:t>
            </w:r>
            <w:r w:rsidRPr="00E27DA4">
              <w:rPr>
                <w:rFonts w:ascii="Arial" w:hAnsi="Arial" w:cs="Arial"/>
              </w:rPr>
              <w:t>)</w:t>
            </w:r>
          </w:p>
        </w:tc>
      </w:tr>
      <w:tr w:rsidR="00E827B0" w:rsidRPr="00E27DA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27DA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27DA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E27DA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27DA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27DA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27DA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27DA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E827B0" w:rsidRPr="00E27DA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27DA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27DA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27DA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27DA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21,92</w:t>
            </w:r>
          </w:p>
        </w:tc>
      </w:tr>
      <w:tr w:rsidR="00E827B0" w:rsidRPr="00E27DA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27DA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27DA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27DA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27DA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16,68</w:t>
            </w:r>
          </w:p>
        </w:tc>
      </w:tr>
      <w:tr w:rsidR="00E827B0" w:rsidRPr="00E27DA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27DA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27DA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E27DA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27DA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27DA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E27DA4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27DA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27DA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16,53</w:t>
            </w:r>
          </w:p>
        </w:tc>
      </w:tr>
      <w:tr w:rsidR="00E827B0" w:rsidRPr="00E27DA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27DA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27DA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пескоструйный при работе от компрессора, давлением 0,6 (6) МПа (атм)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27DA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27DA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16,53</w:t>
            </w:r>
          </w:p>
        </w:tc>
      </w:tr>
      <w:tr w:rsidR="00E827B0" w:rsidRPr="00E27DA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27DA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27DA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E27DA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27DA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27DA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E27DA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27DA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27DA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E27DA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27DA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27DA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27DA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27DA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27DA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E827B0" w:rsidRPr="00E27DA4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27DA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Е61-27-4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E27DA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Очистка поверхности фасадов с рустами пескоструйным аппаратом с земли и лесов</w:t>
            </w:r>
          </w:p>
          <w:p w:rsidR="00E827B0" w:rsidRPr="00E27DA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27DA4">
              <w:rPr>
                <w:rFonts w:ascii="Arial" w:hAnsi="Arial" w:cs="Arial"/>
              </w:rPr>
              <w:t>(единица измерения - 100 м</w:t>
            </w:r>
            <w:r w:rsidRPr="00E27DA4">
              <w:rPr>
                <w:rFonts w:ascii="Arial" w:hAnsi="Arial" w:cs="Arial"/>
                <w:vertAlign w:val="superscript"/>
              </w:rPr>
              <w:t>2</w:t>
            </w:r>
            <w:r w:rsidRPr="00E27DA4">
              <w:rPr>
                <w:rFonts w:ascii="Arial" w:hAnsi="Arial" w:cs="Arial"/>
              </w:rPr>
              <w:t>)</w:t>
            </w:r>
          </w:p>
        </w:tc>
      </w:tr>
      <w:tr w:rsidR="00E827B0" w:rsidRPr="00E27DA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27DA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27DA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E27DA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27DA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27DA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27DA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27DA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E827B0" w:rsidRPr="00E27DA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27DA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27DA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27DA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27DA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21,92</w:t>
            </w:r>
          </w:p>
        </w:tc>
      </w:tr>
      <w:tr w:rsidR="00E827B0" w:rsidRPr="00E27DA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27DA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27DA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27DA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27DA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18,01</w:t>
            </w:r>
          </w:p>
        </w:tc>
      </w:tr>
      <w:tr w:rsidR="00E827B0" w:rsidRPr="00E27DA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27DA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27DA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E27DA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27DA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27DA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E27DA4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27DA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27DA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17,84</w:t>
            </w:r>
          </w:p>
        </w:tc>
      </w:tr>
      <w:tr w:rsidR="00E827B0" w:rsidRPr="00E27DA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27DA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27DA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пескоструйный при работе от компрессора, давлением 0,6 (6) МПа (атм)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27DA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27DA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17,84</w:t>
            </w:r>
          </w:p>
        </w:tc>
      </w:tr>
      <w:tr w:rsidR="00E827B0" w:rsidRPr="00E27DA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27DA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27DA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E27DA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27DA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27DA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E27DA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27DA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27DA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E27DA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27DA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27DA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27DA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27DA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27DA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E827B0" w:rsidRPr="00E27DA4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27DA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Е61-27-5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E27DA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Очистка поверхности фасадов с рустами пескоструйным аппаратом с лестниц</w:t>
            </w:r>
          </w:p>
          <w:p w:rsidR="00E827B0" w:rsidRPr="00E27DA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27DA4">
              <w:rPr>
                <w:rFonts w:ascii="Arial" w:hAnsi="Arial" w:cs="Arial"/>
              </w:rPr>
              <w:t>(единица измерения - 100 м</w:t>
            </w:r>
            <w:r w:rsidRPr="00E27DA4">
              <w:rPr>
                <w:rFonts w:ascii="Arial" w:hAnsi="Arial" w:cs="Arial"/>
                <w:vertAlign w:val="superscript"/>
              </w:rPr>
              <w:t>2</w:t>
            </w:r>
            <w:r w:rsidRPr="00E27DA4">
              <w:rPr>
                <w:rFonts w:ascii="Arial" w:hAnsi="Arial" w:cs="Arial"/>
              </w:rPr>
              <w:t>)</w:t>
            </w:r>
          </w:p>
        </w:tc>
      </w:tr>
      <w:tr w:rsidR="00E827B0" w:rsidRPr="00E27DA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27DA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27DA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E27DA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27DA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27DA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27DA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27DA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E827B0" w:rsidRPr="00E27DA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27DA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27DA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27DA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27DA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27,38</w:t>
            </w:r>
          </w:p>
        </w:tc>
      </w:tr>
      <w:tr w:rsidR="00E827B0" w:rsidRPr="00E27DA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27DA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27DA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27DA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27DA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19,83</w:t>
            </w:r>
          </w:p>
        </w:tc>
      </w:tr>
      <w:tr w:rsidR="00E827B0" w:rsidRPr="00E27DA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27DA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27DA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E27DA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27DA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27DA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E27DA4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27DA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27DA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19,66</w:t>
            </w:r>
          </w:p>
        </w:tc>
      </w:tr>
      <w:tr w:rsidR="00E827B0" w:rsidRPr="00E27DA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27DA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27DA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пескоструйный при работе от компрессора, давлением 0,6 (6) МПа (атм)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27DA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27DA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19,66</w:t>
            </w:r>
          </w:p>
        </w:tc>
      </w:tr>
      <w:tr w:rsidR="00E827B0" w:rsidRPr="00E27DA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27DA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27DA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E27DA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27DA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27DA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E27DA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27DA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27DA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E27DA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27DA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27DA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27DA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27DA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27DA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E827B0" w:rsidRPr="00E27DA4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27DA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Е61-27-6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E27DA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Очистка поверхности фасадов с рустами пескоструйным аппаратом с люлек</w:t>
            </w:r>
          </w:p>
          <w:p w:rsidR="00E827B0" w:rsidRPr="00E27DA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27DA4">
              <w:rPr>
                <w:rFonts w:ascii="Arial" w:hAnsi="Arial" w:cs="Arial"/>
              </w:rPr>
              <w:t>(единица измерения - 100 м</w:t>
            </w:r>
            <w:r w:rsidRPr="00E27DA4">
              <w:rPr>
                <w:rFonts w:ascii="Arial" w:hAnsi="Arial" w:cs="Arial"/>
                <w:vertAlign w:val="superscript"/>
              </w:rPr>
              <w:t>2</w:t>
            </w:r>
            <w:r w:rsidRPr="00E27DA4">
              <w:rPr>
                <w:rFonts w:ascii="Arial" w:hAnsi="Arial" w:cs="Arial"/>
              </w:rPr>
              <w:t>)</w:t>
            </w:r>
          </w:p>
        </w:tc>
      </w:tr>
      <w:tr w:rsidR="00E827B0" w:rsidRPr="00E27DA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27DA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27DA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E27DA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27DA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27DA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27DA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27DA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E827B0" w:rsidRPr="00E27DA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27DA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27DA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27DA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27DA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26,33</w:t>
            </w:r>
          </w:p>
        </w:tc>
      </w:tr>
      <w:tr w:rsidR="00E827B0" w:rsidRPr="00E27DA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27DA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27DA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27DA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27DA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20,31</w:t>
            </w:r>
          </w:p>
        </w:tc>
      </w:tr>
      <w:tr w:rsidR="00E827B0" w:rsidRPr="00E27DA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27DA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27DA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E27DA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27DA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27DA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E27DA4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27DA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27DA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20,14</w:t>
            </w:r>
          </w:p>
        </w:tc>
      </w:tr>
      <w:tr w:rsidR="00E827B0" w:rsidRPr="00E27DA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27DA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27DA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пескоструйный при работе от компрессора, давлением 0,6 (6) МПа (атм)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27DA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27DA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20,14</w:t>
            </w:r>
          </w:p>
        </w:tc>
      </w:tr>
      <w:tr w:rsidR="00E827B0" w:rsidRPr="00E27DA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27DA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27DA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E27DA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27DA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27DA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E27DA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27DA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27DA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E27DA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27DA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27DA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27DA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27DA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27DA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</w:tbl>
    <w:p w:rsidR="00E827B0" w:rsidRPr="00E27DA4" w:rsidRDefault="00E827B0" w:rsidP="00E827B0">
      <w:pPr>
        <w:pStyle w:val="a5"/>
        <w:rPr>
          <w:rFonts w:ascii="Arial" w:hAnsi="Arial" w:cs="Arial"/>
          <w:b/>
          <w:sz w:val="2"/>
        </w:rPr>
      </w:pPr>
    </w:p>
    <w:p w:rsidR="00E827B0" w:rsidRPr="00FE5FFA" w:rsidRDefault="00E827B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Pr="000802C2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61-28. Перетирка штукатурки</w:t>
            </w:r>
          </w:p>
        </w:tc>
      </w:tr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E827B0" w:rsidRPr="000802C2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Pr="000802C2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соскабливание водной краски со смачиванием поверхности;</w:t>
            </w:r>
          </w:p>
        </w:tc>
      </w:tr>
      <w:tr w:rsidR="00E827B0" w:rsidRPr="000802C2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перетирка штукатурки с расшивкой трещин.</w:t>
            </w:r>
          </w:p>
        </w:tc>
      </w:tr>
      <w:tr w:rsidR="00E827B0" w:rsidRPr="000802C2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E827B0" w:rsidRDefault="00E827B0" w:rsidP="00E827B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827B0" w:rsidRPr="000802C2" w:rsidTr="00DE31F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0802C2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0802C2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0802C2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0802C2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827B0" w:rsidRPr="000802C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02C2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02C2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02C2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02C2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827B0" w:rsidRPr="000802C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02C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Е61-28-1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02C2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Перетирка штукатурки внутренних помещений</w:t>
            </w:r>
          </w:p>
          <w:p w:rsidR="00E827B0" w:rsidRPr="000802C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802C2">
              <w:rPr>
                <w:rFonts w:ascii="Arial" w:hAnsi="Arial" w:cs="Arial"/>
              </w:rPr>
              <w:t>(единица измерения - 100 м</w:t>
            </w:r>
            <w:r w:rsidRPr="000802C2">
              <w:rPr>
                <w:rFonts w:ascii="Arial" w:hAnsi="Arial" w:cs="Arial"/>
                <w:vertAlign w:val="superscript"/>
              </w:rPr>
              <w:t>2</w:t>
            </w:r>
            <w:r w:rsidRPr="000802C2">
              <w:rPr>
                <w:rFonts w:ascii="Arial" w:hAnsi="Arial" w:cs="Arial"/>
              </w:rPr>
              <w:t>)</w:t>
            </w:r>
          </w:p>
        </w:tc>
      </w:tr>
      <w:tr w:rsidR="00E827B0" w:rsidRPr="000802C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02C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02C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0802C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02C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02C2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02C2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02C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E827B0" w:rsidRPr="000802C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02C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02C2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02C2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02C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28,07</w:t>
            </w:r>
          </w:p>
        </w:tc>
      </w:tr>
      <w:tr w:rsidR="00E827B0" w:rsidRPr="000802C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02C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02C2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02C2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02C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E827B0" w:rsidRPr="000802C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02C2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02C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0802C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02C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02C2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02C2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02C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E827B0" w:rsidRPr="000802C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02C2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02C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0802C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02C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02C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0802C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02C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02C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0802C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02C2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02C2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02C2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802C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02C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0,034</w:t>
            </w:r>
          </w:p>
        </w:tc>
      </w:tr>
      <w:tr w:rsidR="00E827B0" w:rsidRPr="000802C2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02C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Е61-28-2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0802C2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Перетирка штукатурки гладких фасадов с земли и лесов</w:t>
            </w:r>
          </w:p>
          <w:p w:rsidR="00E827B0" w:rsidRPr="000802C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802C2">
              <w:rPr>
                <w:rFonts w:ascii="Arial" w:hAnsi="Arial" w:cs="Arial"/>
              </w:rPr>
              <w:t>(единица измерения - 100 м</w:t>
            </w:r>
            <w:r w:rsidRPr="000802C2">
              <w:rPr>
                <w:rFonts w:ascii="Arial" w:hAnsi="Arial" w:cs="Arial"/>
                <w:vertAlign w:val="superscript"/>
              </w:rPr>
              <w:t>2</w:t>
            </w:r>
            <w:r w:rsidRPr="000802C2">
              <w:rPr>
                <w:rFonts w:ascii="Arial" w:hAnsi="Arial" w:cs="Arial"/>
              </w:rPr>
              <w:t>)</w:t>
            </w:r>
          </w:p>
        </w:tc>
      </w:tr>
      <w:tr w:rsidR="00E827B0" w:rsidRPr="000802C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02C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02C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0802C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02C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02C2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02C2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02C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E827B0" w:rsidRPr="000802C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02C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02C2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02C2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02C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35,73</w:t>
            </w:r>
          </w:p>
        </w:tc>
      </w:tr>
      <w:tr w:rsidR="00E827B0" w:rsidRPr="000802C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02C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02C2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02C2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02C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E827B0" w:rsidRPr="000802C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02C2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02C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0802C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02C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02C2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02C2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02C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E827B0" w:rsidRPr="000802C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02C2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02C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0802C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02C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02C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0802C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02C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02C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0802C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02C2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02C2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02C2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802C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02C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E827B0" w:rsidRPr="000802C2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02C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Е61-28-3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0802C2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Перетирка штукатурки гладких фасадов с лестниц</w:t>
            </w:r>
          </w:p>
          <w:p w:rsidR="00E827B0" w:rsidRPr="000802C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802C2">
              <w:rPr>
                <w:rFonts w:ascii="Arial" w:hAnsi="Arial" w:cs="Arial"/>
              </w:rPr>
              <w:t>(единица измерения - 100 м</w:t>
            </w:r>
            <w:r w:rsidRPr="000802C2">
              <w:rPr>
                <w:rFonts w:ascii="Arial" w:hAnsi="Arial" w:cs="Arial"/>
                <w:vertAlign w:val="superscript"/>
              </w:rPr>
              <w:t>2</w:t>
            </w:r>
            <w:r w:rsidRPr="000802C2">
              <w:rPr>
                <w:rFonts w:ascii="Arial" w:hAnsi="Arial" w:cs="Arial"/>
              </w:rPr>
              <w:t>)</w:t>
            </w:r>
          </w:p>
        </w:tc>
      </w:tr>
      <w:tr w:rsidR="00E827B0" w:rsidRPr="000802C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02C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02C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0802C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02C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02C2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02C2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02C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E827B0" w:rsidRPr="000802C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02C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02C2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02C2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02C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44,2</w:t>
            </w:r>
          </w:p>
        </w:tc>
      </w:tr>
      <w:tr w:rsidR="00E827B0" w:rsidRPr="000802C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02C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02C2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02C2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02C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E827B0" w:rsidRPr="000802C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02C2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02C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0802C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02C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02C2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02C2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02C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E827B0" w:rsidRPr="000802C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02C2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02C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0802C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02C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02C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0802C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02C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02C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0802C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02C2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02C2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02C2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802C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02C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E827B0" w:rsidRPr="000802C2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02C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Е61-28-4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0802C2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Перетирка штукатурки гладких фасадов с люлек</w:t>
            </w:r>
          </w:p>
          <w:p w:rsidR="00E827B0" w:rsidRPr="000802C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802C2">
              <w:rPr>
                <w:rFonts w:ascii="Arial" w:hAnsi="Arial" w:cs="Arial"/>
              </w:rPr>
              <w:t>(единица измерения - 100 м</w:t>
            </w:r>
            <w:r w:rsidRPr="000802C2">
              <w:rPr>
                <w:rFonts w:ascii="Arial" w:hAnsi="Arial" w:cs="Arial"/>
                <w:vertAlign w:val="superscript"/>
              </w:rPr>
              <w:t>2</w:t>
            </w:r>
            <w:r w:rsidRPr="000802C2">
              <w:rPr>
                <w:rFonts w:ascii="Arial" w:hAnsi="Arial" w:cs="Arial"/>
              </w:rPr>
              <w:t>)</w:t>
            </w:r>
          </w:p>
        </w:tc>
      </w:tr>
      <w:tr w:rsidR="00E827B0" w:rsidRPr="000802C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02C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02C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0802C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02C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02C2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02C2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02C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E827B0" w:rsidRPr="000802C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02C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02C2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02C2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02C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43,04</w:t>
            </w:r>
          </w:p>
        </w:tc>
      </w:tr>
      <w:tr w:rsidR="00E827B0" w:rsidRPr="000802C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02C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02C2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02C2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02C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E827B0" w:rsidRPr="000802C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02C2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02C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0802C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02C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02C2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02C2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02C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E827B0" w:rsidRPr="000802C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02C2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02C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0802C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02C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02C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0802C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02C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02C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0802C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02C2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02C2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02C2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802C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02C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E827B0" w:rsidRPr="000802C2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02C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Е61-28-5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0802C2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Перетирка штукатурки фасадов с рустами с земли и лесов</w:t>
            </w:r>
          </w:p>
          <w:p w:rsidR="00E827B0" w:rsidRPr="000802C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802C2">
              <w:rPr>
                <w:rFonts w:ascii="Arial" w:hAnsi="Arial" w:cs="Arial"/>
              </w:rPr>
              <w:t>(единица измерения - 100 м</w:t>
            </w:r>
            <w:r w:rsidRPr="000802C2">
              <w:rPr>
                <w:rFonts w:ascii="Arial" w:hAnsi="Arial" w:cs="Arial"/>
                <w:vertAlign w:val="superscript"/>
              </w:rPr>
              <w:t>2</w:t>
            </w:r>
            <w:r w:rsidRPr="000802C2">
              <w:rPr>
                <w:rFonts w:ascii="Arial" w:hAnsi="Arial" w:cs="Arial"/>
              </w:rPr>
              <w:t>)</w:t>
            </w:r>
          </w:p>
        </w:tc>
      </w:tr>
      <w:tr w:rsidR="00E827B0" w:rsidRPr="000802C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02C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02C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0802C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02C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02C2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02C2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02C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E827B0" w:rsidRPr="000802C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02C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02C2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02C2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02C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47,91</w:t>
            </w:r>
          </w:p>
        </w:tc>
      </w:tr>
      <w:tr w:rsidR="00E827B0" w:rsidRPr="000802C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02C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02C2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02C2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02C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E827B0" w:rsidRPr="000802C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02C2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02C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0802C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02C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02C2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02C2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02C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E827B0" w:rsidRPr="000802C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02C2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02C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0802C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02C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02C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0802C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02C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02C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0802C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02C2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02C2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02C2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802C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02C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E827B0" w:rsidRPr="000802C2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02C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Е61-28-6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0802C2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Перетирка штукатурки фасадов с рустами с лестниц</w:t>
            </w:r>
          </w:p>
          <w:p w:rsidR="00E827B0" w:rsidRPr="000802C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802C2">
              <w:rPr>
                <w:rFonts w:ascii="Arial" w:hAnsi="Arial" w:cs="Arial"/>
              </w:rPr>
              <w:t>(единица измерения - 100 м</w:t>
            </w:r>
            <w:r w:rsidRPr="000802C2">
              <w:rPr>
                <w:rFonts w:ascii="Arial" w:hAnsi="Arial" w:cs="Arial"/>
                <w:vertAlign w:val="superscript"/>
              </w:rPr>
              <w:t>2</w:t>
            </w:r>
            <w:r w:rsidRPr="000802C2">
              <w:rPr>
                <w:rFonts w:ascii="Arial" w:hAnsi="Arial" w:cs="Arial"/>
              </w:rPr>
              <w:t>)</w:t>
            </w:r>
          </w:p>
        </w:tc>
      </w:tr>
      <w:tr w:rsidR="00E827B0" w:rsidRPr="000802C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02C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02C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0802C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02C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02C2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02C2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02C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E827B0" w:rsidRPr="000802C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02C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02C2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02C2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02C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60,08</w:t>
            </w:r>
          </w:p>
        </w:tc>
      </w:tr>
      <w:tr w:rsidR="00E827B0" w:rsidRPr="000802C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02C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02C2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02C2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02C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E827B0" w:rsidRPr="000802C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02C2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02C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0802C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02C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02C2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02C2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02C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E827B0" w:rsidRPr="000802C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02C2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02C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0802C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02C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02C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0802C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02C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02C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0802C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02C2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02C2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02C2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802C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02C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E827B0" w:rsidRPr="000802C2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02C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Е61-28-7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0802C2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Перетирка штукатурки фасадов с рустами с люлек</w:t>
            </w:r>
          </w:p>
          <w:p w:rsidR="00E827B0" w:rsidRPr="000802C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802C2">
              <w:rPr>
                <w:rFonts w:ascii="Arial" w:hAnsi="Arial" w:cs="Arial"/>
              </w:rPr>
              <w:t>(единица измерения - 100 м</w:t>
            </w:r>
            <w:r w:rsidRPr="000802C2">
              <w:rPr>
                <w:rFonts w:ascii="Arial" w:hAnsi="Arial" w:cs="Arial"/>
                <w:vertAlign w:val="superscript"/>
              </w:rPr>
              <w:t>2</w:t>
            </w:r>
            <w:r w:rsidRPr="000802C2">
              <w:rPr>
                <w:rFonts w:ascii="Arial" w:hAnsi="Arial" w:cs="Arial"/>
              </w:rPr>
              <w:t>)</w:t>
            </w:r>
          </w:p>
        </w:tc>
      </w:tr>
      <w:tr w:rsidR="00E827B0" w:rsidRPr="000802C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02C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02C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0802C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02C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02C2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02C2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02C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E827B0" w:rsidRPr="000802C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02C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02C2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02C2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02C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57,65</w:t>
            </w:r>
          </w:p>
        </w:tc>
      </w:tr>
      <w:tr w:rsidR="00E827B0" w:rsidRPr="000802C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02C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02C2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02C2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02C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E827B0" w:rsidRPr="000802C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02C2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02C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0802C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02C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02C2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02C2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02C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E827B0" w:rsidRPr="000802C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02C2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02C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0802C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02C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02C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0802C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02C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02C2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0802C2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02C2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02C2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02C2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802C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02C2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</w:tbl>
    <w:p w:rsidR="00E827B0" w:rsidRPr="000802C2" w:rsidRDefault="00E827B0" w:rsidP="00E827B0">
      <w:pPr>
        <w:pStyle w:val="a5"/>
        <w:rPr>
          <w:rFonts w:ascii="Arial" w:hAnsi="Arial" w:cs="Arial"/>
          <w:b/>
          <w:sz w:val="2"/>
        </w:rPr>
      </w:pPr>
    </w:p>
    <w:p w:rsidR="00E827B0" w:rsidRPr="00FE5FFA" w:rsidRDefault="00E827B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Pr="00FE32EE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61-29. Насечка поверхностей под штукатурку</w:t>
            </w:r>
          </w:p>
        </w:tc>
      </w:tr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E827B0" w:rsidRPr="00FE32EE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Pr="00FE32EE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насечка поверхности штрихами глубиной 3-5 мм;</w:t>
            </w:r>
          </w:p>
        </w:tc>
      </w:tr>
      <w:tr w:rsidR="00E827B0" w:rsidRPr="00FE32EE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очистка поверхности от пыли и грязи.</w:t>
            </w:r>
          </w:p>
        </w:tc>
      </w:tr>
      <w:tr w:rsidR="00E827B0" w:rsidRPr="00FE32EE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E827B0" w:rsidRDefault="00E827B0" w:rsidP="00E827B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827B0" w:rsidRPr="00FE32EE" w:rsidTr="00DE31F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FE32EE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FE32EE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FE32EE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FE32EE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827B0" w:rsidRPr="00FE32E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FE32EE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FE32EE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FE32EE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FE32EE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827B0" w:rsidRPr="00FE32E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FE32E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Е61-29-1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FE32E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Насечка поверхностей стен, перегородок, прямоугольных столбов, колонн, пилястр и криволинейных поверхностей большого радиуса под штукатурку по кирпичу</w:t>
            </w:r>
          </w:p>
          <w:p w:rsidR="00E827B0" w:rsidRPr="00FE32E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E32EE">
              <w:rPr>
                <w:rFonts w:ascii="Arial" w:hAnsi="Arial" w:cs="Arial"/>
              </w:rPr>
              <w:t>(единица измерения - 100 м</w:t>
            </w:r>
            <w:r w:rsidRPr="00FE32EE">
              <w:rPr>
                <w:rFonts w:ascii="Arial" w:hAnsi="Arial" w:cs="Arial"/>
                <w:vertAlign w:val="superscript"/>
              </w:rPr>
              <w:t>2</w:t>
            </w:r>
            <w:r w:rsidRPr="00FE32EE">
              <w:rPr>
                <w:rFonts w:ascii="Arial" w:hAnsi="Arial" w:cs="Arial"/>
              </w:rPr>
              <w:t>)</w:t>
            </w:r>
          </w:p>
        </w:tc>
      </w:tr>
      <w:tr w:rsidR="00E827B0" w:rsidRPr="00FE32E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FE32E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FE32E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FE32E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FE32E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FE32E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FE32E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FE32E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E827B0" w:rsidRPr="00FE32E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FE32E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FE32E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FE32E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FE32E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32,48</w:t>
            </w:r>
          </w:p>
        </w:tc>
      </w:tr>
      <w:tr w:rsidR="00E827B0" w:rsidRPr="00FE32E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FE32E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FE32E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FE32E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FE32E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11,49</w:t>
            </w:r>
          </w:p>
        </w:tc>
      </w:tr>
      <w:tr w:rsidR="00E827B0" w:rsidRPr="00FE32E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FE32E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FE32E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FE32E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FE32E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FE32E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FE32EE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FE32E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FE32E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11,49</w:t>
            </w:r>
          </w:p>
        </w:tc>
      </w:tr>
      <w:tr w:rsidR="00E827B0" w:rsidRPr="00FE32E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FE32E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FE32E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FE32E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FE32E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11,49</w:t>
            </w:r>
          </w:p>
        </w:tc>
      </w:tr>
      <w:tr w:rsidR="00E827B0" w:rsidRPr="00FE32EE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FE32E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Е61-29-2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FE32E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Насечка поверхностей стен, перегородок, прямоугольных столбов, колонн, пилястр и криволинейных поверхностей большого радиуса под штукатурку по бетону</w:t>
            </w:r>
          </w:p>
          <w:p w:rsidR="00E827B0" w:rsidRPr="00FE32E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E32EE">
              <w:rPr>
                <w:rFonts w:ascii="Arial" w:hAnsi="Arial" w:cs="Arial"/>
              </w:rPr>
              <w:t>(единица измерения - 100 м</w:t>
            </w:r>
            <w:r w:rsidRPr="00FE32EE">
              <w:rPr>
                <w:rFonts w:ascii="Arial" w:hAnsi="Arial" w:cs="Arial"/>
                <w:vertAlign w:val="superscript"/>
              </w:rPr>
              <w:t>2</w:t>
            </w:r>
            <w:r w:rsidRPr="00FE32EE">
              <w:rPr>
                <w:rFonts w:ascii="Arial" w:hAnsi="Arial" w:cs="Arial"/>
              </w:rPr>
              <w:t>)</w:t>
            </w:r>
          </w:p>
        </w:tc>
      </w:tr>
      <w:tr w:rsidR="00E827B0" w:rsidRPr="00FE32E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FE32E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FE32E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FE32E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FE32E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FE32E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FE32E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FE32E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E827B0" w:rsidRPr="00FE32E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FE32E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FE32E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FE32E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FE32E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57,42</w:t>
            </w:r>
          </w:p>
        </w:tc>
      </w:tr>
      <w:tr w:rsidR="00E827B0" w:rsidRPr="00FE32E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FE32E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FE32E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FE32E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FE32E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13,75</w:t>
            </w:r>
          </w:p>
        </w:tc>
      </w:tr>
      <w:tr w:rsidR="00E827B0" w:rsidRPr="00FE32E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FE32E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FE32E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FE32E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FE32E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FE32E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FE32EE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FE32E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FE32E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13,75</w:t>
            </w:r>
          </w:p>
        </w:tc>
      </w:tr>
      <w:tr w:rsidR="00E827B0" w:rsidRPr="00FE32E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FE32E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FE32E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FE32E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FE32E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13,75</w:t>
            </w:r>
          </w:p>
        </w:tc>
      </w:tr>
      <w:tr w:rsidR="00E827B0" w:rsidRPr="00FE32EE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FE32E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Е61-29-3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FE32E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Насечка поверхностей потолков, лестничных маршей, цилиндрических колонн, балок, карнизов и других мелких поверхностей под штукатурку по кирпичу</w:t>
            </w:r>
          </w:p>
          <w:p w:rsidR="00E827B0" w:rsidRPr="00FE32E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E32EE">
              <w:rPr>
                <w:rFonts w:ascii="Arial" w:hAnsi="Arial" w:cs="Arial"/>
              </w:rPr>
              <w:t>(единица измерения - 100 м</w:t>
            </w:r>
            <w:r w:rsidRPr="00FE32EE">
              <w:rPr>
                <w:rFonts w:ascii="Arial" w:hAnsi="Arial" w:cs="Arial"/>
                <w:vertAlign w:val="superscript"/>
              </w:rPr>
              <w:t>2</w:t>
            </w:r>
            <w:r w:rsidRPr="00FE32EE">
              <w:rPr>
                <w:rFonts w:ascii="Arial" w:hAnsi="Arial" w:cs="Arial"/>
              </w:rPr>
              <w:t>)</w:t>
            </w:r>
          </w:p>
        </w:tc>
      </w:tr>
      <w:tr w:rsidR="00E827B0" w:rsidRPr="00FE32E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FE32E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FE32E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FE32E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FE32E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FE32E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FE32E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FE32E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E827B0" w:rsidRPr="00FE32E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FE32E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FE32E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FE32E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FE32E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39,44</w:t>
            </w:r>
          </w:p>
        </w:tc>
      </w:tr>
      <w:tr w:rsidR="00E827B0" w:rsidRPr="00FE32E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FE32E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FE32E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FE32E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FE32E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12,08</w:t>
            </w:r>
          </w:p>
        </w:tc>
      </w:tr>
      <w:tr w:rsidR="00E827B0" w:rsidRPr="00FE32E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FE32E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FE32E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FE32E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FE32E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FE32E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FE32EE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FE32E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FE32E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12,08</w:t>
            </w:r>
          </w:p>
        </w:tc>
      </w:tr>
      <w:tr w:rsidR="00E827B0" w:rsidRPr="00FE32E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FE32E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FE32E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FE32E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FE32E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12,08</w:t>
            </w:r>
          </w:p>
        </w:tc>
      </w:tr>
      <w:tr w:rsidR="00E827B0" w:rsidRPr="00FE32EE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FE32E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Е61-29-4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FE32E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Насечка поверхностей потолков, лестничных маршей, цилиндрических колонн, балок, карнизов и других мелких поверхностей под штукатурку по бетону</w:t>
            </w:r>
          </w:p>
          <w:p w:rsidR="00E827B0" w:rsidRPr="00FE32E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E32EE">
              <w:rPr>
                <w:rFonts w:ascii="Arial" w:hAnsi="Arial" w:cs="Arial"/>
              </w:rPr>
              <w:t>(единица измерения - 100 м</w:t>
            </w:r>
            <w:r w:rsidRPr="00FE32EE">
              <w:rPr>
                <w:rFonts w:ascii="Arial" w:hAnsi="Arial" w:cs="Arial"/>
                <w:vertAlign w:val="superscript"/>
              </w:rPr>
              <w:t>2</w:t>
            </w:r>
            <w:r w:rsidRPr="00FE32EE">
              <w:rPr>
                <w:rFonts w:ascii="Arial" w:hAnsi="Arial" w:cs="Arial"/>
              </w:rPr>
              <w:t>)</w:t>
            </w:r>
          </w:p>
        </w:tc>
      </w:tr>
      <w:tr w:rsidR="00E827B0" w:rsidRPr="00FE32E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FE32E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FE32E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FE32E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FE32E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FE32E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FE32E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FE32E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E827B0" w:rsidRPr="00FE32E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FE32E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FE32E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FE32E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FE32E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70,18</w:t>
            </w:r>
          </w:p>
        </w:tc>
      </w:tr>
      <w:tr w:rsidR="00E827B0" w:rsidRPr="00FE32E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FE32E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FE32E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FE32E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FE32E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14,81</w:t>
            </w:r>
          </w:p>
        </w:tc>
      </w:tr>
      <w:tr w:rsidR="00E827B0" w:rsidRPr="00FE32E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FE32E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FE32E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FE32E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FE32E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FE32E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FE32EE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FE32E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FE32E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14,81</w:t>
            </w:r>
          </w:p>
        </w:tc>
      </w:tr>
      <w:tr w:rsidR="00E827B0" w:rsidRPr="00FE32E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FE32E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FE32E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FE32E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FE32E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14,81</w:t>
            </w:r>
          </w:p>
        </w:tc>
      </w:tr>
    </w:tbl>
    <w:p w:rsidR="00E827B0" w:rsidRPr="00FE32EE" w:rsidRDefault="00E827B0" w:rsidP="00E827B0">
      <w:pPr>
        <w:pStyle w:val="a5"/>
        <w:rPr>
          <w:rFonts w:ascii="Arial" w:hAnsi="Arial" w:cs="Arial"/>
          <w:b/>
          <w:sz w:val="2"/>
        </w:rPr>
      </w:pPr>
    </w:p>
    <w:p w:rsidR="00E827B0" w:rsidRPr="00FE5FFA" w:rsidRDefault="00E827B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Pr="00030724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61-30. Устройство основания под штукатурку из металлической сетки</w:t>
            </w:r>
          </w:p>
        </w:tc>
      </w:tr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E827B0" w:rsidRPr="00030724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Pr="00030724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разметка и нарезка сетки на полосы;</w:t>
            </w:r>
          </w:p>
        </w:tc>
      </w:tr>
      <w:tr w:rsidR="00E827B0" w:rsidRPr="00030724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крепление сетки к кирпичным, бетонным поверхностям раствором (нормы 1, 3);</w:t>
            </w:r>
          </w:p>
        </w:tc>
      </w:tr>
      <w:tr w:rsidR="00E827B0" w:rsidRPr="00030724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крепление сетки к деревянным поверхностям и гипсовым плитам гвоздями (норма 2);</w:t>
            </w:r>
          </w:p>
        </w:tc>
      </w:tr>
      <w:tr w:rsidR="00E827B0" w:rsidRPr="00030724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обертывание балок сеткой с креплением (норма 4);</w:t>
            </w:r>
          </w:p>
        </w:tc>
      </w:tr>
      <w:tr w:rsidR="00E827B0" w:rsidRPr="00030724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обмазка сетки раствором с приготовлением известково-гипсового раствора (нормы 5, 6, 7, 8);</w:t>
            </w:r>
          </w:p>
        </w:tc>
      </w:tr>
      <w:tr w:rsidR="00E827B0" w:rsidRPr="00030724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приготовление гипсового раствора вручную (нормы 1, 3).</w:t>
            </w:r>
          </w:p>
        </w:tc>
      </w:tr>
      <w:tr w:rsidR="00E827B0" w:rsidRPr="00030724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E827B0" w:rsidRDefault="00E827B0" w:rsidP="00E827B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827B0" w:rsidRPr="00030724" w:rsidTr="00DE31F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827B0" w:rsidRPr="0003072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827B0" w:rsidRPr="0003072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Е61-30-1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основания под штукатурку из металлической сетки по кирпичным и бетонным поверхностям</w:t>
            </w:r>
          </w:p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30724">
              <w:rPr>
                <w:rFonts w:ascii="Arial" w:hAnsi="Arial" w:cs="Arial"/>
              </w:rPr>
              <w:t>(единица измерения - 100 м</w:t>
            </w:r>
            <w:r w:rsidRPr="00030724">
              <w:rPr>
                <w:rFonts w:ascii="Arial" w:hAnsi="Arial" w:cs="Arial"/>
                <w:vertAlign w:val="superscript"/>
              </w:rPr>
              <w:t>2</w:t>
            </w:r>
            <w:r w:rsidRPr="00030724">
              <w:rPr>
                <w:rFonts w:ascii="Arial" w:hAnsi="Arial" w:cs="Arial"/>
              </w:rPr>
              <w:t>)</w:t>
            </w:r>
          </w:p>
        </w:tc>
      </w:tr>
      <w:tr w:rsidR="00E827B0" w:rsidRPr="0003072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03072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E827B0" w:rsidRPr="0003072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86,98</w:t>
            </w:r>
          </w:p>
        </w:tc>
      </w:tr>
      <w:tr w:rsidR="00E827B0" w:rsidRPr="0003072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E827B0" w:rsidRPr="0003072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03072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E827B0" w:rsidRPr="0003072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03072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03072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03072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E827B0" w:rsidRPr="0003072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1/10-260-380/2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металлическая проволочная тканая с квадратными ячейками N 05 без покрытия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3072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</w:t>
            </w:r>
          </w:p>
        </w:tc>
      </w:tr>
      <w:tr w:rsidR="00E827B0" w:rsidRPr="00030724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Е61-30-2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основания под штукатурку из металлической сетки по дереву и гипсовым плитам</w:t>
            </w:r>
          </w:p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30724">
              <w:rPr>
                <w:rFonts w:ascii="Arial" w:hAnsi="Arial" w:cs="Arial"/>
              </w:rPr>
              <w:t>(единица измерения - 100 м</w:t>
            </w:r>
            <w:r w:rsidRPr="00030724">
              <w:rPr>
                <w:rFonts w:ascii="Arial" w:hAnsi="Arial" w:cs="Arial"/>
                <w:vertAlign w:val="superscript"/>
              </w:rPr>
              <w:t>2</w:t>
            </w:r>
            <w:r w:rsidRPr="00030724">
              <w:rPr>
                <w:rFonts w:ascii="Arial" w:hAnsi="Arial" w:cs="Arial"/>
              </w:rPr>
              <w:t>)</w:t>
            </w:r>
          </w:p>
        </w:tc>
      </w:tr>
      <w:tr w:rsidR="00E827B0" w:rsidRPr="0003072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03072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E827B0" w:rsidRPr="0003072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55,43</w:t>
            </w:r>
          </w:p>
        </w:tc>
      </w:tr>
      <w:tr w:rsidR="00E827B0" w:rsidRPr="0003072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E827B0" w:rsidRPr="0003072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03072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E827B0" w:rsidRPr="0003072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03072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03072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03072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1/10-260-380/2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металлическая проволочная тканая с квадратными ячейками N 05 без покрытия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3072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</w:t>
            </w:r>
          </w:p>
        </w:tc>
      </w:tr>
      <w:tr w:rsidR="00E827B0" w:rsidRPr="00030724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Е61-30-3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основания под штукатурку из металлической сетки в местах примыкания деревянных поверхностей к кирпичным и бетонным</w:t>
            </w:r>
          </w:p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30724">
              <w:rPr>
                <w:rFonts w:ascii="Arial" w:hAnsi="Arial" w:cs="Arial"/>
              </w:rPr>
              <w:t>(единица измерения - 100 м</w:t>
            </w:r>
            <w:r w:rsidRPr="00030724">
              <w:rPr>
                <w:rFonts w:ascii="Arial" w:hAnsi="Arial" w:cs="Arial"/>
                <w:vertAlign w:val="superscript"/>
              </w:rPr>
              <w:t>2</w:t>
            </w:r>
            <w:r w:rsidRPr="00030724">
              <w:rPr>
                <w:rFonts w:ascii="Arial" w:hAnsi="Arial" w:cs="Arial"/>
              </w:rPr>
              <w:t>)</w:t>
            </w:r>
          </w:p>
        </w:tc>
      </w:tr>
      <w:tr w:rsidR="00E827B0" w:rsidRPr="0003072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03072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E827B0" w:rsidRPr="0003072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75,83</w:t>
            </w:r>
          </w:p>
        </w:tc>
      </w:tr>
      <w:tr w:rsidR="00E827B0" w:rsidRPr="0003072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E827B0" w:rsidRPr="0003072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03072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E827B0" w:rsidRPr="0003072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03072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03072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03072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0,125</w:t>
            </w:r>
          </w:p>
        </w:tc>
      </w:tr>
      <w:tr w:rsidR="00E827B0" w:rsidRPr="0003072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1/10-260-380/2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металлическая проволочная тканая с квадратными ячейками N 05 без покрытия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3072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</w:t>
            </w:r>
          </w:p>
        </w:tc>
      </w:tr>
      <w:tr w:rsidR="00E827B0" w:rsidRPr="00030724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Е61-30-4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основания под штукатурку из металлической сетки с обертыванием балок сеткой</w:t>
            </w:r>
          </w:p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30724">
              <w:rPr>
                <w:rFonts w:ascii="Arial" w:hAnsi="Arial" w:cs="Arial"/>
              </w:rPr>
              <w:t>(единица измерения - 100 м</w:t>
            </w:r>
            <w:r w:rsidRPr="00030724">
              <w:rPr>
                <w:rFonts w:ascii="Arial" w:hAnsi="Arial" w:cs="Arial"/>
                <w:vertAlign w:val="superscript"/>
              </w:rPr>
              <w:t>2</w:t>
            </w:r>
            <w:r w:rsidRPr="00030724">
              <w:rPr>
                <w:rFonts w:ascii="Arial" w:hAnsi="Arial" w:cs="Arial"/>
              </w:rPr>
              <w:t>)</w:t>
            </w:r>
          </w:p>
        </w:tc>
      </w:tr>
      <w:tr w:rsidR="00E827B0" w:rsidRPr="0003072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03072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E827B0" w:rsidRPr="0003072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30,91</w:t>
            </w:r>
          </w:p>
        </w:tc>
      </w:tr>
      <w:tr w:rsidR="00E827B0" w:rsidRPr="0003072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E827B0" w:rsidRPr="0003072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03072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E827B0" w:rsidRPr="0003072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03072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03072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03072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1/10-260-380/2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металлическая проволочная тканая с квадратными ячейками N 05 без покрытия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3072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108</w:t>
            </w:r>
          </w:p>
        </w:tc>
      </w:tr>
      <w:tr w:rsidR="00E827B0" w:rsidRPr="00030724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Е61-30-5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основания под штукатурку из металлической сетки по каркасу с обмазкой раствором стен и перегородок</w:t>
            </w:r>
          </w:p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30724">
              <w:rPr>
                <w:rFonts w:ascii="Arial" w:hAnsi="Arial" w:cs="Arial"/>
              </w:rPr>
              <w:t>(единица измерения - 100 м</w:t>
            </w:r>
            <w:r w:rsidRPr="00030724">
              <w:rPr>
                <w:rFonts w:ascii="Arial" w:hAnsi="Arial" w:cs="Arial"/>
                <w:vertAlign w:val="superscript"/>
              </w:rPr>
              <w:t>2</w:t>
            </w:r>
            <w:r w:rsidRPr="00030724">
              <w:rPr>
                <w:rFonts w:ascii="Arial" w:hAnsi="Arial" w:cs="Arial"/>
              </w:rPr>
              <w:t>)</w:t>
            </w:r>
          </w:p>
        </w:tc>
      </w:tr>
      <w:tr w:rsidR="00E827B0" w:rsidRPr="0003072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03072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E827B0" w:rsidRPr="0003072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64,17</w:t>
            </w:r>
          </w:p>
        </w:tc>
      </w:tr>
      <w:tr w:rsidR="00E827B0" w:rsidRPr="0003072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E827B0" w:rsidRPr="0003072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03072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E827B0" w:rsidRPr="0003072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03072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03072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03072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E827B0" w:rsidRPr="0003072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1/10-260-380/2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металлическая проволочная тканая с квадратными ячейками N 05 без покрытия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3072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108</w:t>
            </w:r>
          </w:p>
        </w:tc>
      </w:tr>
      <w:tr w:rsidR="00E827B0" w:rsidRPr="0003072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827B0" w:rsidRPr="0003072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03072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03072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3072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E827B0" w:rsidRPr="00030724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Е61-30-6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основания под штукатурку из металлической сетки по каркасу с обмазкой раствором потолков и лестничных маршей</w:t>
            </w:r>
          </w:p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30724">
              <w:rPr>
                <w:rFonts w:ascii="Arial" w:hAnsi="Arial" w:cs="Arial"/>
              </w:rPr>
              <w:t>(единица измерения - 100 м</w:t>
            </w:r>
            <w:r w:rsidRPr="00030724">
              <w:rPr>
                <w:rFonts w:ascii="Arial" w:hAnsi="Arial" w:cs="Arial"/>
                <w:vertAlign w:val="superscript"/>
              </w:rPr>
              <w:t>2</w:t>
            </w:r>
            <w:r w:rsidRPr="00030724">
              <w:rPr>
                <w:rFonts w:ascii="Arial" w:hAnsi="Arial" w:cs="Arial"/>
              </w:rPr>
              <w:t>)</w:t>
            </w:r>
          </w:p>
        </w:tc>
      </w:tr>
      <w:tr w:rsidR="00E827B0" w:rsidRPr="0003072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03072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E827B0" w:rsidRPr="0003072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72,48</w:t>
            </w:r>
          </w:p>
        </w:tc>
      </w:tr>
      <w:tr w:rsidR="00E827B0" w:rsidRPr="0003072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1,31</w:t>
            </w:r>
          </w:p>
        </w:tc>
      </w:tr>
      <w:tr w:rsidR="00E827B0" w:rsidRPr="0003072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03072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1,31</w:t>
            </w:r>
          </w:p>
        </w:tc>
      </w:tr>
      <w:tr w:rsidR="00E827B0" w:rsidRPr="0003072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03072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03072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03072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E827B0" w:rsidRPr="0003072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1/10-260-380/2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металлическая проволочная тканая с квадратными ячейками N 05 без покрытия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3072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108</w:t>
            </w:r>
          </w:p>
        </w:tc>
      </w:tr>
      <w:tr w:rsidR="00E827B0" w:rsidRPr="0003072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827B0" w:rsidRPr="0003072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03072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03072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3072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E827B0" w:rsidRPr="00030724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Е61-30-7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основания под штукатурку из металлической сетки по каркасу с обмазкой раствором столбов, пилястр, прямоугольных колонн, криволинейных поверхностей большого размера</w:t>
            </w:r>
          </w:p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30724">
              <w:rPr>
                <w:rFonts w:ascii="Arial" w:hAnsi="Arial" w:cs="Arial"/>
              </w:rPr>
              <w:t>(единица измерения - 100 м</w:t>
            </w:r>
            <w:r w:rsidRPr="00030724">
              <w:rPr>
                <w:rFonts w:ascii="Arial" w:hAnsi="Arial" w:cs="Arial"/>
                <w:vertAlign w:val="superscript"/>
              </w:rPr>
              <w:t>2</w:t>
            </w:r>
            <w:r w:rsidRPr="00030724">
              <w:rPr>
                <w:rFonts w:ascii="Arial" w:hAnsi="Arial" w:cs="Arial"/>
              </w:rPr>
              <w:t>)</w:t>
            </w:r>
          </w:p>
        </w:tc>
      </w:tr>
      <w:tr w:rsidR="00E827B0" w:rsidRPr="0003072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03072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E827B0" w:rsidRPr="0003072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92,31</w:t>
            </w:r>
          </w:p>
        </w:tc>
      </w:tr>
      <w:tr w:rsidR="00E827B0" w:rsidRPr="0003072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E827B0" w:rsidRPr="0003072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03072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E827B0" w:rsidRPr="0003072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03072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03072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03072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E827B0" w:rsidRPr="0003072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1/10-260-380/2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металлическая проволочная тканая с квадратными ячейками N 05 без покрытия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3072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108</w:t>
            </w:r>
          </w:p>
        </w:tc>
      </w:tr>
      <w:tr w:rsidR="00E827B0" w:rsidRPr="0003072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827B0" w:rsidRPr="0003072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03072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03072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3072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E827B0" w:rsidRPr="00030724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Е61-30-8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основания под штукатурку из металлической сетки по каркасу с обмазкой раствором цилиндрических колонн, балок, карнизов и других мелких поверхностей</w:t>
            </w:r>
          </w:p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30724">
              <w:rPr>
                <w:rFonts w:ascii="Arial" w:hAnsi="Arial" w:cs="Arial"/>
              </w:rPr>
              <w:t>(единица измерения - 100 м</w:t>
            </w:r>
            <w:r w:rsidRPr="00030724">
              <w:rPr>
                <w:rFonts w:ascii="Arial" w:hAnsi="Arial" w:cs="Arial"/>
                <w:vertAlign w:val="superscript"/>
              </w:rPr>
              <w:t>2</w:t>
            </w:r>
            <w:r w:rsidRPr="00030724">
              <w:rPr>
                <w:rFonts w:ascii="Arial" w:hAnsi="Arial" w:cs="Arial"/>
              </w:rPr>
              <w:t>)</w:t>
            </w:r>
          </w:p>
        </w:tc>
      </w:tr>
      <w:tr w:rsidR="00E827B0" w:rsidRPr="0003072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03072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E827B0" w:rsidRPr="0003072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108,83</w:t>
            </w:r>
          </w:p>
        </w:tc>
      </w:tr>
      <w:tr w:rsidR="00E827B0" w:rsidRPr="0003072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1,31</w:t>
            </w:r>
          </w:p>
        </w:tc>
      </w:tr>
      <w:tr w:rsidR="00E827B0" w:rsidRPr="0003072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03072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1,31</w:t>
            </w:r>
          </w:p>
        </w:tc>
      </w:tr>
      <w:tr w:rsidR="00E827B0" w:rsidRPr="0003072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03072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03072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03072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E827B0" w:rsidRPr="0003072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1/10-260-380/2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металлическая проволочная тканая с квадратными ячейками N 05 без покрытия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3072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108</w:t>
            </w:r>
          </w:p>
        </w:tc>
      </w:tr>
      <w:tr w:rsidR="00E827B0" w:rsidRPr="0003072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827B0" w:rsidRPr="0003072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03072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030724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30724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3072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30724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</w:tbl>
    <w:p w:rsidR="00E827B0" w:rsidRPr="00030724" w:rsidRDefault="00E827B0" w:rsidP="00E827B0">
      <w:pPr>
        <w:pStyle w:val="a5"/>
        <w:rPr>
          <w:rFonts w:ascii="Arial" w:hAnsi="Arial" w:cs="Arial"/>
          <w:b/>
          <w:sz w:val="2"/>
        </w:rPr>
      </w:pPr>
    </w:p>
    <w:p w:rsidR="00E827B0" w:rsidRPr="00FE5FFA" w:rsidRDefault="00E827B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Pr="000835D9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61-31. Устройство основания под штукатурку по деревянной поверхности</w:t>
            </w:r>
          </w:p>
        </w:tc>
      </w:tr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E827B0" w:rsidRPr="000835D9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Pr="000835D9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набивка гвоздей (норма 1);</w:t>
            </w:r>
          </w:p>
        </w:tc>
      </w:tr>
      <w:tr w:rsidR="00E827B0" w:rsidRPr="000835D9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оплетение проволокой с ячейками размером 50 х 50 мм(норма 1);</w:t>
            </w:r>
          </w:p>
        </w:tc>
      </w:tr>
      <w:tr w:rsidR="00E827B0" w:rsidRPr="000835D9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нарезка по размеру рогожи (норма 2);</w:t>
            </w:r>
          </w:p>
        </w:tc>
      </w:tr>
      <w:tr w:rsidR="00E827B0" w:rsidRPr="000835D9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прибивка гвоздями (норма 2).</w:t>
            </w:r>
          </w:p>
        </w:tc>
      </w:tr>
      <w:tr w:rsidR="00E827B0" w:rsidRPr="000835D9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E827B0" w:rsidRDefault="00E827B0" w:rsidP="00E827B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827B0" w:rsidRPr="000835D9" w:rsidTr="00DE31F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0835D9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0835D9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0835D9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0835D9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827B0" w:rsidRPr="000835D9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35D9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35D9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35D9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35D9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827B0" w:rsidRPr="000835D9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35D9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Е61-31-1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35D9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основания под штукатурку по деревянной поверхности из гвоздей с оплетением проволокой</w:t>
            </w:r>
          </w:p>
          <w:p w:rsidR="00E827B0" w:rsidRPr="000835D9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835D9">
              <w:rPr>
                <w:rFonts w:ascii="Arial" w:hAnsi="Arial" w:cs="Arial"/>
              </w:rPr>
              <w:t>(единица измерения - 100 м</w:t>
            </w:r>
            <w:r w:rsidRPr="000835D9">
              <w:rPr>
                <w:rFonts w:ascii="Arial" w:hAnsi="Arial" w:cs="Arial"/>
                <w:vertAlign w:val="superscript"/>
              </w:rPr>
              <w:t>2</w:t>
            </w:r>
            <w:r w:rsidRPr="000835D9">
              <w:rPr>
                <w:rFonts w:ascii="Arial" w:hAnsi="Arial" w:cs="Arial"/>
              </w:rPr>
              <w:t>)</w:t>
            </w:r>
          </w:p>
        </w:tc>
      </w:tr>
      <w:tr w:rsidR="00E827B0" w:rsidRPr="000835D9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35D9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35D9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0835D9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35D9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35D9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35D9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35D9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E827B0" w:rsidRPr="000835D9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35D9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35D9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35D9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35D9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105,9</w:t>
            </w:r>
          </w:p>
        </w:tc>
      </w:tr>
      <w:tr w:rsidR="00E827B0" w:rsidRPr="000835D9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35D9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35D9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35D9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35D9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E827B0" w:rsidRPr="000835D9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35D9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35D9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0835D9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35D9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35D9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35D9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35D9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E827B0" w:rsidRPr="000835D9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35D9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35D9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0835D9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35D9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35D9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0835D9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35D9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35D9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0835D9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35D9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35D9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1,6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35D9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35D9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E827B0" w:rsidRPr="000835D9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35D9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Е61-31-2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0835D9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основания под штукатурку по деревянной поверхности из драни</w:t>
            </w:r>
          </w:p>
          <w:p w:rsidR="00E827B0" w:rsidRPr="000835D9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835D9">
              <w:rPr>
                <w:rFonts w:ascii="Arial" w:hAnsi="Arial" w:cs="Arial"/>
              </w:rPr>
              <w:t>(единица измерения - 100 м</w:t>
            </w:r>
            <w:r w:rsidRPr="000835D9">
              <w:rPr>
                <w:rFonts w:ascii="Arial" w:hAnsi="Arial" w:cs="Arial"/>
                <w:vertAlign w:val="superscript"/>
              </w:rPr>
              <w:t>2</w:t>
            </w:r>
            <w:r w:rsidRPr="000835D9">
              <w:rPr>
                <w:rFonts w:ascii="Arial" w:hAnsi="Arial" w:cs="Arial"/>
              </w:rPr>
              <w:t>)</w:t>
            </w:r>
          </w:p>
        </w:tc>
      </w:tr>
      <w:tr w:rsidR="00E827B0" w:rsidRPr="000835D9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35D9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35D9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0835D9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35D9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35D9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35D9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35D9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E827B0" w:rsidRPr="000835D9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35D9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35D9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35D9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35D9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</w:t>
            </w:r>
          </w:p>
        </w:tc>
      </w:tr>
      <w:tr w:rsidR="00E827B0" w:rsidRPr="000835D9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35D9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35D9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35D9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35D9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E827B0" w:rsidRPr="000835D9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35D9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35D9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0835D9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35D9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35D9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35D9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35D9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E827B0" w:rsidRPr="000835D9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35D9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35D9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0835D9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35D9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35D9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0835D9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35D9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35D9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0835D9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35D9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1/10-110-150/50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0835D9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Дрань штукатурная длиной 800-1000 мм, шириной 19-22 мм,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35D9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0835D9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</w:t>
            </w:r>
          </w:p>
        </w:tc>
      </w:tr>
    </w:tbl>
    <w:p w:rsidR="00E827B0" w:rsidRPr="000835D9" w:rsidRDefault="00E827B0" w:rsidP="00E827B0">
      <w:pPr>
        <w:pStyle w:val="a5"/>
        <w:rPr>
          <w:rFonts w:ascii="Arial" w:hAnsi="Arial" w:cs="Arial"/>
          <w:b/>
          <w:sz w:val="2"/>
        </w:rPr>
      </w:pPr>
    </w:p>
    <w:p w:rsidR="00E827B0" w:rsidRPr="00FE5FFA" w:rsidRDefault="00E827B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Pr="00F81A8F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61-32. Отделка поверхности стен набрызгом</w:t>
            </w:r>
          </w:p>
        </w:tc>
      </w:tr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E827B0" w:rsidRPr="00F81A8F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Pr="00F81A8F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и подготовка поверхности стен;</w:t>
            </w:r>
          </w:p>
        </w:tc>
      </w:tr>
      <w:tr w:rsidR="00E827B0" w:rsidRPr="00F81A8F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приготовление раствора из сухой смеси;</w:t>
            </w:r>
          </w:p>
        </w:tc>
      </w:tr>
      <w:tr w:rsidR="00E827B0" w:rsidRPr="00F81A8F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нанесение раствора на поверхность.</w:t>
            </w:r>
          </w:p>
        </w:tc>
      </w:tr>
      <w:tr w:rsidR="00E827B0" w:rsidRPr="00F81A8F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E827B0" w:rsidRDefault="00E827B0" w:rsidP="00E827B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827B0" w:rsidRPr="00F81A8F" w:rsidTr="00DE31F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F81A8F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F81A8F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F81A8F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F81A8F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827B0" w:rsidRPr="00F81A8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F81A8F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F81A8F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F81A8F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F81A8F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827B0" w:rsidRPr="00F81A8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F81A8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Е61-32-1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F81A8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Отделка поверхности стен набрызгом</w:t>
            </w:r>
          </w:p>
          <w:p w:rsidR="00E827B0" w:rsidRPr="00F81A8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81A8F">
              <w:rPr>
                <w:rFonts w:ascii="Arial" w:hAnsi="Arial" w:cs="Arial"/>
              </w:rPr>
              <w:t>(единица измерения - 100 м</w:t>
            </w:r>
            <w:r w:rsidRPr="00F81A8F">
              <w:rPr>
                <w:rFonts w:ascii="Arial" w:hAnsi="Arial" w:cs="Arial"/>
                <w:vertAlign w:val="superscript"/>
              </w:rPr>
              <w:t>2</w:t>
            </w:r>
            <w:r w:rsidRPr="00F81A8F">
              <w:rPr>
                <w:rFonts w:ascii="Arial" w:hAnsi="Arial" w:cs="Arial"/>
              </w:rPr>
              <w:t>)</w:t>
            </w:r>
          </w:p>
        </w:tc>
      </w:tr>
      <w:tr w:rsidR="00E827B0" w:rsidRPr="00F81A8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F81A8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F81A8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F81A8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F81A8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F81A8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F81A8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F81A8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E827B0" w:rsidRPr="00F81A8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F81A8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F81A8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F81A8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F81A8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12,05</w:t>
            </w:r>
          </w:p>
        </w:tc>
      </w:tr>
      <w:tr w:rsidR="00E827B0" w:rsidRPr="00F81A8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F81A8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F81A8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F81A8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F81A8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10,27</w:t>
            </w:r>
          </w:p>
        </w:tc>
      </w:tr>
      <w:tr w:rsidR="00E827B0" w:rsidRPr="00F81A8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F81A8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F81A8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F81A8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F81A8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F81A8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F81A8F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F81A8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F81A8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4,65</w:t>
            </w:r>
          </w:p>
        </w:tc>
      </w:tr>
      <w:tr w:rsidR="00E827B0" w:rsidRPr="00F81A8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F81A8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F81A8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Цемент-пушка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F81A8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F81A8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4,65</w:t>
            </w:r>
          </w:p>
        </w:tc>
      </w:tr>
      <w:tr w:rsidR="00E827B0" w:rsidRPr="00F81A8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F81A8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F81A8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F81A8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F81A8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F81A8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F81A8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F81A8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F81A8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F81A8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F81A8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1/10-230-60-45-5/115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F81A8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штукатурная, для наружных и внутренних работ (НВ), цементная, М50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F81A8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F81A8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</w:tbl>
    <w:p w:rsidR="00E827B0" w:rsidRPr="00F81A8F" w:rsidRDefault="00E827B0" w:rsidP="00E827B0">
      <w:pPr>
        <w:pStyle w:val="a5"/>
        <w:rPr>
          <w:rFonts w:ascii="Arial" w:hAnsi="Arial" w:cs="Arial"/>
          <w:b/>
          <w:sz w:val="2"/>
        </w:rPr>
      </w:pPr>
    </w:p>
    <w:p w:rsidR="00E827B0" w:rsidRPr="00FE5FFA" w:rsidRDefault="00E827B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Pr="003C3B2C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61-33. Отделка гладких стен фасадов штукатурно-окрасочным составом</w:t>
            </w:r>
          </w:p>
        </w:tc>
      </w:tr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E827B0" w:rsidRPr="003C3B2C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Pr="003C3B2C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и подготовка поверхности;</w:t>
            </w:r>
          </w:p>
        </w:tc>
      </w:tr>
      <w:tr w:rsidR="00E827B0" w:rsidRPr="003C3B2C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подготовка состава;</w:t>
            </w:r>
          </w:p>
        </w:tc>
      </w:tr>
      <w:tr w:rsidR="00E827B0" w:rsidRPr="003C3B2C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огрунтовка штукатурно-окрасочным составом;</w:t>
            </w:r>
          </w:p>
        </w:tc>
      </w:tr>
      <w:tr w:rsidR="00E827B0" w:rsidRPr="003C3B2C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нанесение состава на поверхность;</w:t>
            </w:r>
          </w:p>
        </w:tc>
      </w:tr>
      <w:tr w:rsidR="00E827B0" w:rsidRPr="003C3B2C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промывка поверхности водой.</w:t>
            </w:r>
          </w:p>
        </w:tc>
      </w:tr>
      <w:tr w:rsidR="00E827B0" w:rsidRPr="003C3B2C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E827B0" w:rsidRDefault="00E827B0" w:rsidP="00E827B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827B0" w:rsidRPr="003C3B2C" w:rsidTr="00DE31F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827B0" w:rsidRPr="003C3B2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827B0" w:rsidRPr="003C3B2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Е61-33-1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Отделка гладких стен фасадов штукатурно-окрасочным составом при производстве работ с лесов при расходе состава 1,5 кг/м</w:t>
            </w:r>
            <w:r w:rsidRPr="003C3B2C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C3B2C">
              <w:rPr>
                <w:rFonts w:ascii="Arial" w:hAnsi="Arial" w:cs="Arial"/>
              </w:rPr>
              <w:t>(единица измерения - 100 м</w:t>
            </w:r>
            <w:r w:rsidRPr="003C3B2C">
              <w:rPr>
                <w:rFonts w:ascii="Arial" w:hAnsi="Arial" w:cs="Arial"/>
                <w:vertAlign w:val="superscript"/>
              </w:rPr>
              <w:t>2</w:t>
            </w:r>
            <w:r w:rsidRPr="003C3B2C">
              <w:rPr>
                <w:rFonts w:ascii="Arial" w:hAnsi="Arial" w:cs="Arial"/>
              </w:rPr>
              <w:t>)</w:t>
            </w:r>
          </w:p>
        </w:tc>
      </w:tr>
      <w:tr w:rsidR="00E827B0" w:rsidRPr="003C3B2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3C3B2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E827B0" w:rsidRPr="003C3B2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46,14</w:t>
            </w:r>
          </w:p>
        </w:tc>
      </w:tr>
      <w:tr w:rsidR="00E827B0" w:rsidRPr="003C3B2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1,65</w:t>
            </w:r>
          </w:p>
        </w:tc>
      </w:tr>
      <w:tr w:rsidR="00E827B0" w:rsidRPr="003C3B2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3C3B2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1,65</w:t>
            </w:r>
          </w:p>
        </w:tc>
      </w:tr>
      <w:tr w:rsidR="00E827B0" w:rsidRPr="003C3B2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3C3B2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3C3B2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3C3B2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1/10-230-60-45-5/85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Штукатурка защитно-отделочная, цементно-известковая, серая, для наружных и внутренних работ (НВ), полиминеральная (ПМ), сухая смесь (СС), крупнозернистая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0,153</w:t>
            </w:r>
          </w:p>
        </w:tc>
      </w:tr>
      <w:tr w:rsidR="00E827B0" w:rsidRPr="003C3B2C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Е61-33-2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Отделка гладких стен фасадов штукатурно-окрасочным составом при производстве работ с лесов при расходе состава 2 кг/м</w:t>
            </w:r>
            <w:r w:rsidRPr="003C3B2C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C3B2C">
              <w:rPr>
                <w:rFonts w:ascii="Arial" w:hAnsi="Arial" w:cs="Arial"/>
              </w:rPr>
              <w:t>(единица измерения - 100 м</w:t>
            </w:r>
            <w:r w:rsidRPr="003C3B2C">
              <w:rPr>
                <w:rFonts w:ascii="Arial" w:hAnsi="Arial" w:cs="Arial"/>
                <w:vertAlign w:val="superscript"/>
              </w:rPr>
              <w:t>2</w:t>
            </w:r>
            <w:r w:rsidRPr="003C3B2C">
              <w:rPr>
                <w:rFonts w:ascii="Arial" w:hAnsi="Arial" w:cs="Arial"/>
              </w:rPr>
              <w:t>)</w:t>
            </w:r>
          </w:p>
        </w:tc>
      </w:tr>
      <w:tr w:rsidR="00E827B0" w:rsidRPr="003C3B2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3C3B2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E827B0" w:rsidRPr="003C3B2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49,33</w:t>
            </w:r>
          </w:p>
        </w:tc>
      </w:tr>
      <w:tr w:rsidR="00E827B0" w:rsidRPr="003C3B2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1,98</w:t>
            </w:r>
          </w:p>
        </w:tc>
      </w:tr>
      <w:tr w:rsidR="00E827B0" w:rsidRPr="003C3B2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3C3B2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1,98</w:t>
            </w:r>
          </w:p>
        </w:tc>
      </w:tr>
      <w:tr w:rsidR="00E827B0" w:rsidRPr="003C3B2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3C3B2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3C3B2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3C3B2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1/10-230-60-45-5/85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Штукатурка защитно-отделочная, цементно-известковая, серая, для наружных и внутренних работ (НВ), полиминеральная (ПМ), сухая смесь (СС), крупнозернистая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0,204</w:t>
            </w:r>
          </w:p>
        </w:tc>
      </w:tr>
      <w:tr w:rsidR="00E827B0" w:rsidRPr="003C3B2C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Е61-33-3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Отделка гладких стен фасадов штукатурно-окрасочным составом при производстве работ с лесов при расходе состава 2,5 кг/м</w:t>
            </w:r>
            <w:r w:rsidRPr="003C3B2C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C3B2C">
              <w:rPr>
                <w:rFonts w:ascii="Arial" w:hAnsi="Arial" w:cs="Arial"/>
              </w:rPr>
              <w:t>(единица измерения - 100 м</w:t>
            </w:r>
            <w:r w:rsidRPr="003C3B2C">
              <w:rPr>
                <w:rFonts w:ascii="Arial" w:hAnsi="Arial" w:cs="Arial"/>
                <w:vertAlign w:val="superscript"/>
              </w:rPr>
              <w:t>2</w:t>
            </w:r>
            <w:r w:rsidRPr="003C3B2C">
              <w:rPr>
                <w:rFonts w:ascii="Arial" w:hAnsi="Arial" w:cs="Arial"/>
              </w:rPr>
              <w:t>)</w:t>
            </w:r>
          </w:p>
        </w:tc>
      </w:tr>
      <w:tr w:rsidR="00E827B0" w:rsidRPr="003C3B2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3C3B2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E827B0" w:rsidRPr="003C3B2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52,31</w:t>
            </w:r>
          </w:p>
        </w:tc>
      </w:tr>
      <w:tr w:rsidR="00E827B0" w:rsidRPr="003C3B2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2,29</w:t>
            </w:r>
          </w:p>
        </w:tc>
      </w:tr>
      <w:tr w:rsidR="00E827B0" w:rsidRPr="003C3B2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3C3B2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2,29</w:t>
            </w:r>
          </w:p>
        </w:tc>
      </w:tr>
      <w:tr w:rsidR="00E827B0" w:rsidRPr="003C3B2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3C3B2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3C3B2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3C3B2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1/10-230-60-45-5/85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Штукатурка защитно-отделочная, цементно-известковая, серая, для наружных и внутренних работ (НВ), полиминеральная (ПМ), сухая смесь (СС), крупнозернистая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0,255</w:t>
            </w:r>
          </w:p>
        </w:tc>
      </w:tr>
      <w:tr w:rsidR="00E827B0" w:rsidRPr="003C3B2C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Е61-33-4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Отделка гладких фасадов штукатурно-окрасочным составом при производстве работ с люлек при расходе состава 1,5 кг/м</w:t>
            </w:r>
            <w:r w:rsidRPr="003C3B2C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C3B2C">
              <w:rPr>
                <w:rFonts w:ascii="Arial" w:hAnsi="Arial" w:cs="Arial"/>
              </w:rPr>
              <w:t>(единица измерения - 100 м</w:t>
            </w:r>
            <w:r w:rsidRPr="003C3B2C">
              <w:rPr>
                <w:rFonts w:ascii="Arial" w:hAnsi="Arial" w:cs="Arial"/>
                <w:vertAlign w:val="superscript"/>
              </w:rPr>
              <w:t>2</w:t>
            </w:r>
            <w:r w:rsidRPr="003C3B2C">
              <w:rPr>
                <w:rFonts w:ascii="Arial" w:hAnsi="Arial" w:cs="Arial"/>
              </w:rPr>
              <w:t>)</w:t>
            </w:r>
          </w:p>
        </w:tc>
      </w:tr>
      <w:tr w:rsidR="00E827B0" w:rsidRPr="003C3B2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3C3B2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E827B0" w:rsidRPr="003C3B2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55,28</w:t>
            </w:r>
          </w:p>
        </w:tc>
      </w:tr>
      <w:tr w:rsidR="00E827B0" w:rsidRPr="003C3B2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1,65</w:t>
            </w:r>
          </w:p>
        </w:tc>
      </w:tr>
      <w:tr w:rsidR="00E827B0" w:rsidRPr="003C3B2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3C3B2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1,65</w:t>
            </w:r>
          </w:p>
        </w:tc>
      </w:tr>
      <w:tr w:rsidR="00E827B0" w:rsidRPr="003C3B2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3C3B2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3C3B2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3C3B2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1/10-230-60-45-5/85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Штукатурка защитно-отделочная, цементно-известковая, серая, для наружных и внутренних работ (НВ), полиминеральная (ПМ), сухая смесь (СС), крупнозернистая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0,153</w:t>
            </w:r>
          </w:p>
        </w:tc>
      </w:tr>
      <w:tr w:rsidR="00E827B0" w:rsidRPr="003C3B2C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Е61-33-5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Отделка гладких фасадов штукатурно-окрасочным составом при производстве работ с люлек при расходе состава 2 кг/м</w:t>
            </w:r>
            <w:r w:rsidRPr="003C3B2C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C3B2C">
              <w:rPr>
                <w:rFonts w:ascii="Arial" w:hAnsi="Arial" w:cs="Arial"/>
              </w:rPr>
              <w:t>(единица измерения - 100 м</w:t>
            </w:r>
            <w:r w:rsidRPr="003C3B2C">
              <w:rPr>
                <w:rFonts w:ascii="Arial" w:hAnsi="Arial" w:cs="Arial"/>
                <w:vertAlign w:val="superscript"/>
              </w:rPr>
              <w:t>2</w:t>
            </w:r>
            <w:r w:rsidRPr="003C3B2C">
              <w:rPr>
                <w:rFonts w:ascii="Arial" w:hAnsi="Arial" w:cs="Arial"/>
              </w:rPr>
              <w:t>)</w:t>
            </w:r>
          </w:p>
        </w:tc>
      </w:tr>
      <w:tr w:rsidR="00E827B0" w:rsidRPr="003C3B2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3C3B2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E827B0" w:rsidRPr="003C3B2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59,16</w:t>
            </w:r>
          </w:p>
        </w:tc>
      </w:tr>
      <w:tr w:rsidR="00E827B0" w:rsidRPr="003C3B2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1,98</w:t>
            </w:r>
          </w:p>
        </w:tc>
      </w:tr>
      <w:tr w:rsidR="00E827B0" w:rsidRPr="003C3B2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3C3B2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1,98</w:t>
            </w:r>
          </w:p>
        </w:tc>
      </w:tr>
      <w:tr w:rsidR="00E827B0" w:rsidRPr="003C3B2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3C3B2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3C3B2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3C3B2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1/10-230-60-45-5/85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Штукатурка защитно-отделочная, цементно-известковая, серая, для наружных и внутренних работ (НВ), полиминеральная (ПМ), сухая смесь (СС), крупнозернистая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0,204</w:t>
            </w:r>
          </w:p>
        </w:tc>
      </w:tr>
      <w:tr w:rsidR="00E827B0" w:rsidRPr="003C3B2C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Е61-33-6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Отделка гладких стен фасадов штукатурно-окрасочным составом при производстве работ с люлек при расходе состава 2,5 кг/м</w:t>
            </w:r>
            <w:r w:rsidRPr="003C3B2C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C3B2C">
              <w:rPr>
                <w:rFonts w:ascii="Arial" w:hAnsi="Arial" w:cs="Arial"/>
              </w:rPr>
              <w:t>(единица измерения - 100 м</w:t>
            </w:r>
            <w:r w:rsidRPr="003C3B2C">
              <w:rPr>
                <w:rFonts w:ascii="Arial" w:hAnsi="Arial" w:cs="Arial"/>
                <w:vertAlign w:val="superscript"/>
              </w:rPr>
              <w:t>2</w:t>
            </w:r>
            <w:r w:rsidRPr="003C3B2C">
              <w:rPr>
                <w:rFonts w:ascii="Arial" w:hAnsi="Arial" w:cs="Arial"/>
              </w:rPr>
              <w:t>)</w:t>
            </w:r>
          </w:p>
        </w:tc>
      </w:tr>
      <w:tr w:rsidR="00E827B0" w:rsidRPr="003C3B2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3C3B2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E827B0" w:rsidRPr="003C3B2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62,59</w:t>
            </w:r>
          </w:p>
        </w:tc>
      </w:tr>
      <w:tr w:rsidR="00E827B0" w:rsidRPr="003C3B2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2,29</w:t>
            </w:r>
          </w:p>
        </w:tc>
      </w:tr>
      <w:tr w:rsidR="00E827B0" w:rsidRPr="003C3B2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3C3B2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2,29</w:t>
            </w:r>
          </w:p>
        </w:tc>
      </w:tr>
      <w:tr w:rsidR="00E827B0" w:rsidRPr="003C3B2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3C3B2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3C3B2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3C3B2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1/10-230-60-45-5/85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Штукатурка защитно-отделочная, цементно-известковая, серая, для наружных и внутренних работ (НВ), полиминеральная (ПМ), сухая смесь (СС), крупнозернистая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0,255</w:t>
            </w:r>
          </w:p>
        </w:tc>
      </w:tr>
      <w:tr w:rsidR="00E827B0" w:rsidRPr="003C3B2C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Е61-33-7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Отделка рустованных фасадов штукатурно-окрасочным составом с лесов при расходе состава 1,5 кг/м</w:t>
            </w:r>
            <w:r w:rsidRPr="003C3B2C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C3B2C">
              <w:rPr>
                <w:rFonts w:ascii="Arial" w:hAnsi="Arial" w:cs="Arial"/>
              </w:rPr>
              <w:t>(единица измерения - 100 м</w:t>
            </w:r>
            <w:r w:rsidRPr="003C3B2C">
              <w:rPr>
                <w:rFonts w:ascii="Arial" w:hAnsi="Arial" w:cs="Arial"/>
                <w:vertAlign w:val="superscript"/>
              </w:rPr>
              <w:t>2</w:t>
            </w:r>
            <w:r w:rsidRPr="003C3B2C">
              <w:rPr>
                <w:rFonts w:ascii="Arial" w:hAnsi="Arial" w:cs="Arial"/>
              </w:rPr>
              <w:t>)</w:t>
            </w:r>
          </w:p>
        </w:tc>
      </w:tr>
      <w:tr w:rsidR="00E827B0" w:rsidRPr="003C3B2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3C3B2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E827B0" w:rsidRPr="003C3B2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50,7</w:t>
            </w:r>
          </w:p>
        </w:tc>
      </w:tr>
      <w:tr w:rsidR="00E827B0" w:rsidRPr="003C3B2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1,65</w:t>
            </w:r>
          </w:p>
        </w:tc>
      </w:tr>
      <w:tr w:rsidR="00E827B0" w:rsidRPr="003C3B2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3C3B2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1,65</w:t>
            </w:r>
          </w:p>
        </w:tc>
      </w:tr>
      <w:tr w:rsidR="00E827B0" w:rsidRPr="003C3B2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3C3B2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3C3B2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3C3B2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1/10-230-60-45-5/85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Штукатурка защитно-отделочная, цементно-известковая, серая, для наружных и внутренних работ (НВ), полиминеральная (ПМ), сухая смесь (СС), крупнозернистая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0,153</w:t>
            </w:r>
          </w:p>
        </w:tc>
      </w:tr>
      <w:tr w:rsidR="00E827B0" w:rsidRPr="003C3B2C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Е61-33-8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Отделка рустованных фасадов штукатурно-окрасочным составом с лесов при расходе состава 2 кг/м</w:t>
            </w:r>
            <w:r w:rsidRPr="003C3B2C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C3B2C">
              <w:rPr>
                <w:rFonts w:ascii="Arial" w:hAnsi="Arial" w:cs="Arial"/>
              </w:rPr>
              <w:t>(единица измерения - 100 м</w:t>
            </w:r>
            <w:r w:rsidRPr="003C3B2C">
              <w:rPr>
                <w:rFonts w:ascii="Arial" w:hAnsi="Arial" w:cs="Arial"/>
                <w:vertAlign w:val="superscript"/>
              </w:rPr>
              <w:t>2</w:t>
            </w:r>
            <w:r w:rsidRPr="003C3B2C">
              <w:rPr>
                <w:rFonts w:ascii="Arial" w:hAnsi="Arial" w:cs="Arial"/>
              </w:rPr>
              <w:t>)</w:t>
            </w:r>
          </w:p>
        </w:tc>
      </w:tr>
      <w:tr w:rsidR="00E827B0" w:rsidRPr="003C3B2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3C3B2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E827B0" w:rsidRPr="003C3B2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53,22</w:t>
            </w:r>
          </w:p>
        </w:tc>
      </w:tr>
      <w:tr w:rsidR="00E827B0" w:rsidRPr="003C3B2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1,98</w:t>
            </w:r>
          </w:p>
        </w:tc>
      </w:tr>
      <w:tr w:rsidR="00E827B0" w:rsidRPr="003C3B2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3C3B2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1,98</w:t>
            </w:r>
          </w:p>
        </w:tc>
      </w:tr>
      <w:tr w:rsidR="00E827B0" w:rsidRPr="003C3B2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3C3B2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3C3B2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3C3B2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1/10-230-60-45-5/85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Штукатурка защитно-отделочная, цементно-известковая, серая, для наружных и внутренних работ (НВ), полиминеральная (ПМ), сухая смесь (СС), крупнозернистая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0,204</w:t>
            </w:r>
          </w:p>
        </w:tc>
      </w:tr>
      <w:tr w:rsidR="00E827B0" w:rsidRPr="003C3B2C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Е61-33-9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Отделка рустованных фасадов штукатурно-окрасочным составом с лесов при расходе состава 2,5 кг/м</w:t>
            </w:r>
            <w:r w:rsidRPr="003C3B2C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C3B2C">
              <w:rPr>
                <w:rFonts w:ascii="Arial" w:hAnsi="Arial" w:cs="Arial"/>
              </w:rPr>
              <w:t>(единица измерения - 100 м</w:t>
            </w:r>
            <w:r w:rsidRPr="003C3B2C">
              <w:rPr>
                <w:rFonts w:ascii="Arial" w:hAnsi="Arial" w:cs="Arial"/>
                <w:vertAlign w:val="superscript"/>
              </w:rPr>
              <w:t>2</w:t>
            </w:r>
            <w:r w:rsidRPr="003C3B2C">
              <w:rPr>
                <w:rFonts w:ascii="Arial" w:hAnsi="Arial" w:cs="Arial"/>
              </w:rPr>
              <w:t>)</w:t>
            </w:r>
          </w:p>
        </w:tc>
      </w:tr>
      <w:tr w:rsidR="00E827B0" w:rsidRPr="003C3B2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3C3B2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E827B0" w:rsidRPr="003C3B2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57,56</w:t>
            </w:r>
          </w:p>
        </w:tc>
      </w:tr>
      <w:tr w:rsidR="00E827B0" w:rsidRPr="003C3B2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2,29</w:t>
            </w:r>
          </w:p>
        </w:tc>
      </w:tr>
      <w:tr w:rsidR="00E827B0" w:rsidRPr="003C3B2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3C3B2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2,29</w:t>
            </w:r>
          </w:p>
        </w:tc>
      </w:tr>
      <w:tr w:rsidR="00E827B0" w:rsidRPr="003C3B2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3C3B2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3C3B2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3C3B2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1/10-230-60-45-5/85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C3B2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Штукатурка защитно-отделочная, цементно-известковая, серая, для наружных и внутренних работ (НВ), полиминеральная (ПМ), сухая смесь (СС), крупнозернистая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C3B2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0,255</w:t>
            </w:r>
          </w:p>
        </w:tc>
      </w:tr>
    </w:tbl>
    <w:p w:rsidR="00E827B0" w:rsidRPr="003C3B2C" w:rsidRDefault="00E827B0" w:rsidP="00E827B0">
      <w:pPr>
        <w:pStyle w:val="a5"/>
        <w:rPr>
          <w:rFonts w:ascii="Arial" w:hAnsi="Arial" w:cs="Arial"/>
          <w:b/>
          <w:sz w:val="2"/>
        </w:rPr>
      </w:pPr>
    </w:p>
    <w:p w:rsidR="00E827B0" w:rsidRPr="00FE5FFA" w:rsidRDefault="00E827B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Pr="00467087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61-34. Замена основания под штукатурку из драни</w:t>
            </w:r>
          </w:p>
        </w:tc>
      </w:tr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E827B0" w:rsidRPr="00467087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Pr="00467087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поверхности от негодной драни;</w:t>
            </w:r>
          </w:p>
        </w:tc>
      </w:tr>
      <w:tr w:rsidR="00E827B0" w:rsidRPr="00467087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удаление гвоздей;</w:t>
            </w:r>
          </w:p>
        </w:tc>
      </w:tr>
      <w:tr w:rsidR="00E827B0" w:rsidRPr="00467087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подбивка новой драни;</w:t>
            </w:r>
          </w:p>
        </w:tc>
      </w:tr>
      <w:tr w:rsidR="00E827B0" w:rsidRPr="00467087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удаление негодного и подбивка нового изоляционного материала (нормы 7, 8, 9, 10).</w:t>
            </w:r>
          </w:p>
        </w:tc>
      </w:tr>
      <w:tr w:rsidR="00E827B0" w:rsidRPr="00467087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E827B0" w:rsidRDefault="00E827B0" w:rsidP="00E827B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827B0" w:rsidRPr="00467087" w:rsidTr="00DE31F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827B0" w:rsidRPr="0046708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827B0" w:rsidRPr="0046708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Е61-34-1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Замена основания из драни без изоляционного слоя под штукатурку стен площадью до 10 м</w:t>
            </w:r>
            <w:r w:rsidRPr="00467087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67087">
              <w:rPr>
                <w:rFonts w:ascii="Arial" w:hAnsi="Arial" w:cs="Arial"/>
              </w:rPr>
              <w:t>(единица измерения - 100 м</w:t>
            </w:r>
            <w:r w:rsidRPr="00467087">
              <w:rPr>
                <w:rFonts w:ascii="Arial" w:hAnsi="Arial" w:cs="Arial"/>
                <w:vertAlign w:val="superscript"/>
              </w:rPr>
              <w:t>2</w:t>
            </w:r>
            <w:r w:rsidRPr="00467087">
              <w:rPr>
                <w:rFonts w:ascii="Arial" w:hAnsi="Arial" w:cs="Arial"/>
              </w:rPr>
              <w:t>)</w:t>
            </w:r>
          </w:p>
        </w:tc>
      </w:tr>
      <w:tr w:rsidR="00E827B0" w:rsidRPr="0046708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46708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E827B0" w:rsidRPr="0046708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48,3</w:t>
            </w:r>
          </w:p>
        </w:tc>
      </w:tr>
      <w:tr w:rsidR="00E827B0" w:rsidRPr="0046708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E827B0" w:rsidRPr="0046708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46708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E827B0" w:rsidRPr="0046708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46708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46708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46708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1/10-110-150/50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Дрань штукатурная длиной 800-1000 мм, шириной 19-22 мм,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2,64</w:t>
            </w:r>
          </w:p>
        </w:tc>
      </w:tr>
      <w:tr w:rsidR="00E827B0" w:rsidRPr="00467087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Е61-34-2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Замена основания из драни без изоляционного слоя под штукатурку стен площадью до 20 м</w:t>
            </w:r>
            <w:r w:rsidRPr="00467087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67087">
              <w:rPr>
                <w:rFonts w:ascii="Arial" w:hAnsi="Arial" w:cs="Arial"/>
              </w:rPr>
              <w:t>(единица измерения - 100 м</w:t>
            </w:r>
            <w:r w:rsidRPr="00467087">
              <w:rPr>
                <w:rFonts w:ascii="Arial" w:hAnsi="Arial" w:cs="Arial"/>
                <w:vertAlign w:val="superscript"/>
              </w:rPr>
              <w:t>2</w:t>
            </w:r>
            <w:r w:rsidRPr="00467087">
              <w:rPr>
                <w:rFonts w:ascii="Arial" w:hAnsi="Arial" w:cs="Arial"/>
              </w:rPr>
              <w:t>)</w:t>
            </w:r>
          </w:p>
        </w:tc>
      </w:tr>
      <w:tr w:rsidR="00E827B0" w:rsidRPr="0046708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46708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E827B0" w:rsidRPr="0046708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</w:t>
            </w:r>
          </w:p>
        </w:tc>
      </w:tr>
      <w:tr w:rsidR="00E827B0" w:rsidRPr="0046708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E827B0" w:rsidRPr="0046708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46708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E827B0" w:rsidRPr="0046708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46708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46708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46708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1/10-110-150/50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Дрань штукатурная длиной 800-1000 мм, шириной 19-22 мм,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2,64</w:t>
            </w:r>
          </w:p>
        </w:tc>
      </w:tr>
      <w:tr w:rsidR="00E827B0" w:rsidRPr="00467087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Е61-34-3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Замена основания из драни без изоляционного слоя под штукатурку потолков площадью до 10 м</w:t>
            </w:r>
            <w:r w:rsidRPr="00467087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67087">
              <w:rPr>
                <w:rFonts w:ascii="Arial" w:hAnsi="Arial" w:cs="Arial"/>
              </w:rPr>
              <w:t>(единица измерения - 100 м</w:t>
            </w:r>
            <w:r w:rsidRPr="00467087">
              <w:rPr>
                <w:rFonts w:ascii="Arial" w:hAnsi="Arial" w:cs="Arial"/>
                <w:vertAlign w:val="superscript"/>
              </w:rPr>
              <w:t>2</w:t>
            </w:r>
            <w:r w:rsidRPr="00467087">
              <w:rPr>
                <w:rFonts w:ascii="Arial" w:hAnsi="Arial" w:cs="Arial"/>
              </w:rPr>
              <w:t>)</w:t>
            </w:r>
          </w:p>
        </w:tc>
      </w:tr>
      <w:tr w:rsidR="00E827B0" w:rsidRPr="0046708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46708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E827B0" w:rsidRPr="0046708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57,8</w:t>
            </w:r>
          </w:p>
        </w:tc>
      </w:tr>
      <w:tr w:rsidR="00E827B0" w:rsidRPr="0046708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E827B0" w:rsidRPr="0046708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46708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E827B0" w:rsidRPr="0046708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46708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46708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46708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1/10-110-150/50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Дрань штукатурная длиной 800-1000 мм, шириной 19-22 мм,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2,64</w:t>
            </w:r>
          </w:p>
        </w:tc>
      </w:tr>
      <w:tr w:rsidR="00E827B0" w:rsidRPr="00467087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Е61-34-4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Замена основания из драни без изоляционного слоя под штукатурку потолков площадью до 20 м</w:t>
            </w:r>
            <w:r w:rsidRPr="00467087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67087">
              <w:rPr>
                <w:rFonts w:ascii="Arial" w:hAnsi="Arial" w:cs="Arial"/>
              </w:rPr>
              <w:t>(единица измерения - 100 м</w:t>
            </w:r>
            <w:r w:rsidRPr="00467087">
              <w:rPr>
                <w:rFonts w:ascii="Arial" w:hAnsi="Arial" w:cs="Arial"/>
                <w:vertAlign w:val="superscript"/>
              </w:rPr>
              <w:t>2</w:t>
            </w:r>
            <w:r w:rsidRPr="00467087">
              <w:rPr>
                <w:rFonts w:ascii="Arial" w:hAnsi="Arial" w:cs="Arial"/>
              </w:rPr>
              <w:t>)</w:t>
            </w:r>
          </w:p>
        </w:tc>
      </w:tr>
      <w:tr w:rsidR="00E827B0" w:rsidRPr="0046708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46708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E827B0" w:rsidRPr="0046708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49,4</w:t>
            </w:r>
          </w:p>
        </w:tc>
      </w:tr>
      <w:tr w:rsidR="00E827B0" w:rsidRPr="0046708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E827B0" w:rsidRPr="0046708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46708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E827B0" w:rsidRPr="0046708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46708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46708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46708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1/10-110-150/50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Дрань штукатурная длиной 800-1000 мм, шириной 19-22 мм,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2,64</w:t>
            </w:r>
          </w:p>
        </w:tc>
      </w:tr>
      <w:tr w:rsidR="00E827B0" w:rsidRPr="00467087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Е61-34-5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Замена основания из драни без изоляционного слоя под штукатурку столбов, колонн площадью до 10 м</w:t>
            </w:r>
            <w:r w:rsidRPr="00467087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67087">
              <w:rPr>
                <w:rFonts w:ascii="Arial" w:hAnsi="Arial" w:cs="Arial"/>
              </w:rPr>
              <w:t>(единица измерения - 100 м</w:t>
            </w:r>
            <w:r w:rsidRPr="00467087">
              <w:rPr>
                <w:rFonts w:ascii="Arial" w:hAnsi="Arial" w:cs="Arial"/>
                <w:vertAlign w:val="superscript"/>
              </w:rPr>
              <w:t>2</w:t>
            </w:r>
            <w:r w:rsidRPr="00467087">
              <w:rPr>
                <w:rFonts w:ascii="Arial" w:hAnsi="Arial" w:cs="Arial"/>
              </w:rPr>
              <w:t>)</w:t>
            </w:r>
          </w:p>
        </w:tc>
      </w:tr>
      <w:tr w:rsidR="00E827B0" w:rsidRPr="0046708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46708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E827B0" w:rsidRPr="0046708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72,5</w:t>
            </w:r>
          </w:p>
        </w:tc>
      </w:tr>
      <w:tr w:rsidR="00E827B0" w:rsidRPr="0046708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E827B0" w:rsidRPr="0046708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46708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E827B0" w:rsidRPr="0046708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46708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46708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46708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1/10-110-150/50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Дрань штукатурная длиной 800-1000 мм, шириной 19-22 мм,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2,64</w:t>
            </w:r>
          </w:p>
        </w:tc>
      </w:tr>
      <w:tr w:rsidR="00E827B0" w:rsidRPr="00467087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Е61-34-6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Замена основания из драни без изоляционного слоя под штукатурку столбов, колонн площадью до 20 м</w:t>
            </w:r>
            <w:r w:rsidRPr="00467087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67087">
              <w:rPr>
                <w:rFonts w:ascii="Arial" w:hAnsi="Arial" w:cs="Arial"/>
              </w:rPr>
              <w:t>(единица измерения - 100 м</w:t>
            </w:r>
            <w:r w:rsidRPr="00467087">
              <w:rPr>
                <w:rFonts w:ascii="Arial" w:hAnsi="Arial" w:cs="Arial"/>
                <w:vertAlign w:val="superscript"/>
              </w:rPr>
              <w:t>2</w:t>
            </w:r>
            <w:r w:rsidRPr="00467087">
              <w:rPr>
                <w:rFonts w:ascii="Arial" w:hAnsi="Arial" w:cs="Arial"/>
              </w:rPr>
              <w:t>)</w:t>
            </w:r>
          </w:p>
        </w:tc>
      </w:tr>
      <w:tr w:rsidR="00E827B0" w:rsidRPr="0046708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46708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E827B0" w:rsidRPr="0046708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</w:t>
            </w:r>
          </w:p>
        </w:tc>
      </w:tr>
      <w:tr w:rsidR="00E827B0" w:rsidRPr="0046708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E827B0" w:rsidRPr="0046708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46708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E827B0" w:rsidRPr="0046708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46708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46708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46708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1/10-110-150/50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Дрань штукатурная длиной 800-1000 мм, шириной 19-22 мм,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2,64</w:t>
            </w:r>
          </w:p>
        </w:tc>
      </w:tr>
      <w:tr w:rsidR="00E827B0" w:rsidRPr="00467087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Е61-34-7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Замена основания из драни с изоляционным слоем под штукатурку стен площадью до 10 м</w:t>
            </w:r>
            <w:r w:rsidRPr="00467087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67087">
              <w:rPr>
                <w:rFonts w:ascii="Arial" w:hAnsi="Arial" w:cs="Arial"/>
              </w:rPr>
              <w:t>(единица измерения - 100 м</w:t>
            </w:r>
            <w:r w:rsidRPr="00467087">
              <w:rPr>
                <w:rFonts w:ascii="Arial" w:hAnsi="Arial" w:cs="Arial"/>
                <w:vertAlign w:val="superscript"/>
              </w:rPr>
              <w:t>2</w:t>
            </w:r>
            <w:r w:rsidRPr="00467087">
              <w:rPr>
                <w:rFonts w:ascii="Arial" w:hAnsi="Arial" w:cs="Arial"/>
              </w:rPr>
              <w:t>)</w:t>
            </w:r>
          </w:p>
        </w:tc>
      </w:tr>
      <w:tr w:rsidR="00E827B0" w:rsidRPr="0046708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46708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E827B0" w:rsidRPr="0046708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58,8</w:t>
            </w:r>
          </w:p>
        </w:tc>
      </w:tr>
      <w:tr w:rsidR="00E827B0" w:rsidRPr="0046708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E827B0" w:rsidRPr="0046708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46708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E827B0" w:rsidRPr="0046708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46708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46708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46708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1/10-110-150/50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Дрань штукатурная длиной 800-1000 мм, шириной 19-22 мм,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2,64</w:t>
            </w:r>
          </w:p>
        </w:tc>
      </w:tr>
      <w:tr w:rsidR="00E827B0" w:rsidRPr="0046708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1/10-115-5/1190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 подкладочный с пылевидной посыпкой РПП-300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6708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104</w:t>
            </w:r>
          </w:p>
        </w:tc>
      </w:tr>
      <w:tr w:rsidR="00E827B0" w:rsidRPr="00467087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Е61-34-8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Замена основания из драни с изоляционным слоем под штукатурку стен площадью до 20 м</w:t>
            </w:r>
            <w:r w:rsidRPr="00467087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67087">
              <w:rPr>
                <w:rFonts w:ascii="Arial" w:hAnsi="Arial" w:cs="Arial"/>
              </w:rPr>
              <w:t>(единица измерения - 100 м</w:t>
            </w:r>
            <w:r w:rsidRPr="00467087">
              <w:rPr>
                <w:rFonts w:ascii="Arial" w:hAnsi="Arial" w:cs="Arial"/>
                <w:vertAlign w:val="superscript"/>
              </w:rPr>
              <w:t>2</w:t>
            </w:r>
            <w:r w:rsidRPr="00467087">
              <w:rPr>
                <w:rFonts w:ascii="Arial" w:hAnsi="Arial" w:cs="Arial"/>
              </w:rPr>
              <w:t>)</w:t>
            </w:r>
          </w:p>
        </w:tc>
      </w:tr>
      <w:tr w:rsidR="00E827B0" w:rsidRPr="0046708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46708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E827B0" w:rsidRPr="0046708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50,4</w:t>
            </w:r>
          </w:p>
        </w:tc>
      </w:tr>
      <w:tr w:rsidR="00E827B0" w:rsidRPr="0046708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E827B0" w:rsidRPr="0046708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46708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E827B0" w:rsidRPr="0046708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46708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46708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46708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1/10-110-150/50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Дрань штукатурная длиной 800-1000 мм, шириной 19-22 мм,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2,64</w:t>
            </w:r>
          </w:p>
        </w:tc>
      </w:tr>
      <w:tr w:rsidR="00E827B0" w:rsidRPr="0046708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1/10-115-5/1190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 подкладочный с пылевидной посыпкой РПП-300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6708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104</w:t>
            </w:r>
          </w:p>
        </w:tc>
      </w:tr>
      <w:tr w:rsidR="00E827B0" w:rsidRPr="00467087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Е61-34-9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Замена основания из драни с изоляционным слоем под штукатурку потолков площадью до 10 м</w:t>
            </w:r>
            <w:r w:rsidRPr="00467087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67087">
              <w:rPr>
                <w:rFonts w:ascii="Arial" w:hAnsi="Arial" w:cs="Arial"/>
              </w:rPr>
              <w:t>(единица измерения - 100 м</w:t>
            </w:r>
            <w:r w:rsidRPr="00467087">
              <w:rPr>
                <w:rFonts w:ascii="Arial" w:hAnsi="Arial" w:cs="Arial"/>
                <w:vertAlign w:val="superscript"/>
              </w:rPr>
              <w:t>2</w:t>
            </w:r>
            <w:r w:rsidRPr="00467087">
              <w:rPr>
                <w:rFonts w:ascii="Arial" w:hAnsi="Arial" w:cs="Arial"/>
              </w:rPr>
              <w:t>)</w:t>
            </w:r>
          </w:p>
        </w:tc>
      </w:tr>
      <w:tr w:rsidR="00E827B0" w:rsidRPr="0046708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46708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E827B0" w:rsidRPr="0046708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71,4</w:t>
            </w:r>
          </w:p>
        </w:tc>
      </w:tr>
      <w:tr w:rsidR="00E827B0" w:rsidRPr="0046708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E827B0" w:rsidRPr="0046708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46708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E827B0" w:rsidRPr="0046708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46708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46708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46708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1/10-110-150/50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Дрань штукатурная длиной 800-1000 мм, шириной 19-22 мм,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2,64</w:t>
            </w:r>
          </w:p>
        </w:tc>
      </w:tr>
      <w:tr w:rsidR="00E827B0" w:rsidRPr="0046708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1/10-115-5/1190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 подкладочный с пылевидной посыпкой РПП-300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6708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104</w:t>
            </w:r>
          </w:p>
        </w:tc>
      </w:tr>
      <w:tr w:rsidR="00E827B0" w:rsidRPr="00467087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Е61-34-10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Замена основания из драни с изоляционным слоем под штукатурку потолков площадью до 20 м</w:t>
            </w:r>
            <w:r w:rsidRPr="00467087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67087">
              <w:rPr>
                <w:rFonts w:ascii="Arial" w:hAnsi="Arial" w:cs="Arial"/>
              </w:rPr>
              <w:t>(единица измерения - 100 м</w:t>
            </w:r>
            <w:r w:rsidRPr="00467087">
              <w:rPr>
                <w:rFonts w:ascii="Arial" w:hAnsi="Arial" w:cs="Arial"/>
                <w:vertAlign w:val="superscript"/>
              </w:rPr>
              <w:t>2</w:t>
            </w:r>
            <w:r w:rsidRPr="00467087">
              <w:rPr>
                <w:rFonts w:ascii="Arial" w:hAnsi="Arial" w:cs="Arial"/>
              </w:rPr>
              <w:t>)</w:t>
            </w:r>
          </w:p>
        </w:tc>
      </w:tr>
      <w:tr w:rsidR="00E827B0" w:rsidRPr="0046708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46708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E827B0" w:rsidRPr="0046708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60,9</w:t>
            </w:r>
          </w:p>
        </w:tc>
      </w:tr>
      <w:tr w:rsidR="00E827B0" w:rsidRPr="0046708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E827B0" w:rsidRPr="0046708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46708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E827B0" w:rsidRPr="0046708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46708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46708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46708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1/10-110-150/50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Дрань штукатурная длиной 800-1000 мм, шириной 19-22 мм,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2,64</w:t>
            </w:r>
          </w:p>
        </w:tc>
      </w:tr>
      <w:tr w:rsidR="00E827B0" w:rsidRPr="00467087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1/10-115-5/1190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467087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 подкладочный с пылевидной посыпкой РПП-300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6708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467087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104</w:t>
            </w:r>
          </w:p>
        </w:tc>
      </w:tr>
    </w:tbl>
    <w:p w:rsidR="00E827B0" w:rsidRPr="00467087" w:rsidRDefault="00E827B0" w:rsidP="00E827B0">
      <w:pPr>
        <w:pStyle w:val="a5"/>
        <w:rPr>
          <w:rFonts w:ascii="Arial" w:hAnsi="Arial" w:cs="Arial"/>
          <w:b/>
          <w:sz w:val="2"/>
        </w:rPr>
      </w:pPr>
    </w:p>
    <w:p w:rsidR="00E827B0" w:rsidRPr="00FE5FFA" w:rsidRDefault="00E827B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Pr="00AE171B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61-35. Оштукатуривание поверхности дымовых труб</w:t>
            </w:r>
          </w:p>
        </w:tc>
      </w:tr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E827B0" w:rsidRPr="00AE171B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Pr="00AE171B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приготовление раствора из сухой смеси;</w:t>
            </w:r>
          </w:p>
        </w:tc>
      </w:tr>
      <w:tr w:rsidR="00E827B0" w:rsidRPr="00AE171B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оштукатуривание поверхности труб с навеской и снятием правил.</w:t>
            </w:r>
          </w:p>
        </w:tc>
      </w:tr>
      <w:tr w:rsidR="00E827B0" w:rsidRPr="00AE171B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E827B0" w:rsidRDefault="00E827B0" w:rsidP="00E827B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827B0" w:rsidRPr="00AE171B" w:rsidTr="00DE31F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AE171B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AE171B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AE171B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AE171B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827B0" w:rsidRPr="00AE171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E171B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E171B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E171B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E171B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827B0" w:rsidRPr="00AE171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E171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Е61-35-1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E171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Оштукатуривание поверхности дымовых труб</w:t>
            </w:r>
          </w:p>
          <w:p w:rsidR="00E827B0" w:rsidRPr="00AE171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E171B">
              <w:rPr>
                <w:rFonts w:ascii="Arial" w:hAnsi="Arial" w:cs="Arial"/>
              </w:rPr>
              <w:t>(единица измерения - 100 м</w:t>
            </w:r>
            <w:r w:rsidRPr="00AE171B">
              <w:rPr>
                <w:rFonts w:ascii="Arial" w:hAnsi="Arial" w:cs="Arial"/>
                <w:vertAlign w:val="superscript"/>
              </w:rPr>
              <w:t>2</w:t>
            </w:r>
            <w:r w:rsidRPr="00AE171B">
              <w:rPr>
                <w:rFonts w:ascii="Arial" w:hAnsi="Arial" w:cs="Arial"/>
              </w:rPr>
              <w:t>)</w:t>
            </w:r>
          </w:p>
        </w:tc>
      </w:tr>
      <w:tr w:rsidR="00E827B0" w:rsidRPr="00AE171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E171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E171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AE171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E171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E171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E171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E171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E827B0" w:rsidRPr="00AE171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E171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E171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E171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E171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131,4</w:t>
            </w:r>
          </w:p>
        </w:tc>
      </w:tr>
      <w:tr w:rsidR="00E827B0" w:rsidRPr="00AE171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E171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E171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E171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E171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1,18</w:t>
            </w:r>
          </w:p>
        </w:tc>
      </w:tr>
      <w:tr w:rsidR="00E827B0" w:rsidRPr="00AE171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E171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E171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AE171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E171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E171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E171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E171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1,18</w:t>
            </w:r>
          </w:p>
        </w:tc>
      </w:tr>
      <w:tr w:rsidR="00E827B0" w:rsidRPr="00AE171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E171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E171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AE171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E171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E171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AE171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E171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E171B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AE171B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E171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1/10-230-60-45-5/115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E171B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штукатурная, для наружных и внутренних работ (НВ), цементная, М50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E171B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E171B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</w:tbl>
    <w:p w:rsidR="00E827B0" w:rsidRPr="00AE171B" w:rsidRDefault="00E827B0" w:rsidP="00E827B0">
      <w:pPr>
        <w:pStyle w:val="a5"/>
        <w:rPr>
          <w:rFonts w:ascii="Arial" w:hAnsi="Arial" w:cs="Arial"/>
          <w:b/>
          <w:sz w:val="2"/>
        </w:rPr>
      </w:pPr>
    </w:p>
    <w:p w:rsidR="00E827B0" w:rsidRPr="00FE5FFA" w:rsidRDefault="00E827B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Pr="00C30239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61-36. Устройство отливов</w:t>
            </w:r>
          </w:p>
        </w:tc>
      </w:tr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E827B0" w:rsidRPr="00C30239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Pr="00C30239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устройство наружных отливов из цементного раствора.</w:t>
            </w:r>
          </w:p>
        </w:tc>
      </w:tr>
      <w:tr w:rsidR="00E827B0" w:rsidRPr="00C30239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E827B0" w:rsidRDefault="00E827B0" w:rsidP="00E827B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827B0" w:rsidRPr="00C30239" w:rsidTr="00DE31F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C30239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C30239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C30239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C30239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827B0" w:rsidRPr="00C30239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30239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30239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30239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30239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827B0" w:rsidRPr="00C30239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30239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Е61-36-1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30239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отливов</w:t>
            </w:r>
          </w:p>
          <w:p w:rsidR="00E827B0" w:rsidRPr="00C30239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30239">
              <w:rPr>
                <w:rFonts w:ascii="Arial" w:hAnsi="Arial" w:cs="Arial"/>
              </w:rPr>
              <w:t>(единица измерения - 100 м</w:t>
            </w:r>
            <w:r w:rsidRPr="00C30239">
              <w:rPr>
                <w:rFonts w:ascii="Arial" w:hAnsi="Arial" w:cs="Arial"/>
                <w:vertAlign w:val="superscript"/>
              </w:rPr>
              <w:t>2</w:t>
            </w:r>
            <w:r w:rsidRPr="00C30239">
              <w:rPr>
                <w:rFonts w:ascii="Arial" w:hAnsi="Arial" w:cs="Arial"/>
              </w:rPr>
              <w:t>)</w:t>
            </w:r>
          </w:p>
        </w:tc>
      </w:tr>
      <w:tr w:rsidR="00E827B0" w:rsidRPr="00C30239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30239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30239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C30239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30239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30239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30239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30239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E827B0" w:rsidRPr="00C30239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30239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30239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30239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30239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189</w:t>
            </w:r>
          </w:p>
        </w:tc>
      </w:tr>
      <w:tr w:rsidR="00E827B0" w:rsidRPr="00C30239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30239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30239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30239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30239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E827B0" w:rsidRPr="00C30239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30239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30239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C30239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30239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30239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30239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30239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E827B0" w:rsidRPr="00C30239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30239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30239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C30239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30239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30239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C30239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30239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30239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C30239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30239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30239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со шлаком ЦЕМ II А/Ш 42,5-Н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30239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30239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E827B0" w:rsidRPr="00C30239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30239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30239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827B0" w:rsidRPr="00C30239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30239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30239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C30239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30239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30239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C30239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30239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C30239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готовый отделочный цементный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30239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3023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C30239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</w:tbl>
    <w:p w:rsidR="00E827B0" w:rsidRPr="00C30239" w:rsidRDefault="00E827B0" w:rsidP="00E827B0">
      <w:pPr>
        <w:pStyle w:val="a5"/>
        <w:rPr>
          <w:rFonts w:ascii="Arial" w:hAnsi="Arial" w:cs="Arial"/>
          <w:b/>
          <w:sz w:val="2"/>
        </w:rPr>
      </w:pPr>
    </w:p>
    <w:p w:rsidR="00E827B0" w:rsidRPr="00FE5FFA" w:rsidRDefault="00E827B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Pr="0033116E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61-37. Обертывание балок проволокой</w:t>
            </w:r>
          </w:p>
        </w:tc>
      </w:tr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E827B0" w:rsidRPr="0033116E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Pr="0033116E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обмотка проволокой балок.</w:t>
            </w:r>
          </w:p>
        </w:tc>
      </w:tr>
      <w:tr w:rsidR="00E827B0" w:rsidRPr="0033116E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E827B0" w:rsidRDefault="00E827B0" w:rsidP="00E827B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827B0" w:rsidRPr="0033116E" w:rsidTr="00DE31F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33116E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33116E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33116E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33116E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827B0" w:rsidRPr="0033116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3116E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3116E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3116E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3116E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827B0" w:rsidRPr="0033116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3116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Е61-37-1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3116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Обертывание балок проволокой</w:t>
            </w:r>
          </w:p>
          <w:p w:rsidR="00E827B0" w:rsidRPr="0033116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3116E">
              <w:rPr>
                <w:rFonts w:ascii="Arial" w:hAnsi="Arial" w:cs="Arial"/>
              </w:rPr>
              <w:t>(единица измерения - 100 м</w:t>
            </w:r>
            <w:r w:rsidRPr="0033116E">
              <w:rPr>
                <w:rFonts w:ascii="Arial" w:hAnsi="Arial" w:cs="Arial"/>
                <w:vertAlign w:val="superscript"/>
              </w:rPr>
              <w:t>2</w:t>
            </w:r>
            <w:r w:rsidRPr="0033116E">
              <w:rPr>
                <w:rFonts w:ascii="Arial" w:hAnsi="Arial" w:cs="Arial"/>
              </w:rPr>
              <w:t>)</w:t>
            </w:r>
          </w:p>
        </w:tc>
      </w:tr>
      <w:tr w:rsidR="00E827B0" w:rsidRPr="0033116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3116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3116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33116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3116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3116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3116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3116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E827B0" w:rsidRPr="0033116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3116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3116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3116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3116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26,8</w:t>
            </w:r>
          </w:p>
        </w:tc>
      </w:tr>
      <w:tr w:rsidR="00E827B0" w:rsidRPr="0033116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3116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3116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3116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3116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E827B0" w:rsidRPr="0033116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3116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3116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33116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3116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3116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3116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3116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E827B0" w:rsidRPr="0033116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3116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3116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33116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3116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3116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33116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3116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3116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33116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3116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33116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1,6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3116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33116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0,0835</w:t>
            </w:r>
          </w:p>
        </w:tc>
      </w:tr>
    </w:tbl>
    <w:p w:rsidR="00E827B0" w:rsidRPr="0033116E" w:rsidRDefault="00E827B0" w:rsidP="00E827B0">
      <w:pPr>
        <w:pStyle w:val="a5"/>
        <w:rPr>
          <w:rFonts w:ascii="Arial" w:hAnsi="Arial" w:cs="Arial"/>
          <w:b/>
          <w:sz w:val="2"/>
        </w:rPr>
      </w:pPr>
    </w:p>
    <w:p w:rsidR="00E827B0" w:rsidRPr="00FE5FFA" w:rsidRDefault="00E827B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Pr="007E614C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61-38. Обмазка коробок, наличников, галтелей или плинтусов</w:t>
            </w:r>
          </w:p>
        </w:tc>
      </w:tr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E827B0" w:rsidRPr="007E614C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Pr="007E614C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обмазка раствором коробок, наличников, галтелей или плинтусов с заглаживанием поверхностей.</w:t>
            </w:r>
          </w:p>
        </w:tc>
      </w:tr>
      <w:tr w:rsidR="00E827B0" w:rsidRPr="007E614C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E827B0" w:rsidRDefault="00E827B0" w:rsidP="00E827B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827B0" w:rsidRPr="007E614C" w:rsidTr="00DE31F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7E614C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7E614C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7E614C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7E614C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827B0" w:rsidRPr="007E614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7E614C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7E614C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7E614C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7E614C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827B0" w:rsidRPr="007E614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7E614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Е61-38-1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Обмазка коробок, наличников, галтелей или плинтусов</w:t>
            </w:r>
          </w:p>
          <w:p w:rsidR="00E827B0" w:rsidRPr="007E614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E614C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E827B0" w:rsidRPr="007E614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7E614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7E614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7E614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7E614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7E614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7E614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7E614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E827B0" w:rsidRPr="007E614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7E614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7E614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7E614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7E614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8,93</w:t>
            </w:r>
          </w:p>
        </w:tc>
      </w:tr>
      <w:tr w:rsidR="00E827B0" w:rsidRPr="007E614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7E614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7E614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7E614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7E614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E827B0" w:rsidRPr="007E614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7E614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7E614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7E614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7E614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7E614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7E614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7E614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E827B0" w:rsidRPr="007E614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7E614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7E614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7E614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7E614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7E614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7E614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7E614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7E614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7E614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7E614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7E614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7E614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7E614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E827B0" w:rsidRPr="007E614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7E614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7E614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827B0" w:rsidRPr="007E614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7E614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7E614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7E614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7E614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7E614C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7E614C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7E614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7E614C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7E614C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E614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7E614C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</w:tbl>
    <w:p w:rsidR="00E827B0" w:rsidRPr="007E614C" w:rsidRDefault="00E827B0" w:rsidP="00E827B0">
      <w:pPr>
        <w:pStyle w:val="a5"/>
        <w:rPr>
          <w:rFonts w:ascii="Arial" w:hAnsi="Arial" w:cs="Arial"/>
          <w:b/>
          <w:sz w:val="2"/>
        </w:rPr>
      </w:pPr>
    </w:p>
    <w:p w:rsidR="00E827B0" w:rsidRPr="00FE5FFA" w:rsidRDefault="00E827B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Pr="001E68F5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61-39. Заделка на оштукатуренных поверхностях стен и перегородках борозд</w:t>
            </w:r>
          </w:p>
        </w:tc>
      </w:tr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E827B0" w:rsidRPr="001E68F5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Pr="001E68F5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подготовка поверхности;</w:t>
            </w:r>
          </w:p>
        </w:tc>
      </w:tr>
      <w:tr w:rsidR="00E827B0" w:rsidRPr="001E68F5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оштукатуривание борозды.</w:t>
            </w:r>
          </w:p>
        </w:tc>
      </w:tr>
      <w:tr w:rsidR="00E827B0" w:rsidRPr="001E68F5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E827B0" w:rsidRDefault="00E827B0" w:rsidP="00E827B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827B0" w:rsidRPr="001E68F5" w:rsidTr="00DE31F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1E68F5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1E68F5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1E68F5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1E68F5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827B0" w:rsidRPr="001E68F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E68F5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E68F5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E68F5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E68F5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827B0" w:rsidRPr="001E68F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E68F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Е61-39-1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Заделка на оштукатуренных поверхностях стен и перегородках борозд глубиной до 40 мм, шириной 100 мм</w:t>
            </w:r>
          </w:p>
          <w:p w:rsidR="00E827B0" w:rsidRPr="001E68F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E68F5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E827B0" w:rsidRPr="001E68F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E68F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E68F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1E68F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E68F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E68F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E68F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E68F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E827B0" w:rsidRPr="001E68F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E68F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E68F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E68F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E68F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49,45</w:t>
            </w:r>
          </w:p>
        </w:tc>
      </w:tr>
      <w:tr w:rsidR="00E827B0" w:rsidRPr="001E68F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E68F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E68F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E68F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E68F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E827B0" w:rsidRPr="001E68F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E68F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E68F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1E68F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E68F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E68F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E68F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E68F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E827B0" w:rsidRPr="001E68F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E68F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E68F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1E68F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E68F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E68F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827B0" w:rsidRPr="001E68F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E68F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E68F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1E68F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E68F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E68F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1E68F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E68F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E68F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готовый отделочный цементный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E68F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E68F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E68F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E827B0" w:rsidRPr="001E68F5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E68F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Е61-39-2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Заделка на оштукатуренных поверхностях стен и перегородках борозд глубиной до 40 мм, шириной 150 мм</w:t>
            </w:r>
          </w:p>
          <w:p w:rsidR="00E827B0" w:rsidRPr="001E68F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E68F5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E827B0" w:rsidRPr="001E68F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E68F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E68F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1E68F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E68F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E68F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E68F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E68F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E827B0" w:rsidRPr="001E68F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E68F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E68F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E68F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E68F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58,1</w:t>
            </w:r>
          </w:p>
        </w:tc>
      </w:tr>
      <w:tr w:rsidR="00E827B0" w:rsidRPr="001E68F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E68F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E68F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E68F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E68F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1,35</w:t>
            </w:r>
          </w:p>
        </w:tc>
      </w:tr>
      <w:tr w:rsidR="00E827B0" w:rsidRPr="001E68F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E68F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E68F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1E68F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E68F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E68F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E68F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E68F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1,35</w:t>
            </w:r>
          </w:p>
        </w:tc>
      </w:tr>
      <w:tr w:rsidR="00E827B0" w:rsidRPr="001E68F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E68F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E68F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1E68F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E68F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E68F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827B0" w:rsidRPr="001E68F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E68F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E68F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1E68F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E68F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E68F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1E68F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E68F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E68F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готовый отделочный цементный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E68F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E68F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E68F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E827B0" w:rsidRPr="001E68F5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E68F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Е61-39-3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Заделка на оштукатуренных поверхностях стен и перегородках борозд глубиной до 40 мм, шириной 200 мм</w:t>
            </w:r>
          </w:p>
          <w:p w:rsidR="00E827B0" w:rsidRPr="001E68F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E68F5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E827B0" w:rsidRPr="001E68F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E68F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E68F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1E68F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E68F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E68F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E68F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E68F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E827B0" w:rsidRPr="001E68F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E68F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E68F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E68F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E68F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66,76</w:t>
            </w:r>
          </w:p>
        </w:tc>
      </w:tr>
      <w:tr w:rsidR="00E827B0" w:rsidRPr="001E68F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E68F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E68F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E68F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E68F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1,78</w:t>
            </w:r>
          </w:p>
        </w:tc>
      </w:tr>
      <w:tr w:rsidR="00E827B0" w:rsidRPr="001E68F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E68F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E68F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1E68F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E68F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E68F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E68F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E68F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1,78</w:t>
            </w:r>
          </w:p>
        </w:tc>
      </w:tr>
      <w:tr w:rsidR="00E827B0" w:rsidRPr="001E68F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E68F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E68F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1E68F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E68F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E68F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827B0" w:rsidRPr="001E68F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E68F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E68F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1E68F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E68F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E68F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1E68F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E68F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E68F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готовый отделочный цементный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E68F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E68F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E68F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0,88</w:t>
            </w:r>
          </w:p>
        </w:tc>
      </w:tr>
      <w:tr w:rsidR="00E827B0" w:rsidRPr="001E68F5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E68F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Е61-39-4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Заделка на оштукатуренных поверхностях стен и перегородках борозд глубиной до 40 мм, шириной 250 мм</w:t>
            </w:r>
          </w:p>
          <w:p w:rsidR="00E827B0" w:rsidRPr="001E68F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E68F5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E827B0" w:rsidRPr="001E68F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E68F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E68F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1E68F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E68F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E68F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E68F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E68F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E827B0" w:rsidRPr="001E68F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E68F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E68F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E68F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E68F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77,08</w:t>
            </w:r>
          </w:p>
        </w:tc>
      </w:tr>
      <w:tr w:rsidR="00E827B0" w:rsidRPr="001E68F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E68F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E68F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E68F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E68F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2,25</w:t>
            </w:r>
          </w:p>
        </w:tc>
      </w:tr>
      <w:tr w:rsidR="00E827B0" w:rsidRPr="001E68F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E68F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E68F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1E68F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E68F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E68F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E68F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E68F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2,25</w:t>
            </w:r>
          </w:p>
        </w:tc>
      </w:tr>
      <w:tr w:rsidR="00E827B0" w:rsidRPr="001E68F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E68F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E68F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1E68F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E68F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E68F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827B0" w:rsidRPr="001E68F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E68F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E68F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1E68F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E68F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E68F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1E68F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E68F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E68F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готовый отделочный цементный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E68F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E68F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E68F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E827B0" w:rsidRPr="001E68F5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E68F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Е61-39-5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Заделка на оштукатуренных поверхностях стен и перегородках борозд глубиной до 40 мм, шириной 300 мм</w:t>
            </w:r>
          </w:p>
          <w:p w:rsidR="00E827B0" w:rsidRPr="001E68F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E68F5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E827B0" w:rsidRPr="001E68F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E68F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E68F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1E68F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E68F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E68F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E68F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E68F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E827B0" w:rsidRPr="001E68F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E68F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E68F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E68F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E68F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89,17</w:t>
            </w:r>
          </w:p>
        </w:tc>
      </w:tr>
      <w:tr w:rsidR="00E827B0" w:rsidRPr="001E68F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E68F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E68F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E68F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E68F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2,71</w:t>
            </w:r>
          </w:p>
        </w:tc>
      </w:tr>
      <w:tr w:rsidR="00E827B0" w:rsidRPr="001E68F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E68F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E68F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1E68F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E68F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E68F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E68F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E68F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2,71</w:t>
            </w:r>
          </w:p>
        </w:tc>
      </w:tr>
      <w:tr w:rsidR="00E827B0" w:rsidRPr="001E68F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E68F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E68F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1E68F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E68F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E68F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827B0" w:rsidRPr="001E68F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E68F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E68F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1E68F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E68F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E68F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1E68F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E68F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1E68F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готовый отделочный цементный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E68F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E68F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1E68F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</w:t>
            </w:r>
          </w:p>
        </w:tc>
      </w:tr>
    </w:tbl>
    <w:p w:rsidR="00E827B0" w:rsidRPr="001E68F5" w:rsidRDefault="00E827B0" w:rsidP="00E827B0">
      <w:pPr>
        <w:pStyle w:val="a5"/>
        <w:rPr>
          <w:rFonts w:ascii="Arial" w:hAnsi="Arial" w:cs="Arial"/>
          <w:b/>
          <w:sz w:val="2"/>
        </w:rPr>
      </w:pPr>
    </w:p>
    <w:p w:rsidR="00E827B0" w:rsidRPr="00FE5FFA" w:rsidRDefault="00E827B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Pr="00603435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61-40. Ремонт облицовки из сухой штукатурки</w:t>
            </w:r>
          </w:p>
        </w:tc>
      </w:tr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Pr="00603435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снятие сухой штукатурки (норма 1);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устройство обрешетки с раскроем брусков и креплением гвоздями (нормы 2, 3);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определение простукиванием границ поврежденных мест облицовки и удаление облицовки (нормы 4, 5, 6, 7);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подготовка поверхности для ремонта (нормы 4, 5, 6, 7);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облицовка отдельных мест гипсокартонными листами с нарезкой вставок по размеру и прибивкой гвоздями (нормы 4, 5, 6, 7);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заделка швов вставок лентой и гипсовой шпатлевкой.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E827B0" w:rsidRDefault="00E827B0" w:rsidP="00E827B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827B0" w:rsidRPr="00603435" w:rsidTr="00DE31F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827B0" w:rsidRPr="0060343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Е61-40-1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Снятие сухой штукатурки</w:t>
            </w:r>
          </w:p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03435">
              <w:rPr>
                <w:rFonts w:ascii="Arial" w:hAnsi="Arial" w:cs="Arial"/>
              </w:rPr>
              <w:t>(единица измерения - 100 м</w:t>
            </w:r>
            <w:r w:rsidRPr="00603435">
              <w:rPr>
                <w:rFonts w:ascii="Arial" w:hAnsi="Arial" w:cs="Arial"/>
                <w:vertAlign w:val="superscript"/>
              </w:rPr>
              <w:t>2</w:t>
            </w:r>
            <w:r w:rsidRPr="00603435">
              <w:rPr>
                <w:rFonts w:ascii="Arial" w:hAnsi="Arial" w:cs="Arial"/>
              </w:rPr>
              <w:t>)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20,18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Е61-40-2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каркаса под облицовку стен</w:t>
            </w:r>
          </w:p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03435">
              <w:rPr>
                <w:rFonts w:ascii="Arial" w:hAnsi="Arial" w:cs="Arial"/>
              </w:rPr>
              <w:t>(единица измерения - 100 м</w:t>
            </w:r>
            <w:r w:rsidRPr="00603435">
              <w:rPr>
                <w:rFonts w:ascii="Arial" w:hAnsi="Arial" w:cs="Arial"/>
                <w:vertAlign w:val="superscript"/>
              </w:rPr>
              <w:t>2</w:t>
            </w:r>
            <w:r w:rsidRPr="00603435">
              <w:rPr>
                <w:rFonts w:ascii="Arial" w:hAnsi="Arial" w:cs="Arial"/>
              </w:rPr>
              <w:t>)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1,42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1,42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2-3,75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0343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Е61-40-3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каркаса под облицовку потолков</w:t>
            </w:r>
          </w:p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03435">
              <w:rPr>
                <w:rFonts w:ascii="Arial" w:hAnsi="Arial" w:cs="Arial"/>
              </w:rPr>
              <w:t>(единица измерения - 100 м</w:t>
            </w:r>
            <w:r w:rsidRPr="00603435">
              <w:rPr>
                <w:rFonts w:ascii="Arial" w:hAnsi="Arial" w:cs="Arial"/>
                <w:vertAlign w:val="superscript"/>
              </w:rPr>
              <w:t>2</w:t>
            </w:r>
            <w:r w:rsidRPr="00603435">
              <w:rPr>
                <w:rFonts w:ascii="Arial" w:hAnsi="Arial" w:cs="Arial"/>
              </w:rPr>
              <w:t>)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33,66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1,42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1,42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2-3,75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0343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Е61-40-4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Замена облицовки стен площадью до 5 м</w:t>
            </w:r>
            <w:r w:rsidRPr="00603435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03435">
              <w:rPr>
                <w:rFonts w:ascii="Arial" w:hAnsi="Arial" w:cs="Arial"/>
              </w:rPr>
              <w:t>(единица измерения - 100 м</w:t>
            </w:r>
            <w:r w:rsidRPr="00603435">
              <w:rPr>
                <w:rFonts w:ascii="Arial" w:hAnsi="Arial" w:cs="Arial"/>
                <w:vertAlign w:val="superscript"/>
              </w:rPr>
              <w:t>2</w:t>
            </w:r>
            <w:r w:rsidRPr="00603435">
              <w:rPr>
                <w:rFonts w:ascii="Arial" w:hAnsi="Arial" w:cs="Arial"/>
              </w:rPr>
              <w:t>)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87,79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4,39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4,39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03435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1/10-230-55-7/15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гипсокартонные обычные (ГКЛ), с утоненной (УК)/прямой кромкой (ПК), длиной 2500 (2600,2700) мм, шириной 1200 мм, толщиной 12,5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03435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герметизирующая самоклеящаяся Герлен-Д шириной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гипсовая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0343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Е61-40-5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Замена облицовки стен площадью до 10 м</w:t>
            </w:r>
            <w:r w:rsidRPr="00603435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03435">
              <w:rPr>
                <w:rFonts w:ascii="Arial" w:hAnsi="Arial" w:cs="Arial"/>
              </w:rPr>
              <w:t>(единица измерения - 100 м</w:t>
            </w:r>
            <w:r w:rsidRPr="00603435">
              <w:rPr>
                <w:rFonts w:ascii="Arial" w:hAnsi="Arial" w:cs="Arial"/>
                <w:vertAlign w:val="superscript"/>
              </w:rPr>
              <w:t>2</w:t>
            </w:r>
            <w:r w:rsidRPr="00603435">
              <w:rPr>
                <w:rFonts w:ascii="Arial" w:hAnsi="Arial" w:cs="Arial"/>
              </w:rPr>
              <w:t>)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68,14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4,39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4,39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03435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1/10-230-55-7/15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гипсокартонные обычные (ГКЛ), с утоненной (УК)/прямой кромкой (ПК), длиной 2500 (2600,2700) мм, шириной 1200 мм, толщиной 12,5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03435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герметизирующая самоклеящаяся Герлен-Д шириной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гипсовая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0343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Е61-40-6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Замена облицовки потолков площадью до 5 м</w:t>
            </w:r>
            <w:r w:rsidRPr="00603435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03435">
              <w:rPr>
                <w:rFonts w:ascii="Arial" w:hAnsi="Arial" w:cs="Arial"/>
              </w:rPr>
              <w:t>(единица измерения - 100 м</w:t>
            </w:r>
            <w:r w:rsidRPr="00603435">
              <w:rPr>
                <w:rFonts w:ascii="Arial" w:hAnsi="Arial" w:cs="Arial"/>
                <w:vertAlign w:val="superscript"/>
              </w:rPr>
              <w:t>2</w:t>
            </w:r>
            <w:r w:rsidRPr="00603435">
              <w:rPr>
                <w:rFonts w:ascii="Arial" w:hAnsi="Arial" w:cs="Arial"/>
              </w:rPr>
              <w:t>)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4,39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4,39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03435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1/10-230-55-7/15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гипсокартонные обычные (ГКЛ), с утоненной (УК)/прямой кромкой (ПК), длиной 2500 (2600,2700) мм, шириной 1200 мм, толщиной 12,5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03435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герметизирующая самоклеящаяся Герлен-Д шириной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гипсовая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0,0185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0343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Е61-40-7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Замена облицовки потолков площадью до 10 м</w:t>
            </w:r>
            <w:r w:rsidRPr="00603435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03435">
              <w:rPr>
                <w:rFonts w:ascii="Arial" w:hAnsi="Arial" w:cs="Arial"/>
              </w:rPr>
              <w:t>(единица измерения - 100 м</w:t>
            </w:r>
            <w:r w:rsidRPr="00603435">
              <w:rPr>
                <w:rFonts w:ascii="Arial" w:hAnsi="Arial" w:cs="Arial"/>
                <w:vertAlign w:val="superscript"/>
              </w:rPr>
              <w:t>2</w:t>
            </w:r>
            <w:r w:rsidRPr="00603435">
              <w:rPr>
                <w:rFonts w:ascii="Arial" w:hAnsi="Arial" w:cs="Arial"/>
              </w:rPr>
              <w:t>)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73,63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4,39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4,39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03435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1/10-230-55-7/15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гипсокартонные обычные (ГКЛ), с утоненной (УК)/прямой кромкой (ПК), длиной 2500 (2600,2700) мм, шириной 1200 мм, толщиной 12,5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03435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герметизирующая самоклеящаяся Герлен-Д шириной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гипсовая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0,0185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0343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603435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03435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03435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</w:tbl>
    <w:p w:rsidR="00E827B0" w:rsidRPr="00603435" w:rsidRDefault="00E827B0" w:rsidP="00E827B0">
      <w:pPr>
        <w:pStyle w:val="a5"/>
        <w:rPr>
          <w:rFonts w:ascii="Arial" w:hAnsi="Arial" w:cs="Arial"/>
          <w:b/>
          <w:sz w:val="2"/>
        </w:rPr>
      </w:pPr>
    </w:p>
    <w:p w:rsidR="00E827B0" w:rsidRPr="00FE5FFA" w:rsidRDefault="00E827B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Pr="00D33499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61-41. Ремонт штукатурки с прорезкой рустов мест соединения железобетонных плит перекрытия</w:t>
            </w:r>
          </w:p>
        </w:tc>
      </w:tr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E827B0" w:rsidRPr="00D33499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Pr="00D33499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насечка кромок и конопатка швов паклей (при необходимости);</w:t>
            </w:r>
          </w:p>
        </w:tc>
      </w:tr>
      <w:tr w:rsidR="00E827B0" w:rsidRPr="00D33499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приготовление раствора из сухой смеси;</w:t>
            </w:r>
          </w:p>
        </w:tc>
      </w:tr>
      <w:tr w:rsidR="00E827B0" w:rsidRPr="00D33499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заделка шва раствором и оштукатуривание с затиркой поверхности;</w:t>
            </w:r>
          </w:p>
        </w:tc>
      </w:tr>
      <w:tr w:rsidR="00E827B0" w:rsidRPr="00D33499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прорезка руста с установкой рейки;</w:t>
            </w:r>
          </w:p>
        </w:tc>
      </w:tr>
      <w:tr w:rsidR="00E827B0" w:rsidRPr="00D33499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зачистка углов кромок и руста.</w:t>
            </w:r>
          </w:p>
        </w:tc>
      </w:tr>
      <w:tr w:rsidR="00E827B0" w:rsidRPr="00D33499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E827B0" w:rsidRDefault="00E827B0" w:rsidP="00E827B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827B0" w:rsidRPr="00D33499" w:rsidTr="00DE31F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D33499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D33499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D33499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D33499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827B0" w:rsidRPr="00D33499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33499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33499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33499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33499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827B0" w:rsidRPr="00D33499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33499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Е61-41-1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штукатурки с прорезкой рустов мест соединения железобетонных плит перекрытия</w:t>
            </w:r>
          </w:p>
          <w:p w:rsidR="00E827B0" w:rsidRPr="00D33499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33499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E827B0" w:rsidRPr="00D33499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33499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33499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D33499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33499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33499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33499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33499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E827B0" w:rsidRPr="00D33499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33499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33499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33499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33499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40,8</w:t>
            </w:r>
          </w:p>
        </w:tc>
      </w:tr>
      <w:tr w:rsidR="00E827B0" w:rsidRPr="00D33499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33499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33499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D33499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33499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33499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D33499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33499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33499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D33499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33499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33499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33499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33499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E827B0" w:rsidRPr="00D33499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33499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1/10-230-60-45-15/50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33499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ремонтная, для железобетонных и бетонных конструкций, для наружных и внутренних работ (НВ), цементная, М300, F100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33499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33499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E827B0" w:rsidRPr="00D33499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33499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33499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Пакля пропитанная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33499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33499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</w:t>
            </w:r>
          </w:p>
        </w:tc>
      </w:tr>
    </w:tbl>
    <w:p w:rsidR="00E827B0" w:rsidRPr="00D33499" w:rsidRDefault="00E827B0" w:rsidP="00E827B0">
      <w:pPr>
        <w:pStyle w:val="a5"/>
        <w:rPr>
          <w:rFonts w:ascii="Arial" w:hAnsi="Arial" w:cs="Arial"/>
          <w:b/>
          <w:sz w:val="2"/>
        </w:rPr>
      </w:pPr>
    </w:p>
    <w:p w:rsidR="00E827B0" w:rsidRPr="00FE5FFA" w:rsidRDefault="00E827B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Pr="00DD382F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61-42. Отделка фасадов штукатурно-окрасочным составом при производстве работ с вышек</w:t>
            </w:r>
          </w:p>
        </w:tc>
      </w:tr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E827B0" w:rsidRPr="00DD382F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Pr="00DD382F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и подготовка поверхности;</w:t>
            </w:r>
          </w:p>
        </w:tc>
      </w:tr>
      <w:tr w:rsidR="00E827B0" w:rsidRPr="00DD382F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подготовка состава;</w:t>
            </w:r>
          </w:p>
        </w:tc>
      </w:tr>
      <w:tr w:rsidR="00E827B0" w:rsidRPr="00DD382F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огрунтовка штукатурно-окрасочным составом;</w:t>
            </w:r>
          </w:p>
        </w:tc>
      </w:tr>
      <w:tr w:rsidR="00E827B0" w:rsidRPr="00DD382F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нанесение состава на поверхность;</w:t>
            </w:r>
          </w:p>
        </w:tc>
      </w:tr>
      <w:tr w:rsidR="00E827B0" w:rsidRPr="00DD382F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промывка поверхности водой.</w:t>
            </w:r>
          </w:p>
        </w:tc>
      </w:tr>
      <w:tr w:rsidR="00E827B0" w:rsidRPr="00DD382F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E827B0" w:rsidRDefault="00E827B0" w:rsidP="00E827B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827B0" w:rsidRPr="00DD382F" w:rsidTr="00DE31F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DD382F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DD382F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DD382F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DD382F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827B0" w:rsidRPr="00DD382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D382F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D382F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D382F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D382F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827B0" w:rsidRPr="00DD382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D382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Е61-42-1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D382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Отделка фасадов штукатурно-окрасочным составом с вышек при расходе состава 1,5 кг/м</w:t>
            </w:r>
            <w:r w:rsidRPr="00DD382F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E827B0" w:rsidRPr="00DD382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D382F">
              <w:rPr>
                <w:rFonts w:ascii="Arial" w:hAnsi="Arial" w:cs="Arial"/>
              </w:rPr>
              <w:t>(единица измерения - 100 м</w:t>
            </w:r>
            <w:r w:rsidRPr="00DD382F">
              <w:rPr>
                <w:rFonts w:ascii="Arial" w:hAnsi="Arial" w:cs="Arial"/>
                <w:vertAlign w:val="superscript"/>
              </w:rPr>
              <w:t>2</w:t>
            </w:r>
            <w:r w:rsidRPr="00DD382F">
              <w:rPr>
                <w:rFonts w:ascii="Arial" w:hAnsi="Arial" w:cs="Arial"/>
              </w:rPr>
              <w:t>)</w:t>
            </w:r>
          </w:p>
        </w:tc>
      </w:tr>
      <w:tr w:rsidR="00E827B0" w:rsidRPr="00DD382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D382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D382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DD382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D382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D382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D382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D382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E827B0" w:rsidRPr="00DD382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D382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D382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D382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D382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48,4</w:t>
            </w:r>
          </w:p>
        </w:tc>
      </w:tr>
      <w:tr w:rsidR="00E827B0" w:rsidRPr="00DD382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D382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D382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D382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D382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18,83</w:t>
            </w:r>
          </w:p>
        </w:tc>
      </w:tr>
      <w:tr w:rsidR="00E827B0" w:rsidRPr="00DD382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D382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D382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DD382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D382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D382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Вышки телескопические 0,35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D382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D382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18,83</w:t>
            </w:r>
          </w:p>
        </w:tc>
      </w:tr>
      <w:tr w:rsidR="00E827B0" w:rsidRPr="00DD382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D382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D382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DD382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D382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D382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DD382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D382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D382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DD382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D382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1/10-230-60-45-10/105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D382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Штукатурка защитно-отделочная, цементная, с фактурой "шуба", под окраску, для наружных и внутренних работ (НВ), полиминеральная (ПМ), сухая смесь (СС), крупнозернистая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D382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D382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0,153</w:t>
            </w:r>
          </w:p>
        </w:tc>
      </w:tr>
      <w:tr w:rsidR="00E827B0" w:rsidRPr="00DD382F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D382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Е61-42-2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DD382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Отделка фасадов штукатурно-окрасочным составом с вышек при расходе состава 2 кг/м</w:t>
            </w:r>
            <w:r w:rsidRPr="00DD382F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E827B0" w:rsidRPr="00DD382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D382F">
              <w:rPr>
                <w:rFonts w:ascii="Arial" w:hAnsi="Arial" w:cs="Arial"/>
              </w:rPr>
              <w:t>(единица измерения - 100 м</w:t>
            </w:r>
            <w:r w:rsidRPr="00DD382F">
              <w:rPr>
                <w:rFonts w:ascii="Arial" w:hAnsi="Arial" w:cs="Arial"/>
                <w:vertAlign w:val="superscript"/>
              </w:rPr>
              <w:t>2</w:t>
            </w:r>
            <w:r w:rsidRPr="00DD382F">
              <w:rPr>
                <w:rFonts w:ascii="Arial" w:hAnsi="Arial" w:cs="Arial"/>
              </w:rPr>
              <w:t>)</w:t>
            </w:r>
          </w:p>
        </w:tc>
      </w:tr>
      <w:tr w:rsidR="00E827B0" w:rsidRPr="00DD382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D382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D382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DD382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D382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D382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D382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D382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E827B0" w:rsidRPr="00DD382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D382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D382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D382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D382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51,8</w:t>
            </w:r>
          </w:p>
        </w:tc>
      </w:tr>
      <w:tr w:rsidR="00E827B0" w:rsidRPr="00DD382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D382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D382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D382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D382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19,36</w:t>
            </w:r>
          </w:p>
        </w:tc>
      </w:tr>
      <w:tr w:rsidR="00E827B0" w:rsidRPr="00DD382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D382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D382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DD382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D382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D382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Вышки телескопические 0,35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D382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D382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19,36</w:t>
            </w:r>
          </w:p>
        </w:tc>
      </w:tr>
      <w:tr w:rsidR="00E827B0" w:rsidRPr="00DD382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D382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D382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DD382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D382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D382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DD382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D382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D382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DD382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D382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1/10-230-60-45-10/105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D382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Штукатурка защитно-отделочная, цементная, с фактурой "шуба", под окраску, для наружных и внутренних работ (НВ), полиминеральная (ПМ), сухая смесь (СС), крупнозернистая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D382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D382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0,204</w:t>
            </w:r>
          </w:p>
        </w:tc>
      </w:tr>
      <w:tr w:rsidR="00E827B0" w:rsidRPr="00DD382F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D382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Е61-42-3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DD382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Отделка фасадов штукатурно-окрасочным составом с вышек при расходе состава 2,5 кг/м</w:t>
            </w:r>
            <w:r w:rsidRPr="00DD382F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E827B0" w:rsidRPr="00DD382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D382F">
              <w:rPr>
                <w:rFonts w:ascii="Arial" w:hAnsi="Arial" w:cs="Arial"/>
              </w:rPr>
              <w:t>(единица измерения - 100 м</w:t>
            </w:r>
            <w:r w:rsidRPr="00DD382F">
              <w:rPr>
                <w:rFonts w:ascii="Arial" w:hAnsi="Arial" w:cs="Arial"/>
                <w:vertAlign w:val="superscript"/>
              </w:rPr>
              <w:t>2</w:t>
            </w:r>
            <w:r w:rsidRPr="00DD382F">
              <w:rPr>
                <w:rFonts w:ascii="Arial" w:hAnsi="Arial" w:cs="Arial"/>
              </w:rPr>
              <w:t>)</w:t>
            </w:r>
          </w:p>
        </w:tc>
      </w:tr>
      <w:tr w:rsidR="00E827B0" w:rsidRPr="00DD382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D382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D382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DD382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D382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D382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D382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D382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E827B0" w:rsidRPr="00DD382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D382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D382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D382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D382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54,5</w:t>
            </w:r>
          </w:p>
        </w:tc>
      </w:tr>
      <w:tr w:rsidR="00E827B0" w:rsidRPr="00DD382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D382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D382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D382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D382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19,9</w:t>
            </w:r>
          </w:p>
        </w:tc>
      </w:tr>
      <w:tr w:rsidR="00E827B0" w:rsidRPr="00DD382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D382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D382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DD382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D382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D382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Вышки телескопические 0,35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D382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D382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19,9</w:t>
            </w:r>
          </w:p>
        </w:tc>
      </w:tr>
      <w:tr w:rsidR="00E827B0" w:rsidRPr="00DD382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D382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D382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DD382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D382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D382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DD382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D382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D382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DD382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D382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1/10-230-60-45-10/105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D382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Штукатурка защитно-отделочная, цементная, с фактурой "шуба", под окраску, для наружных и внутренних работ (НВ), полиминеральная (ПМ), сухая смесь (СС), крупнозернистая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D382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D382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0,255</w:t>
            </w:r>
          </w:p>
        </w:tc>
      </w:tr>
    </w:tbl>
    <w:p w:rsidR="00E827B0" w:rsidRPr="00DD382F" w:rsidRDefault="00E827B0" w:rsidP="00E827B0">
      <w:pPr>
        <w:pStyle w:val="a5"/>
        <w:rPr>
          <w:rFonts w:ascii="Arial" w:hAnsi="Arial" w:cs="Arial"/>
          <w:b/>
          <w:sz w:val="2"/>
        </w:rPr>
      </w:pPr>
    </w:p>
    <w:p w:rsidR="00E827B0" w:rsidRPr="00FE5FFA" w:rsidRDefault="00E827B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Pr="00E136DE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61-43. Ремонт штукатурки цилиндрических гладких колонн отдельными местами</w:t>
            </w:r>
          </w:p>
        </w:tc>
      </w:tr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E827B0" w:rsidRPr="00E136DE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Pr="00E136DE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простукивание и отбивка старой штукатурки;</w:t>
            </w:r>
          </w:p>
        </w:tc>
      </w:tr>
      <w:tr w:rsidR="00E827B0" w:rsidRPr="00E136DE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подготовка поверхности;</w:t>
            </w:r>
          </w:p>
        </w:tc>
      </w:tr>
      <w:tr w:rsidR="00E827B0" w:rsidRPr="00E136DE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приготовление раствора из сухой смеси (нормы 1-2);</w:t>
            </w:r>
          </w:p>
        </w:tc>
      </w:tr>
      <w:tr w:rsidR="00E827B0" w:rsidRPr="00E136DE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оштукатуривание ребер и фасок.</w:t>
            </w:r>
          </w:p>
        </w:tc>
      </w:tr>
      <w:tr w:rsidR="00E827B0" w:rsidRPr="00E136DE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E827B0" w:rsidRDefault="00E827B0" w:rsidP="00E827B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827B0" w:rsidRPr="00E136DE" w:rsidTr="00DE31F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E136DE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E136DE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E136DE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E136DE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827B0" w:rsidRPr="00E136D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136DE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136DE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136DE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136DE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827B0" w:rsidRPr="00E136D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136D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Е61-43-1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136D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цилиндрических гладких колонн по камню и бетону цементно-известковым раствором толщиной слоя 20 мм</w:t>
            </w:r>
          </w:p>
          <w:p w:rsidR="00E827B0" w:rsidRPr="00E136D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136DE">
              <w:rPr>
                <w:rFonts w:ascii="Arial" w:hAnsi="Arial" w:cs="Arial"/>
              </w:rPr>
              <w:t>(единица измерения - 100 м</w:t>
            </w:r>
            <w:r w:rsidRPr="00E136DE">
              <w:rPr>
                <w:rFonts w:ascii="Arial" w:hAnsi="Arial" w:cs="Arial"/>
                <w:vertAlign w:val="superscript"/>
              </w:rPr>
              <w:t>2</w:t>
            </w:r>
            <w:r w:rsidRPr="00E136DE">
              <w:rPr>
                <w:rFonts w:ascii="Arial" w:hAnsi="Arial" w:cs="Arial"/>
              </w:rPr>
              <w:t>)</w:t>
            </w:r>
          </w:p>
        </w:tc>
      </w:tr>
      <w:tr w:rsidR="00E827B0" w:rsidRPr="00E136D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136D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136D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E136D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136D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136D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136D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136D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E827B0" w:rsidRPr="00E136D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136D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136D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136D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136D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487,74</w:t>
            </w:r>
          </w:p>
        </w:tc>
      </w:tr>
      <w:tr w:rsidR="00E827B0" w:rsidRPr="00E136D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136D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136D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136D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136D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1,75</w:t>
            </w:r>
          </w:p>
        </w:tc>
      </w:tr>
      <w:tr w:rsidR="00E827B0" w:rsidRPr="00E136D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136D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136D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E136D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136D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136D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136D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136D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1,75</w:t>
            </w:r>
          </w:p>
        </w:tc>
      </w:tr>
      <w:tr w:rsidR="00E827B0" w:rsidRPr="00E136D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136D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136D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E136D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136D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136D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E136D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136D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136D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E136D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136D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136D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штукатурная, для наружных и внутренних работ (НВ), цементно-известковая, М75, F75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136D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136D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E827B0" w:rsidRPr="00E136D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136D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136D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E136D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136D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136D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E136D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136D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136D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136D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136D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4,84</w:t>
            </w:r>
          </w:p>
        </w:tc>
      </w:tr>
      <w:tr w:rsidR="00E827B0" w:rsidRPr="00E136DE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136D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Е61-43-2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E136D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ремонте по камню и бетону добавлять на каждые после дующие 10 мм толщины слоя</w:t>
            </w:r>
          </w:p>
          <w:p w:rsidR="00E827B0" w:rsidRPr="00E136D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136DE">
              <w:rPr>
                <w:rFonts w:ascii="Arial" w:hAnsi="Arial" w:cs="Arial"/>
              </w:rPr>
              <w:t>(единица измерения - 100 м</w:t>
            </w:r>
            <w:r w:rsidRPr="00E136DE">
              <w:rPr>
                <w:rFonts w:ascii="Arial" w:hAnsi="Arial" w:cs="Arial"/>
                <w:vertAlign w:val="superscript"/>
              </w:rPr>
              <w:t>2</w:t>
            </w:r>
            <w:r w:rsidRPr="00E136DE">
              <w:rPr>
                <w:rFonts w:ascii="Arial" w:hAnsi="Arial" w:cs="Arial"/>
              </w:rPr>
              <w:t>)</w:t>
            </w:r>
          </w:p>
        </w:tc>
      </w:tr>
      <w:tr w:rsidR="00E827B0" w:rsidRPr="00E136D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136D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136D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E136D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136D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136D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136D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136D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E827B0" w:rsidRPr="00E136D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136D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136D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136D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136D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69,17</w:t>
            </w:r>
          </w:p>
        </w:tc>
      </w:tr>
      <w:tr w:rsidR="00E827B0" w:rsidRPr="00E136D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136D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136D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136D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136D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</w:t>
            </w:r>
          </w:p>
        </w:tc>
      </w:tr>
      <w:tr w:rsidR="00E827B0" w:rsidRPr="00E136D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136D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136D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E136D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136D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136D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136D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136D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</w:t>
            </w:r>
          </w:p>
        </w:tc>
      </w:tr>
      <w:tr w:rsidR="00E827B0" w:rsidRPr="00E136D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136D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136D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E136D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136D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136D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E136D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136D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136D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E136D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136D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136D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штукатурная, для наружных и внутренних работ (НВ), цементно-известковая, М75, F75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136D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136D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1,15</w:t>
            </w:r>
          </w:p>
        </w:tc>
      </w:tr>
      <w:tr w:rsidR="00E827B0" w:rsidRPr="00E136D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136D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136D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E136D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136D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136D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E136D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136D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136D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136D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136D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2,42</w:t>
            </w:r>
          </w:p>
        </w:tc>
      </w:tr>
      <w:tr w:rsidR="00E827B0" w:rsidRPr="00E136DE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136D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Е61-43-3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E136D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поверхности штукатурки цилиндрических гладких колонн по дереву известковым раствором толщиной слоя 25 мм</w:t>
            </w:r>
          </w:p>
          <w:p w:rsidR="00E827B0" w:rsidRPr="00E136D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136DE">
              <w:rPr>
                <w:rFonts w:ascii="Arial" w:hAnsi="Arial" w:cs="Arial"/>
              </w:rPr>
              <w:t>(единица измерения - 100 м</w:t>
            </w:r>
            <w:r w:rsidRPr="00E136DE">
              <w:rPr>
                <w:rFonts w:ascii="Arial" w:hAnsi="Arial" w:cs="Arial"/>
                <w:vertAlign w:val="superscript"/>
              </w:rPr>
              <w:t>2</w:t>
            </w:r>
            <w:r w:rsidRPr="00E136DE">
              <w:rPr>
                <w:rFonts w:ascii="Arial" w:hAnsi="Arial" w:cs="Arial"/>
              </w:rPr>
              <w:t>)</w:t>
            </w:r>
          </w:p>
        </w:tc>
      </w:tr>
      <w:tr w:rsidR="00E827B0" w:rsidRPr="00E136D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136D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136D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E136D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136D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136D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136D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136D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E827B0" w:rsidRPr="00E136D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136D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136D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136D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136D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536,64</w:t>
            </w:r>
          </w:p>
        </w:tc>
      </w:tr>
      <w:tr w:rsidR="00E827B0" w:rsidRPr="00E136D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136D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136D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136D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136D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E827B0" w:rsidRPr="00E136D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136D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136D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E136D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136D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136D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136D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136D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E827B0" w:rsidRPr="00E136D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136D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136D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E136D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136D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136D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E136D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136D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136D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E136D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136D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1/10-110-150/50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136D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Дрань штукатурная длиной 800-1000 мм, шириной 19-22 мм,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136D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136D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1,34</w:t>
            </w:r>
          </w:p>
        </w:tc>
      </w:tr>
      <w:tr w:rsidR="00E827B0" w:rsidRPr="00E136D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136D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136D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E136D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136D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136D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E136D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136D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136D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136D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136D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136D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E827B0" w:rsidRPr="00E136D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136D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136D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E136D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136D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136D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E136D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136D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136D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136D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136D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E827B0" w:rsidRPr="00E136DE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136D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Е61-43-4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E136D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ремонте поверхности по дереву добавлять на каждые последующие 10 мм толщины слоя</w:t>
            </w:r>
          </w:p>
          <w:p w:rsidR="00E827B0" w:rsidRPr="00E136D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136DE">
              <w:rPr>
                <w:rFonts w:ascii="Arial" w:hAnsi="Arial" w:cs="Arial"/>
              </w:rPr>
              <w:t>(единица измерения - 100 м</w:t>
            </w:r>
            <w:r w:rsidRPr="00E136DE">
              <w:rPr>
                <w:rFonts w:ascii="Arial" w:hAnsi="Arial" w:cs="Arial"/>
                <w:vertAlign w:val="superscript"/>
              </w:rPr>
              <w:t>2</w:t>
            </w:r>
            <w:r w:rsidRPr="00E136DE">
              <w:rPr>
                <w:rFonts w:ascii="Arial" w:hAnsi="Arial" w:cs="Arial"/>
              </w:rPr>
              <w:t>)</w:t>
            </w:r>
          </w:p>
        </w:tc>
      </w:tr>
      <w:tr w:rsidR="00E827B0" w:rsidRPr="00E136D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136D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136D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E136D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136D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136D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136D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136D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E827B0" w:rsidRPr="00E136D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136D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136D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136D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136D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79,9</w:t>
            </w:r>
          </w:p>
        </w:tc>
      </w:tr>
      <w:tr w:rsidR="00E827B0" w:rsidRPr="00E136D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136D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136D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136D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136D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</w:t>
            </w:r>
          </w:p>
        </w:tc>
      </w:tr>
      <w:tr w:rsidR="00E827B0" w:rsidRPr="00E136D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136D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136D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E136D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136D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136D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136D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136D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</w:t>
            </w:r>
          </w:p>
        </w:tc>
      </w:tr>
      <w:tr w:rsidR="00E827B0" w:rsidRPr="00E136D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136D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136D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E136D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136D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136D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E136D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136D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136D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E136D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136D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136D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136D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136D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136D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E827B0" w:rsidRPr="00E136D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136D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136D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E136D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136D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136DE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E136DE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136D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E136DE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136DE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E136DE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2,42</w:t>
            </w:r>
          </w:p>
        </w:tc>
      </w:tr>
    </w:tbl>
    <w:p w:rsidR="00E827B0" w:rsidRPr="00E136DE" w:rsidRDefault="00E827B0" w:rsidP="00E827B0">
      <w:pPr>
        <w:pStyle w:val="a5"/>
        <w:rPr>
          <w:rFonts w:ascii="Arial" w:hAnsi="Arial" w:cs="Arial"/>
          <w:b/>
          <w:sz w:val="2"/>
        </w:rPr>
      </w:pPr>
    </w:p>
    <w:p w:rsidR="00E827B0" w:rsidRPr="00FE5FFA" w:rsidRDefault="00E827B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Pr="008E75B3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61-44. Удаление ржавчины, солей и цементных пятен</w:t>
            </w:r>
          </w:p>
        </w:tc>
      </w:tr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E827B0" w:rsidRPr="008E75B3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Pr="008E75B3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подключение аппаратов к сетям электро- и водоснабжения с последующим отключением;</w:t>
            </w:r>
          </w:p>
        </w:tc>
      </w:tr>
      <w:tr w:rsidR="00E827B0" w:rsidRPr="008E75B3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обработка поверхности химическими составами в два приема с подъемом и опусканием аппарата (нормы 1-4);</w:t>
            </w:r>
          </w:p>
        </w:tc>
      </w:tr>
      <w:tr w:rsidR="00E827B0" w:rsidRPr="008E75B3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промывка стен водой под высоким давлением после каждой химической обработки с подъемом и опусканием аппарата (нормы 1-4);</w:t>
            </w:r>
          </w:p>
        </w:tc>
      </w:tr>
      <w:tr w:rsidR="00E827B0" w:rsidRPr="008E75B3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очистка поверхности от старой краски аппаратом высокого давления (нормы 5-6).</w:t>
            </w:r>
          </w:p>
        </w:tc>
      </w:tr>
      <w:tr w:rsidR="00E827B0" w:rsidRPr="008E75B3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E827B0" w:rsidRDefault="00E827B0" w:rsidP="00E827B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827B0" w:rsidRPr="008E75B3" w:rsidTr="00DE31F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8E75B3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8E75B3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8E75B3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8E75B3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827B0" w:rsidRPr="008E75B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E75B3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E75B3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E75B3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E75B3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827B0" w:rsidRPr="008E75B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E75B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Е61-44-1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E75B3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Удаление ржавчины, солей и цементных пятен химическим составом за 2 раза с автовышки</w:t>
            </w:r>
          </w:p>
          <w:p w:rsidR="00E827B0" w:rsidRPr="008E75B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E75B3">
              <w:rPr>
                <w:rFonts w:ascii="Arial" w:hAnsi="Arial" w:cs="Arial"/>
              </w:rPr>
              <w:t>(единица измерения - 100 м</w:t>
            </w:r>
            <w:r w:rsidRPr="008E75B3">
              <w:rPr>
                <w:rFonts w:ascii="Arial" w:hAnsi="Arial" w:cs="Arial"/>
                <w:vertAlign w:val="superscript"/>
              </w:rPr>
              <w:t>2</w:t>
            </w:r>
            <w:r w:rsidRPr="008E75B3">
              <w:rPr>
                <w:rFonts w:ascii="Arial" w:hAnsi="Arial" w:cs="Arial"/>
              </w:rPr>
              <w:t>)</w:t>
            </w:r>
          </w:p>
        </w:tc>
      </w:tr>
      <w:tr w:rsidR="00E827B0" w:rsidRPr="008E75B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E75B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E75B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8E75B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E75B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E75B3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E75B3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E75B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E827B0" w:rsidRPr="008E75B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E75B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E75B3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E75B3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E75B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32,89</w:t>
            </w:r>
          </w:p>
        </w:tc>
      </w:tr>
      <w:tr w:rsidR="00E827B0" w:rsidRPr="008E75B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E75B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E75B3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E75B3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E75B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41,82</w:t>
            </w:r>
          </w:p>
        </w:tc>
      </w:tr>
      <w:tr w:rsidR="00E827B0" w:rsidRPr="008E75B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E75B3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E75B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8E75B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E75B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М031050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E75B3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Вышка телескопическая 25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E75B3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E75B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23,82</w:t>
            </w:r>
          </w:p>
        </w:tc>
      </w:tr>
      <w:tr w:rsidR="00E827B0" w:rsidRPr="008E75B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E75B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М101224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E75B3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высокого давления НД-1090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E75B3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E75B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</w:tr>
      <w:tr w:rsidR="00E827B0" w:rsidRPr="008E75B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E75B3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E75B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8E75B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E75B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E75B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8E75B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E75B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E75B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8E75B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E75B3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1/10-135-30/115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E75B3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Химический состав МСК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E75B3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E75B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</w:tr>
      <w:tr w:rsidR="00E827B0" w:rsidRPr="008E75B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E75B3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E75B3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E75B3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E75B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E75B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E827B0" w:rsidRPr="008E75B3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E75B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Е61-44-2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8E75B3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Удаление ржавчины, солей и цементных пятен химическим составом за 2 раза с земли или лесов</w:t>
            </w:r>
          </w:p>
          <w:p w:rsidR="00E827B0" w:rsidRPr="008E75B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E75B3">
              <w:rPr>
                <w:rFonts w:ascii="Arial" w:hAnsi="Arial" w:cs="Arial"/>
              </w:rPr>
              <w:t>(единица измерения - 100 м</w:t>
            </w:r>
            <w:r w:rsidRPr="008E75B3">
              <w:rPr>
                <w:rFonts w:ascii="Arial" w:hAnsi="Arial" w:cs="Arial"/>
                <w:vertAlign w:val="superscript"/>
              </w:rPr>
              <w:t>2</w:t>
            </w:r>
            <w:r w:rsidRPr="008E75B3">
              <w:rPr>
                <w:rFonts w:ascii="Arial" w:hAnsi="Arial" w:cs="Arial"/>
              </w:rPr>
              <w:t>)</w:t>
            </w:r>
          </w:p>
        </w:tc>
      </w:tr>
      <w:tr w:rsidR="00E827B0" w:rsidRPr="008E75B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E75B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E75B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8E75B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E75B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E75B3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E75B3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E75B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E827B0" w:rsidRPr="008E75B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E75B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E75B3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E75B3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E75B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32,15</w:t>
            </w:r>
          </w:p>
        </w:tc>
      </w:tr>
      <w:tr w:rsidR="00E827B0" w:rsidRPr="008E75B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E75B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E75B3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E75B3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E75B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19,37</w:t>
            </w:r>
          </w:p>
        </w:tc>
      </w:tr>
      <w:tr w:rsidR="00E827B0" w:rsidRPr="008E75B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E75B3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E75B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8E75B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E75B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М101224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E75B3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высокого давления НД-1090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E75B3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E75B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</w:tr>
      <w:tr w:rsidR="00E827B0" w:rsidRPr="008E75B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E75B3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E75B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8E75B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E75B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E75B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8E75B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E75B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E75B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8E75B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E75B3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1/10-135-30/115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E75B3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Химический состав МСК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E75B3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E75B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</w:tr>
      <w:tr w:rsidR="00E827B0" w:rsidRPr="008E75B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E75B3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E75B3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E75B3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E75B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E75B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E827B0" w:rsidRPr="008E75B3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E75B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Е61-44-3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8E75B3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Удаление атмосферных загрязнений с применением химических составов за 2 раза с автовышки</w:t>
            </w:r>
          </w:p>
          <w:p w:rsidR="00E827B0" w:rsidRPr="008E75B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E75B3">
              <w:rPr>
                <w:rFonts w:ascii="Arial" w:hAnsi="Arial" w:cs="Arial"/>
              </w:rPr>
              <w:t>(единица измерения - 100 м</w:t>
            </w:r>
            <w:r w:rsidRPr="008E75B3">
              <w:rPr>
                <w:rFonts w:ascii="Arial" w:hAnsi="Arial" w:cs="Arial"/>
                <w:vertAlign w:val="superscript"/>
              </w:rPr>
              <w:t>2</w:t>
            </w:r>
            <w:r w:rsidRPr="008E75B3">
              <w:rPr>
                <w:rFonts w:ascii="Arial" w:hAnsi="Arial" w:cs="Arial"/>
              </w:rPr>
              <w:t>)</w:t>
            </w:r>
          </w:p>
        </w:tc>
      </w:tr>
      <w:tr w:rsidR="00E827B0" w:rsidRPr="008E75B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E75B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E75B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8E75B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E75B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E75B3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E75B3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E75B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E827B0" w:rsidRPr="008E75B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E75B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E75B3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E75B3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E75B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34,15</w:t>
            </w:r>
          </w:p>
        </w:tc>
      </w:tr>
      <w:tr w:rsidR="00E827B0" w:rsidRPr="008E75B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E75B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E75B3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E75B3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E75B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41,98</w:t>
            </w:r>
          </w:p>
        </w:tc>
      </w:tr>
      <w:tr w:rsidR="00E827B0" w:rsidRPr="008E75B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E75B3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E75B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8E75B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E75B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М031050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E75B3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Вышка телескопическая 25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E75B3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E75B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23,98</w:t>
            </w:r>
          </w:p>
        </w:tc>
      </w:tr>
      <w:tr w:rsidR="00E827B0" w:rsidRPr="008E75B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E75B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М101224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E75B3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высокого давления НД-1090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E75B3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E75B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</w:tr>
      <w:tr w:rsidR="00E827B0" w:rsidRPr="008E75B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E75B3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E75B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8E75B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E75B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E75B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8E75B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E75B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E75B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8E75B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E75B3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1/10-135-30/124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E75B3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Химический состав ФМС-К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E75B3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E75B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</w:tr>
      <w:tr w:rsidR="00E827B0" w:rsidRPr="008E75B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E75B3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E75B3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E75B3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E75B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E75B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E827B0" w:rsidRPr="008E75B3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E75B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Е61-44-4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8E75B3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Удаление атмосферных загрязнений с применением химических составов за 2 раза с земли или лесов</w:t>
            </w:r>
          </w:p>
          <w:p w:rsidR="00E827B0" w:rsidRPr="008E75B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E75B3">
              <w:rPr>
                <w:rFonts w:ascii="Arial" w:hAnsi="Arial" w:cs="Arial"/>
              </w:rPr>
              <w:t>(единица измерения - 100 м</w:t>
            </w:r>
            <w:r w:rsidRPr="008E75B3">
              <w:rPr>
                <w:rFonts w:ascii="Arial" w:hAnsi="Arial" w:cs="Arial"/>
                <w:vertAlign w:val="superscript"/>
              </w:rPr>
              <w:t>2</w:t>
            </w:r>
            <w:r w:rsidRPr="008E75B3">
              <w:rPr>
                <w:rFonts w:ascii="Arial" w:hAnsi="Arial" w:cs="Arial"/>
              </w:rPr>
              <w:t>)</w:t>
            </w:r>
          </w:p>
        </w:tc>
      </w:tr>
      <w:tr w:rsidR="00E827B0" w:rsidRPr="008E75B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E75B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E75B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8E75B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E75B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E75B3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E75B3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E75B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E827B0" w:rsidRPr="008E75B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E75B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E75B3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E75B3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E75B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33,41</w:t>
            </w:r>
          </w:p>
        </w:tc>
      </w:tr>
      <w:tr w:rsidR="00E827B0" w:rsidRPr="008E75B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E75B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E75B3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E75B3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E75B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19,37</w:t>
            </w:r>
          </w:p>
        </w:tc>
      </w:tr>
      <w:tr w:rsidR="00E827B0" w:rsidRPr="008E75B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E75B3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E75B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8E75B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E75B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М101224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E75B3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высокого давления НД-1090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E75B3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E75B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</w:tr>
      <w:tr w:rsidR="00E827B0" w:rsidRPr="008E75B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E75B3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E75B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8E75B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E75B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E75B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8E75B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E75B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E75B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8E75B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E75B3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1/10-135-30/124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E75B3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Химический состав ФМС-К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E75B3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E75B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</w:tr>
      <w:tr w:rsidR="00E827B0" w:rsidRPr="008E75B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E75B3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E75B3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E75B3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E75B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E75B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E827B0" w:rsidRPr="008E75B3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E75B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Е61-44-5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8E75B3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Очистка стен от старой краски водой с применением аппарата высокого давления за 1 раз с автовышки</w:t>
            </w:r>
          </w:p>
          <w:p w:rsidR="00E827B0" w:rsidRPr="008E75B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E75B3">
              <w:rPr>
                <w:rFonts w:ascii="Arial" w:hAnsi="Arial" w:cs="Arial"/>
              </w:rPr>
              <w:t>(единица измерения - 100 м</w:t>
            </w:r>
            <w:r w:rsidRPr="008E75B3">
              <w:rPr>
                <w:rFonts w:ascii="Arial" w:hAnsi="Arial" w:cs="Arial"/>
                <w:vertAlign w:val="superscript"/>
              </w:rPr>
              <w:t>2</w:t>
            </w:r>
            <w:r w:rsidRPr="008E75B3">
              <w:rPr>
                <w:rFonts w:ascii="Arial" w:hAnsi="Arial" w:cs="Arial"/>
              </w:rPr>
              <w:t>)</w:t>
            </w:r>
          </w:p>
        </w:tc>
      </w:tr>
      <w:tr w:rsidR="00E827B0" w:rsidRPr="008E75B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E75B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E75B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8E75B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E75B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E75B3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E75B3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E75B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E827B0" w:rsidRPr="008E75B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E75B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E75B3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E75B3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E75B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11,67</w:t>
            </w:r>
          </w:p>
        </w:tc>
      </w:tr>
      <w:tr w:rsidR="00E827B0" w:rsidRPr="008E75B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E75B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E75B3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E75B3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E75B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18,06</w:t>
            </w:r>
          </w:p>
        </w:tc>
      </w:tr>
      <w:tr w:rsidR="00E827B0" w:rsidRPr="008E75B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E75B3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E75B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8E75B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E75B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М031050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E75B3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Вышка телескопическая 25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E75B3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E75B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9,06</w:t>
            </w:r>
          </w:p>
        </w:tc>
      </w:tr>
      <w:tr w:rsidR="00E827B0" w:rsidRPr="008E75B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E75B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М101224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E75B3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высокого давления НД-1090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E75B3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E75B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E827B0" w:rsidRPr="008E75B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E75B3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E75B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8E75B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E75B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E75B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8E75B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E75B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E75B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8E75B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E75B3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E75B3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E75B3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E75B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E75B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E827B0" w:rsidRPr="008E75B3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E75B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Е61-44-6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8E75B3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Очистка стен от старой краски водой с применением аппарата высокого давления за 1 раз с земли или лесов</w:t>
            </w:r>
          </w:p>
          <w:p w:rsidR="00E827B0" w:rsidRPr="008E75B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E75B3">
              <w:rPr>
                <w:rFonts w:ascii="Arial" w:hAnsi="Arial" w:cs="Arial"/>
              </w:rPr>
              <w:t>(единица измерения - 100 м</w:t>
            </w:r>
            <w:r w:rsidRPr="008E75B3">
              <w:rPr>
                <w:rFonts w:ascii="Arial" w:hAnsi="Arial" w:cs="Arial"/>
                <w:vertAlign w:val="superscript"/>
              </w:rPr>
              <w:t>2</w:t>
            </w:r>
            <w:r w:rsidRPr="008E75B3">
              <w:rPr>
                <w:rFonts w:ascii="Arial" w:hAnsi="Arial" w:cs="Arial"/>
              </w:rPr>
              <w:t>)</w:t>
            </w:r>
          </w:p>
        </w:tc>
      </w:tr>
      <w:tr w:rsidR="00E827B0" w:rsidRPr="008E75B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E75B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E75B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8E75B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E75B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E75B3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E75B3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E75B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E827B0" w:rsidRPr="008E75B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E75B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E75B3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E75B3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E75B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11,52</w:t>
            </w:r>
          </w:p>
        </w:tc>
      </w:tr>
      <w:tr w:rsidR="00E827B0" w:rsidRPr="008E75B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E75B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E75B3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E75B3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E75B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10,37</w:t>
            </w:r>
          </w:p>
        </w:tc>
      </w:tr>
      <w:tr w:rsidR="00E827B0" w:rsidRPr="008E75B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E75B3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E75B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8E75B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E75B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М101224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E75B3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высокого давления НД-1090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E75B3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E75B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E827B0" w:rsidRPr="008E75B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E75B3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E75B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8E75B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E75B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E75B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8E75B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E75B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E75B3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8E75B3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E75B3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8E75B3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E75B3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E75B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8E75B3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</w:tbl>
    <w:p w:rsidR="00E827B0" w:rsidRPr="008E75B3" w:rsidRDefault="00E827B0" w:rsidP="00E827B0">
      <w:pPr>
        <w:pStyle w:val="a5"/>
        <w:rPr>
          <w:rFonts w:ascii="Arial" w:hAnsi="Arial" w:cs="Arial"/>
          <w:b/>
          <w:sz w:val="2"/>
        </w:rPr>
      </w:pPr>
    </w:p>
    <w:p w:rsidR="00E827B0" w:rsidRPr="00FE5FFA" w:rsidRDefault="00E827B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Pr="00A46F70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61-45. Ремонт штукатурки фасадов отдельными местами отделочным раствором, приготовляемым в построечных условиях</w:t>
            </w:r>
          </w:p>
        </w:tc>
      </w:tr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Pr="00A46F7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простукивание и отбивка старой штукатурки (нормы 1, 3, 7, 8, 10, 11);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очистка, стачивание и подготовка поверхности;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оштукатуривание отдельных мест.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E827B0" w:rsidRDefault="00E827B0" w:rsidP="00E827B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827B0" w:rsidRPr="00A46F70" w:rsidTr="00DE31F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Е61-45-1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стен фасадов по камню и бетону отделочным раствором, приготовляемым в построечных условиях, толщиной слоя до 20 мм площадью до 5 м</w:t>
            </w:r>
            <w:r w:rsidRPr="00A46F70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46F70">
              <w:rPr>
                <w:rFonts w:ascii="Arial" w:hAnsi="Arial" w:cs="Arial"/>
              </w:rPr>
              <w:t>(единица измерения - 100 м</w:t>
            </w:r>
            <w:r w:rsidRPr="00A46F70">
              <w:rPr>
                <w:rFonts w:ascii="Arial" w:hAnsi="Arial" w:cs="Arial"/>
                <w:vertAlign w:val="superscript"/>
              </w:rPr>
              <w:t>2</w:t>
            </w:r>
            <w:r w:rsidRPr="00A46F70">
              <w:rPr>
                <w:rFonts w:ascii="Arial" w:hAnsi="Arial" w:cs="Arial"/>
              </w:rPr>
              <w:t>)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157,88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0,88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0,88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46F7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отделочный, приготовленный в построечных условиях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46F7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3,38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Е61-45-2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стен фасадов по камню и бетону отделочным раствором, приготовляемым в построечных условиях: площадью до 5 м</w:t>
            </w:r>
            <w:r w:rsidRPr="00A46F70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добавлять на каждые следующие 10 мм</w:t>
            </w:r>
          </w:p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46F70">
              <w:rPr>
                <w:rFonts w:ascii="Arial" w:hAnsi="Arial" w:cs="Arial"/>
              </w:rPr>
              <w:t>(единица измерения - 100 м</w:t>
            </w:r>
            <w:r w:rsidRPr="00A46F70">
              <w:rPr>
                <w:rFonts w:ascii="Arial" w:hAnsi="Arial" w:cs="Arial"/>
                <w:vertAlign w:val="superscript"/>
              </w:rPr>
              <w:t>2</w:t>
            </w:r>
            <w:r w:rsidRPr="00A46F70">
              <w:rPr>
                <w:rFonts w:ascii="Arial" w:hAnsi="Arial" w:cs="Arial"/>
              </w:rPr>
              <w:t>)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28,3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отделочный, приготовленный в построечных условиях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46F7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1,65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Е61-45-3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стен фасадов по камню и бетону отделочным раствором, приготовляемым в построечных условиях: толщиной слоя до 20 мм площадью более 5 м</w:t>
            </w:r>
            <w:r w:rsidRPr="00A46F70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46F70">
              <w:rPr>
                <w:rFonts w:ascii="Arial" w:hAnsi="Arial" w:cs="Arial"/>
              </w:rPr>
              <w:t>(единица измерения - 100 м</w:t>
            </w:r>
            <w:r w:rsidRPr="00A46F70">
              <w:rPr>
                <w:rFonts w:ascii="Arial" w:hAnsi="Arial" w:cs="Arial"/>
                <w:vertAlign w:val="superscript"/>
              </w:rPr>
              <w:t>2</w:t>
            </w:r>
            <w:r w:rsidRPr="00A46F70">
              <w:rPr>
                <w:rFonts w:ascii="Arial" w:hAnsi="Arial" w:cs="Arial"/>
              </w:rPr>
              <w:t>)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138,58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0,88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0,88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46F7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отделочный, приготовленный в построечных условиях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46F7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3,38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Е61-45-4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стен фасадов по камню и бетону отделочным раствором, приготовляемым в построечных условиях: площадью более 5 м</w:t>
            </w:r>
            <w:r w:rsidRPr="00A46F70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добавлять на каждые следующие 10 мм</w:t>
            </w:r>
          </w:p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46F70">
              <w:rPr>
                <w:rFonts w:ascii="Arial" w:hAnsi="Arial" w:cs="Arial"/>
              </w:rPr>
              <w:t>(единица измерения - 100 м</w:t>
            </w:r>
            <w:r w:rsidRPr="00A46F70">
              <w:rPr>
                <w:rFonts w:ascii="Arial" w:hAnsi="Arial" w:cs="Arial"/>
                <w:vertAlign w:val="superscript"/>
              </w:rPr>
              <w:t>2</w:t>
            </w:r>
            <w:r w:rsidRPr="00A46F70">
              <w:rPr>
                <w:rFonts w:ascii="Arial" w:hAnsi="Arial" w:cs="Arial"/>
              </w:rPr>
              <w:t>)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23,66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отделочный, приготовленный в построечных условиях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46F7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1,65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Е61-45-5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стен фасадов по камню и бетону отделочным раствором, приготовляемым в построечных условиях: при работе с люлек добавлять к нормам Е61-45-1, Е61-45-3</w:t>
            </w:r>
          </w:p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46F70">
              <w:rPr>
                <w:rFonts w:ascii="Arial" w:hAnsi="Arial" w:cs="Arial"/>
              </w:rPr>
              <w:t>(единица измерения - 100 м</w:t>
            </w:r>
            <w:r w:rsidRPr="00A46F70">
              <w:rPr>
                <w:rFonts w:ascii="Arial" w:hAnsi="Arial" w:cs="Arial"/>
                <w:vertAlign w:val="superscript"/>
              </w:rPr>
              <w:t>2</w:t>
            </w:r>
            <w:r w:rsidRPr="00A46F70">
              <w:rPr>
                <w:rFonts w:ascii="Arial" w:hAnsi="Arial" w:cs="Arial"/>
              </w:rPr>
              <w:t>)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31,38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Е61-45-6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стен фасадов по камню и бетону отделочным раствором, приготовляемым в построечных условиях при работе с люлек добавлять к нормам Е61-45-2, Е61-45-4</w:t>
            </w:r>
          </w:p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46F70">
              <w:rPr>
                <w:rFonts w:ascii="Arial" w:hAnsi="Arial" w:cs="Arial"/>
              </w:rPr>
              <w:t>(единица измерения - 100 м</w:t>
            </w:r>
            <w:r w:rsidRPr="00A46F70">
              <w:rPr>
                <w:rFonts w:ascii="Arial" w:hAnsi="Arial" w:cs="Arial"/>
                <w:vertAlign w:val="superscript"/>
              </w:rPr>
              <w:t>2</w:t>
            </w:r>
            <w:r w:rsidRPr="00A46F70">
              <w:rPr>
                <w:rFonts w:ascii="Arial" w:hAnsi="Arial" w:cs="Arial"/>
              </w:rPr>
              <w:t>)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5,39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Е61-45-7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наружных прямолинейных откосов по камню и бетону отделочным раствором, приготовляемым в построечных условиях толщиной слоя 40 мм</w:t>
            </w:r>
          </w:p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46F70">
              <w:rPr>
                <w:rFonts w:ascii="Arial" w:hAnsi="Arial" w:cs="Arial"/>
              </w:rPr>
              <w:t>(единица измерения - 100 м</w:t>
            </w:r>
            <w:r w:rsidRPr="00A46F70">
              <w:rPr>
                <w:rFonts w:ascii="Arial" w:hAnsi="Arial" w:cs="Arial"/>
                <w:vertAlign w:val="superscript"/>
              </w:rPr>
              <w:t>2</w:t>
            </w:r>
            <w:r w:rsidRPr="00A46F70">
              <w:rPr>
                <w:rFonts w:ascii="Arial" w:hAnsi="Arial" w:cs="Arial"/>
              </w:rPr>
              <w:t>)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302,84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3,73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3,73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46F7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отделочный, приготовленный в построечных условиях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46F7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7,04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Е61-45-8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наружных криволинейных откосов по камню и бетону отделочным раствором, приготовляемым в построечных условиях толщиной слоя 40 мм</w:t>
            </w:r>
          </w:p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46F70">
              <w:rPr>
                <w:rFonts w:ascii="Arial" w:hAnsi="Arial" w:cs="Arial"/>
              </w:rPr>
              <w:t>(единица измерения - 100 м</w:t>
            </w:r>
            <w:r w:rsidRPr="00A46F70">
              <w:rPr>
                <w:rFonts w:ascii="Arial" w:hAnsi="Arial" w:cs="Arial"/>
                <w:vertAlign w:val="superscript"/>
              </w:rPr>
              <w:t>2</w:t>
            </w:r>
            <w:r w:rsidRPr="00A46F70">
              <w:rPr>
                <w:rFonts w:ascii="Arial" w:hAnsi="Arial" w:cs="Arial"/>
              </w:rPr>
              <w:t>)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348,15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3,73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3,73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46F7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отделочный, приготовленный в построечных условиях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46F7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7,04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Е61-45-9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наружных откосов по камню и бетону отделочным раствором, приготовляемым в построечных условиях: при работе с люлек добавлять к нормам Е61-45-7 ,Е61-45-8</w:t>
            </w:r>
          </w:p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46F70">
              <w:rPr>
                <w:rFonts w:ascii="Arial" w:hAnsi="Arial" w:cs="Arial"/>
              </w:rPr>
              <w:t>(единица измерения - 100 м</w:t>
            </w:r>
            <w:r w:rsidRPr="00A46F70">
              <w:rPr>
                <w:rFonts w:ascii="Arial" w:hAnsi="Arial" w:cs="Arial"/>
                <w:vertAlign w:val="superscript"/>
              </w:rPr>
              <w:t>2</w:t>
            </w:r>
            <w:r w:rsidRPr="00A46F70">
              <w:rPr>
                <w:rFonts w:ascii="Arial" w:hAnsi="Arial" w:cs="Arial"/>
              </w:rPr>
              <w:t>)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46,59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Е61-45-10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наружных столбов, прямоугольных колонн и пилястр по камню и бетону отделочным раствором, приготовляемым в построечных условиях при толщине слоя 20 мм, с земли и лесов</w:t>
            </w:r>
          </w:p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46F70">
              <w:rPr>
                <w:rFonts w:ascii="Arial" w:hAnsi="Arial" w:cs="Arial"/>
              </w:rPr>
              <w:t>(единица измерения - 100 м</w:t>
            </w:r>
            <w:r w:rsidRPr="00A46F70">
              <w:rPr>
                <w:rFonts w:ascii="Arial" w:hAnsi="Arial" w:cs="Arial"/>
                <w:vertAlign w:val="superscript"/>
              </w:rPr>
              <w:t>2</w:t>
            </w:r>
            <w:r w:rsidRPr="00A46F70">
              <w:rPr>
                <w:rFonts w:ascii="Arial" w:hAnsi="Arial" w:cs="Arial"/>
              </w:rPr>
              <w:t>)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226,35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1,86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1,86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46F7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отделочный, приготовленный в построечных условиях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46F7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3,38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Е61-45-11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наружных столбов, прямоугольных колонн и пилястр по камню и бетону отделочным раствором, приготовляемым в построечных условиях толщиной слоя 20 мм, при работе с люлек</w:t>
            </w:r>
          </w:p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46F70">
              <w:rPr>
                <w:rFonts w:ascii="Arial" w:hAnsi="Arial" w:cs="Arial"/>
              </w:rPr>
              <w:t>(единица измерения - 100 м</w:t>
            </w:r>
            <w:r w:rsidRPr="00A46F70">
              <w:rPr>
                <w:rFonts w:ascii="Arial" w:hAnsi="Arial" w:cs="Arial"/>
                <w:vertAlign w:val="superscript"/>
              </w:rPr>
              <w:t>2</w:t>
            </w:r>
            <w:r w:rsidRPr="00A46F70">
              <w:rPr>
                <w:rFonts w:ascii="Arial" w:hAnsi="Arial" w:cs="Arial"/>
              </w:rPr>
              <w:t>)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276,16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1,86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1,86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46F7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отделочный, приготовленный в построечных условиях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46F7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3,38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Е61-45-12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по камню и бетону наружных столбов, прямоугольных колонн и пилястр отделочным раствором, приготовляемым в построечных условиях: добавлять на каждые следующие 10 мм к норме Е61-45-10</w:t>
            </w:r>
          </w:p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46F70">
              <w:rPr>
                <w:rFonts w:ascii="Arial" w:hAnsi="Arial" w:cs="Arial"/>
              </w:rPr>
              <w:t>(единица измерения - 100 м</w:t>
            </w:r>
            <w:r w:rsidRPr="00A46F70">
              <w:rPr>
                <w:rFonts w:ascii="Arial" w:hAnsi="Arial" w:cs="Arial"/>
                <w:vertAlign w:val="superscript"/>
              </w:rPr>
              <w:t>2</w:t>
            </w:r>
            <w:r w:rsidRPr="00A46F70">
              <w:rPr>
                <w:rFonts w:ascii="Arial" w:hAnsi="Arial" w:cs="Arial"/>
              </w:rPr>
              <w:t>)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30,81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отделочный, приготовленный в построечных условиях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46F7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A46F70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A46F70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A46F70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1,65</w:t>
            </w:r>
          </w:p>
        </w:tc>
      </w:tr>
    </w:tbl>
    <w:p w:rsidR="00E827B0" w:rsidRPr="00A46F70" w:rsidRDefault="00E827B0" w:rsidP="00E827B0">
      <w:pPr>
        <w:pStyle w:val="a5"/>
        <w:rPr>
          <w:rFonts w:ascii="Arial" w:hAnsi="Arial" w:cs="Arial"/>
          <w:b/>
          <w:sz w:val="2"/>
        </w:rPr>
      </w:pPr>
    </w:p>
    <w:p w:rsidR="00E827B0" w:rsidRPr="00FE5FFA" w:rsidRDefault="00E827B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Pr="00612E9A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61-46. Ремонт штукатурки внутренних поверхностей по камню и бетону отдельными местами отделочным раствором, приготовляемым в построечных условиях</w:t>
            </w:r>
          </w:p>
        </w:tc>
      </w:tr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Pr="00612E9A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отбивка старой штукатурки;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подготовка поверхности насечкой вручную;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оштукатуривание отдельных мест;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отделка усенков, лузг, ребер, фасок.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E827B0" w:rsidRDefault="00E827B0" w:rsidP="00E827B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827B0" w:rsidRPr="00612E9A" w:rsidTr="00DE31F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Е61-46-1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внутренних стен по камню и бетону отделочным раствором, приготовляемым в построечных условиях, площадью отдельных мест до 1 м</w:t>
            </w:r>
            <w:r w:rsidRPr="00612E9A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>, толщиной слоя до 20 мм</w:t>
            </w:r>
          </w:p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12E9A">
              <w:rPr>
                <w:rFonts w:ascii="Arial" w:hAnsi="Arial" w:cs="Arial"/>
              </w:rPr>
              <w:t>(единица измерения - 100 м</w:t>
            </w:r>
            <w:r w:rsidRPr="00612E9A">
              <w:rPr>
                <w:rFonts w:ascii="Arial" w:hAnsi="Arial" w:cs="Arial"/>
                <w:vertAlign w:val="superscript"/>
              </w:rPr>
              <w:t>2</w:t>
            </w:r>
            <w:r w:rsidRPr="00612E9A">
              <w:rPr>
                <w:rFonts w:ascii="Arial" w:hAnsi="Arial" w:cs="Arial"/>
              </w:rPr>
              <w:t>)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219,88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1,86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1,86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отделочный, приготовленный в построечных условиях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12E9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3,38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Е61-46-2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внутренних стен по камню и бетону отделочным раствором, приготовляемым в построечных условиях, площадью отдельных мест до 1 м</w:t>
            </w:r>
            <w:r w:rsidRPr="00612E9A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: добавлять на каждые следующие 10 мм</w:t>
            </w:r>
          </w:p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12E9A">
              <w:rPr>
                <w:rFonts w:ascii="Arial" w:hAnsi="Arial" w:cs="Arial"/>
              </w:rPr>
              <w:t>(единица измерения - 100 м</w:t>
            </w:r>
            <w:r w:rsidRPr="00612E9A">
              <w:rPr>
                <w:rFonts w:ascii="Arial" w:hAnsi="Arial" w:cs="Arial"/>
                <w:vertAlign w:val="superscript"/>
              </w:rPr>
              <w:t>2</w:t>
            </w:r>
            <w:r w:rsidRPr="00612E9A">
              <w:rPr>
                <w:rFonts w:ascii="Arial" w:hAnsi="Arial" w:cs="Arial"/>
              </w:rPr>
              <w:t>)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32,34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отделочный, приготовленный в построечных условиях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12E9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1,69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Е61-46-3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внутренних стен по камню и бетону отделочным раствором, приготовляемым в построечных условиях, площадью отдельных мест до 10 м</w:t>
            </w:r>
            <w:r w:rsidRPr="00612E9A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>, толщиной слоя до 20 мм</w:t>
            </w:r>
          </w:p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12E9A">
              <w:rPr>
                <w:rFonts w:ascii="Arial" w:hAnsi="Arial" w:cs="Arial"/>
              </w:rPr>
              <w:t>(единица измерения - 100 м</w:t>
            </w:r>
            <w:r w:rsidRPr="00612E9A">
              <w:rPr>
                <w:rFonts w:ascii="Arial" w:hAnsi="Arial" w:cs="Arial"/>
                <w:vertAlign w:val="superscript"/>
              </w:rPr>
              <w:t>2</w:t>
            </w:r>
            <w:r w:rsidRPr="00612E9A">
              <w:rPr>
                <w:rFonts w:ascii="Arial" w:hAnsi="Arial" w:cs="Arial"/>
              </w:rPr>
              <w:t>)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133,66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1,86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1,86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отделочный, приготовленный в построечных условиях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12E9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3,38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Е61-46-4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внутренних стен по камню и бетону отделочным раствором, приготовляемым в построечных условиях, площадью отдельных мест до 10 м</w:t>
            </w:r>
            <w:r w:rsidRPr="00612E9A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: добавлять на каждые следующие 10 мм</w:t>
            </w:r>
          </w:p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12E9A">
              <w:rPr>
                <w:rFonts w:ascii="Arial" w:hAnsi="Arial" w:cs="Arial"/>
              </w:rPr>
              <w:t>(единица измерения - 100 м</w:t>
            </w:r>
            <w:r w:rsidRPr="00612E9A">
              <w:rPr>
                <w:rFonts w:ascii="Arial" w:hAnsi="Arial" w:cs="Arial"/>
                <w:vertAlign w:val="superscript"/>
              </w:rPr>
              <w:t>2</w:t>
            </w:r>
            <w:r w:rsidRPr="00612E9A">
              <w:rPr>
                <w:rFonts w:ascii="Arial" w:hAnsi="Arial" w:cs="Arial"/>
              </w:rPr>
              <w:t>)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19,4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отделочный, приготовленный в построечных условиях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12E9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1,69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Е61-46-5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внутренних стен по камню и бетону отделочным раствором, приготовляемым в построечных условиях, площадью отдельных мест более 10 м</w:t>
            </w:r>
            <w:r w:rsidRPr="00612E9A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>, толщиной слоя до 20 мм</w:t>
            </w:r>
          </w:p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12E9A">
              <w:rPr>
                <w:rFonts w:ascii="Arial" w:hAnsi="Arial" w:cs="Arial"/>
              </w:rPr>
              <w:t>(единица измерения - 100 м</w:t>
            </w:r>
            <w:r w:rsidRPr="00612E9A">
              <w:rPr>
                <w:rFonts w:ascii="Arial" w:hAnsi="Arial" w:cs="Arial"/>
                <w:vertAlign w:val="superscript"/>
              </w:rPr>
              <w:t>2</w:t>
            </w:r>
            <w:r w:rsidRPr="00612E9A">
              <w:rPr>
                <w:rFonts w:ascii="Arial" w:hAnsi="Arial" w:cs="Arial"/>
              </w:rPr>
              <w:t>)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116,41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1,86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1,86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отделочный, приготовленный в построечных условиях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12E9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3,38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Е61-46-6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отделочным раствором, приготовляемым в построечных условиях, внутренних стен площадью более 10 м</w:t>
            </w:r>
            <w:r w:rsidRPr="00612E9A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>: добавлять на каждые следующие 10 мм</w:t>
            </w:r>
          </w:p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12E9A">
              <w:rPr>
                <w:rFonts w:ascii="Arial" w:hAnsi="Arial" w:cs="Arial"/>
              </w:rPr>
              <w:t>(единица измерения - 100 м</w:t>
            </w:r>
            <w:r w:rsidRPr="00612E9A">
              <w:rPr>
                <w:rFonts w:ascii="Arial" w:hAnsi="Arial" w:cs="Arial"/>
                <w:vertAlign w:val="superscript"/>
              </w:rPr>
              <w:t>2</w:t>
            </w:r>
            <w:r w:rsidRPr="00612E9A">
              <w:rPr>
                <w:rFonts w:ascii="Arial" w:hAnsi="Arial" w:cs="Arial"/>
              </w:rPr>
              <w:t>)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17,25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отделочный, приготовленный в построечных условиях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12E9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1,69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Е61-46-7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потолков отделочным раствором, приготовляемым в построечных условиях, площадью отдельных мест до 1 м</w:t>
            </w:r>
            <w:r w:rsidRPr="00612E9A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>, толщиной слоя до 20 мм</w:t>
            </w:r>
          </w:p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12E9A">
              <w:rPr>
                <w:rFonts w:ascii="Arial" w:hAnsi="Arial" w:cs="Arial"/>
              </w:rPr>
              <w:t>(единица измерения - 100 м</w:t>
            </w:r>
            <w:r w:rsidRPr="00612E9A">
              <w:rPr>
                <w:rFonts w:ascii="Arial" w:hAnsi="Arial" w:cs="Arial"/>
                <w:vertAlign w:val="superscript"/>
              </w:rPr>
              <w:t>2</w:t>
            </w:r>
            <w:r w:rsidRPr="00612E9A">
              <w:rPr>
                <w:rFonts w:ascii="Arial" w:hAnsi="Arial" w:cs="Arial"/>
              </w:rPr>
              <w:t>)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249,04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2,12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2,12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отделочный, приготовленный в построечных условиях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12E9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3,38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Е61-46-8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потолков, отделочным раствором, приготовляемым в построечных условиях, площадью отдельных мест до 1 м</w:t>
            </w:r>
            <w:r w:rsidRPr="00612E9A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>: добавлять на каждые следующие 10 мм</w:t>
            </w:r>
          </w:p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12E9A">
              <w:rPr>
                <w:rFonts w:ascii="Arial" w:hAnsi="Arial" w:cs="Arial"/>
              </w:rPr>
              <w:t>(единица измерения - 100 м</w:t>
            </w:r>
            <w:r w:rsidRPr="00612E9A">
              <w:rPr>
                <w:rFonts w:ascii="Arial" w:hAnsi="Arial" w:cs="Arial"/>
                <w:vertAlign w:val="superscript"/>
              </w:rPr>
              <w:t>2</w:t>
            </w:r>
            <w:r w:rsidRPr="00612E9A">
              <w:rPr>
                <w:rFonts w:ascii="Arial" w:hAnsi="Arial" w:cs="Arial"/>
              </w:rPr>
              <w:t>)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69,68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0,97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0,97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П4/1-4-20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отделочный, приготовленный в построечных условиях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12E9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1,16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1,69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Е61-46-9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потолков отделочным раствором приготовляемым в построечных условиях, площадью отдельных мест до 10 м</w:t>
            </w:r>
            <w:r w:rsidRPr="00612E9A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>, толщиной слоя до 20 мм</w:t>
            </w:r>
          </w:p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12E9A">
              <w:rPr>
                <w:rFonts w:ascii="Arial" w:hAnsi="Arial" w:cs="Arial"/>
              </w:rPr>
              <w:t>(единица измерения - 100 м</w:t>
            </w:r>
            <w:r w:rsidRPr="00612E9A">
              <w:rPr>
                <w:rFonts w:ascii="Arial" w:hAnsi="Arial" w:cs="Arial"/>
                <w:vertAlign w:val="superscript"/>
              </w:rPr>
              <w:t>2</w:t>
            </w:r>
            <w:r w:rsidRPr="00612E9A">
              <w:rPr>
                <w:rFonts w:ascii="Arial" w:hAnsi="Arial" w:cs="Arial"/>
              </w:rPr>
              <w:t>)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176,72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2,12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2,12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отделочный, приготовленный в построечных условиях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12E9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3,38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Е61-46-10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потолков отделочным раствором , приготовляемым в построечных условиях, площадью отдельных мест до 10 м</w:t>
            </w:r>
            <w:r w:rsidRPr="00612E9A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>: добавлять на каждые следующие 10 мм</w:t>
            </w:r>
          </w:p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12E9A">
              <w:rPr>
                <w:rFonts w:ascii="Arial" w:hAnsi="Arial" w:cs="Arial"/>
              </w:rPr>
              <w:t>(единица измерения - 100 м</w:t>
            </w:r>
            <w:r w:rsidRPr="00612E9A">
              <w:rPr>
                <w:rFonts w:ascii="Arial" w:hAnsi="Arial" w:cs="Arial"/>
                <w:vertAlign w:val="superscript"/>
              </w:rPr>
              <w:t>2</w:t>
            </w:r>
            <w:r w:rsidRPr="00612E9A">
              <w:rPr>
                <w:rFonts w:ascii="Arial" w:hAnsi="Arial" w:cs="Arial"/>
              </w:rPr>
              <w:t>)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29,82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0,97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0,97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отделочный, приготовленный в построечных условиях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12E9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1,16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1,69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Е61-46-11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потолков отделочным раствором, приготовляемым в построечных условиях, площадью отдельных мест более 10 м</w:t>
            </w:r>
            <w:r w:rsidRPr="00612E9A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>, толщиной слоя до 20 мм</w:t>
            </w:r>
          </w:p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12E9A">
              <w:rPr>
                <w:rFonts w:ascii="Arial" w:hAnsi="Arial" w:cs="Arial"/>
              </w:rPr>
              <w:t>(единица измерения - 100 м</w:t>
            </w:r>
            <w:r w:rsidRPr="00612E9A">
              <w:rPr>
                <w:rFonts w:ascii="Arial" w:hAnsi="Arial" w:cs="Arial"/>
                <w:vertAlign w:val="superscript"/>
              </w:rPr>
              <w:t>2</w:t>
            </w:r>
            <w:r w:rsidRPr="00612E9A">
              <w:rPr>
                <w:rFonts w:ascii="Arial" w:hAnsi="Arial" w:cs="Arial"/>
              </w:rPr>
              <w:t>)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151,12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2,12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2,12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12E9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1,35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отделочный, приготовленный в построечных условиях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12E9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3,38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Е61-46-12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потолков отделочным раствором, приготовляемым в построечных условиях, площадью отдельных мест более 10 м</w:t>
            </w:r>
            <w:r w:rsidRPr="00612E9A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>: добавлять на каждые следующие 10 мм</w:t>
            </w:r>
          </w:p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12E9A">
              <w:rPr>
                <w:rFonts w:ascii="Arial" w:hAnsi="Arial" w:cs="Arial"/>
              </w:rPr>
              <w:t>(единица измерения - 100 м</w:t>
            </w:r>
            <w:r w:rsidRPr="00612E9A">
              <w:rPr>
                <w:rFonts w:ascii="Arial" w:hAnsi="Arial" w:cs="Arial"/>
                <w:vertAlign w:val="superscript"/>
              </w:rPr>
              <w:t>2</w:t>
            </w:r>
            <w:r w:rsidRPr="00612E9A">
              <w:rPr>
                <w:rFonts w:ascii="Arial" w:hAnsi="Arial" w:cs="Arial"/>
              </w:rPr>
              <w:t>)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25,54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0,97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0,97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12E9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отделочный, приготовленный в построечных условиях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12E9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1,16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612E9A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612E9A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612E9A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1,69</w:t>
            </w:r>
          </w:p>
        </w:tc>
      </w:tr>
    </w:tbl>
    <w:p w:rsidR="00E827B0" w:rsidRPr="00612E9A" w:rsidRDefault="00E827B0" w:rsidP="00E827B0">
      <w:pPr>
        <w:pStyle w:val="a5"/>
        <w:rPr>
          <w:rFonts w:ascii="Arial" w:hAnsi="Arial" w:cs="Arial"/>
          <w:b/>
          <w:sz w:val="2"/>
        </w:rPr>
      </w:pPr>
    </w:p>
    <w:p w:rsidR="00E827B0" w:rsidRPr="00FE5FFA" w:rsidRDefault="00E827B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Pr="00D932EF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61-47. Ремонт внутренней штукатурки столбов и пилястр, лестничных маршей и площадок отделочным раствором, приготовляемым в построечных условиях</w:t>
            </w:r>
          </w:p>
        </w:tc>
      </w:tr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827B0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E827B0" w:rsidRPr="00D932EF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Pr="00D932EF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отбивка старой штукатурки;</w:t>
            </w:r>
          </w:p>
        </w:tc>
      </w:tr>
      <w:tr w:rsidR="00E827B0" w:rsidRPr="00D932EF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подготовка поверхности насечкой;</w:t>
            </w:r>
          </w:p>
        </w:tc>
      </w:tr>
      <w:tr w:rsidR="00E827B0" w:rsidRPr="00D932EF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оштукатуривание отдельных мест.</w:t>
            </w:r>
          </w:p>
        </w:tc>
      </w:tr>
      <w:tr w:rsidR="00E827B0" w:rsidRPr="00D932EF" w:rsidTr="00DE31F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827B0" w:rsidRDefault="00E827B0" w:rsidP="00DE31F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E827B0" w:rsidRDefault="00E827B0" w:rsidP="00E827B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827B0" w:rsidRPr="00D932EF" w:rsidTr="00DE31F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D932EF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D932EF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D932EF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7B0" w:rsidRPr="00D932EF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827B0" w:rsidRPr="00D932E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932EF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932EF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932EF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932EF" w:rsidRDefault="00E827B0" w:rsidP="00DE31F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827B0" w:rsidRPr="00D932E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932E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Е61-47-1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932E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внутренней штукатурки столбов и пилястр отделочным раствором, приготовляемым в построечных условиях, площадью отдельных мест до 10 м</w:t>
            </w:r>
            <w:r w:rsidRPr="00D932EF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>, при толщине 20 мм</w:t>
            </w:r>
          </w:p>
          <w:p w:rsidR="00E827B0" w:rsidRPr="00D932E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932EF">
              <w:rPr>
                <w:rFonts w:ascii="Arial" w:hAnsi="Arial" w:cs="Arial"/>
              </w:rPr>
              <w:t>(единица измерения - 100 м</w:t>
            </w:r>
            <w:r w:rsidRPr="00D932EF">
              <w:rPr>
                <w:rFonts w:ascii="Arial" w:hAnsi="Arial" w:cs="Arial"/>
                <w:vertAlign w:val="superscript"/>
              </w:rPr>
              <w:t>2</w:t>
            </w:r>
            <w:r w:rsidRPr="00D932EF">
              <w:rPr>
                <w:rFonts w:ascii="Arial" w:hAnsi="Arial" w:cs="Arial"/>
              </w:rPr>
              <w:t>)</w:t>
            </w:r>
          </w:p>
        </w:tc>
      </w:tr>
      <w:tr w:rsidR="00E827B0" w:rsidRPr="00D932E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932E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932E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D932E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932E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932E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932E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932E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E827B0" w:rsidRPr="00D932E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932E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932E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932E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932E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272,45</w:t>
            </w:r>
          </w:p>
        </w:tc>
      </w:tr>
      <w:tr w:rsidR="00E827B0" w:rsidRPr="00D932E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932E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932E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932E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932E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1,86</w:t>
            </w:r>
          </w:p>
        </w:tc>
      </w:tr>
      <w:tr w:rsidR="00E827B0" w:rsidRPr="00D932E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932E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932E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D932E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932E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932E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932E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932E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1,86</w:t>
            </w:r>
          </w:p>
        </w:tc>
      </w:tr>
      <w:tr w:rsidR="00E827B0" w:rsidRPr="00D932E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932E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932E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D932E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932E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932E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827B0" w:rsidRPr="00D932E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932E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932E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D932E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932E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932E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D932E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932E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932E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отделочный, приготовленный в построечных условиях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932E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932E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932E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E827B0" w:rsidRPr="00D932E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932E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932E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D932E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932E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932E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D932E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932E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932E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932E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932E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3,38</w:t>
            </w:r>
          </w:p>
        </w:tc>
      </w:tr>
      <w:tr w:rsidR="00E827B0" w:rsidRPr="00D932EF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932E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Е61-47-2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D932E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внутренней штукатурки столбов и пилястр отделочным раствором, приготовляемым в построечных условиях, площадью отдельных мест до 10 м</w:t>
            </w:r>
            <w:r w:rsidRPr="00D932EF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: добавлять на последующие 10 мм</w:t>
            </w:r>
          </w:p>
          <w:p w:rsidR="00E827B0" w:rsidRPr="00D932E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932EF">
              <w:rPr>
                <w:rFonts w:ascii="Arial" w:hAnsi="Arial" w:cs="Arial"/>
              </w:rPr>
              <w:t>(единица измерения - 100 м</w:t>
            </w:r>
            <w:r w:rsidRPr="00D932EF">
              <w:rPr>
                <w:rFonts w:ascii="Arial" w:hAnsi="Arial" w:cs="Arial"/>
                <w:vertAlign w:val="superscript"/>
              </w:rPr>
              <w:t>2</w:t>
            </w:r>
            <w:r w:rsidRPr="00D932EF">
              <w:rPr>
                <w:rFonts w:ascii="Arial" w:hAnsi="Arial" w:cs="Arial"/>
              </w:rPr>
              <w:t>)</w:t>
            </w:r>
          </w:p>
        </w:tc>
      </w:tr>
      <w:tr w:rsidR="00E827B0" w:rsidRPr="00D932E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932E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932E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D932E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932E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932E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932E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932E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E827B0" w:rsidRPr="00D932E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932E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932E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932E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932E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44,7</w:t>
            </w:r>
          </w:p>
        </w:tc>
      </w:tr>
      <w:tr w:rsidR="00E827B0" w:rsidRPr="00D932E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932E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932E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932E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932E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E827B0" w:rsidRPr="00D932E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932E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932E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D932E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932E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932E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932E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932E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E827B0" w:rsidRPr="00D932E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932E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932E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D932E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932E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932E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827B0" w:rsidRPr="00D932E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932E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932E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D932E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932E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932E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D932E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932E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932E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отделочный, приготовленный в построечных условиях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932E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932E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932E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E827B0" w:rsidRPr="00D932E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932E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932E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D932E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932E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932E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D932E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932E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932E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932E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932E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1,65</w:t>
            </w:r>
          </w:p>
        </w:tc>
      </w:tr>
      <w:tr w:rsidR="00E827B0" w:rsidRPr="00D932EF" w:rsidTr="00DE31F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932E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Е61-47-3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827B0" w:rsidRPr="00D932E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внутренней штукатурки отделочным раствором, приготовляемым в построечных условиях, площадью отдельных мест до 10 м</w:t>
            </w:r>
            <w:r w:rsidRPr="00D932EF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: лестничных маршей и площадок</w:t>
            </w:r>
          </w:p>
          <w:p w:rsidR="00E827B0" w:rsidRPr="00D932E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932EF">
              <w:rPr>
                <w:rFonts w:ascii="Arial" w:hAnsi="Arial" w:cs="Arial"/>
              </w:rPr>
              <w:t>(единица измерения - 100 м</w:t>
            </w:r>
            <w:r w:rsidRPr="00D932EF">
              <w:rPr>
                <w:rFonts w:ascii="Arial" w:hAnsi="Arial" w:cs="Arial"/>
                <w:vertAlign w:val="superscript"/>
              </w:rPr>
              <w:t>2</w:t>
            </w:r>
            <w:r w:rsidRPr="00D932EF">
              <w:rPr>
                <w:rFonts w:ascii="Arial" w:hAnsi="Arial" w:cs="Arial"/>
              </w:rPr>
              <w:t>)</w:t>
            </w:r>
          </w:p>
        </w:tc>
      </w:tr>
      <w:tr w:rsidR="00E827B0" w:rsidRPr="00D932E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932E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932E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827B0" w:rsidRPr="00D932E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932E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932E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932E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932E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E827B0" w:rsidRPr="00D932E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932E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932E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932E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932E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280,98</w:t>
            </w:r>
          </w:p>
        </w:tc>
      </w:tr>
      <w:tr w:rsidR="00E827B0" w:rsidRPr="00D932E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932E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932E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932E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932E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3,13</w:t>
            </w:r>
          </w:p>
        </w:tc>
      </w:tr>
      <w:tr w:rsidR="00E827B0" w:rsidRPr="00D932E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932E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932E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827B0" w:rsidRPr="00D932E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932E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932E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932E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932E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3,13</w:t>
            </w:r>
          </w:p>
        </w:tc>
      </w:tr>
      <w:tr w:rsidR="00E827B0" w:rsidRPr="00D932E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932E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932E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827B0" w:rsidRPr="00D932E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932E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932E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827B0" w:rsidRPr="00D932E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932E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932E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827B0" w:rsidRPr="00D932E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932E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932E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827B0" w:rsidRPr="00D932E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932E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932E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отделочный, приготовленный в построечных условиях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932E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932E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932E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3,85</w:t>
            </w:r>
          </w:p>
        </w:tc>
      </w:tr>
      <w:tr w:rsidR="00E827B0" w:rsidRPr="00D932E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932E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932E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827B0" w:rsidRPr="00D932E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932E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932EF" w:rsidRDefault="00E827B0" w:rsidP="00DE31F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827B0" w:rsidRPr="00D932EF" w:rsidTr="00DE31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932E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27B0" w:rsidRPr="00D932EF" w:rsidRDefault="00E827B0" w:rsidP="00DE31F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932EF" w:rsidRDefault="00E827B0" w:rsidP="00DE31F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27B0" w:rsidRPr="00D932EF" w:rsidRDefault="00E827B0" w:rsidP="00DE31F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</w:t>
            </w:r>
          </w:p>
        </w:tc>
      </w:tr>
    </w:tbl>
    <w:p w:rsidR="00E827B0" w:rsidRPr="00D932EF" w:rsidRDefault="00E827B0" w:rsidP="00E827B0">
      <w:pPr>
        <w:pStyle w:val="a5"/>
        <w:rPr>
          <w:rFonts w:ascii="Arial" w:hAnsi="Arial" w:cs="Arial"/>
          <w:b/>
          <w:sz w:val="2"/>
        </w:rPr>
      </w:pPr>
    </w:p>
    <w:p w:rsidR="00135B66" w:rsidRPr="00FE5FFA" w:rsidRDefault="00135B66" w:rsidP="0040791D">
      <w:pPr>
        <w:pStyle w:val="a5"/>
        <w:rPr>
          <w:rFonts w:ascii="Arial" w:hAnsi="Arial" w:cs="Arial"/>
          <w:b/>
          <w:sz w:val="2"/>
        </w:rPr>
      </w:pPr>
      <w:bookmarkStart w:id="0" w:name="_GoBack"/>
      <w:bookmarkEnd w:id="0"/>
    </w:p>
    <w:sectPr w:rsidR="00135B66" w:rsidRPr="00FE5FFA" w:rsidSect="00FE5FFA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567" w:bottom="1134" w:left="1417" w:header="850" w:footer="850" w:gutter="0"/>
      <w:pgNumType w:start="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E5FFA" w:rsidRDefault="00FE5FFA" w:rsidP="00FE5FFA">
      <w:r>
        <w:separator/>
      </w:r>
    </w:p>
  </w:endnote>
  <w:endnote w:type="continuationSeparator" w:id="0">
    <w:p w:rsidR="00FE5FFA" w:rsidRDefault="00FE5FFA" w:rsidP="00FE5F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5FFA" w:rsidRDefault="00FE5FFA" w:rsidP="001A08A9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>
      <w:rPr>
        <w:rStyle w:val="a4"/>
        <w:noProof/>
      </w:rPr>
      <w:t>8</w:t>
    </w:r>
    <w:r>
      <w:rPr>
        <w:rStyle w:val="a4"/>
      </w:rPr>
      <w:fldChar w:fldCharType="end"/>
    </w:r>
  </w:p>
  <w:p w:rsidR="00FE5FFA" w:rsidRDefault="00FE5FFA" w:rsidP="00FE5FFA">
    <w:pPr>
      <w:pStyle w:val="a5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5FFA" w:rsidRDefault="00FE5FFA" w:rsidP="001A08A9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>
      <w:rPr>
        <w:rStyle w:val="a4"/>
        <w:noProof/>
      </w:rPr>
      <w:t>7</w:t>
    </w:r>
    <w:r>
      <w:rPr>
        <w:rStyle w:val="a4"/>
      </w:rPr>
      <w:fldChar w:fldCharType="end"/>
    </w:r>
  </w:p>
  <w:p w:rsidR="00FE5FFA" w:rsidRDefault="00FE5FFA" w:rsidP="00FE5FFA">
    <w:pPr>
      <w:pStyle w:val="a5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E5FFA" w:rsidRDefault="00FE5FFA" w:rsidP="00FE5FFA">
      <w:r>
        <w:separator/>
      </w:r>
    </w:p>
  </w:footnote>
  <w:footnote w:type="continuationSeparator" w:id="0">
    <w:p w:rsidR="00FE5FFA" w:rsidRDefault="00FE5FFA" w:rsidP="00FE5F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5FFA" w:rsidRDefault="00FE5FFA" w:rsidP="00FE5FFA">
    <w:pPr>
      <w:pStyle w:val="a3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8.03.361-2026</w:t>
    </w:r>
  </w:p>
  <w:p w:rsidR="00FE5FFA" w:rsidRPr="00FE5FFA" w:rsidRDefault="00FE5FFA" w:rsidP="00FE5FFA">
    <w:pPr>
      <w:pStyle w:val="a3"/>
      <w:rPr>
        <w:rFonts w:ascii="Arial" w:hAnsi="Arial" w:cs="Arial"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5FFA" w:rsidRDefault="00FE5FFA" w:rsidP="00FE5FFA">
    <w:pPr>
      <w:pStyle w:val="a3"/>
      <w:jc w:val="right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8.03.361-2026</w:t>
    </w:r>
  </w:p>
  <w:p w:rsidR="00FE5FFA" w:rsidRPr="00FE5FFA" w:rsidRDefault="00FE5FFA" w:rsidP="00FE5FFA">
    <w:pPr>
      <w:pStyle w:val="a3"/>
      <w:jc w:val="right"/>
      <w:rPr>
        <w:rFonts w:ascii="Arial" w:hAnsi="Arial" w:cs="Arial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3CF8734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876AD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28670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4A7F8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B82C90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306BAA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97E044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96633C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0D890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7505D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E5FFA"/>
    <w:rsid w:val="00071661"/>
    <w:rsid w:val="00135B66"/>
    <w:rsid w:val="0040791D"/>
    <w:rsid w:val="004A7AAA"/>
    <w:rsid w:val="00637FA0"/>
    <w:rsid w:val="006B207E"/>
    <w:rsid w:val="009D1DBB"/>
    <w:rsid w:val="00E827B0"/>
    <w:rsid w:val="00F63CD3"/>
    <w:rsid w:val="00FE5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90743D3E-850B-4F01-8BED-685CBC870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B207E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B207E"/>
    <w:rPr>
      <w:rFonts w:ascii="Times New Roman" w:hAnsi="Times New Roman"/>
      <w:sz w:val="20"/>
    </w:rPr>
  </w:style>
  <w:style w:type="paragraph" w:styleId="a5">
    <w:name w:val="footer"/>
    <w:basedOn w:val="a"/>
    <w:rsid w:val="0040791D"/>
    <w:pPr>
      <w:tabs>
        <w:tab w:val="center" w:pos="4677"/>
        <w:tab w:val="right" w:pos="9355"/>
      </w:tabs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MainVB2022\my_normal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my_normal</Template>
  <TotalTime>0</TotalTime>
  <Pages>145</Pages>
  <Words>45904</Words>
  <Characters>261656</Characters>
  <Application>Microsoft Office Word</Application>
  <DocSecurity>0</DocSecurity>
  <Lines>2180</Lines>
  <Paragraphs>613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306947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Жуковец Виктор Николаевич</dc:creator>
  <cp:keywords/>
  <dc:description/>
  <cp:lastModifiedBy>Жуковец Виктор Николаевич</cp:lastModifiedBy>
  <cp:revision>2</cp:revision>
  <cp:lastPrinted>1899-12-31T21:00:00Z</cp:lastPrinted>
  <dcterms:created xsi:type="dcterms:W3CDTF">2025-07-18T11:44:00Z</dcterms:created>
  <dcterms:modified xsi:type="dcterms:W3CDTF">2025-07-18T11:44:00Z</dcterms:modified>
</cp:coreProperties>
</file>