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P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60-1. Разборка кладки печей и очагов</w:t>
            </w:r>
          </w:p>
        </w:tc>
      </w:tr>
      <w:tr w:rsid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P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изразцов (нормы 2, 4) или футляров из кровельной стали(норма 5);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приборов;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кладки.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27045" w:rsidRDefault="00B27045" w:rsidP="00B2704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27045" w:rsidRDefault="00B2704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27045" w:rsidRPr="00B27045" w:rsidTr="00B2704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печей необлицованных</w:t>
            </w:r>
          </w:p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045">
              <w:rPr>
                <w:rFonts w:ascii="Arial" w:hAnsi="Arial" w:cs="Arial"/>
              </w:rPr>
              <w:t>(единица измерения - 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  <w:r w:rsidRPr="00B27045">
              <w:rPr>
                <w:rFonts w:ascii="Arial" w:hAnsi="Arial" w:cs="Arial"/>
              </w:rPr>
              <w:t>)</w:t>
            </w:r>
          </w:p>
        </w:tc>
      </w:tr>
      <w:tr w:rsidR="00B27045" w:rsidRPr="00B27045" w:rsidTr="006B19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B27045" w:rsidRPr="00B27045" w:rsidTr="00F21A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27045" w:rsidRPr="00B27045" w:rsidTr="003141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2E50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печей облицованных</w:t>
            </w:r>
          </w:p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045">
              <w:rPr>
                <w:rFonts w:ascii="Arial" w:hAnsi="Arial" w:cs="Arial"/>
              </w:rPr>
              <w:t>(единица измерения - 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  <w:r w:rsidRPr="00B27045">
              <w:rPr>
                <w:rFonts w:ascii="Arial" w:hAnsi="Arial" w:cs="Arial"/>
              </w:rPr>
              <w:t>)</w:t>
            </w:r>
          </w:p>
        </w:tc>
      </w:tr>
      <w:tr w:rsidR="00B27045" w:rsidRPr="00B27045" w:rsidTr="00F77A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B27045" w:rsidRPr="00B27045" w:rsidTr="004E4E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27045" w:rsidRPr="00B27045" w:rsidTr="00D13C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CA75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очагов необлицованных</w:t>
            </w:r>
          </w:p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045">
              <w:rPr>
                <w:rFonts w:ascii="Arial" w:hAnsi="Arial" w:cs="Arial"/>
              </w:rPr>
              <w:t>(единица измерения - 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  <w:r w:rsidRPr="00B27045">
              <w:rPr>
                <w:rFonts w:ascii="Arial" w:hAnsi="Arial" w:cs="Arial"/>
              </w:rPr>
              <w:t>)</w:t>
            </w:r>
          </w:p>
        </w:tc>
      </w:tr>
      <w:tr w:rsidR="00B27045" w:rsidRPr="00B27045" w:rsidTr="000E37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B27045" w:rsidRPr="00B27045" w:rsidTr="00A27E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27045" w:rsidRPr="00B27045" w:rsidTr="009B4B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57C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очагов облицованных</w:t>
            </w:r>
          </w:p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045">
              <w:rPr>
                <w:rFonts w:ascii="Arial" w:hAnsi="Arial" w:cs="Arial"/>
              </w:rPr>
              <w:t>(единица измерения - 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  <w:r w:rsidRPr="00B27045">
              <w:rPr>
                <w:rFonts w:ascii="Arial" w:hAnsi="Arial" w:cs="Arial"/>
              </w:rPr>
              <w:t>)</w:t>
            </w:r>
          </w:p>
        </w:tc>
      </w:tr>
      <w:tr w:rsidR="00B27045" w:rsidRPr="00B27045" w:rsidTr="008D4A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B27045" w:rsidRPr="00B27045" w:rsidTr="002109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27045" w:rsidRPr="00B27045" w:rsidTr="006C4E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3223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печей в футлярах из кровельной стали</w:t>
            </w:r>
          </w:p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045">
              <w:rPr>
                <w:rFonts w:ascii="Arial" w:hAnsi="Arial" w:cs="Arial"/>
              </w:rPr>
              <w:t>(единица измерения - 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  <w:r w:rsidRPr="00B27045">
              <w:rPr>
                <w:rFonts w:ascii="Arial" w:hAnsi="Arial" w:cs="Arial"/>
              </w:rPr>
              <w:t>)</w:t>
            </w:r>
          </w:p>
        </w:tc>
      </w:tr>
      <w:tr w:rsidR="00B27045" w:rsidRPr="00B27045" w:rsidTr="00C975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B27045" w:rsidRPr="00B27045" w:rsidTr="003235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27045" w:rsidRPr="00B27045" w:rsidTr="009126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0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B27045" w:rsidRPr="00B27045" w:rsidTr="00A177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27045" w:rsidRPr="00B27045" w:rsidTr="00B270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B2704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7045" w:rsidRPr="00B27045" w:rsidRDefault="00B27045" w:rsidP="00F61BC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045" w:rsidRPr="00B27045" w:rsidRDefault="00B27045" w:rsidP="00F61BC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</w:tbl>
    <w:p w:rsidR="00B27045" w:rsidRDefault="00B27045" w:rsidP="0040791D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2704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6F457B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60-2. Разборка дымовых кирпичных труб и боровов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6F457B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без очистки кирпича от раствора.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6F457B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дымовых кирпичных труб и боровов в один канал</w:t>
            </w:r>
          </w:p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457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164,47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45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45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разборке дымовых кирпичных труб и боровов, добавлять на каждый следующий канал</w:t>
            </w:r>
          </w:p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457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94,44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45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Половняк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45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6F457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F457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F457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</w:tbl>
    <w:p w:rsidR="00B56904" w:rsidRPr="006F457B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25025F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60-3. Большой ремонт печей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25025F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лицевой стороны печи, прогоревших дымоходов и топливников;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восстановление разобранной кладки с добавлением нового кирпича;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изразцов (норма 1);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и установка печных приборов;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и протирка поверхности облицовки печей (норма 1).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25025F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Большой ремонт печей облицованных</w:t>
            </w:r>
          </w:p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025F">
              <w:rPr>
                <w:rFonts w:ascii="Arial" w:hAnsi="Arial" w:cs="Arial"/>
              </w:rPr>
              <w:t>(единица измерения - 10 печей)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190,94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Изразцы печные рядовые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Большой ремонт печей необлицованных</w:t>
            </w:r>
          </w:p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025F">
              <w:rPr>
                <w:rFonts w:ascii="Arial" w:hAnsi="Arial" w:cs="Arial"/>
              </w:rPr>
              <w:t>(единица измерения - 10 печей)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156,46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2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5025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5025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5025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</w:tbl>
    <w:p w:rsidR="00B56904" w:rsidRPr="0025025F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2A34DD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60-4. Малый ремонт печей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2A34DD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поврежденных участков кладки;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восстановление кладки разобранного участка;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отделка поверхности ремонтируемого участка кладки.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2A34DD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сводов русских печей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655,53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пода наружной стенки русских печей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207,85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сводов голландских печей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701,51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пода, топочного или поддувального отверстия голландских печей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261,59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боковой или задней стенки печей и кухонных очагов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топочного или поддувального отверстия печей и кухонных очагов</w:t>
            </w:r>
          </w:p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4DD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149,04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34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2A34D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2A34D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2A34D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B56904" w:rsidRPr="002A34DD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429EC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60-5. Перекладка частей русской печи отдельными местами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429EC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частей печи;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восстановление разобранной кладки с добавлением нового кирпича.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0429EC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устья русской печи</w:t>
            </w:r>
          </w:p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9EC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свода русской печи</w:t>
            </w:r>
          </w:p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9EC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936,2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пода русской печи</w:t>
            </w:r>
          </w:p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9EC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351,2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наружной стенки русской печи</w:t>
            </w:r>
          </w:p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29EC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400,37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29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429E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429E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429E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17,58</w:t>
            </w:r>
          </w:p>
        </w:tc>
      </w:tr>
    </w:tbl>
    <w:p w:rsidR="00B56904" w:rsidRPr="000429EC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A626E5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60-6. Смена водогрейных и пищеварных котлов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A626E5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со снятием старого котла;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нового котла с восстановлением разобранной кладки и добавлением нового кирпича.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A626E5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пищеварных котлов вместимостью 75 литров</w:t>
            </w:r>
          </w:p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26E5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223,75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Котел чугунный пищеварочный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пищеварных котлов вместимостью 185 литров</w:t>
            </w:r>
          </w:p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26E5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283,46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Котел чугунный пищеварочный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19,86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Е60-6-3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пищеварных котлов вместимостью 300 литров</w:t>
            </w:r>
          </w:p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26E5">
              <w:rPr>
                <w:rFonts w:ascii="Arial" w:hAnsi="Arial" w:cs="Arial"/>
              </w:rPr>
              <w:t>(единица измерения - 100 котлов)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406,98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Котел чугунный пищеварочный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26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A626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A626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A626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25,33</w:t>
            </w:r>
          </w:p>
        </w:tc>
      </w:tr>
    </w:tbl>
    <w:p w:rsidR="00B56904" w:rsidRPr="00A626E5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12695D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60-7. Перекладка дымовых труб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12695D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кладки;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труб с добавлением нового кирпича;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горизонтальных разделок (нормы 1-4);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выкладка выдр и головки с устройством отливов (нормы 5-8);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швабровка каналов.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12695D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дымовых труб под крышей в один канал с добавлением нового кирпича до 25%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498,92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перекладке дымовых труб под крышей с добавлением нового кирпича до 25% добавлять на каждый следующий канал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дымовых труб под крышей в один канал с добавлением нового кирпича до 50%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535,92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перекладке дымовых труб под крышей с добавлением нового кирпича до 50% добавлять на каждый следующий канал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296,03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дымовых труб в один канал над крышей с добавлением нового кирпича до 25%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497,64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8,48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перекладке дымовых труб над крышей с добавлением нового кирпича до 25% добавлять на каждый следующий канал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дымовых труб над крышей с добавлением нового кирпича до 50% в один канал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535,92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13,46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13,46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17,34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перекладке дымовых труб над крышей с добавлением нового кирпича до 50% добавлять на каждый следующий канал</w:t>
            </w:r>
          </w:p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695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296,03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69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1269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1269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1269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</w:tbl>
    <w:p w:rsidR="00B56904" w:rsidRPr="0012695D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51228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60-8. Перекладка вертикальных разделок печей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51228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поврежденной части разделки;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восстановление разобранного участка разделки с добавлением нового кирпича.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E51228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вертикальных разделок печей толщиной 0,25 кирпича</w:t>
            </w:r>
          </w:p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228">
              <w:rPr>
                <w:rFonts w:ascii="Arial" w:hAnsi="Arial" w:cs="Arial"/>
              </w:rPr>
              <w:t>(единица измерения - 100 м разделок)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72,73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вертикальных разделок печей толщиной 0,5 кирпича</w:t>
            </w:r>
          </w:p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228">
              <w:rPr>
                <w:rFonts w:ascii="Arial" w:hAnsi="Arial" w:cs="Arial"/>
              </w:rPr>
              <w:t>(единица измерения - 100 м разделок)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89,47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вертикальных разделок печей толщиной 1 кирпич</w:t>
            </w:r>
          </w:p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1228">
              <w:rPr>
                <w:rFonts w:ascii="Arial" w:hAnsi="Arial" w:cs="Arial"/>
              </w:rPr>
              <w:t>(единица измерения - 100 м разделок)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157,93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0,665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12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0,428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5122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5122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5122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</w:tbl>
    <w:p w:rsidR="00B56904" w:rsidRPr="00E51228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05B5D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60-9. Ремонт отдельных частей трубы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05B5D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укрепление отдельных кирпичей патрубка или их замена (норма 1);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закрепление существующих приборов (норма 1);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швабровка отремонтированных поверхностей (норма 1);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поврежденной кладки (нормы 2, 3);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восстановление разобранной части кладки с добавлением нового кирпича.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005B5D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патрубков</w:t>
            </w:r>
          </w:p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5B5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191,64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разделок трубы в один канал</w:t>
            </w:r>
          </w:p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5B5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240,06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Е60-9-3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ремонте разделок трубы добавлять на каждый следующий канал</w:t>
            </w:r>
          </w:p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5B5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65,09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5B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05B5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05B5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05B5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</w:tbl>
    <w:p w:rsidR="00B56904" w:rsidRPr="00005B5D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41165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60-10. Исправление кладки дымовой трубы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41165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неисправной кирпичной кладки дымовой трубы с очисткой кирпича;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восстановление разобранной кладки трубы с заменой негодных кирпичей;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швабровка восстановленной поверхности.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941165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Исправление кладки дымовой трубы под крышей</w:t>
            </w:r>
          </w:p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1165">
              <w:rPr>
                <w:rFonts w:ascii="Arial" w:hAnsi="Arial" w:cs="Arial"/>
              </w:rPr>
              <w:t>(единица измерения - 100 кирпичей)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15,08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1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1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Исправление кладки дымовой трубы над крышей</w:t>
            </w:r>
          </w:p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1165">
              <w:rPr>
                <w:rFonts w:ascii="Arial" w:hAnsi="Arial" w:cs="Arial"/>
              </w:rPr>
              <w:t>(единица измерения - 100 кирпичей)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1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1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94116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4116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4116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B56904" w:rsidRPr="00941165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63136F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60-11. Исправление оголовка трубы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63136F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колпака трубы;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разрушенной кладки трубы;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восстановление кладки трубы с добавлением нового кирпича.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63136F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Исправление оголовка трубы в один канал с добавлением до 50% нового кирпича</w:t>
            </w:r>
          </w:p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36F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126,22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Исправление оголовка трубы в два канала с добавлением до 50% нового кирпича</w:t>
            </w:r>
          </w:p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36F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211,06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Е60-11-3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исправлении оголовка трубы с добавлением до 50% нового кирпича добавлять на каждый следующий канал сверх двух</w:t>
            </w:r>
          </w:p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136F">
              <w:rPr>
                <w:rFonts w:ascii="Arial" w:hAnsi="Arial" w:cs="Arial"/>
              </w:rPr>
              <w:t>(единица измерения - 100 труб)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62,61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дымовыx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63136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63136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63136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</w:tbl>
    <w:p w:rsidR="00B56904" w:rsidRPr="0063136F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BD11BF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60-12. Смена изразцов облицовки печей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BD11BF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поврежденных изразцов с расчисткой и промывкой мест установки;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новых изразцов по цвету с подтеской их по месту;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изразцов на растворе с закреплением и расшивкой швов;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облицовки ветошью.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BD11BF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изразцов облицовки печей</w:t>
            </w:r>
          </w:p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1BF">
              <w:rPr>
                <w:rFonts w:ascii="Arial" w:hAnsi="Arial" w:cs="Arial"/>
              </w:rPr>
              <w:t>(единица измерения - 100 изразцов)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92,78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1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Изразцы рядовые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1B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1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BD11B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D11B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D11B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</w:tbl>
    <w:p w:rsidR="00B56904" w:rsidRPr="00BD11BF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C11EF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60-13. Промазка трещин в кладке печи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C11EF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расшивка трещин;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промазка трещин глиняным раствором.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EC11EF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Промазка трещин в кладке печи</w:t>
            </w:r>
          </w:p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1EF">
              <w:rPr>
                <w:rFonts w:ascii="Arial" w:hAnsi="Arial" w:cs="Arial"/>
              </w:rPr>
              <w:t>(единица измерения - печь)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11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C11E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C11E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11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C11E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B56904" w:rsidRPr="00EC11EF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F1A85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60-14. Обделка кирпичом топливников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F1A85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обделка кирпичом топливников;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швабровка поверхности кладки.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DF1A85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Обделка кирпичом топливников ванных колонок</w:t>
            </w:r>
          </w:p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1A85">
              <w:rPr>
                <w:rFonts w:ascii="Arial" w:hAnsi="Arial" w:cs="Arial"/>
              </w:rPr>
              <w:t>(единица измерения - 100 топливников)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231,28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A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A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Обделка кирпичом топливников очагов</w:t>
            </w:r>
          </w:p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1A85">
              <w:rPr>
                <w:rFonts w:ascii="Arial" w:hAnsi="Arial" w:cs="Arial"/>
              </w:rPr>
              <w:t>(единица измерения - 100 топливников)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155,68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A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1A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DF1A8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F1A8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F1A8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</w:tbl>
    <w:p w:rsidR="00B56904" w:rsidRPr="00DF1A85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380AC7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60-15. Смена приборов в печах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380AC7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приборов с частичной разборкой кладки;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нового прибора с укреплением его проволокой, восстановлением кладки и заменой негодного кирпича.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380AC7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вычистных и поддувальных дверок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топочных дверок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197,57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вьюшек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задвижек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Е60-15-5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духовых шкафов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248,37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коробок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184,88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душников и розеток в необлицованных печах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вычистных и поддувальных дверок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топочных дверок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239,66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вьюшек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175,64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задвижек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духовых шкафов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277,27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коробок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251,99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душников и розеток в облицованных печах без исправления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вычистных и поддувальных дверок в облицованных печах с исправлением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164,88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топочных дверок в облицованных печах с исправлением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239,66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духовых шкафов в облицованных печах с исправлением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287,77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водогрейных коробок в облицованных печах с исправлением облицовки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270,56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0,798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0A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 печах колосниковых решеток</w:t>
            </w:r>
          </w:p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AC7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0AC7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0AC7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0AC7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B56904" w:rsidRPr="00380AC7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949C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60-16. Смена предтопочных листов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949C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листов;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из кровельной стали;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листов на место.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9949C4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дугообразных предтопочных листов</w:t>
            </w:r>
          </w:p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9C4">
              <w:rPr>
                <w:rFonts w:ascii="Arial" w:hAnsi="Arial" w:cs="Arial"/>
              </w:rPr>
              <w:t>(единица измерения - 100 листов)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53,26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прямоугольных предтопочных листов</w:t>
            </w:r>
          </w:p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49C4">
              <w:rPr>
                <w:rFonts w:ascii="Arial" w:hAnsi="Arial" w:cs="Arial"/>
              </w:rPr>
              <w:t>(единица измерения - 100 листов)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42,95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949C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949C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949C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</w:tbl>
    <w:p w:rsidR="00B56904" w:rsidRPr="009949C4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385243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60-17. Прочистка дымохода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385243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отверстия;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сажи;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обратная заделка дымохода;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дымохода.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385243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горизонтального дымохода из кирпича</w:t>
            </w:r>
          </w:p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5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17,74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вертикального дымохода из кирпича</w:t>
            </w:r>
          </w:p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5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дымохода из кровельной стали</w:t>
            </w:r>
          </w:p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5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385243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385243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2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385243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B56904" w:rsidRPr="00385243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85229B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60-18. Устройство оснований под печи и очаги в междуэтажных перекрытиях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85229B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основания;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 в кирпичной стене вручную;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разметка, резка по размеру и установка металлических балок с заделкой концов балок кирпичом на цементном растворе;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настила из досок.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85229B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оснований под печи и очаги</w:t>
            </w:r>
          </w:p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229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824,3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18,32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18,32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22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12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22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22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56904" w:rsidRPr="0085229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85229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85229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B56904" w:rsidRPr="0085229B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F26878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60-19. Устройство отверстий для печей и труб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F26878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отверстий;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засыпки и смазки (нормы 1, 2);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отбивка штукатурки и перерубка драни (при оштукатуренных потолках) (нормы 1, 2);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выпиливание отверстий в накате и подшивке потолка (нормы 1, 2);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выпиливание отверстий в полах (нормы 2, 3, 4);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выпиливание отверстий в стальной кровле (норма 5).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F26878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отверстий для печей и труб в перекрытиях чердачных</w:t>
            </w:r>
          </w:p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687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246,13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66,61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отверстий для печей и труб в перекрытиях междуэтажных</w:t>
            </w:r>
          </w:p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687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281,23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76,12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отверстий для печей и труб в полах без отделки фриза</w:t>
            </w:r>
          </w:p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687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205,07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отверстий для печей и труб в полах с отделкой фриза</w:t>
            </w:r>
          </w:p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687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322,75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26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отверстий для печей и труб в стальной кровле</w:t>
            </w:r>
          </w:p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6878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251,33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F2687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2687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2687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B56904" w:rsidRPr="00F26878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5B51CB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60-21. Кладка дымовых труб без оштукатуривания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5B51CB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труб;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горизонтальных разделок;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выделка выдр, отливов, головки;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швабровка каналов.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5B51CB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дымовых труб без оштукатуривания в один канал</w:t>
            </w:r>
          </w:p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51CB">
              <w:rPr>
                <w:rFonts w:ascii="Arial" w:hAnsi="Arial" w:cs="Arial"/>
              </w:rPr>
              <w:t>(единица измерения - 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  <w:r w:rsidRPr="005B51CB">
              <w:rPr>
                <w:rFonts w:ascii="Arial" w:hAnsi="Arial" w:cs="Arial"/>
              </w:rPr>
              <w:t>)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24,13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кладке дымовых труб без оштукатуривания добавлять на каждый следующий канал</w:t>
            </w:r>
          </w:p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51CB">
              <w:rPr>
                <w:rFonts w:ascii="Arial" w:hAnsi="Arial" w:cs="Arial"/>
              </w:rPr>
              <w:t>(единица измерения - 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  <w:r w:rsidRPr="005B51CB">
              <w:rPr>
                <w:rFonts w:ascii="Arial" w:hAnsi="Arial" w:cs="Arial"/>
              </w:rPr>
              <w:t>)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13,42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51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B56904" w:rsidRPr="005B51C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B51C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B51C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0,307</w:t>
            </w:r>
          </w:p>
        </w:tc>
      </w:tr>
    </w:tbl>
    <w:p w:rsidR="00B56904" w:rsidRPr="005B51CB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7929F9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60-22. Отделка лицевой поверхности печи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7929F9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швабровка жидким раствором (норма 1);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затирка кирпичом или лещадью (норма 2).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7929F9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лицевой поверхности печи швабровкой</w:t>
            </w:r>
          </w:p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29F9">
              <w:rPr>
                <w:rFonts w:ascii="Arial" w:hAnsi="Arial" w:cs="Arial"/>
              </w:rPr>
              <w:t>(единица измерения - 100 м</w:t>
            </w:r>
            <w:r w:rsidRPr="007929F9">
              <w:rPr>
                <w:rFonts w:ascii="Arial" w:hAnsi="Arial" w:cs="Arial"/>
                <w:vertAlign w:val="superscript"/>
              </w:rPr>
              <w:t>2</w:t>
            </w:r>
            <w:r w:rsidRPr="007929F9">
              <w:rPr>
                <w:rFonts w:ascii="Arial" w:hAnsi="Arial" w:cs="Arial"/>
              </w:rPr>
              <w:t>)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17,67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29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29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лицевой поверхности печи затиркой</w:t>
            </w:r>
          </w:p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29F9">
              <w:rPr>
                <w:rFonts w:ascii="Arial" w:hAnsi="Arial" w:cs="Arial"/>
              </w:rPr>
              <w:t>(единица измерения - 100 м</w:t>
            </w:r>
            <w:r w:rsidRPr="007929F9">
              <w:rPr>
                <w:rFonts w:ascii="Arial" w:hAnsi="Arial" w:cs="Arial"/>
                <w:vertAlign w:val="superscript"/>
              </w:rPr>
              <w:t>2</w:t>
            </w:r>
            <w:r w:rsidRPr="007929F9">
              <w:rPr>
                <w:rFonts w:ascii="Arial" w:hAnsi="Arial" w:cs="Arial"/>
              </w:rPr>
              <w:t>)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7929F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929F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929F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32,55</w:t>
            </w:r>
          </w:p>
        </w:tc>
      </w:tr>
    </w:tbl>
    <w:p w:rsidR="00B56904" w:rsidRPr="007929F9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B19E5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60-23. Устройство дымовых каналов в кирпичных стенах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B19E5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штукатурки;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борозды для устройства каналов сечением 1 х 0,5 кирпича;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смеси;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борозды с внешней стороны кирпичом на растворе;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смазка и швабровка стенок канала;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оштукатуривание восстановленной кладки.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EB19E5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дымовых каналов в кирпичных стенах, при существующей кладке на известковом растворе: в один канал</w:t>
            </w:r>
          </w:p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19E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423,27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тяжёлые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дымовых каналов в кирпичных стенах, при существующей кладке на известковом растворе: добавлять на каждый следующий канал</w:t>
            </w:r>
          </w:p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19E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361,98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тяжёлые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дымовых каналов в кирпичных стенах, при существующей кладке на цементно-известковом растворе: в один канал</w:t>
            </w:r>
          </w:p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19E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532,54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дымовых каналов в кирпичных стенах, при существующей кладке на цементно-известковом растворе: добавлять на каждый следующий канал</w:t>
            </w:r>
          </w:p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19E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393,71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1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EB19E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B19E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B19E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</w:tbl>
    <w:p w:rsidR="00B56904" w:rsidRPr="00EB19E5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4023B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60-24. Смена колпаков на дымовых трубах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E4023B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колпака;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нового колпака;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колпака на место с закреплением проволокой.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E4023B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колпаков на дымовых и вентиляционных трубах на один канал</w:t>
            </w:r>
          </w:p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023B">
              <w:rPr>
                <w:rFonts w:ascii="Arial" w:hAnsi="Arial" w:cs="Arial"/>
              </w:rPr>
              <w:t>(единица измерения - 100 колпаков)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263,25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смене колпаков на дымовых и вентиляционных трубах добавлять на каждый следующий канал</w:t>
            </w:r>
          </w:p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023B">
              <w:rPr>
                <w:rFonts w:ascii="Arial" w:hAnsi="Arial" w:cs="Arial"/>
              </w:rPr>
              <w:t>(единица измерения - 100 колпаков)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78,37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E4023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E4023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E4023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B56904" w:rsidRPr="00E4023B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FA3215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60-25. Отсоединение металлических плит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FA3215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металлических плит от дымоходов с разборкой патрубка, внутренней футеровки плит и заделкой отверстий дымоходов.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FA3215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Отсоединение металлических плит</w:t>
            </w:r>
          </w:p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15">
              <w:rPr>
                <w:rFonts w:ascii="Arial" w:hAnsi="Arial" w:cs="Arial"/>
              </w:rPr>
              <w:t>(единица измерения - 100 плит)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FA3215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FA3215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FA3215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</w:tbl>
    <w:p w:rsidR="00B56904" w:rsidRPr="00FA3215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F365A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60-26. Переоборудование печей и очагов с древесного топлива на угольное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F365A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частичная разборка старой печи и очага (лицевой части);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переоборудование комнатной печи и очага под угольное топливо с перекладкой топливника, футеровкой стенок огнеупорным кирпичом;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смена топочной и поддувальной дверок на герметические;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глиной трещин и отделка поверхности.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9F365A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Переоборудование топок печей с древесного топлива на угольное</w:t>
            </w:r>
          </w:p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65A">
              <w:rPr>
                <w:rFonts w:ascii="Arial" w:hAnsi="Arial" w:cs="Arial"/>
              </w:rPr>
              <w:t>(единица измерения - 100 печей)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926,23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44,23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44,23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6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шамотные прямые марки ША-8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шамотные теплоизоляционные, марка ПШБ-1,10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6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Переоборудование топок очагов с древесного топлива на угольное</w:t>
            </w:r>
          </w:p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65A">
              <w:rPr>
                <w:rFonts w:ascii="Arial" w:hAnsi="Arial" w:cs="Arial"/>
              </w:rPr>
              <w:t>(единица измерения - 100 печей)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409,09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6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шамотные прямые марки ША-8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шамотные теплоизоляционные, марка ПШБ-1,10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для печей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6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9F365A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F365A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F365A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</w:tbl>
    <w:p w:rsidR="00B56904" w:rsidRPr="009F365A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BF78D9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60-27. Установка плинтусов к круглым печам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BF78D9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плинтусов из досок;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плинтусов на место.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BF78D9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плинтусов к круглым печам</w:t>
            </w:r>
          </w:p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78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114,03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BF78D9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BF78D9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78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BF78D9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</w:tbl>
    <w:p w:rsidR="00B56904" w:rsidRPr="00BF78D9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7D519D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60-28. Изготовление металлических футляров к печам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7D519D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из кровельной стали футляра необходимого размера;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печным лаком за 1 раз.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7D519D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металлических футляров к печам</w:t>
            </w:r>
          </w:p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519D">
              <w:rPr>
                <w:rFonts w:ascii="Arial" w:hAnsi="Arial" w:cs="Arial"/>
              </w:rPr>
              <w:t>(единица измерения - 100 м</w:t>
            </w:r>
            <w:r w:rsidRPr="007D519D">
              <w:rPr>
                <w:rFonts w:ascii="Arial" w:hAnsi="Arial" w:cs="Arial"/>
                <w:vertAlign w:val="superscript"/>
              </w:rPr>
              <w:t>2</w:t>
            </w:r>
            <w:r w:rsidRPr="007D519D">
              <w:rPr>
                <w:rFonts w:ascii="Arial" w:hAnsi="Arial" w:cs="Arial"/>
              </w:rPr>
              <w:t>)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220,53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56904" w:rsidRPr="007D519D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7D519D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7D519D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</w:tbl>
    <w:p w:rsidR="00B56904" w:rsidRPr="007D519D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B10A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60-29. Заделка трещин в кладке печи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B10A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глиняно-песчаного раствора;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трещин в кладке печи глиняно-песчаным раствором.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DB10A4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трещин в кладке печи</w:t>
            </w:r>
          </w:p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10A4">
              <w:rPr>
                <w:rFonts w:ascii="Arial" w:hAnsi="Arial" w:cs="Arial"/>
              </w:rPr>
              <w:t>(единица измерения - 10 м</w:t>
            </w:r>
            <w:r w:rsidRPr="00DB10A4">
              <w:rPr>
                <w:rFonts w:ascii="Arial" w:hAnsi="Arial" w:cs="Arial"/>
                <w:vertAlign w:val="superscript"/>
              </w:rPr>
              <w:t>2</w:t>
            </w:r>
            <w:r w:rsidRPr="00DB10A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10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10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DB10A4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10A4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10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10A4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</w:tbl>
    <w:p w:rsidR="00B56904" w:rsidRPr="00DB10A4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B419C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60-30. Замена отдельных кирпичей в кладке печи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DB419C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кладки;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вымачивание полнотелого керамического кирпича;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глиняно-песчаного раствора;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кирпичная кладка;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жидким раствором.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DB419C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отдельных кирпичей в кладке печи</w:t>
            </w:r>
          </w:p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419C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41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41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DB419C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DB419C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DB419C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</w:tbl>
    <w:p w:rsidR="00B56904" w:rsidRPr="00DB419C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2309F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60-31. Замена приборов в печах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02309F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частичная разборка кирпичной кладки (нормы 3, 4, 5);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предтопочного листа (норма 1), колосниковой решетки (норма 2), топочной дверки (норма 3), печной задвижки (норма 4), поддувальной дверки (норма 5) с расчисткой места установки;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вырезка и укладка листового асбеста (норма 1);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вырезка предтопочного листа и закрепление его по периметру (норма 1);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смачивание поверхности водой (нормы 2, 3, 4, 5);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глиняно-песчаного раствора (нормы 2, 3, 4, 5);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замена колосниковой решетки (норма 2), установка топочной дверки (норма 3), печной задвижки(норма 4), поддувальной дверки (норма 5);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восстановление разобранной кирпичной кладки (нормы 3, 4, 5);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засыпка зазора песком между кладкой и колосниковой решеткой (норма 2);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затирка внутренней поверхности жидким глиняно-песчаным раствором (нормы 3, 5).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02309F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предтопочного листа прямоугольной формы</w:t>
            </w:r>
          </w:p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09F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0,00137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колосниковой решетки</w:t>
            </w:r>
          </w:p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09F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Колосниковая решетка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топочной дверки (с частичной заменой кирпичной кладки)</w:t>
            </w:r>
          </w:p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09F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1/10-80-10/29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3-5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3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Топочная дверка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печной задвижки (с частичной заменой кирпичной кладки)</w:t>
            </w:r>
          </w:p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09F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Задвижка печная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поддувальной дверки (с частичной заменой кирпичной кладки)</w:t>
            </w:r>
          </w:p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09F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3-5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1/10-260-210-1/82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Дверка поддувальная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02309F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02309F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02309F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</w:tbl>
    <w:p w:rsidR="00B56904" w:rsidRPr="0002309F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5F4448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60-32. Перекладка частей русской печи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5F4448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перекрытия из кирпича над сводом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засыпки из щебня с глиной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кладки свода (норма 1), пода (норма 2);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выравнивание основания пода (норма 2);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опалубки свода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смачивание огнеупорного кирпича;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глиняно-песчаного раствора;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кирпичная кладка свода (норма 1), пода (норма 2);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засыпки из щебня с глиной над сводом печи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вымачивание кирпича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кирпичная кладка над сводом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выжигание опалубки свода топливника;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очистка внутренней поверхности и затирка свода (норма 1);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затирка кирпичом поверхности пода, заполнение швов песком (норма 2).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5F4448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свода русской печи</w:t>
            </w:r>
          </w:p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448">
              <w:rPr>
                <w:rFonts w:ascii="Arial" w:hAnsi="Arial" w:cs="Arial"/>
              </w:rPr>
              <w:t>(единица измерения - свод)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10,43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сосна, ольха,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пода русской печи</w:t>
            </w:r>
          </w:p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448">
              <w:rPr>
                <w:rFonts w:ascii="Arial" w:hAnsi="Arial" w:cs="Arial"/>
              </w:rPr>
              <w:t>(единица измерения - под)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огнеупорная молотая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4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5F4448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5F4448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5F4448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</w:tbl>
    <w:p w:rsidR="00B56904" w:rsidRPr="005F4448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B56904" w:rsidRPr="00B27045" w:rsidRDefault="00B569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E550B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60-33. Перекладка оголовка дымовой трубы</w:t>
            </w: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6904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Pr="009E550B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металлического колпака;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кладки оголовка дымовой трубы (до 4-х рядов);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вымачивание полнотелого керамического кирпича;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цементного раствора;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кладка с добавлением нового кирпича до 10 шт;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расшивка швов кладки;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внутренней поверхности кладки;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колпака.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6904" w:rsidRDefault="00B56904" w:rsidP="00EF5F3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56904" w:rsidRDefault="00B56904" w:rsidP="00B569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6904" w:rsidRPr="009E550B" w:rsidTr="00EF5F3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Е60-33-1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оголовка дымовой трубы</w:t>
            </w:r>
          </w:p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550B">
              <w:rPr>
                <w:rFonts w:ascii="Arial" w:hAnsi="Arial" w:cs="Arial"/>
              </w:rPr>
              <w:t>(единица измерения - труба)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55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для дымовых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B56904" w:rsidRPr="009E550B" w:rsidTr="00EF5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6904" w:rsidRPr="009E550B" w:rsidRDefault="00B56904" w:rsidP="00EF5F3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6904" w:rsidRPr="009E550B" w:rsidRDefault="00B56904" w:rsidP="00EF5F3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</w:tbl>
    <w:p w:rsidR="00B56904" w:rsidRPr="009E550B" w:rsidRDefault="00B56904" w:rsidP="00B56904">
      <w:pPr>
        <w:pStyle w:val="a5"/>
        <w:rPr>
          <w:rFonts w:ascii="Arial" w:hAnsi="Arial" w:cs="Arial"/>
          <w:b/>
          <w:sz w:val="2"/>
        </w:rPr>
      </w:pPr>
    </w:p>
    <w:p w:rsidR="00135B66" w:rsidRPr="00B2704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B27045" w:rsidSect="00B2704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045" w:rsidRDefault="00B27045" w:rsidP="00B27045">
      <w:r>
        <w:separator/>
      </w:r>
    </w:p>
  </w:endnote>
  <w:endnote w:type="continuationSeparator" w:id="0">
    <w:p w:rsidR="00B27045" w:rsidRDefault="00B27045" w:rsidP="00B2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045" w:rsidRDefault="00B27045" w:rsidP="005831B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B27045" w:rsidRDefault="00B27045" w:rsidP="00B2704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045" w:rsidRDefault="00B27045" w:rsidP="005831B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B27045" w:rsidRDefault="00B27045" w:rsidP="00B2704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045" w:rsidRDefault="00B27045" w:rsidP="00B27045">
      <w:r>
        <w:separator/>
      </w:r>
    </w:p>
  </w:footnote>
  <w:footnote w:type="continuationSeparator" w:id="0">
    <w:p w:rsidR="00B27045" w:rsidRDefault="00B27045" w:rsidP="00B27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045" w:rsidRDefault="00B27045" w:rsidP="00B2704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8.03.360-2026</w:t>
    </w:r>
  </w:p>
  <w:p w:rsidR="00B27045" w:rsidRPr="00B27045" w:rsidRDefault="00B27045" w:rsidP="00B2704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045" w:rsidRDefault="00B27045" w:rsidP="00B2704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8.03.360-2026</w:t>
    </w:r>
  </w:p>
  <w:p w:rsidR="00B27045" w:rsidRPr="00B27045" w:rsidRDefault="00B27045" w:rsidP="00B2704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045"/>
    <w:rsid w:val="00071661"/>
    <w:rsid w:val="00135B66"/>
    <w:rsid w:val="0040791D"/>
    <w:rsid w:val="004A7AAA"/>
    <w:rsid w:val="00637FA0"/>
    <w:rsid w:val="006B207E"/>
    <w:rsid w:val="009D1DBB"/>
    <w:rsid w:val="00B27045"/>
    <w:rsid w:val="00B56904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6E042E-44BE-4DBE-84F9-201AC07C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59</Pages>
  <Words>15651</Words>
  <Characters>89217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2025-07-18T11:12:00Z</dcterms:created>
  <dcterms:modified xsi:type="dcterms:W3CDTF">2025-07-18T11:12:00Z</dcterms:modified>
</cp:coreProperties>
</file>