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95A83" w:rsidTr="00D95A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5A83" w:rsidRPr="00D95A83" w:rsidRDefault="00D95A83" w:rsidP="00D95A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58-1. Разборка деревянных элементов конструкций крыш</w:t>
            </w:r>
          </w:p>
        </w:tc>
      </w:tr>
      <w:tr w:rsidR="00D95A83" w:rsidTr="00D95A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5A83" w:rsidRDefault="00D95A83" w:rsidP="00D95A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95A83" w:rsidTr="00D95A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5A83" w:rsidRDefault="00D95A83" w:rsidP="00D95A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D95A83" w:rsidRPr="00D95A83" w:rsidTr="00D95A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5A83" w:rsidRPr="00D95A83" w:rsidRDefault="00D95A83" w:rsidP="00D95A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элементов конструкций с очисткой и укладкой материалов на стройплощадке.</w:t>
            </w:r>
          </w:p>
        </w:tc>
      </w:tr>
      <w:tr w:rsidR="00D95A83" w:rsidRPr="00D95A83" w:rsidTr="00D95A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5A83" w:rsidRDefault="00D95A83" w:rsidP="00D95A8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D95A83" w:rsidRDefault="00D95A8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95A83" w:rsidRPr="00D95A83" w:rsidTr="00D95A8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D95A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D95A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D95A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D95A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95A83" w:rsidRPr="00D95A83" w:rsidTr="00D95A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D95A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D95A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D95A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D95A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95A83" w:rsidRPr="00D95A83" w:rsidTr="00D95A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D95A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D95A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обрешетки из брусков с прозорами</w:t>
            </w:r>
          </w:p>
          <w:p w:rsidR="00D95A83" w:rsidRPr="00D95A83" w:rsidRDefault="00D95A83" w:rsidP="00D95A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95A83">
              <w:rPr>
                <w:rFonts w:ascii="Arial" w:hAnsi="Arial" w:cs="Arial"/>
              </w:rPr>
              <w:t>(единица измерения - 100 м</w:t>
            </w:r>
            <w:r w:rsidRPr="00D95A83">
              <w:rPr>
                <w:rFonts w:ascii="Arial" w:hAnsi="Arial" w:cs="Arial"/>
                <w:vertAlign w:val="superscript"/>
              </w:rPr>
              <w:t>2</w:t>
            </w:r>
            <w:r w:rsidRPr="00D95A83">
              <w:rPr>
                <w:rFonts w:ascii="Arial" w:hAnsi="Arial" w:cs="Arial"/>
              </w:rPr>
              <w:t xml:space="preserve"> кровли)</w:t>
            </w:r>
          </w:p>
        </w:tc>
      </w:tr>
      <w:tr w:rsidR="00D95A83" w:rsidRPr="00D95A83" w:rsidTr="002B005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D95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D95A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5A83" w:rsidRPr="00D95A83" w:rsidTr="00D95A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D95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D95A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1873A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1873A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D95A83" w:rsidRPr="00D95A83" w:rsidTr="00D95A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D95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1873A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1873A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1873A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12,45</w:t>
            </w:r>
          </w:p>
        </w:tc>
      </w:tr>
      <w:tr w:rsidR="00D95A83" w:rsidRPr="00D95A83" w:rsidTr="00D95A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D95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1873A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1873A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1873A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D95A83" w:rsidRPr="00D95A83" w:rsidTr="00AF0B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1873A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D95A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5A83" w:rsidRPr="00D95A83" w:rsidTr="00D95A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D95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D95A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1873A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1873A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D95A83" w:rsidRPr="00D95A83" w:rsidTr="00F5058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D95A83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D95A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D95A83" w:rsidRPr="00D95A83" w:rsidTr="001959B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D95A83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D95A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D95A83" w:rsidRPr="00D95A83" w:rsidTr="00D95A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D95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1873A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40-75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1873A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5A8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1873A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D95A83" w:rsidRPr="00D95A83" w:rsidTr="00D95A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D95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1873A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Доска 40-60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1873A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5A8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1873A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D95A83" w:rsidRPr="00D95A83" w:rsidTr="00F75B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D95A83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D95A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D95A83" w:rsidRPr="00D95A83" w:rsidTr="00D95A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D95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1873A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1873A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1873A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D95A83" w:rsidRPr="00D95A83" w:rsidTr="00D95A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D95A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D95A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стропил со стойками и подкосами из досок</w:t>
            </w:r>
          </w:p>
          <w:p w:rsidR="00D95A83" w:rsidRPr="00D95A83" w:rsidRDefault="00D95A83" w:rsidP="00D95A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95A83">
              <w:rPr>
                <w:rFonts w:ascii="Arial" w:hAnsi="Arial" w:cs="Arial"/>
              </w:rPr>
              <w:t>(единица измерения - 100 м</w:t>
            </w:r>
            <w:r w:rsidRPr="00D95A83">
              <w:rPr>
                <w:rFonts w:ascii="Arial" w:hAnsi="Arial" w:cs="Arial"/>
                <w:vertAlign w:val="superscript"/>
              </w:rPr>
              <w:t>2</w:t>
            </w:r>
            <w:r w:rsidRPr="00D95A83">
              <w:rPr>
                <w:rFonts w:ascii="Arial" w:hAnsi="Arial" w:cs="Arial"/>
              </w:rPr>
              <w:t xml:space="preserve"> кровли)</w:t>
            </w:r>
          </w:p>
        </w:tc>
      </w:tr>
      <w:tr w:rsidR="00D95A83" w:rsidRPr="00D95A83" w:rsidTr="00AC202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D95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D95A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5A83" w:rsidRPr="00D95A83" w:rsidTr="00D95A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D95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D95A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1873A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1873A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D95A83" w:rsidRPr="00D95A83" w:rsidTr="00D95A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D95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1873A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1873A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1873A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18,1</w:t>
            </w:r>
          </w:p>
        </w:tc>
      </w:tr>
      <w:tr w:rsidR="00D95A83" w:rsidRPr="00D95A83" w:rsidTr="00D95A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D95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1873A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1873A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1873A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D95A83" w:rsidRPr="00D95A83" w:rsidTr="006535E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1873A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D95A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5A83" w:rsidRPr="00D95A83" w:rsidTr="00D95A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D95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D95A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1873A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1873A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D95A83" w:rsidRPr="00D95A83" w:rsidTr="003F053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D95A83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D95A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D95A83" w:rsidRPr="00D95A83" w:rsidTr="00C148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D95A83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D95A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D95A83" w:rsidRPr="00D95A83" w:rsidTr="00D95A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D95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1873A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40-75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1873A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5A8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1873A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D95A83" w:rsidRPr="00D95A83" w:rsidTr="00D95A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D95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1873A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Доска 40-60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1873A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5A8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1873A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D95A83" w:rsidRPr="00D95A83" w:rsidTr="002318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D95A83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D95A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D95A83" w:rsidRPr="00D95A83" w:rsidTr="00D95A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D95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1873A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1873A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1873A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D95A83" w:rsidRPr="00D95A83" w:rsidTr="00D95A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D95A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D95A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стропил со стойками и подкосами из брусьев и бревен</w:t>
            </w:r>
          </w:p>
          <w:p w:rsidR="00D95A83" w:rsidRPr="00D95A83" w:rsidRDefault="00D95A83" w:rsidP="00D95A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95A83">
              <w:rPr>
                <w:rFonts w:ascii="Arial" w:hAnsi="Arial" w:cs="Arial"/>
              </w:rPr>
              <w:t>(единица измерения - 100 м</w:t>
            </w:r>
            <w:r w:rsidRPr="00D95A83">
              <w:rPr>
                <w:rFonts w:ascii="Arial" w:hAnsi="Arial" w:cs="Arial"/>
                <w:vertAlign w:val="superscript"/>
              </w:rPr>
              <w:t>2</w:t>
            </w:r>
            <w:r w:rsidRPr="00D95A83">
              <w:rPr>
                <w:rFonts w:ascii="Arial" w:hAnsi="Arial" w:cs="Arial"/>
              </w:rPr>
              <w:t xml:space="preserve"> кровли)</w:t>
            </w:r>
          </w:p>
        </w:tc>
      </w:tr>
      <w:tr w:rsidR="00D95A83" w:rsidRPr="00D95A83" w:rsidTr="000327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D95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D95A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5A83" w:rsidRPr="00D95A83" w:rsidTr="00D95A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D95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D95A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1873A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1873A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D95A83" w:rsidRPr="00D95A83" w:rsidTr="00D95A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D95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1873A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1873A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1873A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21,61</w:t>
            </w:r>
          </w:p>
        </w:tc>
      </w:tr>
      <w:tr w:rsidR="00D95A83" w:rsidRPr="00D95A83" w:rsidTr="00D95A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D95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1873A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1873A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1873A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D95A83" w:rsidRPr="00D95A83" w:rsidTr="002B39D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1873A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D95A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5A83" w:rsidRPr="00D95A83" w:rsidTr="00D95A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D95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D95A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1873A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1873A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D95A83" w:rsidRPr="00D95A83" w:rsidTr="00B63E7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D95A83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D95A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D95A83" w:rsidRPr="00D95A83" w:rsidTr="00866B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D95A83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D95A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D95A83" w:rsidRPr="00D95A83" w:rsidTr="00D95A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D95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1873A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Бревна 140-240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1873A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5A8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1873A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D95A83" w:rsidRPr="00D95A83" w:rsidTr="002F76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D95A83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D95A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D95A83" w:rsidRPr="00D95A83" w:rsidTr="00D95A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D95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1873A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1873A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1873A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2,33</w:t>
            </w:r>
          </w:p>
        </w:tc>
      </w:tr>
      <w:tr w:rsidR="00D95A83" w:rsidRPr="00D95A83" w:rsidTr="00D95A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D95A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D95A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мауэрлатов</w:t>
            </w:r>
          </w:p>
          <w:p w:rsidR="00D95A83" w:rsidRPr="00D95A83" w:rsidRDefault="00D95A83" w:rsidP="00D95A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95A83">
              <w:rPr>
                <w:rFonts w:ascii="Arial" w:hAnsi="Arial" w:cs="Arial"/>
              </w:rPr>
              <w:t>(единица измерения - 100 м</w:t>
            </w:r>
            <w:r w:rsidRPr="00D95A83">
              <w:rPr>
                <w:rFonts w:ascii="Arial" w:hAnsi="Arial" w:cs="Arial"/>
                <w:vertAlign w:val="superscript"/>
              </w:rPr>
              <w:t>2</w:t>
            </w:r>
            <w:r w:rsidRPr="00D95A83">
              <w:rPr>
                <w:rFonts w:ascii="Arial" w:hAnsi="Arial" w:cs="Arial"/>
              </w:rPr>
              <w:t xml:space="preserve"> кровли)</w:t>
            </w:r>
          </w:p>
        </w:tc>
      </w:tr>
      <w:tr w:rsidR="00D95A83" w:rsidRPr="00D95A83" w:rsidTr="00A1368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D95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D95A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5A83" w:rsidRPr="00D95A83" w:rsidTr="00D95A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D95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D95A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1873A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1873A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D95A83" w:rsidRPr="00D95A83" w:rsidTr="00D95A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D95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1873A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1873A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1873A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5,37</w:t>
            </w:r>
          </w:p>
        </w:tc>
      </w:tr>
      <w:tr w:rsidR="00D95A83" w:rsidRPr="00D95A83" w:rsidTr="00D95A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D95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1873A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1873A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1873A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D95A83" w:rsidRPr="00D95A83" w:rsidTr="00966CD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1873A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D95A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5A83" w:rsidRPr="00D95A83" w:rsidTr="00D95A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D95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D95A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1873A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1873A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D95A83" w:rsidRPr="00D95A83" w:rsidTr="008F21F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D95A83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D95A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D95A83" w:rsidRPr="00D95A83" w:rsidTr="00963D2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D95A83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D95A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D95A83" w:rsidRPr="00D95A83" w:rsidTr="00D95A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D95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5A83" w:rsidRPr="00D95A83" w:rsidRDefault="00D95A83" w:rsidP="001873A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1873A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5A83" w:rsidRPr="00D95A83" w:rsidRDefault="00D95A83" w:rsidP="001873A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</w:tbl>
    <w:p w:rsidR="00D95A83" w:rsidRDefault="00D95A83" w:rsidP="0040791D">
      <w:pPr>
        <w:pStyle w:val="a5"/>
        <w:rPr>
          <w:rFonts w:ascii="Arial" w:hAnsi="Arial" w:cs="Arial"/>
          <w:b/>
          <w:sz w:val="2"/>
        </w:rPr>
      </w:pPr>
    </w:p>
    <w:p w:rsidR="003411D5" w:rsidRPr="00D95A83" w:rsidRDefault="00D95A8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03194D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58-2. Разборка покрытий кровли</w:t>
            </w: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03194D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покрытий с очисткой и укладкой материалов на стройплощадке;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опускание материалов разборки на землю.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411D5" w:rsidRDefault="003411D5" w:rsidP="003411D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411D5" w:rsidRPr="0003194D" w:rsidTr="002855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покрытий кровли из рулонных материалов на мастике до 3-х слоев</w:t>
            </w:r>
          </w:p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3194D">
              <w:rPr>
                <w:rFonts w:ascii="Arial" w:hAnsi="Arial" w:cs="Arial"/>
              </w:rPr>
              <w:t>(единица измерения - 100 м</w:t>
            </w:r>
            <w:r w:rsidRPr="0003194D">
              <w:rPr>
                <w:rFonts w:ascii="Arial" w:hAnsi="Arial" w:cs="Arial"/>
                <w:vertAlign w:val="superscript"/>
              </w:rPr>
              <w:t>2</w:t>
            </w:r>
            <w:r w:rsidRPr="0003194D">
              <w:rPr>
                <w:rFonts w:ascii="Arial" w:hAnsi="Arial" w:cs="Arial"/>
              </w:rPr>
              <w:t>)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20,1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покрытий кровли из листовой стали</w:t>
            </w:r>
          </w:p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3194D">
              <w:rPr>
                <w:rFonts w:ascii="Arial" w:hAnsi="Arial" w:cs="Arial"/>
              </w:rPr>
              <w:t>(единица измерения - 100 м</w:t>
            </w:r>
            <w:r w:rsidRPr="0003194D">
              <w:rPr>
                <w:rFonts w:ascii="Arial" w:hAnsi="Arial" w:cs="Arial"/>
                <w:vertAlign w:val="superscript"/>
              </w:rPr>
              <w:t>2</w:t>
            </w:r>
            <w:r w:rsidRPr="0003194D">
              <w:rPr>
                <w:rFonts w:ascii="Arial" w:hAnsi="Arial" w:cs="Arial"/>
              </w:rPr>
              <w:t>)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10,76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покрытий кровли из черепицы</w:t>
            </w:r>
          </w:p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3194D">
              <w:rPr>
                <w:rFonts w:ascii="Arial" w:hAnsi="Arial" w:cs="Arial"/>
              </w:rPr>
              <w:t>(единица измерения - 100 м</w:t>
            </w:r>
            <w:r w:rsidRPr="0003194D">
              <w:rPr>
                <w:rFonts w:ascii="Arial" w:hAnsi="Arial" w:cs="Arial"/>
                <w:vertAlign w:val="superscript"/>
              </w:rPr>
              <w:t>2</w:t>
            </w:r>
            <w:r w:rsidRPr="0003194D">
              <w:rPr>
                <w:rFonts w:ascii="Arial" w:hAnsi="Arial" w:cs="Arial"/>
              </w:rPr>
              <w:t>)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69,62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2,14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2,14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8/1/380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Черепица коньковая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8/1/390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Черепица ленточная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4,124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покрытий кровли из волнистых и полуволнистых асбестоцементных листов</w:t>
            </w:r>
          </w:p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3194D">
              <w:rPr>
                <w:rFonts w:ascii="Arial" w:hAnsi="Arial" w:cs="Arial"/>
              </w:rPr>
              <w:t>(единица измерения - 100 м</w:t>
            </w:r>
            <w:r w:rsidRPr="0003194D">
              <w:rPr>
                <w:rFonts w:ascii="Arial" w:hAnsi="Arial" w:cs="Arial"/>
                <w:vertAlign w:val="superscript"/>
              </w:rPr>
              <w:t>2</w:t>
            </w:r>
            <w:r w:rsidRPr="0003194D">
              <w:rPr>
                <w:rFonts w:ascii="Arial" w:hAnsi="Arial" w:cs="Arial"/>
              </w:rPr>
              <w:t>)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18,54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8/1/370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асбестоцементные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3194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покрытий кровли из досок вразбежку</w:t>
            </w:r>
          </w:p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3194D">
              <w:rPr>
                <w:rFonts w:ascii="Arial" w:hAnsi="Arial" w:cs="Arial"/>
              </w:rPr>
              <w:t>(единица измерения - 100 м</w:t>
            </w:r>
            <w:r w:rsidRPr="0003194D">
              <w:rPr>
                <w:rFonts w:ascii="Arial" w:hAnsi="Arial" w:cs="Arial"/>
                <w:vertAlign w:val="superscript"/>
              </w:rPr>
              <w:t>2</w:t>
            </w:r>
            <w:r w:rsidRPr="0003194D">
              <w:rPr>
                <w:rFonts w:ascii="Arial" w:hAnsi="Arial" w:cs="Arial"/>
              </w:rPr>
              <w:t>)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13,95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2,56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покрытий кровли из досок сплошного настила в 2 ряда</w:t>
            </w:r>
          </w:p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3194D">
              <w:rPr>
                <w:rFonts w:ascii="Arial" w:hAnsi="Arial" w:cs="Arial"/>
              </w:rPr>
              <w:t>(единица измерения - 100 м</w:t>
            </w:r>
            <w:r w:rsidRPr="0003194D">
              <w:rPr>
                <w:rFonts w:ascii="Arial" w:hAnsi="Arial" w:cs="Arial"/>
                <w:vertAlign w:val="superscript"/>
              </w:rPr>
              <w:t>2</w:t>
            </w:r>
            <w:r w:rsidRPr="0003194D">
              <w:rPr>
                <w:rFonts w:ascii="Arial" w:hAnsi="Arial" w:cs="Arial"/>
              </w:rPr>
              <w:t>)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21,45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3,99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Добавлять на каждый последующий слой сверх 3-х к норме Е58-2-1</w:t>
            </w:r>
          </w:p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3194D">
              <w:rPr>
                <w:rFonts w:ascii="Arial" w:hAnsi="Arial" w:cs="Arial"/>
              </w:rPr>
              <w:t>(единица измерения - 100 м</w:t>
            </w:r>
            <w:r w:rsidRPr="0003194D">
              <w:rPr>
                <w:rFonts w:ascii="Arial" w:hAnsi="Arial" w:cs="Arial"/>
                <w:vertAlign w:val="superscript"/>
              </w:rPr>
              <w:t>2</w:t>
            </w:r>
            <w:r w:rsidRPr="0003194D">
              <w:rPr>
                <w:rFonts w:ascii="Arial" w:hAnsi="Arial" w:cs="Arial"/>
              </w:rPr>
              <w:t>)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03194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3194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3194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</w:tbl>
    <w:p w:rsidR="003411D5" w:rsidRPr="0003194D" w:rsidRDefault="003411D5" w:rsidP="003411D5">
      <w:pPr>
        <w:pStyle w:val="a5"/>
        <w:rPr>
          <w:rFonts w:ascii="Arial" w:hAnsi="Arial" w:cs="Arial"/>
          <w:b/>
          <w:sz w:val="2"/>
        </w:rPr>
      </w:pPr>
    </w:p>
    <w:p w:rsidR="003411D5" w:rsidRPr="00D95A83" w:rsidRDefault="003411D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A16A7D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58-3. Разборка слуховых окон</w:t>
            </w: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411D5" w:rsidRPr="00A16A7D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A16A7D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с очисткой и укладкой материалов на стройплощадке.</w:t>
            </w:r>
          </w:p>
        </w:tc>
      </w:tr>
      <w:tr w:rsidR="003411D5" w:rsidRPr="00A16A7D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411D5" w:rsidRDefault="003411D5" w:rsidP="003411D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411D5" w:rsidRPr="00A16A7D" w:rsidTr="002855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A16A7D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A16A7D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A16A7D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A16A7D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411D5" w:rsidRPr="00A16A7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16A7D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16A7D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16A7D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16A7D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411D5" w:rsidRPr="00A16A7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16A7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прямоугольных двускатных слуховых окон</w:t>
            </w:r>
          </w:p>
          <w:p w:rsidR="003411D5" w:rsidRPr="00A16A7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16A7D">
              <w:rPr>
                <w:rFonts w:ascii="Arial" w:hAnsi="Arial" w:cs="Arial"/>
              </w:rPr>
              <w:t>(единица измерения - 100 окон)</w:t>
            </w:r>
          </w:p>
        </w:tc>
      </w:tr>
      <w:tr w:rsidR="003411D5" w:rsidRPr="00A16A7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16A7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16A7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A16A7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16A7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16A7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16A7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16A7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411D5" w:rsidRPr="00A16A7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16A7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16A7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16A7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16A7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300,96</w:t>
            </w:r>
          </w:p>
        </w:tc>
      </w:tr>
      <w:tr w:rsidR="003411D5" w:rsidRPr="00A16A7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16A7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16A7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16A7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16A7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3,11</w:t>
            </w:r>
          </w:p>
        </w:tc>
      </w:tr>
      <w:tr w:rsidR="003411D5" w:rsidRPr="00A16A7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16A7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16A7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A16A7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16A7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16A7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16A7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16A7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3,11</w:t>
            </w:r>
          </w:p>
        </w:tc>
      </w:tr>
      <w:tr w:rsidR="003411D5" w:rsidRPr="00A16A7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16A7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16A7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A16A7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16A7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16A7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A16A7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16A7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16A7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16A7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16A7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19,7</w:t>
            </w:r>
          </w:p>
        </w:tc>
      </w:tr>
      <w:tr w:rsidR="003411D5" w:rsidRPr="00A16A7D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16A7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прямоугольных односкатных слуховых окон</w:t>
            </w:r>
          </w:p>
          <w:p w:rsidR="003411D5" w:rsidRPr="00A16A7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16A7D">
              <w:rPr>
                <w:rFonts w:ascii="Arial" w:hAnsi="Arial" w:cs="Arial"/>
              </w:rPr>
              <w:t>(единица измерения - 100 окон)</w:t>
            </w:r>
          </w:p>
        </w:tc>
      </w:tr>
      <w:tr w:rsidR="003411D5" w:rsidRPr="00A16A7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16A7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16A7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A16A7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16A7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16A7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16A7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16A7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411D5" w:rsidRPr="00A16A7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16A7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16A7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16A7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16A7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272,74</w:t>
            </w:r>
          </w:p>
        </w:tc>
      </w:tr>
      <w:tr w:rsidR="003411D5" w:rsidRPr="00A16A7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16A7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16A7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16A7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16A7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2,82</w:t>
            </w:r>
          </w:p>
        </w:tc>
      </w:tr>
      <w:tr w:rsidR="003411D5" w:rsidRPr="00A16A7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16A7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16A7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A16A7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16A7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16A7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16A7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16A7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2,82</w:t>
            </w:r>
          </w:p>
        </w:tc>
      </w:tr>
      <w:tr w:rsidR="003411D5" w:rsidRPr="00A16A7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16A7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16A7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A16A7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16A7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16A7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A16A7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16A7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16A7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16A7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16A7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19,7</w:t>
            </w:r>
          </w:p>
        </w:tc>
      </w:tr>
      <w:tr w:rsidR="003411D5" w:rsidRPr="00A16A7D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16A7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полукруглых и треугольных слуховых окон</w:t>
            </w:r>
          </w:p>
          <w:p w:rsidR="003411D5" w:rsidRPr="00A16A7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16A7D">
              <w:rPr>
                <w:rFonts w:ascii="Arial" w:hAnsi="Arial" w:cs="Arial"/>
              </w:rPr>
              <w:t>(единица измерения - 100 окон)</w:t>
            </w:r>
          </w:p>
        </w:tc>
      </w:tr>
      <w:tr w:rsidR="003411D5" w:rsidRPr="00A16A7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16A7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16A7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A16A7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16A7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16A7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16A7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16A7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411D5" w:rsidRPr="00A16A7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16A7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16A7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16A7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16A7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120,64</w:t>
            </w:r>
          </w:p>
        </w:tc>
      </w:tr>
      <w:tr w:rsidR="003411D5" w:rsidRPr="00A16A7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16A7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16A7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16A7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16A7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2,15</w:t>
            </w:r>
          </w:p>
        </w:tc>
      </w:tr>
      <w:tr w:rsidR="003411D5" w:rsidRPr="00A16A7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16A7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16A7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A16A7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16A7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16A7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16A7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16A7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2,15</w:t>
            </w:r>
          </w:p>
        </w:tc>
      </w:tr>
      <w:tr w:rsidR="003411D5" w:rsidRPr="00A16A7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16A7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16A7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A16A7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16A7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16A7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A16A7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16A7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16A7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16A7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16A7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</w:t>
            </w:r>
          </w:p>
        </w:tc>
      </w:tr>
    </w:tbl>
    <w:p w:rsidR="003411D5" w:rsidRPr="00A16A7D" w:rsidRDefault="003411D5" w:rsidP="003411D5">
      <w:pPr>
        <w:pStyle w:val="a5"/>
        <w:rPr>
          <w:rFonts w:ascii="Arial" w:hAnsi="Arial" w:cs="Arial"/>
          <w:b/>
          <w:sz w:val="2"/>
        </w:rPr>
      </w:pPr>
    </w:p>
    <w:p w:rsidR="003411D5" w:rsidRPr="00D95A83" w:rsidRDefault="003411D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A912D9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58-4. Разборка мелких покрытий и обделок из листовой стали</w:t>
            </w: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411D5" w:rsidRPr="00A912D9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A912D9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креплений;</w:t>
            </w:r>
          </w:p>
        </w:tc>
      </w:tr>
      <w:tr w:rsidR="003411D5" w:rsidRPr="00A912D9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разборка на элементы;</w:t>
            </w:r>
          </w:p>
        </w:tc>
      </w:tr>
      <w:tr w:rsidR="003411D5" w:rsidRPr="00A912D9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укладка на стройплощадке.</w:t>
            </w:r>
          </w:p>
        </w:tc>
      </w:tr>
      <w:tr w:rsidR="003411D5" w:rsidRPr="00A912D9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411D5" w:rsidRDefault="003411D5" w:rsidP="003411D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411D5" w:rsidRPr="00A912D9" w:rsidTr="002855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A912D9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A912D9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A912D9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A912D9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411D5" w:rsidRPr="00A912D9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12D9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12D9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12D9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12D9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411D5" w:rsidRPr="00A912D9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12D9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поясков, сандриков, желобов, отливов, свесов и т.п.</w:t>
            </w:r>
          </w:p>
          <w:p w:rsidR="003411D5" w:rsidRPr="00A912D9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12D9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411D5" w:rsidRPr="00A912D9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12D9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12D9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A912D9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12D9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12D9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12D9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12D9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411D5" w:rsidRPr="00A912D9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12D9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12D9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12D9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12D9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13,6</w:t>
            </w:r>
          </w:p>
        </w:tc>
      </w:tr>
      <w:tr w:rsidR="003411D5" w:rsidRPr="00A912D9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12D9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12D9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A912D9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12D9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12D9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12D9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12D9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3411D5" w:rsidRPr="00A912D9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12D9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12D9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A912D9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12D9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12D9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411D5" w:rsidRPr="00A912D9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12D9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12D9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12D9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12D9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3411D5" w:rsidRPr="00A912D9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12D9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12D9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A912D9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12D9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12D9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12D9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12D9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3411D5" w:rsidRPr="00A912D9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12D9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водосточных труб с земли и подмостей</w:t>
            </w:r>
          </w:p>
          <w:p w:rsidR="003411D5" w:rsidRPr="00A912D9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12D9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411D5" w:rsidRPr="00A912D9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12D9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12D9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A912D9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12D9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12D9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12D9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12D9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411D5" w:rsidRPr="00A912D9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12D9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12D9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12D9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12D9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</w:t>
            </w:r>
          </w:p>
        </w:tc>
      </w:tr>
      <w:tr w:rsidR="003411D5" w:rsidRPr="00A912D9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12D9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12D9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A912D9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12D9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12D9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12D9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12D9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3411D5" w:rsidRPr="00A912D9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12D9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12D9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A912D9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12D9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12D9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411D5" w:rsidRPr="00A912D9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12D9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12D9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водосточные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12D9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12D9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3411D5" w:rsidRPr="00A912D9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12D9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12D9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12D9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12D9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3411D5" w:rsidRPr="00A912D9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12D9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12D9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A912D9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12D9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12D9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12D9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12D9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0,325</w:t>
            </w:r>
          </w:p>
        </w:tc>
      </w:tr>
      <w:tr w:rsidR="003411D5" w:rsidRPr="00A912D9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12D9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водосточных труб с люлек</w:t>
            </w:r>
          </w:p>
          <w:p w:rsidR="003411D5" w:rsidRPr="00A912D9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12D9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411D5" w:rsidRPr="00A912D9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12D9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12D9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A912D9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12D9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12D9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12D9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12D9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3411D5" w:rsidRPr="00A912D9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12D9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12D9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12D9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12D9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29,34</w:t>
            </w:r>
          </w:p>
        </w:tc>
      </w:tr>
      <w:tr w:rsidR="003411D5" w:rsidRPr="00A912D9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12D9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12D9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A912D9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12D9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12D9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12D9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12D9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3411D5" w:rsidRPr="00A912D9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12D9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12D9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A912D9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12D9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12D9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411D5" w:rsidRPr="00A912D9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12D9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12D9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водосточные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12D9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12D9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3411D5" w:rsidRPr="00A912D9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12D9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12D9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12D9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12D9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3411D5" w:rsidRPr="00A912D9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12D9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12D9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A912D9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12D9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12D9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12D9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12D9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0,325</w:t>
            </w:r>
          </w:p>
        </w:tc>
      </w:tr>
    </w:tbl>
    <w:p w:rsidR="003411D5" w:rsidRPr="00A912D9" w:rsidRDefault="003411D5" w:rsidP="003411D5">
      <w:pPr>
        <w:pStyle w:val="a5"/>
        <w:rPr>
          <w:rFonts w:ascii="Arial" w:hAnsi="Arial" w:cs="Arial"/>
          <w:b/>
          <w:sz w:val="2"/>
        </w:rPr>
      </w:pPr>
    </w:p>
    <w:p w:rsidR="003411D5" w:rsidRPr="00D95A83" w:rsidRDefault="003411D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8310FB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58-5. Разборка парапетных решеток</w:t>
            </w: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411D5" w:rsidRPr="008310FB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8310FB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креплений;</w:t>
            </w:r>
          </w:p>
        </w:tc>
      </w:tr>
      <w:tr w:rsidR="003411D5" w:rsidRPr="008310FB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разборка на элементы;</w:t>
            </w:r>
          </w:p>
        </w:tc>
      </w:tr>
      <w:tr w:rsidR="003411D5" w:rsidRPr="008310FB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укладка на стройплощадке.</w:t>
            </w:r>
          </w:p>
        </w:tc>
      </w:tr>
      <w:tr w:rsidR="003411D5" w:rsidRPr="008310FB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411D5" w:rsidRDefault="003411D5" w:rsidP="003411D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411D5" w:rsidRPr="008310FB" w:rsidTr="002855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8310FB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8310FB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8310FB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8310FB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411D5" w:rsidRPr="008310FB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310FB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310FB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310FB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310FB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411D5" w:rsidRPr="008310FB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310FB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парапетных решеток</w:t>
            </w:r>
          </w:p>
          <w:p w:rsidR="003411D5" w:rsidRPr="008310FB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310FB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411D5" w:rsidRPr="008310FB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310FB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310FB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8310FB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310FB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310FB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310FB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310FB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411D5" w:rsidRPr="008310FB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310FB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310FB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310FB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310FB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14,8</w:t>
            </w:r>
          </w:p>
        </w:tc>
      </w:tr>
      <w:tr w:rsidR="003411D5" w:rsidRPr="008310FB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310FB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310FB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310FB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310FB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3411D5" w:rsidRPr="008310FB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310FB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310FB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8310FB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310FB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310FB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310FB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310FB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3411D5" w:rsidRPr="008310FB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310FB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310FB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310FB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310FB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3411D5" w:rsidRPr="008310FB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310FB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310FB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8310FB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310FB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310FB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411D5" w:rsidRPr="008310FB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310FB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8/1/470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310FB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Решетка парапетная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310FB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310FB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3411D5" w:rsidRPr="008310FB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310FB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310FB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310FB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310FB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3411D5" w:rsidRPr="008310FB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310FB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310FB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8310FB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310FB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310FB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310FB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310FB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</w:tbl>
    <w:p w:rsidR="003411D5" w:rsidRPr="008310FB" w:rsidRDefault="003411D5" w:rsidP="003411D5">
      <w:pPr>
        <w:pStyle w:val="a5"/>
        <w:rPr>
          <w:rFonts w:ascii="Arial" w:hAnsi="Arial" w:cs="Arial"/>
          <w:b/>
          <w:sz w:val="2"/>
        </w:rPr>
      </w:pPr>
    </w:p>
    <w:p w:rsidR="003411D5" w:rsidRPr="00D95A83" w:rsidRDefault="003411D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FD73B2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58-6. Ремонт деревянных элементов конструкций крыш</w:t>
            </w: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FD73B2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и снятие временных разгрузочных креплений;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удаление негодного элемента;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заготовка и установка нового элемента.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411D5" w:rsidRDefault="003411D5" w:rsidP="003411D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411D5" w:rsidRPr="00FD73B2" w:rsidTr="002855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Укрепление стропильных ног расшивкой досками с двух сторон</w:t>
            </w:r>
          </w:p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D73B2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39,87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D73B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стропильных ног из бревен</w:t>
            </w:r>
          </w:p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D73B2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163,1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D73B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4,72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3,62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стропильных ног из брусьев</w:t>
            </w:r>
          </w:p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D73B2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150,09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D73B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2,41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D73B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2,18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стропильных ног из досок</w:t>
            </w:r>
          </w:p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D73B2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145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D73B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отдельных частей мауэрлатов с осмолкой и обертывание толью</w:t>
            </w:r>
          </w:p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D73B2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166,5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D73B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4,72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подкладочный с пылевидной посыпкой РПП-300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D73B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3,47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Выправка деревянных стропильных ног с постановкой раскосов</w:t>
            </w:r>
          </w:p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D73B2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142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D73B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0,063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концов деревянных стропильных ног с установкой стоек под стропильные ноги</w:t>
            </w:r>
          </w:p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D73B2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424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1,17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1,17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150 мм,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D73B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16-(18)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0,0339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П1/25-400-45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Скрепы пластинчатые кабельные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156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Постановка креплений стропил скобами</w:t>
            </w:r>
          </w:p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D73B2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6,23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0,056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Е58-6-9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Постановка креплений стропил хомутами</w:t>
            </w:r>
          </w:p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D73B2">
              <w:rPr>
                <w:rFonts w:ascii="Arial" w:hAnsi="Arial" w:cs="Arial"/>
              </w:rPr>
              <w:t>(единица измерения - 100 кг)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62,66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16-(18)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0,0309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П1/25-400-45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Скрепы пластинчатые кабельные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Е58-6-10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Постановка креплений стропил болтами</w:t>
            </w:r>
          </w:p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D73B2">
              <w:rPr>
                <w:rFonts w:ascii="Arial" w:hAnsi="Arial" w:cs="Arial"/>
              </w:rPr>
              <w:t>(единица измерения - 100 мест)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35,42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FD73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D73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16-(18)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D73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0,056</w:t>
            </w:r>
          </w:p>
        </w:tc>
      </w:tr>
    </w:tbl>
    <w:p w:rsidR="003411D5" w:rsidRPr="00FD73B2" w:rsidRDefault="003411D5" w:rsidP="003411D5">
      <w:pPr>
        <w:pStyle w:val="a5"/>
        <w:rPr>
          <w:rFonts w:ascii="Arial" w:hAnsi="Arial" w:cs="Arial"/>
          <w:b/>
          <w:sz w:val="2"/>
        </w:rPr>
      </w:pPr>
    </w:p>
    <w:p w:rsidR="003411D5" w:rsidRPr="00D95A83" w:rsidRDefault="003411D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EB63FA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58-7. Ремонт деревянных ферм</w:t>
            </w: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EB63FA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и снятие временных разгрузочных креплений;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удаление негодного элемента;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заготовка и установка нового элемента.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411D5" w:rsidRDefault="003411D5" w:rsidP="003411D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411D5" w:rsidRPr="00EB63FA" w:rsidTr="002855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досок в верхнем поясе сегментных ферм</w:t>
            </w:r>
          </w:p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B63FA">
              <w:rPr>
                <w:rFonts w:ascii="Arial" w:hAnsi="Arial" w:cs="Arial"/>
              </w:rPr>
              <w:t>(единица измерения - 10 м)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8,88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B63F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П2/20-20-35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крепления из тонколистовой неоцинкованной стали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0,664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брусков в верхнем поясе сегментных ферм</w:t>
            </w:r>
          </w:p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B63FA">
              <w:rPr>
                <w:rFonts w:ascii="Arial" w:hAnsi="Arial" w:cs="Arial"/>
              </w:rPr>
              <w:t>(единица измерения - 10 м)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8,88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B63F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П2/20-20-35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крепления из тонколистовой неоцинкованной стали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0,051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отдельных элементов фермы из досок</w:t>
            </w:r>
          </w:p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B63FA">
              <w:rPr>
                <w:rFonts w:ascii="Arial" w:hAnsi="Arial" w:cs="Arial"/>
              </w:rPr>
              <w:t>(единица измерения - 10 м)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13,81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B63F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П2/20-20-35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крепления из тонколистовой неоцинкованной стали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0,619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отдельных элементов фермы из брусков</w:t>
            </w:r>
          </w:p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B63FA">
              <w:rPr>
                <w:rFonts w:ascii="Arial" w:hAnsi="Arial" w:cs="Arial"/>
              </w:rPr>
              <w:t>(единица измерения - 10 м)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22,03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B63F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B63F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П2/20-20-35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крепления из тонколистовой неоцинкованной стали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0,061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Усиление элементов фермы парными накладками на болтах</w:t>
            </w:r>
          </w:p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B63FA">
              <w:rPr>
                <w:rFonts w:ascii="Arial" w:hAnsi="Arial" w:cs="Arial"/>
              </w:rPr>
              <w:t>(единица измерения - 10 пар)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25,94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16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B63F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Усиление элементов фермы парными накладками на гвоздях</w:t>
            </w:r>
          </w:p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B63FA">
              <w:rPr>
                <w:rFonts w:ascii="Arial" w:hAnsi="Arial" w:cs="Arial"/>
              </w:rPr>
              <w:t>(единица измерения - 10 пар)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10,12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16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B63F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и сборка промежуточного узла фермы</w:t>
            </w:r>
          </w:p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B63FA">
              <w:rPr>
                <w:rFonts w:ascii="Arial" w:hAnsi="Arial" w:cs="Arial"/>
              </w:rPr>
              <w:t>(единица измерения - узел)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9,59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EB63F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EB63F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EB63F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</w:tbl>
    <w:p w:rsidR="003411D5" w:rsidRPr="00EB63FA" w:rsidRDefault="003411D5" w:rsidP="003411D5">
      <w:pPr>
        <w:pStyle w:val="a5"/>
        <w:rPr>
          <w:rFonts w:ascii="Arial" w:hAnsi="Arial" w:cs="Arial"/>
          <w:b/>
          <w:sz w:val="2"/>
        </w:rPr>
      </w:pPr>
    </w:p>
    <w:p w:rsidR="003411D5" w:rsidRPr="00D95A83" w:rsidRDefault="003411D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0A21C2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58-8. Ремонт отдельных мест покрытия из асбестоцементных листов</w:t>
            </w: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411D5" w:rsidRPr="000A21C2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0A21C2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покрытия;</w:t>
            </w:r>
          </w:p>
        </w:tc>
      </w:tr>
      <w:tr w:rsidR="003411D5" w:rsidRPr="000A21C2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укладка новых листов с прибивкой гвоздями для асбестоцементной кровли.</w:t>
            </w:r>
          </w:p>
        </w:tc>
      </w:tr>
      <w:tr w:rsidR="003411D5" w:rsidRPr="000A21C2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411D5" w:rsidRDefault="003411D5" w:rsidP="003411D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411D5" w:rsidRPr="000A21C2" w:rsidTr="002855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411D5" w:rsidRPr="000A21C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411D5" w:rsidRPr="000A21C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отдельных мест покрытия из асбестоцементных листов обыкновенного профиля</w:t>
            </w:r>
          </w:p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A21C2">
              <w:rPr>
                <w:rFonts w:ascii="Arial" w:hAnsi="Arial" w:cs="Arial"/>
              </w:rPr>
              <w:t>(единица измерения - 100 м</w:t>
            </w:r>
            <w:r w:rsidRPr="000A21C2">
              <w:rPr>
                <w:rFonts w:ascii="Arial" w:hAnsi="Arial" w:cs="Arial"/>
                <w:vertAlign w:val="superscript"/>
              </w:rPr>
              <w:t>2</w:t>
            </w:r>
            <w:r w:rsidRPr="000A21C2">
              <w:rPr>
                <w:rFonts w:ascii="Arial" w:hAnsi="Arial" w:cs="Arial"/>
              </w:rPr>
              <w:t xml:space="preserve"> ремонтируемого места)</w:t>
            </w:r>
          </w:p>
        </w:tc>
      </w:tr>
      <w:tr w:rsidR="003411D5" w:rsidRPr="000A21C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A21C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0A21C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A21C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411D5" w:rsidRPr="000A21C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A21C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81,2</w:t>
            </w:r>
          </w:p>
        </w:tc>
      </w:tr>
      <w:tr w:rsidR="003411D5" w:rsidRPr="000A21C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A21C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2,41</w:t>
            </w:r>
          </w:p>
        </w:tc>
      </w:tr>
      <w:tr w:rsidR="003411D5" w:rsidRPr="000A21C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0A21C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A21C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 переносной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</w:t>
            </w:r>
          </w:p>
        </w:tc>
      </w:tr>
      <w:tr w:rsidR="003411D5" w:rsidRPr="000A21C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A21C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3411D5" w:rsidRPr="000A21C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0A21C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0A21C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0A21C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кровельный с крупнозернистой посыпкой РКК-350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A21C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3411D5" w:rsidRPr="000A21C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8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0,0106</w:t>
            </w:r>
          </w:p>
        </w:tc>
      </w:tr>
      <w:tr w:rsidR="003411D5" w:rsidRPr="000A21C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3411D5" w:rsidRPr="000A21C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411D5" w:rsidRPr="000A21C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0A21C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0A21C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асбестоцементные волнистые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A21C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135</w:t>
            </w:r>
          </w:p>
        </w:tc>
      </w:tr>
      <w:tr w:rsidR="003411D5" w:rsidRPr="000A21C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3411D5" w:rsidRPr="000A21C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0A21C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0A21C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1,47</w:t>
            </w:r>
          </w:p>
        </w:tc>
      </w:tr>
      <w:tr w:rsidR="003411D5" w:rsidRPr="000A21C2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отдельных мест покрытия из асбестоцементных листов унифицированного профиля</w:t>
            </w:r>
          </w:p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A21C2">
              <w:rPr>
                <w:rFonts w:ascii="Arial" w:hAnsi="Arial" w:cs="Arial"/>
              </w:rPr>
              <w:t>(единица измерения - 100 м</w:t>
            </w:r>
            <w:r w:rsidRPr="000A21C2">
              <w:rPr>
                <w:rFonts w:ascii="Arial" w:hAnsi="Arial" w:cs="Arial"/>
                <w:vertAlign w:val="superscript"/>
              </w:rPr>
              <w:t>2</w:t>
            </w:r>
            <w:r w:rsidRPr="000A21C2">
              <w:rPr>
                <w:rFonts w:ascii="Arial" w:hAnsi="Arial" w:cs="Arial"/>
              </w:rPr>
              <w:t xml:space="preserve"> ремонтируемого места)</w:t>
            </w:r>
          </w:p>
        </w:tc>
      </w:tr>
      <w:tr w:rsidR="003411D5" w:rsidRPr="000A21C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A21C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0A21C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A21C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411D5" w:rsidRPr="000A21C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A21C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94,8</w:t>
            </w:r>
          </w:p>
        </w:tc>
      </w:tr>
      <w:tr w:rsidR="003411D5" w:rsidRPr="000A21C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A21C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3,32</w:t>
            </w:r>
          </w:p>
        </w:tc>
      </w:tr>
      <w:tr w:rsidR="003411D5" w:rsidRPr="000A21C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0A21C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A21C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 переносной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3411D5" w:rsidRPr="000A21C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A21C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3411D5" w:rsidRPr="000A21C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0A21C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0A21C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0A21C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кровельный с крупнозернистой посыпкой РКК-350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A21C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3411D5" w:rsidRPr="000A21C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8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3411D5" w:rsidRPr="000A21C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3411D5" w:rsidRPr="000A21C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411D5" w:rsidRPr="000A21C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0A21C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0A21C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асбестоцементные волнистые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A21C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</w:t>
            </w:r>
          </w:p>
        </w:tc>
      </w:tr>
      <w:tr w:rsidR="003411D5" w:rsidRPr="000A21C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3411D5" w:rsidRPr="000A21C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0A21C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0A21C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A21C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A21C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2,35</w:t>
            </w:r>
          </w:p>
        </w:tc>
      </w:tr>
    </w:tbl>
    <w:p w:rsidR="003411D5" w:rsidRPr="000A21C2" w:rsidRDefault="003411D5" w:rsidP="003411D5">
      <w:pPr>
        <w:pStyle w:val="a5"/>
        <w:rPr>
          <w:rFonts w:ascii="Arial" w:hAnsi="Arial" w:cs="Arial"/>
          <w:b/>
          <w:sz w:val="2"/>
        </w:rPr>
      </w:pPr>
    </w:p>
    <w:p w:rsidR="003411D5" w:rsidRPr="00D95A83" w:rsidRDefault="003411D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05754F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58-9. Ремонт кровли местами из черепицы и асбестоцементных плиток</w:t>
            </w: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411D5" w:rsidRPr="0005754F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05754F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поврежденных плиток или черепиц;</w:t>
            </w:r>
          </w:p>
        </w:tc>
      </w:tr>
      <w:tr w:rsidR="003411D5" w:rsidRPr="0005754F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укладка новых плиток с обрезкой и сверлением отверстий (нормы 2-3) или черепиц (норма 1);</w:t>
            </w:r>
          </w:p>
        </w:tc>
      </w:tr>
      <w:tr w:rsidR="003411D5" w:rsidRPr="0005754F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промазка швов.</w:t>
            </w:r>
          </w:p>
        </w:tc>
      </w:tr>
      <w:tr w:rsidR="003411D5" w:rsidRPr="0005754F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411D5" w:rsidRDefault="003411D5" w:rsidP="003411D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411D5" w:rsidRPr="0005754F" w:rsidTr="002855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411D5" w:rsidRPr="0005754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411D5" w:rsidRPr="0005754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кровли местами из черепицы пазовой штампованной</w:t>
            </w:r>
          </w:p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5754F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411D5" w:rsidRPr="0005754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05754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411D5" w:rsidRPr="0005754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16,8</w:t>
            </w:r>
          </w:p>
        </w:tc>
      </w:tr>
      <w:tr w:rsidR="003411D5" w:rsidRPr="0005754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3411D5" w:rsidRPr="0005754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05754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3411D5" w:rsidRPr="0005754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05754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411D5" w:rsidRPr="0005754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05754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05754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Черепица керамическая плоская ленточная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0,103</w:t>
            </w:r>
          </w:p>
        </w:tc>
      </w:tr>
      <w:tr w:rsidR="003411D5" w:rsidRPr="0005754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411D5" w:rsidRPr="0005754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411D5" w:rsidRPr="0005754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5754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411D5" w:rsidRPr="0005754F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кровли местами из асбестоцементных плоских плиток в рядовом покрытии</w:t>
            </w:r>
          </w:p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5754F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411D5" w:rsidRPr="0005754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05754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411D5" w:rsidRPr="0005754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29,97</w:t>
            </w:r>
          </w:p>
        </w:tc>
      </w:tr>
      <w:tr w:rsidR="003411D5" w:rsidRPr="0005754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3411D5" w:rsidRPr="0005754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05754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9,12</w:t>
            </w:r>
          </w:p>
        </w:tc>
      </w:tr>
      <w:tr w:rsidR="003411D5" w:rsidRPr="0005754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3411D5" w:rsidRPr="0005754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05754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05754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05754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3411D5" w:rsidRPr="0005754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411D5" w:rsidRPr="0005754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05754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05754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П1/10-80-25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асбестоцементные 400 х 400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3411D5" w:rsidRPr="0005754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Противоветровой зажим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0,102</w:t>
            </w:r>
          </w:p>
        </w:tc>
      </w:tr>
      <w:tr w:rsidR="003411D5" w:rsidRPr="0005754F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кровли местами из асбестоцементных плоских плиток в покрытии свесов кровли</w:t>
            </w:r>
          </w:p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5754F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411D5" w:rsidRPr="0005754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05754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411D5" w:rsidRPr="0005754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37,87</w:t>
            </w:r>
          </w:p>
        </w:tc>
      </w:tr>
      <w:tr w:rsidR="003411D5" w:rsidRPr="0005754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3411D5" w:rsidRPr="0005754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05754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</w:t>
            </w:r>
          </w:p>
        </w:tc>
      </w:tr>
      <w:tr w:rsidR="003411D5" w:rsidRPr="0005754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3411D5" w:rsidRPr="0005754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05754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05754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05754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3411D5" w:rsidRPr="0005754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411D5" w:rsidRPr="0005754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05754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05754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П1/10-80-25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асбестоцементные 400 х 400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3411D5" w:rsidRPr="0005754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5754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Противоветровой зажим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5754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0,102</w:t>
            </w:r>
          </w:p>
        </w:tc>
      </w:tr>
    </w:tbl>
    <w:p w:rsidR="003411D5" w:rsidRPr="0005754F" w:rsidRDefault="003411D5" w:rsidP="003411D5">
      <w:pPr>
        <w:pStyle w:val="a5"/>
        <w:rPr>
          <w:rFonts w:ascii="Arial" w:hAnsi="Arial" w:cs="Arial"/>
          <w:b/>
          <w:sz w:val="2"/>
        </w:rPr>
      </w:pPr>
    </w:p>
    <w:p w:rsidR="003411D5" w:rsidRPr="00D95A83" w:rsidRDefault="003411D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1254E8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58-10. Ремонт отдельными местами рулонного покрытия</w:t>
            </w: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1254E8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расчистка покрытия или основания (при снятом покрытии);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разогревание готовой мастики;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покрытие новым материалом;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посыпка поверхности покрытия песком с втапливанием посыпки в мастику ручным катком (нормы 2,3,4);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очистка котла от остатков мастики.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411D5" w:rsidRDefault="003411D5" w:rsidP="003411D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411D5" w:rsidRPr="001254E8" w:rsidTr="002855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411D5" w:rsidRPr="001254E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отдельными местами рулонного покрытия с заменой 1 слоя</w:t>
            </w:r>
          </w:p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254E8">
              <w:rPr>
                <w:rFonts w:ascii="Arial" w:hAnsi="Arial" w:cs="Arial"/>
              </w:rPr>
              <w:t>(единица измерения - 100 м</w:t>
            </w:r>
            <w:r w:rsidRPr="001254E8">
              <w:rPr>
                <w:rFonts w:ascii="Arial" w:hAnsi="Arial" w:cs="Arial"/>
                <w:vertAlign w:val="superscript"/>
              </w:rPr>
              <w:t>2</w:t>
            </w:r>
            <w:r w:rsidRPr="001254E8">
              <w:rPr>
                <w:rFonts w:ascii="Arial" w:hAnsi="Arial" w:cs="Arial"/>
              </w:rPr>
              <w:t xml:space="preserve"> ремонтируемого места)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30,59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кровельный с пылевидной посыпкой РКП-350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254E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0,043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Е58-10-2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отдельными местами рулонного покрытия с промазкой битумной мастикой</w:t>
            </w:r>
          </w:p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254E8">
              <w:rPr>
                <w:rFonts w:ascii="Arial" w:hAnsi="Arial" w:cs="Arial"/>
              </w:rPr>
              <w:t>(единица измерения - 100 м</w:t>
            </w:r>
            <w:r w:rsidRPr="001254E8">
              <w:rPr>
                <w:rFonts w:ascii="Arial" w:hAnsi="Arial" w:cs="Arial"/>
                <w:vertAlign w:val="superscript"/>
              </w:rPr>
              <w:t>2</w:t>
            </w:r>
            <w:r w:rsidRPr="001254E8">
              <w:rPr>
                <w:rFonts w:ascii="Arial" w:hAnsi="Arial" w:cs="Arial"/>
              </w:rPr>
              <w:t xml:space="preserve"> ремонтируемого места)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12,33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Е58-10-3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отдельными местами рулонного покрытия с промазкой смолой</w:t>
            </w:r>
          </w:p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254E8">
              <w:rPr>
                <w:rFonts w:ascii="Arial" w:hAnsi="Arial" w:cs="Arial"/>
              </w:rPr>
              <w:t>(единица измерения - 100 м</w:t>
            </w:r>
            <w:r w:rsidRPr="001254E8">
              <w:rPr>
                <w:rFonts w:ascii="Arial" w:hAnsi="Arial" w:cs="Arial"/>
                <w:vertAlign w:val="superscript"/>
              </w:rPr>
              <w:t>2</w:t>
            </w:r>
            <w:r w:rsidRPr="001254E8">
              <w:rPr>
                <w:rFonts w:ascii="Arial" w:hAnsi="Arial" w:cs="Arial"/>
              </w:rPr>
              <w:t xml:space="preserve"> ремонтируемого места)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12,58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0,152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Е58-10-4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отдельными местами рулонного покрытия с промазкой битумным лаком</w:t>
            </w:r>
          </w:p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254E8">
              <w:rPr>
                <w:rFonts w:ascii="Arial" w:hAnsi="Arial" w:cs="Arial"/>
              </w:rPr>
              <w:t>(единица измерения - 100 м</w:t>
            </w:r>
            <w:r w:rsidRPr="001254E8">
              <w:rPr>
                <w:rFonts w:ascii="Arial" w:hAnsi="Arial" w:cs="Arial"/>
                <w:vertAlign w:val="superscript"/>
              </w:rPr>
              <w:t>2</w:t>
            </w:r>
            <w:r w:rsidRPr="001254E8">
              <w:rPr>
                <w:rFonts w:ascii="Arial" w:hAnsi="Arial" w:cs="Arial"/>
              </w:rPr>
              <w:t xml:space="preserve"> ремонтируемого места)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11,05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3411D5" w:rsidRPr="001254E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1254E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битумный БТ-1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1254E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</w:tbl>
    <w:p w:rsidR="003411D5" w:rsidRPr="001254E8" w:rsidRDefault="003411D5" w:rsidP="003411D5">
      <w:pPr>
        <w:pStyle w:val="a5"/>
        <w:rPr>
          <w:rFonts w:ascii="Arial" w:hAnsi="Arial" w:cs="Arial"/>
          <w:b/>
          <w:sz w:val="2"/>
        </w:rPr>
      </w:pPr>
    </w:p>
    <w:p w:rsidR="003411D5" w:rsidRPr="00D95A83" w:rsidRDefault="003411D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455683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58-11. Ремонт мягкой кровли битумно-эмульсионной мастикой</w:t>
            </w: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411D5" w:rsidRPr="00455683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455683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разрушенного слоя рубероида отдельными местами (нормы 2,3) или полностью (норма 1);</w:t>
            </w:r>
          </w:p>
        </w:tc>
      </w:tr>
      <w:tr w:rsidR="003411D5" w:rsidRPr="00455683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огрунтовка очищенного основания поверхности кровли с механизированным нанесением мастики;</w:t>
            </w:r>
          </w:p>
        </w:tc>
      </w:tr>
      <w:tr w:rsidR="003411D5" w:rsidRPr="00455683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первого мастичного слоя толщиной 3 мм с наклеиванием ткани отдельными местами в два слоя (нормы 2,3) и армирование тканью по всей площади (норма 1);</w:t>
            </w:r>
          </w:p>
        </w:tc>
      </w:tr>
      <w:tr w:rsidR="003411D5" w:rsidRPr="00455683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механизированное нанесение мастики основного 3 мм и защитного 2,5 мм слоев с посыпкой песком;</w:t>
            </w:r>
          </w:p>
        </w:tc>
      </w:tr>
      <w:tr w:rsidR="003411D5" w:rsidRPr="00455683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нанесение дополнительно первого мастичного слоя (норма 3).</w:t>
            </w:r>
          </w:p>
        </w:tc>
      </w:tr>
      <w:tr w:rsidR="003411D5" w:rsidRPr="00455683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411D5" w:rsidRDefault="003411D5" w:rsidP="003411D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411D5" w:rsidRPr="00455683" w:rsidTr="002855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411D5" w:rsidRPr="0045568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411D5" w:rsidRPr="0045568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мягкой кровли битумно-эмульсионной мастикой при толщине ковра до 10 мм с армированным слоем</w:t>
            </w:r>
          </w:p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55683">
              <w:rPr>
                <w:rFonts w:ascii="Arial" w:hAnsi="Arial" w:cs="Arial"/>
              </w:rPr>
              <w:t>(единица измерения - 100 м</w:t>
            </w:r>
            <w:r w:rsidRPr="00455683">
              <w:rPr>
                <w:rFonts w:ascii="Arial" w:hAnsi="Arial" w:cs="Arial"/>
                <w:vertAlign w:val="superscript"/>
              </w:rPr>
              <w:t>2</w:t>
            </w:r>
            <w:r w:rsidRPr="00455683">
              <w:rPr>
                <w:rFonts w:ascii="Arial" w:hAnsi="Arial" w:cs="Arial"/>
              </w:rPr>
              <w:t xml:space="preserve"> ремонтируемой поверхности)</w:t>
            </w:r>
          </w:p>
        </w:tc>
      </w:tr>
      <w:tr w:rsidR="003411D5" w:rsidRPr="0045568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45568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3411D5" w:rsidRPr="0045568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45,79</w:t>
            </w:r>
          </w:p>
        </w:tc>
      </w:tr>
      <w:tr w:rsidR="003411D5" w:rsidRPr="0045568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</w:t>
            </w:r>
          </w:p>
        </w:tc>
      </w:tr>
      <w:tr w:rsidR="003411D5" w:rsidRPr="0045568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45568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Автогудронаторы 3500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3,08</w:t>
            </w:r>
          </w:p>
        </w:tc>
      </w:tr>
      <w:tr w:rsidR="003411D5" w:rsidRPr="0045568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2,56</w:t>
            </w:r>
          </w:p>
        </w:tc>
      </w:tr>
      <w:tr w:rsidR="003411D5" w:rsidRPr="0045568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45568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45568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45568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стеклянная марки РАТЛ-120(100)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5568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</w:t>
            </w:r>
          </w:p>
        </w:tc>
      </w:tr>
      <w:tr w:rsidR="003411D5" w:rsidRPr="0045568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411D5" w:rsidRPr="0045568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45568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45568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3411D5" w:rsidRPr="00455683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Е58-11-2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мягкой кровли битумно-эмульсионной мастикой при толщине ковра до 10 мм без армированного слоя</w:t>
            </w:r>
          </w:p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55683">
              <w:rPr>
                <w:rFonts w:ascii="Arial" w:hAnsi="Arial" w:cs="Arial"/>
              </w:rPr>
              <w:t>(единица измерения - 100 м</w:t>
            </w:r>
            <w:r w:rsidRPr="00455683">
              <w:rPr>
                <w:rFonts w:ascii="Arial" w:hAnsi="Arial" w:cs="Arial"/>
                <w:vertAlign w:val="superscript"/>
              </w:rPr>
              <w:t>2</w:t>
            </w:r>
            <w:r w:rsidRPr="00455683">
              <w:rPr>
                <w:rFonts w:ascii="Arial" w:hAnsi="Arial" w:cs="Arial"/>
              </w:rPr>
              <w:t xml:space="preserve"> ремонтируемой поверхности)</w:t>
            </w:r>
          </w:p>
        </w:tc>
      </w:tr>
      <w:tr w:rsidR="003411D5" w:rsidRPr="0045568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45568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411D5" w:rsidRPr="0045568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21,54</w:t>
            </w:r>
          </w:p>
        </w:tc>
      </w:tr>
      <w:tr w:rsidR="003411D5" w:rsidRPr="0045568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7,28</w:t>
            </w:r>
          </w:p>
        </w:tc>
      </w:tr>
      <w:tr w:rsidR="003411D5" w:rsidRPr="0045568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45568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Автогудронаторы 3500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2,02</w:t>
            </w:r>
          </w:p>
        </w:tc>
      </w:tr>
      <w:tr w:rsidR="003411D5" w:rsidRPr="0045568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2,56</w:t>
            </w:r>
          </w:p>
        </w:tc>
      </w:tr>
      <w:tr w:rsidR="003411D5" w:rsidRPr="0045568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45568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45568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45568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стеклянная марки РАТЛ-120(100)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5568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3411D5" w:rsidRPr="0045568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411D5" w:rsidRPr="0045568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45568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45568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0,624</w:t>
            </w:r>
          </w:p>
        </w:tc>
      </w:tr>
      <w:tr w:rsidR="003411D5" w:rsidRPr="00455683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Е58-11-3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мягкой кровли битумно-эмульсионной мастикой при толщине ковра более 10 мм без армированного слоя</w:t>
            </w:r>
          </w:p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55683">
              <w:rPr>
                <w:rFonts w:ascii="Arial" w:hAnsi="Arial" w:cs="Arial"/>
              </w:rPr>
              <w:t>(единица измерения - 100 м</w:t>
            </w:r>
            <w:r w:rsidRPr="00455683">
              <w:rPr>
                <w:rFonts w:ascii="Arial" w:hAnsi="Arial" w:cs="Arial"/>
                <w:vertAlign w:val="superscript"/>
              </w:rPr>
              <w:t>2</w:t>
            </w:r>
            <w:r w:rsidRPr="00455683">
              <w:rPr>
                <w:rFonts w:ascii="Arial" w:hAnsi="Arial" w:cs="Arial"/>
              </w:rPr>
              <w:t xml:space="preserve"> ремонтируемой поверхности)</w:t>
            </w:r>
          </w:p>
        </w:tc>
      </w:tr>
      <w:tr w:rsidR="003411D5" w:rsidRPr="0045568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45568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411D5" w:rsidRPr="0045568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22,74</w:t>
            </w:r>
          </w:p>
        </w:tc>
      </w:tr>
      <w:tr w:rsidR="003411D5" w:rsidRPr="0045568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7,82</w:t>
            </w:r>
          </w:p>
        </w:tc>
      </w:tr>
      <w:tr w:rsidR="003411D5" w:rsidRPr="0045568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45568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М120101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Автогудронаторы 3500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2,35</w:t>
            </w:r>
          </w:p>
        </w:tc>
      </w:tr>
      <w:tr w:rsidR="003411D5" w:rsidRPr="0045568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2,47</w:t>
            </w:r>
          </w:p>
        </w:tc>
      </w:tr>
      <w:tr w:rsidR="003411D5" w:rsidRPr="0045568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45568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45568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45568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стеклянная марки РАТЛ-120(100)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5568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3411D5" w:rsidRPr="0045568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411D5" w:rsidRPr="0045568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45568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45568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55683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55683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</w:tbl>
    <w:p w:rsidR="003411D5" w:rsidRPr="00455683" w:rsidRDefault="003411D5" w:rsidP="003411D5">
      <w:pPr>
        <w:pStyle w:val="a5"/>
        <w:rPr>
          <w:rFonts w:ascii="Arial" w:hAnsi="Arial" w:cs="Arial"/>
          <w:b/>
          <w:sz w:val="2"/>
        </w:rPr>
      </w:pPr>
    </w:p>
    <w:p w:rsidR="003411D5" w:rsidRPr="00D95A83" w:rsidRDefault="003411D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F43A60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58-12. Ремонт отдельных мест покрытия из листовой стали</w:t>
            </w: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F43A60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негодных листов (нормы 1-2);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вырубка негодной части кровли (нормы 3-5);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заготовка новых листов (картин, заплат);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постановка новых листов на место с закреплением.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411D5" w:rsidRDefault="003411D5" w:rsidP="003411D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411D5" w:rsidRPr="00F43A60" w:rsidTr="002855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Е58-12-1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отдельных листов оцинкованной стали (не свыше 5 шт в одном месте) с одинарным фальцем</w:t>
            </w:r>
          </w:p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43A60">
              <w:rPr>
                <w:rFonts w:ascii="Arial" w:hAnsi="Arial" w:cs="Arial"/>
              </w:rPr>
              <w:t>(единица измерения - 10 мест)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14,67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Е58-12-2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отдельных листов оцинкованной стали (не свыше 5 шт в одном месте) с двойным фальцем</w:t>
            </w:r>
          </w:p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43A60">
              <w:rPr>
                <w:rFonts w:ascii="Arial" w:hAnsi="Arial" w:cs="Arial"/>
              </w:rPr>
              <w:t>(единица измерения - 10 мест)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15,88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Е58-12-3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Постановка заплат из листовой оцинкованной стали размером до 0,25 м</w:t>
            </w:r>
            <w:r w:rsidRPr="00F43A60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43A60">
              <w:rPr>
                <w:rFonts w:ascii="Arial" w:hAnsi="Arial" w:cs="Arial"/>
              </w:rPr>
              <w:t>(единица измерения - 10 мест)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6,75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Е58-12-4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Постановка заплат из листовой оцинкованной стали размером до 0,5 м</w:t>
            </w:r>
            <w:r w:rsidRPr="00F43A60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43A60">
              <w:rPr>
                <w:rFonts w:ascii="Arial" w:hAnsi="Arial" w:cs="Arial"/>
              </w:rPr>
              <w:t>(единица измерения - 10 мест)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8,24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Е58-12-5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Постановка заплат из листовой оцинкованной стали размером до 0,75 м</w:t>
            </w:r>
            <w:r w:rsidRPr="00F43A60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43A60">
              <w:rPr>
                <w:rFonts w:ascii="Arial" w:hAnsi="Arial" w:cs="Arial"/>
              </w:rPr>
              <w:t>(единица измерения - 10 мест)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9,96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Е58-12-6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отдельных листов черной стали (не свыше 5 шт в одном месте) с одинарным фальцем</w:t>
            </w:r>
          </w:p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43A60">
              <w:rPr>
                <w:rFonts w:ascii="Arial" w:hAnsi="Arial" w:cs="Arial"/>
              </w:rPr>
              <w:t>(единица измерения - 10 мест)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15,05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Е58-12-7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отдельных листов черной стали (не свыше 5 шт в одном месте) с двойным фальцем</w:t>
            </w:r>
          </w:p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43A60">
              <w:rPr>
                <w:rFonts w:ascii="Arial" w:hAnsi="Arial" w:cs="Arial"/>
              </w:rPr>
              <w:t>(единица измерения - 10 мест)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16,29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Е58-12-8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Постановка заплат из листовой черной стали размером до 0,25 м</w:t>
            </w:r>
            <w:r w:rsidRPr="00F43A60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43A60">
              <w:rPr>
                <w:rFonts w:ascii="Arial" w:hAnsi="Arial" w:cs="Arial"/>
              </w:rPr>
              <w:t>(единица измерения - 10 мест)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7,11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Е58-12-9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Постановка заплат из листовой черной стали размером до 0,5 м</w:t>
            </w:r>
            <w:r w:rsidRPr="00F43A60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43A60">
              <w:rPr>
                <w:rFonts w:ascii="Arial" w:hAnsi="Arial" w:cs="Arial"/>
              </w:rPr>
              <w:t>(единица измерения - 10 мест)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8,67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Е58-12-10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Постановка заплат из листовой черной стали размером до 0,75 м</w:t>
            </w:r>
            <w:r w:rsidRPr="00F43A60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43A60">
              <w:rPr>
                <w:rFonts w:ascii="Arial" w:hAnsi="Arial" w:cs="Arial"/>
              </w:rPr>
              <w:t>(единица измерения - 10 мест)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10,37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F43A6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43A6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43A6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</w:tbl>
    <w:p w:rsidR="003411D5" w:rsidRPr="00F43A60" w:rsidRDefault="003411D5" w:rsidP="003411D5">
      <w:pPr>
        <w:pStyle w:val="a5"/>
        <w:rPr>
          <w:rFonts w:ascii="Arial" w:hAnsi="Arial" w:cs="Arial"/>
          <w:b/>
          <w:sz w:val="2"/>
        </w:rPr>
      </w:pPr>
    </w:p>
    <w:p w:rsidR="003411D5" w:rsidRPr="00D95A83" w:rsidRDefault="003411D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70418B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58-13. Промазка фальцев и свищей в покрытии из кровельной стали</w:t>
            </w: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411D5" w:rsidRPr="0070418B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70418B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поврежденных мест от краски и ржавчины;</w:t>
            </w:r>
          </w:p>
        </w:tc>
      </w:tr>
      <w:tr w:rsidR="003411D5" w:rsidRPr="0070418B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выправка загибов и заусениц на ремонтируемых местах;</w:t>
            </w:r>
          </w:p>
        </w:tc>
      </w:tr>
      <w:tr w:rsidR="003411D5" w:rsidRPr="0070418B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промазка фальцев и свищей;</w:t>
            </w:r>
          </w:p>
        </w:tc>
      </w:tr>
      <w:tr w:rsidR="003411D5" w:rsidRPr="0070418B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подкраска промазанных мест.</w:t>
            </w:r>
          </w:p>
        </w:tc>
      </w:tr>
      <w:tr w:rsidR="003411D5" w:rsidRPr="0070418B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411D5" w:rsidRDefault="003411D5" w:rsidP="003411D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411D5" w:rsidRPr="0070418B" w:rsidTr="002855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70418B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70418B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70418B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70418B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411D5" w:rsidRPr="0070418B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418B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418B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418B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418B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411D5" w:rsidRPr="0070418B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418B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Е58-13-1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Промазка фальцев в покрытии из кровельной стали</w:t>
            </w:r>
          </w:p>
          <w:p w:rsidR="003411D5" w:rsidRPr="0070418B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418B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411D5" w:rsidRPr="0070418B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418B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418B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70418B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418B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418B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418B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418B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411D5" w:rsidRPr="0070418B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418B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418B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418B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418B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12,03</w:t>
            </w:r>
          </w:p>
        </w:tc>
      </w:tr>
      <w:tr w:rsidR="003411D5" w:rsidRPr="0070418B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418B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418B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70418B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418B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418B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70418B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418B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418B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70418B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418B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1/10-230-20/30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418B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тиоколовая уплотнительная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418B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418B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3411D5" w:rsidRPr="0070418B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418B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1/10-230-40-20/73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418B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418B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418B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3411D5" w:rsidRPr="0070418B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418B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418B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418B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418B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3411D5" w:rsidRPr="0070418B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418B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Е58-13-2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Промазка свищей в покрытии из кровельной стали</w:t>
            </w:r>
          </w:p>
          <w:p w:rsidR="003411D5" w:rsidRPr="0070418B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418B">
              <w:rPr>
                <w:rFonts w:ascii="Arial" w:hAnsi="Arial" w:cs="Arial"/>
              </w:rPr>
              <w:t>(единица измерения - 100 свищей)</w:t>
            </w:r>
          </w:p>
        </w:tc>
      </w:tr>
      <w:tr w:rsidR="003411D5" w:rsidRPr="0070418B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418B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418B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70418B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418B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418B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418B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418B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411D5" w:rsidRPr="0070418B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418B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418B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418B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418B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3411D5" w:rsidRPr="0070418B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418B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418B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70418B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418B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418B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70418B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418B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418B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70418B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418B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1/10-230-20/30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418B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тиоколовая уплотнительная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418B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418B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3411D5" w:rsidRPr="0070418B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418B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1/10-230-40-20/73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418B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418B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418B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3411D5" w:rsidRPr="0070418B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418B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418B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418B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418B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</w:tbl>
    <w:p w:rsidR="003411D5" w:rsidRPr="0070418B" w:rsidRDefault="003411D5" w:rsidP="003411D5">
      <w:pPr>
        <w:pStyle w:val="a5"/>
        <w:rPr>
          <w:rFonts w:ascii="Arial" w:hAnsi="Arial" w:cs="Arial"/>
          <w:b/>
          <w:sz w:val="2"/>
        </w:rPr>
      </w:pPr>
    </w:p>
    <w:p w:rsidR="003411D5" w:rsidRPr="00D95A83" w:rsidRDefault="003411D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277D3C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58-14. Пропайка швов в покрытиях из оцинкованной кровельной стали</w:t>
            </w: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277D3C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швов;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промазывание швов соляной кислотой;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разогревание и заправка паяльника;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пайка швов.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411D5" w:rsidRDefault="003411D5" w:rsidP="003411D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411D5" w:rsidRPr="00277D3C" w:rsidTr="002855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Е58-14-1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Пропайка швов в покрытиях из оцинкованной кровельной стали электрическим паяльником в горизонтальных и наклонных поверхностях</w:t>
            </w:r>
          </w:p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77D3C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Электропаяльник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сурьмянистый в чушках, марки ПОССу 25-2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Е58-14-2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Пропайка швов в покрытиях из оцинкованной кровельной стали электрическим паяльником в вертикальных поверхностях</w:t>
            </w:r>
          </w:p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77D3C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16,3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Электропаяльник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16,3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сурьмянистый в чушках, марки ПОССу 25-2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0,0057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Е58-14-3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Пропайка швов в покрытиях из оцинкованной кровельной стали ручным паяльником в горизонтальных и наклонных поверхностях</w:t>
            </w:r>
          </w:p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77D3C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24,59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М351256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Паяльник ручной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24,59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1/10-40/20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 древесный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5/50-70-2/18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сурьмянистый в чушках, марки ПОССу 25-2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Е58-14-4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Пропайка швов в покрытиях из оцинкованной кровельной стали ручным паяльником в вертикальных поверхностях</w:t>
            </w:r>
          </w:p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77D3C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38,69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М351256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Паяльник ручной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38,7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1/10-40/20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 древесный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сурьмянистый в чушках, марки ПОССу 25-2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0,0057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Е58-14-5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Пропайка швов в фасонных частях кровли разжелобках, бортах, температурных швах электрическим паяльником в горизонтальных и наклонных поверхностях</w:t>
            </w:r>
          </w:p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77D3C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16,95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Электропаяльник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16,95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сурьмянистый в чушках, марки ПОССу 25-2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Е58-14-6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Пропайка швов в фасонных частях кровли разжелобках, бортах, температурных швах электрическим паяльником в вертикальных поверхностях</w:t>
            </w:r>
          </w:p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77D3C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23,48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Электропаяльник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23,48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сурьмянистый в чушках, марки ПОССу 25-2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0,0057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Е58-14-7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Пропайка швов в фасонных частях кровли разжелобках, бортах, температурных швах ручным паяльником в горизонтальных и наклонных поверхностях</w:t>
            </w:r>
          </w:p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77D3C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36,69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М351256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Паяльник ручной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36,69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1/10-40/20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 древесный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сурьмянистый в чушках, марки ПОССу 25-2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Е58-14-8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Пропайка швов в фасонных частях кровли разжелобках, бортах, температурных швах ручным паяльником в вертикальных поверхностях</w:t>
            </w:r>
          </w:p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77D3C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54,95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М351256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Паяльник ручной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54,95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1/10-40/20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 древесный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соляная техническая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3411D5" w:rsidRPr="00277D3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77D3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сурьмянистый в чушках, марки ПОССу 25-2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77D3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0,0057</w:t>
            </w:r>
          </w:p>
        </w:tc>
      </w:tr>
    </w:tbl>
    <w:p w:rsidR="003411D5" w:rsidRPr="00277D3C" w:rsidRDefault="003411D5" w:rsidP="003411D5">
      <w:pPr>
        <w:pStyle w:val="a5"/>
        <w:rPr>
          <w:rFonts w:ascii="Arial" w:hAnsi="Arial" w:cs="Arial"/>
          <w:b/>
          <w:sz w:val="2"/>
        </w:rPr>
      </w:pPr>
    </w:p>
    <w:p w:rsidR="003411D5" w:rsidRPr="00D95A83" w:rsidRDefault="003411D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063201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58-15. Перенавеска водосточных труб</w:t>
            </w: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411D5" w:rsidRPr="00063201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063201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труб с коленами и воронками;</w:t>
            </w:r>
          </w:p>
        </w:tc>
      </w:tr>
      <w:tr w:rsidR="003411D5" w:rsidRPr="00063201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выправка помятых мест частей труб и креплений;</w:t>
            </w:r>
          </w:p>
        </w:tc>
      </w:tr>
      <w:tr w:rsidR="003411D5" w:rsidRPr="00063201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навеска труб с креплением ухватами или хомутами;</w:t>
            </w:r>
          </w:p>
        </w:tc>
      </w:tr>
      <w:tr w:rsidR="003411D5" w:rsidRPr="00063201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замена негодных ухватов и пробок.</w:t>
            </w:r>
          </w:p>
        </w:tc>
      </w:tr>
      <w:tr w:rsidR="003411D5" w:rsidRPr="00063201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411D5" w:rsidRDefault="003411D5" w:rsidP="003411D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411D5" w:rsidRPr="00063201" w:rsidTr="002855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063201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063201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063201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063201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411D5" w:rsidRPr="0006320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63201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63201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63201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63201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411D5" w:rsidRPr="0006320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6320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Е58-15-1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Перенавеска водосточных труб с земли, лестниц или подмостей</w:t>
            </w:r>
          </w:p>
          <w:p w:rsidR="003411D5" w:rsidRPr="0006320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63201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411D5" w:rsidRPr="0006320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6320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6320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06320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6320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6320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6320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6320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411D5" w:rsidRPr="0006320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6320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6320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6320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6320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80,92</w:t>
            </w:r>
          </w:p>
        </w:tc>
      </w:tr>
      <w:tr w:rsidR="003411D5" w:rsidRPr="0006320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6320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6320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06320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6320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6320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06320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6320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6320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06320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6320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6320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6320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6320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3411D5" w:rsidRPr="0006320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6320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6320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411D5" w:rsidRPr="0006320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6320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6320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06320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6320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6320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06320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6320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6320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из квадратных заготовок массой 1,8 кг (ухваты)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6320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6320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411D5" w:rsidRPr="00063201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6320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Е58-15-2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Перенавеска водосточных труб с люлек</w:t>
            </w:r>
          </w:p>
          <w:p w:rsidR="003411D5" w:rsidRPr="0006320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63201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411D5" w:rsidRPr="0006320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6320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6320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06320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6320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6320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6320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6320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411D5" w:rsidRPr="0006320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6320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6320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6320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6320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101,12</w:t>
            </w:r>
          </w:p>
        </w:tc>
      </w:tr>
      <w:tr w:rsidR="003411D5" w:rsidRPr="0006320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6320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6320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06320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6320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6320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06320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6320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6320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06320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6320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6320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6320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6320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3411D5" w:rsidRPr="0006320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6320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6320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411D5" w:rsidRPr="0006320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6320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6320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06320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6320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6320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06320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6320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6320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из квадратных заготовок массой 1,8 кг (ухваты)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6320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6320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3411D5" w:rsidRPr="00063201" w:rsidRDefault="003411D5" w:rsidP="003411D5">
      <w:pPr>
        <w:pStyle w:val="a5"/>
        <w:rPr>
          <w:rFonts w:ascii="Arial" w:hAnsi="Arial" w:cs="Arial"/>
          <w:b/>
          <w:sz w:val="2"/>
        </w:rPr>
      </w:pPr>
    </w:p>
    <w:p w:rsidR="003411D5" w:rsidRPr="00D95A83" w:rsidRDefault="003411D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8D2AD1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58-16. Ремонт металлических парапетных решеток</w:t>
            </w: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411D5" w:rsidRPr="008D2AD1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8D2AD1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выпрямление погнутых элементов решетки без снятия (норма 1) и со снятием (норма 2);</w:t>
            </w:r>
          </w:p>
        </w:tc>
      </w:tr>
      <w:tr w:rsidR="003411D5" w:rsidRPr="008D2AD1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укрепление отдельных элементов решетки (норма 1);</w:t>
            </w:r>
          </w:p>
        </w:tc>
      </w:tr>
      <w:tr w:rsidR="003411D5" w:rsidRPr="008D2AD1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крепление решетки в местах заделки (норма 1);</w:t>
            </w:r>
          </w:p>
        </w:tc>
      </w:tr>
      <w:tr w:rsidR="003411D5" w:rsidRPr="008D2AD1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разборка решетки отдельными частями со снятием креплений (норма 2);</w:t>
            </w:r>
          </w:p>
        </w:tc>
      </w:tr>
      <w:tr w:rsidR="003411D5" w:rsidRPr="008D2AD1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постановка на глухари с пригонкой и соединением звеньев (норма 2).</w:t>
            </w:r>
          </w:p>
        </w:tc>
      </w:tr>
      <w:tr w:rsidR="003411D5" w:rsidRPr="008D2AD1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411D5" w:rsidRDefault="003411D5" w:rsidP="003411D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411D5" w:rsidRPr="008D2AD1" w:rsidTr="002855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8D2AD1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8D2AD1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8D2AD1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8D2AD1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411D5" w:rsidRPr="008D2AD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D2AD1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D2AD1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D2AD1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D2AD1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411D5" w:rsidRPr="008D2AD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D2AD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Е58-16-1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металлических парапетных решеток без снятия</w:t>
            </w:r>
          </w:p>
          <w:p w:rsidR="003411D5" w:rsidRPr="008D2AD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D2AD1">
              <w:rPr>
                <w:rFonts w:ascii="Arial" w:hAnsi="Arial" w:cs="Arial"/>
              </w:rPr>
              <w:t>(единица измерения - 10 м)</w:t>
            </w:r>
          </w:p>
        </w:tc>
      </w:tr>
      <w:tr w:rsidR="003411D5" w:rsidRPr="008D2AD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D2AD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D2AD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8D2AD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D2AD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D2AD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D2AD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D2AD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411D5" w:rsidRPr="008D2AD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D2AD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D2AD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D2AD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D2AD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4,73</w:t>
            </w:r>
          </w:p>
        </w:tc>
      </w:tr>
      <w:tr w:rsidR="003411D5" w:rsidRPr="008D2AD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D2AD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D2AD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8D2AD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D2AD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D2AD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D2AD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D2AD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3411D5" w:rsidRPr="008D2AD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D2AD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D2AD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8D2AD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D2AD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D2AD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8D2AD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D2AD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D2AD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8D2AD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D2AD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D2AD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Э46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D2AD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D2AD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3411D5" w:rsidRPr="008D2AD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D2AD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D2AD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D2AD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D2AD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3411D5" w:rsidRPr="008D2AD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D2AD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D2AD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D2AD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D2AD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3411D5" w:rsidRPr="008D2AD1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D2AD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Е58-16-2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металлических парапетных решеток со снятием</w:t>
            </w:r>
          </w:p>
          <w:p w:rsidR="003411D5" w:rsidRPr="008D2AD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D2AD1">
              <w:rPr>
                <w:rFonts w:ascii="Arial" w:hAnsi="Arial" w:cs="Arial"/>
              </w:rPr>
              <w:t>(единица измерения - 10 м)</w:t>
            </w:r>
          </w:p>
        </w:tc>
      </w:tr>
      <w:tr w:rsidR="003411D5" w:rsidRPr="008D2AD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D2AD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D2AD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8D2AD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D2AD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D2AD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D2AD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D2AD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3411D5" w:rsidRPr="008D2AD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D2AD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D2AD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D2AD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D2AD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7,36</w:t>
            </w:r>
          </w:p>
        </w:tc>
      </w:tr>
      <w:tr w:rsidR="003411D5" w:rsidRPr="008D2AD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D2AD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D2AD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D2AD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D2AD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3411D5" w:rsidRPr="008D2AD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D2AD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D2AD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8D2AD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D2AD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D2AD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D2AD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D2AD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3411D5" w:rsidRPr="008D2AD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D2AD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D2AD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D2AD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D2AD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3411D5" w:rsidRPr="008D2AD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D2AD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D2AD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8D2AD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D2AD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D2AD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8D2AD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D2AD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D2AD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8D2AD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D2AD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D2AD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Э46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D2AD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D2AD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3411D5" w:rsidRPr="008D2AD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D2AD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D2AD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D2AD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D2AD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3411D5" w:rsidRPr="008D2AD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D2AD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D2AD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Заклепки с полукруглой головкой 4 х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D2AD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D2AD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</w:tbl>
    <w:p w:rsidR="003411D5" w:rsidRPr="008D2AD1" w:rsidRDefault="003411D5" w:rsidP="003411D5">
      <w:pPr>
        <w:pStyle w:val="a5"/>
        <w:rPr>
          <w:rFonts w:ascii="Arial" w:hAnsi="Arial" w:cs="Arial"/>
          <w:b/>
          <w:sz w:val="2"/>
        </w:rPr>
      </w:pPr>
    </w:p>
    <w:p w:rsidR="003411D5" w:rsidRPr="00D95A83" w:rsidRDefault="003411D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212BB1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58-17. Ремонт выравнивающих стяжек кровли отдельными местами</w:t>
            </w: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212BB1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вырубка с расчисткой и подготовкой поврежденных мест;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заделка выбоин цементным раствором с железнением (нормы 1-3);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огрунтовка подготовленных мест, заделка выбоин асфальтобетонной смесью с уплотнением и трамбованием поверхности вручную (нормы 4-6).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411D5" w:rsidRDefault="003411D5" w:rsidP="003411D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411D5" w:rsidRPr="00212BB1" w:rsidTr="002855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Е58-17-1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цементной стяжки кровли площадью заделки до 0,25 м</w:t>
            </w:r>
            <w:r w:rsidRPr="00212BB1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12BB1">
              <w:rPr>
                <w:rFonts w:ascii="Arial" w:hAnsi="Arial" w:cs="Arial"/>
              </w:rPr>
              <w:t>(единица измерения - 100 мест)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45,4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212BB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12BB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Е58-17-2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цементной стяжки кровли площадью заделки до 0,5 м</w:t>
            </w:r>
            <w:r w:rsidRPr="00212BB1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12BB1">
              <w:rPr>
                <w:rFonts w:ascii="Arial" w:hAnsi="Arial" w:cs="Arial"/>
              </w:rPr>
              <w:t>(единица измерения - 100 мест)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75,3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212BB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12BB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1,92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Е58-17-3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цементной стяжки кровли площадью заделки до 1 м</w:t>
            </w:r>
            <w:r w:rsidRPr="00212BB1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12BB1">
              <w:rPr>
                <w:rFonts w:ascii="Arial" w:hAnsi="Arial" w:cs="Arial"/>
              </w:rPr>
              <w:t>(единица измерения - 100 м</w:t>
            </w:r>
            <w:r w:rsidRPr="00212BB1">
              <w:rPr>
                <w:rFonts w:ascii="Arial" w:hAnsi="Arial" w:cs="Arial"/>
                <w:vertAlign w:val="superscript"/>
              </w:rPr>
              <w:t>2</w:t>
            </w:r>
            <w:r w:rsidRPr="00212BB1">
              <w:rPr>
                <w:rFonts w:ascii="Arial" w:hAnsi="Arial" w:cs="Arial"/>
              </w:rPr>
              <w:t>)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129,9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3,48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212BB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12BB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2,14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12BB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2,14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4,12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Е58-17-4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асфальтовой стяжки кровли площадью заделки до 0,25 м</w:t>
            </w:r>
            <w:r w:rsidRPr="00212BB1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12BB1">
              <w:rPr>
                <w:rFonts w:ascii="Arial" w:hAnsi="Arial" w:cs="Arial"/>
              </w:rPr>
              <w:t>(единица измерения - 100 мест)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24,3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212BB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4/1-4-30-20-10/10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асфальтобетонные (горячие) песчаные тип Г, марки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Е58-17-5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асфальтовой стяжки кровли площадью заделки до 0,5 м</w:t>
            </w:r>
            <w:r w:rsidRPr="00212BB1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12BB1">
              <w:rPr>
                <w:rFonts w:ascii="Arial" w:hAnsi="Arial" w:cs="Arial"/>
              </w:rPr>
              <w:t>(единица измерения - 100 мест)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43,2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212BB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4/1-4-30-20-10/10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асфальтобетонные (горячие) песчаные тип Г, марки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1,93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1,84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Е58-17-6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асфальтовой стяжки кровли площадью заделки до 1 м</w:t>
            </w:r>
            <w:r w:rsidRPr="00212BB1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12BB1">
              <w:rPr>
                <w:rFonts w:ascii="Arial" w:hAnsi="Arial" w:cs="Arial"/>
              </w:rPr>
              <w:t>(единица измерения - 100 м</w:t>
            </w:r>
            <w:r w:rsidRPr="00212BB1">
              <w:rPr>
                <w:rFonts w:ascii="Arial" w:hAnsi="Arial" w:cs="Arial"/>
                <w:vertAlign w:val="superscript"/>
              </w:rPr>
              <w:t>2</w:t>
            </w:r>
            <w:r w:rsidRPr="00212BB1">
              <w:rPr>
                <w:rFonts w:ascii="Arial" w:hAnsi="Arial" w:cs="Arial"/>
              </w:rPr>
              <w:t>)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76,3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2,21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212BB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1,37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4/1-4-30-20-10/10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асфальтобетонные (горячие) песчаные тип Г, марки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212BB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212BB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212BB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</w:tbl>
    <w:p w:rsidR="003411D5" w:rsidRPr="00212BB1" w:rsidRDefault="003411D5" w:rsidP="003411D5">
      <w:pPr>
        <w:pStyle w:val="a5"/>
        <w:rPr>
          <w:rFonts w:ascii="Arial" w:hAnsi="Arial" w:cs="Arial"/>
          <w:b/>
          <w:sz w:val="2"/>
        </w:rPr>
      </w:pPr>
    </w:p>
    <w:p w:rsidR="003411D5" w:rsidRPr="00D95A83" w:rsidRDefault="003411D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5A6517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58-18. Устройство обрешетки</w:t>
            </w: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411D5" w:rsidRPr="005A6517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5A6517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раскрой брусков и досок;</w:t>
            </w:r>
          </w:p>
        </w:tc>
      </w:tr>
      <w:tr w:rsidR="003411D5" w:rsidRPr="005A6517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крепление элементов обрешетки гвоздями.</w:t>
            </w:r>
          </w:p>
        </w:tc>
      </w:tr>
      <w:tr w:rsidR="003411D5" w:rsidRPr="005A6517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411D5" w:rsidRDefault="003411D5" w:rsidP="003411D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411D5" w:rsidRPr="005A6517" w:rsidTr="002855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411D5" w:rsidRPr="005A651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411D5" w:rsidRPr="005A651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Е58-18-1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сплошной обрешетки из досок</w:t>
            </w:r>
          </w:p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A6517">
              <w:rPr>
                <w:rFonts w:ascii="Arial" w:hAnsi="Arial" w:cs="Arial"/>
              </w:rPr>
              <w:t>(единица измерения - 100 м</w:t>
            </w:r>
            <w:r w:rsidRPr="005A6517">
              <w:rPr>
                <w:rFonts w:ascii="Arial" w:hAnsi="Arial" w:cs="Arial"/>
                <w:vertAlign w:val="superscript"/>
              </w:rPr>
              <w:t>2</w:t>
            </w:r>
            <w:r w:rsidRPr="005A6517">
              <w:rPr>
                <w:rFonts w:ascii="Arial" w:hAnsi="Arial" w:cs="Arial"/>
              </w:rPr>
              <w:t>)</w:t>
            </w:r>
          </w:p>
        </w:tc>
      </w:tr>
      <w:tr w:rsidR="003411D5" w:rsidRPr="005A651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5A651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3411D5" w:rsidRPr="005A651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45,24</w:t>
            </w:r>
          </w:p>
        </w:tc>
      </w:tr>
      <w:tr w:rsidR="003411D5" w:rsidRPr="005A651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3411D5" w:rsidRPr="005A651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5A651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3411D5" w:rsidRPr="005A651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3411D5" w:rsidRPr="005A651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5A651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5A651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5A651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A651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3411D5" w:rsidRPr="005A6517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Е58-18-2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обрешетки с прозорами из досок и брусков под кровлю из листовой стали</w:t>
            </w:r>
          </w:p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A6517">
              <w:rPr>
                <w:rFonts w:ascii="Arial" w:hAnsi="Arial" w:cs="Arial"/>
              </w:rPr>
              <w:t>(единица измерения - 100 м</w:t>
            </w:r>
            <w:r w:rsidRPr="005A6517">
              <w:rPr>
                <w:rFonts w:ascii="Arial" w:hAnsi="Arial" w:cs="Arial"/>
                <w:vertAlign w:val="superscript"/>
              </w:rPr>
              <w:t>2</w:t>
            </w:r>
            <w:r w:rsidRPr="005A6517">
              <w:rPr>
                <w:rFonts w:ascii="Arial" w:hAnsi="Arial" w:cs="Arial"/>
              </w:rPr>
              <w:t>)</w:t>
            </w:r>
          </w:p>
        </w:tc>
      </w:tr>
      <w:tr w:rsidR="003411D5" w:rsidRPr="005A651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5A651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3411D5" w:rsidRPr="005A651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30,35</w:t>
            </w:r>
          </w:p>
        </w:tc>
      </w:tr>
      <w:tr w:rsidR="003411D5" w:rsidRPr="005A651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3411D5" w:rsidRPr="005A651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5A651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3411D5" w:rsidRPr="005A651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3411D5" w:rsidRPr="005A651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5A651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5A651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5A651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A651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3411D5" w:rsidRPr="005A651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1/10-110-50-20/765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A651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3411D5" w:rsidRPr="005A6517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Е58-18-3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обрешетки с прозорами из досок и брусков под кровлю из асбестоцементных листов</w:t>
            </w:r>
          </w:p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A6517">
              <w:rPr>
                <w:rFonts w:ascii="Arial" w:hAnsi="Arial" w:cs="Arial"/>
              </w:rPr>
              <w:t>(единица измерения - 100 м</w:t>
            </w:r>
            <w:r w:rsidRPr="005A6517">
              <w:rPr>
                <w:rFonts w:ascii="Arial" w:hAnsi="Arial" w:cs="Arial"/>
                <w:vertAlign w:val="superscript"/>
              </w:rPr>
              <w:t>2</w:t>
            </w:r>
            <w:r w:rsidRPr="005A6517">
              <w:rPr>
                <w:rFonts w:ascii="Arial" w:hAnsi="Arial" w:cs="Arial"/>
              </w:rPr>
              <w:t>)</w:t>
            </w:r>
          </w:p>
        </w:tc>
      </w:tr>
      <w:tr w:rsidR="003411D5" w:rsidRPr="005A651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5A651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3411D5" w:rsidRPr="005A651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26,69</w:t>
            </w:r>
          </w:p>
        </w:tc>
      </w:tr>
      <w:tr w:rsidR="003411D5" w:rsidRPr="005A651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3411D5" w:rsidRPr="005A651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5A651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3411D5" w:rsidRPr="005A651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3411D5" w:rsidRPr="005A651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5A651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5A651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5A651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A651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3411D5" w:rsidRPr="005A651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1/10-110-50-20/765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A651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3411D5" w:rsidRPr="005A6517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Е58-18-4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обрешетки с прозорами из досок и брусков под кровлю из черепицы</w:t>
            </w:r>
          </w:p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A6517">
              <w:rPr>
                <w:rFonts w:ascii="Arial" w:hAnsi="Arial" w:cs="Arial"/>
              </w:rPr>
              <w:t>(единица измерения - 100 м</w:t>
            </w:r>
            <w:r w:rsidRPr="005A6517">
              <w:rPr>
                <w:rFonts w:ascii="Arial" w:hAnsi="Arial" w:cs="Arial"/>
                <w:vertAlign w:val="superscript"/>
              </w:rPr>
              <w:t>2</w:t>
            </w:r>
            <w:r w:rsidRPr="005A6517">
              <w:rPr>
                <w:rFonts w:ascii="Arial" w:hAnsi="Arial" w:cs="Arial"/>
              </w:rPr>
              <w:t>)</w:t>
            </w:r>
          </w:p>
        </w:tc>
      </w:tr>
      <w:tr w:rsidR="003411D5" w:rsidRPr="005A651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5A651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3411D5" w:rsidRPr="005A651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26,13</w:t>
            </w:r>
          </w:p>
        </w:tc>
      </w:tr>
      <w:tr w:rsidR="003411D5" w:rsidRPr="005A651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3411D5" w:rsidRPr="005A651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5A651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3411D5" w:rsidRPr="005A651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3411D5" w:rsidRPr="005A651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5A651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5A651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5A651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A651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A651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A651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</w:tbl>
    <w:p w:rsidR="003411D5" w:rsidRPr="005A6517" w:rsidRDefault="003411D5" w:rsidP="003411D5">
      <w:pPr>
        <w:pStyle w:val="a5"/>
        <w:rPr>
          <w:rFonts w:ascii="Arial" w:hAnsi="Arial" w:cs="Arial"/>
          <w:b/>
          <w:sz w:val="2"/>
        </w:rPr>
      </w:pPr>
    </w:p>
    <w:p w:rsidR="003411D5" w:rsidRPr="00D95A83" w:rsidRDefault="003411D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8138DE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58-19. Устройство покрытия из асбестоцементных листов</w:t>
            </w: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411D5" w:rsidRPr="008138DE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8138DE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сортировка листов и обрезка углов;</w:t>
            </w:r>
          </w:p>
        </w:tc>
      </w:tr>
      <w:tr w:rsidR="003411D5" w:rsidRPr="008138DE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разметка и сверление отверстий в листах;</w:t>
            </w:r>
          </w:p>
        </w:tc>
      </w:tr>
      <w:tr w:rsidR="003411D5" w:rsidRPr="008138DE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изготовление шайб;</w:t>
            </w:r>
          </w:p>
        </w:tc>
      </w:tr>
      <w:tr w:rsidR="003411D5" w:rsidRPr="008138DE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разбивка сетки по обрешетке;</w:t>
            </w:r>
          </w:p>
        </w:tc>
      </w:tr>
      <w:tr w:rsidR="003411D5" w:rsidRPr="008138DE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покрытие крыш асбестоцементными листами;</w:t>
            </w:r>
          </w:p>
        </w:tc>
      </w:tr>
      <w:tr w:rsidR="003411D5" w:rsidRPr="008138DE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отделка мест примыканий;</w:t>
            </w:r>
          </w:p>
        </w:tc>
      </w:tr>
      <w:tr w:rsidR="003411D5" w:rsidRPr="008138DE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покрытие коньков шаблонами.</w:t>
            </w:r>
          </w:p>
        </w:tc>
      </w:tr>
      <w:tr w:rsidR="003411D5" w:rsidRPr="008138DE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411D5" w:rsidRDefault="003411D5" w:rsidP="003411D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411D5" w:rsidRPr="008138DE" w:rsidTr="002855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411D5" w:rsidRPr="008138D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411D5" w:rsidRPr="008138D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Е58-19-1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покрытия из асбестоцементных листов обыкновенного профиля</w:t>
            </w:r>
          </w:p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138DE">
              <w:rPr>
                <w:rFonts w:ascii="Arial" w:hAnsi="Arial" w:cs="Arial"/>
              </w:rPr>
              <w:t>(единица измерения - 100 м</w:t>
            </w:r>
            <w:r w:rsidRPr="008138DE">
              <w:rPr>
                <w:rFonts w:ascii="Arial" w:hAnsi="Arial" w:cs="Arial"/>
                <w:vertAlign w:val="superscript"/>
              </w:rPr>
              <w:t>2</w:t>
            </w:r>
            <w:r w:rsidRPr="008138DE">
              <w:rPr>
                <w:rFonts w:ascii="Arial" w:hAnsi="Arial" w:cs="Arial"/>
              </w:rPr>
              <w:t>)</w:t>
            </w:r>
          </w:p>
        </w:tc>
      </w:tr>
      <w:tr w:rsidR="003411D5" w:rsidRPr="008138D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138D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8138D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138D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411D5" w:rsidRPr="008138D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138D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52,57</w:t>
            </w:r>
          </w:p>
        </w:tc>
      </w:tr>
      <w:tr w:rsidR="003411D5" w:rsidRPr="008138D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138D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3411D5" w:rsidRPr="008138D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8138D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138D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3411D5" w:rsidRPr="008138D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138D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3411D5" w:rsidRPr="008138D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8138D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8138D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8138D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</w:t>
            </w:r>
          </w:p>
        </w:tc>
      </w:tr>
      <w:tr w:rsidR="003411D5" w:rsidRPr="008138D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3411D5" w:rsidRPr="008138D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411D5" w:rsidRPr="008138D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8138D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8138D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асбестоцементные волнистые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138D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</w:t>
            </w:r>
          </w:p>
        </w:tc>
      </w:tr>
      <w:tr w:rsidR="003411D5" w:rsidRPr="008138D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к листам асбестоцементным волнистым: коньковая перекрываемая и перекрывающая (пара) КС-1 и КС-2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пар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3411D5" w:rsidRPr="008138D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3411D5" w:rsidRPr="008138D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411D5" w:rsidRPr="008138D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411D5" w:rsidRPr="008138D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138D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3411D5" w:rsidRPr="008138DE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Е58-19-2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покрытия из асбестоцементных листов унифицированного профиля</w:t>
            </w:r>
          </w:p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138DE">
              <w:rPr>
                <w:rFonts w:ascii="Arial" w:hAnsi="Arial" w:cs="Arial"/>
              </w:rPr>
              <w:t>(единица измерения - 100 м</w:t>
            </w:r>
            <w:r w:rsidRPr="008138DE">
              <w:rPr>
                <w:rFonts w:ascii="Arial" w:hAnsi="Arial" w:cs="Arial"/>
                <w:vertAlign w:val="superscript"/>
              </w:rPr>
              <w:t>2</w:t>
            </w:r>
            <w:r w:rsidRPr="008138DE">
              <w:rPr>
                <w:rFonts w:ascii="Arial" w:hAnsi="Arial" w:cs="Arial"/>
              </w:rPr>
              <w:t>)</w:t>
            </w:r>
          </w:p>
        </w:tc>
      </w:tr>
      <w:tr w:rsidR="003411D5" w:rsidRPr="008138D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138D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8138D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138D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411D5" w:rsidRPr="008138D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138D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56,89</w:t>
            </w:r>
          </w:p>
        </w:tc>
      </w:tr>
      <w:tr w:rsidR="003411D5" w:rsidRPr="008138D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138D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3411D5" w:rsidRPr="008138D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8138D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138D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3411D5" w:rsidRPr="008138D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138D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3411D5" w:rsidRPr="008138D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8138D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8138D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8138D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3411D5" w:rsidRPr="008138D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411D5" w:rsidRPr="008138D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411D5" w:rsidRPr="008138D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8138D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8138D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асбестоцементные волнистые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138D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131</w:t>
            </w:r>
          </w:p>
        </w:tc>
      </w:tr>
      <w:tr w:rsidR="003411D5" w:rsidRPr="008138D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к листам асбестоцементным волнистым: коньковая перекрываемая и перекрывающая (пара) КС-1 и КС-2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пар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3411D5" w:rsidRPr="008138D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</w:t>
            </w:r>
          </w:p>
        </w:tc>
      </w:tr>
      <w:tr w:rsidR="003411D5" w:rsidRPr="008138D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411D5" w:rsidRPr="008138D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411D5" w:rsidRPr="008138D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138D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138D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138D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</w:tbl>
    <w:p w:rsidR="003411D5" w:rsidRPr="008138DE" w:rsidRDefault="003411D5" w:rsidP="003411D5">
      <w:pPr>
        <w:pStyle w:val="a5"/>
        <w:rPr>
          <w:rFonts w:ascii="Arial" w:hAnsi="Arial" w:cs="Arial"/>
          <w:b/>
          <w:sz w:val="2"/>
        </w:rPr>
      </w:pPr>
    </w:p>
    <w:p w:rsidR="003411D5" w:rsidRPr="00D95A83" w:rsidRDefault="003411D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F944B2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58-20. Устройство настила из досок</w:t>
            </w: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411D5" w:rsidRPr="00F944B2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F944B2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устройство настила из досок;</w:t>
            </w:r>
          </w:p>
        </w:tc>
      </w:tr>
      <w:tr w:rsidR="003411D5" w:rsidRPr="00F944B2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нашивка по настилу поперечных брусков.</w:t>
            </w:r>
          </w:p>
        </w:tc>
      </w:tr>
      <w:tr w:rsidR="003411D5" w:rsidRPr="00F944B2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411D5" w:rsidRDefault="003411D5" w:rsidP="003411D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411D5" w:rsidRPr="00F944B2" w:rsidTr="002855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F944B2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F944B2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F944B2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F944B2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411D5" w:rsidRPr="00F944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944B2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944B2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944B2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944B2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411D5" w:rsidRPr="00F944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944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Е58-20-1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944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настила из досок для прохода по асбоцементной кровле</w:t>
            </w:r>
          </w:p>
          <w:p w:rsidR="003411D5" w:rsidRPr="00F944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944B2">
              <w:rPr>
                <w:rFonts w:ascii="Arial" w:hAnsi="Arial" w:cs="Arial"/>
              </w:rPr>
              <w:t>(единица измерения - 100 м</w:t>
            </w:r>
            <w:r w:rsidRPr="00F944B2">
              <w:rPr>
                <w:rFonts w:ascii="Arial" w:hAnsi="Arial" w:cs="Arial"/>
                <w:vertAlign w:val="superscript"/>
              </w:rPr>
              <w:t>2</w:t>
            </w:r>
            <w:r w:rsidRPr="00F944B2">
              <w:rPr>
                <w:rFonts w:ascii="Arial" w:hAnsi="Arial" w:cs="Arial"/>
              </w:rPr>
              <w:t>)</w:t>
            </w:r>
          </w:p>
        </w:tc>
      </w:tr>
      <w:tr w:rsidR="003411D5" w:rsidRPr="00F944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944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944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F944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944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944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944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944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411D5" w:rsidRPr="00F944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944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944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944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944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86,92</w:t>
            </w:r>
          </w:p>
        </w:tc>
      </w:tr>
      <w:tr w:rsidR="003411D5" w:rsidRPr="00F944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944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944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944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944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3411D5" w:rsidRPr="00F944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944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944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F944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944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944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944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944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3411D5" w:rsidRPr="00F944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944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944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F944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944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944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F944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944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944B2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F944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944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944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944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944B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944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3411D5" w:rsidRPr="00F944B2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944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944B2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944B2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944B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944B2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3,81</w:t>
            </w:r>
          </w:p>
        </w:tc>
      </w:tr>
    </w:tbl>
    <w:p w:rsidR="003411D5" w:rsidRPr="00F944B2" w:rsidRDefault="003411D5" w:rsidP="003411D5">
      <w:pPr>
        <w:pStyle w:val="a5"/>
        <w:rPr>
          <w:rFonts w:ascii="Arial" w:hAnsi="Arial" w:cs="Arial"/>
          <w:b/>
          <w:sz w:val="2"/>
        </w:rPr>
      </w:pPr>
    </w:p>
    <w:p w:rsidR="003411D5" w:rsidRPr="00D95A83" w:rsidRDefault="003411D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664A6D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58-21. Устройство покрытия из рулонных материалов</w:t>
            </w: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664A6D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раскрой материала;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нанесение мастики (нормы 3, 4, 5, 6, 7);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укладка материалов;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пришивка гвоздями (норма 1) и шпатлевка стыков мастикой (норма 2);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приклеивание рулонного материала с разглаживанием и прокаткой катом (нормы 3, 4, 5, 6, 7).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411D5" w:rsidRDefault="003411D5" w:rsidP="003411D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411D5" w:rsidRPr="00664A6D" w:rsidTr="002855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Е58-21-1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покрытия из рулонных материалов насухо без промазки кромок</w:t>
            </w:r>
          </w:p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64A6D">
              <w:rPr>
                <w:rFonts w:ascii="Arial" w:hAnsi="Arial" w:cs="Arial"/>
              </w:rPr>
              <w:t>(единица измерения - 100 м</w:t>
            </w:r>
            <w:r w:rsidRPr="00664A6D">
              <w:rPr>
                <w:rFonts w:ascii="Arial" w:hAnsi="Arial" w:cs="Arial"/>
                <w:vertAlign w:val="superscript"/>
              </w:rPr>
              <w:t>2</w:t>
            </w:r>
            <w:r w:rsidRPr="00664A6D">
              <w:rPr>
                <w:rFonts w:ascii="Arial" w:hAnsi="Arial" w:cs="Arial"/>
              </w:rPr>
              <w:t>)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12,89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кровельный с пылевидной посыпкой РКП-350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64A6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Е58-21-2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покрытия из рулонных материалов насухо с промазкой кромок мастикой</w:t>
            </w:r>
          </w:p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64A6D">
              <w:rPr>
                <w:rFonts w:ascii="Arial" w:hAnsi="Arial" w:cs="Arial"/>
              </w:rPr>
              <w:t>(единица измерения - 100 м</w:t>
            </w:r>
            <w:r w:rsidRPr="00664A6D">
              <w:rPr>
                <w:rFonts w:ascii="Arial" w:hAnsi="Arial" w:cs="Arial"/>
                <w:vertAlign w:val="superscript"/>
              </w:rPr>
              <w:t>2</w:t>
            </w:r>
            <w:r w:rsidRPr="00664A6D">
              <w:rPr>
                <w:rFonts w:ascii="Arial" w:hAnsi="Arial" w:cs="Arial"/>
              </w:rPr>
              <w:t>)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14,13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кровельный с пылевидной посыпкой РКП-350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64A6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Е58-21-3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покрытия из рулонных материалов на мастике в 1 слой изолом</w:t>
            </w:r>
          </w:p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64A6D">
              <w:rPr>
                <w:rFonts w:ascii="Arial" w:hAnsi="Arial" w:cs="Arial"/>
              </w:rPr>
              <w:t>(единица измерения - 100 м</w:t>
            </w:r>
            <w:r w:rsidRPr="00664A6D">
              <w:rPr>
                <w:rFonts w:ascii="Arial" w:hAnsi="Arial" w:cs="Arial"/>
                <w:vertAlign w:val="superscript"/>
              </w:rPr>
              <w:t>2</w:t>
            </w:r>
            <w:r w:rsidRPr="00664A6D">
              <w:rPr>
                <w:rFonts w:ascii="Arial" w:hAnsi="Arial" w:cs="Arial"/>
              </w:rPr>
              <w:t>)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19,13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Изол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64A6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0,168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Е58-21-4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покрытия из рулонных материалов на мастике в 1 слой рубероидом</w:t>
            </w:r>
          </w:p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64A6D">
              <w:rPr>
                <w:rFonts w:ascii="Arial" w:hAnsi="Arial" w:cs="Arial"/>
              </w:rPr>
              <w:t>(единица измерения - 100 м</w:t>
            </w:r>
            <w:r w:rsidRPr="00664A6D">
              <w:rPr>
                <w:rFonts w:ascii="Arial" w:hAnsi="Arial" w:cs="Arial"/>
                <w:vertAlign w:val="superscript"/>
              </w:rPr>
              <w:t>2</w:t>
            </w:r>
            <w:r w:rsidRPr="00664A6D">
              <w:rPr>
                <w:rFonts w:ascii="Arial" w:hAnsi="Arial" w:cs="Arial"/>
              </w:rPr>
              <w:t>)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19,44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кровельный с пылевидной посыпкой РКП-350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64A6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Е58-21-5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покрытия толем со сплошным наклеиванием на горячую мастику в 2 слоя</w:t>
            </w:r>
          </w:p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64A6D">
              <w:rPr>
                <w:rFonts w:ascii="Arial" w:hAnsi="Arial" w:cs="Arial"/>
              </w:rPr>
              <w:t>(единица измерения - 100 м</w:t>
            </w:r>
            <w:r w:rsidRPr="00664A6D">
              <w:rPr>
                <w:rFonts w:ascii="Arial" w:hAnsi="Arial" w:cs="Arial"/>
                <w:vertAlign w:val="superscript"/>
              </w:rPr>
              <w:t>2</w:t>
            </w:r>
            <w:r w:rsidRPr="00664A6D">
              <w:rPr>
                <w:rFonts w:ascii="Arial" w:hAnsi="Arial" w:cs="Arial"/>
              </w:rPr>
              <w:t>)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45,6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3,53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кровельный с крупнозернистой посыпкой РКК-350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64A6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230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0,067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Е58-21-6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покрытия из рубероида в 2 слоя со сплошным наклеиванием на горячую мастику</w:t>
            </w:r>
          </w:p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64A6D">
              <w:rPr>
                <w:rFonts w:ascii="Arial" w:hAnsi="Arial" w:cs="Arial"/>
              </w:rPr>
              <w:t>(единица измерения - 100 м</w:t>
            </w:r>
            <w:r w:rsidRPr="00664A6D">
              <w:rPr>
                <w:rFonts w:ascii="Arial" w:hAnsi="Arial" w:cs="Arial"/>
                <w:vertAlign w:val="superscript"/>
              </w:rPr>
              <w:t>2</w:t>
            </w:r>
            <w:r w:rsidRPr="00664A6D">
              <w:rPr>
                <w:rFonts w:ascii="Arial" w:hAnsi="Arial" w:cs="Arial"/>
              </w:rPr>
              <w:t>)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45,07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3,25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кровельный с пылевидной посыпкой РКП-350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64A6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подкладочный с пылевидной посыпкой РПП-300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64A6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0,062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Е58-21-7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покрытия из рулонных материалов в 2 слоя: 1 слой пергамина и 1 слой рубероида со сплошным наклеиванием на горячую мастику</w:t>
            </w:r>
          </w:p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64A6D">
              <w:rPr>
                <w:rFonts w:ascii="Arial" w:hAnsi="Arial" w:cs="Arial"/>
              </w:rPr>
              <w:t>(единица измерения - 100 м</w:t>
            </w:r>
            <w:r w:rsidRPr="00664A6D">
              <w:rPr>
                <w:rFonts w:ascii="Arial" w:hAnsi="Arial" w:cs="Arial"/>
                <w:vertAlign w:val="superscript"/>
              </w:rPr>
              <w:t>2</w:t>
            </w:r>
            <w:r w:rsidRPr="00664A6D">
              <w:rPr>
                <w:rFonts w:ascii="Arial" w:hAnsi="Arial" w:cs="Arial"/>
              </w:rPr>
              <w:t>)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44,61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3,39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подкладочный с пылевидной посыпкой РПП-300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64A6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64A6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</w:t>
            </w:r>
          </w:p>
        </w:tc>
      </w:tr>
      <w:tr w:rsidR="003411D5" w:rsidRPr="00664A6D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64A6D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64A6D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</w:tbl>
    <w:p w:rsidR="003411D5" w:rsidRPr="00664A6D" w:rsidRDefault="003411D5" w:rsidP="003411D5">
      <w:pPr>
        <w:pStyle w:val="a5"/>
        <w:rPr>
          <w:rFonts w:ascii="Arial" w:hAnsi="Arial" w:cs="Arial"/>
          <w:b/>
          <w:sz w:val="2"/>
        </w:rPr>
      </w:pPr>
    </w:p>
    <w:p w:rsidR="003411D5" w:rsidRPr="00D95A83" w:rsidRDefault="003411D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393A38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58-22. Устройство сплошного настила из досок</w:t>
            </w: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411D5" w:rsidRPr="00393A38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393A38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устройство сплошного настила.</w:t>
            </w:r>
          </w:p>
        </w:tc>
      </w:tr>
      <w:tr w:rsidR="003411D5" w:rsidRPr="00393A38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411D5" w:rsidRDefault="003411D5" w:rsidP="003411D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411D5" w:rsidRPr="00393A38" w:rsidTr="002855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393A38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393A38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393A38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393A38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411D5" w:rsidRPr="00393A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393A38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393A38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393A38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393A38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411D5" w:rsidRPr="00393A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393A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Е58-22-1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393A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сплошного двухслойного настила под рулонное покрытие</w:t>
            </w:r>
          </w:p>
          <w:p w:rsidR="003411D5" w:rsidRPr="00393A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93A38">
              <w:rPr>
                <w:rFonts w:ascii="Arial" w:hAnsi="Arial" w:cs="Arial"/>
              </w:rPr>
              <w:t>(единица измерения - 100 м</w:t>
            </w:r>
            <w:r w:rsidRPr="00393A38">
              <w:rPr>
                <w:rFonts w:ascii="Arial" w:hAnsi="Arial" w:cs="Arial"/>
                <w:vertAlign w:val="superscript"/>
              </w:rPr>
              <w:t>2</w:t>
            </w:r>
            <w:r w:rsidRPr="00393A38">
              <w:rPr>
                <w:rFonts w:ascii="Arial" w:hAnsi="Arial" w:cs="Arial"/>
              </w:rPr>
              <w:t>)</w:t>
            </w:r>
          </w:p>
        </w:tc>
      </w:tr>
      <w:tr w:rsidR="003411D5" w:rsidRPr="00393A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393A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393A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393A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393A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393A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393A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393A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411D5" w:rsidRPr="00393A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393A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393A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393A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393A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110,65</w:t>
            </w:r>
          </w:p>
        </w:tc>
      </w:tr>
      <w:tr w:rsidR="003411D5" w:rsidRPr="00393A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393A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393A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393A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393A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3411D5" w:rsidRPr="00393A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393A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393A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393A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393A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393A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393A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393A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3411D5" w:rsidRPr="00393A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393A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393A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393A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393A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3411D5" w:rsidRPr="00393A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393A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393A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393A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393A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393A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393A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393A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393A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393A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393A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393A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393A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3A3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393A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0,158</w:t>
            </w:r>
          </w:p>
        </w:tc>
      </w:tr>
      <w:tr w:rsidR="003411D5" w:rsidRPr="00393A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393A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393A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393A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3A3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393A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5,28</w:t>
            </w:r>
          </w:p>
        </w:tc>
      </w:tr>
    </w:tbl>
    <w:p w:rsidR="003411D5" w:rsidRPr="00393A38" w:rsidRDefault="003411D5" w:rsidP="003411D5">
      <w:pPr>
        <w:pStyle w:val="a5"/>
        <w:rPr>
          <w:rFonts w:ascii="Arial" w:hAnsi="Arial" w:cs="Arial"/>
          <w:b/>
          <w:sz w:val="2"/>
        </w:rPr>
      </w:pPr>
    </w:p>
    <w:p w:rsidR="003411D5" w:rsidRPr="00D95A83" w:rsidRDefault="003411D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D839BF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58-23. Устройство мастичного покрытия</w:t>
            </w: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411D5" w:rsidRPr="00D839BF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D839BF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ремонт дефектов поля рулонного ковра отдельными местами;</w:t>
            </w:r>
          </w:p>
        </w:tc>
      </w:tr>
      <w:tr w:rsidR="003411D5" w:rsidRPr="00D839BF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ремонт мест примыканий;</w:t>
            </w:r>
          </w:p>
        </w:tc>
      </w:tr>
      <w:tr w:rsidR="003411D5" w:rsidRPr="00D839BF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смена обделок примыканий;</w:t>
            </w:r>
          </w:p>
        </w:tc>
      </w:tr>
      <w:tr w:rsidR="003411D5" w:rsidRPr="00D839BF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очистка поверхности кровли от мусора;</w:t>
            </w:r>
          </w:p>
        </w:tc>
      </w:tr>
      <w:tr w:rsidR="003411D5" w:rsidRPr="00D839BF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устройство изоляционного мастичного покрытия мастикой "кровлелит" общей толщиной слоя не менее 0,6 мм.</w:t>
            </w:r>
          </w:p>
        </w:tc>
      </w:tr>
      <w:tr w:rsidR="003411D5" w:rsidRPr="00D839BF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411D5" w:rsidRDefault="003411D5" w:rsidP="003411D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411D5" w:rsidRPr="00D839BF" w:rsidTr="002855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D839BF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D839BF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D839BF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D839BF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411D5" w:rsidRPr="00D839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839BF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839BF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839BF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839BF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411D5" w:rsidRPr="00D839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839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Е58-23-1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839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мастичного покрытия при ремонте рулонных кровель мастикой "КРОВЛЕЛИТ"</w:t>
            </w:r>
          </w:p>
          <w:p w:rsidR="003411D5" w:rsidRPr="00D839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839BF">
              <w:rPr>
                <w:rFonts w:ascii="Arial" w:hAnsi="Arial" w:cs="Arial"/>
              </w:rPr>
              <w:t>(единица измерения - 100 м</w:t>
            </w:r>
            <w:r w:rsidRPr="00D839BF">
              <w:rPr>
                <w:rFonts w:ascii="Arial" w:hAnsi="Arial" w:cs="Arial"/>
                <w:vertAlign w:val="superscript"/>
              </w:rPr>
              <w:t>2</w:t>
            </w:r>
            <w:r w:rsidRPr="00D839BF">
              <w:rPr>
                <w:rFonts w:ascii="Arial" w:hAnsi="Arial" w:cs="Arial"/>
              </w:rPr>
              <w:t xml:space="preserve"> ремонтируемых мест)</w:t>
            </w:r>
          </w:p>
        </w:tc>
      </w:tr>
      <w:tr w:rsidR="003411D5" w:rsidRPr="00D839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839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839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D839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839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839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839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839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3411D5" w:rsidRPr="00D839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839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839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839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839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30,22</w:t>
            </w:r>
          </w:p>
        </w:tc>
      </w:tr>
      <w:tr w:rsidR="003411D5" w:rsidRPr="00D839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839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839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839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839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2,49</w:t>
            </w:r>
          </w:p>
        </w:tc>
      </w:tr>
      <w:tr w:rsidR="003411D5" w:rsidRPr="00D839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839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839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D839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839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839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839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839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2,49</w:t>
            </w:r>
          </w:p>
        </w:tc>
      </w:tr>
      <w:tr w:rsidR="003411D5" w:rsidRPr="00D839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839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839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839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839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3411D5" w:rsidRPr="00D839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839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839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D839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839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839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D839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839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839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D839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839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839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кровельный с пылевидной посыпкой РКП-350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839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839B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839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</w:tr>
      <w:tr w:rsidR="003411D5" w:rsidRPr="00D839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839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839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839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839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3411D5" w:rsidRPr="00D839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839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1/10-230-50-15/53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839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Р-4А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839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839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0,0126</w:t>
            </w:r>
          </w:p>
        </w:tc>
      </w:tr>
      <w:tr w:rsidR="003411D5" w:rsidRPr="00D839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839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839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839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839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3411D5" w:rsidRPr="00D839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839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839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411D5" w:rsidRPr="00D839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839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839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D839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839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839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D839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839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839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839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839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</w:tbl>
    <w:p w:rsidR="003411D5" w:rsidRPr="00D839BF" w:rsidRDefault="003411D5" w:rsidP="003411D5">
      <w:pPr>
        <w:pStyle w:val="a5"/>
        <w:rPr>
          <w:rFonts w:ascii="Arial" w:hAnsi="Arial" w:cs="Arial"/>
          <w:b/>
          <w:sz w:val="2"/>
        </w:rPr>
      </w:pPr>
    </w:p>
    <w:p w:rsidR="003411D5" w:rsidRPr="00D95A83" w:rsidRDefault="003411D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CF7FE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58-24. Устройство покрытия из листовой стали</w:t>
            </w: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411D5" w:rsidRPr="00CF7FE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CF7FE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заготовка картин;</w:t>
            </w:r>
          </w:p>
        </w:tc>
      </w:tr>
      <w:tr w:rsidR="003411D5" w:rsidRPr="00CF7FE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покрытие кровли;</w:t>
            </w:r>
          </w:p>
        </w:tc>
      </w:tr>
      <w:tr w:rsidR="003411D5" w:rsidRPr="00CF7FE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крепление с обделкой мест примыкания.</w:t>
            </w:r>
          </w:p>
        </w:tc>
      </w:tr>
      <w:tr w:rsidR="003411D5" w:rsidRPr="00CF7FE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411D5" w:rsidRDefault="003411D5" w:rsidP="003411D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411D5" w:rsidRPr="00CF7FE5" w:rsidTr="002855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411D5" w:rsidRPr="00CF7FE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411D5" w:rsidRPr="00CF7FE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Е58-24-1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покрытия скатов из листовой стали</w:t>
            </w:r>
          </w:p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F7FE5">
              <w:rPr>
                <w:rFonts w:ascii="Arial" w:hAnsi="Arial" w:cs="Arial"/>
              </w:rPr>
              <w:t>(единица измерения - 100 м</w:t>
            </w:r>
            <w:r w:rsidRPr="00CF7FE5">
              <w:rPr>
                <w:rFonts w:ascii="Arial" w:hAnsi="Arial" w:cs="Arial"/>
                <w:vertAlign w:val="superscript"/>
              </w:rPr>
              <w:t>2</w:t>
            </w:r>
            <w:r w:rsidRPr="00CF7FE5">
              <w:rPr>
                <w:rFonts w:ascii="Arial" w:hAnsi="Arial" w:cs="Arial"/>
              </w:rPr>
              <w:t>)</w:t>
            </w:r>
          </w:p>
        </w:tc>
      </w:tr>
      <w:tr w:rsidR="003411D5" w:rsidRPr="00CF7FE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CF7FE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3411D5" w:rsidRPr="00CF7FE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62,7</w:t>
            </w:r>
          </w:p>
        </w:tc>
      </w:tr>
      <w:tr w:rsidR="003411D5" w:rsidRPr="00CF7FE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3411D5" w:rsidRPr="00CF7FE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CF7FE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3411D5" w:rsidRPr="00CF7FE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3411D5" w:rsidRPr="00CF7FE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CF7FE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CF7FE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CF7FE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3411D5" w:rsidRPr="00CF7FE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411D5" w:rsidRPr="00CF7FE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CF7FE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CF7FE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0,052</w:t>
            </w:r>
          </w:p>
        </w:tc>
      </w:tr>
      <w:tr w:rsidR="003411D5" w:rsidRPr="00CF7FE5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Е58-24-2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покрытия скатов с настенными желобами из листовой стали</w:t>
            </w:r>
          </w:p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F7FE5">
              <w:rPr>
                <w:rFonts w:ascii="Arial" w:hAnsi="Arial" w:cs="Arial"/>
              </w:rPr>
              <w:t>(единица измерения - 100 м</w:t>
            </w:r>
            <w:r w:rsidRPr="00CF7FE5">
              <w:rPr>
                <w:rFonts w:ascii="Arial" w:hAnsi="Arial" w:cs="Arial"/>
                <w:vertAlign w:val="superscript"/>
              </w:rPr>
              <w:t>2</w:t>
            </w:r>
            <w:r w:rsidRPr="00CF7FE5">
              <w:rPr>
                <w:rFonts w:ascii="Arial" w:hAnsi="Arial" w:cs="Arial"/>
              </w:rPr>
              <w:t>)</w:t>
            </w:r>
          </w:p>
        </w:tc>
      </w:tr>
      <w:tr w:rsidR="003411D5" w:rsidRPr="00CF7FE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CF7FE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3411D5" w:rsidRPr="00CF7FE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65,66</w:t>
            </w:r>
          </w:p>
        </w:tc>
      </w:tr>
      <w:tr w:rsidR="003411D5" w:rsidRPr="00CF7FE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3411D5" w:rsidRPr="00CF7FE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CF7FE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3411D5" w:rsidRPr="00CF7FE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3411D5" w:rsidRPr="00CF7FE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CF7FE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CF7FE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CF7FE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3411D5" w:rsidRPr="00CF7FE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411D5" w:rsidRPr="00CF7FE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CF7FE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CF7FE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0,052</w:t>
            </w:r>
          </w:p>
        </w:tc>
      </w:tr>
      <w:tr w:rsidR="003411D5" w:rsidRPr="00CF7FE5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Е58-24-3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покрытия скатов с настенными желобами и свесами из листовой стали</w:t>
            </w:r>
          </w:p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F7FE5">
              <w:rPr>
                <w:rFonts w:ascii="Arial" w:hAnsi="Arial" w:cs="Arial"/>
              </w:rPr>
              <w:t>(единица измерения - 100 м</w:t>
            </w:r>
            <w:r w:rsidRPr="00CF7FE5">
              <w:rPr>
                <w:rFonts w:ascii="Arial" w:hAnsi="Arial" w:cs="Arial"/>
                <w:vertAlign w:val="superscript"/>
              </w:rPr>
              <w:t>2</w:t>
            </w:r>
            <w:r w:rsidRPr="00CF7FE5">
              <w:rPr>
                <w:rFonts w:ascii="Arial" w:hAnsi="Arial" w:cs="Arial"/>
              </w:rPr>
              <w:t>)</w:t>
            </w:r>
          </w:p>
        </w:tc>
      </w:tr>
      <w:tr w:rsidR="003411D5" w:rsidRPr="00CF7FE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CF7FE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411D5" w:rsidRPr="00CF7FE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68,38</w:t>
            </w:r>
          </w:p>
        </w:tc>
      </w:tr>
      <w:tr w:rsidR="003411D5" w:rsidRPr="00CF7FE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3411D5" w:rsidRPr="00CF7FE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CF7FE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3411D5" w:rsidRPr="00CF7FE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3411D5" w:rsidRPr="00CF7FE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CF7FE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CF7FE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CF7FE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3411D5" w:rsidRPr="00CF7FE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411D5" w:rsidRPr="00CF7FE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CF7FE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CF7FE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F7FE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F7FE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0,0547</w:t>
            </w:r>
          </w:p>
        </w:tc>
      </w:tr>
    </w:tbl>
    <w:p w:rsidR="003411D5" w:rsidRPr="00CF7FE5" w:rsidRDefault="003411D5" w:rsidP="003411D5">
      <w:pPr>
        <w:pStyle w:val="a5"/>
        <w:rPr>
          <w:rFonts w:ascii="Arial" w:hAnsi="Arial" w:cs="Arial"/>
          <w:b/>
          <w:sz w:val="2"/>
        </w:rPr>
      </w:pPr>
    </w:p>
    <w:p w:rsidR="003411D5" w:rsidRPr="00D95A83" w:rsidRDefault="003411D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024DF8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58-25. Устройство мелких покрытий и обделок из листовой стали</w:t>
            </w: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024DF8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и резка листов;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заготовка картин, элементов покрытия;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пришивка картин по месту;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приготовление замазки и промазка швов (нормы 6, 7, 8);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стальной гильзы и фартука с обделкой мест примыканий мягкой кровли в 3 слоя на мастике (норма 12).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411D5" w:rsidRDefault="003411D5" w:rsidP="003411D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411D5" w:rsidRPr="00024DF8" w:rsidTr="002855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Е58-25-1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разжелобков из листовой оцинкованной стали при ширине до 0,7 м</w:t>
            </w:r>
          </w:p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24DF8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58,01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Кляммер рядовой (оцинкованная сталь 1,2 мм)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0,311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Е58-25-2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настенных желобов из листовой оцинкованной стали</w:t>
            </w:r>
          </w:p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24DF8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61,28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Кляммер рядовой (оцинкованная сталь 1,2 мм)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0,306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0,066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Е58-25-3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карнизных свесов из листовой оцинкованной стали</w:t>
            </w:r>
          </w:p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24DF8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30,43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Кляммер рядовой (оцинкованная сталь 1,2 мм)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0,306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Е58-25-4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поясков, сандриков, подоконных отливов из листовой оцинкованной стали</w:t>
            </w:r>
          </w:p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24DF8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44,7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0,211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Е58-25-5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брандмауэров и парапетов шириной до 1 м из листовой оцинкованной стали</w:t>
            </w:r>
          </w:p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24DF8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70,88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0,544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0,078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Е58-25-6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примыканий из листовой стали к каменным стенам</w:t>
            </w:r>
          </w:p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24DF8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19,85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0,277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0,0067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П2/20-20-35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крепления из тонколистовой неоцинкованной стали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127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Е58-25-7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примыканий из листовой стали к деревянным стенам</w:t>
            </w:r>
          </w:p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24DF8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13,96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0,301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0,0067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П2/20-20-35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крепления из тонколистовой неоцинкованной стали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136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Е58-25-8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примыканий из листовой стали к дымовым и вентиляционным трубам</w:t>
            </w:r>
          </w:p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24DF8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20,3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0,314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0,0067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П2/20-20-35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крепления из тонколистовой неоцинкованной стали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Е58-25-9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обделок температурных швов из листовой стали</w:t>
            </w:r>
          </w:p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24DF8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43,18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4-5 мм при ширине 50-100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0,117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0,435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Е58-25-10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зонтов над крыльцами и подъездами из листовой стали шириной зонта 400 мм</w:t>
            </w:r>
          </w:p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24DF8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23,82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0,1888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Е58-25-11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фартуков к слуховым окнам из листовой стали</w:t>
            </w:r>
          </w:p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24DF8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3,44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0,0455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Е58-25-12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обделок из листовой стали в примыкании кровли к антенным стойкам радио и телевидения</w:t>
            </w:r>
          </w:p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24DF8">
              <w:rPr>
                <w:rFonts w:ascii="Arial" w:hAnsi="Arial" w:cs="Arial"/>
              </w:rPr>
              <w:t>(единица измерения - место)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8,83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кровельный с крупнозернистой посыпкой РКК-350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4DF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17,25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4/1-4-10-20-20/50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более 5 до 20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4DF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П1/10-235-5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рулонная вулканизированная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3411D5" w:rsidRPr="00024DF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024DF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Гильзы стальные с фланцами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024DF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3411D5" w:rsidRPr="00024DF8" w:rsidRDefault="003411D5" w:rsidP="003411D5">
      <w:pPr>
        <w:pStyle w:val="a5"/>
        <w:rPr>
          <w:rFonts w:ascii="Arial" w:hAnsi="Arial" w:cs="Arial"/>
          <w:b/>
          <w:sz w:val="2"/>
        </w:rPr>
      </w:pPr>
    </w:p>
    <w:p w:rsidR="003411D5" w:rsidRPr="00D95A83" w:rsidRDefault="003411D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5F5D9F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58-26. Навеска водосточных труб</w:t>
            </w: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411D5" w:rsidRPr="005F5D9F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5F5D9F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ухватов;</w:t>
            </w:r>
          </w:p>
        </w:tc>
      </w:tr>
      <w:tr w:rsidR="003411D5" w:rsidRPr="005F5D9F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изготовление, сборка и навеска водосточных труб;</w:t>
            </w:r>
          </w:p>
        </w:tc>
      </w:tr>
      <w:tr w:rsidR="003411D5" w:rsidRPr="005F5D9F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крепление труб.</w:t>
            </w:r>
          </w:p>
        </w:tc>
      </w:tr>
      <w:tr w:rsidR="003411D5" w:rsidRPr="005F5D9F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411D5" w:rsidRDefault="003411D5" w:rsidP="003411D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411D5" w:rsidRPr="005F5D9F" w:rsidTr="002855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5F5D9F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5F5D9F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5F5D9F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5F5D9F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411D5" w:rsidRPr="005F5D9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F5D9F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F5D9F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F5D9F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F5D9F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411D5" w:rsidRPr="005F5D9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F5D9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Е58-26-1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Навеска водосточных труб с подмостей</w:t>
            </w:r>
          </w:p>
          <w:p w:rsidR="003411D5" w:rsidRPr="005F5D9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5D9F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411D5" w:rsidRPr="005F5D9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F5D9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F5D9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5F5D9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F5D9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F5D9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F5D9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F5D9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411D5" w:rsidRPr="005F5D9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F5D9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F5D9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F5D9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F5D9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67,97</w:t>
            </w:r>
          </w:p>
        </w:tc>
      </w:tr>
      <w:tr w:rsidR="003411D5" w:rsidRPr="005F5D9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F5D9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F5D9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5F5D9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F5D9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F5D9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5F5D9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F5D9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F5D9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5F5D9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F5D9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F5D9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F5D9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F5D9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0,254</w:t>
            </w:r>
          </w:p>
        </w:tc>
      </w:tr>
      <w:tr w:rsidR="003411D5" w:rsidRPr="005F5D9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F5D9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F5D9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411D5" w:rsidRPr="005F5D9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F5D9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F5D9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5F5D9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F5D9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F5D9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5F5D9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F5D9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F5D9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(ухваты)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F5D9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F5D9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411D5" w:rsidRPr="005F5D9F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F5D9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Е58-26-2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Навеска водосточных труб с подвесных люлек</w:t>
            </w:r>
          </w:p>
          <w:p w:rsidR="003411D5" w:rsidRPr="005F5D9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5D9F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411D5" w:rsidRPr="005F5D9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F5D9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F5D9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5F5D9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F5D9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F5D9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F5D9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F5D9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411D5" w:rsidRPr="005F5D9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F5D9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F5D9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F5D9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F5D9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136,7</w:t>
            </w:r>
          </w:p>
        </w:tc>
      </w:tr>
      <w:tr w:rsidR="003411D5" w:rsidRPr="005F5D9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F5D9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F5D9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F5D9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F5D9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3411D5" w:rsidRPr="005F5D9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F5D9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F5D9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5F5D9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F5D9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F5D9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F5D9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F5D9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3411D5" w:rsidRPr="005F5D9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F5D9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F5D9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5F5D9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F5D9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F5D9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5F5D9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F5D9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F5D9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5F5D9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F5D9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F5D9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F5D9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F5D9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0,254</w:t>
            </w:r>
          </w:p>
        </w:tc>
      </w:tr>
      <w:tr w:rsidR="003411D5" w:rsidRPr="005F5D9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F5D9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F5D9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411D5" w:rsidRPr="005F5D9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F5D9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F5D9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5F5D9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F5D9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F5D9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5F5D9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F5D9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F5D9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(ухваты)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F5D9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F5D9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3411D5" w:rsidRPr="005F5D9F" w:rsidRDefault="003411D5" w:rsidP="003411D5">
      <w:pPr>
        <w:pStyle w:val="a5"/>
        <w:rPr>
          <w:rFonts w:ascii="Arial" w:hAnsi="Arial" w:cs="Arial"/>
          <w:b/>
          <w:sz w:val="2"/>
        </w:rPr>
      </w:pPr>
    </w:p>
    <w:p w:rsidR="003411D5" w:rsidRPr="00D95A83" w:rsidRDefault="003411D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824D0B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58-27. Устройство выравнивающей стяжки на кровле</w:t>
            </w: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411D5" w:rsidRPr="00824D0B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824D0B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основания;</w:t>
            </w:r>
          </w:p>
        </w:tc>
      </w:tr>
      <w:tr w:rsidR="003411D5" w:rsidRPr="00824D0B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стяжки толщиной до 30 мм.</w:t>
            </w:r>
          </w:p>
        </w:tc>
      </w:tr>
      <w:tr w:rsidR="003411D5" w:rsidRPr="00824D0B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411D5" w:rsidRDefault="003411D5" w:rsidP="003411D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411D5" w:rsidRPr="00824D0B" w:rsidTr="002855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824D0B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824D0B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824D0B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824D0B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411D5" w:rsidRPr="00824D0B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24D0B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24D0B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24D0B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24D0B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411D5" w:rsidRPr="00824D0B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24D0B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Е58-27-1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24D0B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цементной выравнивающей стяжки на кровле</w:t>
            </w:r>
          </w:p>
          <w:p w:rsidR="003411D5" w:rsidRPr="00824D0B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24D0B">
              <w:rPr>
                <w:rFonts w:ascii="Arial" w:hAnsi="Arial" w:cs="Arial"/>
              </w:rPr>
              <w:t>(единица измерения - 100 м</w:t>
            </w:r>
            <w:r w:rsidRPr="00824D0B">
              <w:rPr>
                <w:rFonts w:ascii="Arial" w:hAnsi="Arial" w:cs="Arial"/>
                <w:vertAlign w:val="superscript"/>
              </w:rPr>
              <w:t>2</w:t>
            </w:r>
            <w:r w:rsidRPr="00824D0B">
              <w:rPr>
                <w:rFonts w:ascii="Arial" w:hAnsi="Arial" w:cs="Arial"/>
              </w:rPr>
              <w:t>)</w:t>
            </w:r>
          </w:p>
        </w:tc>
      </w:tr>
      <w:tr w:rsidR="003411D5" w:rsidRPr="00824D0B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24D0B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24D0B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824D0B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24D0B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24D0B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24D0B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24D0B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411D5" w:rsidRPr="00824D0B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24D0B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24D0B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24D0B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24D0B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32,51</w:t>
            </w:r>
          </w:p>
        </w:tc>
      </w:tr>
      <w:tr w:rsidR="003411D5" w:rsidRPr="00824D0B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24D0B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24D0B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24D0B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24D0B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3411D5" w:rsidRPr="00824D0B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24D0B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24D0B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824D0B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24D0B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24D0B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24D0B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24D0B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3411D5" w:rsidRPr="00824D0B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24D0B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24D0B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824D0B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24D0B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24D0B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411D5" w:rsidRPr="00824D0B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24D0B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24D0B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411D5" w:rsidRPr="00824D0B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24D0B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24D0B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411D5" w:rsidRPr="00824D0B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24D0B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24D0B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24D0B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24D0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24D0B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3411D5" w:rsidRPr="00824D0B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24D0B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Е58-27-2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Pr="00824D0B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асфальтовой выравнивающей стяжки на кровле</w:t>
            </w:r>
          </w:p>
          <w:p w:rsidR="003411D5" w:rsidRPr="00824D0B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24D0B">
              <w:rPr>
                <w:rFonts w:ascii="Arial" w:hAnsi="Arial" w:cs="Arial"/>
              </w:rPr>
              <w:t>(единица измерения - 100 м</w:t>
            </w:r>
            <w:r w:rsidRPr="00824D0B">
              <w:rPr>
                <w:rFonts w:ascii="Arial" w:hAnsi="Arial" w:cs="Arial"/>
                <w:vertAlign w:val="superscript"/>
              </w:rPr>
              <w:t>2</w:t>
            </w:r>
            <w:r w:rsidRPr="00824D0B">
              <w:rPr>
                <w:rFonts w:ascii="Arial" w:hAnsi="Arial" w:cs="Arial"/>
              </w:rPr>
              <w:t>)</w:t>
            </w:r>
          </w:p>
        </w:tc>
      </w:tr>
      <w:tr w:rsidR="003411D5" w:rsidRPr="00824D0B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24D0B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24D0B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824D0B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24D0B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24D0B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24D0B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24D0B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3411D5" w:rsidRPr="00824D0B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24D0B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24D0B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24D0B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24D0B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42,45</w:t>
            </w:r>
          </w:p>
        </w:tc>
      </w:tr>
      <w:tr w:rsidR="003411D5" w:rsidRPr="00824D0B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24D0B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24D0B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24D0B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24D0B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1,93</w:t>
            </w:r>
          </w:p>
        </w:tc>
      </w:tr>
      <w:tr w:rsidR="003411D5" w:rsidRPr="00824D0B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24D0B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24D0B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824D0B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24D0B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24D0B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24D0B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24D0B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1,93</w:t>
            </w:r>
          </w:p>
        </w:tc>
      </w:tr>
      <w:tr w:rsidR="003411D5" w:rsidRPr="00824D0B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24D0B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24D0B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824D0B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24D0B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24D0B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411D5" w:rsidRPr="00824D0B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24D0B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24D0B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411D5" w:rsidRPr="00824D0B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24D0B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4/1-4-30-20-10/10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24D0B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асфальтобетонные (горячие) песчаные тип Г, марки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24D0B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24D0B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6,43</w:t>
            </w:r>
          </w:p>
        </w:tc>
      </w:tr>
    </w:tbl>
    <w:p w:rsidR="003411D5" w:rsidRPr="00824D0B" w:rsidRDefault="003411D5" w:rsidP="003411D5">
      <w:pPr>
        <w:pStyle w:val="a5"/>
        <w:rPr>
          <w:rFonts w:ascii="Arial" w:hAnsi="Arial" w:cs="Arial"/>
          <w:b/>
          <w:sz w:val="2"/>
        </w:rPr>
      </w:pPr>
    </w:p>
    <w:p w:rsidR="003411D5" w:rsidRPr="00D95A83" w:rsidRDefault="003411D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640D6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58-28. Устройство пароизоляции</w:t>
            </w: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411D5" w:rsidRPr="00640D6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640D6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основания (нормы 1, 2, 3);</w:t>
            </w:r>
          </w:p>
        </w:tc>
      </w:tr>
      <w:tr w:rsidR="003411D5" w:rsidRPr="00640D6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огрунтовка основания битумной мастикой (нормы 1, 2), праймером "аутокрин" (норма 3);</w:t>
            </w:r>
          </w:p>
        </w:tc>
      </w:tr>
      <w:tr w:rsidR="003411D5" w:rsidRPr="00640D6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пароизоляции (нормы 1, 2);</w:t>
            </w:r>
          </w:p>
        </w:tc>
      </w:tr>
      <w:tr w:rsidR="003411D5" w:rsidRPr="00640D6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приготовление битумной грунтовки (норма 4).</w:t>
            </w:r>
          </w:p>
        </w:tc>
      </w:tr>
      <w:tr w:rsidR="003411D5" w:rsidRPr="00640D6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411D5" w:rsidRDefault="003411D5" w:rsidP="003411D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411D5" w:rsidRPr="00640D65" w:rsidTr="002855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411D5" w:rsidRPr="00640D6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411D5" w:rsidRPr="00640D6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Е58-28-1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оклеечной пароизоляции в один слой из рулонных материалов</w:t>
            </w:r>
          </w:p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40D65">
              <w:rPr>
                <w:rFonts w:ascii="Arial" w:hAnsi="Arial" w:cs="Arial"/>
              </w:rPr>
              <w:t>(единица измерения - 100 м</w:t>
            </w:r>
            <w:r w:rsidRPr="00640D65">
              <w:rPr>
                <w:rFonts w:ascii="Arial" w:hAnsi="Arial" w:cs="Arial"/>
                <w:vertAlign w:val="superscript"/>
              </w:rPr>
              <w:t>2</w:t>
            </w:r>
            <w:r w:rsidRPr="00640D65">
              <w:rPr>
                <w:rFonts w:ascii="Arial" w:hAnsi="Arial" w:cs="Arial"/>
              </w:rPr>
              <w:t>)</w:t>
            </w:r>
          </w:p>
        </w:tc>
      </w:tr>
      <w:tr w:rsidR="003411D5" w:rsidRPr="00640D6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640D6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3411D5" w:rsidRPr="00640D6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</w:tr>
      <w:tr w:rsidR="003411D5" w:rsidRPr="00640D6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3411D5" w:rsidRPr="00640D6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640D6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3411D5" w:rsidRPr="00640D6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3411D5" w:rsidRPr="00640D6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640D6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640D6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640D6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кровельный с пылевидной посыпкой РКП-350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40D6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</w:t>
            </w:r>
          </w:p>
        </w:tc>
      </w:tr>
      <w:tr w:rsidR="003411D5" w:rsidRPr="00640D6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кровельная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0,247</w:t>
            </w:r>
          </w:p>
        </w:tc>
      </w:tr>
      <w:tr w:rsidR="003411D5" w:rsidRPr="00640D6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3411D5" w:rsidRPr="00640D6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3411D5" w:rsidRPr="00640D65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Е58-28-2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обмазочной пароизоляции из битумной мастики</w:t>
            </w:r>
          </w:p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40D65">
              <w:rPr>
                <w:rFonts w:ascii="Arial" w:hAnsi="Arial" w:cs="Arial"/>
              </w:rPr>
              <w:t>(единица измерения - 100 м</w:t>
            </w:r>
            <w:r w:rsidRPr="00640D65">
              <w:rPr>
                <w:rFonts w:ascii="Arial" w:hAnsi="Arial" w:cs="Arial"/>
                <w:vertAlign w:val="superscript"/>
              </w:rPr>
              <w:t>2</w:t>
            </w:r>
            <w:r w:rsidRPr="00640D65">
              <w:rPr>
                <w:rFonts w:ascii="Arial" w:hAnsi="Arial" w:cs="Arial"/>
              </w:rPr>
              <w:t>)</w:t>
            </w:r>
          </w:p>
        </w:tc>
      </w:tr>
      <w:tr w:rsidR="003411D5" w:rsidRPr="00640D6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640D6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3411D5" w:rsidRPr="00640D6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14,99</w:t>
            </w:r>
          </w:p>
        </w:tc>
      </w:tr>
      <w:tr w:rsidR="003411D5" w:rsidRPr="00640D6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3411D5" w:rsidRPr="00640D6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640D6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3411D5" w:rsidRPr="00640D6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3411D5" w:rsidRPr="00640D6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640D6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640D6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640D6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кровельная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0,247</w:t>
            </w:r>
          </w:p>
        </w:tc>
      </w:tr>
      <w:tr w:rsidR="003411D5" w:rsidRPr="00640D6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3411D5" w:rsidRPr="00640D6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3411D5" w:rsidRPr="00640D65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Е58-28-3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Огрунтовка основания праймером "АУТОКРИН"</w:t>
            </w:r>
          </w:p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40D65">
              <w:rPr>
                <w:rFonts w:ascii="Arial" w:hAnsi="Arial" w:cs="Arial"/>
              </w:rPr>
              <w:t>(единица измерения - 100 м</w:t>
            </w:r>
            <w:r w:rsidRPr="00640D65">
              <w:rPr>
                <w:rFonts w:ascii="Arial" w:hAnsi="Arial" w:cs="Arial"/>
                <w:vertAlign w:val="superscript"/>
              </w:rPr>
              <w:t>2</w:t>
            </w:r>
            <w:r w:rsidRPr="00640D65">
              <w:rPr>
                <w:rFonts w:ascii="Arial" w:hAnsi="Arial" w:cs="Arial"/>
              </w:rPr>
              <w:t>)</w:t>
            </w:r>
          </w:p>
        </w:tc>
      </w:tr>
      <w:tr w:rsidR="003411D5" w:rsidRPr="00640D6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640D6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411D5" w:rsidRPr="00640D6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7,98</w:t>
            </w:r>
          </w:p>
        </w:tc>
      </w:tr>
      <w:tr w:rsidR="003411D5" w:rsidRPr="00640D6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3411D5" w:rsidRPr="00640D6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640D6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3411D5" w:rsidRPr="00640D6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640D6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411D5" w:rsidRPr="00640D6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640D6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640D6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Праймер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3411D5" w:rsidRPr="00640D65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Е58-28-4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Приготовление битумной грунтовки</w:t>
            </w:r>
          </w:p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0D65">
              <w:rPr>
                <w:rFonts w:ascii="Arial" w:hAnsi="Arial" w:cs="Arial"/>
              </w:rPr>
              <w:t>(единица измерения - т)</w:t>
            </w:r>
          </w:p>
        </w:tc>
      </w:tr>
      <w:tr w:rsidR="003411D5" w:rsidRPr="00640D6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640D6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411D5" w:rsidRPr="00640D6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5,43</w:t>
            </w:r>
          </w:p>
        </w:tc>
      </w:tr>
      <w:tr w:rsidR="003411D5" w:rsidRPr="00640D6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3411D5" w:rsidRPr="00640D6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640D6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1,67</w:t>
            </w:r>
          </w:p>
        </w:tc>
      </w:tr>
      <w:tr w:rsidR="003411D5" w:rsidRPr="00640D6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3411D5" w:rsidRPr="00640D6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640D6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640D6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640D6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кровельные марки БНК-45/190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3411D5" w:rsidRPr="00640D6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0,0875</w:t>
            </w:r>
          </w:p>
        </w:tc>
      </w:tr>
      <w:tr w:rsidR="003411D5" w:rsidRPr="00640D6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0D6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0D6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</w:tbl>
    <w:p w:rsidR="003411D5" w:rsidRPr="00640D65" w:rsidRDefault="003411D5" w:rsidP="003411D5">
      <w:pPr>
        <w:pStyle w:val="a5"/>
        <w:rPr>
          <w:rFonts w:ascii="Arial" w:hAnsi="Arial" w:cs="Arial"/>
          <w:b/>
          <w:sz w:val="2"/>
        </w:rPr>
      </w:pPr>
    </w:p>
    <w:p w:rsidR="003411D5" w:rsidRPr="00D95A83" w:rsidRDefault="003411D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BA179E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58-29. Устройство теплоизоляции</w:t>
            </w: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411D5" w:rsidRPr="00BA179E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BA179E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основания;</w:t>
            </w:r>
          </w:p>
        </w:tc>
      </w:tr>
      <w:tr w:rsidR="003411D5" w:rsidRPr="00BA179E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нанесение горячей или холодной мастики (нормы 1, 2);</w:t>
            </w:r>
          </w:p>
        </w:tc>
      </w:tr>
      <w:tr w:rsidR="003411D5" w:rsidRPr="00BA179E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укладка утеплителя;</w:t>
            </w:r>
          </w:p>
        </w:tc>
      </w:tr>
      <w:tr w:rsidR="003411D5" w:rsidRPr="00BA179E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заделка швов, подтеска неровностей (нормы 3, 4).</w:t>
            </w:r>
          </w:p>
        </w:tc>
      </w:tr>
      <w:tr w:rsidR="003411D5" w:rsidRPr="00BA179E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411D5" w:rsidRDefault="003411D5" w:rsidP="003411D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411D5" w:rsidRPr="00BA179E" w:rsidTr="002855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411D5" w:rsidRPr="00BA179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411D5" w:rsidRPr="00BA179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Е58-29-1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теплоизоляции на битумной мастике из минеральной ваты при толщине слоя 100 мм</w:t>
            </w:r>
          </w:p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A179E">
              <w:rPr>
                <w:rFonts w:ascii="Arial" w:hAnsi="Arial" w:cs="Arial"/>
              </w:rPr>
              <w:t>(единица измерения - 100 м</w:t>
            </w:r>
            <w:r w:rsidRPr="00BA179E">
              <w:rPr>
                <w:rFonts w:ascii="Arial" w:hAnsi="Arial" w:cs="Arial"/>
                <w:vertAlign w:val="superscript"/>
              </w:rPr>
              <w:t>2</w:t>
            </w:r>
            <w:r w:rsidRPr="00BA179E">
              <w:rPr>
                <w:rFonts w:ascii="Arial" w:hAnsi="Arial" w:cs="Arial"/>
              </w:rPr>
              <w:t>)</w:t>
            </w:r>
          </w:p>
        </w:tc>
      </w:tr>
      <w:tr w:rsidR="003411D5" w:rsidRPr="00BA179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BA179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3411D5" w:rsidRPr="00BA179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20,22</w:t>
            </w:r>
          </w:p>
        </w:tc>
      </w:tr>
      <w:tr w:rsidR="003411D5" w:rsidRPr="00BA179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3411D5" w:rsidRPr="00BA179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BA179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3411D5" w:rsidRPr="00BA179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BA179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BA179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BA179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кровельная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3411D5" w:rsidRPr="00BA179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</w:t>
            </w:r>
          </w:p>
        </w:tc>
      </w:tr>
      <w:tr w:rsidR="003411D5" w:rsidRPr="00BA179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411D5" w:rsidRPr="00BA179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BA179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BA179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теплоизоляционные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A179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</w:t>
            </w:r>
          </w:p>
        </w:tc>
      </w:tr>
      <w:tr w:rsidR="003411D5" w:rsidRPr="00BA179E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Е58-29-2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теплоизоляции на битумной мастике из пеногазобетона, пенополистирола при толщине слоя 100 мм</w:t>
            </w:r>
          </w:p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A179E">
              <w:rPr>
                <w:rFonts w:ascii="Arial" w:hAnsi="Arial" w:cs="Arial"/>
              </w:rPr>
              <w:t>(единица измерения - 100 м</w:t>
            </w:r>
            <w:r w:rsidRPr="00BA179E">
              <w:rPr>
                <w:rFonts w:ascii="Arial" w:hAnsi="Arial" w:cs="Arial"/>
                <w:vertAlign w:val="superscript"/>
              </w:rPr>
              <w:t>2</w:t>
            </w:r>
            <w:r w:rsidRPr="00BA179E">
              <w:rPr>
                <w:rFonts w:ascii="Arial" w:hAnsi="Arial" w:cs="Arial"/>
              </w:rPr>
              <w:t>)</w:t>
            </w:r>
          </w:p>
        </w:tc>
      </w:tr>
      <w:tr w:rsidR="003411D5" w:rsidRPr="00BA179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BA179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3411D5" w:rsidRPr="00BA179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20,8</w:t>
            </w:r>
          </w:p>
        </w:tc>
      </w:tr>
      <w:tr w:rsidR="003411D5" w:rsidRPr="00BA179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2,21</w:t>
            </w:r>
          </w:p>
        </w:tc>
      </w:tr>
      <w:tr w:rsidR="003411D5" w:rsidRPr="00BA179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BA179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2,21</w:t>
            </w:r>
          </w:p>
        </w:tc>
      </w:tr>
      <w:tr w:rsidR="003411D5" w:rsidRPr="00BA179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BA179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BA179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BA179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кровельная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3411D5" w:rsidRPr="00BA179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</w:t>
            </w:r>
          </w:p>
        </w:tc>
      </w:tr>
      <w:tr w:rsidR="003411D5" w:rsidRPr="00BA179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411D5" w:rsidRPr="00BA179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411D5" w:rsidRPr="00BA179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4/1-8-10-40-20/10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из ячеистых бетонов теплоизоляционные, плотностью бетона 350 кг/м</w:t>
            </w:r>
            <w:r w:rsidRPr="00BA179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, толщиной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A179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</w:t>
            </w:r>
          </w:p>
        </w:tc>
      </w:tr>
      <w:tr w:rsidR="003411D5" w:rsidRPr="00BA179E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Е58-29-3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теплоизоляции насухо из сыпучих теплоизоляционных материалов при толщине слоя 100 мм</w:t>
            </w:r>
          </w:p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A179E">
              <w:rPr>
                <w:rFonts w:ascii="Arial" w:hAnsi="Arial" w:cs="Arial"/>
              </w:rPr>
              <w:t>(единица измерения - 100 м</w:t>
            </w:r>
            <w:r w:rsidRPr="00BA179E">
              <w:rPr>
                <w:rFonts w:ascii="Arial" w:hAnsi="Arial" w:cs="Arial"/>
                <w:vertAlign w:val="superscript"/>
              </w:rPr>
              <w:t>2</w:t>
            </w:r>
            <w:r w:rsidRPr="00BA179E">
              <w:rPr>
                <w:rFonts w:ascii="Arial" w:hAnsi="Arial" w:cs="Arial"/>
              </w:rPr>
              <w:t>)</w:t>
            </w:r>
          </w:p>
        </w:tc>
      </w:tr>
      <w:tr w:rsidR="003411D5" w:rsidRPr="00BA179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BA179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3411D5" w:rsidRPr="00BA179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16,71</w:t>
            </w:r>
          </w:p>
        </w:tc>
      </w:tr>
      <w:tr w:rsidR="003411D5" w:rsidRPr="00BA179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3,31</w:t>
            </w:r>
          </w:p>
        </w:tc>
      </w:tr>
      <w:tr w:rsidR="003411D5" w:rsidRPr="00BA179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BA179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3,31</w:t>
            </w:r>
          </w:p>
        </w:tc>
      </w:tr>
      <w:tr w:rsidR="003411D5" w:rsidRPr="00BA179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BA179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411D5" w:rsidRPr="00BA179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411D5" w:rsidRPr="00BA179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411D5" w:rsidRPr="00BA179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П4/1-5-30-20-50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Гравий керамзитовый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A179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3411D5" w:rsidRPr="00BA179E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Е58-29-4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теплоизоляции насухо из пеногазобетона, пенополистирола при толщине слоя 100 мм</w:t>
            </w:r>
          </w:p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A179E">
              <w:rPr>
                <w:rFonts w:ascii="Arial" w:hAnsi="Arial" w:cs="Arial"/>
              </w:rPr>
              <w:t>(единица измерения - 100 м</w:t>
            </w:r>
            <w:r w:rsidRPr="00BA179E">
              <w:rPr>
                <w:rFonts w:ascii="Arial" w:hAnsi="Arial" w:cs="Arial"/>
                <w:vertAlign w:val="superscript"/>
              </w:rPr>
              <w:t>2</w:t>
            </w:r>
            <w:r w:rsidRPr="00BA179E">
              <w:rPr>
                <w:rFonts w:ascii="Arial" w:hAnsi="Arial" w:cs="Arial"/>
              </w:rPr>
              <w:t>)</w:t>
            </w:r>
          </w:p>
        </w:tc>
      </w:tr>
      <w:tr w:rsidR="003411D5" w:rsidRPr="00BA179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BA179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3411D5" w:rsidRPr="00BA179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25,49</w:t>
            </w:r>
          </w:p>
        </w:tc>
      </w:tr>
      <w:tr w:rsidR="003411D5" w:rsidRPr="00BA179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3411D5" w:rsidRPr="00BA179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BA179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3411D5" w:rsidRPr="00BA179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BA179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411D5" w:rsidRPr="00BA179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411D5" w:rsidRPr="00BA179E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4/1-8-10-40-20/10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BA179E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из ячеистых бетонов теплоизоляционные, плотностью бетона 350 кг/м</w:t>
            </w:r>
            <w:r w:rsidRPr="00BA179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, толщиной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A179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BA179E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</w:t>
            </w:r>
          </w:p>
        </w:tc>
      </w:tr>
    </w:tbl>
    <w:p w:rsidR="003411D5" w:rsidRPr="00BA179E" w:rsidRDefault="003411D5" w:rsidP="003411D5">
      <w:pPr>
        <w:pStyle w:val="a5"/>
        <w:rPr>
          <w:rFonts w:ascii="Arial" w:hAnsi="Arial" w:cs="Arial"/>
          <w:b/>
          <w:sz w:val="2"/>
        </w:rPr>
      </w:pPr>
    </w:p>
    <w:p w:rsidR="003411D5" w:rsidRPr="00D95A83" w:rsidRDefault="003411D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DB237A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58-30. Смена обрешетки</w:t>
            </w: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DB237A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досок или брусков обрешетки;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перепиливание новых досок;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укладка новых досок или брусков на место с пришивкой гвоздями.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411D5" w:rsidRDefault="003411D5" w:rsidP="003411D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411D5" w:rsidRPr="00DB237A" w:rsidTr="002855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Е58-30-1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обрешетки с прозорами из досок толщиной до 30 мм</w:t>
            </w:r>
          </w:p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B237A">
              <w:rPr>
                <w:rFonts w:ascii="Arial" w:hAnsi="Arial" w:cs="Arial"/>
              </w:rPr>
              <w:t>(единица измерения - 100 м</w:t>
            </w:r>
            <w:r w:rsidRPr="00DB237A">
              <w:rPr>
                <w:rFonts w:ascii="Arial" w:hAnsi="Arial" w:cs="Arial"/>
                <w:vertAlign w:val="superscript"/>
              </w:rPr>
              <w:t>2</w:t>
            </w:r>
            <w:r w:rsidRPr="00DB237A">
              <w:rPr>
                <w:rFonts w:ascii="Arial" w:hAnsi="Arial" w:cs="Arial"/>
              </w:rPr>
              <w:t>)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50,39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B237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Е58-30-2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обрешетки с прозорами из досок толщиной до 50 мм</w:t>
            </w:r>
          </w:p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B237A">
              <w:rPr>
                <w:rFonts w:ascii="Arial" w:hAnsi="Arial" w:cs="Arial"/>
              </w:rPr>
              <w:t>(единица измерения - 100 м</w:t>
            </w:r>
            <w:r w:rsidRPr="00DB237A">
              <w:rPr>
                <w:rFonts w:ascii="Arial" w:hAnsi="Arial" w:cs="Arial"/>
                <w:vertAlign w:val="superscript"/>
              </w:rPr>
              <w:t>2</w:t>
            </w:r>
            <w:r w:rsidRPr="00DB237A">
              <w:rPr>
                <w:rFonts w:ascii="Arial" w:hAnsi="Arial" w:cs="Arial"/>
              </w:rPr>
              <w:t>)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65,12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B237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Е58-30-3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обрешетки с прозорами из брусков толщиной 50 мм и выше</w:t>
            </w:r>
          </w:p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B237A">
              <w:rPr>
                <w:rFonts w:ascii="Arial" w:hAnsi="Arial" w:cs="Arial"/>
              </w:rPr>
              <w:t>(единица измерения - 100 м</w:t>
            </w:r>
            <w:r w:rsidRPr="00DB237A">
              <w:rPr>
                <w:rFonts w:ascii="Arial" w:hAnsi="Arial" w:cs="Arial"/>
                <w:vertAlign w:val="superscript"/>
              </w:rPr>
              <w:t>2</w:t>
            </w:r>
            <w:r w:rsidRPr="00DB237A">
              <w:rPr>
                <w:rFonts w:ascii="Arial" w:hAnsi="Arial" w:cs="Arial"/>
              </w:rPr>
              <w:t>)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81,26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B237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B237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Е58-30-4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обрешетки со сплошным настилом из досок толщиной до 30 мм</w:t>
            </w:r>
          </w:p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B237A">
              <w:rPr>
                <w:rFonts w:ascii="Arial" w:hAnsi="Arial" w:cs="Arial"/>
              </w:rPr>
              <w:t>(единица измерения - 100 м</w:t>
            </w:r>
            <w:r w:rsidRPr="00DB237A">
              <w:rPr>
                <w:rFonts w:ascii="Arial" w:hAnsi="Arial" w:cs="Arial"/>
                <w:vertAlign w:val="superscript"/>
              </w:rPr>
              <w:t>2</w:t>
            </w:r>
            <w:r w:rsidRPr="00DB237A">
              <w:rPr>
                <w:rFonts w:ascii="Arial" w:hAnsi="Arial" w:cs="Arial"/>
              </w:rPr>
              <w:t>)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95,69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1,37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1,37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B237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1,99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Е58-30-5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обрешетки со сплошным настилом из досок толщиной до 50 мм</w:t>
            </w:r>
          </w:p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B237A">
              <w:rPr>
                <w:rFonts w:ascii="Arial" w:hAnsi="Arial" w:cs="Arial"/>
              </w:rPr>
              <w:t>(единица измерения - 100 м</w:t>
            </w:r>
            <w:r w:rsidRPr="00DB237A">
              <w:rPr>
                <w:rFonts w:ascii="Arial" w:hAnsi="Arial" w:cs="Arial"/>
                <w:vertAlign w:val="superscript"/>
              </w:rPr>
              <w:t>2</w:t>
            </w:r>
            <w:r w:rsidRPr="00DB237A">
              <w:rPr>
                <w:rFonts w:ascii="Arial" w:hAnsi="Arial" w:cs="Arial"/>
              </w:rPr>
              <w:t>)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138,49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1,97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1,97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B237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DB237A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B237A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B237A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3,31</w:t>
            </w:r>
          </w:p>
        </w:tc>
      </w:tr>
    </w:tbl>
    <w:p w:rsidR="003411D5" w:rsidRPr="00DB237A" w:rsidRDefault="003411D5" w:rsidP="003411D5">
      <w:pPr>
        <w:pStyle w:val="a5"/>
        <w:rPr>
          <w:rFonts w:ascii="Arial" w:hAnsi="Arial" w:cs="Arial"/>
          <w:b/>
          <w:sz w:val="2"/>
        </w:rPr>
      </w:pPr>
    </w:p>
    <w:p w:rsidR="003411D5" w:rsidRPr="00D95A83" w:rsidRDefault="003411D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425291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58-32. Смена кровли из черепицы</w:t>
            </w: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425291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кровли из черепицы;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подбор черепицы и укладка ее по обрешетке с пригонкой;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крепление черепицы;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промазка швов со стороны чердака цементным раствором с добавлением в него волокнистых веществ;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укладка фасонных деталей на коньки и ребра;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обделка мест примыкания к слуховым окнам, трубам, брандмауэрам и другим выступающим частям с конопаткой швов.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411D5" w:rsidRDefault="003411D5" w:rsidP="003411D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411D5" w:rsidRPr="00425291" w:rsidTr="002855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Е58-32-1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кровли из черепицы при добавлении нового материала до 50%</w:t>
            </w:r>
          </w:p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25291">
              <w:rPr>
                <w:rFonts w:ascii="Arial" w:hAnsi="Arial" w:cs="Arial"/>
              </w:rPr>
              <w:t>(единица измерения - 100 м</w:t>
            </w:r>
            <w:r w:rsidRPr="00425291">
              <w:rPr>
                <w:rFonts w:ascii="Arial" w:hAnsi="Arial" w:cs="Arial"/>
                <w:vertAlign w:val="superscript"/>
              </w:rPr>
              <w:t>2</w:t>
            </w:r>
            <w:r w:rsidRPr="00425291">
              <w:rPr>
                <w:rFonts w:ascii="Arial" w:hAnsi="Arial" w:cs="Arial"/>
              </w:rPr>
              <w:t>)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149,34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529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кровельный с крупнозернистой посыпкой РКК-350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529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Черепица керамическая плоская ленточная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529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8/1/390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Черепица ленточная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Е58-32-2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кровли из черепицы при добавлении нового материала до 75%</w:t>
            </w:r>
          </w:p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25291">
              <w:rPr>
                <w:rFonts w:ascii="Arial" w:hAnsi="Arial" w:cs="Arial"/>
              </w:rPr>
              <w:t>(единица измерения - 100 м</w:t>
            </w:r>
            <w:r w:rsidRPr="00425291">
              <w:rPr>
                <w:rFonts w:ascii="Arial" w:hAnsi="Arial" w:cs="Arial"/>
                <w:vertAlign w:val="superscript"/>
              </w:rPr>
              <w:t>2</w:t>
            </w:r>
            <w:r w:rsidRPr="00425291">
              <w:rPr>
                <w:rFonts w:ascii="Arial" w:hAnsi="Arial" w:cs="Arial"/>
              </w:rPr>
              <w:t>)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161,77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529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1/10-115-5/1170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кровельный с крупнозернистой посыпкой РКК-350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529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Черепица керамическая плоская ленточная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529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8/1/390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Черепица ленточная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Е58-32-3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покрытия из черепицы с уклоном более 35 градусов при добавлении нового материала до 50%</w:t>
            </w:r>
          </w:p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25291">
              <w:rPr>
                <w:rFonts w:ascii="Arial" w:hAnsi="Arial" w:cs="Arial"/>
              </w:rPr>
              <w:t>(единица измерения - 100 м</w:t>
            </w:r>
            <w:r w:rsidRPr="00425291">
              <w:rPr>
                <w:rFonts w:ascii="Arial" w:hAnsi="Arial" w:cs="Arial"/>
                <w:vertAlign w:val="superscript"/>
              </w:rPr>
              <w:t>2</w:t>
            </w:r>
            <w:r w:rsidRPr="00425291">
              <w:rPr>
                <w:rFonts w:ascii="Arial" w:hAnsi="Arial" w:cs="Arial"/>
              </w:rPr>
              <w:t>)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197,25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529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кровельный с крупнозернистой посыпкой РКК-350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529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Черепица керамическая плоская ленточная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529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8/1/390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Черепица ленточная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Е58-32-4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покрытия из черепицы с уклоном более 35 градусов при добавлении нового материала до 75%</w:t>
            </w:r>
          </w:p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25291">
              <w:rPr>
                <w:rFonts w:ascii="Arial" w:hAnsi="Arial" w:cs="Arial"/>
              </w:rPr>
              <w:t>(единица измерения - 100 м</w:t>
            </w:r>
            <w:r w:rsidRPr="00425291">
              <w:rPr>
                <w:rFonts w:ascii="Arial" w:hAnsi="Arial" w:cs="Arial"/>
                <w:vertAlign w:val="superscript"/>
              </w:rPr>
              <w:t>2</w:t>
            </w:r>
            <w:r w:rsidRPr="00425291">
              <w:rPr>
                <w:rFonts w:ascii="Arial" w:hAnsi="Arial" w:cs="Arial"/>
              </w:rPr>
              <w:t>)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194,74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529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кровельный с крупнозернистой посыпкой РКК-350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529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Черепица керамическая плоская ленточная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529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411D5" w:rsidRPr="0042529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8/1/390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42529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Черепица ленточная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42529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</w:tbl>
    <w:p w:rsidR="003411D5" w:rsidRPr="00425291" w:rsidRDefault="003411D5" w:rsidP="003411D5">
      <w:pPr>
        <w:pStyle w:val="a5"/>
        <w:rPr>
          <w:rFonts w:ascii="Arial" w:hAnsi="Arial" w:cs="Arial"/>
          <w:b/>
          <w:sz w:val="2"/>
        </w:rPr>
      </w:pPr>
    </w:p>
    <w:p w:rsidR="003411D5" w:rsidRPr="00D95A83" w:rsidRDefault="003411D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9C60BF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58-33. Смена мелких покрытий из листовой стали</w:t>
            </w: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9C60BF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старого покрытия;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заготовка картин и клямеров;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укладка картин на место;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восстановление примыкания обделок к существующей кровле.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411D5" w:rsidRDefault="003411D5" w:rsidP="003411D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411D5" w:rsidRPr="009C60BF" w:rsidTr="002855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Е58-33-1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разжелобков шириной 0,7 мм в кровлях из штучных материалов</w:t>
            </w:r>
          </w:p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C60BF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124,15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0,298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Е58-33-2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настенных желобов в кровлях из рулонных и штучных материалов</w:t>
            </w:r>
          </w:p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C60BF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106,59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0,298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0,117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Е58-33-3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карнизных свесов в кровлях из рулонных и штучных материалов</w:t>
            </w:r>
          </w:p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C60BF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95,9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0,294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0,116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Е58-33-4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разжелобков шириной 0,7 м в кровлях из листовой стали</w:t>
            </w:r>
          </w:p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C60BF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101,64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0,298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Е58-33-5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настенных желобов в кровлях из листовой стали</w:t>
            </w:r>
          </w:p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C60BF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78,35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0,298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0,117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Е58-33-6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карнизных свесов с настенными желобами в кровлях из листовой стали</w:t>
            </w:r>
          </w:p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C60BF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117,45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0,592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0,233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Е58-33-7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разжелобков шириной 1,4 м в кровлях из штучных материалов</w:t>
            </w:r>
          </w:p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C60BF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198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Е58-33-8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разжелобков шириной 1,4 м в кровлях из листовой стали</w:t>
            </w:r>
          </w:p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C60BF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146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9C60BF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9C60BF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9C60BF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</w:tbl>
    <w:p w:rsidR="003411D5" w:rsidRPr="009C60BF" w:rsidRDefault="003411D5" w:rsidP="003411D5">
      <w:pPr>
        <w:pStyle w:val="a5"/>
        <w:rPr>
          <w:rFonts w:ascii="Arial" w:hAnsi="Arial" w:cs="Arial"/>
          <w:b/>
          <w:sz w:val="2"/>
        </w:rPr>
      </w:pPr>
    </w:p>
    <w:p w:rsidR="003411D5" w:rsidRPr="00D95A83" w:rsidRDefault="003411D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701C38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58-34. Смена обделок из листовой стали</w:t>
            </w: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701C38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старых элементов;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заготовка новых деталей;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укрепление элементов на месте.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411D5" w:rsidRDefault="003411D5" w:rsidP="003411D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411D5" w:rsidRPr="00701C38" w:rsidTr="002855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Е58-34-1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поясков, сандриков, отливов, карнизов шириной до 0,4 м</w:t>
            </w:r>
          </w:p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1C38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41,41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0,184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Е58-34-2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поясков, сандриков, отливов, карнизов шириной до 0,7 м</w:t>
            </w:r>
          </w:p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1C38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63,22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0,324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Е58-34-3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брандмауэров и парапетов без обделки боковых сторон шириной до 1 м</w:t>
            </w:r>
          </w:p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1C38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70,25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0,412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Е58-34-4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брандмауэров и парапетов с обделкой боковых сторон шириной до 1,75 м</w:t>
            </w:r>
          </w:p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1C38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113,23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Е58-34-5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примыканий к каменным стенам</w:t>
            </w:r>
          </w:p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1C38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65,21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0,085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Е58-34-6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примыканий к деревянным стенам</w:t>
            </w:r>
          </w:p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1C38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51,97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0,085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Е58-34-7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примыканий к дымовым трубам</w:t>
            </w:r>
          </w:p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1C38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87,17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0,085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Е58-34-8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примыканий к вытяжным трубам</w:t>
            </w:r>
          </w:p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1C38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92,86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701C3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701C3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701C3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</w:tbl>
    <w:p w:rsidR="003411D5" w:rsidRPr="00701C38" w:rsidRDefault="003411D5" w:rsidP="003411D5">
      <w:pPr>
        <w:pStyle w:val="a5"/>
        <w:rPr>
          <w:rFonts w:ascii="Arial" w:hAnsi="Arial" w:cs="Arial"/>
          <w:b/>
          <w:sz w:val="2"/>
        </w:rPr>
      </w:pPr>
    </w:p>
    <w:p w:rsidR="003411D5" w:rsidRPr="00D95A83" w:rsidRDefault="003411D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F77C58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58-35. Смена покрытия из листовой стали</w:t>
            </w: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F77C58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старой кровли;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заготовка картин для рядового покрытия скатов, свесов, настенных желобов и разжелобков;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покрытие кровли готовыми картинами с установкой и прибивкой клямеров;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присоединение рядового покрытия к желобам и разжелобкам;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изоляция готовой герметизирующей замазкой всех фальцев открытия карнизного свеса, настенного желоба, разжелобков, а также фальцев рядового покрытия, расположенных в полосе равной 1 м и лежащей выше фальца, соединяющего рядовое покрытие с желобом;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укладка подкладочного слоя из толя на мастике по всей ширине сплошной опалубки свеса, а также подкладочного слоя из старой кровельной стали вдоль желоба и нижней части разжелобков;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защита специальными щитами перекрытий зданий от атмосферных осадков в перерывах между рабочими сменами.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411D5" w:rsidRDefault="003411D5" w:rsidP="003411D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411D5" w:rsidRPr="00F77C58" w:rsidTr="002855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Е58-35-1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кровли средней сложности с настенными желобами и свесами</w:t>
            </w:r>
          </w:p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77C58">
              <w:rPr>
                <w:rFonts w:ascii="Arial" w:hAnsi="Arial" w:cs="Arial"/>
              </w:rPr>
              <w:t>(единица измерения - 100 м</w:t>
            </w:r>
            <w:r w:rsidRPr="00F77C58">
              <w:rPr>
                <w:rFonts w:ascii="Arial" w:hAnsi="Arial" w:cs="Arial"/>
                <w:vertAlign w:val="superscript"/>
              </w:rPr>
              <w:t>2</w:t>
            </w:r>
            <w:r w:rsidRPr="00F77C58">
              <w:rPr>
                <w:rFonts w:ascii="Arial" w:hAnsi="Arial" w:cs="Arial"/>
              </w:rPr>
              <w:t>)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112,83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2,11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2,11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кровельный с крупнозернистой посыпкой РКК-350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77C5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15,7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0,073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Е58-35-2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кровли средней сложности без настенных желобов и свесов</w:t>
            </w:r>
          </w:p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77C58">
              <w:rPr>
                <w:rFonts w:ascii="Arial" w:hAnsi="Arial" w:cs="Arial"/>
              </w:rPr>
              <w:t>(единица измерения - 100 м</w:t>
            </w:r>
            <w:r w:rsidRPr="00F77C58">
              <w:rPr>
                <w:rFonts w:ascii="Arial" w:hAnsi="Arial" w:cs="Arial"/>
                <w:vertAlign w:val="superscript"/>
              </w:rPr>
              <w:t>2</w:t>
            </w:r>
            <w:r w:rsidRPr="00F77C58">
              <w:rPr>
                <w:rFonts w:ascii="Arial" w:hAnsi="Arial" w:cs="Arial"/>
              </w:rPr>
              <w:t>)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105,61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2,05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2,05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0,052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Е58-35-3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кровли средней сложности с настенными желобами и свесами при площади покрытия до 50 м</w:t>
            </w:r>
            <w:r w:rsidRPr="00F77C58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77C58">
              <w:rPr>
                <w:rFonts w:ascii="Arial" w:hAnsi="Arial" w:cs="Arial"/>
              </w:rPr>
              <w:t>(единица измерения - 100 м</w:t>
            </w:r>
            <w:r w:rsidRPr="00F77C58">
              <w:rPr>
                <w:rFonts w:ascii="Arial" w:hAnsi="Arial" w:cs="Arial"/>
                <w:vertAlign w:val="superscript"/>
              </w:rPr>
              <w:t>2</w:t>
            </w:r>
            <w:r w:rsidRPr="00F77C58">
              <w:rPr>
                <w:rFonts w:ascii="Arial" w:hAnsi="Arial" w:cs="Arial"/>
              </w:rPr>
              <w:t>)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116,21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кровельный с крупнозернистой посыпкой РКК-350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77C5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15,7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0,073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Е58-35-4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кровли средней сложности без настенных желобов и свесов при площади покрытия до 50 м</w:t>
            </w:r>
            <w:r w:rsidRPr="00F77C58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77C58">
              <w:rPr>
                <w:rFonts w:ascii="Arial" w:hAnsi="Arial" w:cs="Arial"/>
              </w:rPr>
              <w:t>(единица измерения - 100 м</w:t>
            </w:r>
            <w:r w:rsidRPr="00F77C58">
              <w:rPr>
                <w:rFonts w:ascii="Arial" w:hAnsi="Arial" w:cs="Arial"/>
                <w:vertAlign w:val="superscript"/>
              </w:rPr>
              <w:t>2</w:t>
            </w:r>
            <w:r w:rsidRPr="00F77C58">
              <w:rPr>
                <w:rFonts w:ascii="Arial" w:hAnsi="Arial" w:cs="Arial"/>
              </w:rPr>
              <w:t>)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108,77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2,11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2,11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0,052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Е58-35-5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кровли простой сложности с настенными желобами и свесами</w:t>
            </w:r>
          </w:p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77C58">
              <w:rPr>
                <w:rFonts w:ascii="Arial" w:hAnsi="Arial" w:cs="Arial"/>
              </w:rPr>
              <w:t>(единица измерения - 100 м</w:t>
            </w:r>
            <w:r w:rsidRPr="00F77C58">
              <w:rPr>
                <w:rFonts w:ascii="Arial" w:hAnsi="Arial" w:cs="Arial"/>
                <w:vertAlign w:val="superscript"/>
              </w:rPr>
              <w:t>2</w:t>
            </w:r>
            <w:r w:rsidRPr="00F77C58">
              <w:rPr>
                <w:rFonts w:ascii="Arial" w:hAnsi="Arial" w:cs="Arial"/>
              </w:rPr>
              <w:t>)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89,13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2,18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2,18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кровельный с крупнозернистой посыпкой РКК-350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77C5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15,7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0,071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Е58-35-6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кровли простой сложности без настенных желобов и свесов</w:t>
            </w:r>
          </w:p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77C58">
              <w:rPr>
                <w:rFonts w:ascii="Arial" w:hAnsi="Arial" w:cs="Arial"/>
              </w:rPr>
              <w:t>(единица измерения - 100 м</w:t>
            </w:r>
            <w:r w:rsidRPr="00F77C58">
              <w:rPr>
                <w:rFonts w:ascii="Arial" w:hAnsi="Arial" w:cs="Arial"/>
                <w:vertAlign w:val="superscript"/>
              </w:rPr>
              <w:t>2</w:t>
            </w:r>
            <w:r w:rsidRPr="00F77C58">
              <w:rPr>
                <w:rFonts w:ascii="Arial" w:hAnsi="Arial" w:cs="Arial"/>
              </w:rPr>
              <w:t>)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83,43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2,05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2,05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F77C5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F77C5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F77C5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0,065</w:t>
            </w:r>
          </w:p>
        </w:tc>
      </w:tr>
    </w:tbl>
    <w:p w:rsidR="003411D5" w:rsidRPr="00F77C58" w:rsidRDefault="003411D5" w:rsidP="003411D5">
      <w:pPr>
        <w:pStyle w:val="a5"/>
        <w:rPr>
          <w:rFonts w:ascii="Arial" w:hAnsi="Arial" w:cs="Arial"/>
          <w:b/>
          <w:sz w:val="2"/>
        </w:rPr>
      </w:pPr>
    </w:p>
    <w:p w:rsidR="003411D5" w:rsidRPr="00D95A83" w:rsidRDefault="003411D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A9362C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58-36. Смена отдельных листов металлической кровли или постановка заплат</w:t>
            </w: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A9362C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смена негодных листов не более 5 шт в одном месте с заготовкой и укладкой новых листов с закреплением (нормы 1, 2);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вырубка негодной части кровли с разгибанием фальцев (нормы 3-6);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заготовка и прибивка клямеров;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заготовка заплаты (нормы 3-6);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постановка заплаты из кровельной стали на место и соединение ее с рядовым покрытием.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411D5" w:rsidRDefault="003411D5" w:rsidP="003411D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411D5" w:rsidRPr="00A9362C" w:rsidTr="002855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Е58-36-1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негодных листов кровли до 5 шт в одном месте из листовой кровельной черной стали</w:t>
            </w:r>
          </w:p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9362C">
              <w:rPr>
                <w:rFonts w:ascii="Arial" w:hAnsi="Arial" w:cs="Arial"/>
              </w:rPr>
              <w:t>(единица измерения - 100 м</w:t>
            </w:r>
            <w:r w:rsidRPr="00A9362C">
              <w:rPr>
                <w:rFonts w:ascii="Arial" w:hAnsi="Arial" w:cs="Arial"/>
                <w:vertAlign w:val="superscript"/>
              </w:rPr>
              <w:t>2</w:t>
            </w:r>
            <w:r w:rsidRPr="00A9362C">
              <w:rPr>
                <w:rFonts w:ascii="Arial" w:hAnsi="Arial" w:cs="Arial"/>
              </w:rPr>
              <w:t>)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131,6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Е58-36-2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негодных листов кровли до 5 шт в одном месте из листовой оцинкованной кровельной стали</w:t>
            </w:r>
          </w:p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9362C">
              <w:rPr>
                <w:rFonts w:ascii="Arial" w:hAnsi="Arial" w:cs="Arial"/>
              </w:rPr>
              <w:t>(единица измерения - 100 м</w:t>
            </w:r>
            <w:r w:rsidRPr="00A9362C">
              <w:rPr>
                <w:rFonts w:ascii="Arial" w:hAnsi="Arial" w:cs="Arial"/>
                <w:vertAlign w:val="superscript"/>
              </w:rPr>
              <w:t>2</w:t>
            </w:r>
            <w:r w:rsidRPr="00A9362C">
              <w:rPr>
                <w:rFonts w:ascii="Arial" w:hAnsi="Arial" w:cs="Arial"/>
              </w:rPr>
              <w:t>)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134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Е58-36-3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Постановка заплат из черной листовой кровельной стали размером четверть листа</w:t>
            </w:r>
          </w:p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62C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58,4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Е58-36-4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Постановка заплат из черной листовой кровельной стали размером половину листа</w:t>
            </w:r>
          </w:p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62C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71,3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холоднокатаный с обрезной кромкой из стали углеродистой обыкновенного качества,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Е58-36-5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Постановка заплат из листовой кровельной стали оцинкованной размером четверть листа</w:t>
            </w:r>
          </w:p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62C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57,5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Е58-36-6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Постановка заплат из листовой кровельной стали оцинкованной размером половину листа</w:t>
            </w:r>
          </w:p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362C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69,2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A9362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9362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9362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</w:tbl>
    <w:p w:rsidR="003411D5" w:rsidRPr="00A9362C" w:rsidRDefault="003411D5" w:rsidP="003411D5">
      <w:pPr>
        <w:pStyle w:val="a5"/>
        <w:rPr>
          <w:rFonts w:ascii="Arial" w:hAnsi="Arial" w:cs="Arial"/>
          <w:b/>
          <w:sz w:val="2"/>
        </w:rPr>
      </w:pPr>
    </w:p>
    <w:p w:rsidR="003411D5" w:rsidRPr="00D95A83" w:rsidRDefault="003411D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526DF3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58-37. Смена колпаков на дымовых и вентиляционных трубах</w:t>
            </w: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411D5" w:rsidRPr="00526DF3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526DF3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старого колпака;</w:t>
            </w:r>
          </w:p>
        </w:tc>
      </w:tr>
      <w:tr w:rsidR="003411D5" w:rsidRPr="00526DF3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изготовление нового колпака;</w:t>
            </w:r>
          </w:p>
        </w:tc>
      </w:tr>
      <w:tr w:rsidR="003411D5" w:rsidRPr="00526DF3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на место с креплением.</w:t>
            </w:r>
          </w:p>
        </w:tc>
      </w:tr>
      <w:tr w:rsidR="003411D5" w:rsidRPr="00526DF3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411D5" w:rsidRDefault="003411D5" w:rsidP="003411D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411D5" w:rsidRPr="00526DF3" w:rsidTr="002855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526DF3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526DF3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526DF3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526DF3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411D5" w:rsidRPr="00526DF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26DF3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26DF3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26DF3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26DF3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411D5" w:rsidRPr="00526DF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26DF3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Е58-37-1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колпаков на дымовых и вентиляционных трубах в один канал</w:t>
            </w:r>
          </w:p>
          <w:p w:rsidR="003411D5" w:rsidRPr="00526DF3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26DF3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3411D5" w:rsidRPr="00526DF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26DF3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26DF3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526DF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26DF3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26DF3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26DF3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26DF3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411D5" w:rsidRPr="00526DF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26DF3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26DF3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26DF3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26DF3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18,6</w:t>
            </w:r>
          </w:p>
        </w:tc>
      </w:tr>
      <w:tr w:rsidR="003411D5" w:rsidRPr="00526DF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26DF3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26DF3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26DF3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26DF3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3411D5" w:rsidRPr="00526DF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26DF3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26DF3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526DF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26DF3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26DF3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26DF3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26DF3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3411D5" w:rsidRPr="00526DF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26DF3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26DF3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526DF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26DF3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26DF3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526DF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26DF3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26DF3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526DF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26DF3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26DF3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26DF3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26DF3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0,052</w:t>
            </w:r>
          </w:p>
        </w:tc>
      </w:tr>
      <w:tr w:rsidR="003411D5" w:rsidRPr="00526DF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26DF3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26DF3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526DF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26DF3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26DF3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411D5" w:rsidRPr="00526DF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26DF3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26DF3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26DF3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26DF3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3411D5" w:rsidRPr="00526DF3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26DF3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Е58-37-2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каждый следующий канал к норме Е58-37-1</w:t>
            </w:r>
          </w:p>
          <w:p w:rsidR="003411D5" w:rsidRPr="00526DF3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26DF3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3411D5" w:rsidRPr="00526DF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26DF3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26DF3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526DF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26DF3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26DF3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26DF3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26DF3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411D5" w:rsidRPr="00526DF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26DF3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26DF3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26DF3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26DF3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3411D5" w:rsidRPr="00526DF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26DF3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26DF3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26DF3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26DF3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411D5" w:rsidRPr="00526DF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26DF3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26DF3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526DF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26DF3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26DF3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26DF3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26DF3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411D5" w:rsidRPr="00526DF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26DF3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26DF3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526DF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26DF3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26DF3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526DF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26DF3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26DF3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526DF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26DF3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26DF3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26DF3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26DF3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3411D5" w:rsidRPr="00526DF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26DF3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26DF3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526DF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26DF3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26DF3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411D5" w:rsidRPr="00526DF3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26DF3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526DF3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26DF3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526DF3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</w:tbl>
    <w:p w:rsidR="003411D5" w:rsidRPr="00526DF3" w:rsidRDefault="003411D5" w:rsidP="003411D5">
      <w:pPr>
        <w:pStyle w:val="a5"/>
        <w:rPr>
          <w:rFonts w:ascii="Arial" w:hAnsi="Arial" w:cs="Arial"/>
          <w:b/>
          <w:sz w:val="2"/>
        </w:rPr>
      </w:pPr>
    </w:p>
    <w:p w:rsidR="003411D5" w:rsidRPr="00D95A83" w:rsidRDefault="003411D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AE6367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58-38. Смена частей труб и ухватов для водосточных труб</w:t>
            </w: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AE6367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негодных частей;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новых готовых элементов с креплением.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411D5" w:rsidRDefault="003411D5" w:rsidP="003411D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411D5" w:rsidRPr="00AE6367" w:rsidTr="002855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Е58-38-1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прямых звеньев водосточных труб с земли, лестниц или подмостей</w:t>
            </w:r>
          </w:p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E6367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36,8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1/10-115-30-5/19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водосточная круглого сечения, из проката тонколистового оцинкованного, толщиной 0,5 мм, без защитно-декоративного покрытия, диаметром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114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Е58-38-2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прямых звеньев водосточных труб с люлек</w:t>
            </w:r>
          </w:p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E6367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88,6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1/10-115-30-5/19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водосточная круглого сечения, из проката тонколистового оцинкованного, толщиной 0,5 мм, без защитно-декоративного покрытия, диаметром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114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Е58-38-3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колен водосточных труб с земли, лестниц и подмостей</w:t>
            </w:r>
          </w:p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E6367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63,9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1/10-115-30-15/19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Колено трубы водосточной круглого сечения, из проката тонколистового оцинкованного, толщиной 0,5 мм, без защитно-декоративного покрытия, длиной 600-660 мм, диаметром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Е58-38-4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колен водосточных труб с люлек</w:t>
            </w:r>
          </w:p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E6367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134,1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1/10-115-30-15/19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Колено трубы водосточной круглого сечения, из проката тонколистового оцинкованного, толщиной 0,5 мм, без защитно-декоративного покрытия, длиной 600-660 мм, диаметром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Е58-38-5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отливов водосточных труб</w:t>
            </w:r>
          </w:p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E6367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53,1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1/10-115-30-20/19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Отмет трубы водосточной круглого сечения, из проката тонколистового оцинкованного, толщиной 0,5 мм, без защитно-декоративного покрытия, длиной 600-660 мм, диаметром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Е58-38-6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воронок водосточных труб с земли, лестниц или подмостей</w:t>
            </w:r>
          </w:p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E6367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53,1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1/10-115-30-45/19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Воронка водосточная круглого сечения, из проката тонколистового оцинкованного, толщиной 0,5 мм, без защитно-декоративного покрытия, диаметром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Е58-38-7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воронок водосточных труб с люлек</w:t>
            </w:r>
          </w:p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E6367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119,7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1/10-115-30-45/19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Воронка водосточная круглого сечения, из проката тонколистового оцинкованного, толщиной 0,5 мм, без защитно-декоративного покрытия, диаметром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Е58-38-8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ухватов для водосточных труб в каменных стенах</w:t>
            </w:r>
          </w:p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E6367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37,8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0,092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Е58-38-9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ухватов для водосточных труб в деревянных стенах</w:t>
            </w:r>
          </w:p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E6367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21,7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0,092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AE6367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E6367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E6367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</w:tbl>
    <w:p w:rsidR="003411D5" w:rsidRPr="00AE6367" w:rsidRDefault="003411D5" w:rsidP="003411D5">
      <w:pPr>
        <w:pStyle w:val="a5"/>
        <w:rPr>
          <w:rFonts w:ascii="Arial" w:hAnsi="Arial" w:cs="Arial"/>
          <w:b/>
          <w:sz w:val="2"/>
        </w:rPr>
      </w:pPr>
    </w:p>
    <w:p w:rsidR="003411D5" w:rsidRPr="00D95A83" w:rsidRDefault="003411D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8F4E5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58-39. Снятие и установка приемной решетки</w:t>
            </w: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411D5" w:rsidRPr="008F4E5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8F4E5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расчистка решетки от засыпки гравием;</w:t>
            </w:r>
          </w:p>
        </w:tc>
      </w:tr>
      <w:tr w:rsidR="003411D5" w:rsidRPr="008F4E5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снятие приемной решетки с расчисткой наплывов битума;</w:t>
            </w:r>
          </w:p>
        </w:tc>
      </w:tr>
      <w:tr w:rsidR="003411D5" w:rsidRPr="008F4E5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раннее снятой решетки;</w:t>
            </w:r>
          </w:p>
        </w:tc>
      </w:tr>
      <w:tr w:rsidR="003411D5" w:rsidRPr="008F4E5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засыпка гравием по периметру решетки с использованием 50% старого гравия.</w:t>
            </w:r>
          </w:p>
        </w:tc>
      </w:tr>
      <w:tr w:rsidR="003411D5" w:rsidRPr="008F4E5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411D5" w:rsidRDefault="003411D5" w:rsidP="003411D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411D5" w:rsidRPr="008F4E55" w:rsidTr="002855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8F4E55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8F4E55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8F4E55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8F4E55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411D5" w:rsidRPr="008F4E5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F4E55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F4E55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F4E55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F4E55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411D5" w:rsidRPr="008F4E5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F4E5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Е58-39-1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и установка приемной решетки с засыпкой гравием</w:t>
            </w:r>
          </w:p>
          <w:p w:rsidR="003411D5" w:rsidRPr="008F4E5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F4E55">
              <w:rPr>
                <w:rFonts w:ascii="Arial" w:hAnsi="Arial" w:cs="Arial"/>
              </w:rPr>
              <w:t>(единица измерения - место)</w:t>
            </w:r>
          </w:p>
        </w:tc>
      </w:tr>
      <w:tr w:rsidR="003411D5" w:rsidRPr="008F4E5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F4E5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F4E5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8F4E5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F4E5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F4E5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F4E5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F4E5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3411D5" w:rsidRPr="008F4E5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F4E5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F4E5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F4E5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F4E5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3411D5" w:rsidRPr="008F4E5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F4E5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F4E5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8F4E5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F4E5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F4E5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411D5" w:rsidRPr="008F4E5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F4E5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F4E5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411D5" w:rsidRPr="008F4E55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F4E5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4/1-5-30-10-10/10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8F4E55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Гравий для строительных работ марки 800, 2 группы, фракции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F4E55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F4E5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8F4E55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</w:tbl>
    <w:p w:rsidR="003411D5" w:rsidRPr="008F4E55" w:rsidRDefault="003411D5" w:rsidP="003411D5">
      <w:pPr>
        <w:pStyle w:val="a5"/>
        <w:rPr>
          <w:rFonts w:ascii="Arial" w:hAnsi="Arial" w:cs="Arial"/>
          <w:b/>
          <w:sz w:val="2"/>
        </w:rPr>
      </w:pPr>
    </w:p>
    <w:p w:rsidR="003411D5" w:rsidRPr="00D95A83" w:rsidRDefault="003411D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A56388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58-40. Смена существующих рулонных кровель на покрытия из наплавляемых материалов</w:t>
            </w: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A56388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старого покрытия до 3 слоев (нормы 1, 3);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основания от пыли и мусора;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покрытие новыми материалами с оплавлением покровного слоя горелками (нормы 1, 2, 3, 4);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просушка основания горелкой (норма 5).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411D5" w:rsidRDefault="003411D5" w:rsidP="003411D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411D5" w:rsidRPr="00A56388" w:rsidTr="002855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Е58-40-1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старого рулонного покрытия кровли с наклеиванием нового покрытия, с применением газовой горелки: первый слой</w:t>
            </w:r>
          </w:p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56388">
              <w:rPr>
                <w:rFonts w:ascii="Arial" w:hAnsi="Arial" w:cs="Arial"/>
              </w:rPr>
              <w:t>(единица измерения - 100 м</w:t>
            </w:r>
            <w:r w:rsidRPr="00A56388">
              <w:rPr>
                <w:rFonts w:ascii="Arial" w:hAnsi="Arial" w:cs="Arial"/>
                <w:vertAlign w:val="superscript"/>
              </w:rPr>
              <w:t>2</w:t>
            </w:r>
            <w:r w:rsidRPr="00A56388">
              <w:rPr>
                <w:rFonts w:ascii="Arial" w:hAnsi="Arial" w:cs="Arial"/>
              </w:rPr>
              <w:t>)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43,15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1,69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 переносной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1,69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Газовая горелка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4,79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дисковая электрическая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5,93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1/10-115-5/445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рулонный битумно-полимерный кровельный наплавляемый "Биполикрин", К-ПХ-БЭ-ПП/ПП-3.5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5638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119,6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31,8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Е58-40-2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старого рулонного покрытия кровли с наклеиванием нового покрытия, с применением газовой горелки: добавлять на каждый следующий слой</w:t>
            </w:r>
          </w:p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56388">
              <w:rPr>
                <w:rFonts w:ascii="Arial" w:hAnsi="Arial" w:cs="Arial"/>
              </w:rPr>
              <w:t>(единица измерения - 100 м</w:t>
            </w:r>
            <w:r w:rsidRPr="00A56388">
              <w:rPr>
                <w:rFonts w:ascii="Arial" w:hAnsi="Arial" w:cs="Arial"/>
                <w:vertAlign w:val="superscript"/>
              </w:rPr>
              <w:t>2</w:t>
            </w:r>
            <w:r w:rsidRPr="00A56388">
              <w:rPr>
                <w:rFonts w:ascii="Arial" w:hAnsi="Arial" w:cs="Arial"/>
              </w:rPr>
              <w:t>)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14,35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 переносной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Газовая горелка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4,46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1/10-115-5/415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рулонный битумно-полимерный кровельный наплавляемый "Биполикрин", К-СТ-БЭ-К/ПП-4.5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5638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119,6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31,6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Е58-40-3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покрытия из рулонных материалов при ремонте примыканий, с применением газовой горелки: первый слой</w:t>
            </w:r>
          </w:p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56388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41,7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 переносной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Газовая горелка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4,89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дисковая электрическая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24,1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Материалы кровельные и гидроизоляционные рулонные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5638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Е58-40-4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покрытия из рулонных материалов при ремонте примыканий, с применением газовой горелки: второй слой</w:t>
            </w:r>
          </w:p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56388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18,17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 переносной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Газовая горелка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5,47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26,9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Материалы кровельные и гидроизоляционные рулонные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5638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Е58-40-5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Просушка оснований под кровлю газовыми горелками</w:t>
            </w:r>
          </w:p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56388">
              <w:rPr>
                <w:rFonts w:ascii="Arial" w:hAnsi="Arial" w:cs="Arial"/>
              </w:rPr>
              <w:t>(единица измерения - 100 м</w:t>
            </w:r>
            <w:r w:rsidRPr="00A56388">
              <w:rPr>
                <w:rFonts w:ascii="Arial" w:hAnsi="Arial" w:cs="Arial"/>
                <w:vertAlign w:val="superscript"/>
              </w:rPr>
              <w:t>2</w:t>
            </w:r>
            <w:r w:rsidRPr="00A56388">
              <w:rPr>
                <w:rFonts w:ascii="Arial" w:hAnsi="Arial" w:cs="Arial"/>
              </w:rPr>
              <w:t>)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9,14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 переносной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Газовая горелка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5,46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A563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A5638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A563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31,6</w:t>
            </w:r>
          </w:p>
        </w:tc>
      </w:tr>
    </w:tbl>
    <w:p w:rsidR="003411D5" w:rsidRPr="00A56388" w:rsidRDefault="003411D5" w:rsidP="003411D5">
      <w:pPr>
        <w:pStyle w:val="a5"/>
        <w:rPr>
          <w:rFonts w:ascii="Arial" w:hAnsi="Arial" w:cs="Arial"/>
          <w:b/>
          <w:sz w:val="2"/>
        </w:rPr>
      </w:pPr>
    </w:p>
    <w:p w:rsidR="003411D5" w:rsidRPr="00D95A83" w:rsidRDefault="003411D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6E20C4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58-41. Устройство цементного бортика</w:t>
            </w: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411D5" w:rsidRPr="006E20C4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6E20C4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цементного бортика для плавного перехода рулонного ковра в местах примыканий к стенам, парапетам, шахтам.</w:t>
            </w:r>
          </w:p>
        </w:tc>
      </w:tr>
      <w:tr w:rsidR="003411D5" w:rsidRPr="006E20C4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411D5" w:rsidRDefault="003411D5" w:rsidP="003411D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411D5" w:rsidRPr="006E20C4" w:rsidTr="002855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6E20C4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6E20C4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6E20C4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6E20C4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411D5" w:rsidRPr="006E20C4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E20C4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E20C4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E20C4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E20C4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411D5" w:rsidRPr="006E20C4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E20C4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Е58-41-1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цементного бортика для плавного перехода рулонного ковра в местах примыканий к стенам, парапетам, шахтам</w:t>
            </w:r>
          </w:p>
          <w:p w:rsidR="003411D5" w:rsidRPr="006E20C4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E20C4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3411D5" w:rsidRPr="006E20C4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E20C4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E20C4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6E20C4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E20C4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E20C4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E20C4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E20C4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411D5" w:rsidRPr="006E20C4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E20C4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E20C4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E20C4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E20C4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17,36</w:t>
            </w:r>
          </w:p>
        </w:tc>
      </w:tr>
      <w:tr w:rsidR="003411D5" w:rsidRPr="006E20C4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E20C4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E20C4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E20C4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E20C4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3411D5" w:rsidRPr="006E20C4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E20C4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E20C4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6E20C4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E20C4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E20C4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E20C4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E20C4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3411D5" w:rsidRPr="006E20C4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E20C4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E20C4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6E20C4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E20C4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E20C4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411D5" w:rsidRPr="006E20C4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E20C4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E20C4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3411D5" w:rsidRPr="006E20C4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E20C4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E20C4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3411D5" w:rsidRPr="006E20C4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E20C4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E20C4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E20C4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E20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E20C4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</w:tbl>
    <w:p w:rsidR="003411D5" w:rsidRPr="006E20C4" w:rsidRDefault="003411D5" w:rsidP="003411D5">
      <w:pPr>
        <w:pStyle w:val="a5"/>
        <w:rPr>
          <w:rFonts w:ascii="Arial" w:hAnsi="Arial" w:cs="Arial"/>
          <w:b/>
          <w:sz w:val="2"/>
        </w:rPr>
      </w:pPr>
    </w:p>
    <w:p w:rsidR="003411D5" w:rsidRPr="00D95A83" w:rsidRDefault="003411D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D10288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58-42. Смена покрытий примыканий рулонных кровель к стенам и парапетам без фартука</w:t>
            </w: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411D5" w:rsidRPr="00D10288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D10288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существующих слоев рулонного ковра в местах примыкания;</w:t>
            </w:r>
          </w:p>
        </w:tc>
      </w:tr>
      <w:tr w:rsidR="003411D5" w:rsidRPr="00D10288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наклейка 2-х слоев рулонного кровельного покрытия;</w:t>
            </w:r>
          </w:p>
        </w:tc>
      </w:tr>
      <w:tr w:rsidR="003411D5" w:rsidRPr="00D10288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подача материалов к месту укладки и опускание мусора от разборки на землю;</w:t>
            </w:r>
          </w:p>
        </w:tc>
      </w:tr>
      <w:tr w:rsidR="003411D5" w:rsidRPr="00D10288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расчистка основания;</w:t>
            </w:r>
          </w:p>
        </w:tc>
      </w:tr>
      <w:tr w:rsidR="003411D5" w:rsidRPr="00D10288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разогрев мастики и очистка котла от остатков мастики.</w:t>
            </w:r>
          </w:p>
        </w:tc>
      </w:tr>
      <w:tr w:rsidR="003411D5" w:rsidRPr="00D10288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411D5" w:rsidRDefault="003411D5" w:rsidP="003411D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411D5" w:rsidRPr="00D10288" w:rsidTr="002855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D10288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D10288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D10288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D10288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411D5" w:rsidRPr="00D102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10288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10288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10288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10288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411D5" w:rsidRPr="00D102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102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Е58-42-1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1028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дополнительных 2-х слоев рулонного ковра в местах примыканий кровель к стенам и парапетам без устройства фартука</w:t>
            </w:r>
          </w:p>
          <w:p w:rsidR="003411D5" w:rsidRPr="00D102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10288">
              <w:rPr>
                <w:rFonts w:ascii="Arial" w:hAnsi="Arial" w:cs="Arial"/>
              </w:rPr>
              <w:t>(единица измерения - 100 м</w:t>
            </w:r>
            <w:r w:rsidRPr="00D10288">
              <w:rPr>
                <w:rFonts w:ascii="Arial" w:hAnsi="Arial" w:cs="Arial"/>
                <w:vertAlign w:val="superscript"/>
              </w:rPr>
              <w:t>2</w:t>
            </w:r>
            <w:r w:rsidRPr="00D10288">
              <w:rPr>
                <w:rFonts w:ascii="Arial" w:hAnsi="Arial" w:cs="Arial"/>
              </w:rPr>
              <w:t xml:space="preserve"> примыканий)</w:t>
            </w:r>
          </w:p>
        </w:tc>
      </w:tr>
      <w:tr w:rsidR="003411D5" w:rsidRPr="00D102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102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102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D102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102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1028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1028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102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3411D5" w:rsidRPr="00D102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102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1028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1028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102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81,36</w:t>
            </w:r>
          </w:p>
        </w:tc>
      </w:tr>
      <w:tr w:rsidR="003411D5" w:rsidRPr="00D102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102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1028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1028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102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3411D5" w:rsidRPr="00D102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1028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102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D102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102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1028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 мачтовый высота подъема 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1028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102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3411D5" w:rsidRPr="00D102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102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1028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1028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102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3,65</w:t>
            </w:r>
          </w:p>
        </w:tc>
      </w:tr>
      <w:tr w:rsidR="003411D5" w:rsidRPr="00D102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1028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102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D102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102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102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D102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102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102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D102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1028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1028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кровельный с пылевидной посыпкой РКП-350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1028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1028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102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</w:t>
            </w:r>
          </w:p>
        </w:tc>
      </w:tr>
      <w:tr w:rsidR="003411D5" w:rsidRPr="00D102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1028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1028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подкладочный с пылевидной посыпкой РПП-300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1028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1028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102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</w:t>
            </w:r>
          </w:p>
        </w:tc>
      </w:tr>
      <w:tr w:rsidR="003411D5" w:rsidRPr="00D102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1028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1028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кровельная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1028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102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3411D5" w:rsidRPr="00D102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1028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1028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1028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102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0,062</w:t>
            </w:r>
          </w:p>
        </w:tc>
      </w:tr>
      <w:tr w:rsidR="003411D5" w:rsidRPr="00D102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102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102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D102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102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10288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D10288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1028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10288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10288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10288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</w:tbl>
    <w:p w:rsidR="003411D5" w:rsidRPr="00D10288" w:rsidRDefault="003411D5" w:rsidP="003411D5">
      <w:pPr>
        <w:pStyle w:val="a5"/>
        <w:rPr>
          <w:rFonts w:ascii="Arial" w:hAnsi="Arial" w:cs="Arial"/>
          <w:b/>
          <w:sz w:val="2"/>
        </w:rPr>
      </w:pPr>
    </w:p>
    <w:p w:rsidR="003411D5" w:rsidRPr="00D95A83" w:rsidRDefault="003411D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D002AC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58-43. Смена покрытий зонтов над крыльцами</w:t>
            </w: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411D5" w:rsidRPr="00D002AC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D002AC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старого покрытия;</w:t>
            </w:r>
          </w:p>
        </w:tc>
      </w:tr>
      <w:tr w:rsidR="003411D5" w:rsidRPr="00D002AC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заготовка новых картин для покрытия;</w:t>
            </w:r>
          </w:p>
        </w:tc>
      </w:tr>
      <w:tr w:rsidR="003411D5" w:rsidRPr="00D002AC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укрепление покрытия на месте.</w:t>
            </w:r>
          </w:p>
        </w:tc>
      </w:tr>
      <w:tr w:rsidR="003411D5" w:rsidRPr="00D002AC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411D5" w:rsidRDefault="003411D5" w:rsidP="003411D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411D5" w:rsidRPr="00D002AC" w:rsidTr="002855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D002AC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D002AC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D002AC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D002AC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411D5" w:rsidRPr="00D002A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002AC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002AC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002AC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002AC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411D5" w:rsidRPr="00D002A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002A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Е58-43-1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002A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покрытий зонтов над крыльцами</w:t>
            </w:r>
          </w:p>
          <w:p w:rsidR="003411D5" w:rsidRPr="00D002A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002AC">
              <w:rPr>
                <w:rFonts w:ascii="Arial" w:hAnsi="Arial" w:cs="Arial"/>
              </w:rPr>
              <w:t>(единица измерения - 100 м</w:t>
            </w:r>
            <w:r w:rsidRPr="00D002AC">
              <w:rPr>
                <w:rFonts w:ascii="Arial" w:hAnsi="Arial" w:cs="Arial"/>
                <w:vertAlign w:val="superscript"/>
              </w:rPr>
              <w:t>2</w:t>
            </w:r>
            <w:r w:rsidRPr="00D002AC">
              <w:rPr>
                <w:rFonts w:ascii="Arial" w:hAnsi="Arial" w:cs="Arial"/>
              </w:rPr>
              <w:t xml:space="preserve"> покрытия)</w:t>
            </w:r>
          </w:p>
        </w:tc>
      </w:tr>
      <w:tr w:rsidR="003411D5" w:rsidRPr="00D002A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002A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002A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D002A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002A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002A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002A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002A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411D5" w:rsidRPr="00D002A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002A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002A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002A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002A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134,18</w:t>
            </w:r>
          </w:p>
        </w:tc>
      </w:tr>
      <w:tr w:rsidR="003411D5" w:rsidRPr="00D002A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002A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002A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002A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002A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3411D5" w:rsidRPr="00D002A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002A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002A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D002A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002A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002A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002A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002A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3411D5" w:rsidRPr="00D002A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002A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002A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D002A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002A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002A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D002A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002A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002AC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D002AC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002A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D002AC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002AC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D002AC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</w:tbl>
    <w:p w:rsidR="003411D5" w:rsidRPr="00D002AC" w:rsidRDefault="003411D5" w:rsidP="003411D5">
      <w:pPr>
        <w:pStyle w:val="a5"/>
        <w:rPr>
          <w:rFonts w:ascii="Arial" w:hAnsi="Arial" w:cs="Arial"/>
          <w:b/>
          <w:sz w:val="2"/>
        </w:rPr>
      </w:pPr>
    </w:p>
    <w:p w:rsidR="003411D5" w:rsidRPr="00D95A83" w:rsidRDefault="003411D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CC66F1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58-44. Разборка теплоизоляции на кровле</w:t>
            </w: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411D5" w:rsidRPr="00CC66F1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CC66F1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теплоизоляции на кровле из ваты минеральной (норма 1);</w:t>
            </w:r>
          </w:p>
        </w:tc>
      </w:tr>
      <w:tr w:rsidR="003411D5" w:rsidRPr="00CC66F1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разборка теплоизоляции на кровле из стеклоткани (норма 2);</w:t>
            </w:r>
          </w:p>
        </w:tc>
      </w:tr>
      <w:tr w:rsidR="003411D5" w:rsidRPr="00CC66F1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разборка теплоизоляции на кровле из плит пенополистирольных (норма 3);</w:t>
            </w:r>
          </w:p>
        </w:tc>
      </w:tr>
      <w:tr w:rsidR="003411D5" w:rsidRPr="00CC66F1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опускание материалов разборки на землю.</w:t>
            </w:r>
          </w:p>
        </w:tc>
      </w:tr>
      <w:tr w:rsidR="003411D5" w:rsidRPr="00CC66F1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411D5" w:rsidRDefault="003411D5" w:rsidP="003411D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411D5" w:rsidRPr="00CC66F1" w:rsidTr="002855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CC66F1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CC66F1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CC66F1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CC66F1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411D5" w:rsidRPr="00CC66F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C66F1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C66F1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C66F1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C66F1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411D5" w:rsidRPr="00CC66F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C66F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Е58-44-1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C66F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теплоизоляции на кровле из ваты минеральной толщиной 100 мм</w:t>
            </w:r>
          </w:p>
          <w:p w:rsidR="003411D5" w:rsidRPr="00CC66F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C66F1">
              <w:rPr>
                <w:rFonts w:ascii="Arial" w:hAnsi="Arial" w:cs="Arial"/>
              </w:rPr>
              <w:t>(единица измерения - 100 м</w:t>
            </w:r>
            <w:r w:rsidRPr="00CC66F1">
              <w:rPr>
                <w:rFonts w:ascii="Arial" w:hAnsi="Arial" w:cs="Arial"/>
                <w:vertAlign w:val="superscript"/>
              </w:rPr>
              <w:t>2</w:t>
            </w:r>
            <w:r w:rsidRPr="00CC66F1">
              <w:rPr>
                <w:rFonts w:ascii="Arial" w:hAnsi="Arial" w:cs="Arial"/>
              </w:rPr>
              <w:t>)</w:t>
            </w:r>
          </w:p>
        </w:tc>
      </w:tr>
      <w:tr w:rsidR="003411D5" w:rsidRPr="00CC66F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C66F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C66F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CC66F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C66F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C66F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C66F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C66F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411D5" w:rsidRPr="00CC66F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C66F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C66F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C66F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C66F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13,08</w:t>
            </w:r>
          </w:p>
        </w:tc>
      </w:tr>
      <w:tr w:rsidR="003411D5" w:rsidRPr="00CC66F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C66F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C66F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C66F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C66F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3411D5" w:rsidRPr="00CC66F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C66F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C66F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CC66F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C66F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C66F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C66F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C66F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3411D5" w:rsidRPr="00CC66F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C66F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C66F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C66F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C66F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3411D5" w:rsidRPr="00CC66F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C66F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C66F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CC66F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C66F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C66F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CC66F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C66F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C66F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C66F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C66F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3411D5" w:rsidRPr="00CC66F1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C66F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Е58-44-2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Pr="00CC66F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теплоизоляции на кровле из двух слоев стеклоткани</w:t>
            </w:r>
          </w:p>
          <w:p w:rsidR="003411D5" w:rsidRPr="00CC66F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C66F1">
              <w:rPr>
                <w:rFonts w:ascii="Arial" w:hAnsi="Arial" w:cs="Arial"/>
              </w:rPr>
              <w:t>(единица измерения - 100 м</w:t>
            </w:r>
            <w:r w:rsidRPr="00CC66F1">
              <w:rPr>
                <w:rFonts w:ascii="Arial" w:hAnsi="Arial" w:cs="Arial"/>
                <w:vertAlign w:val="superscript"/>
              </w:rPr>
              <w:t>2</w:t>
            </w:r>
            <w:r w:rsidRPr="00CC66F1">
              <w:rPr>
                <w:rFonts w:ascii="Arial" w:hAnsi="Arial" w:cs="Arial"/>
              </w:rPr>
              <w:t>)</w:t>
            </w:r>
          </w:p>
        </w:tc>
      </w:tr>
      <w:tr w:rsidR="003411D5" w:rsidRPr="00CC66F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C66F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C66F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CC66F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C66F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C66F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C66F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C66F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411D5" w:rsidRPr="00CC66F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C66F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C66F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C66F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C66F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9,21</w:t>
            </w:r>
          </w:p>
        </w:tc>
      </w:tr>
      <w:tr w:rsidR="003411D5" w:rsidRPr="00CC66F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C66F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C66F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C66F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C66F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3411D5" w:rsidRPr="00CC66F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C66F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C66F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CC66F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C66F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C66F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C66F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C66F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3411D5" w:rsidRPr="00CC66F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C66F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C66F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C66F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C66F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3411D5" w:rsidRPr="00CC66F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C66F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C66F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CC66F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C66F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C66F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CC66F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C66F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C66F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C66F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C66F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3411D5" w:rsidRPr="00CC66F1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C66F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Е58-44-3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Pr="00CC66F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теплоизоляции на кровле из плит полистирольных толщиной 100 мм</w:t>
            </w:r>
          </w:p>
          <w:p w:rsidR="003411D5" w:rsidRPr="00CC66F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C66F1">
              <w:rPr>
                <w:rFonts w:ascii="Arial" w:hAnsi="Arial" w:cs="Arial"/>
              </w:rPr>
              <w:t>(единица измерения - 100 м</w:t>
            </w:r>
            <w:r w:rsidRPr="00CC66F1">
              <w:rPr>
                <w:rFonts w:ascii="Arial" w:hAnsi="Arial" w:cs="Arial"/>
                <w:vertAlign w:val="superscript"/>
              </w:rPr>
              <w:t>2</w:t>
            </w:r>
            <w:r w:rsidRPr="00CC66F1">
              <w:rPr>
                <w:rFonts w:ascii="Arial" w:hAnsi="Arial" w:cs="Arial"/>
              </w:rPr>
              <w:t>)</w:t>
            </w:r>
          </w:p>
        </w:tc>
      </w:tr>
      <w:tr w:rsidR="003411D5" w:rsidRPr="00CC66F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C66F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C66F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CC66F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C66F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C66F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C66F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C66F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411D5" w:rsidRPr="00CC66F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C66F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C66F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C66F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C66F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10,12</w:t>
            </w:r>
          </w:p>
        </w:tc>
      </w:tr>
      <w:tr w:rsidR="003411D5" w:rsidRPr="00CC66F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C66F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C66F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C66F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C66F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3411D5" w:rsidRPr="00CC66F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C66F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C66F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CC66F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C66F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C66F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C66F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C66F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3411D5" w:rsidRPr="00CC66F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C66F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C66F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C66F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C66F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3411D5" w:rsidRPr="00CC66F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C66F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C66F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3411D5" w:rsidRPr="00CC66F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C66F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C66F1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3411D5" w:rsidRPr="00CC66F1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C66F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CC66F1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C66F1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CC66F1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</w:tbl>
    <w:p w:rsidR="003411D5" w:rsidRPr="00CC66F1" w:rsidRDefault="003411D5" w:rsidP="003411D5">
      <w:pPr>
        <w:pStyle w:val="a5"/>
        <w:rPr>
          <w:rFonts w:ascii="Arial" w:hAnsi="Arial" w:cs="Arial"/>
          <w:b/>
          <w:sz w:val="2"/>
        </w:rPr>
      </w:pPr>
    </w:p>
    <w:p w:rsidR="003411D5" w:rsidRPr="00D95A83" w:rsidRDefault="003411D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646140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58-45. Устройство сборной стяжки плоской кровли из листов хризотилцементных плоских типа ЛПН в два слоя насухо.</w:t>
            </w: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411D5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411D5" w:rsidRPr="00646140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Pr="00646140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оснований кровли от мусора (норма 1);</w:t>
            </w:r>
          </w:p>
        </w:tc>
      </w:tr>
      <w:tr w:rsidR="003411D5" w:rsidRPr="00646140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сборной стяжки из листов хризотилцементных плоских типа ЛПН в два слоя с креплением верхнего листа к нижнему (норма 1);</w:t>
            </w:r>
          </w:p>
        </w:tc>
      </w:tr>
      <w:tr w:rsidR="003411D5" w:rsidRPr="00646140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разметка границ реза и резка листов хризотилцементных плоских типа ЛПН (норма 2).</w:t>
            </w:r>
          </w:p>
        </w:tc>
      </w:tr>
      <w:tr w:rsidR="003411D5" w:rsidRPr="00646140" w:rsidTr="002855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411D5" w:rsidRDefault="003411D5" w:rsidP="002855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411D5" w:rsidRDefault="003411D5" w:rsidP="003411D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411D5" w:rsidRPr="00646140" w:rsidTr="002855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646140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646140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646140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11D5" w:rsidRPr="00646140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411D5" w:rsidRPr="0064614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6140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6140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6140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6140" w:rsidRDefault="003411D5" w:rsidP="002855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411D5" w:rsidRPr="0064614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614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Е58-45-1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614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сборной стяжки плоской кровли из листов хризотилцементных плоских типа ЛПН в два слоя насухо</w:t>
            </w:r>
          </w:p>
          <w:p w:rsidR="003411D5" w:rsidRPr="0064614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46140">
              <w:rPr>
                <w:rFonts w:ascii="Arial" w:hAnsi="Arial" w:cs="Arial"/>
              </w:rPr>
              <w:t>(единица измерения - 100 м</w:t>
            </w:r>
            <w:r w:rsidRPr="00646140">
              <w:rPr>
                <w:rFonts w:ascii="Arial" w:hAnsi="Arial" w:cs="Arial"/>
                <w:vertAlign w:val="superscript"/>
              </w:rPr>
              <w:t>2</w:t>
            </w:r>
            <w:r w:rsidRPr="00646140">
              <w:rPr>
                <w:rFonts w:ascii="Arial" w:hAnsi="Arial" w:cs="Arial"/>
              </w:rPr>
              <w:t xml:space="preserve"> стяжки)</w:t>
            </w:r>
          </w:p>
        </w:tc>
      </w:tr>
      <w:tr w:rsidR="003411D5" w:rsidRPr="0064614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614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614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64614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614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614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614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614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411D5" w:rsidRPr="0064614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614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614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614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614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19,44</w:t>
            </w:r>
          </w:p>
        </w:tc>
      </w:tr>
      <w:tr w:rsidR="003411D5" w:rsidRPr="0064614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614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614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614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614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3411D5" w:rsidRPr="0064614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614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614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64614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614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614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614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614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3411D5" w:rsidRPr="0064614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614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614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614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614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2,37</w:t>
            </w:r>
          </w:p>
        </w:tc>
      </w:tr>
      <w:tr w:rsidR="003411D5" w:rsidRPr="0064614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614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614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64614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614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614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64614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614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614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64614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614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1/10-80-20/43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614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хризотилцементные плоские с гладкой поверхностью непрессованные, толщиной 10 мм (+1) (-0.6)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614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4614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614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204</w:t>
            </w:r>
          </w:p>
        </w:tc>
      </w:tr>
      <w:tr w:rsidR="003411D5" w:rsidRPr="00646140" w:rsidTr="002855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614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Е58-45-2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411D5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Резка листов хризотилцементных плоских типа ЛПН при устройстве примыканий к вертикальным поверхностям</w:t>
            </w:r>
          </w:p>
          <w:p w:rsidR="003411D5" w:rsidRPr="0064614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6140">
              <w:rPr>
                <w:rFonts w:ascii="Arial" w:hAnsi="Arial" w:cs="Arial"/>
              </w:rPr>
              <w:t>(единица измерения - 100 м реза)</w:t>
            </w:r>
          </w:p>
        </w:tc>
      </w:tr>
      <w:tr w:rsidR="003411D5" w:rsidRPr="0064614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614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614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411D5" w:rsidRPr="0064614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614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614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614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614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411D5" w:rsidRPr="0064614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614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614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614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614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6,91</w:t>
            </w:r>
          </w:p>
        </w:tc>
      </w:tr>
      <w:tr w:rsidR="003411D5" w:rsidRPr="0064614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614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614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411D5" w:rsidRPr="0064614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614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614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614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614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3411D5" w:rsidRPr="0064614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614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614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411D5" w:rsidRPr="0064614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614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614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411D5" w:rsidRPr="0064614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614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6140" w:rsidRDefault="003411D5" w:rsidP="002855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411D5" w:rsidRPr="00646140" w:rsidTr="002855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614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1/10-170-2/15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11D5" w:rsidRPr="00646140" w:rsidRDefault="003411D5" w:rsidP="002855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 алмазный отрезной для резки камня, бетона диаметром 180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6140" w:rsidRDefault="003411D5" w:rsidP="002855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11D5" w:rsidRPr="00646140" w:rsidRDefault="003411D5" w:rsidP="002855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</w:tbl>
    <w:p w:rsidR="003411D5" w:rsidRPr="00646140" w:rsidRDefault="003411D5" w:rsidP="003411D5">
      <w:pPr>
        <w:pStyle w:val="a5"/>
        <w:rPr>
          <w:rFonts w:ascii="Arial" w:hAnsi="Arial" w:cs="Arial"/>
          <w:b/>
          <w:sz w:val="2"/>
        </w:rPr>
      </w:pPr>
    </w:p>
    <w:p w:rsidR="00135B66" w:rsidRPr="00D95A83" w:rsidRDefault="00135B66" w:rsidP="0040791D">
      <w:pPr>
        <w:pStyle w:val="a5"/>
        <w:rPr>
          <w:rFonts w:ascii="Arial" w:hAnsi="Arial" w:cs="Arial"/>
          <w:b/>
          <w:sz w:val="2"/>
        </w:rPr>
      </w:pPr>
      <w:bookmarkStart w:id="0" w:name="_GoBack"/>
      <w:bookmarkEnd w:id="0"/>
    </w:p>
    <w:sectPr w:rsidR="00135B66" w:rsidRPr="00D95A83" w:rsidSect="00D95A83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5A83" w:rsidRDefault="00D95A83" w:rsidP="00D95A83">
      <w:r>
        <w:separator/>
      </w:r>
    </w:p>
  </w:endnote>
  <w:endnote w:type="continuationSeparator" w:id="0">
    <w:p w:rsidR="00D95A83" w:rsidRDefault="00D95A83" w:rsidP="00D95A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A83" w:rsidRDefault="00D95A83" w:rsidP="00344E44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6</w:t>
    </w:r>
    <w:r>
      <w:rPr>
        <w:rStyle w:val="a4"/>
      </w:rPr>
      <w:fldChar w:fldCharType="end"/>
    </w:r>
  </w:p>
  <w:p w:rsidR="00D95A83" w:rsidRDefault="00D95A83" w:rsidP="00D95A83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A83" w:rsidRDefault="00D95A83" w:rsidP="00344E44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6</w:t>
    </w:r>
    <w:r>
      <w:rPr>
        <w:rStyle w:val="a4"/>
      </w:rPr>
      <w:fldChar w:fldCharType="end"/>
    </w:r>
  </w:p>
  <w:p w:rsidR="00D95A83" w:rsidRDefault="00D95A83" w:rsidP="00D95A83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5A83" w:rsidRDefault="00D95A83" w:rsidP="00D95A83">
      <w:r>
        <w:separator/>
      </w:r>
    </w:p>
  </w:footnote>
  <w:footnote w:type="continuationSeparator" w:id="0">
    <w:p w:rsidR="00D95A83" w:rsidRDefault="00D95A83" w:rsidP="00D95A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A83" w:rsidRDefault="00D95A83" w:rsidP="00D95A83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8.03.358-2026</w:t>
    </w:r>
  </w:p>
  <w:p w:rsidR="00D95A83" w:rsidRPr="00D95A83" w:rsidRDefault="00D95A83" w:rsidP="00D95A83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A83" w:rsidRDefault="00D95A83" w:rsidP="00D95A83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8.03.358-2026</w:t>
    </w:r>
  </w:p>
  <w:p w:rsidR="00D95A83" w:rsidRPr="00D95A83" w:rsidRDefault="00D95A83" w:rsidP="00D95A83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5A83"/>
    <w:rsid w:val="00071661"/>
    <w:rsid w:val="00135B66"/>
    <w:rsid w:val="003411D5"/>
    <w:rsid w:val="0040791D"/>
    <w:rsid w:val="004A7AAA"/>
    <w:rsid w:val="00637FA0"/>
    <w:rsid w:val="006B207E"/>
    <w:rsid w:val="009D1DBB"/>
    <w:rsid w:val="00D95A83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FD21ECE-10C1-4C92-8DDC-6A5D8EC28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0</TotalTime>
  <Pages>87</Pages>
  <Words>22053</Words>
  <Characters>125706</Characters>
  <Application>Microsoft Office Word</Application>
  <DocSecurity>0</DocSecurity>
  <Lines>1047</Lines>
  <Paragraphs>294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147465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Жуковец Виктор Николаевич</dc:creator>
  <cp:keywords/>
  <dc:description/>
  <cp:lastModifiedBy>Жуковец Виктор Николаевич</cp:lastModifiedBy>
  <cp:revision>2</cp:revision>
  <cp:lastPrinted>1899-12-31T21:00:00Z</cp:lastPrinted>
  <dcterms:created xsi:type="dcterms:W3CDTF">2025-07-18T10:47:00Z</dcterms:created>
  <dcterms:modified xsi:type="dcterms:W3CDTF">2025-07-18T10:47:00Z</dcterms:modified>
</cp:coreProperties>
</file>