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D4C75" w:rsidTr="003D4C7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D4C75" w:rsidRPr="003D4C75" w:rsidRDefault="003D4C75" w:rsidP="003D4C7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53-1. Разборка деревянных стен</w:t>
            </w:r>
          </w:p>
        </w:tc>
      </w:tr>
      <w:tr w:rsidR="003D4C75" w:rsidTr="003D4C7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D4C75" w:rsidRDefault="003D4C75" w:rsidP="003D4C7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D4C75" w:rsidTr="003D4C7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D4C75" w:rsidRDefault="003D4C75" w:rsidP="003D4C7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D4C75" w:rsidRPr="003D4C75" w:rsidTr="003D4C7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D4C75" w:rsidRPr="003D4C75" w:rsidRDefault="003D4C75" w:rsidP="003D4C7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дощатой обшивки стен (нормы 1, 2);</w:t>
            </w:r>
          </w:p>
        </w:tc>
      </w:tr>
      <w:tr w:rsidR="003D4C75" w:rsidRPr="003D4C75" w:rsidTr="003D4C7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D4C75" w:rsidRDefault="003D4C75" w:rsidP="003D4C7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разборка элементов каркаса (нормы 3, 4);</w:t>
            </w:r>
          </w:p>
        </w:tc>
      </w:tr>
      <w:tr w:rsidR="003D4C75" w:rsidRPr="003D4C75" w:rsidTr="003D4C7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D4C75" w:rsidRDefault="003D4C75" w:rsidP="003D4C7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удаление засыпного утеплителя (норма 5);</w:t>
            </w:r>
          </w:p>
        </w:tc>
      </w:tr>
      <w:tr w:rsidR="003D4C75" w:rsidRPr="003D4C75" w:rsidTr="003D4C7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D4C75" w:rsidRDefault="003D4C75" w:rsidP="003D4C7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разборка бревенчатых или брусчатых стен (нормы 6-9).</w:t>
            </w:r>
          </w:p>
        </w:tc>
      </w:tr>
      <w:tr w:rsidR="003D4C75" w:rsidRPr="003D4C75" w:rsidTr="003D4C7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D4C75" w:rsidRDefault="003D4C75" w:rsidP="003D4C7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D4C75" w:rsidRDefault="003D4C7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D4C75" w:rsidRPr="003D4C75" w:rsidTr="003D4C7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3D4C7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3D4C7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3D4C7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3D4C7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D4C75" w:rsidRPr="003D4C75" w:rsidTr="003D4C7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3D4C7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3D4C7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3D4C7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3D4C7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D4C75" w:rsidRPr="003D4C75" w:rsidTr="003D4C7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неоштукатуренной обшивки</w:t>
            </w:r>
          </w:p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D4C75">
              <w:rPr>
                <w:rFonts w:ascii="Arial" w:hAnsi="Arial" w:cs="Arial"/>
              </w:rPr>
              <w:t>(единица измерения - 100 м</w:t>
            </w:r>
            <w:r w:rsidRPr="003D4C75">
              <w:rPr>
                <w:rFonts w:ascii="Arial" w:hAnsi="Arial" w:cs="Arial"/>
                <w:vertAlign w:val="superscript"/>
              </w:rPr>
              <w:t>2</w:t>
            </w:r>
            <w:r w:rsidRPr="003D4C75">
              <w:rPr>
                <w:rFonts w:ascii="Arial" w:hAnsi="Arial" w:cs="Arial"/>
              </w:rPr>
              <w:t>)</w:t>
            </w:r>
          </w:p>
        </w:tc>
      </w:tr>
      <w:tr w:rsidR="003D4C75" w:rsidRPr="003D4C75" w:rsidTr="002814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D4C75" w:rsidRPr="003D4C75" w:rsidTr="003D4C7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D4C75" w:rsidRPr="003D4C75" w:rsidTr="003D4C7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9B7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</w:t>
            </w:r>
          </w:p>
        </w:tc>
      </w:tr>
      <w:tr w:rsidR="003D4C75" w:rsidRPr="003D4C75" w:rsidTr="003D4C7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9B7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3D4C75" w:rsidRPr="003D4C75" w:rsidTr="00B90F6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D4C75" w:rsidRPr="003D4C75" w:rsidTr="003D4C7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3D4C75" w:rsidRPr="003D4C75" w:rsidTr="00112F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D4C75" w:rsidRPr="003D4C75" w:rsidTr="009071C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D4C75" w:rsidRPr="003D4C75" w:rsidTr="003D4C7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9B7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строганые толщиной 40-50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4C7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</w:t>
            </w:r>
          </w:p>
        </w:tc>
      </w:tr>
      <w:tr w:rsidR="003D4C75" w:rsidRPr="003D4C75" w:rsidTr="00CA1E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D4C75" w:rsidRPr="003D4C75" w:rsidTr="003D4C7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9B7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3D4C75" w:rsidRPr="003D4C75" w:rsidTr="003D4C7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оштукатуренной обшивки</w:t>
            </w:r>
          </w:p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D4C75">
              <w:rPr>
                <w:rFonts w:ascii="Arial" w:hAnsi="Arial" w:cs="Arial"/>
              </w:rPr>
              <w:t>(единица измерения - 100 м</w:t>
            </w:r>
            <w:r w:rsidRPr="003D4C75">
              <w:rPr>
                <w:rFonts w:ascii="Arial" w:hAnsi="Arial" w:cs="Arial"/>
                <w:vertAlign w:val="superscript"/>
              </w:rPr>
              <w:t>2</w:t>
            </w:r>
            <w:r w:rsidRPr="003D4C75">
              <w:rPr>
                <w:rFonts w:ascii="Arial" w:hAnsi="Arial" w:cs="Arial"/>
              </w:rPr>
              <w:t>)</w:t>
            </w:r>
          </w:p>
        </w:tc>
      </w:tr>
      <w:tr w:rsidR="003D4C75" w:rsidRPr="003D4C75" w:rsidTr="00D167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D4C75" w:rsidRPr="003D4C75" w:rsidTr="003D4C7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D4C75" w:rsidRPr="003D4C75" w:rsidTr="003D4C7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9B7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41,6</w:t>
            </w:r>
          </w:p>
        </w:tc>
      </w:tr>
      <w:tr w:rsidR="003D4C75" w:rsidRPr="003D4C75" w:rsidTr="003D4C7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9B7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1,88</w:t>
            </w:r>
          </w:p>
        </w:tc>
      </w:tr>
      <w:tr w:rsidR="003D4C75" w:rsidRPr="003D4C75" w:rsidTr="00A64C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D4C75" w:rsidRPr="003D4C75" w:rsidTr="003D4C7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1,88</w:t>
            </w:r>
          </w:p>
        </w:tc>
      </w:tr>
      <w:tr w:rsidR="003D4C75" w:rsidRPr="003D4C75" w:rsidTr="00EA5EC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D4C75" w:rsidRPr="003D4C75" w:rsidTr="00DC09F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D4C75" w:rsidRPr="003D4C75" w:rsidTr="003D4C7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9B7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строганые толщиной 40-50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4C7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3D4C75" w:rsidRPr="003D4C75" w:rsidTr="009166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D4C75" w:rsidRPr="003D4C75" w:rsidTr="003D4C7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9B7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5,88</w:t>
            </w:r>
          </w:p>
        </w:tc>
      </w:tr>
      <w:tr w:rsidR="003D4C75" w:rsidRPr="003D4C75" w:rsidTr="003D4C7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каркаса из бревен</w:t>
            </w:r>
          </w:p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D4C75">
              <w:rPr>
                <w:rFonts w:ascii="Arial" w:hAnsi="Arial" w:cs="Arial"/>
              </w:rPr>
              <w:t>(единица измерения - 100 м</w:t>
            </w:r>
            <w:r w:rsidRPr="003D4C75">
              <w:rPr>
                <w:rFonts w:ascii="Arial" w:hAnsi="Arial" w:cs="Arial"/>
                <w:vertAlign w:val="superscript"/>
              </w:rPr>
              <w:t>2</w:t>
            </w:r>
            <w:r w:rsidRPr="003D4C75">
              <w:rPr>
                <w:rFonts w:ascii="Arial" w:hAnsi="Arial" w:cs="Arial"/>
              </w:rPr>
              <w:t>)</w:t>
            </w:r>
          </w:p>
        </w:tc>
      </w:tr>
      <w:tr w:rsidR="003D4C75" w:rsidRPr="003D4C75" w:rsidTr="000257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D4C75" w:rsidRPr="003D4C75" w:rsidTr="003D4C7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D4C75" w:rsidRPr="003D4C75" w:rsidTr="003D4C7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9B7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54,2</w:t>
            </w:r>
          </w:p>
        </w:tc>
      </w:tr>
      <w:tr w:rsidR="003D4C75" w:rsidRPr="003D4C75" w:rsidTr="003D4C7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9B7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2,56</w:t>
            </w:r>
          </w:p>
        </w:tc>
      </w:tr>
      <w:tr w:rsidR="003D4C75" w:rsidRPr="003D4C75" w:rsidTr="005E72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D4C75" w:rsidRPr="003D4C75" w:rsidTr="003D4C7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2,56</w:t>
            </w:r>
          </w:p>
        </w:tc>
      </w:tr>
      <w:tr w:rsidR="003D4C75" w:rsidRPr="003D4C75" w:rsidTr="006A4F9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D4C75" w:rsidRPr="003D4C75" w:rsidTr="00D418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D4C75" w:rsidRPr="003D4C75" w:rsidTr="003D4C7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9B7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Бревна 140-240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4C7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3D4C75" w:rsidRPr="003D4C75" w:rsidTr="00487C3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D4C75" w:rsidRPr="003D4C75" w:rsidTr="003D4C7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9B7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3D4C75" w:rsidRPr="003D4C75" w:rsidTr="003D4C7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каркаса из брусьев</w:t>
            </w:r>
          </w:p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D4C75">
              <w:rPr>
                <w:rFonts w:ascii="Arial" w:hAnsi="Arial" w:cs="Arial"/>
              </w:rPr>
              <w:t>(единица измерения - 100 м</w:t>
            </w:r>
            <w:r w:rsidRPr="003D4C75">
              <w:rPr>
                <w:rFonts w:ascii="Arial" w:hAnsi="Arial" w:cs="Arial"/>
                <w:vertAlign w:val="superscript"/>
              </w:rPr>
              <w:t>2</w:t>
            </w:r>
            <w:r w:rsidRPr="003D4C75">
              <w:rPr>
                <w:rFonts w:ascii="Arial" w:hAnsi="Arial" w:cs="Arial"/>
              </w:rPr>
              <w:t>)</w:t>
            </w:r>
          </w:p>
        </w:tc>
      </w:tr>
      <w:tr w:rsidR="003D4C75" w:rsidRPr="003D4C75" w:rsidTr="00F9113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D4C75" w:rsidRPr="003D4C75" w:rsidTr="003D4C7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D4C75" w:rsidRPr="003D4C75" w:rsidTr="003D4C7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9B7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51,2</w:t>
            </w:r>
          </w:p>
        </w:tc>
      </w:tr>
      <w:tr w:rsidR="003D4C75" w:rsidRPr="003D4C75" w:rsidTr="003D4C7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9B7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2,44</w:t>
            </w:r>
          </w:p>
        </w:tc>
      </w:tr>
      <w:tr w:rsidR="003D4C75" w:rsidRPr="003D4C75" w:rsidTr="00DA1E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D4C75" w:rsidRPr="003D4C75" w:rsidTr="003D4C7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2,44</w:t>
            </w:r>
          </w:p>
        </w:tc>
      </w:tr>
      <w:tr w:rsidR="003D4C75" w:rsidRPr="003D4C75" w:rsidTr="005665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D4C75" w:rsidRPr="003D4C75" w:rsidTr="00AB7E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D4C75" w:rsidRPr="003D4C75" w:rsidTr="003D4C7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8/1/20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9B7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100-125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4C7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3D4C75" w:rsidRPr="003D4C75" w:rsidTr="0051631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D4C75" w:rsidRPr="003D4C75" w:rsidTr="003D4C7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9B7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3D4C75" w:rsidRPr="003D4C75" w:rsidTr="003D4C7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засыпного утеплителя</w:t>
            </w:r>
          </w:p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D4C75">
              <w:rPr>
                <w:rFonts w:ascii="Arial" w:hAnsi="Arial" w:cs="Arial"/>
              </w:rPr>
              <w:t>(единица измерения - 100 м</w:t>
            </w:r>
            <w:r w:rsidRPr="003D4C75">
              <w:rPr>
                <w:rFonts w:ascii="Arial" w:hAnsi="Arial" w:cs="Arial"/>
                <w:vertAlign w:val="superscript"/>
              </w:rPr>
              <w:t>2</w:t>
            </w:r>
            <w:r w:rsidRPr="003D4C75">
              <w:rPr>
                <w:rFonts w:ascii="Arial" w:hAnsi="Arial" w:cs="Arial"/>
              </w:rPr>
              <w:t>)</w:t>
            </w:r>
          </w:p>
        </w:tc>
      </w:tr>
      <w:tr w:rsidR="003D4C75" w:rsidRPr="003D4C75" w:rsidTr="00900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D4C75" w:rsidRPr="003D4C75" w:rsidTr="003D4C7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D4C75" w:rsidRPr="003D4C75" w:rsidTr="003D4C7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9B7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84,9</w:t>
            </w:r>
          </w:p>
        </w:tc>
      </w:tr>
      <w:tr w:rsidR="003D4C75" w:rsidRPr="003D4C75" w:rsidTr="003D4C7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9B7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3,36</w:t>
            </w:r>
          </w:p>
        </w:tc>
      </w:tr>
      <w:tr w:rsidR="003D4C75" w:rsidRPr="003D4C75" w:rsidTr="001F26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D4C75" w:rsidRPr="003D4C75" w:rsidTr="003D4C7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3,36</w:t>
            </w:r>
          </w:p>
        </w:tc>
      </w:tr>
      <w:tr w:rsidR="003D4C75" w:rsidRPr="003D4C75" w:rsidTr="008D1F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D4C75" w:rsidRPr="003D4C75" w:rsidTr="00622CF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D4C75" w:rsidRPr="003D4C75" w:rsidTr="003D4C7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9B7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</w:t>
            </w:r>
          </w:p>
        </w:tc>
      </w:tr>
      <w:tr w:rsidR="003D4C75" w:rsidRPr="003D4C75" w:rsidTr="003D4C7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неоштукатуренных бревенчатых стен</w:t>
            </w:r>
          </w:p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D4C75">
              <w:rPr>
                <w:rFonts w:ascii="Arial" w:hAnsi="Arial" w:cs="Arial"/>
              </w:rPr>
              <w:t>(единица измерения - 100 м</w:t>
            </w:r>
            <w:r w:rsidRPr="003D4C75">
              <w:rPr>
                <w:rFonts w:ascii="Arial" w:hAnsi="Arial" w:cs="Arial"/>
                <w:vertAlign w:val="superscript"/>
              </w:rPr>
              <w:t>2</w:t>
            </w:r>
            <w:r w:rsidRPr="003D4C75">
              <w:rPr>
                <w:rFonts w:ascii="Arial" w:hAnsi="Arial" w:cs="Arial"/>
              </w:rPr>
              <w:t>)</w:t>
            </w:r>
          </w:p>
        </w:tc>
      </w:tr>
      <w:tr w:rsidR="003D4C75" w:rsidRPr="003D4C75" w:rsidTr="00385AB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D4C75" w:rsidRPr="003D4C75" w:rsidTr="003D4C7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D4C75" w:rsidRPr="003D4C75" w:rsidTr="003D4C7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9B7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101,8</w:t>
            </w:r>
          </w:p>
        </w:tc>
      </w:tr>
      <w:tr w:rsidR="003D4C75" w:rsidRPr="003D4C75" w:rsidTr="003D4C7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9B7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5,38</w:t>
            </w:r>
          </w:p>
        </w:tc>
      </w:tr>
      <w:tr w:rsidR="003D4C75" w:rsidRPr="003D4C75" w:rsidTr="00EC014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D4C75" w:rsidRPr="003D4C75" w:rsidTr="003D4C7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5,38</w:t>
            </w:r>
          </w:p>
        </w:tc>
      </w:tr>
      <w:tr w:rsidR="003D4C75" w:rsidRPr="003D4C75" w:rsidTr="00F54AE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D4C75" w:rsidRPr="003D4C75" w:rsidTr="00F435D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D4C75" w:rsidRPr="003D4C75" w:rsidTr="003D4C7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9B7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</w:t>
            </w:r>
          </w:p>
        </w:tc>
      </w:tr>
      <w:tr w:rsidR="003D4C75" w:rsidRPr="003D4C75" w:rsidTr="003D4C7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оштукатуренных бревенчатых стен</w:t>
            </w:r>
          </w:p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D4C75">
              <w:rPr>
                <w:rFonts w:ascii="Arial" w:hAnsi="Arial" w:cs="Arial"/>
              </w:rPr>
              <w:t>(единица измерения - 100 м</w:t>
            </w:r>
            <w:r w:rsidRPr="003D4C75">
              <w:rPr>
                <w:rFonts w:ascii="Arial" w:hAnsi="Arial" w:cs="Arial"/>
                <w:vertAlign w:val="superscript"/>
              </w:rPr>
              <w:t>2</w:t>
            </w:r>
            <w:r w:rsidRPr="003D4C75">
              <w:rPr>
                <w:rFonts w:ascii="Arial" w:hAnsi="Arial" w:cs="Arial"/>
              </w:rPr>
              <w:t>)</w:t>
            </w:r>
          </w:p>
        </w:tc>
      </w:tr>
      <w:tr w:rsidR="003D4C75" w:rsidRPr="003D4C75" w:rsidTr="0080116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D4C75" w:rsidRPr="003D4C75" w:rsidTr="003D4C7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D4C75" w:rsidRPr="003D4C75" w:rsidTr="003D4C7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9B7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128,6</w:t>
            </w:r>
          </w:p>
        </w:tc>
      </w:tr>
      <w:tr w:rsidR="003D4C75" w:rsidRPr="003D4C75" w:rsidTr="003D4C7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9B7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6,36</w:t>
            </w:r>
          </w:p>
        </w:tc>
      </w:tr>
      <w:tr w:rsidR="003D4C75" w:rsidRPr="003D4C75" w:rsidTr="00890E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D4C75" w:rsidRPr="003D4C75" w:rsidTr="003D4C7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6,36</w:t>
            </w:r>
          </w:p>
        </w:tc>
      </w:tr>
      <w:tr w:rsidR="003D4C75" w:rsidRPr="003D4C75" w:rsidTr="009B073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D4C75" w:rsidRPr="003D4C75" w:rsidTr="00736A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D4C75" w:rsidRPr="003D4C75" w:rsidTr="003D4C7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9B7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16,18</w:t>
            </w:r>
          </w:p>
        </w:tc>
      </w:tr>
      <w:tr w:rsidR="003D4C75" w:rsidRPr="003D4C75" w:rsidTr="003D4C7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неоштукатуренных брусчатых стен</w:t>
            </w:r>
          </w:p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D4C75">
              <w:rPr>
                <w:rFonts w:ascii="Arial" w:hAnsi="Arial" w:cs="Arial"/>
              </w:rPr>
              <w:t>(единица измерения - 100 м</w:t>
            </w:r>
            <w:r w:rsidRPr="003D4C75">
              <w:rPr>
                <w:rFonts w:ascii="Arial" w:hAnsi="Arial" w:cs="Arial"/>
                <w:vertAlign w:val="superscript"/>
              </w:rPr>
              <w:t>2</w:t>
            </w:r>
            <w:r w:rsidRPr="003D4C75">
              <w:rPr>
                <w:rFonts w:ascii="Arial" w:hAnsi="Arial" w:cs="Arial"/>
              </w:rPr>
              <w:t>)</w:t>
            </w:r>
          </w:p>
        </w:tc>
      </w:tr>
      <w:tr w:rsidR="003D4C75" w:rsidRPr="003D4C75" w:rsidTr="00114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D4C75" w:rsidRPr="003D4C75" w:rsidTr="003D4C7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D4C75" w:rsidRPr="003D4C75" w:rsidTr="003D4C7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9B7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92,2</w:t>
            </w:r>
          </w:p>
        </w:tc>
      </w:tr>
      <w:tr w:rsidR="003D4C75" w:rsidRPr="003D4C75" w:rsidTr="003D4C7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9B7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3,72</w:t>
            </w:r>
          </w:p>
        </w:tc>
      </w:tr>
      <w:tr w:rsidR="003D4C75" w:rsidRPr="003D4C75" w:rsidTr="00D50B4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D4C75" w:rsidRPr="003D4C75" w:rsidTr="003D4C7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3,72</w:t>
            </w:r>
          </w:p>
        </w:tc>
      </w:tr>
      <w:tr w:rsidR="003D4C75" w:rsidRPr="003D4C75" w:rsidTr="00013E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D4C75" w:rsidRPr="003D4C75" w:rsidTr="00E02D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D4C75" w:rsidRPr="003D4C75" w:rsidTr="003D4C7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9B7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</w:t>
            </w:r>
          </w:p>
        </w:tc>
      </w:tr>
      <w:tr w:rsidR="003D4C75" w:rsidRPr="003D4C75" w:rsidTr="003D4C7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оштукатуренных брусчатых стен</w:t>
            </w:r>
          </w:p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D4C75">
              <w:rPr>
                <w:rFonts w:ascii="Arial" w:hAnsi="Arial" w:cs="Arial"/>
              </w:rPr>
              <w:t>(единица измерения - 100 м</w:t>
            </w:r>
            <w:r w:rsidRPr="003D4C75">
              <w:rPr>
                <w:rFonts w:ascii="Arial" w:hAnsi="Arial" w:cs="Arial"/>
                <w:vertAlign w:val="superscript"/>
              </w:rPr>
              <w:t>2</w:t>
            </w:r>
            <w:r w:rsidRPr="003D4C75">
              <w:rPr>
                <w:rFonts w:ascii="Arial" w:hAnsi="Arial" w:cs="Arial"/>
              </w:rPr>
              <w:t>)</w:t>
            </w:r>
          </w:p>
        </w:tc>
      </w:tr>
      <w:tr w:rsidR="003D4C75" w:rsidRPr="003D4C75" w:rsidTr="00D006E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D4C75" w:rsidRPr="003D4C75" w:rsidTr="003D4C7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D4C75" w:rsidRPr="003D4C75" w:rsidTr="003D4C7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9B7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135,9</w:t>
            </w:r>
          </w:p>
        </w:tc>
      </w:tr>
      <w:tr w:rsidR="003D4C75" w:rsidRPr="003D4C75" w:rsidTr="003D4C7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9B7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4,68</w:t>
            </w:r>
          </w:p>
        </w:tc>
      </w:tr>
      <w:tr w:rsidR="003D4C75" w:rsidRPr="003D4C75" w:rsidTr="0019213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D4C75" w:rsidRPr="003D4C75" w:rsidTr="003D4C7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4,68</w:t>
            </w:r>
          </w:p>
        </w:tc>
      </w:tr>
      <w:tr w:rsidR="003D4C75" w:rsidRPr="003D4C75" w:rsidTr="001A10C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D4C75" w:rsidRPr="003D4C75" w:rsidTr="00AF66E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D4C75" w:rsidRPr="003D4C75" w:rsidTr="003D4C7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3D4C7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C75" w:rsidRPr="003D4C75" w:rsidRDefault="003D4C75" w:rsidP="009B7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4C75" w:rsidRPr="003D4C75" w:rsidRDefault="003D4C75" w:rsidP="009B7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11,98</w:t>
            </w:r>
          </w:p>
        </w:tc>
      </w:tr>
    </w:tbl>
    <w:p w:rsidR="003D4C75" w:rsidRDefault="003D4C75" w:rsidP="0040791D">
      <w:pPr>
        <w:pStyle w:val="a5"/>
        <w:rPr>
          <w:rFonts w:ascii="Arial" w:hAnsi="Arial" w:cs="Arial"/>
          <w:b/>
          <w:sz w:val="2"/>
        </w:rPr>
      </w:pPr>
    </w:p>
    <w:p w:rsidR="00673B77" w:rsidRPr="003D4C75" w:rsidRDefault="003D4C7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Pr="007D40B9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53-2. Разборка фанерной обшивки стен и потолков</w:t>
            </w:r>
          </w:p>
        </w:tc>
      </w:tr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73B77" w:rsidRPr="007D40B9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Pr="007D40B9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фанерной обшивки стен и потолков.</w:t>
            </w:r>
          </w:p>
        </w:tc>
      </w:tr>
      <w:tr w:rsidR="00673B77" w:rsidRPr="007D40B9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73B77" w:rsidRDefault="00673B77" w:rsidP="00673B7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73B77" w:rsidRPr="007D40B9" w:rsidTr="00467CE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7D40B9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7D40B9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7D40B9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7D40B9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73B77" w:rsidRPr="007D40B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7D40B9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7D40B9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7D40B9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7D40B9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73B77" w:rsidRPr="007D40B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7D40B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7D40B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фанерной обшивки стен</w:t>
            </w:r>
          </w:p>
          <w:p w:rsidR="00673B77" w:rsidRPr="007D40B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D40B9">
              <w:rPr>
                <w:rFonts w:ascii="Arial" w:hAnsi="Arial" w:cs="Arial"/>
              </w:rPr>
              <w:t>(единица измерения - 100 м</w:t>
            </w:r>
            <w:r w:rsidRPr="007D40B9">
              <w:rPr>
                <w:rFonts w:ascii="Arial" w:hAnsi="Arial" w:cs="Arial"/>
                <w:vertAlign w:val="superscript"/>
              </w:rPr>
              <w:t>2</w:t>
            </w:r>
            <w:r w:rsidRPr="007D40B9">
              <w:rPr>
                <w:rFonts w:ascii="Arial" w:hAnsi="Arial" w:cs="Arial"/>
              </w:rPr>
              <w:t>)</w:t>
            </w:r>
          </w:p>
        </w:tc>
      </w:tr>
      <w:tr w:rsidR="00673B77" w:rsidRPr="007D40B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7D40B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7D40B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7D40B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7D40B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7D40B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7D40B9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7D40B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673B77" w:rsidRPr="007D40B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7D40B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7D40B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7D40B9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7D40B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8,03</w:t>
            </w:r>
          </w:p>
        </w:tc>
      </w:tr>
      <w:tr w:rsidR="00673B77" w:rsidRPr="007D40B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7D40B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7D40B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673B77" w:rsidRPr="007D40B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7D40B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7D40B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673B77" w:rsidRPr="007D40B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7D40B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7D40B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7D40B9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7D40B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673B77" w:rsidRPr="007D40B9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7D40B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Pr="007D40B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фанерной обшивки потолков</w:t>
            </w:r>
          </w:p>
          <w:p w:rsidR="00673B77" w:rsidRPr="007D40B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D40B9">
              <w:rPr>
                <w:rFonts w:ascii="Arial" w:hAnsi="Arial" w:cs="Arial"/>
              </w:rPr>
              <w:t>(единица измерения - 100 м</w:t>
            </w:r>
            <w:r w:rsidRPr="007D40B9">
              <w:rPr>
                <w:rFonts w:ascii="Arial" w:hAnsi="Arial" w:cs="Arial"/>
                <w:vertAlign w:val="superscript"/>
              </w:rPr>
              <w:t>2</w:t>
            </w:r>
            <w:r w:rsidRPr="007D40B9">
              <w:rPr>
                <w:rFonts w:ascii="Arial" w:hAnsi="Arial" w:cs="Arial"/>
              </w:rPr>
              <w:t>)</w:t>
            </w:r>
          </w:p>
        </w:tc>
      </w:tr>
      <w:tr w:rsidR="00673B77" w:rsidRPr="007D40B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7D40B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7D40B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7D40B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7D40B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7D40B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7D40B9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7D40B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673B77" w:rsidRPr="007D40B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7D40B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7D40B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7D40B9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7D40B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12,36</w:t>
            </w:r>
          </w:p>
        </w:tc>
      </w:tr>
      <w:tr w:rsidR="00673B77" w:rsidRPr="007D40B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7D40B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7D40B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673B77" w:rsidRPr="007D40B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7D40B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7D40B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673B77" w:rsidRPr="007D40B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7D40B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7D40B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7D40B9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7D40B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</w:tbl>
    <w:p w:rsidR="00673B77" w:rsidRPr="007D40B9" w:rsidRDefault="00673B77" w:rsidP="00673B77">
      <w:pPr>
        <w:pStyle w:val="a5"/>
        <w:rPr>
          <w:rFonts w:ascii="Arial" w:hAnsi="Arial" w:cs="Arial"/>
          <w:b/>
          <w:sz w:val="2"/>
        </w:rPr>
      </w:pPr>
    </w:p>
    <w:p w:rsidR="00673B77" w:rsidRPr="003D4C75" w:rsidRDefault="00673B7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Pr="003C37A6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53-3. Разборка каменной кладки</w:t>
            </w:r>
          </w:p>
        </w:tc>
      </w:tr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73B77" w:rsidRPr="003C37A6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Pr="003C37A6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кладки стен и сводов;</w:t>
            </w:r>
          </w:p>
        </w:tc>
      </w:tr>
      <w:tr w:rsidR="00673B77" w:rsidRPr="003C37A6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выборка годного кирпича с очисткой, перемещением и укладкой в штабель (нормы 1, 2, 5);</w:t>
            </w:r>
          </w:p>
        </w:tc>
      </w:tr>
      <w:tr w:rsidR="00673B77" w:rsidRPr="003C37A6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очистка бутового камня от раствора с перемещением и укладкой в штабель (норма 3).</w:t>
            </w:r>
          </w:p>
        </w:tc>
      </w:tr>
      <w:tr w:rsidR="00673B77" w:rsidRPr="003C37A6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73B77" w:rsidRDefault="00673B77" w:rsidP="00673B7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73B77" w:rsidRPr="003C37A6" w:rsidTr="00467CE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73B77" w:rsidRPr="003C37A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73B77" w:rsidRPr="003C37A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кладки простых стен из кирпича с очисткой</w:t>
            </w:r>
          </w:p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C37A6">
              <w:rPr>
                <w:rFonts w:ascii="Arial" w:hAnsi="Arial" w:cs="Arial"/>
              </w:rPr>
              <w:t>(единица измерения - 10 м</w:t>
            </w:r>
            <w:r w:rsidRPr="003C37A6">
              <w:rPr>
                <w:rFonts w:ascii="Arial" w:hAnsi="Arial" w:cs="Arial"/>
                <w:vertAlign w:val="superscript"/>
              </w:rPr>
              <w:t>3</w:t>
            </w:r>
            <w:r w:rsidRPr="003C37A6">
              <w:rPr>
                <w:rFonts w:ascii="Arial" w:hAnsi="Arial" w:cs="Arial"/>
              </w:rPr>
              <w:t>)</w:t>
            </w:r>
          </w:p>
        </w:tc>
      </w:tr>
      <w:tr w:rsidR="00673B77" w:rsidRPr="003C37A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3C37A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73B77" w:rsidRPr="003C37A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212,41</w:t>
            </w:r>
          </w:p>
        </w:tc>
      </w:tr>
      <w:tr w:rsidR="00673B77" w:rsidRPr="003C37A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33,51</w:t>
            </w:r>
          </w:p>
        </w:tc>
      </w:tr>
      <w:tr w:rsidR="00673B77" w:rsidRPr="003C37A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3C37A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3C37A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28,71</w:t>
            </w:r>
          </w:p>
        </w:tc>
      </w:tr>
      <w:tr w:rsidR="00673B77" w:rsidRPr="003C37A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28,71</w:t>
            </w:r>
          </w:p>
        </w:tc>
      </w:tr>
      <w:tr w:rsidR="00673B77" w:rsidRPr="003C37A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73B77" w:rsidRPr="003C37A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673B77" w:rsidRPr="003C37A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673B77" w:rsidRPr="003C37A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обыкновенный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673B77" w:rsidRPr="003C37A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Кирпичный бой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C37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673B77" w:rsidRPr="003C37A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673B77" w:rsidRPr="003C37A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673B77" w:rsidRPr="003C37A6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кладки стен облегченной конструкции из кирпича</w:t>
            </w:r>
          </w:p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C37A6">
              <w:rPr>
                <w:rFonts w:ascii="Arial" w:hAnsi="Arial" w:cs="Arial"/>
              </w:rPr>
              <w:t>(единица измерения - 10 м</w:t>
            </w:r>
            <w:r w:rsidRPr="003C37A6">
              <w:rPr>
                <w:rFonts w:ascii="Arial" w:hAnsi="Arial" w:cs="Arial"/>
                <w:vertAlign w:val="superscript"/>
              </w:rPr>
              <w:t>3</w:t>
            </w:r>
            <w:r w:rsidRPr="003C37A6">
              <w:rPr>
                <w:rFonts w:ascii="Arial" w:hAnsi="Arial" w:cs="Arial"/>
              </w:rPr>
              <w:t>)</w:t>
            </w:r>
          </w:p>
        </w:tc>
      </w:tr>
      <w:tr w:rsidR="00673B77" w:rsidRPr="003C37A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3C37A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73B77" w:rsidRPr="003C37A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109,85</w:t>
            </w:r>
          </w:p>
        </w:tc>
      </w:tr>
      <w:tr w:rsidR="00673B77" w:rsidRPr="003C37A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33,51</w:t>
            </w:r>
          </w:p>
        </w:tc>
      </w:tr>
      <w:tr w:rsidR="00673B77" w:rsidRPr="003C37A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3C37A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3C37A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28,71</w:t>
            </w:r>
          </w:p>
        </w:tc>
      </w:tr>
      <w:tr w:rsidR="00673B77" w:rsidRPr="003C37A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28,71</w:t>
            </w:r>
          </w:p>
        </w:tc>
      </w:tr>
      <w:tr w:rsidR="00673B77" w:rsidRPr="003C37A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73B77" w:rsidRPr="003C37A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673B77" w:rsidRPr="003C37A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673B77" w:rsidRPr="003C37A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обыкновенный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673B77" w:rsidRPr="003C37A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Кирпичный бой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C37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73B77" w:rsidRPr="003C37A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673B77" w:rsidRPr="003C37A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673B77" w:rsidRPr="003C37A6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кладки стен из бутового камня</w:t>
            </w:r>
          </w:p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C37A6">
              <w:rPr>
                <w:rFonts w:ascii="Arial" w:hAnsi="Arial" w:cs="Arial"/>
              </w:rPr>
              <w:t>(единица измерения - 10 м</w:t>
            </w:r>
            <w:r w:rsidRPr="003C37A6">
              <w:rPr>
                <w:rFonts w:ascii="Arial" w:hAnsi="Arial" w:cs="Arial"/>
                <w:vertAlign w:val="superscript"/>
              </w:rPr>
              <w:t>3</w:t>
            </w:r>
            <w:r w:rsidRPr="003C37A6">
              <w:rPr>
                <w:rFonts w:ascii="Arial" w:hAnsi="Arial" w:cs="Arial"/>
              </w:rPr>
              <w:t>)</w:t>
            </w:r>
          </w:p>
        </w:tc>
      </w:tr>
      <w:tr w:rsidR="00673B77" w:rsidRPr="003C37A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3C37A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73B77" w:rsidRPr="003C37A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188,73</w:t>
            </w:r>
          </w:p>
        </w:tc>
      </w:tr>
      <w:tr w:rsidR="00673B77" w:rsidRPr="003C37A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26,54</w:t>
            </w:r>
          </w:p>
        </w:tc>
      </w:tr>
      <w:tr w:rsidR="00673B77" w:rsidRPr="003C37A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3C37A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3C37A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22,63</w:t>
            </w:r>
          </w:p>
        </w:tc>
      </w:tr>
      <w:tr w:rsidR="00673B77" w:rsidRPr="003C37A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22,63</w:t>
            </w:r>
          </w:p>
        </w:tc>
      </w:tr>
      <w:tr w:rsidR="00673B77" w:rsidRPr="003C37A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3,91</w:t>
            </w:r>
          </w:p>
        </w:tc>
      </w:tr>
      <w:tr w:rsidR="00673B77" w:rsidRPr="003C37A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673B77" w:rsidRPr="003C37A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673B77" w:rsidRPr="003C37A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бутовый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C37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673B77" w:rsidRPr="003C37A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673B77" w:rsidRPr="003C37A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10,62</w:t>
            </w:r>
          </w:p>
        </w:tc>
      </w:tr>
      <w:tr w:rsidR="00673B77" w:rsidRPr="003C37A6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кладки стен из шлакобетонных камней</w:t>
            </w:r>
          </w:p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C37A6">
              <w:rPr>
                <w:rFonts w:ascii="Arial" w:hAnsi="Arial" w:cs="Arial"/>
              </w:rPr>
              <w:t>(единица измерения - 10 м</w:t>
            </w:r>
            <w:r w:rsidRPr="003C37A6">
              <w:rPr>
                <w:rFonts w:ascii="Arial" w:hAnsi="Arial" w:cs="Arial"/>
                <w:vertAlign w:val="superscript"/>
              </w:rPr>
              <w:t>3</w:t>
            </w:r>
            <w:r w:rsidRPr="003C37A6">
              <w:rPr>
                <w:rFonts w:ascii="Arial" w:hAnsi="Arial" w:cs="Arial"/>
              </w:rPr>
              <w:t>)</w:t>
            </w:r>
          </w:p>
        </w:tc>
      </w:tr>
      <w:tr w:rsidR="00673B77" w:rsidRPr="003C37A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3C37A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73B77" w:rsidRPr="003C37A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164,78</w:t>
            </w:r>
          </w:p>
        </w:tc>
      </w:tr>
      <w:tr w:rsidR="00673B77" w:rsidRPr="003C37A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14,61</w:t>
            </w:r>
          </w:p>
        </w:tc>
      </w:tr>
      <w:tr w:rsidR="00673B77" w:rsidRPr="003C37A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3C37A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3C37A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9,81</w:t>
            </w:r>
          </w:p>
        </w:tc>
      </w:tr>
      <w:tr w:rsidR="00673B77" w:rsidRPr="003C37A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9,81</w:t>
            </w:r>
          </w:p>
        </w:tc>
      </w:tr>
      <w:tr w:rsidR="00673B77" w:rsidRPr="003C37A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73B77" w:rsidRPr="003C37A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673B77" w:rsidRPr="003C37A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673B77" w:rsidRPr="003C37A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22,64</w:t>
            </w:r>
          </w:p>
        </w:tc>
      </w:tr>
      <w:tr w:rsidR="00673B77" w:rsidRPr="003C37A6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кладки сводов из кирпича с очисткой</w:t>
            </w:r>
          </w:p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C37A6">
              <w:rPr>
                <w:rFonts w:ascii="Arial" w:hAnsi="Arial" w:cs="Arial"/>
              </w:rPr>
              <w:t>(единица измерения - 10 м</w:t>
            </w:r>
            <w:r w:rsidRPr="003C37A6">
              <w:rPr>
                <w:rFonts w:ascii="Arial" w:hAnsi="Arial" w:cs="Arial"/>
                <w:vertAlign w:val="superscript"/>
              </w:rPr>
              <w:t>3</w:t>
            </w:r>
            <w:r w:rsidRPr="003C37A6">
              <w:rPr>
                <w:rFonts w:ascii="Arial" w:hAnsi="Arial" w:cs="Arial"/>
              </w:rPr>
              <w:t>)</w:t>
            </w:r>
          </w:p>
        </w:tc>
      </w:tr>
      <w:tr w:rsidR="00673B77" w:rsidRPr="003C37A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3C37A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73B77" w:rsidRPr="003C37A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247,11</w:t>
            </w:r>
          </w:p>
        </w:tc>
      </w:tr>
      <w:tr w:rsidR="00673B77" w:rsidRPr="003C37A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51,15</w:t>
            </w:r>
          </w:p>
        </w:tc>
      </w:tr>
      <w:tr w:rsidR="00673B77" w:rsidRPr="003C37A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3C37A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3C37A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44,26</w:t>
            </w:r>
          </w:p>
        </w:tc>
      </w:tr>
      <w:tr w:rsidR="00673B77" w:rsidRPr="003C37A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44,26</w:t>
            </w:r>
          </w:p>
        </w:tc>
      </w:tr>
      <w:tr w:rsidR="00673B77" w:rsidRPr="003C37A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6,89</w:t>
            </w:r>
          </w:p>
        </w:tc>
      </w:tr>
      <w:tr w:rsidR="00673B77" w:rsidRPr="003C37A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673B77" w:rsidRPr="003C37A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673B77" w:rsidRPr="003C37A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обыкновенный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673B77" w:rsidRPr="003C37A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Кирпичный бой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C37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673B77" w:rsidRPr="003C37A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673B77" w:rsidRPr="003C37A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C37A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C37A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2,82</w:t>
            </w:r>
          </w:p>
        </w:tc>
      </w:tr>
    </w:tbl>
    <w:p w:rsidR="00673B77" w:rsidRPr="003C37A6" w:rsidRDefault="00673B77" w:rsidP="00673B77">
      <w:pPr>
        <w:pStyle w:val="a5"/>
        <w:rPr>
          <w:rFonts w:ascii="Arial" w:hAnsi="Arial" w:cs="Arial"/>
          <w:b/>
          <w:sz w:val="2"/>
        </w:rPr>
      </w:pPr>
    </w:p>
    <w:p w:rsidR="00673B77" w:rsidRPr="003D4C75" w:rsidRDefault="00673B7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Pr="00113CCE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53-4. Прорезка проемов в стенах и перегородках</w:t>
            </w:r>
          </w:p>
        </w:tc>
      </w:tr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73B77" w:rsidRPr="00113CCE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Pr="00113CCE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проема;</w:t>
            </w:r>
          </w:p>
        </w:tc>
      </w:tr>
      <w:tr w:rsidR="00673B77" w:rsidRPr="00113CCE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прорезка проема;</w:t>
            </w:r>
          </w:p>
        </w:tc>
      </w:tr>
      <w:tr w:rsidR="00673B77" w:rsidRPr="00113CCE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обделка проема колодой или коробкой.</w:t>
            </w:r>
          </w:p>
        </w:tc>
      </w:tr>
      <w:tr w:rsidR="00673B77" w:rsidRPr="00113CCE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73B77" w:rsidRDefault="00673B77" w:rsidP="00673B7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73B77" w:rsidRPr="00113CCE" w:rsidTr="00467CE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73B77" w:rsidRPr="00113CC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73B77" w:rsidRPr="00113CC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Прорезка проемов в стенах и перегородках из бревен</w:t>
            </w:r>
          </w:p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13CCE">
              <w:rPr>
                <w:rFonts w:ascii="Arial" w:hAnsi="Arial" w:cs="Arial"/>
              </w:rPr>
              <w:t>(единица измерения - м</w:t>
            </w:r>
            <w:r w:rsidRPr="00113CCE">
              <w:rPr>
                <w:rFonts w:ascii="Arial" w:hAnsi="Arial" w:cs="Arial"/>
                <w:vertAlign w:val="superscript"/>
              </w:rPr>
              <w:t>2</w:t>
            </w:r>
            <w:r w:rsidRPr="00113CCE">
              <w:rPr>
                <w:rFonts w:ascii="Arial" w:hAnsi="Arial" w:cs="Arial"/>
              </w:rPr>
              <w:t>)</w:t>
            </w:r>
          </w:p>
        </w:tc>
      </w:tr>
      <w:tr w:rsidR="00673B77" w:rsidRPr="00113CC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113CC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73B77" w:rsidRPr="00113CC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8,76</w:t>
            </w:r>
          </w:p>
        </w:tc>
      </w:tr>
      <w:tr w:rsidR="00673B77" w:rsidRPr="00113CC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673B77" w:rsidRPr="00113CC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113CC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электрическая цепная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2,09</w:t>
            </w:r>
          </w:p>
        </w:tc>
      </w:tr>
      <w:tr w:rsidR="00673B77" w:rsidRPr="00113CC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673B77" w:rsidRPr="00113CC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113CC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113CC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113CC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универсальные диаметром 3 мм, длиной 25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73B77" w:rsidRPr="00113CC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B77" w:rsidRPr="00113CC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113CC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113CC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П1/10-110-50-25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строганые в четверть 3 сорт толщина 40-60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13CC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73B77" w:rsidRPr="00113CC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673B77" w:rsidRPr="00113CC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673B77" w:rsidRPr="00113CC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673B77" w:rsidRPr="00113CCE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Прорезка проемов в стенах и перегородках из брусьев</w:t>
            </w:r>
          </w:p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13CCE">
              <w:rPr>
                <w:rFonts w:ascii="Arial" w:hAnsi="Arial" w:cs="Arial"/>
              </w:rPr>
              <w:t>(единица измерения - м</w:t>
            </w:r>
            <w:r w:rsidRPr="00113CCE">
              <w:rPr>
                <w:rFonts w:ascii="Arial" w:hAnsi="Arial" w:cs="Arial"/>
                <w:vertAlign w:val="superscript"/>
              </w:rPr>
              <w:t>2</w:t>
            </w:r>
            <w:r w:rsidRPr="00113CCE">
              <w:rPr>
                <w:rFonts w:ascii="Arial" w:hAnsi="Arial" w:cs="Arial"/>
              </w:rPr>
              <w:t>)</w:t>
            </w:r>
          </w:p>
        </w:tc>
      </w:tr>
      <w:tr w:rsidR="00673B77" w:rsidRPr="00113CC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113CC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73B77" w:rsidRPr="00113CC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8,75</w:t>
            </w:r>
          </w:p>
        </w:tc>
      </w:tr>
      <w:tr w:rsidR="00673B77" w:rsidRPr="00113CC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673B77" w:rsidRPr="00113CC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113CC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электрическая цепная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1,88</w:t>
            </w:r>
          </w:p>
        </w:tc>
      </w:tr>
      <w:tr w:rsidR="00673B77" w:rsidRPr="00113CC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673B77" w:rsidRPr="00113CC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113CC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113CC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113CC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универсальные диаметром 3 мм, длиной 25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73B77" w:rsidRPr="00113CC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B77" w:rsidRPr="00113CC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113CC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113CC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П1/10-110-50-25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строганые в четверть 3 сорт толщина 40-60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13CC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73B77" w:rsidRPr="00113CC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673B77" w:rsidRPr="00113CC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673B77" w:rsidRPr="00113CC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673B77" w:rsidRPr="00113CCE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Прорезка проемов в стенах и перегородках каркасно-обшивных</w:t>
            </w:r>
          </w:p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13CCE">
              <w:rPr>
                <w:rFonts w:ascii="Arial" w:hAnsi="Arial" w:cs="Arial"/>
              </w:rPr>
              <w:t>(единица измерения - м</w:t>
            </w:r>
            <w:r w:rsidRPr="00113CCE">
              <w:rPr>
                <w:rFonts w:ascii="Arial" w:hAnsi="Arial" w:cs="Arial"/>
                <w:vertAlign w:val="superscript"/>
              </w:rPr>
              <w:t>2</w:t>
            </w:r>
            <w:r w:rsidRPr="00113CCE">
              <w:rPr>
                <w:rFonts w:ascii="Arial" w:hAnsi="Arial" w:cs="Arial"/>
              </w:rPr>
              <w:t>)</w:t>
            </w:r>
          </w:p>
        </w:tc>
      </w:tr>
      <w:tr w:rsidR="00673B77" w:rsidRPr="00113CC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113CC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673B77" w:rsidRPr="00113CC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3,26</w:t>
            </w:r>
          </w:p>
        </w:tc>
      </w:tr>
      <w:tr w:rsidR="00673B77" w:rsidRPr="00113CC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73B77" w:rsidRPr="00113CC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113CC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электрическая цепная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673B77" w:rsidRPr="00113CC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73B77" w:rsidRPr="00113CC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113CC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113CC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113CC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универсальные диаметром 3 мм, длиной 25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73B77" w:rsidRPr="00113CC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B77" w:rsidRPr="00113CC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113CC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113CC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П1/10-110-50-25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строганые в четверть 3 сорт толщина 40-60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13CC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73B77" w:rsidRPr="00113CC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673B77" w:rsidRPr="00113CC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673B77" w:rsidRPr="00113CC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13CC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13CC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</w:tbl>
    <w:p w:rsidR="00673B77" w:rsidRPr="00113CCE" w:rsidRDefault="00673B77" w:rsidP="00673B77">
      <w:pPr>
        <w:pStyle w:val="a5"/>
        <w:rPr>
          <w:rFonts w:ascii="Arial" w:hAnsi="Arial" w:cs="Arial"/>
          <w:b/>
          <w:sz w:val="2"/>
        </w:rPr>
      </w:pPr>
    </w:p>
    <w:p w:rsidR="00673B77" w:rsidRPr="003D4C75" w:rsidRDefault="00673B7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Pr="00D2461B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53-5. Устройство проемов для печей</w:t>
            </w:r>
          </w:p>
        </w:tc>
      </w:tr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73B77" w:rsidRPr="00D2461B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Pr="00D2461B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отбивка штукатурки и перерубание драни (норма 1);</w:t>
            </w:r>
          </w:p>
        </w:tc>
      </w:tr>
      <w:tr w:rsidR="00673B77" w:rsidRPr="00D2461B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выпиливание проема;</w:t>
            </w:r>
          </w:p>
        </w:tc>
      </w:tr>
      <w:tr w:rsidR="00673B77" w:rsidRPr="00D2461B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нарубание гребня на торцах бревен и выборка паза в стойках (норма 1);</w:t>
            </w:r>
          </w:p>
        </w:tc>
      </w:tr>
      <w:tr w:rsidR="00673B77" w:rsidRPr="00D2461B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и закрепление стоек (норма 1);</w:t>
            </w:r>
          </w:p>
        </w:tc>
      </w:tr>
      <w:tr w:rsidR="00673B77" w:rsidRPr="00D2461B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обделки из брусков или досок (норма 2);</w:t>
            </w:r>
          </w:p>
        </w:tc>
      </w:tr>
      <w:tr w:rsidR="00673B77" w:rsidRPr="00D2461B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антисептирование древесины;</w:t>
            </w:r>
          </w:p>
        </w:tc>
      </w:tr>
      <w:tr w:rsidR="00673B77" w:rsidRPr="00D2461B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перестановка подмостей.</w:t>
            </w:r>
          </w:p>
        </w:tc>
      </w:tr>
      <w:tr w:rsidR="00673B77" w:rsidRPr="00D2461B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73B77" w:rsidRDefault="00673B77" w:rsidP="00673B7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73B77" w:rsidRPr="00D2461B" w:rsidTr="00467CE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D2461B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D2461B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D2461B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D2461B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73B77" w:rsidRPr="00D2461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2461B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2461B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2461B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2461B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73B77" w:rsidRPr="00D2461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2461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проемов для печей в рубленых стенах</w:t>
            </w:r>
          </w:p>
          <w:p w:rsidR="00673B77" w:rsidRPr="00D2461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2461B">
              <w:rPr>
                <w:rFonts w:ascii="Arial" w:hAnsi="Arial" w:cs="Arial"/>
              </w:rPr>
              <w:t>(единица измерения - 100 м периметра)</w:t>
            </w:r>
          </w:p>
        </w:tc>
      </w:tr>
      <w:tr w:rsidR="00673B77" w:rsidRPr="00D2461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2461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2461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D2461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2461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2461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2461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2461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73B77" w:rsidRPr="00D2461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2461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2461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2461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2461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330</w:t>
            </w:r>
          </w:p>
        </w:tc>
      </w:tr>
      <w:tr w:rsidR="00673B77" w:rsidRPr="00D2461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2461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2461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2461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2461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8,77</w:t>
            </w:r>
          </w:p>
        </w:tc>
      </w:tr>
      <w:tr w:rsidR="00673B77" w:rsidRPr="00D2461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2461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2461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D2461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2461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2461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электрическая цепная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2461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2461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11,91</w:t>
            </w:r>
          </w:p>
        </w:tc>
      </w:tr>
      <w:tr w:rsidR="00673B77" w:rsidRPr="00D2461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2461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2461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2461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2461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8,77</w:t>
            </w:r>
          </w:p>
        </w:tc>
      </w:tr>
      <w:tr w:rsidR="00673B77" w:rsidRPr="00D2461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2461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2461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D2461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2461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2461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D2461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2461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2461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D2461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2461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2461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2461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2461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2461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673B77" w:rsidRPr="00D2461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2461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2461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универсальные диаметром 3 мм, длиной 25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2461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2461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</w:t>
            </w:r>
          </w:p>
        </w:tc>
      </w:tr>
      <w:tr w:rsidR="00673B77" w:rsidRPr="00D2461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2461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2461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673B77" w:rsidRPr="00D2461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2461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2461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673B77" w:rsidRPr="00D2461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2461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2461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2461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2461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673B77" w:rsidRPr="00D2461B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2461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проемов для печей в деревянных оштукатуренных перегородках</w:t>
            </w:r>
          </w:p>
          <w:p w:rsidR="00673B77" w:rsidRPr="00D2461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2461B">
              <w:rPr>
                <w:rFonts w:ascii="Arial" w:hAnsi="Arial" w:cs="Arial"/>
              </w:rPr>
              <w:t>(единица измерения - 100 м периметра)</w:t>
            </w:r>
          </w:p>
        </w:tc>
      </w:tr>
      <w:tr w:rsidR="00673B77" w:rsidRPr="00D2461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2461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2461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D2461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2461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2461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2461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2461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73B77" w:rsidRPr="00D2461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2461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2461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2461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2461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140,77</w:t>
            </w:r>
          </w:p>
        </w:tc>
      </w:tr>
      <w:tr w:rsidR="00673B77" w:rsidRPr="00D2461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2461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2461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2461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2461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9,09</w:t>
            </w:r>
          </w:p>
        </w:tc>
      </w:tr>
      <w:tr w:rsidR="00673B77" w:rsidRPr="00D2461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2461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2461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D2461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2461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2461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электрическая цепная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2461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2461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9,53</w:t>
            </w:r>
          </w:p>
        </w:tc>
      </w:tr>
      <w:tr w:rsidR="00673B77" w:rsidRPr="00D2461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2461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2461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2461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2461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9,09</w:t>
            </w:r>
          </w:p>
        </w:tc>
      </w:tr>
      <w:tr w:rsidR="00673B77" w:rsidRPr="00D2461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2461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2461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D2461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2461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2461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D2461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2461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2461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D2461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2461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2461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2461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2461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2461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673B77" w:rsidRPr="00D2461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2461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2461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универсальные диаметром 3 мм, длиной 25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2461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2461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673B77" w:rsidRPr="00D2461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2461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2461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673B77" w:rsidRPr="00D2461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2461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2461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673B77" w:rsidRPr="00D2461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2461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2461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2461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2461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</w:tbl>
    <w:p w:rsidR="00673B77" w:rsidRPr="00D2461B" w:rsidRDefault="00673B77" w:rsidP="00673B77">
      <w:pPr>
        <w:pStyle w:val="a5"/>
        <w:rPr>
          <w:rFonts w:ascii="Arial" w:hAnsi="Arial" w:cs="Arial"/>
          <w:b/>
          <w:sz w:val="2"/>
        </w:rPr>
      </w:pPr>
    </w:p>
    <w:p w:rsidR="00673B77" w:rsidRPr="003D4C75" w:rsidRDefault="00673B7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Pr="004F5352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53-6. Заделка проемов в деревянных стенах и перегородках</w:t>
            </w:r>
          </w:p>
        </w:tc>
      </w:tr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Pr="004F5352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колод и наличников (нормы 1,2);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снятие наличников и коробок (нормы 3, 4);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заготовка бревен, брусьев с выделкой сопряжений (нормы 1, 2);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заготовка досок (нормы 3, 4);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заполнение пустот утеплителем (норма 3);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заделка проемов.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73B77" w:rsidRDefault="00673B77" w:rsidP="00673B7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73B77" w:rsidRPr="004F5352" w:rsidTr="00467CE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73B77" w:rsidRPr="004F5352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Заделка проемов в деревянных стенах и перегородках из бревен</w:t>
            </w:r>
          </w:p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F5352">
              <w:rPr>
                <w:rFonts w:ascii="Arial" w:hAnsi="Arial" w:cs="Arial"/>
              </w:rPr>
              <w:t>(единица измерения - 10 м</w:t>
            </w:r>
            <w:r w:rsidRPr="004F5352">
              <w:rPr>
                <w:rFonts w:ascii="Arial" w:hAnsi="Arial" w:cs="Arial"/>
                <w:vertAlign w:val="superscript"/>
              </w:rPr>
              <w:t>2</w:t>
            </w:r>
            <w:r w:rsidRPr="004F5352">
              <w:rPr>
                <w:rFonts w:ascii="Arial" w:hAnsi="Arial" w:cs="Arial"/>
              </w:rPr>
              <w:t>)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104,45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электрическая цепная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F535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2,45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Пена монтажная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Заделка проемов в деревянных стенах и перегородках из брусьев</w:t>
            </w:r>
          </w:p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F5352">
              <w:rPr>
                <w:rFonts w:ascii="Arial" w:hAnsi="Arial" w:cs="Arial"/>
              </w:rPr>
              <w:t>(единица измерения - 10 м</w:t>
            </w:r>
            <w:r w:rsidRPr="004F5352">
              <w:rPr>
                <w:rFonts w:ascii="Arial" w:hAnsi="Arial" w:cs="Arial"/>
                <w:vertAlign w:val="superscript"/>
              </w:rPr>
              <w:t>2</w:t>
            </w:r>
            <w:r w:rsidRPr="004F5352">
              <w:rPr>
                <w:rFonts w:ascii="Arial" w:hAnsi="Arial" w:cs="Arial"/>
              </w:rPr>
              <w:t>)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93,6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электрическая цепная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F535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1,88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Пена монтажная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Заделка проемов в деревянных стенах и перегородках каркасно-обшивных</w:t>
            </w:r>
          </w:p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F5352">
              <w:rPr>
                <w:rFonts w:ascii="Arial" w:hAnsi="Arial" w:cs="Arial"/>
              </w:rPr>
              <w:t>(единица измерения - 10 м</w:t>
            </w:r>
            <w:r w:rsidRPr="004F5352">
              <w:rPr>
                <w:rFonts w:ascii="Arial" w:hAnsi="Arial" w:cs="Arial"/>
                <w:vertAlign w:val="superscript"/>
              </w:rPr>
              <w:t>2</w:t>
            </w:r>
            <w:r w:rsidRPr="004F5352">
              <w:rPr>
                <w:rFonts w:ascii="Arial" w:hAnsi="Arial" w:cs="Arial"/>
              </w:rPr>
              <w:t>)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49,35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Электрорубанок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F535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1/10-110-50-20/665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2-3,75 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F535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универсальные диаметром 3 мм, длиной 25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от 5 до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F535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Заделка проемов в деревянных стенах и перегородках из досок, забранных стоймя в обвязке</w:t>
            </w:r>
          </w:p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F5352">
              <w:rPr>
                <w:rFonts w:ascii="Arial" w:hAnsi="Arial" w:cs="Arial"/>
              </w:rPr>
              <w:t>(единица измерения - 10 м</w:t>
            </w:r>
            <w:r w:rsidRPr="004F5352">
              <w:rPr>
                <w:rFonts w:ascii="Arial" w:hAnsi="Arial" w:cs="Arial"/>
                <w:vertAlign w:val="superscript"/>
              </w:rPr>
              <w:t>2</w:t>
            </w:r>
            <w:r w:rsidRPr="004F5352">
              <w:rPr>
                <w:rFonts w:ascii="Arial" w:hAnsi="Arial" w:cs="Arial"/>
              </w:rPr>
              <w:t>)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31,3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Электрорубанок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F535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1/10-110-50-20/665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2-3,75 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F535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универсальные диаметром 3 мм, длиной 25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673B77" w:rsidRPr="004F5352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F5352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F5352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</w:tbl>
    <w:p w:rsidR="00673B77" w:rsidRPr="004F5352" w:rsidRDefault="00673B77" w:rsidP="00673B77">
      <w:pPr>
        <w:pStyle w:val="a5"/>
        <w:rPr>
          <w:rFonts w:ascii="Arial" w:hAnsi="Arial" w:cs="Arial"/>
          <w:b/>
          <w:sz w:val="2"/>
        </w:rPr>
      </w:pPr>
    </w:p>
    <w:p w:rsidR="00673B77" w:rsidRPr="003D4C75" w:rsidRDefault="00673B7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Pr="00994673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53-7. Ремонт каркасных стен</w:t>
            </w:r>
          </w:p>
        </w:tc>
      </w:tr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73B77" w:rsidRPr="00994673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Pr="00994673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и восстановление чистой обшивки;</w:t>
            </w:r>
          </w:p>
        </w:tc>
      </w:tr>
      <w:tr w:rsidR="00673B77" w:rsidRPr="00994673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смена части или целого элемента обвязки, стоек или подкосов с устройством сопряжений;</w:t>
            </w:r>
          </w:p>
        </w:tc>
      </w:tr>
      <w:tr w:rsidR="00673B77" w:rsidRPr="00994673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осмолка нижней обвязки и нижней части стоек или подкосов.</w:t>
            </w:r>
          </w:p>
        </w:tc>
      </w:tr>
      <w:tr w:rsidR="00673B77" w:rsidRPr="00994673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73B77" w:rsidRDefault="00673B77" w:rsidP="00673B7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73B77" w:rsidRPr="00994673" w:rsidTr="00467CE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73B77" w:rsidRPr="0099467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73B77" w:rsidRPr="0099467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каркасных стен со сменой обвязки из бревен</w:t>
            </w:r>
          </w:p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94673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73B77" w:rsidRPr="0099467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99467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73B77" w:rsidRPr="0099467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409,5</w:t>
            </w:r>
          </w:p>
        </w:tc>
      </w:tr>
      <w:tr w:rsidR="00673B77" w:rsidRPr="0099467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2,13</w:t>
            </w:r>
          </w:p>
        </w:tc>
      </w:tr>
      <w:tr w:rsidR="00673B77" w:rsidRPr="0099467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99467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2,13</w:t>
            </w:r>
          </w:p>
        </w:tc>
      </w:tr>
      <w:tr w:rsidR="00673B77" w:rsidRPr="0099467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99467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99467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99467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9467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3,06</w:t>
            </w:r>
          </w:p>
        </w:tc>
      </w:tr>
      <w:tr w:rsidR="00673B77" w:rsidRPr="0099467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0,039</w:t>
            </w:r>
          </w:p>
        </w:tc>
      </w:tr>
      <w:tr w:rsidR="00673B77" w:rsidRPr="0099467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B77" w:rsidRPr="0099467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99467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99467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9467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3,34</w:t>
            </w:r>
          </w:p>
        </w:tc>
      </w:tr>
      <w:tr w:rsidR="00673B77" w:rsidRPr="0099467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673B77" w:rsidRPr="0099467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673B77" w:rsidRPr="0099467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673B77" w:rsidRPr="0099467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2,18</w:t>
            </w:r>
          </w:p>
        </w:tc>
      </w:tr>
      <w:tr w:rsidR="00673B77" w:rsidRPr="00994673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каркасных стен со сменой обвязки из брусьев</w:t>
            </w:r>
          </w:p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94673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73B77" w:rsidRPr="0099467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99467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73B77" w:rsidRPr="0099467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418,5</w:t>
            </w:r>
          </w:p>
        </w:tc>
      </w:tr>
      <w:tr w:rsidR="00673B77" w:rsidRPr="0099467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1,79</w:t>
            </w:r>
          </w:p>
        </w:tc>
      </w:tr>
      <w:tr w:rsidR="00673B77" w:rsidRPr="0099467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99467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1,79</w:t>
            </w:r>
          </w:p>
        </w:tc>
      </w:tr>
      <w:tr w:rsidR="00673B77" w:rsidRPr="0099467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99467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99467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99467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9467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2,59</w:t>
            </w:r>
          </w:p>
        </w:tc>
      </w:tr>
      <w:tr w:rsidR="00673B77" w:rsidRPr="0099467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0,039</w:t>
            </w:r>
          </w:p>
        </w:tc>
      </w:tr>
      <w:tr w:rsidR="00673B77" w:rsidRPr="0099467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B77" w:rsidRPr="0099467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99467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99467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9467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3,34</w:t>
            </w:r>
          </w:p>
        </w:tc>
      </w:tr>
      <w:tr w:rsidR="00673B77" w:rsidRPr="0099467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673B77" w:rsidRPr="0099467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673B77" w:rsidRPr="0099467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673B77" w:rsidRPr="0099467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673B77" w:rsidRPr="00994673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каркасных стен со сменой стоек и подкосов из бревен</w:t>
            </w:r>
          </w:p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94673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73B77" w:rsidRPr="0099467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99467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73B77" w:rsidRPr="0099467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357,2</w:t>
            </w:r>
          </w:p>
        </w:tc>
      </w:tr>
      <w:tr w:rsidR="00673B77" w:rsidRPr="0099467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673B77" w:rsidRPr="0099467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99467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673B77" w:rsidRPr="0099467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99467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99467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99467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9467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2,31</w:t>
            </w:r>
          </w:p>
        </w:tc>
      </w:tr>
      <w:tr w:rsidR="00673B77" w:rsidRPr="0099467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0,0201</w:t>
            </w:r>
          </w:p>
        </w:tc>
      </w:tr>
      <w:tr w:rsidR="00673B77" w:rsidRPr="0099467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673B77" w:rsidRPr="0099467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673B77" w:rsidRPr="0099467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1,69</w:t>
            </w:r>
          </w:p>
        </w:tc>
      </w:tr>
      <w:tr w:rsidR="00673B77" w:rsidRPr="00994673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каркасных стен со сменой подкосов из брусьев</w:t>
            </w:r>
          </w:p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94673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73B77" w:rsidRPr="0099467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99467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73B77" w:rsidRPr="0099467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351,6</w:t>
            </w:r>
          </w:p>
        </w:tc>
      </w:tr>
      <w:tr w:rsidR="00673B77" w:rsidRPr="0099467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</w:t>
            </w:r>
          </w:p>
        </w:tc>
      </w:tr>
      <w:tr w:rsidR="00673B77" w:rsidRPr="0099467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99467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</w:t>
            </w:r>
          </w:p>
        </w:tc>
      </w:tr>
      <w:tr w:rsidR="00673B77" w:rsidRPr="0099467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99467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99467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99467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9467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1,79</w:t>
            </w:r>
          </w:p>
        </w:tc>
      </w:tr>
      <w:tr w:rsidR="00673B77" w:rsidRPr="0099467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0,0201</w:t>
            </w:r>
          </w:p>
        </w:tc>
      </w:tr>
      <w:tr w:rsidR="00673B77" w:rsidRPr="0099467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673B77" w:rsidRPr="0099467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673B77" w:rsidRPr="0099467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94673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94673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</w:tbl>
    <w:p w:rsidR="00673B77" w:rsidRPr="00994673" w:rsidRDefault="00673B77" w:rsidP="00673B77">
      <w:pPr>
        <w:pStyle w:val="a5"/>
        <w:rPr>
          <w:rFonts w:ascii="Arial" w:hAnsi="Arial" w:cs="Arial"/>
          <w:b/>
          <w:sz w:val="2"/>
        </w:rPr>
      </w:pPr>
    </w:p>
    <w:p w:rsidR="00673B77" w:rsidRPr="003D4C75" w:rsidRDefault="00673B7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Pr="00E976A5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53-8. Ремонт стен из легкобетонных блоков</w:t>
            </w:r>
          </w:p>
        </w:tc>
      </w:tr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73B77" w:rsidRPr="00E976A5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Pr="00E976A5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отбивка штукатурки на откосах и перемычках, пробивка штраб;</w:t>
            </w:r>
          </w:p>
        </w:tc>
      </w:tr>
      <w:tr w:rsidR="00673B77" w:rsidRPr="00E976A5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расчистка участков стен в местах кладки, отверстий или гнезд;</w:t>
            </w:r>
          </w:p>
        </w:tc>
      </w:tr>
      <w:tr w:rsidR="00673B77" w:rsidRPr="00E976A5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кладка отдельных участков стен с перевязкой новой кладки со старой;</w:t>
            </w:r>
          </w:p>
        </w:tc>
      </w:tr>
      <w:tr w:rsidR="00673B77" w:rsidRPr="00E976A5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заполнение пустот утеплителем (норма 2);</w:t>
            </w:r>
          </w:p>
        </w:tc>
      </w:tr>
      <w:tr w:rsidR="00673B77" w:rsidRPr="00E976A5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очистка поверхности кладки от подтеков раствора.</w:t>
            </w:r>
          </w:p>
        </w:tc>
      </w:tr>
      <w:tr w:rsidR="00673B77" w:rsidRPr="00E976A5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73B77" w:rsidRDefault="00673B77" w:rsidP="00673B7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73B77" w:rsidRPr="00E976A5" w:rsidTr="00467CE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E976A5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E976A5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E976A5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E976A5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73B77" w:rsidRPr="00E976A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976A5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976A5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976A5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976A5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73B77" w:rsidRPr="00E976A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976A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976A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сплошных стен</w:t>
            </w:r>
          </w:p>
          <w:p w:rsidR="00673B77" w:rsidRPr="00E976A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976A5">
              <w:rPr>
                <w:rFonts w:ascii="Arial" w:hAnsi="Arial" w:cs="Arial"/>
              </w:rPr>
              <w:t>(единица измерения - м</w:t>
            </w:r>
            <w:r w:rsidRPr="00E976A5">
              <w:rPr>
                <w:rFonts w:ascii="Arial" w:hAnsi="Arial" w:cs="Arial"/>
                <w:vertAlign w:val="superscript"/>
              </w:rPr>
              <w:t>3</w:t>
            </w:r>
            <w:r w:rsidRPr="00E976A5">
              <w:rPr>
                <w:rFonts w:ascii="Arial" w:hAnsi="Arial" w:cs="Arial"/>
              </w:rPr>
              <w:t>)</w:t>
            </w:r>
          </w:p>
        </w:tc>
      </w:tr>
      <w:tr w:rsidR="00673B77" w:rsidRPr="00E976A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976A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976A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E976A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976A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976A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976A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976A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673B77" w:rsidRPr="00E976A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976A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976A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976A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976A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12,62</w:t>
            </w:r>
          </w:p>
        </w:tc>
      </w:tr>
      <w:tr w:rsidR="00673B77" w:rsidRPr="00E976A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976A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976A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976A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976A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673B77" w:rsidRPr="00E976A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976A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976A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E976A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976A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976A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976A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976A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673B77" w:rsidRPr="00E976A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976A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976A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E976A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976A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976A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73B77" w:rsidRPr="00E976A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976A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976A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73B77" w:rsidRPr="00E976A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976A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4/1-8-10-10-10/10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976A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из ячеистых бетонов стеновые мелкие, 3 категории, класс бетона В1,5, плотность 400 кг/м</w:t>
            </w:r>
            <w:r w:rsidRPr="00E976A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976A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976A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976A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673B77" w:rsidRPr="00E976A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976A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976A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B77" w:rsidRPr="00E976A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976A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976A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73B77" w:rsidRPr="00E976A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976A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976A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73B77" w:rsidRPr="00E976A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976A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976A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976A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976A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976A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73B77" w:rsidRPr="00E976A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976A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976A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673B77" w:rsidRPr="00E976A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976A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976A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673B77" w:rsidRPr="00E976A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976A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976A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976A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976A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1,79</w:t>
            </w:r>
          </w:p>
        </w:tc>
      </w:tr>
      <w:tr w:rsidR="00673B77" w:rsidRPr="00E976A5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976A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Pr="00E976A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пустотных стен</w:t>
            </w:r>
          </w:p>
          <w:p w:rsidR="00673B77" w:rsidRPr="00E976A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976A5">
              <w:rPr>
                <w:rFonts w:ascii="Arial" w:hAnsi="Arial" w:cs="Arial"/>
              </w:rPr>
              <w:t>(единица измерения - м</w:t>
            </w:r>
            <w:r w:rsidRPr="00E976A5">
              <w:rPr>
                <w:rFonts w:ascii="Arial" w:hAnsi="Arial" w:cs="Arial"/>
                <w:vertAlign w:val="superscript"/>
              </w:rPr>
              <w:t>3</w:t>
            </w:r>
            <w:r w:rsidRPr="00E976A5">
              <w:rPr>
                <w:rFonts w:ascii="Arial" w:hAnsi="Arial" w:cs="Arial"/>
              </w:rPr>
              <w:t>)</w:t>
            </w:r>
          </w:p>
        </w:tc>
      </w:tr>
      <w:tr w:rsidR="00673B77" w:rsidRPr="00E976A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976A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976A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E976A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976A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976A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976A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976A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673B77" w:rsidRPr="00E976A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976A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976A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976A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976A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14,8</w:t>
            </w:r>
          </w:p>
        </w:tc>
      </w:tr>
      <w:tr w:rsidR="00673B77" w:rsidRPr="00E976A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976A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976A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976A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976A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673B77" w:rsidRPr="00E976A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976A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976A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E976A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976A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976A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976A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976A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673B77" w:rsidRPr="00E976A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976A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976A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E976A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976A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976A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73B77" w:rsidRPr="00E976A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976A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976A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73B77" w:rsidRPr="00E976A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976A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4/1-8-10-10-10/10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976A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из ячеистых бетонов стеновые мелкие, 3 категории, класс бетона В1,5, плотность 400 кг/м</w:t>
            </w:r>
            <w:r w:rsidRPr="00E976A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976A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976A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976A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673B77" w:rsidRPr="00E976A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976A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976A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B77" w:rsidRPr="00E976A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976A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976A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73B77" w:rsidRPr="00E976A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976A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976A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73B77" w:rsidRPr="00E976A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976A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976A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976A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976A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976A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73B77" w:rsidRPr="00E976A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976A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976A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от 5 до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976A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976A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976A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73B77" w:rsidRPr="00E976A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976A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976A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673B77" w:rsidRPr="00E976A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976A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976A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673B77" w:rsidRPr="00E976A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976A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976A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976A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976A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1,58</w:t>
            </w:r>
          </w:p>
        </w:tc>
      </w:tr>
    </w:tbl>
    <w:p w:rsidR="00673B77" w:rsidRPr="00E976A5" w:rsidRDefault="00673B77" w:rsidP="00673B77">
      <w:pPr>
        <w:pStyle w:val="a5"/>
        <w:rPr>
          <w:rFonts w:ascii="Arial" w:hAnsi="Arial" w:cs="Arial"/>
          <w:b/>
          <w:sz w:val="2"/>
        </w:rPr>
      </w:pPr>
    </w:p>
    <w:p w:rsidR="00673B77" w:rsidRPr="003D4C75" w:rsidRDefault="00673B7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Pr="00B51445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53-9. Добавление утепляющей засыпки</w:t>
            </w:r>
          </w:p>
        </w:tc>
      </w:tr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73B77" w:rsidRPr="00B51445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Pr="00B51445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добавление утепляющей засыпки с послойным трамбованием в стены или перегородки с подготовкой засыпки, снятием и обратной пришивкой досок обшивки.</w:t>
            </w:r>
          </w:p>
        </w:tc>
      </w:tr>
      <w:tr w:rsidR="00673B77" w:rsidRPr="00B51445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73B77" w:rsidRDefault="00673B77" w:rsidP="00673B7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73B77" w:rsidRPr="00B51445" w:rsidTr="00467CE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B51445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B51445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B51445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B51445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73B77" w:rsidRPr="00B5144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B51445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B51445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B51445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B51445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73B77" w:rsidRPr="00B5144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B5144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B5144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Добавление утепляющей засыпки</w:t>
            </w:r>
          </w:p>
          <w:p w:rsidR="00673B77" w:rsidRPr="00B5144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51445">
              <w:rPr>
                <w:rFonts w:ascii="Arial" w:hAnsi="Arial" w:cs="Arial"/>
              </w:rPr>
              <w:t>(единица измерения - 10 м</w:t>
            </w:r>
            <w:r w:rsidRPr="00B51445">
              <w:rPr>
                <w:rFonts w:ascii="Arial" w:hAnsi="Arial" w:cs="Arial"/>
                <w:vertAlign w:val="superscript"/>
              </w:rPr>
              <w:t>3</w:t>
            </w:r>
            <w:r w:rsidRPr="00B51445">
              <w:rPr>
                <w:rFonts w:ascii="Arial" w:hAnsi="Arial" w:cs="Arial"/>
              </w:rPr>
              <w:t>)</w:t>
            </w:r>
          </w:p>
        </w:tc>
      </w:tr>
      <w:tr w:rsidR="00673B77" w:rsidRPr="00B5144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B5144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B5144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B5144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B5144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B5144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B5144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B5144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73B77" w:rsidRPr="00B5144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B5144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B5144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B5144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B5144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135,24</w:t>
            </w:r>
          </w:p>
        </w:tc>
      </w:tr>
      <w:tr w:rsidR="00673B77" w:rsidRPr="00B5144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B5144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B5144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B5144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B5144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5,56</w:t>
            </w:r>
          </w:p>
        </w:tc>
      </w:tr>
      <w:tr w:rsidR="00673B77" w:rsidRPr="00B5144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B5144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B5144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B5144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B5144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B5144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B5144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B5144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4,45</w:t>
            </w:r>
          </w:p>
        </w:tc>
      </w:tr>
      <w:tr w:rsidR="00673B77" w:rsidRPr="00B5144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B5144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B5144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Погрузчики одноковшовые универсальные пневмоколесные 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B5144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B5144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673B77" w:rsidRPr="00B5144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B5144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B5144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B5144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B5144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B5144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B5144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B5144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B5144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B5144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B5144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B5144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универсальные диаметром 3 мм, длиной 25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B5144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B5144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</w:p>
        </w:tc>
      </w:tr>
      <w:tr w:rsidR="00673B77" w:rsidRPr="00B5144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B5144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B5144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B77" w:rsidRPr="00B5144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B5144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B5144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73B77" w:rsidRPr="00B5144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B5144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B5144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73B77" w:rsidRPr="00B5144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B5144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B5144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B5144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5144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B5144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</w:t>
            </w:r>
          </w:p>
        </w:tc>
      </w:tr>
    </w:tbl>
    <w:p w:rsidR="00673B77" w:rsidRPr="00B51445" w:rsidRDefault="00673B77" w:rsidP="00673B77">
      <w:pPr>
        <w:pStyle w:val="a5"/>
        <w:rPr>
          <w:rFonts w:ascii="Arial" w:hAnsi="Arial" w:cs="Arial"/>
          <w:b/>
          <w:sz w:val="2"/>
        </w:rPr>
      </w:pPr>
    </w:p>
    <w:p w:rsidR="00673B77" w:rsidRPr="003D4C75" w:rsidRDefault="00673B7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Pr="008F574F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53-10. Смена досок чистой обшивки стен</w:t>
            </w:r>
          </w:p>
        </w:tc>
      </w:tr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73B77" w:rsidRPr="008F574F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Pr="008F574F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удаление поврежденных досок;</w:t>
            </w:r>
          </w:p>
        </w:tc>
      </w:tr>
      <w:tr w:rsidR="00673B77" w:rsidRPr="008F574F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пришивка досок с их заготовкой, острожкой с одной стороны, стеской двух кромок.</w:t>
            </w:r>
          </w:p>
        </w:tc>
      </w:tr>
      <w:tr w:rsidR="00673B77" w:rsidRPr="008F574F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73B77" w:rsidRDefault="00673B77" w:rsidP="00673B7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73B77" w:rsidRPr="008F574F" w:rsidTr="00467CE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8F574F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8F574F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8F574F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8F574F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73B77" w:rsidRPr="008F574F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8F574F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8F574F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8F574F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8F574F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73B77" w:rsidRPr="008F574F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8F574F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Е53-10-1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отдельных досок чистой наружной обшивки стен</w:t>
            </w:r>
          </w:p>
          <w:p w:rsidR="00673B77" w:rsidRPr="008F574F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F574F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73B77" w:rsidRPr="008F574F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8F574F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8F574F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8F574F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8F574F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8F574F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8F574F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8F574F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673B77" w:rsidRPr="008F574F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8F574F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8F574F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8F574F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8F574F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31,84</w:t>
            </w:r>
          </w:p>
        </w:tc>
      </w:tr>
      <w:tr w:rsidR="00673B77" w:rsidRPr="008F574F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8F574F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8F574F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8F574F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8F574F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673B77" w:rsidRPr="008F574F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8F574F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8F574F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8F574F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8F574F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8F574F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8F574F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8F574F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673B77" w:rsidRPr="008F574F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8F574F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8F574F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8F574F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8F574F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8F574F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8F574F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8F574F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8F574F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8F574F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8F574F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8F574F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8F574F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F574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8F574F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0,363</w:t>
            </w:r>
          </w:p>
        </w:tc>
      </w:tr>
      <w:tr w:rsidR="00673B77" w:rsidRPr="008F574F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8F574F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8F574F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673B77" w:rsidRPr="008F574F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8F574F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8F574F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673B77" w:rsidRPr="008F574F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8F574F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8F574F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8F574F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8F574F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73B77" w:rsidRPr="008F574F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8F574F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Е53-10-2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досок обшивки углов и пересечений</w:t>
            </w:r>
          </w:p>
          <w:p w:rsidR="00673B77" w:rsidRPr="008F574F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F574F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73B77" w:rsidRPr="008F574F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8F574F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8F574F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8F574F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8F574F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8F574F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8F574F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8F574F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673B77" w:rsidRPr="008F574F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8F574F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8F574F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8F574F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8F574F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673B77" w:rsidRPr="008F574F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8F574F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8F574F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8F574F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8F574F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73B77" w:rsidRPr="008F574F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8F574F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8F574F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8F574F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8F574F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8F574F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8F574F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8F574F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73B77" w:rsidRPr="008F574F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8F574F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8F574F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8F574F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8F574F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8F574F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8F574F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8F574F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8F574F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8F574F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8F574F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8F574F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8F574F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F574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8F574F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</w:tbl>
    <w:p w:rsidR="00673B77" w:rsidRPr="008F574F" w:rsidRDefault="00673B77" w:rsidP="00673B77">
      <w:pPr>
        <w:pStyle w:val="a5"/>
        <w:rPr>
          <w:rFonts w:ascii="Arial" w:hAnsi="Arial" w:cs="Arial"/>
          <w:b/>
          <w:sz w:val="2"/>
        </w:rPr>
      </w:pPr>
    </w:p>
    <w:p w:rsidR="00673B77" w:rsidRPr="003D4C75" w:rsidRDefault="00673B7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Pr="0031148F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53-11. Смена отливной доски</w:t>
            </w:r>
          </w:p>
        </w:tc>
      </w:tr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73B77" w:rsidRPr="0031148F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Pr="0031148F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вырубание поврежденных досок;</w:t>
            </w:r>
          </w:p>
        </w:tc>
      </w:tr>
      <w:tr w:rsidR="00673B77" w:rsidRPr="0031148F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заготовка досок;</w:t>
            </w:r>
          </w:p>
        </w:tc>
      </w:tr>
      <w:tr w:rsidR="00673B77" w:rsidRPr="0031148F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пришивка досок по месту.</w:t>
            </w:r>
          </w:p>
        </w:tc>
      </w:tr>
      <w:tr w:rsidR="00673B77" w:rsidRPr="0031148F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73B77" w:rsidRDefault="00673B77" w:rsidP="00673B7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73B77" w:rsidRPr="0031148F" w:rsidTr="00467CE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31148F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31148F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31148F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31148F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73B77" w:rsidRPr="0031148F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1148F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1148F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1148F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1148F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73B77" w:rsidRPr="0031148F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1148F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Е53-11-1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отливной доски</w:t>
            </w:r>
          </w:p>
          <w:p w:rsidR="00673B77" w:rsidRPr="0031148F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1148F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73B77" w:rsidRPr="0031148F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1148F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1148F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31148F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1148F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1148F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1148F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1148F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673B77" w:rsidRPr="0031148F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1148F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1148F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1148F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1148F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</w:t>
            </w:r>
          </w:p>
        </w:tc>
      </w:tr>
      <w:tr w:rsidR="00673B77" w:rsidRPr="0031148F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1148F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1148F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1148F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1148F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73B77" w:rsidRPr="0031148F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1148F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1148F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31148F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1148F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1148F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1148F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1148F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73B77" w:rsidRPr="0031148F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1148F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1148F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31148F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1148F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1148F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31148F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1148F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1148F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31148F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1148F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1148F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1148F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1148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1148F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673B77" w:rsidRPr="0031148F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1148F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1148F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673B77" w:rsidRPr="0031148F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1148F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1148F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673B77" w:rsidRPr="0031148F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1148F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1148F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1148F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1148F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</w:tbl>
    <w:p w:rsidR="00673B77" w:rsidRPr="0031148F" w:rsidRDefault="00673B77" w:rsidP="00673B77">
      <w:pPr>
        <w:pStyle w:val="a5"/>
        <w:rPr>
          <w:rFonts w:ascii="Arial" w:hAnsi="Arial" w:cs="Arial"/>
          <w:b/>
          <w:sz w:val="2"/>
        </w:rPr>
      </w:pPr>
    </w:p>
    <w:p w:rsidR="00673B77" w:rsidRPr="003D4C75" w:rsidRDefault="00673B7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Pr="00CC04B8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53-13. Устройство второй обшивки из досок с засыпкой шлаком</w:t>
            </w:r>
          </w:p>
        </w:tc>
      </w:tr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73B77" w:rsidRPr="00CC04B8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Pr="00CC04B8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прибивка брусков каркаса (норма 1);</w:t>
            </w:r>
          </w:p>
        </w:tc>
      </w:tr>
      <w:tr w:rsidR="00673B77" w:rsidRPr="00CC04B8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обшивка каркаса строганными досками (норма 1);</w:t>
            </w:r>
          </w:p>
        </w:tc>
      </w:tr>
      <w:tr w:rsidR="00673B77" w:rsidRPr="00CC04B8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засыпка утеплителя с трамбованием (норма 1);</w:t>
            </w:r>
          </w:p>
        </w:tc>
      </w:tr>
      <w:tr w:rsidR="00673B77" w:rsidRPr="00CC04B8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наружная обшивка деревянных стен досками (вагонкой)(норма 2).</w:t>
            </w:r>
          </w:p>
        </w:tc>
      </w:tr>
      <w:tr w:rsidR="00673B77" w:rsidRPr="00CC04B8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73B77" w:rsidRDefault="00673B77" w:rsidP="00673B7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73B77" w:rsidRPr="00CC04B8" w:rsidTr="00467CE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CC04B8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CC04B8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CC04B8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CC04B8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73B77" w:rsidRPr="00CC04B8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CC04B8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CC04B8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CC04B8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CC04B8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73B77" w:rsidRPr="00CC04B8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CC04B8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Е53-13-1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CC04B8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второй обшивки из досок с засыпкой шлаком</w:t>
            </w:r>
          </w:p>
          <w:p w:rsidR="00673B77" w:rsidRPr="00CC04B8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C04B8">
              <w:rPr>
                <w:rFonts w:ascii="Arial" w:hAnsi="Arial" w:cs="Arial"/>
              </w:rPr>
              <w:t>(единица измерения - 100 м</w:t>
            </w:r>
            <w:r w:rsidRPr="00CC04B8">
              <w:rPr>
                <w:rFonts w:ascii="Arial" w:hAnsi="Arial" w:cs="Arial"/>
                <w:vertAlign w:val="superscript"/>
              </w:rPr>
              <w:t>2</w:t>
            </w:r>
            <w:r w:rsidRPr="00CC04B8">
              <w:rPr>
                <w:rFonts w:ascii="Arial" w:hAnsi="Arial" w:cs="Arial"/>
              </w:rPr>
              <w:t>)</w:t>
            </w:r>
          </w:p>
        </w:tc>
      </w:tr>
      <w:tr w:rsidR="00673B77" w:rsidRPr="00CC04B8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CC04B8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CC04B8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CC04B8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CC04B8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CC04B8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CC04B8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CC04B8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673B77" w:rsidRPr="00CC04B8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CC04B8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CC04B8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CC04B8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CC04B8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78,15</w:t>
            </w:r>
          </w:p>
        </w:tc>
      </w:tr>
      <w:tr w:rsidR="00673B77" w:rsidRPr="00CC04B8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CC04B8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CC04B8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CC04B8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CC04B8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4,04</w:t>
            </w:r>
          </w:p>
        </w:tc>
      </w:tr>
      <w:tr w:rsidR="00673B77" w:rsidRPr="00CC04B8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CC04B8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CC04B8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CC04B8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CC04B8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CC04B8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CC04B8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CC04B8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2,39</w:t>
            </w:r>
          </w:p>
        </w:tc>
      </w:tr>
      <w:tr w:rsidR="00673B77" w:rsidRPr="00CC04B8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CC04B8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CC04B8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CC04B8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CC04B8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673B77" w:rsidRPr="00CC04B8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CC04B8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CC04B8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CC04B8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CC04B8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CC04B8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CC04B8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CC04B8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CC04B8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CC04B8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CC04B8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CC04B8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CC04B8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04B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CC04B8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673B77" w:rsidRPr="00CC04B8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CC04B8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CC04B8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Доска строганая в четверть хвойных пород II сорт толщина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CC04B8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04B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CC04B8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673B77" w:rsidRPr="00CC04B8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CC04B8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CC04B8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B77" w:rsidRPr="00CC04B8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CC04B8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CC04B8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CC04B8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CC04B8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CC04B8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CC04B8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CC04B8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CC04B8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CC04B8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04B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CC04B8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</w:t>
            </w:r>
          </w:p>
        </w:tc>
      </w:tr>
      <w:tr w:rsidR="00673B77" w:rsidRPr="00CC04B8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CC04B8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CC04B8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73B77" w:rsidRPr="00CC04B8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CC04B8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CC04B8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73B77" w:rsidRPr="00CC04B8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CC04B8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CC04B8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CC04B8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04B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CC04B8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12,6</w:t>
            </w:r>
          </w:p>
        </w:tc>
      </w:tr>
      <w:tr w:rsidR="00673B77" w:rsidRPr="00CC04B8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CC04B8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Е53-13-2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Pr="00CC04B8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Наружная обшивка деревянных стен досками (вагонкой)</w:t>
            </w:r>
          </w:p>
          <w:p w:rsidR="00673B77" w:rsidRPr="00CC04B8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C04B8">
              <w:rPr>
                <w:rFonts w:ascii="Arial" w:hAnsi="Arial" w:cs="Arial"/>
              </w:rPr>
              <w:t>(единица измерения - 100 м</w:t>
            </w:r>
            <w:r w:rsidRPr="00CC04B8">
              <w:rPr>
                <w:rFonts w:ascii="Arial" w:hAnsi="Arial" w:cs="Arial"/>
                <w:vertAlign w:val="superscript"/>
              </w:rPr>
              <w:t>2</w:t>
            </w:r>
            <w:r w:rsidRPr="00CC04B8">
              <w:rPr>
                <w:rFonts w:ascii="Arial" w:hAnsi="Arial" w:cs="Arial"/>
              </w:rPr>
              <w:t xml:space="preserve"> обшивки)</w:t>
            </w:r>
          </w:p>
        </w:tc>
      </w:tr>
      <w:tr w:rsidR="00673B77" w:rsidRPr="00CC04B8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CC04B8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CC04B8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CC04B8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CC04B8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CC04B8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CC04B8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CC04B8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73B77" w:rsidRPr="00CC04B8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CC04B8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CC04B8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CC04B8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CC04B8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38,51</w:t>
            </w:r>
          </w:p>
        </w:tc>
      </w:tr>
      <w:tr w:rsidR="00673B77" w:rsidRPr="00CC04B8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CC04B8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CC04B8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CC04B8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CC04B8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673B77" w:rsidRPr="00CC04B8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CC04B8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CC04B8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CC04B8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CC04B8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CC04B8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CC04B8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CC04B8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673B77" w:rsidRPr="00CC04B8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CC04B8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CC04B8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CC04B8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CC04B8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CC04B8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73B77" w:rsidRPr="00CC04B8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CC04B8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CC04B8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673B77" w:rsidRPr="00CC04B8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CC04B8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CC04B8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Обшивка деревянная хвойных пород, наружная и внутренняя, тип О-3, толщиной 13 мм, шириной от 45 до 55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CC04B8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04B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CC04B8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</w:tbl>
    <w:p w:rsidR="00673B77" w:rsidRPr="00CC04B8" w:rsidRDefault="00673B77" w:rsidP="00673B77">
      <w:pPr>
        <w:pStyle w:val="a5"/>
        <w:rPr>
          <w:rFonts w:ascii="Arial" w:hAnsi="Arial" w:cs="Arial"/>
          <w:b/>
          <w:sz w:val="2"/>
        </w:rPr>
      </w:pPr>
    </w:p>
    <w:p w:rsidR="00673B77" w:rsidRPr="003D4C75" w:rsidRDefault="00673B7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Pr="00D43F4E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53-14. Смена венцов в стенах</w:t>
            </w:r>
          </w:p>
        </w:tc>
      </w:tr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Pr="00D43F4E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расшивка венцов досками;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крепление подкосами вышележащих венцов (или частей) или постановка стоек под балки при смене верхнего венца;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удаление негодного венца или его части;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заготовка нового венца или его части с изготовлением сопряжений в узлах и подмене;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осмолка нижней поверхности венца и прокладка рубероида (нормы 1, 2, 5, 6);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подгонка и укладка венца на место с прокладкой утеплителя;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освобождение вышележащих венцов от креплений и досок расшивки.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73B77" w:rsidRDefault="00673B77" w:rsidP="00673B7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73B77" w:rsidRPr="00D43F4E" w:rsidTr="00467CE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Е53-14-1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венцов в стенах из бревен окладных диаметром 180 мм</w:t>
            </w:r>
          </w:p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3F4E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276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43F4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3,61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43F4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59,4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П1/10-120-100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Утеплитель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1,58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Е53-14-2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венцов в стенах из бревен окладных диаметром 220 мм</w:t>
            </w:r>
          </w:p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3F4E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286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43F4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6,11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43F4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П1/10-120-100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Утеплитель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1,92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Е53-14-3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венцов в стенах из бревен окладных диаметром 240 мм</w:t>
            </w:r>
          </w:p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3F4E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322,82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43F4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6,47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43F4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85,9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П1/10-120-100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Утеплитель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2,07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Е53-14-4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венцов в стенах из бревен окладных диаметром 270 мм</w:t>
            </w:r>
          </w:p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3F4E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378,08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2,92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2,92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43F4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7,58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43F4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89,08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П1/10-120-100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Утеплитель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3,35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Е53-14-5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венцов в стенах из бревен рядовых диаметром 160 мм</w:t>
            </w:r>
          </w:p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3F4E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265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43F4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2,92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П1/10-120-100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Утеплитель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Е53-14-6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венцов в стенах из бревен рядовых диаметром 200 мм</w:t>
            </w:r>
          </w:p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3F4E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296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43F4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4,24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П1/10-120-100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Утеплитель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Е53-14-7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венцов в стенах из бревен рядовых диаметром 240 мм</w:t>
            </w:r>
          </w:p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3F4E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331,88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1,66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1,66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43F4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5,86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П1/10-120-100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Утеплитель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3,35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Е53-14-8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венцов в стенах из бревен рядовых диаметром 270 мм</w:t>
            </w:r>
          </w:p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3F4E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382,19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4,56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1,67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2,89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43F4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П1/10-120-100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Утеплитель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4,36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Е53-14-9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венцов в стенах из брусьев окладных сечением 100 х 100 мм</w:t>
            </w:r>
          </w:p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3F4E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223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43F4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43F4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43F4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П1/10-120-100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Утеплитель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Е53-14-10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венцов в стенах из брусьев окладных сечением 150 х 150 мм</w:t>
            </w:r>
          </w:p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3F4E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225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43F4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и толщиной 150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43F4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2,36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43F4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П1/10-120-100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Утеплитель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Е53-14-11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венцов в стенах из брусьев окладных сечением 180 х 180 мм</w:t>
            </w:r>
          </w:p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3F4E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233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43F4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и толщиной 150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43F4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43F4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П1/10-120-100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Утеплитель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Е53-14-12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венцов в стенах из брусьев окладных сечением 200 х 200 мм</w:t>
            </w:r>
          </w:p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3F4E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248,8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1,68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и толщиной 150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43F4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4,47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43F4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85,9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П1/10-120-100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Утеплитель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Е53-14-13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венцов в стенах из брусьев окладных сечением 220 х 220 мм</w:t>
            </w:r>
          </w:p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3F4E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286,86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2,43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43F4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5,32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43F4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93,1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П1/10-120-100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Утеплитель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Е53-14-14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венцов в стенах из брусьев рядовых сечением 100 х 100 мм</w:t>
            </w:r>
          </w:p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3F4E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215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43F4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43F4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П1/10-120-100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Утеплитель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Е53-14-15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венцов в стенах из брусьев рядовых сечением 160 х 160 мм</w:t>
            </w:r>
          </w:p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3F4E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221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43F4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и толщиной 150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43F4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2,36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П1/10-120-100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Утеплитель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Е53-14-16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венцов в стенах из брусьев рядовых сечением 180 х 180 мм</w:t>
            </w:r>
          </w:p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3F4E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228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43F4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43F4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П1/10-120-100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Утеплитель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Е53-14-17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венцов в стенах из брусьев рядовых сечением 200 х 200 мм</w:t>
            </w:r>
          </w:p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3F4E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251,95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и толщиной 150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43F4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П1/10-120-100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Утеплитель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Е53-14-18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венцов в стенах из брусьев рядовых сечением 220 х 220 мм</w:t>
            </w:r>
          </w:p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3F4E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321,68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и толщиной 150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43F4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5,32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П1/10-120-100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Утеплитель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673B77" w:rsidRPr="00D43F4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3F4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3F4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673B77" w:rsidRPr="00D43F4E" w:rsidRDefault="00673B77" w:rsidP="00673B77">
      <w:pPr>
        <w:pStyle w:val="a5"/>
        <w:rPr>
          <w:rFonts w:ascii="Arial" w:hAnsi="Arial" w:cs="Arial"/>
          <w:b/>
          <w:sz w:val="2"/>
        </w:rPr>
      </w:pPr>
    </w:p>
    <w:p w:rsidR="00673B77" w:rsidRPr="003D4C75" w:rsidRDefault="00673B7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Pr="00B313FD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53-15. Подъем рубленных стен домкратом</w:t>
            </w:r>
          </w:p>
        </w:tc>
      </w:tr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73B77" w:rsidRPr="00B313FD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Pr="00B313FD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места для домкрата;</w:t>
            </w:r>
          </w:p>
        </w:tc>
      </w:tr>
      <w:tr w:rsidR="00673B77" w:rsidRPr="00B313FD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домкрата с проверкой его действия;</w:t>
            </w:r>
          </w:p>
        </w:tc>
      </w:tr>
      <w:tr w:rsidR="00673B77" w:rsidRPr="00B313FD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подъем стен домкратом на необходимую высоту с перестановкой домкрата;</w:t>
            </w:r>
          </w:p>
        </w:tc>
      </w:tr>
      <w:tr w:rsidR="00673B77" w:rsidRPr="00B313FD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закрепление положения подъема временными креплениями;</w:t>
            </w:r>
          </w:p>
        </w:tc>
      </w:tr>
      <w:tr w:rsidR="00673B77" w:rsidRPr="00B313FD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разборка временных креплений и опускание домкрата.</w:t>
            </w:r>
          </w:p>
        </w:tc>
      </w:tr>
      <w:tr w:rsidR="00673B77" w:rsidRPr="00B313FD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73B77" w:rsidRDefault="00673B77" w:rsidP="00673B7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73B77" w:rsidRPr="00B313FD" w:rsidTr="00467CE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B313FD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B313FD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B313FD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B313FD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73B77" w:rsidRPr="00B313F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B313FD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B313FD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B313FD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B313FD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73B77" w:rsidRPr="00B313F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B313F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Е53-15-1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Подъем рубленых стен домкратом</w:t>
            </w:r>
          </w:p>
          <w:p w:rsidR="00673B77" w:rsidRPr="00B313F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13FD">
              <w:rPr>
                <w:rFonts w:ascii="Arial" w:hAnsi="Arial" w:cs="Arial"/>
              </w:rPr>
              <w:t>(единица измерения - 100 подъемов)</w:t>
            </w:r>
          </w:p>
        </w:tc>
      </w:tr>
      <w:tr w:rsidR="00673B77" w:rsidRPr="00B313F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B313F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B313F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B313F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B313F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B313F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B313F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B313F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673B77" w:rsidRPr="00B313F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B313F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B313F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B313F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B313F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242</w:t>
            </w:r>
          </w:p>
        </w:tc>
      </w:tr>
      <w:tr w:rsidR="00673B77" w:rsidRPr="00B313F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B313F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B313F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B313F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B313F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B313F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Домкраты гидравлические грузоподъемностью до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B313F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B313F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291,79</w:t>
            </w:r>
          </w:p>
        </w:tc>
      </w:tr>
    </w:tbl>
    <w:p w:rsidR="00673B77" w:rsidRPr="00B313FD" w:rsidRDefault="00673B77" w:rsidP="00673B77">
      <w:pPr>
        <w:pStyle w:val="a5"/>
        <w:rPr>
          <w:rFonts w:ascii="Arial" w:hAnsi="Arial" w:cs="Arial"/>
          <w:b/>
          <w:sz w:val="2"/>
        </w:rPr>
      </w:pPr>
    </w:p>
    <w:p w:rsidR="00673B77" w:rsidRPr="003D4C75" w:rsidRDefault="00673B7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Pr="00603B21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53-16. Ремонт конопатки стен</w:t>
            </w:r>
          </w:p>
        </w:tc>
      </w:tr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73B77" w:rsidRPr="00603B21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Pr="00603B21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расчистка шва;</w:t>
            </w:r>
          </w:p>
        </w:tc>
      </w:tr>
      <w:tr w:rsidR="00673B77" w:rsidRPr="00603B21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конопатка шва с добавлением утеплителя.</w:t>
            </w:r>
          </w:p>
        </w:tc>
      </w:tr>
      <w:tr w:rsidR="00673B77" w:rsidRPr="00603B21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73B77" w:rsidRDefault="00673B77" w:rsidP="00673B7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73B77" w:rsidRPr="00603B21" w:rsidTr="00467CE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603B21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603B21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603B21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603B21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73B77" w:rsidRPr="00603B21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603B21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603B21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603B21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603B21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73B77" w:rsidRPr="00603B21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603B21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Е53-16-1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конопатки шва с добавлением пакли</w:t>
            </w:r>
          </w:p>
          <w:p w:rsidR="00673B77" w:rsidRPr="00603B21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03B21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73B77" w:rsidRPr="00603B21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603B21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603B21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603B21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603B21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603B21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603B21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603B21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73B77" w:rsidRPr="00603B21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603B21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603B21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603B21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603B21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8,27</w:t>
            </w:r>
          </w:p>
        </w:tc>
      </w:tr>
      <w:tr w:rsidR="00673B77" w:rsidRPr="00603B21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603B21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603B21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603B21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603B21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603B21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B77" w:rsidRPr="00603B21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603B21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603B21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603B21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603B21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603B21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603B21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603B21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П1/10-120-100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603B21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Утеплитель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603B21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603B21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673B77" w:rsidRPr="00603B21" w:rsidRDefault="00673B77" w:rsidP="00673B77">
      <w:pPr>
        <w:pStyle w:val="a5"/>
        <w:rPr>
          <w:rFonts w:ascii="Arial" w:hAnsi="Arial" w:cs="Arial"/>
          <w:b/>
          <w:sz w:val="2"/>
        </w:rPr>
      </w:pPr>
    </w:p>
    <w:p w:rsidR="00673B77" w:rsidRPr="003D4C75" w:rsidRDefault="00673B7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Pr="001B14FD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53-17. Укрепление деревянных стен</w:t>
            </w:r>
          </w:p>
        </w:tc>
      </w:tr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73B77" w:rsidRPr="001B14FD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Pr="001B14FD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отверстий для болтов (нормы 1-3);</w:t>
            </w:r>
          </w:p>
        </w:tc>
      </w:tr>
      <w:tr w:rsidR="00673B77" w:rsidRPr="001B14FD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заготовка элементов для сжимов (нормы 1-3);</w:t>
            </w:r>
          </w:p>
        </w:tc>
      </w:tr>
      <w:tr w:rsidR="00673B77" w:rsidRPr="001B14FD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подтеска горбин в венцах и установка временных подпорок (нормы 1-3);</w:t>
            </w:r>
          </w:p>
        </w:tc>
      </w:tr>
      <w:tr w:rsidR="00673B77" w:rsidRPr="001B14FD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проолифливание и подгонка болтов (нормы 1-3);</w:t>
            </w:r>
          </w:p>
        </w:tc>
      </w:tr>
      <w:tr w:rsidR="00673B77" w:rsidRPr="001B14FD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подтягивание стен болтами (нормы 1-3);</w:t>
            </w:r>
          </w:p>
        </w:tc>
      </w:tr>
      <w:tr w:rsidR="00673B77" w:rsidRPr="001B14FD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защита болтов от промерзания (нормы 1-3);</w:t>
            </w:r>
          </w:p>
        </w:tc>
      </w:tr>
      <w:tr w:rsidR="00673B77" w:rsidRPr="001B14FD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заготовка столбиков и подкосов (норма 4);</w:t>
            </w:r>
          </w:p>
        </w:tc>
      </w:tr>
      <w:tr w:rsidR="00673B77" w:rsidRPr="001B14FD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установка столбиков с рытьем и засыпкой ям (норма 4);</w:t>
            </w:r>
          </w:p>
        </w:tc>
      </w:tr>
      <w:tr w:rsidR="00673B77" w:rsidRPr="001B14FD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установка подкосов (норма 4).</w:t>
            </w:r>
          </w:p>
        </w:tc>
      </w:tr>
      <w:tr w:rsidR="00673B77" w:rsidRPr="001B14FD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73B77" w:rsidRDefault="00673B77" w:rsidP="00673B7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73B77" w:rsidRPr="001B14FD" w:rsidTr="00467CE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73B77" w:rsidRPr="001B14F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73B77" w:rsidRPr="001B14F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Е53-17-1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Укрепление деревянных стен сжимами из бревен</w:t>
            </w:r>
          </w:p>
          <w:p w:rsidR="00673B77" w:rsidRPr="001B14F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B14FD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73B77" w:rsidRPr="001B14F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1B14F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673B77" w:rsidRPr="001B14F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218,45</w:t>
            </w:r>
          </w:p>
        </w:tc>
      </w:tr>
      <w:tr w:rsidR="00673B77" w:rsidRPr="001B14F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2,09</w:t>
            </w:r>
          </w:p>
        </w:tc>
      </w:tr>
      <w:tr w:rsidR="00673B77" w:rsidRPr="001B14F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1B14F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2,09</w:t>
            </w:r>
          </w:p>
        </w:tc>
      </w:tr>
      <w:tr w:rsidR="00673B77" w:rsidRPr="001B14F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1B14F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1B14F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1B14F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B14F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3,77</w:t>
            </w:r>
          </w:p>
        </w:tc>
      </w:tr>
      <w:tr w:rsidR="00673B77" w:rsidRPr="001B14F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 с гайками и шайбами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673B77" w:rsidRPr="001B14F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73B77" w:rsidRPr="001B14FD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Е53-17-2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Укрепление деревянных стен сжимами из брусьев</w:t>
            </w:r>
          </w:p>
          <w:p w:rsidR="00673B77" w:rsidRPr="001B14F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B14FD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73B77" w:rsidRPr="001B14F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1B14F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673B77" w:rsidRPr="001B14F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209,18</w:t>
            </w:r>
          </w:p>
        </w:tc>
      </w:tr>
      <w:tr w:rsidR="00673B77" w:rsidRPr="001B14F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673B77" w:rsidRPr="001B14F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1B14F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673B77" w:rsidRPr="001B14F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1B14F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1B14F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1B14F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B14F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2,688</w:t>
            </w:r>
          </w:p>
        </w:tc>
      </w:tr>
      <w:tr w:rsidR="00673B77" w:rsidRPr="001B14F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 с гайками и шайбами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</w:t>
            </w:r>
          </w:p>
        </w:tc>
      </w:tr>
      <w:tr w:rsidR="00673B77" w:rsidRPr="001B14F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73B77" w:rsidRPr="001B14FD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Е53-17-3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Укрепление деревянных стен сжимами из пластин</w:t>
            </w:r>
          </w:p>
          <w:p w:rsidR="00673B77" w:rsidRPr="001B14F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B14FD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73B77" w:rsidRPr="001B14F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1B14F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673B77" w:rsidRPr="001B14F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175,03</w:t>
            </w:r>
          </w:p>
        </w:tc>
      </w:tr>
      <w:tr w:rsidR="00673B77" w:rsidRPr="001B14F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673B77" w:rsidRPr="001B14F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1B14F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673B77" w:rsidRPr="001B14F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1B14F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1B14F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1B14F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B14F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2,016</w:t>
            </w:r>
          </w:p>
        </w:tc>
      </w:tr>
      <w:tr w:rsidR="00673B77" w:rsidRPr="001B14F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 с гайками и шайбами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0,069</w:t>
            </w:r>
          </w:p>
        </w:tc>
      </w:tr>
      <w:tr w:rsidR="00673B77" w:rsidRPr="001B14F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73B77" w:rsidRPr="001B14FD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Е53-17-4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Укрепление деревянных стен подкосами</w:t>
            </w:r>
          </w:p>
          <w:p w:rsidR="00673B77" w:rsidRPr="001B14F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B14FD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73B77" w:rsidRPr="001B14F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1B14F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673B77" w:rsidRPr="001B14F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201,53</w:t>
            </w:r>
          </w:p>
        </w:tc>
      </w:tr>
      <w:tr w:rsidR="00673B77" w:rsidRPr="001B14F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1,46</w:t>
            </w:r>
          </w:p>
        </w:tc>
      </w:tr>
      <w:tr w:rsidR="00673B77" w:rsidRPr="001B14F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1B14F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1,46</w:t>
            </w:r>
          </w:p>
        </w:tc>
      </w:tr>
      <w:tr w:rsidR="00673B77" w:rsidRPr="001B14F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1B14F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1B14F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1B14F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B14F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4,025</w:t>
            </w:r>
          </w:p>
        </w:tc>
      </w:tr>
      <w:tr w:rsidR="00673B77" w:rsidRPr="001B14F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1/10-110-50-20/665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2-3,75 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B14F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0,105</w:t>
            </w:r>
          </w:p>
        </w:tc>
      </w:tr>
      <w:tr w:rsidR="00673B77" w:rsidRPr="001B14F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1B14F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1B14F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0,0225</w:t>
            </w:r>
          </w:p>
        </w:tc>
      </w:tr>
    </w:tbl>
    <w:p w:rsidR="00673B77" w:rsidRPr="001B14FD" w:rsidRDefault="00673B77" w:rsidP="00673B77">
      <w:pPr>
        <w:pStyle w:val="a5"/>
        <w:rPr>
          <w:rFonts w:ascii="Arial" w:hAnsi="Arial" w:cs="Arial"/>
          <w:b/>
          <w:sz w:val="2"/>
        </w:rPr>
      </w:pPr>
    </w:p>
    <w:p w:rsidR="00673B77" w:rsidRPr="003D4C75" w:rsidRDefault="00673B7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Pr="0095416A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53-18. Пробивка проемов в каменных стенах</w:t>
            </w:r>
          </w:p>
        </w:tc>
      </w:tr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73B77" w:rsidRPr="0095416A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Pr="0095416A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мест пробивки;</w:t>
            </w:r>
          </w:p>
        </w:tc>
      </w:tr>
      <w:tr w:rsidR="00673B77" w:rsidRPr="0095416A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пробивка проемов с отгребанием щебня и мусора в сторону;</w:t>
            </w:r>
          </w:p>
        </w:tc>
      </w:tr>
      <w:tr w:rsidR="00673B77" w:rsidRPr="0095416A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зачистка откосов.</w:t>
            </w:r>
          </w:p>
        </w:tc>
      </w:tr>
      <w:tr w:rsidR="00673B77" w:rsidRPr="0095416A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73B77" w:rsidRDefault="00673B77" w:rsidP="00673B7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73B77" w:rsidRPr="0095416A" w:rsidTr="00467CE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95416A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95416A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95416A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95416A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73B77" w:rsidRPr="0095416A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5416A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5416A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5416A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5416A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73B77" w:rsidRPr="0095416A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5416A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Е53-18-1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5416A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Пробивка проемов в каменных стенах отбойным молотком толщиной в 1,5 кирпича</w:t>
            </w:r>
          </w:p>
          <w:p w:rsidR="00673B77" w:rsidRPr="0095416A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5416A">
              <w:rPr>
                <w:rFonts w:ascii="Arial" w:hAnsi="Arial" w:cs="Arial"/>
              </w:rPr>
              <w:t>(единица измерения - 10 м</w:t>
            </w:r>
            <w:r w:rsidRPr="0095416A">
              <w:rPr>
                <w:rFonts w:ascii="Arial" w:hAnsi="Arial" w:cs="Arial"/>
                <w:vertAlign w:val="superscript"/>
              </w:rPr>
              <w:t>3</w:t>
            </w:r>
            <w:r w:rsidRPr="0095416A">
              <w:rPr>
                <w:rFonts w:ascii="Arial" w:hAnsi="Arial" w:cs="Arial"/>
              </w:rPr>
              <w:t>)</w:t>
            </w:r>
          </w:p>
        </w:tc>
      </w:tr>
      <w:tr w:rsidR="00673B77" w:rsidRPr="0095416A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5416A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5416A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95416A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5416A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5416A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5416A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5416A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73B77" w:rsidRPr="0095416A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5416A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5416A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5416A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5416A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186,01</w:t>
            </w:r>
          </w:p>
        </w:tc>
      </w:tr>
      <w:tr w:rsidR="00673B77" w:rsidRPr="0095416A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5416A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5416A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5416A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5416A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136,41</w:t>
            </w:r>
          </w:p>
        </w:tc>
      </w:tr>
      <w:tr w:rsidR="00673B77" w:rsidRPr="0095416A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5416A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5416A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95416A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5416A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5416A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95416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5416A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5416A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127,75</w:t>
            </w:r>
          </w:p>
        </w:tc>
      </w:tr>
      <w:tr w:rsidR="00673B77" w:rsidRPr="0095416A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5416A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5416A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5416A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5416A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127,75</w:t>
            </w:r>
          </w:p>
        </w:tc>
      </w:tr>
      <w:tr w:rsidR="00673B77" w:rsidRPr="0095416A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5416A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5416A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673B77" w:rsidRPr="0095416A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5416A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5416A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673B77" w:rsidRPr="0095416A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5416A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5416A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5416A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5416A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21,57</w:t>
            </w:r>
          </w:p>
        </w:tc>
      </w:tr>
      <w:tr w:rsidR="00673B77" w:rsidRPr="0095416A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5416A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Е53-18-3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Pr="0095416A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Пробивка проемов в каменных стенах отбойным молотком толщиной в 2 кирпича</w:t>
            </w:r>
          </w:p>
          <w:p w:rsidR="00673B77" w:rsidRPr="0095416A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5416A">
              <w:rPr>
                <w:rFonts w:ascii="Arial" w:hAnsi="Arial" w:cs="Arial"/>
              </w:rPr>
              <w:t>(единица измерения - 10 м</w:t>
            </w:r>
            <w:r w:rsidRPr="0095416A">
              <w:rPr>
                <w:rFonts w:ascii="Arial" w:hAnsi="Arial" w:cs="Arial"/>
                <w:vertAlign w:val="superscript"/>
              </w:rPr>
              <w:t>3</w:t>
            </w:r>
            <w:r w:rsidRPr="0095416A">
              <w:rPr>
                <w:rFonts w:ascii="Arial" w:hAnsi="Arial" w:cs="Arial"/>
              </w:rPr>
              <w:t>)</w:t>
            </w:r>
          </w:p>
        </w:tc>
      </w:tr>
      <w:tr w:rsidR="00673B77" w:rsidRPr="0095416A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5416A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5416A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95416A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5416A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5416A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5416A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5416A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73B77" w:rsidRPr="0095416A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5416A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5416A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5416A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5416A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184,71</w:t>
            </w:r>
          </w:p>
        </w:tc>
      </w:tr>
      <w:tr w:rsidR="00673B77" w:rsidRPr="0095416A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5416A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5416A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5416A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5416A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134,4</w:t>
            </w:r>
          </w:p>
        </w:tc>
      </w:tr>
      <w:tr w:rsidR="00673B77" w:rsidRPr="0095416A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5416A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5416A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95416A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5416A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5416A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95416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5416A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5416A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125,74</w:t>
            </w:r>
          </w:p>
        </w:tc>
      </w:tr>
      <w:tr w:rsidR="00673B77" w:rsidRPr="0095416A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5416A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5416A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5416A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5416A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125,74</w:t>
            </w:r>
          </w:p>
        </w:tc>
      </w:tr>
      <w:tr w:rsidR="00673B77" w:rsidRPr="0095416A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5416A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5416A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673B77" w:rsidRPr="0095416A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5416A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5416A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673B77" w:rsidRPr="0095416A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5416A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5416A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5416A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5416A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21,57</w:t>
            </w:r>
          </w:p>
        </w:tc>
      </w:tr>
      <w:tr w:rsidR="00673B77" w:rsidRPr="0095416A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5416A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Е53-18-5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Pr="0095416A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Пробивка проемов в каменных стенах отбойным молотком толщиной в 2,5 кирпича</w:t>
            </w:r>
          </w:p>
          <w:p w:rsidR="00673B77" w:rsidRPr="0095416A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5416A">
              <w:rPr>
                <w:rFonts w:ascii="Arial" w:hAnsi="Arial" w:cs="Arial"/>
              </w:rPr>
              <w:t>(единица измерения - 10 м</w:t>
            </w:r>
            <w:r w:rsidRPr="0095416A">
              <w:rPr>
                <w:rFonts w:ascii="Arial" w:hAnsi="Arial" w:cs="Arial"/>
                <w:vertAlign w:val="superscript"/>
              </w:rPr>
              <w:t>3</w:t>
            </w:r>
            <w:r w:rsidRPr="0095416A">
              <w:rPr>
                <w:rFonts w:ascii="Arial" w:hAnsi="Arial" w:cs="Arial"/>
              </w:rPr>
              <w:t>)</w:t>
            </w:r>
          </w:p>
        </w:tc>
      </w:tr>
      <w:tr w:rsidR="00673B77" w:rsidRPr="0095416A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5416A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5416A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95416A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5416A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5416A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5416A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5416A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73B77" w:rsidRPr="0095416A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5416A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5416A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5416A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5416A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185,71</w:t>
            </w:r>
          </w:p>
        </w:tc>
      </w:tr>
      <w:tr w:rsidR="00673B77" w:rsidRPr="0095416A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5416A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5416A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5416A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5416A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135,95</w:t>
            </w:r>
          </w:p>
        </w:tc>
      </w:tr>
      <w:tr w:rsidR="00673B77" w:rsidRPr="0095416A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5416A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5416A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95416A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5416A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5416A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95416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5416A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5416A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127,29</w:t>
            </w:r>
          </w:p>
        </w:tc>
      </w:tr>
      <w:tr w:rsidR="00673B77" w:rsidRPr="0095416A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5416A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5416A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5416A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5416A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127,29</w:t>
            </w:r>
          </w:p>
        </w:tc>
      </w:tr>
      <w:tr w:rsidR="00673B77" w:rsidRPr="0095416A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5416A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5416A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673B77" w:rsidRPr="0095416A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5416A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5416A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673B77" w:rsidRPr="0095416A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5416A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5416A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5416A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5416A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21,57</w:t>
            </w:r>
          </w:p>
        </w:tc>
      </w:tr>
      <w:tr w:rsidR="00673B77" w:rsidRPr="0095416A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5416A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Е53-18-7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Pr="0095416A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Пробивка проемов отбойным молотком в стенах из бутового камня</w:t>
            </w:r>
          </w:p>
          <w:p w:rsidR="00673B77" w:rsidRPr="0095416A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5416A">
              <w:rPr>
                <w:rFonts w:ascii="Arial" w:hAnsi="Arial" w:cs="Arial"/>
              </w:rPr>
              <w:t>(единица измерения - 10 м</w:t>
            </w:r>
            <w:r w:rsidRPr="0095416A">
              <w:rPr>
                <w:rFonts w:ascii="Arial" w:hAnsi="Arial" w:cs="Arial"/>
                <w:vertAlign w:val="superscript"/>
              </w:rPr>
              <w:t>3</w:t>
            </w:r>
            <w:r w:rsidRPr="0095416A">
              <w:rPr>
                <w:rFonts w:ascii="Arial" w:hAnsi="Arial" w:cs="Arial"/>
              </w:rPr>
              <w:t>)</w:t>
            </w:r>
          </w:p>
        </w:tc>
      </w:tr>
      <w:tr w:rsidR="00673B77" w:rsidRPr="0095416A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5416A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5416A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95416A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5416A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5416A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5416A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5416A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73B77" w:rsidRPr="0095416A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5416A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5416A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5416A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5416A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228,91</w:t>
            </w:r>
          </w:p>
        </w:tc>
      </w:tr>
      <w:tr w:rsidR="00673B77" w:rsidRPr="0095416A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5416A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5416A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5416A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5416A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93,41</w:t>
            </w:r>
          </w:p>
        </w:tc>
      </w:tr>
      <w:tr w:rsidR="00673B77" w:rsidRPr="0095416A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5416A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5416A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95416A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5416A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5416A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95416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5416A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5416A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84,75</w:t>
            </w:r>
          </w:p>
        </w:tc>
      </w:tr>
      <w:tr w:rsidR="00673B77" w:rsidRPr="0095416A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5416A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5416A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5416A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5416A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84,75</w:t>
            </w:r>
          </w:p>
        </w:tc>
      </w:tr>
      <w:tr w:rsidR="00673B77" w:rsidRPr="0095416A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5416A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5416A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673B77" w:rsidRPr="0095416A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5416A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5416A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673B77" w:rsidRPr="0095416A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5416A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5416A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5416A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5416A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22,1</w:t>
            </w:r>
          </w:p>
        </w:tc>
      </w:tr>
    </w:tbl>
    <w:p w:rsidR="00673B77" w:rsidRPr="0095416A" w:rsidRDefault="00673B77" w:rsidP="00673B77">
      <w:pPr>
        <w:pStyle w:val="a5"/>
        <w:rPr>
          <w:rFonts w:ascii="Arial" w:hAnsi="Arial" w:cs="Arial"/>
          <w:b/>
          <w:sz w:val="2"/>
        </w:rPr>
      </w:pPr>
    </w:p>
    <w:p w:rsidR="00673B77" w:rsidRPr="003D4C75" w:rsidRDefault="00673B7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Pr="00E5294C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53-19. Облицовка откосов проемов кирпичом при толщине заделки в четверть кирпича</w:t>
            </w:r>
          </w:p>
        </w:tc>
      </w:tr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73B77" w:rsidRPr="00E5294C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Pr="00E5294C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кирпичной кладки вручную;</w:t>
            </w:r>
          </w:p>
        </w:tc>
      </w:tr>
      <w:tr w:rsidR="00673B77" w:rsidRPr="00E5294C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расчистка и промывка разобранных мест водой;</w:t>
            </w:r>
          </w:p>
        </w:tc>
      </w:tr>
      <w:tr w:rsidR="00673B77" w:rsidRPr="00E5294C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облицовка откосов проемов кирпичом;</w:t>
            </w:r>
          </w:p>
        </w:tc>
      </w:tr>
      <w:tr w:rsidR="00673B77" w:rsidRPr="00E5294C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очистка поверхности облицовки от раствора;</w:t>
            </w:r>
          </w:p>
        </w:tc>
      </w:tr>
      <w:tr w:rsidR="00673B77" w:rsidRPr="00E5294C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отеска неровностей и выступов.</w:t>
            </w:r>
          </w:p>
        </w:tc>
      </w:tr>
      <w:tr w:rsidR="00673B77" w:rsidRPr="00E5294C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73B77" w:rsidRDefault="00673B77" w:rsidP="00673B7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73B77" w:rsidRPr="00E5294C" w:rsidTr="00467CE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E5294C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E5294C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E5294C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E5294C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73B77" w:rsidRPr="00E5294C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5294C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5294C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5294C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5294C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73B77" w:rsidRPr="00E5294C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5294C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Е53-19-1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5294C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откосов проемов кирпичом при толщине заделки в четверть кирпича</w:t>
            </w:r>
          </w:p>
          <w:p w:rsidR="00673B77" w:rsidRPr="00E5294C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5294C">
              <w:rPr>
                <w:rFonts w:ascii="Arial" w:hAnsi="Arial" w:cs="Arial"/>
              </w:rPr>
              <w:t>(единица измерения - м</w:t>
            </w:r>
            <w:r w:rsidRPr="00E5294C">
              <w:rPr>
                <w:rFonts w:ascii="Arial" w:hAnsi="Arial" w:cs="Arial"/>
                <w:vertAlign w:val="superscript"/>
              </w:rPr>
              <w:t>2</w:t>
            </w:r>
            <w:r w:rsidRPr="00E5294C">
              <w:rPr>
                <w:rFonts w:ascii="Arial" w:hAnsi="Arial" w:cs="Arial"/>
              </w:rPr>
              <w:t>)</w:t>
            </w:r>
          </w:p>
        </w:tc>
      </w:tr>
      <w:tr w:rsidR="00673B77" w:rsidRPr="00E5294C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5294C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5294C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E5294C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5294C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5294C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5294C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5294C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673B77" w:rsidRPr="00E5294C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5294C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5294C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5294C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5294C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673B77" w:rsidRPr="00E5294C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5294C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5294C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5294C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5294C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73B77" w:rsidRPr="00E5294C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5294C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5294C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E5294C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5294C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5294C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5294C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5294C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73B77" w:rsidRPr="00E5294C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5294C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5294C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E5294C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5294C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5294C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73B77" w:rsidRPr="00E5294C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5294C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5294C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73B77" w:rsidRPr="00E5294C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5294C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5294C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5294C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5294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5294C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0,0184</w:t>
            </w:r>
          </w:p>
        </w:tc>
      </w:tr>
      <w:tr w:rsidR="00673B77" w:rsidRPr="00E5294C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5294C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5294C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B77" w:rsidRPr="00E5294C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5294C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5294C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73B77" w:rsidRPr="00E5294C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5294C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5294C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73B77" w:rsidRPr="00E5294C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5294C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5294C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5294C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5294C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</w:tbl>
    <w:p w:rsidR="00673B77" w:rsidRPr="00E5294C" w:rsidRDefault="00673B77" w:rsidP="00673B77">
      <w:pPr>
        <w:pStyle w:val="a5"/>
        <w:rPr>
          <w:rFonts w:ascii="Arial" w:hAnsi="Arial" w:cs="Arial"/>
          <w:b/>
          <w:sz w:val="2"/>
        </w:rPr>
      </w:pPr>
    </w:p>
    <w:p w:rsidR="00673B77" w:rsidRPr="003D4C75" w:rsidRDefault="00673B7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Pr="00452136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53-21. Пробивка отверстий в кирпичных стенах вручную</w:t>
            </w:r>
          </w:p>
        </w:tc>
      </w:tr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Pr="00452136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мест пробивки;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пробивка гнезд и отверстий.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73B77" w:rsidRDefault="00673B77" w:rsidP="00673B7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73B77" w:rsidRPr="00452136" w:rsidTr="00467CE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Е53-21-1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в кирпичных стенах гнезд вручную размером 130 х 130 мм</w:t>
            </w:r>
          </w:p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2136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62,53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Е53-21-2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в кирпичных стенах гнезд вручную размером 250 х 250 мм</w:t>
            </w:r>
          </w:p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2136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96,02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Е53-21-3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отверстий диметром до 25 мм при толщине стены в 1 кирпич</w:t>
            </w:r>
          </w:p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2136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81,04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Е53-21-4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отверстий диметром до 25 мм при толщине стены в 1,5 кирпича</w:t>
            </w:r>
          </w:p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2136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121,06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Е53-21-5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отверстий диметром до 25 мм при толщине стены в 2 кирпича</w:t>
            </w:r>
          </w:p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2136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151,11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Е53-21-6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отверстий в кирпичных стенах вручную диаметром свыше 25 мм при толщине стены в 1 кирпич</w:t>
            </w:r>
          </w:p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2136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101,17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Е53-21-7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отверстий в кирпичных стенах вручную диаметром свыше 25 мм при толщине стены в 1,5 кирпича</w:t>
            </w:r>
          </w:p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2136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151,23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0,057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Е53-21-8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отверстий в кирпичных стенах вручную диаметром свыше 25 мм при толщине стены в 2 кирпича</w:t>
            </w:r>
          </w:p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2136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189,34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673B77" w:rsidRPr="0045213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13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13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0,076</w:t>
            </w:r>
          </w:p>
        </w:tc>
      </w:tr>
    </w:tbl>
    <w:p w:rsidR="00673B77" w:rsidRPr="00452136" w:rsidRDefault="00673B77" w:rsidP="00673B77">
      <w:pPr>
        <w:pStyle w:val="a5"/>
        <w:rPr>
          <w:rFonts w:ascii="Arial" w:hAnsi="Arial" w:cs="Arial"/>
          <w:b/>
          <w:sz w:val="2"/>
        </w:rPr>
      </w:pPr>
    </w:p>
    <w:p w:rsidR="00673B77" w:rsidRPr="003D4C75" w:rsidRDefault="00673B7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Pr="00D408E8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53-23. Заделка отверстий и гнезд в стенах</w:t>
            </w:r>
          </w:p>
        </w:tc>
      </w:tr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73B77" w:rsidRPr="00D408E8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Pr="00D408E8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расчистка и промывка отверстий гнезд водой;</w:t>
            </w:r>
          </w:p>
        </w:tc>
      </w:tr>
      <w:tr w:rsidR="00673B77" w:rsidRPr="00D408E8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заделка отверстий гнезд кирпичом с очисткой поверхности стен от раствора (норма 3);</w:t>
            </w:r>
          </w:p>
        </w:tc>
      </w:tr>
      <w:tr w:rsidR="00673B77" w:rsidRPr="00D408E8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устройство опалубки с установкой (при необходимости) дополнительной арматуры;</w:t>
            </w:r>
          </w:p>
        </w:tc>
      </w:tr>
      <w:tr w:rsidR="00673B77" w:rsidRPr="00D408E8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заделка отверстий бетоном с затиркой поверхности.</w:t>
            </w:r>
          </w:p>
        </w:tc>
      </w:tr>
      <w:tr w:rsidR="00673B77" w:rsidRPr="00D408E8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73B77" w:rsidRDefault="00673B77" w:rsidP="00673B7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73B77" w:rsidRPr="00D408E8" w:rsidTr="00467CE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D408E8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D408E8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D408E8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D408E8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73B77" w:rsidRPr="00D408E8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08E8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08E8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08E8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08E8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73B77" w:rsidRPr="00D408E8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08E8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Е53-23-1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отверстий и гнезд в стенах бетонных площадью заделки 0,1 м</w:t>
            </w:r>
            <w:r w:rsidRPr="00D408E8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73B77" w:rsidRPr="00D408E8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08E8">
              <w:rPr>
                <w:rFonts w:ascii="Arial" w:hAnsi="Arial" w:cs="Arial"/>
              </w:rPr>
              <w:t>(единица измерения - 100 отверстий или гнезд)</w:t>
            </w:r>
          </w:p>
        </w:tc>
      </w:tr>
      <w:tr w:rsidR="00673B77" w:rsidRPr="00D408E8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08E8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08E8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D408E8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08E8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08E8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08E8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08E8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73B77" w:rsidRPr="00D408E8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08E8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08E8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08E8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08E8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72,84</w:t>
            </w:r>
          </w:p>
        </w:tc>
      </w:tr>
      <w:tr w:rsidR="00673B77" w:rsidRPr="00D408E8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08E8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08E8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08E8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08E8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673B77" w:rsidRPr="00D408E8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08E8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08E8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D408E8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08E8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08E8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08E8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08E8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673B77" w:rsidRPr="00D408E8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08E8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08E8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08E8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08E8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673B77" w:rsidRPr="00D408E8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08E8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08E8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D408E8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08E8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08E8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D408E8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08E8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08E8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D408E8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08E8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08E8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08E8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408E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08E8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673B77" w:rsidRPr="00D408E8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08E8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08E8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08E8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408E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08E8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73B77" w:rsidRPr="00D408E8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08E8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08E8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73B77" w:rsidRPr="00D408E8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08E8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08E8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73B77" w:rsidRPr="00D408E8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08E8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4/1-4-10-20-30/30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08E8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более 10 до 20 мм, класса В7,5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08E8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408E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08E8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673B77" w:rsidRPr="00D408E8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08E8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Е53-23-2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отверстий и гнезд в стенах бетонных площадью заделки 0,2 м</w:t>
            </w:r>
            <w:r w:rsidRPr="00D408E8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73B77" w:rsidRPr="00D408E8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08E8">
              <w:rPr>
                <w:rFonts w:ascii="Arial" w:hAnsi="Arial" w:cs="Arial"/>
              </w:rPr>
              <w:t>(единица измерения - 100 отверстий или гнезд)</w:t>
            </w:r>
          </w:p>
        </w:tc>
      </w:tr>
      <w:tr w:rsidR="00673B77" w:rsidRPr="00D408E8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08E8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08E8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D408E8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08E8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08E8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08E8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08E8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73B77" w:rsidRPr="00D408E8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08E8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08E8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08E8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08E8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60,21</w:t>
            </w:r>
          </w:p>
        </w:tc>
      </w:tr>
      <w:tr w:rsidR="00673B77" w:rsidRPr="00D408E8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08E8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08E8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08E8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08E8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673B77" w:rsidRPr="00D408E8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08E8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08E8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D408E8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08E8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08E8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08E8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08E8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673B77" w:rsidRPr="00D408E8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08E8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08E8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08E8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08E8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673B77" w:rsidRPr="00D408E8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08E8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08E8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D408E8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08E8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08E8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D408E8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08E8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08E8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D408E8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08E8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08E8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08E8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408E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08E8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0,069</w:t>
            </w:r>
          </w:p>
        </w:tc>
      </w:tr>
      <w:tr w:rsidR="00673B77" w:rsidRPr="00D408E8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08E8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08E8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08E8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408E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08E8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73B77" w:rsidRPr="00D408E8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08E8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08E8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73B77" w:rsidRPr="00D408E8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08E8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08E8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73B77" w:rsidRPr="00D408E8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08E8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4/1-4-10-20-30/30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08E8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более 10 до 20 мм, класса В7,5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08E8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408E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08E8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673B77" w:rsidRPr="00D408E8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08E8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Е53-23-3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Pr="00D408E8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Заделка отверстий и гнезд в стенах кирпичных</w:t>
            </w:r>
          </w:p>
          <w:p w:rsidR="00673B77" w:rsidRPr="00D408E8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408E8">
              <w:rPr>
                <w:rFonts w:ascii="Arial" w:hAnsi="Arial" w:cs="Arial"/>
              </w:rPr>
              <w:t>(единица измерения - м</w:t>
            </w:r>
            <w:r w:rsidRPr="00D408E8">
              <w:rPr>
                <w:rFonts w:ascii="Arial" w:hAnsi="Arial" w:cs="Arial"/>
                <w:vertAlign w:val="superscript"/>
              </w:rPr>
              <w:t>3</w:t>
            </w:r>
            <w:r w:rsidRPr="00D408E8">
              <w:rPr>
                <w:rFonts w:ascii="Arial" w:hAnsi="Arial" w:cs="Arial"/>
              </w:rPr>
              <w:t>)</w:t>
            </w:r>
          </w:p>
        </w:tc>
      </w:tr>
      <w:tr w:rsidR="00673B77" w:rsidRPr="00D408E8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08E8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08E8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D408E8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08E8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08E8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08E8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08E8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73B77" w:rsidRPr="00D408E8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08E8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08E8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08E8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08E8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33,76</w:t>
            </w:r>
          </w:p>
        </w:tc>
      </w:tr>
      <w:tr w:rsidR="00673B77" w:rsidRPr="00D408E8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08E8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08E8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08E8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08E8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673B77" w:rsidRPr="00D408E8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08E8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08E8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D408E8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08E8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08E8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08E8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08E8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673B77" w:rsidRPr="00D408E8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08E8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08E8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08E8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08E8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673B77" w:rsidRPr="00D408E8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08E8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08E8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08E8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08E8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673B77" w:rsidRPr="00D408E8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08E8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08E8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D408E8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08E8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08E8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B77" w:rsidRPr="00D408E8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08E8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08E8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73B77" w:rsidRPr="00D408E8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08E8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08E8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73B77" w:rsidRPr="00D408E8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08E8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08E8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08E8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408E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08E8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673B77" w:rsidRPr="00D408E8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08E8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D408E8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08E8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D408E8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0,388</w:t>
            </w:r>
          </w:p>
        </w:tc>
      </w:tr>
    </w:tbl>
    <w:p w:rsidR="00673B77" w:rsidRPr="00D408E8" w:rsidRDefault="00673B77" w:rsidP="00673B77">
      <w:pPr>
        <w:pStyle w:val="a5"/>
        <w:rPr>
          <w:rFonts w:ascii="Arial" w:hAnsi="Arial" w:cs="Arial"/>
          <w:b/>
          <w:sz w:val="2"/>
        </w:rPr>
      </w:pPr>
    </w:p>
    <w:p w:rsidR="00673B77" w:rsidRPr="003D4C75" w:rsidRDefault="00673B7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Pr="005F05A3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53-24. Заделка трещин в кирпичных стенах</w:t>
            </w:r>
          </w:p>
        </w:tc>
      </w:tr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73B77" w:rsidRPr="005F05A3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Pr="005F05A3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кирпичной кладки вдоль трещин (норма 2);</w:t>
            </w:r>
          </w:p>
        </w:tc>
      </w:tr>
      <w:tr w:rsidR="00673B77" w:rsidRPr="005F05A3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расчистка и промывка поврежденных мест водой;</w:t>
            </w:r>
          </w:p>
        </w:tc>
      </w:tr>
      <w:tr w:rsidR="00673B77" w:rsidRPr="005F05A3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заделка кирпичом с очисткой поверхности стен от раствора (норма 2);</w:t>
            </w:r>
          </w:p>
        </w:tc>
      </w:tr>
      <w:tr w:rsidR="00673B77" w:rsidRPr="005F05A3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заделка трещин цементным раствором (норма 1);</w:t>
            </w:r>
          </w:p>
        </w:tc>
      </w:tr>
      <w:tr w:rsidR="00673B77" w:rsidRPr="005F05A3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очистка поверхности стен от раствора.</w:t>
            </w:r>
          </w:p>
        </w:tc>
      </w:tr>
      <w:tr w:rsidR="00673B77" w:rsidRPr="005F05A3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73B77" w:rsidRDefault="00673B77" w:rsidP="00673B7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73B77" w:rsidRPr="005F05A3" w:rsidTr="00467CE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5F05A3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5F05A3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5F05A3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5F05A3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73B77" w:rsidRPr="005F05A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F05A3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F05A3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F05A3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F05A3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73B77" w:rsidRPr="005F05A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F05A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Е53-24-1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трещин в кирпичных стенах цементным раствором</w:t>
            </w:r>
          </w:p>
          <w:p w:rsidR="00673B77" w:rsidRPr="005F05A3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05A3">
              <w:rPr>
                <w:rFonts w:ascii="Arial" w:hAnsi="Arial" w:cs="Arial"/>
              </w:rPr>
              <w:t>(единица измерения - 10 м)</w:t>
            </w:r>
          </w:p>
        </w:tc>
      </w:tr>
      <w:tr w:rsidR="00673B77" w:rsidRPr="005F05A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F05A3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F05A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5F05A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F05A3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F05A3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F05A3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F05A3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73B77" w:rsidRPr="005F05A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F05A3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F05A3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F05A3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F05A3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673B77" w:rsidRPr="005F05A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F05A3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F05A3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F05A3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F05A3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73B77" w:rsidRPr="005F05A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F05A3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F05A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5F05A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F05A3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F05A3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F05A3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F05A3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73B77" w:rsidRPr="005F05A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F05A3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F05A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5F05A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F05A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F05A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73B77" w:rsidRPr="005F05A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F05A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F05A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73B77" w:rsidRPr="005F05A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F05A3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F05A3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F05A3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05A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F05A3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73B77" w:rsidRPr="005F05A3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F05A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Е53-24-2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трещин в кирпичных стенах кирпичом</w:t>
            </w:r>
          </w:p>
          <w:p w:rsidR="00673B77" w:rsidRPr="005F05A3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05A3">
              <w:rPr>
                <w:rFonts w:ascii="Arial" w:hAnsi="Arial" w:cs="Arial"/>
              </w:rPr>
              <w:t>(единица измерения - 10 м)</w:t>
            </w:r>
          </w:p>
        </w:tc>
      </w:tr>
      <w:tr w:rsidR="00673B77" w:rsidRPr="005F05A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F05A3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F05A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5F05A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F05A3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F05A3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F05A3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F05A3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73B77" w:rsidRPr="005F05A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F05A3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F05A3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F05A3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F05A3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115,8</w:t>
            </w:r>
          </w:p>
        </w:tc>
      </w:tr>
      <w:tr w:rsidR="00673B77" w:rsidRPr="005F05A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F05A3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F05A3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F05A3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F05A3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673B77" w:rsidRPr="005F05A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F05A3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F05A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5F05A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F05A3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F05A3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F05A3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F05A3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673B77" w:rsidRPr="005F05A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F05A3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F05A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5F05A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F05A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F05A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73B77" w:rsidRPr="005F05A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F05A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F05A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73B77" w:rsidRPr="005F05A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F05A3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F05A3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F05A3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05A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F05A3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673B77" w:rsidRPr="005F05A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F05A3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F05A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B77" w:rsidRPr="005F05A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F05A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F05A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73B77" w:rsidRPr="005F05A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F05A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F05A3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73B77" w:rsidRPr="005F05A3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F05A3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F05A3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F05A3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F05A3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</w:tbl>
    <w:p w:rsidR="00673B77" w:rsidRPr="005F05A3" w:rsidRDefault="00673B77" w:rsidP="00673B77">
      <w:pPr>
        <w:pStyle w:val="a5"/>
        <w:rPr>
          <w:rFonts w:ascii="Arial" w:hAnsi="Arial" w:cs="Arial"/>
          <w:b/>
          <w:sz w:val="2"/>
        </w:rPr>
      </w:pPr>
    </w:p>
    <w:p w:rsidR="00673B77" w:rsidRPr="003D4C75" w:rsidRDefault="00673B7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Pr="00F841DB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53-25. Ремонт поверхности кирпичных стен</w:t>
            </w:r>
          </w:p>
        </w:tc>
      </w:tr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Pr="00F841DB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поврежденной кладки вручную (нормы 1-4,6-9);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заделка разобранных участков с перевязкой новой кладки со старой и расшивкой швов (нормы 1-4,6-9);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очистка поверхности заделки от раствора (нормы 1-4,6-9);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подбор кирпича для лицевой части кладки (нормы 1-4,6-9);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отеска неровностей и выступов (нормы 5,10).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73B77" w:rsidRDefault="00673B77" w:rsidP="00673B7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73B77" w:rsidRPr="00F841DB" w:rsidTr="00467CE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Е53-25-1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лицевой поверхности наружных кирпичных стен при глубине заделки в пол кирпича, площадью в одном месте до 1 м</w:t>
            </w:r>
            <w:r w:rsidRPr="00F841DB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841DB">
              <w:rPr>
                <w:rFonts w:ascii="Arial" w:hAnsi="Arial" w:cs="Arial"/>
              </w:rPr>
              <w:t>(единица измерения - 100 м</w:t>
            </w:r>
            <w:r w:rsidRPr="00F841DB">
              <w:rPr>
                <w:rFonts w:ascii="Arial" w:hAnsi="Arial" w:cs="Arial"/>
                <w:vertAlign w:val="superscript"/>
              </w:rPr>
              <w:t>2</w:t>
            </w:r>
            <w:r w:rsidRPr="00F841DB">
              <w:rPr>
                <w:rFonts w:ascii="Arial" w:hAnsi="Arial" w:cs="Arial"/>
              </w:rPr>
              <w:t>)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378,24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841D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24,8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Е53-25-2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лицевой поверхности наружных кирпичных стен при глубине заделки пол кирпича, площадью в одном месте более 1 м</w:t>
            </w:r>
            <w:r w:rsidRPr="00F841DB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841DB">
              <w:rPr>
                <w:rFonts w:ascii="Arial" w:hAnsi="Arial" w:cs="Arial"/>
              </w:rPr>
              <w:t>(единица измерения - 100 м</w:t>
            </w:r>
            <w:r w:rsidRPr="00F841DB">
              <w:rPr>
                <w:rFonts w:ascii="Arial" w:hAnsi="Arial" w:cs="Arial"/>
                <w:vertAlign w:val="superscript"/>
              </w:rPr>
              <w:t>2</w:t>
            </w:r>
            <w:r w:rsidRPr="00F841DB">
              <w:rPr>
                <w:rFonts w:ascii="Arial" w:hAnsi="Arial" w:cs="Arial"/>
              </w:rPr>
              <w:t>)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307,52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2,13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2,13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841D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24,8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Е53-25-3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лицевой поверхности наружных кирпичных стен при глубине заделки в 1 кирпич, площадью в одном месте до 1 м</w:t>
            </w:r>
            <w:r w:rsidRPr="00F841DB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841DB">
              <w:rPr>
                <w:rFonts w:ascii="Arial" w:hAnsi="Arial" w:cs="Arial"/>
              </w:rPr>
              <w:t>(единица измерения - 100 м</w:t>
            </w:r>
            <w:r w:rsidRPr="00F841DB">
              <w:rPr>
                <w:rFonts w:ascii="Arial" w:hAnsi="Arial" w:cs="Arial"/>
                <w:vertAlign w:val="superscript"/>
              </w:rPr>
              <w:t>2</w:t>
            </w:r>
            <w:r w:rsidRPr="00F841DB">
              <w:rPr>
                <w:rFonts w:ascii="Arial" w:hAnsi="Arial" w:cs="Arial"/>
              </w:rPr>
              <w:t>)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577,29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4,28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4,28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841D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10,33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51,3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Е53-25-4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лицевой поверхности наружных кирпичных стен при глубине заделки в 1 кирпич, площадью в одном месте более 1 м</w:t>
            </w:r>
            <w:r w:rsidRPr="00F841DB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841DB">
              <w:rPr>
                <w:rFonts w:ascii="Arial" w:hAnsi="Arial" w:cs="Arial"/>
              </w:rPr>
              <w:t>(единица измерения - 100 м</w:t>
            </w:r>
            <w:r w:rsidRPr="00F841DB">
              <w:rPr>
                <w:rFonts w:ascii="Arial" w:hAnsi="Arial" w:cs="Arial"/>
                <w:vertAlign w:val="superscript"/>
              </w:rPr>
              <w:t>2</w:t>
            </w:r>
            <w:r w:rsidRPr="00F841DB">
              <w:rPr>
                <w:rFonts w:ascii="Arial" w:hAnsi="Arial" w:cs="Arial"/>
              </w:rPr>
              <w:t>)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482,2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3,94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3,94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841D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10,33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51,3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Е53-25-5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Стесывание неровностей лицевых поверхностей наружных кирпичных стен толщиной до 40 мм</w:t>
            </w:r>
          </w:p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841DB">
              <w:rPr>
                <w:rFonts w:ascii="Arial" w:hAnsi="Arial" w:cs="Arial"/>
              </w:rPr>
              <w:t>(единица измерения - 100 м</w:t>
            </w:r>
            <w:r w:rsidRPr="00F841DB">
              <w:rPr>
                <w:rFonts w:ascii="Arial" w:hAnsi="Arial" w:cs="Arial"/>
                <w:vertAlign w:val="superscript"/>
              </w:rPr>
              <w:t>2</w:t>
            </w:r>
            <w:r w:rsidRPr="00F841DB">
              <w:rPr>
                <w:rFonts w:ascii="Arial" w:hAnsi="Arial" w:cs="Arial"/>
              </w:rPr>
              <w:t>)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399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40,83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Е53-25-6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внутренней поверхности кирпичных стен при глубине заделки в пол кирпича площадью в одном месте до 1 м</w:t>
            </w:r>
            <w:r w:rsidRPr="00F841DB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841DB">
              <w:rPr>
                <w:rFonts w:ascii="Arial" w:hAnsi="Arial" w:cs="Arial"/>
              </w:rPr>
              <w:t>(единица измерения - 100 м</w:t>
            </w:r>
            <w:r w:rsidRPr="00F841DB">
              <w:rPr>
                <w:rFonts w:ascii="Arial" w:hAnsi="Arial" w:cs="Arial"/>
                <w:vertAlign w:val="superscript"/>
              </w:rPr>
              <w:t>2</w:t>
            </w:r>
            <w:r w:rsidRPr="00F841DB">
              <w:rPr>
                <w:rFonts w:ascii="Arial" w:hAnsi="Arial" w:cs="Arial"/>
              </w:rPr>
              <w:t>)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397,65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11,63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9,51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2,12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841D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24,8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Е53-25-7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внутренней поверхности кирпичных стен при глубине заделки в пол кирпича площадью в одном месте более 1 м</w:t>
            </w:r>
            <w:r w:rsidRPr="00F841DB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841DB">
              <w:rPr>
                <w:rFonts w:ascii="Arial" w:hAnsi="Arial" w:cs="Arial"/>
              </w:rPr>
              <w:t>(единица измерения - 100 м</w:t>
            </w:r>
            <w:r w:rsidRPr="00F841DB">
              <w:rPr>
                <w:rFonts w:ascii="Arial" w:hAnsi="Arial" w:cs="Arial"/>
                <w:vertAlign w:val="superscript"/>
              </w:rPr>
              <w:t>2</w:t>
            </w:r>
            <w:r w:rsidRPr="00F841DB">
              <w:rPr>
                <w:rFonts w:ascii="Arial" w:hAnsi="Arial" w:cs="Arial"/>
              </w:rPr>
              <w:t>)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361,5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8,51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1,89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841D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24,8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Е53-25-8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внутренней поверхности кирпичных стен при глубине заделки в 1 кирпич площадью в одном месте до 1 м</w:t>
            </w:r>
            <w:r w:rsidRPr="00F841DB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841DB">
              <w:rPr>
                <w:rFonts w:ascii="Arial" w:hAnsi="Arial" w:cs="Arial"/>
              </w:rPr>
              <w:t>(единица измерения - 100 м</w:t>
            </w:r>
            <w:r w:rsidRPr="00F841DB">
              <w:rPr>
                <w:rFonts w:ascii="Arial" w:hAnsi="Arial" w:cs="Arial"/>
                <w:vertAlign w:val="superscript"/>
              </w:rPr>
              <w:t>2</w:t>
            </w:r>
            <w:r w:rsidRPr="00F841DB">
              <w:rPr>
                <w:rFonts w:ascii="Arial" w:hAnsi="Arial" w:cs="Arial"/>
              </w:rPr>
              <w:t>)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606,9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23,58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19,02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4,56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841D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10,33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51,3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Е53-25-9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внутренней поверхности кирпичных стен при глубине заделки в 1 кирпич площадью в одном месте более 1 м</w:t>
            </w:r>
            <w:r w:rsidRPr="00F841DB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841DB">
              <w:rPr>
                <w:rFonts w:ascii="Arial" w:hAnsi="Arial" w:cs="Arial"/>
              </w:rPr>
              <w:t>(единица измерения - 100 м</w:t>
            </w:r>
            <w:r w:rsidRPr="00F841DB">
              <w:rPr>
                <w:rFonts w:ascii="Arial" w:hAnsi="Arial" w:cs="Arial"/>
                <w:vertAlign w:val="superscript"/>
              </w:rPr>
              <w:t>2</w:t>
            </w:r>
            <w:r w:rsidRPr="00F841DB">
              <w:rPr>
                <w:rFonts w:ascii="Arial" w:hAnsi="Arial" w:cs="Arial"/>
              </w:rPr>
              <w:t>)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551,8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21,67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17,48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4,19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841D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10,33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51,3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Е53-25-10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Стесывание неровностей внутренней поверхности кирпичных стен</w:t>
            </w:r>
          </w:p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841DB">
              <w:rPr>
                <w:rFonts w:ascii="Arial" w:hAnsi="Arial" w:cs="Arial"/>
              </w:rPr>
              <w:t>(единица измерения - 100 м</w:t>
            </w:r>
            <w:r w:rsidRPr="00F841DB">
              <w:rPr>
                <w:rFonts w:ascii="Arial" w:hAnsi="Arial" w:cs="Arial"/>
                <w:vertAlign w:val="superscript"/>
              </w:rPr>
              <w:t>2</w:t>
            </w:r>
            <w:r w:rsidRPr="00F841DB">
              <w:rPr>
                <w:rFonts w:ascii="Arial" w:hAnsi="Arial" w:cs="Arial"/>
              </w:rPr>
              <w:t>)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399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40,83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673B77" w:rsidRPr="00F841D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841D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841D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</w:tbl>
    <w:p w:rsidR="00673B77" w:rsidRPr="00F841DB" w:rsidRDefault="00673B77" w:rsidP="00673B77">
      <w:pPr>
        <w:pStyle w:val="a5"/>
        <w:rPr>
          <w:rFonts w:ascii="Arial" w:hAnsi="Arial" w:cs="Arial"/>
          <w:b/>
          <w:sz w:val="2"/>
        </w:rPr>
      </w:pPr>
    </w:p>
    <w:p w:rsidR="00673B77" w:rsidRPr="003D4C75" w:rsidRDefault="00673B7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Pr="00570D60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53-26. Ремонт кладки стен отдельными местами</w:t>
            </w:r>
          </w:p>
        </w:tc>
      </w:tr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73B77" w:rsidRPr="00570D60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Pr="00570D60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отбивка штукатурки на откосах и перемычках, пробивка штраб;</w:t>
            </w:r>
          </w:p>
        </w:tc>
      </w:tr>
      <w:tr w:rsidR="00673B77" w:rsidRPr="00570D60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расчистка участков стен в местах кладки, отверстий или гнезд;</w:t>
            </w:r>
          </w:p>
        </w:tc>
      </w:tr>
      <w:tr w:rsidR="00673B77" w:rsidRPr="00570D60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кладка отдельных участков стен с перевязкой новой кладки со старой;</w:t>
            </w:r>
          </w:p>
        </w:tc>
      </w:tr>
      <w:tr w:rsidR="00673B77" w:rsidRPr="00570D60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очистка поверхности кладки от подтеков раствора.</w:t>
            </w:r>
          </w:p>
        </w:tc>
      </w:tr>
      <w:tr w:rsidR="00673B77" w:rsidRPr="00570D60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73B77" w:rsidRDefault="00673B77" w:rsidP="00673B7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73B77" w:rsidRPr="00570D60" w:rsidTr="00467CE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570D60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570D60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570D60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570D60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73B77" w:rsidRPr="00570D60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70D60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70D60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70D60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70D60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73B77" w:rsidRPr="00570D60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70D60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Е53-26-1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70D60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кирпичной кладки стен отдельными местами</w:t>
            </w:r>
          </w:p>
          <w:p w:rsidR="00673B77" w:rsidRPr="00570D60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70D60">
              <w:rPr>
                <w:rFonts w:ascii="Arial" w:hAnsi="Arial" w:cs="Arial"/>
              </w:rPr>
              <w:t>(единица измерения - м</w:t>
            </w:r>
            <w:r w:rsidRPr="00570D60">
              <w:rPr>
                <w:rFonts w:ascii="Arial" w:hAnsi="Arial" w:cs="Arial"/>
                <w:vertAlign w:val="superscript"/>
              </w:rPr>
              <w:t>3</w:t>
            </w:r>
            <w:r w:rsidRPr="00570D60">
              <w:rPr>
                <w:rFonts w:ascii="Arial" w:hAnsi="Arial" w:cs="Arial"/>
              </w:rPr>
              <w:t>)</w:t>
            </w:r>
          </w:p>
        </w:tc>
      </w:tr>
      <w:tr w:rsidR="00673B77" w:rsidRPr="00570D60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70D60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70D60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570D60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70D60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70D60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70D60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70D60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73B77" w:rsidRPr="00570D60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70D60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70D60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70D60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70D60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35,39</w:t>
            </w:r>
          </w:p>
        </w:tc>
      </w:tr>
      <w:tr w:rsidR="00673B77" w:rsidRPr="00570D60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70D60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70D60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70D60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70D60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673B77" w:rsidRPr="00570D60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70D60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70D60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570D60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70D60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70D60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70D60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70D60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673B77" w:rsidRPr="00570D60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70D60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70D60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70D60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70D60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673B77" w:rsidRPr="00570D60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70D60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70D60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570D60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70D60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70D60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73B77" w:rsidRPr="00570D60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70D60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70D60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73B77" w:rsidRPr="00570D60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70D60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70D60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70D60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70D6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70D60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0,253</w:t>
            </w:r>
          </w:p>
        </w:tc>
      </w:tr>
      <w:tr w:rsidR="00673B77" w:rsidRPr="00570D60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70D60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70D60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B77" w:rsidRPr="00570D60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70D60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70D60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73B77" w:rsidRPr="00570D60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70D60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70D60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73B77" w:rsidRPr="00570D60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70D60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70D60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70D60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70D60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0,402</w:t>
            </w:r>
          </w:p>
        </w:tc>
      </w:tr>
      <w:tr w:rsidR="00673B77" w:rsidRPr="00570D60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70D60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70D60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673B77" w:rsidRPr="00570D60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70D60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70D60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673B77" w:rsidRPr="00570D60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70D60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70D60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70D60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70D60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673B77" w:rsidRPr="00570D60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70D60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Е53-26-2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Pr="00570D60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бутовой кладки стен отдельными местами</w:t>
            </w:r>
          </w:p>
          <w:p w:rsidR="00673B77" w:rsidRPr="00570D60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70D60">
              <w:rPr>
                <w:rFonts w:ascii="Arial" w:hAnsi="Arial" w:cs="Arial"/>
              </w:rPr>
              <w:t>(единица измерения - м</w:t>
            </w:r>
            <w:r w:rsidRPr="00570D60">
              <w:rPr>
                <w:rFonts w:ascii="Arial" w:hAnsi="Arial" w:cs="Arial"/>
                <w:vertAlign w:val="superscript"/>
              </w:rPr>
              <w:t>3</w:t>
            </w:r>
            <w:r w:rsidRPr="00570D60">
              <w:rPr>
                <w:rFonts w:ascii="Arial" w:hAnsi="Arial" w:cs="Arial"/>
              </w:rPr>
              <w:t>)</w:t>
            </w:r>
          </w:p>
        </w:tc>
      </w:tr>
      <w:tr w:rsidR="00673B77" w:rsidRPr="00570D60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70D60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70D60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570D60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70D60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70D60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70D60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70D60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73B77" w:rsidRPr="00570D60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70D60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70D60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70D60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70D60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28,68</w:t>
            </w:r>
          </w:p>
        </w:tc>
      </w:tr>
      <w:tr w:rsidR="00673B77" w:rsidRPr="00570D60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70D60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70D60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70D60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70D60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673B77" w:rsidRPr="00570D60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70D60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70D60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570D60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70D60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70D60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70D60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70D60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673B77" w:rsidRPr="00570D60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70D60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70D60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70D60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70D60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673B77" w:rsidRPr="00570D60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70D60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70D60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570D60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70D60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70D60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73B77" w:rsidRPr="00570D60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70D60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70D60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73B77" w:rsidRPr="00570D60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70D60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70D60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70D60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70D6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70D60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0,378</w:t>
            </w:r>
          </w:p>
        </w:tc>
      </w:tr>
      <w:tr w:rsidR="00673B77" w:rsidRPr="00570D60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70D60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70D60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бутовый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70D60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70D6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70D60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673B77" w:rsidRPr="00570D60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70D60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70D60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673B77" w:rsidRPr="00570D60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70D60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70D60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673B77" w:rsidRPr="00570D60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70D60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70D60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70D60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70D60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</w:tbl>
    <w:p w:rsidR="00673B77" w:rsidRPr="00570D60" w:rsidRDefault="00673B77" w:rsidP="00673B77">
      <w:pPr>
        <w:pStyle w:val="a5"/>
        <w:rPr>
          <w:rFonts w:ascii="Arial" w:hAnsi="Arial" w:cs="Arial"/>
          <w:b/>
          <w:sz w:val="2"/>
        </w:rPr>
      </w:pPr>
    </w:p>
    <w:p w:rsidR="00673B77" w:rsidRPr="003D4C75" w:rsidRDefault="00673B7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Pr="00324ED5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53-27. Ремонт перемычек</w:t>
            </w:r>
          </w:p>
        </w:tc>
      </w:tr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73B77" w:rsidRPr="00324ED5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Pr="00324ED5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устройство настила из досок (норма 1);</w:t>
            </w:r>
          </w:p>
        </w:tc>
      </w:tr>
      <w:tr w:rsidR="00673B77" w:rsidRPr="00324ED5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разборка кладки перемычки (норма 1);</w:t>
            </w:r>
          </w:p>
        </w:tc>
      </w:tr>
      <w:tr w:rsidR="00673B77" w:rsidRPr="00324ED5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пробивка борозд с очисткой их поверхности (норма 2);</w:t>
            </w:r>
          </w:p>
        </w:tc>
      </w:tr>
      <w:tr w:rsidR="00673B77" w:rsidRPr="00324ED5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восстановление разобранной кладки перемычки с очисткой поверхности кладки от раствора (норма 1);</w:t>
            </w:r>
          </w:p>
        </w:tc>
      </w:tr>
      <w:tr w:rsidR="00673B77" w:rsidRPr="00324ED5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разборка настила из досок (норма 1);</w:t>
            </w:r>
          </w:p>
        </w:tc>
      </w:tr>
      <w:tr w:rsidR="00673B77" w:rsidRPr="00324ED5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устройство и разборка опалубки (норма 2);</w:t>
            </w:r>
          </w:p>
        </w:tc>
      </w:tr>
      <w:tr w:rsidR="00673B77" w:rsidRPr="00324ED5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расстилание цементного раствора (норма 2);</w:t>
            </w:r>
          </w:p>
        </w:tc>
      </w:tr>
      <w:tr w:rsidR="00673B77" w:rsidRPr="00324ED5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укладка арматуры и бетонной смеси (норма 2).</w:t>
            </w:r>
          </w:p>
        </w:tc>
      </w:tr>
      <w:tr w:rsidR="00673B77" w:rsidRPr="00324ED5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73B77" w:rsidRDefault="00673B77" w:rsidP="00673B7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73B77" w:rsidRPr="00324ED5" w:rsidTr="00467CE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324ED5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324ED5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324ED5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324ED5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73B77" w:rsidRPr="00324ED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24ED5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24ED5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24ED5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24ED5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73B77" w:rsidRPr="00324ED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24ED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Е53-27-1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24ED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Перекладка клинчатых кирпичных перемычек</w:t>
            </w:r>
          </w:p>
          <w:p w:rsidR="00673B77" w:rsidRPr="00324ED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24ED5">
              <w:rPr>
                <w:rFonts w:ascii="Arial" w:hAnsi="Arial" w:cs="Arial"/>
              </w:rPr>
              <w:t>(единица измерения - м</w:t>
            </w:r>
            <w:r w:rsidRPr="00324ED5">
              <w:rPr>
                <w:rFonts w:ascii="Arial" w:hAnsi="Arial" w:cs="Arial"/>
                <w:vertAlign w:val="superscript"/>
              </w:rPr>
              <w:t>3</w:t>
            </w:r>
            <w:r w:rsidRPr="00324ED5">
              <w:rPr>
                <w:rFonts w:ascii="Arial" w:hAnsi="Arial" w:cs="Arial"/>
              </w:rPr>
              <w:t>)</w:t>
            </w:r>
          </w:p>
        </w:tc>
      </w:tr>
      <w:tr w:rsidR="00673B77" w:rsidRPr="00324ED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24ED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24ED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324ED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24ED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24ED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24ED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24ED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73B77" w:rsidRPr="00324ED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24ED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24ED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24ED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24ED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39,26</w:t>
            </w:r>
          </w:p>
        </w:tc>
      </w:tr>
      <w:tr w:rsidR="00673B77" w:rsidRPr="00324ED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24ED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24ED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24ED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24ED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4,34</w:t>
            </w:r>
          </w:p>
        </w:tc>
      </w:tr>
      <w:tr w:rsidR="00673B77" w:rsidRPr="00324ED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24ED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24ED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324ED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24ED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24ED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24ED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24ED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673B77" w:rsidRPr="00324ED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24ED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24ED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324ED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24ED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24ED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2,95</w:t>
            </w:r>
          </w:p>
        </w:tc>
      </w:tr>
      <w:tr w:rsidR="00673B77" w:rsidRPr="00324ED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24ED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24ED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24ED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24ED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2,95</w:t>
            </w:r>
          </w:p>
        </w:tc>
      </w:tr>
      <w:tr w:rsidR="00673B77" w:rsidRPr="00324ED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24ED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24ED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324ED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24ED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24ED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324ED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24ED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24ED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324ED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24ED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24ED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24ED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24ED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24ED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73B77" w:rsidRPr="00324ED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24ED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24ED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универсальные диаметром 3 мм, длиной 25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24ED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24ED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73B77" w:rsidRPr="00324ED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24ED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24ED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24ED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24ED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24ED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673B77" w:rsidRPr="00324ED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24ED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24ED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73B77" w:rsidRPr="00324ED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24ED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24ED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73B77" w:rsidRPr="00324ED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24ED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24ED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24ED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24ED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24ED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0,242</w:t>
            </w:r>
          </w:p>
        </w:tc>
      </w:tr>
      <w:tr w:rsidR="00673B77" w:rsidRPr="00324ED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24ED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4/1-6-10-20-11/8000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24ED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24ED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24ED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0,422</w:t>
            </w:r>
          </w:p>
        </w:tc>
      </w:tr>
      <w:tr w:rsidR="00673B77" w:rsidRPr="00324ED5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24ED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Е53-27-2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Pr="00324ED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монолитных железобетонных перемычек</w:t>
            </w:r>
          </w:p>
          <w:p w:rsidR="00673B77" w:rsidRPr="00324ED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24ED5">
              <w:rPr>
                <w:rFonts w:ascii="Arial" w:hAnsi="Arial" w:cs="Arial"/>
              </w:rPr>
              <w:t>(единица измерения - м</w:t>
            </w:r>
            <w:r w:rsidRPr="00324ED5">
              <w:rPr>
                <w:rFonts w:ascii="Arial" w:hAnsi="Arial" w:cs="Arial"/>
                <w:vertAlign w:val="superscript"/>
              </w:rPr>
              <w:t>3</w:t>
            </w:r>
            <w:r w:rsidRPr="00324ED5">
              <w:rPr>
                <w:rFonts w:ascii="Arial" w:hAnsi="Arial" w:cs="Arial"/>
              </w:rPr>
              <w:t>)</w:t>
            </w:r>
          </w:p>
        </w:tc>
      </w:tr>
      <w:tr w:rsidR="00673B77" w:rsidRPr="00324ED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24ED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24ED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324ED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24ED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24ED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24ED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24ED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673B77" w:rsidRPr="00324ED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24ED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24ED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24ED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24ED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59,84</w:t>
            </w:r>
          </w:p>
        </w:tc>
      </w:tr>
      <w:tr w:rsidR="00673B77" w:rsidRPr="00324ED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24ED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24ED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24ED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24ED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</w:t>
            </w:r>
          </w:p>
        </w:tc>
      </w:tr>
      <w:tr w:rsidR="00673B77" w:rsidRPr="00324ED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24ED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24ED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324ED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24ED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24ED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24ED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24ED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1,67</w:t>
            </w:r>
          </w:p>
        </w:tc>
      </w:tr>
      <w:tr w:rsidR="00673B77" w:rsidRPr="00324ED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24ED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24ED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324ED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24ED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24ED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5,23</w:t>
            </w:r>
          </w:p>
        </w:tc>
      </w:tr>
      <w:tr w:rsidR="00673B77" w:rsidRPr="00324ED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24ED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24ED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24ED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24ED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5,23</w:t>
            </w:r>
          </w:p>
        </w:tc>
      </w:tr>
      <w:tr w:rsidR="00673B77" w:rsidRPr="00324ED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24ED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24ED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324ED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24ED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24ED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324ED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24ED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24ED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324ED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24ED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24ED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универсальные диаметром 3 мм, длиной 25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24ED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24ED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673B77" w:rsidRPr="00324ED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24ED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24ED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73B77" w:rsidRPr="00324ED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24ED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24ED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73B77" w:rsidRPr="00324ED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24ED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4/1-4-10-20-30/30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24ED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более 10 до 20 мм, класса В7,5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24ED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24ED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24ED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673B77" w:rsidRPr="00324ED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24ED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24ED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B77" w:rsidRPr="00324ED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24ED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24ED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73B77" w:rsidRPr="00324ED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24ED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24ED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673B77" w:rsidRPr="00324ED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24ED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324ED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горячекатаной арматурной стали периодического профиля класса S400(A400)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24ED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324ED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</w:tbl>
    <w:p w:rsidR="00673B77" w:rsidRPr="00324ED5" w:rsidRDefault="00673B77" w:rsidP="00673B77">
      <w:pPr>
        <w:pStyle w:val="a5"/>
        <w:rPr>
          <w:rFonts w:ascii="Arial" w:hAnsi="Arial" w:cs="Arial"/>
          <w:b/>
          <w:sz w:val="2"/>
        </w:rPr>
      </w:pPr>
    </w:p>
    <w:p w:rsidR="00673B77" w:rsidRPr="003D4C75" w:rsidRDefault="00673B7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Pr="00AB605D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53-28. Смена клинчатой перемычки на брусковую железобетонную</w:t>
            </w:r>
          </w:p>
        </w:tc>
      </w:tr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73B77" w:rsidRPr="00AB605D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Pr="00AB605D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мест установки железобетонной брусковой перемычки;</w:t>
            </w:r>
          </w:p>
        </w:tc>
      </w:tr>
      <w:tr w:rsidR="00673B77" w:rsidRPr="00AB605D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настила из досок;</w:t>
            </w:r>
          </w:p>
        </w:tc>
      </w:tr>
      <w:tr w:rsidR="00673B77" w:rsidRPr="00AB605D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разборка кладки перемычки;</w:t>
            </w:r>
          </w:p>
        </w:tc>
      </w:tr>
      <w:tr w:rsidR="00673B77" w:rsidRPr="00AB605D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укладка брусков перемычки с заделкой гнезд и борозд кирпичом и заклиниванием промежутка между старой и новой кладкой раствором;</w:t>
            </w:r>
          </w:p>
        </w:tc>
      </w:tr>
      <w:tr w:rsidR="00673B77" w:rsidRPr="00AB605D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разборка настила из досок.</w:t>
            </w:r>
          </w:p>
        </w:tc>
      </w:tr>
      <w:tr w:rsidR="00673B77" w:rsidRPr="00AB605D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73B77" w:rsidRDefault="00673B77" w:rsidP="00673B7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73B77" w:rsidRPr="00AB605D" w:rsidTr="00467CE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AB605D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AB605D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AB605D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AB605D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73B77" w:rsidRPr="00AB605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B605D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B605D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B605D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B605D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73B77" w:rsidRPr="00AB605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B605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Е53-28-1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клинчатой перемычки на брусковую железобетонную разгрузочную</w:t>
            </w:r>
          </w:p>
          <w:p w:rsidR="00673B77" w:rsidRPr="00AB605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B605D">
              <w:rPr>
                <w:rFonts w:ascii="Arial" w:hAnsi="Arial" w:cs="Arial"/>
              </w:rPr>
              <w:t>(единица измерения - перемычка)</w:t>
            </w:r>
          </w:p>
        </w:tc>
      </w:tr>
      <w:tr w:rsidR="00673B77" w:rsidRPr="00AB605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B605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B605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AB605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B605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B605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B605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B605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73B77" w:rsidRPr="00AB605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B605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B605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B605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B605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3,62</w:t>
            </w:r>
          </w:p>
        </w:tc>
      </w:tr>
      <w:tr w:rsidR="00673B77" w:rsidRPr="00AB605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B605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B605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B605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B605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73B77" w:rsidRPr="00AB605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B605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B605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AB605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B605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B605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B605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B605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73B77" w:rsidRPr="00AB605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B605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B605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AB605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B605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B605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AB605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B605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B605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AB605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B605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B605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B605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605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B605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0,082</w:t>
            </w:r>
          </w:p>
        </w:tc>
      </w:tr>
      <w:tr w:rsidR="00673B77" w:rsidRPr="00AB605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B605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B605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универсальные диаметром 3 мм, длиной 25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B605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B605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73B77" w:rsidRPr="00AB605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B605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B605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73B77" w:rsidRPr="00AB605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B605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B605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73B77" w:rsidRPr="00AB605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B605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B605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B605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605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B605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0,084</w:t>
            </w:r>
          </w:p>
        </w:tc>
      </w:tr>
      <w:tr w:rsidR="00673B77" w:rsidRPr="00AB605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B605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B605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B77" w:rsidRPr="00AB605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B605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B605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73B77" w:rsidRPr="00AB605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B605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B605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73B77" w:rsidRPr="00AB605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B605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B605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B605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605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B605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73B77" w:rsidRPr="00AB605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B605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B605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B605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B605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673B77" w:rsidRPr="00AB605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B605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B605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673B77" w:rsidRPr="00AB605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B605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B605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673B77" w:rsidRPr="00AB605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B605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B605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B605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B605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73B77" w:rsidRPr="00AB605D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B605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Е53-28-2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клинчатой перемычки на брусковую железобетонную рядовую</w:t>
            </w:r>
          </w:p>
          <w:p w:rsidR="00673B77" w:rsidRPr="00AB605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B605D">
              <w:rPr>
                <w:rFonts w:ascii="Arial" w:hAnsi="Arial" w:cs="Arial"/>
              </w:rPr>
              <w:t>(единица измерения - перемычка)</w:t>
            </w:r>
          </w:p>
        </w:tc>
      </w:tr>
      <w:tr w:rsidR="00673B77" w:rsidRPr="00AB605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B605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B605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AB605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B605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B605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B605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B605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73B77" w:rsidRPr="00AB605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B605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B605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B605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B605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673B77" w:rsidRPr="00AB605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B605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B605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B605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B605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73B77" w:rsidRPr="00AB605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B605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B605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AB605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B605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B605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B605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B605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73B77" w:rsidRPr="00AB605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B605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B605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AB605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B605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B605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AB605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B605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B605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AB605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B605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B605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B605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605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B605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0,082</w:t>
            </w:r>
          </w:p>
        </w:tc>
      </w:tr>
      <w:tr w:rsidR="00673B77" w:rsidRPr="00AB605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B605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B605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универсальные диаметром 3 мм, длиной 25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B605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B605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73B77" w:rsidRPr="00AB605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B605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B605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73B77" w:rsidRPr="00AB605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B605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B605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73B77" w:rsidRPr="00AB605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B605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B605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B605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605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B605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73B77" w:rsidRPr="00AB605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B605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B605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B77" w:rsidRPr="00AB605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B605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B605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73B77" w:rsidRPr="00AB605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B605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B605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73B77" w:rsidRPr="00AB605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B605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B605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B605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605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B605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73B77" w:rsidRPr="00AB605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B605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B605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B605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B605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673B77" w:rsidRPr="00AB605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B605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B605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673B77" w:rsidRPr="00AB605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B605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B605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673B77" w:rsidRPr="00AB605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B605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B605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B605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B605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</w:tbl>
    <w:p w:rsidR="00673B77" w:rsidRPr="00AB605D" w:rsidRDefault="00673B77" w:rsidP="00673B77">
      <w:pPr>
        <w:pStyle w:val="a5"/>
        <w:rPr>
          <w:rFonts w:ascii="Arial" w:hAnsi="Arial" w:cs="Arial"/>
          <w:b/>
          <w:sz w:val="2"/>
        </w:rPr>
      </w:pPr>
    </w:p>
    <w:p w:rsidR="00673B77" w:rsidRPr="003D4C75" w:rsidRDefault="00673B7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Pr="008C4ACB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53-29. Усиление кирпичных стен железобетонными обоймами</w:t>
            </w:r>
          </w:p>
        </w:tc>
      </w:tr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73B77" w:rsidRPr="008C4ACB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Pr="008C4ACB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отбивка штукатурки;</w:t>
            </w:r>
          </w:p>
        </w:tc>
      </w:tr>
      <w:tr w:rsidR="00673B77" w:rsidRPr="008C4ACB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пробивка борозд;</w:t>
            </w:r>
          </w:p>
        </w:tc>
      </w:tr>
      <w:tr w:rsidR="00673B77" w:rsidRPr="008C4ACB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и вязка арматуры;</w:t>
            </w:r>
          </w:p>
        </w:tc>
      </w:tr>
      <w:tr w:rsidR="00673B77" w:rsidRPr="008C4ACB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устройство и разборка опалубки;</w:t>
            </w:r>
          </w:p>
        </w:tc>
      </w:tr>
      <w:tr w:rsidR="00673B77" w:rsidRPr="008C4ACB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насечка бетонной поверхности;</w:t>
            </w:r>
          </w:p>
        </w:tc>
      </w:tr>
      <w:tr w:rsidR="00673B77" w:rsidRPr="008C4ACB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укладка бетонной смеси.</w:t>
            </w:r>
          </w:p>
        </w:tc>
      </w:tr>
      <w:tr w:rsidR="00673B77" w:rsidRPr="008C4ACB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73B77" w:rsidRDefault="00673B77" w:rsidP="00673B7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73B77" w:rsidRPr="008C4ACB" w:rsidTr="00467CE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8C4ACB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8C4ACB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8C4ACB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8C4ACB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73B77" w:rsidRPr="008C4AC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8C4ACB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8C4ACB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8C4ACB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8C4ACB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73B77" w:rsidRPr="008C4AC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8C4AC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Е53-29-1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8C4AC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Усиление кирпичных стен железобетонными обоймами</w:t>
            </w:r>
          </w:p>
          <w:p w:rsidR="00673B77" w:rsidRPr="008C4AC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C4ACB">
              <w:rPr>
                <w:rFonts w:ascii="Arial" w:hAnsi="Arial" w:cs="Arial"/>
              </w:rPr>
              <w:t>(единица измерения - м</w:t>
            </w:r>
            <w:r w:rsidRPr="008C4ACB">
              <w:rPr>
                <w:rFonts w:ascii="Arial" w:hAnsi="Arial" w:cs="Arial"/>
                <w:vertAlign w:val="superscript"/>
              </w:rPr>
              <w:t>3</w:t>
            </w:r>
            <w:r w:rsidRPr="008C4ACB">
              <w:rPr>
                <w:rFonts w:ascii="Arial" w:hAnsi="Arial" w:cs="Arial"/>
              </w:rPr>
              <w:t>)</w:t>
            </w:r>
          </w:p>
        </w:tc>
      </w:tr>
      <w:tr w:rsidR="00673B77" w:rsidRPr="008C4AC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8C4AC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8C4AC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8C4AC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8C4AC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8C4AC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8C4AC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8C4AC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73B77" w:rsidRPr="008C4AC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8C4AC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8C4AC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8C4AC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8C4AC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108,31</w:t>
            </w:r>
          </w:p>
        </w:tc>
      </w:tr>
      <w:tr w:rsidR="00673B77" w:rsidRPr="008C4AC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8C4AC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8C4AC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8C4AC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8C4AC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1,67</w:t>
            </w:r>
          </w:p>
        </w:tc>
      </w:tr>
      <w:tr w:rsidR="00673B77" w:rsidRPr="008C4AC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8C4AC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8C4AC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8C4AC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8C4AC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8C4AC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8C4AC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8C4AC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1,29</w:t>
            </w:r>
          </w:p>
        </w:tc>
      </w:tr>
      <w:tr w:rsidR="00673B77" w:rsidRPr="008C4AC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8C4AC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8C4AC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8C4AC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8C4AC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673B77" w:rsidRPr="008C4AC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8C4AC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8C4AC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8C4AC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8C4AC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8C4AC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8C4AC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8C4AC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8C4AC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8C4AC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8C4AC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8C4AC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4 мм - 10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8C4AC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8C4AC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73B77" w:rsidRPr="008C4AC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8C4AC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8C4AC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73B77" w:rsidRPr="008C4AC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8C4AC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8C4AC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73B77" w:rsidRPr="008C4AC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8C4AC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8C4AC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В7,5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8C4AC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C4AC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8C4AC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673B77" w:rsidRPr="008C4AC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8C4AC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8C4AC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B77" w:rsidRPr="008C4AC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8C4AC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8C4AC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73B77" w:rsidRPr="008C4AC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8C4AC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8C4AC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673B77" w:rsidRPr="008C4AC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8C4AC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8C4AC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горячекатаной арматурной стали периодического профиля класса S400(A400)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8C4AC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8C4AC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0,184</w:t>
            </w:r>
          </w:p>
        </w:tc>
      </w:tr>
      <w:tr w:rsidR="00673B77" w:rsidRPr="008C4AC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8C4AC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8C4ACB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673B77" w:rsidRPr="008C4ACB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8C4AC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П2/50-35-10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8C4ACB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деревянные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8C4ACB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C4AC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8C4ACB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3,28</w:t>
            </w:r>
          </w:p>
        </w:tc>
      </w:tr>
    </w:tbl>
    <w:p w:rsidR="00673B77" w:rsidRPr="008C4ACB" w:rsidRDefault="00673B77" w:rsidP="00673B77">
      <w:pPr>
        <w:pStyle w:val="a5"/>
        <w:rPr>
          <w:rFonts w:ascii="Arial" w:hAnsi="Arial" w:cs="Arial"/>
          <w:b/>
          <w:sz w:val="2"/>
        </w:rPr>
      </w:pPr>
    </w:p>
    <w:p w:rsidR="00673B77" w:rsidRPr="003D4C75" w:rsidRDefault="00673B7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Pr="005C79A7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53-30. Усиление кирпичных стен металлическими конструкциями</w:t>
            </w:r>
          </w:p>
        </w:tc>
      </w:tr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73B77" w:rsidRPr="005C79A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Pr="005C79A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отбивка штукатурки (норма 1);</w:t>
            </w:r>
          </w:p>
        </w:tc>
      </w:tr>
      <w:tr w:rsidR="00673B77" w:rsidRPr="005C79A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пробивка сквозных отверстий (нормы 2, 3);</w:t>
            </w:r>
          </w:p>
        </w:tc>
      </w:tr>
      <w:tr w:rsidR="00673B77" w:rsidRPr="005C79A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пробивка борозд;</w:t>
            </w:r>
          </w:p>
        </w:tc>
      </w:tr>
      <w:tr w:rsidR="00673B77" w:rsidRPr="005C79A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тяжей и накладок с их очисткой от ржавчины щетками (норма 2);</w:t>
            </w:r>
          </w:p>
        </w:tc>
      </w:tr>
      <w:tr w:rsidR="00673B77" w:rsidRPr="005C79A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резка металлических элементов;</w:t>
            </w:r>
          </w:p>
        </w:tc>
      </w:tr>
      <w:tr w:rsidR="00673B77" w:rsidRPr="005C79A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срубка углов простенка, установка металлических уголков и накладок с приваркой концов накладок к углам (норма 1);</w:t>
            </w:r>
          </w:p>
        </w:tc>
      </w:tr>
      <w:tr w:rsidR="00673B77" w:rsidRPr="005C79A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укладка металлических разгрузочных балок с их обматыванием проволокой (норма 3);</w:t>
            </w:r>
          </w:p>
        </w:tc>
      </w:tr>
      <w:tr w:rsidR="00673B77" w:rsidRPr="005C79A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заделка отверстий гнезд и борозд.</w:t>
            </w:r>
          </w:p>
        </w:tc>
      </w:tr>
      <w:tr w:rsidR="00673B77" w:rsidRPr="005C79A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73B77" w:rsidRDefault="00673B77" w:rsidP="00673B7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73B77" w:rsidRPr="005C79A7" w:rsidTr="00467CE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73B77" w:rsidRPr="005C79A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73B77" w:rsidRPr="005C79A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Е53-30-1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Усиление кирпичных стен каркасом</w:t>
            </w:r>
          </w:p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C79A7">
              <w:rPr>
                <w:rFonts w:ascii="Arial" w:hAnsi="Arial" w:cs="Arial"/>
              </w:rPr>
              <w:t>(единица измерения - т)</w:t>
            </w:r>
          </w:p>
        </w:tc>
      </w:tr>
      <w:tr w:rsidR="00673B77" w:rsidRPr="005C79A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5C79A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73B77" w:rsidRPr="005C79A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201,95</w:t>
            </w:r>
          </w:p>
        </w:tc>
      </w:tr>
      <w:tr w:rsidR="00673B77" w:rsidRPr="005C79A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11,73</w:t>
            </w:r>
          </w:p>
        </w:tc>
      </w:tr>
      <w:tr w:rsidR="00673B77" w:rsidRPr="005C79A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5C79A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673B77" w:rsidRPr="005C79A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5C79A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673B77" w:rsidRPr="005C79A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673B77" w:rsidRPr="005C79A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10,93</w:t>
            </w:r>
          </w:p>
        </w:tc>
      </w:tr>
      <w:tr w:rsidR="00673B77" w:rsidRPr="005C79A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5C79A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5C79A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5C79A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73B77" w:rsidRPr="005C79A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С255, шириной полок 60-100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73B77" w:rsidRPr="005C79A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B77" w:rsidRPr="005C79A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73B77" w:rsidRPr="005C79A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73B77" w:rsidRPr="005C79A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C79A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73B77" w:rsidRPr="005C79A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673B77" w:rsidRPr="005C79A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673B77" w:rsidRPr="005C79A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0,138</w:t>
            </w:r>
          </w:p>
        </w:tc>
      </w:tr>
      <w:tr w:rsidR="00673B77" w:rsidRPr="005C79A7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Е53-30-2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Усиление кирпичных стен тяжами</w:t>
            </w:r>
          </w:p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C79A7">
              <w:rPr>
                <w:rFonts w:ascii="Arial" w:hAnsi="Arial" w:cs="Arial"/>
              </w:rPr>
              <w:t>(единица измерения - т)</w:t>
            </w:r>
          </w:p>
        </w:tc>
      </w:tr>
      <w:tr w:rsidR="00673B77" w:rsidRPr="005C79A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5C79A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673B77" w:rsidRPr="005C79A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557,99</w:t>
            </w:r>
          </w:p>
        </w:tc>
      </w:tr>
      <w:tr w:rsidR="00673B77" w:rsidRPr="005C79A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65,37</w:t>
            </w:r>
          </w:p>
        </w:tc>
      </w:tr>
      <w:tr w:rsidR="00673B77" w:rsidRPr="005C79A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5C79A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51,55</w:t>
            </w:r>
          </w:p>
        </w:tc>
      </w:tr>
      <w:tr w:rsidR="00673B77" w:rsidRPr="005C79A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5C79A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673B77" w:rsidRPr="005C79A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673B77" w:rsidRPr="005C79A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12,73</w:t>
            </w:r>
          </w:p>
        </w:tc>
      </w:tr>
      <w:tr w:rsidR="00673B77" w:rsidRPr="005C79A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5C79A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5C79A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5C79A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1,022</w:t>
            </w:r>
          </w:p>
        </w:tc>
      </w:tr>
      <w:tr w:rsidR="00673B77" w:rsidRPr="005C79A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B77" w:rsidRPr="005C79A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73B77" w:rsidRPr="005C79A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73B77" w:rsidRPr="005C79A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Бетоны тяжелые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C79A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0,995</w:t>
            </w:r>
          </w:p>
        </w:tc>
      </w:tr>
      <w:tr w:rsidR="00673B77" w:rsidRPr="005C79A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673B77" w:rsidRPr="005C79A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673B77" w:rsidRPr="005C79A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0,198</w:t>
            </w:r>
          </w:p>
        </w:tc>
      </w:tr>
      <w:tr w:rsidR="00673B77" w:rsidRPr="005C79A7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Е53-30-3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Усиление кирпичных стен разгрузочными балками</w:t>
            </w:r>
          </w:p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C79A7">
              <w:rPr>
                <w:rFonts w:ascii="Arial" w:hAnsi="Arial" w:cs="Arial"/>
              </w:rPr>
              <w:t>(единица измерения - т)</w:t>
            </w:r>
          </w:p>
        </w:tc>
      </w:tr>
      <w:tr w:rsidR="00673B77" w:rsidRPr="005C79A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5C79A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73B77" w:rsidRPr="005C79A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196,62</w:t>
            </w:r>
          </w:p>
        </w:tc>
      </w:tr>
      <w:tr w:rsidR="00673B77" w:rsidRPr="005C79A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11,55</w:t>
            </w:r>
          </w:p>
        </w:tc>
      </w:tr>
      <w:tr w:rsidR="00673B77" w:rsidRPr="005C79A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5C79A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5C79A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673B77" w:rsidRPr="005C79A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673B77" w:rsidRPr="005C79A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10,88</w:t>
            </w:r>
          </w:p>
        </w:tc>
      </w:tr>
      <w:tr w:rsidR="00673B77" w:rsidRPr="005C79A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5C79A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5C79A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5C79A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16 - 24 из стали углеродистой С245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673B77" w:rsidRPr="005C79A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0,205</w:t>
            </w:r>
          </w:p>
        </w:tc>
      </w:tr>
      <w:tr w:rsidR="00673B77" w:rsidRPr="005C79A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B77" w:rsidRPr="005C79A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73B77" w:rsidRPr="005C79A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73B77" w:rsidRPr="005C79A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C79A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0,565</w:t>
            </w:r>
          </w:p>
        </w:tc>
      </w:tr>
      <w:tr w:rsidR="00673B77" w:rsidRPr="005C79A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3,01</w:t>
            </w:r>
          </w:p>
        </w:tc>
      </w:tr>
      <w:tr w:rsidR="00673B77" w:rsidRPr="005C79A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673B77" w:rsidRPr="005C79A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673B77" w:rsidRPr="005C79A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C79A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C79A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</w:tbl>
    <w:p w:rsidR="00673B77" w:rsidRPr="005C79A7" w:rsidRDefault="00673B77" w:rsidP="00673B77">
      <w:pPr>
        <w:pStyle w:val="a5"/>
        <w:rPr>
          <w:rFonts w:ascii="Arial" w:hAnsi="Arial" w:cs="Arial"/>
          <w:b/>
          <w:sz w:val="2"/>
        </w:rPr>
      </w:pPr>
    </w:p>
    <w:p w:rsidR="00673B77" w:rsidRPr="003D4C75" w:rsidRDefault="00673B7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Pr="009318C6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53-31. Кладка отдельных участков стен из кирпича</w:t>
            </w:r>
          </w:p>
        </w:tc>
      </w:tr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73B77" w:rsidRPr="009318C6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Pr="009318C6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прием раствора из автобетоносмесителя;</w:t>
            </w:r>
          </w:p>
        </w:tc>
      </w:tr>
      <w:tr w:rsidR="00673B77" w:rsidRPr="009318C6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подача материалов на рабочее место краном;</w:t>
            </w:r>
          </w:p>
        </w:tc>
      </w:tr>
      <w:tr w:rsidR="00673B77" w:rsidRPr="009318C6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кирпичная кладка стен.</w:t>
            </w:r>
          </w:p>
        </w:tc>
      </w:tr>
      <w:tr w:rsidR="00673B77" w:rsidRPr="009318C6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73B77" w:rsidRDefault="00673B77" w:rsidP="00673B7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73B77" w:rsidRPr="009318C6" w:rsidTr="00467CE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73B77" w:rsidRPr="009318C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73B77" w:rsidRPr="009318C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Е53-31-1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Кладка отдельных участков наружных стен из кирпича простых</w:t>
            </w:r>
          </w:p>
          <w:p w:rsidR="00673B77" w:rsidRPr="009318C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318C6">
              <w:rPr>
                <w:rFonts w:ascii="Arial" w:hAnsi="Arial" w:cs="Arial"/>
              </w:rPr>
              <w:t>(единица измерения - 100 м</w:t>
            </w:r>
            <w:r w:rsidRPr="009318C6">
              <w:rPr>
                <w:rFonts w:ascii="Arial" w:hAnsi="Arial" w:cs="Arial"/>
                <w:vertAlign w:val="superscript"/>
              </w:rPr>
              <w:t>3</w:t>
            </w:r>
            <w:r w:rsidRPr="009318C6">
              <w:rPr>
                <w:rFonts w:ascii="Arial" w:hAnsi="Arial" w:cs="Arial"/>
              </w:rPr>
              <w:t>)</w:t>
            </w:r>
          </w:p>
        </w:tc>
      </w:tr>
      <w:tr w:rsidR="00673B77" w:rsidRPr="009318C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9318C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673B77" w:rsidRPr="009318C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563</w:t>
            </w:r>
          </w:p>
        </w:tc>
      </w:tr>
      <w:tr w:rsidR="00673B77" w:rsidRPr="009318C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51,92</w:t>
            </w:r>
          </w:p>
        </w:tc>
      </w:tr>
      <w:tr w:rsidR="00673B77" w:rsidRPr="009318C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9318C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51,92</w:t>
            </w:r>
          </w:p>
        </w:tc>
      </w:tr>
      <w:tr w:rsidR="00673B77" w:rsidRPr="009318C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9318C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B77" w:rsidRPr="009318C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73B77" w:rsidRPr="009318C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73B77" w:rsidRPr="009318C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318C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673B77" w:rsidRPr="009318C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39,2</w:t>
            </w:r>
          </w:p>
        </w:tc>
      </w:tr>
      <w:tr w:rsidR="00673B77" w:rsidRPr="009318C6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Е53-31-2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Кладка отдельных участков наружных стен из кирпича средней сложности</w:t>
            </w:r>
          </w:p>
          <w:p w:rsidR="00673B77" w:rsidRPr="009318C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318C6">
              <w:rPr>
                <w:rFonts w:ascii="Arial" w:hAnsi="Arial" w:cs="Arial"/>
              </w:rPr>
              <w:t>(единица измерения - 100 м</w:t>
            </w:r>
            <w:r w:rsidRPr="009318C6">
              <w:rPr>
                <w:rFonts w:ascii="Arial" w:hAnsi="Arial" w:cs="Arial"/>
                <w:vertAlign w:val="superscript"/>
              </w:rPr>
              <w:t>3</w:t>
            </w:r>
            <w:r w:rsidRPr="009318C6">
              <w:rPr>
                <w:rFonts w:ascii="Arial" w:hAnsi="Arial" w:cs="Arial"/>
              </w:rPr>
              <w:t>)</w:t>
            </w:r>
          </w:p>
        </w:tc>
      </w:tr>
      <w:tr w:rsidR="00673B77" w:rsidRPr="009318C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9318C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673B77" w:rsidRPr="009318C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628</w:t>
            </w:r>
          </w:p>
        </w:tc>
      </w:tr>
      <w:tr w:rsidR="00673B77" w:rsidRPr="009318C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50,13</w:t>
            </w:r>
          </w:p>
        </w:tc>
      </w:tr>
      <w:tr w:rsidR="00673B77" w:rsidRPr="009318C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9318C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50,13</w:t>
            </w:r>
          </w:p>
        </w:tc>
      </w:tr>
      <w:tr w:rsidR="00673B77" w:rsidRPr="009318C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9318C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B77" w:rsidRPr="009318C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73B77" w:rsidRPr="009318C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73B77" w:rsidRPr="009318C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318C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24,1</w:t>
            </w:r>
          </w:p>
        </w:tc>
      </w:tr>
      <w:tr w:rsidR="00673B77" w:rsidRPr="009318C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673B77" w:rsidRPr="009318C6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Е53-31-3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Кладка отдельных участков наружных стен из кирпича сложных</w:t>
            </w:r>
          </w:p>
          <w:p w:rsidR="00673B77" w:rsidRPr="009318C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318C6">
              <w:rPr>
                <w:rFonts w:ascii="Arial" w:hAnsi="Arial" w:cs="Arial"/>
              </w:rPr>
              <w:t>(единица измерения - 100 м</w:t>
            </w:r>
            <w:r w:rsidRPr="009318C6">
              <w:rPr>
                <w:rFonts w:ascii="Arial" w:hAnsi="Arial" w:cs="Arial"/>
                <w:vertAlign w:val="superscript"/>
              </w:rPr>
              <w:t>3</w:t>
            </w:r>
            <w:r w:rsidRPr="009318C6">
              <w:rPr>
                <w:rFonts w:ascii="Arial" w:hAnsi="Arial" w:cs="Arial"/>
              </w:rPr>
              <w:t>)</w:t>
            </w:r>
          </w:p>
        </w:tc>
      </w:tr>
      <w:tr w:rsidR="00673B77" w:rsidRPr="009318C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9318C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73B77" w:rsidRPr="009318C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706</w:t>
            </w:r>
          </w:p>
        </w:tc>
      </w:tr>
      <w:tr w:rsidR="00673B77" w:rsidRPr="009318C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50,13</w:t>
            </w:r>
          </w:p>
        </w:tc>
      </w:tr>
      <w:tr w:rsidR="00673B77" w:rsidRPr="009318C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9318C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50,13</w:t>
            </w:r>
          </w:p>
        </w:tc>
      </w:tr>
      <w:tr w:rsidR="00673B77" w:rsidRPr="009318C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9318C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B77" w:rsidRPr="009318C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73B77" w:rsidRPr="009318C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73B77" w:rsidRPr="009318C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318C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24,2</w:t>
            </w:r>
          </w:p>
        </w:tc>
      </w:tr>
      <w:tr w:rsidR="00673B77" w:rsidRPr="009318C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П4/1-6-10-20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673B77" w:rsidRPr="009318C6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Е53-31-4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Кладка отдельных участков внутренних стен из кирпича</w:t>
            </w:r>
          </w:p>
          <w:p w:rsidR="00673B77" w:rsidRPr="009318C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318C6">
              <w:rPr>
                <w:rFonts w:ascii="Arial" w:hAnsi="Arial" w:cs="Arial"/>
              </w:rPr>
              <w:t>(единица измерения - 100 м</w:t>
            </w:r>
            <w:r w:rsidRPr="009318C6">
              <w:rPr>
                <w:rFonts w:ascii="Arial" w:hAnsi="Arial" w:cs="Arial"/>
                <w:vertAlign w:val="superscript"/>
              </w:rPr>
              <w:t>3</w:t>
            </w:r>
            <w:r w:rsidRPr="009318C6">
              <w:rPr>
                <w:rFonts w:ascii="Arial" w:hAnsi="Arial" w:cs="Arial"/>
              </w:rPr>
              <w:t>)</w:t>
            </w:r>
          </w:p>
        </w:tc>
      </w:tr>
      <w:tr w:rsidR="00673B77" w:rsidRPr="009318C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9318C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673B77" w:rsidRPr="009318C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670</w:t>
            </w:r>
          </w:p>
        </w:tc>
      </w:tr>
      <w:tr w:rsidR="00673B77" w:rsidRPr="009318C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51,92</w:t>
            </w:r>
          </w:p>
        </w:tc>
      </w:tr>
      <w:tr w:rsidR="00673B77" w:rsidRPr="009318C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9318C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51,92</w:t>
            </w:r>
          </w:p>
        </w:tc>
      </w:tr>
      <w:tr w:rsidR="00673B77" w:rsidRPr="009318C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9318C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B77" w:rsidRPr="009318C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73B77" w:rsidRPr="009318C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73B77" w:rsidRPr="009318C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318C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23,6</w:t>
            </w:r>
          </w:p>
        </w:tc>
      </w:tr>
      <w:tr w:rsidR="00673B77" w:rsidRPr="009318C6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9318C6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9318C6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</w:tbl>
    <w:p w:rsidR="00673B77" w:rsidRPr="009318C6" w:rsidRDefault="00673B77" w:rsidP="00673B77">
      <w:pPr>
        <w:pStyle w:val="a5"/>
        <w:rPr>
          <w:rFonts w:ascii="Arial" w:hAnsi="Arial" w:cs="Arial"/>
          <w:b/>
          <w:sz w:val="2"/>
        </w:rPr>
      </w:pPr>
    </w:p>
    <w:p w:rsidR="00673B77" w:rsidRPr="003D4C75" w:rsidRDefault="00673B7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Pr="00FA063D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53-32. Перекладка карнизов</w:t>
            </w:r>
          </w:p>
        </w:tc>
      </w:tr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73B77" w:rsidRPr="00FA063D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Pr="00FA063D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кирпичной кладки;</w:t>
            </w:r>
          </w:p>
        </w:tc>
      </w:tr>
      <w:tr w:rsidR="00673B77" w:rsidRPr="00FA063D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кладка карниза с перевязкой со старой кладкой(нормы 1, 2);</w:t>
            </w:r>
          </w:p>
        </w:tc>
      </w:tr>
      <w:tr w:rsidR="00673B77" w:rsidRPr="00FA063D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укладка карнизных плит с заделкой борозд и швов (норма 3);</w:t>
            </w:r>
          </w:p>
        </w:tc>
      </w:tr>
      <w:tr w:rsidR="00673B77" w:rsidRPr="00FA063D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анкеров и крепление карнизных плит (норма 3).</w:t>
            </w:r>
          </w:p>
        </w:tc>
      </w:tr>
      <w:tr w:rsidR="00673B77" w:rsidRPr="00FA063D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73B77" w:rsidRDefault="00673B77" w:rsidP="00673B7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73B77" w:rsidRPr="00FA063D" w:rsidTr="00467CE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FA063D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FA063D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FA063D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FA063D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73B77" w:rsidRPr="00FA063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A063D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A063D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A063D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A063D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73B77" w:rsidRPr="00FA063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A063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Е53-32-1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Перекладка кирпичного карниза при высоте в 4 ряда кирпича</w:t>
            </w:r>
          </w:p>
          <w:p w:rsidR="00673B77" w:rsidRPr="00FA063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A063D">
              <w:rPr>
                <w:rFonts w:ascii="Arial" w:hAnsi="Arial" w:cs="Arial"/>
              </w:rPr>
              <w:t>(единица измерения - м карниза)</w:t>
            </w:r>
          </w:p>
        </w:tc>
      </w:tr>
      <w:tr w:rsidR="00673B77" w:rsidRPr="00FA063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A063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A063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FA063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A063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A063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A063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A063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73B77" w:rsidRPr="00FA063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A063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A063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A063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A063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3,45</w:t>
            </w:r>
          </w:p>
        </w:tc>
      </w:tr>
      <w:tr w:rsidR="00673B77" w:rsidRPr="00FA063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A063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A063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A063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A063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73B77" w:rsidRPr="00FA063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A063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A063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FA063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A063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A063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A063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A063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73B77" w:rsidRPr="00FA063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A063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A063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FA063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A063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A063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B77" w:rsidRPr="00FA063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A063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A063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73B77" w:rsidRPr="00FA063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A063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A063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73B77" w:rsidRPr="00FA063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A063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A063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A063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A063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A063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673B77" w:rsidRPr="00FA063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A063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A063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A063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A063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73B77" w:rsidRPr="00FA063D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A063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Е53-32-2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Перекладка кирпичного карниза при высоте в 6 рядов кирпича</w:t>
            </w:r>
          </w:p>
          <w:p w:rsidR="00673B77" w:rsidRPr="00FA063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A063D">
              <w:rPr>
                <w:rFonts w:ascii="Arial" w:hAnsi="Arial" w:cs="Arial"/>
              </w:rPr>
              <w:t>(единица измерения - м карниза)</w:t>
            </w:r>
          </w:p>
        </w:tc>
      </w:tr>
      <w:tr w:rsidR="00673B77" w:rsidRPr="00FA063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A063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A063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FA063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A063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A063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A063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A063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73B77" w:rsidRPr="00FA063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A063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A063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A063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A063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6,36</w:t>
            </w:r>
          </w:p>
        </w:tc>
      </w:tr>
      <w:tr w:rsidR="00673B77" w:rsidRPr="00FA063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A063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A063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A063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A063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73B77" w:rsidRPr="00FA063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A063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A063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FA063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A063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A063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A063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A063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73B77" w:rsidRPr="00FA063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A063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A063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FA063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A063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A063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B77" w:rsidRPr="00FA063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A063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A063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73B77" w:rsidRPr="00FA063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A063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A063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73B77" w:rsidRPr="00FA063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A063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A063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A063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A063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A063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0,0391</w:t>
            </w:r>
          </w:p>
        </w:tc>
      </w:tr>
      <w:tr w:rsidR="00673B77" w:rsidRPr="00FA063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A063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A063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A063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A063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0,076</w:t>
            </w:r>
          </w:p>
        </w:tc>
      </w:tr>
      <w:tr w:rsidR="00673B77" w:rsidRPr="00FA063D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A063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Е53-32-3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Pr="00FA063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Замена кирпичного карниза на сборный железобетонный</w:t>
            </w:r>
          </w:p>
          <w:p w:rsidR="00673B77" w:rsidRPr="00FA063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A063D">
              <w:rPr>
                <w:rFonts w:ascii="Arial" w:hAnsi="Arial" w:cs="Arial"/>
              </w:rPr>
              <w:t>(единица измерения - м</w:t>
            </w:r>
            <w:r w:rsidRPr="00FA063D">
              <w:rPr>
                <w:rFonts w:ascii="Arial" w:hAnsi="Arial" w:cs="Arial"/>
                <w:vertAlign w:val="superscript"/>
              </w:rPr>
              <w:t>3</w:t>
            </w:r>
            <w:r w:rsidRPr="00FA063D">
              <w:rPr>
                <w:rFonts w:ascii="Arial" w:hAnsi="Arial" w:cs="Arial"/>
              </w:rPr>
              <w:t xml:space="preserve"> плиты)</w:t>
            </w:r>
          </w:p>
        </w:tc>
      </w:tr>
      <w:tr w:rsidR="00673B77" w:rsidRPr="00FA063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A063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A063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FA063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A063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A063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A063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A063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673B77" w:rsidRPr="00FA063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A063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A063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A063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A063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42,4</w:t>
            </w:r>
          </w:p>
        </w:tc>
      </w:tr>
      <w:tr w:rsidR="00673B77" w:rsidRPr="00FA063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A063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A063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A063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A063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673B77" w:rsidRPr="00FA063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A063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A063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FA063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A063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A063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A063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A063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673B77" w:rsidRPr="00FA063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A063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A063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FA063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A063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A063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B77" w:rsidRPr="00FA063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A063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A063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73B77" w:rsidRPr="00FA063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A063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A063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673B77" w:rsidRPr="00FA063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A063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П2/10-30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A063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Анкерные детали из прямых или гнутых круглых стержней с резьбой (в комплекте с шайбами и гайками или без них), поставляемые отдельно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A063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A063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73B77" w:rsidRPr="00FA063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A063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A063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73B77" w:rsidRPr="00FA063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A063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A063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73B77" w:rsidRPr="00FA063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A063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П4/1-1-40-20-10-10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A063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железобетонные карнизные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A063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A063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A063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73B77" w:rsidRPr="00FA063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A063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FA063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A063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A063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FA063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0,212</w:t>
            </w:r>
          </w:p>
        </w:tc>
      </w:tr>
    </w:tbl>
    <w:p w:rsidR="00673B77" w:rsidRPr="00FA063D" w:rsidRDefault="00673B77" w:rsidP="00673B77">
      <w:pPr>
        <w:pStyle w:val="a5"/>
        <w:rPr>
          <w:rFonts w:ascii="Arial" w:hAnsi="Arial" w:cs="Arial"/>
          <w:b/>
          <w:sz w:val="2"/>
        </w:rPr>
      </w:pPr>
    </w:p>
    <w:p w:rsidR="00673B77" w:rsidRPr="003D4C75" w:rsidRDefault="00673B7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Pr="00452C1D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53-33. Устройство металлических перемычек в стенах существующих зданий</w:t>
            </w:r>
          </w:p>
        </w:tc>
      </w:tr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73B77" w:rsidRPr="00452C1D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Pr="00452C1D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пробивка гнезд, борозд, отверстий;</w:t>
            </w:r>
          </w:p>
        </w:tc>
      </w:tr>
      <w:tr w:rsidR="00673B77" w:rsidRPr="00452C1D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заготовка и установка металлических элементов;</w:t>
            </w:r>
          </w:p>
        </w:tc>
      </w:tr>
      <w:tr w:rsidR="00673B77" w:rsidRPr="00452C1D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заделка гнезд и борозд.</w:t>
            </w:r>
          </w:p>
        </w:tc>
      </w:tr>
      <w:tr w:rsidR="00673B77" w:rsidRPr="00452C1D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73B77" w:rsidRDefault="00673B77" w:rsidP="00673B7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73B77" w:rsidRPr="00452C1D" w:rsidTr="00467CE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452C1D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452C1D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452C1D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452C1D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73B77" w:rsidRPr="00452C1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C1D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C1D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C1D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C1D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73B77" w:rsidRPr="00452C1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C1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Е53-33-1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металлических перемычек в стенах существующих зданий</w:t>
            </w:r>
          </w:p>
          <w:p w:rsidR="00673B77" w:rsidRPr="00452C1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2C1D">
              <w:rPr>
                <w:rFonts w:ascii="Arial" w:hAnsi="Arial" w:cs="Arial"/>
              </w:rPr>
              <w:t>(единица измерения - т)</w:t>
            </w:r>
          </w:p>
        </w:tc>
      </w:tr>
      <w:tr w:rsidR="00673B77" w:rsidRPr="00452C1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C1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C1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452C1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C1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C1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C1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C1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673B77" w:rsidRPr="00452C1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C1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C1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C1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C1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165,88</w:t>
            </w:r>
          </w:p>
        </w:tc>
      </w:tr>
      <w:tr w:rsidR="00673B77" w:rsidRPr="00452C1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C1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C1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C1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C1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673B77" w:rsidRPr="00452C1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C1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C1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452C1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C1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C1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C1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C1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673B77" w:rsidRPr="00452C1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C1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C1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452C1D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C1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C1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673B77" w:rsidRPr="00452C1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C1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C1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C1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C1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673B77" w:rsidRPr="00452C1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C1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C1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C1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C1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673B77" w:rsidRPr="00452C1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C1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C1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452C1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C1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C1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452C1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C1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C1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452C1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C1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C1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C1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C1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673B77" w:rsidRPr="00452C1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C1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C1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B77" w:rsidRPr="00452C1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C1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C1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73B77" w:rsidRPr="00452C1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C1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C1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673B77" w:rsidRPr="00452C1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C1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C1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свыше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C1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C1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673B77" w:rsidRPr="00452C1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C1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C1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73B77" w:rsidRPr="00452C1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C1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C1D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73B77" w:rsidRPr="00452C1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C1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C1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C1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52C1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C1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673B77" w:rsidRPr="00452C1D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C1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452C1D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C1D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452C1D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</w:tbl>
    <w:p w:rsidR="00673B77" w:rsidRPr="00452C1D" w:rsidRDefault="00673B77" w:rsidP="00673B77">
      <w:pPr>
        <w:pStyle w:val="a5"/>
        <w:rPr>
          <w:rFonts w:ascii="Arial" w:hAnsi="Arial" w:cs="Arial"/>
          <w:b/>
          <w:sz w:val="2"/>
        </w:rPr>
      </w:pPr>
    </w:p>
    <w:p w:rsidR="00673B77" w:rsidRPr="003D4C75" w:rsidRDefault="00673B7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Pr="00035E75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53-34. Ремонт и восстановление герметизации стыков наружных стеновых панелей и расшивка новых швов стеновых панелей и панелей перекрытий</w:t>
            </w:r>
          </w:p>
        </w:tc>
      </w:tr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Pr="00035E75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расчистка лицевых кромок стыков от старой краски, герметика, пыли и других видов загрязнения;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вскрытие стыков с удалением пришедшего в негодность заполнителя;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промазка и укладка жгута (норма 1);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укладка термоизоляционных вкладышей (нормы 2-5, 20-22);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покрытие изолируемой поверхности битумом (норма 3);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герметизация стыка с нагнетанием мастики (монтажной пены или герметика) пневмошприцем (нормы 6-9, 19);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устройство водоотбойной ленты в открытых стыках (норма 10) и водоотводящего фартука в местах пересечения вертикального и горизонтального швов в открытых и дренированных стыках (норма 11);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солнцезащита нетвердеющих герметизирующих мастик (нормы 12, 13);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зачистка и расшивка швов раствором (нормы 14, 20);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оштукатуривание шва раствором, установка направляющей рейки, прорезка и зачистка кромок (норма 15);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раскрой полиэтилена на полосы(нормы 16-18);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н) приварка полос (нормы 16-18);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п) проверка качества швов дефектоскопом (нормы 16-18).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73B77" w:rsidRDefault="00673B77" w:rsidP="00673B7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73B77" w:rsidRPr="00035E75" w:rsidTr="00467CE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Е53-34-1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и восстановление герметизации горизонтальных и вертикальных стыков стеновых панелей прокладками на мастике в один ряд</w:t>
            </w:r>
          </w:p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35E75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11,48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1/10-130-5/227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клеящая каучуковая марки КН-2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Шнур резиновый круглого сечения диаметром свыше 11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Е53-34-2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и восстановление герметизации горизонтальных стыков стеновых панелей минераловатными вкладышами</w:t>
            </w:r>
          </w:p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35E75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6,72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2,07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2,07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1/10-120-100-10/15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Маты теплоизоляционные из минеральной ваты прошивные без обкладок МП-100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35E7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1/10-130-5/227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клеящая каучуковая марки КН-2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Е53-34-3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и восстановление герметизации вертикальных стыков стеновых панелей минераловатными вкладышами</w:t>
            </w:r>
          </w:p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35E75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20,3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1/10-120-100-10/15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Маты теплоизоляционные из минеральной ваты прошивные без обкладок МП-100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35E7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1/10-130-5/227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клеящая каучуковая марки КН-2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Е53-34-4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и восстановление герметизации горизонтальных стыков стеновых панелей пенополистиролом</w:t>
            </w:r>
          </w:p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35E75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7,67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1/10-120-30-10/62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теплоизоляционные пенополистирольные пониженной теплопроводности резаные ППТ-ПТ-15-А-Р-Г (ППТ-15Н-А-Р-Г)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35E7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Е53-34-5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и восстановление герметизации вертикальных стеновых панелей пенополистиролом</w:t>
            </w:r>
          </w:p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35E75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15,96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2,27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2,27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1/10-120-30-10/62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теплоизоляционные пенополистирольные пониженной теплопроводности резаные ППТ-ПТ-15-А-Р-Г (ППТ-15Н-А-Р-Г)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35E7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Е53-34-6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и восстановление герметизации горизонтальных и вертикальных стыков стеновых панелей мастикой вулканизирующейся тиоколовой</w:t>
            </w:r>
          </w:p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35E75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29,36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6,32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М031050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Вышка телескопическая 25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035E7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М331551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Пневмошприц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1/10-130-5/276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тиоколовая строительного назначения АМ-0,5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20,9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Е53-34-7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и восстановление герметизации горизонтальных и вертикальных стыков стеновых панелей мастикой герметизирующей нетвердеющей или силиконовыми и акриловыми герметиками</w:t>
            </w:r>
          </w:p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35E75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31,73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10,51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М031050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Вышка телескопическая 25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10,08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035E7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10,08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М331551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Пневмошприц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10,08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бутил-каучуковый холодный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76,2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Е53-34-8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и восстановление герметизации коробок окон и балконных дверей мастикой вулканизирующейся тиоколовой или монтажной пеной</w:t>
            </w:r>
          </w:p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35E75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27,74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6,52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М031050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Вышка телескопическая 25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6,18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035E7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6,18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М331551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Пневмошприц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6,18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1/10-130-5/276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тиоколовая строительного назначения АМ-0,5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Е53-34-9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и восстановление герметизации коробок окон и балконных дверей мастикой герметизирующей нетвердеющей или силиконовыми и акриловыми герметиками</w:t>
            </w:r>
          </w:p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35E75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33,35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8,79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М031050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Вышка телескопическая 25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8,26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035E7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8,26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М331551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Пневмошприц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8,26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бутил-каучуковый холодный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72,1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Е53-34-10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водоотбойной ленты вертикальных стыков</w:t>
            </w:r>
          </w:p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35E75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15,08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гидроизоляционная паропроницаемая (НЛ 80-НЛ 150)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100,5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Е53-34-11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водоотводящего фартука вертикальных стыков</w:t>
            </w:r>
          </w:p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35E75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1,52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1/10-115-30-50/13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Водоотводящий фартук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Е53-34-12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Восстановление солнцезащиты полимерцементным составом</w:t>
            </w:r>
          </w:p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35E75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26,25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полимерцементная на латексе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35E7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Е53-34-13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Восстановление солнцезащиты красками ПХВ (бутадионстирольными или кумаронокаучуковыми)</w:t>
            </w:r>
          </w:p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35E75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1,55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1/10-230-45-10/445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перхлорвиниловая ХВ-16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0,0042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Е53-34-14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чеканки и расшивка швов цокольных панелей с внутренней стороны раствором</w:t>
            </w:r>
          </w:p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35E75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12,29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35E7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Е53-34-15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промазки и расшивка швов панелей перекрытий раствором снизу</w:t>
            </w:r>
          </w:p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35E75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49,69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Гипсовые вяжущие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35E7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Е53-34-16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и восстановление стыков, облицованных полиэтиленовыми полосами на горизонтальных поверхностях</w:t>
            </w:r>
          </w:p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35E75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131,07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8,71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14,37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М081600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для сварки полиэтиленовых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8,68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6000,1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Е53-34-17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и восстановление стыков, облицованных полиэтиленовыми полосами на вертикальных поверхностях</w:t>
            </w:r>
          </w:p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35E75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173,42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11,66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18,88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М081600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для сварки полиэтиленовых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11,58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6000,1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Е53-34-18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и восстановление стыков, облицованных полиэтиленовыми полосами на потолочных поверхностях</w:t>
            </w:r>
          </w:p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35E75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201,77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14,18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22,79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М081600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для сварки полиэтиленовых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14,1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6000,1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Е53-34-19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и восстановление изоляции шахт лифтов монтажной пеной</w:t>
            </w:r>
          </w:p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35E75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32,63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035E7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9,91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М331551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Пневмошприц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9,91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Пена монтажная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Е53-34-20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и восстановление изоляции шахт лифтов прокладками ПРП в 2 слоя на мастике</w:t>
            </w:r>
          </w:p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35E75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40,89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1/10-130-5/227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клеящая каучуковая марки КН-2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резиновые пористые уплотняющие (гернитовый шнур) диаметром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210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35E7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Е53-34-21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и восстановление уплотнения стыков прокладками ПРП в 1 ряд в стенах, оконных, дверных и балконных блоках насухо</w:t>
            </w:r>
          </w:p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35E75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резиновые пористые уплотняющие (гернитовый шнур) диаметром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Е53-34-22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и восстановление уплотнения стыков прокладками ПРП в 1 ряд в стенах, оконных, дверных и балконных блоках на мастике</w:t>
            </w:r>
          </w:p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35E75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11,65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1/10-130-5/227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клеящая каучуковая марки КН-2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673B77" w:rsidRPr="00035E75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035E75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резиновые пористые уплотняющие (гернитовый шнур) диаметром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035E75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</w:tbl>
    <w:p w:rsidR="00673B77" w:rsidRPr="00035E75" w:rsidRDefault="00673B77" w:rsidP="00673B77">
      <w:pPr>
        <w:pStyle w:val="a5"/>
        <w:rPr>
          <w:rFonts w:ascii="Arial" w:hAnsi="Arial" w:cs="Arial"/>
          <w:b/>
          <w:sz w:val="2"/>
        </w:rPr>
      </w:pPr>
    </w:p>
    <w:p w:rsidR="00673B77" w:rsidRPr="003D4C75" w:rsidRDefault="00673B7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Pr="00E71D27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53-35. Ремонтно-восстановительная герметизация стыков крупнопанельных зданий мастикой с люлек</w:t>
            </w:r>
          </w:p>
        </w:tc>
      </w:tr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73B77" w:rsidRPr="00E71D2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Pr="00E71D2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расчистка стыков вручную;</w:t>
            </w:r>
          </w:p>
        </w:tc>
      </w:tr>
      <w:tr w:rsidR="00673B77" w:rsidRPr="00E71D2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обезжиривание стыков;</w:t>
            </w:r>
          </w:p>
        </w:tc>
      </w:tr>
      <w:tr w:rsidR="00673B77" w:rsidRPr="00E71D2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закатка гермита в стыки;</w:t>
            </w:r>
          </w:p>
        </w:tc>
      </w:tr>
      <w:tr w:rsidR="00673B77" w:rsidRPr="00E71D2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огрунтовка стыков;</w:t>
            </w:r>
          </w:p>
        </w:tc>
      </w:tr>
      <w:tr w:rsidR="00673B77" w:rsidRPr="00E71D2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нарезка стеклоткани и оклейка стыков стеклотканью на мастике;</w:t>
            </w:r>
          </w:p>
        </w:tc>
      </w:tr>
      <w:tr w:rsidR="00673B77" w:rsidRPr="00E71D2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нанесение двух слоев мастики лт-1;</w:t>
            </w:r>
          </w:p>
        </w:tc>
      </w:tr>
      <w:tr w:rsidR="00673B77" w:rsidRPr="00E71D2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переустановка и передвижка люлек.</w:t>
            </w:r>
          </w:p>
        </w:tc>
      </w:tr>
      <w:tr w:rsidR="00673B77" w:rsidRPr="00E71D2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73B77" w:rsidRDefault="00673B77" w:rsidP="00673B7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73B77" w:rsidRPr="00E71D27" w:rsidTr="00467CE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E71D27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E71D27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E71D27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E71D27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73B77" w:rsidRPr="00E71D2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71D27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71D27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71D27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71D27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73B77" w:rsidRPr="00E71D2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71D2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Е53-35-1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Ремонтно-восстановительная герметизация стыков крупнопанельных зданий мастикой ЛТ-1 с люлек</w:t>
            </w:r>
          </w:p>
          <w:p w:rsidR="00673B77" w:rsidRPr="00E71D2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71D27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73B77" w:rsidRPr="00E71D2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71D2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71D2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E71D2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71D2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71D2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71D27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71D2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73B77" w:rsidRPr="00E71D2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71D2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71D2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71D27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71D2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38,78</w:t>
            </w:r>
          </w:p>
        </w:tc>
      </w:tr>
      <w:tr w:rsidR="00673B77" w:rsidRPr="00E71D2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71D2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71D2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71D27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71D2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8,17</w:t>
            </w:r>
          </w:p>
        </w:tc>
      </w:tr>
      <w:tr w:rsidR="00673B77" w:rsidRPr="00E71D2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71D27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71D2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E71D2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71D2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71D2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71D27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71D2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8,17</w:t>
            </w:r>
          </w:p>
        </w:tc>
      </w:tr>
      <w:tr w:rsidR="00673B77" w:rsidRPr="00E71D2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71D27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71D2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E71D2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71D2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71D2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E71D2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71D2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71D2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E71D2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71D2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71D2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кремнийорганический ВГО-1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71D27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71D2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3,16</w:t>
            </w:r>
          </w:p>
        </w:tc>
      </w:tr>
      <w:tr w:rsidR="00673B77" w:rsidRPr="00E71D2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71D2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E71D2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бутил-каучуковый холодный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71D27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E71D2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77,9</w:t>
            </w:r>
          </w:p>
        </w:tc>
      </w:tr>
    </w:tbl>
    <w:p w:rsidR="00673B77" w:rsidRPr="00E71D27" w:rsidRDefault="00673B77" w:rsidP="00673B77">
      <w:pPr>
        <w:pStyle w:val="a5"/>
        <w:rPr>
          <w:rFonts w:ascii="Arial" w:hAnsi="Arial" w:cs="Arial"/>
          <w:b/>
          <w:sz w:val="2"/>
        </w:rPr>
      </w:pPr>
    </w:p>
    <w:p w:rsidR="00673B77" w:rsidRPr="003D4C75" w:rsidRDefault="00673B7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Pr="0056177E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53-36. Ремонт заделки стыков наружных панелей крупнопанельных домов</w:t>
            </w:r>
          </w:p>
        </w:tc>
      </w:tr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Pr="0056177E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стыков от герметика;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расчистка от старого раствора и заделка раствором вновь (нормы 3 - 8);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перетирка стыков ацетоном;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доведение мастики-герметика до рабочей консистенции;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нанесение на стык мастики-герметика толщиной слоя 4-5 мм.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73B77" w:rsidRDefault="00673B77" w:rsidP="00673B7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73B77" w:rsidRPr="0056177E" w:rsidTr="00467CE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Е53-36-1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Восстановление покрытия стыков мастикой при ширине стыков 80 мм</w:t>
            </w:r>
          </w:p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6177E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1,94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1,94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бутил-каучуковый холодный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55,8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Е53-36-2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Восстановление покрытия стыков мастикой при ширине стыков 100 мм</w:t>
            </w:r>
          </w:p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6177E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21,85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2,11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2,11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бутил-каучуковый холодный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69,75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Е53-36-3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устий стыков раствором с покрытием мастикой при ширине стыков 80 мм</w:t>
            </w:r>
          </w:p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6177E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бутил-каучуковый холодный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55,8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6177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Е53-36-4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устий стыков раствором с покрытием мастикой при ширине стыков 100 мм</w:t>
            </w:r>
          </w:p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6177E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44,85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4,62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4,62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бутил-каучуковый холодный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69,75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6177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Е53-36-5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Конопатка швов с заделкой раствором с покрытием мастикой при ширине стыков 80 мм</w:t>
            </w:r>
          </w:p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6177E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5,36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5,36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бутил-каучуковый холодный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55,8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П1/10-120-100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Утеплитель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6177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Е53-36-6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Конопатка швов с заделкой раствором с покрытием мастикой при ширине стыков 100 мм</w:t>
            </w:r>
          </w:p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6177E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58,65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6,19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6,19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бутил-каучуковый холодный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69,75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П1/10-120-100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Утеплитель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6177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Е53-36-7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устий стыков раствором с покрытием герметиком</w:t>
            </w:r>
          </w:p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6177E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3,98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3,98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кремнийорганический ВГО-1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20,9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6177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Е53-36-8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Конопатка швов с заделкой раствором и покрытием герметиком</w:t>
            </w:r>
          </w:p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6177E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5,36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5,36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кремнийорганический ВГО-1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20,9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П1/10-120-100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Утеплитель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73B77" w:rsidRPr="0056177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6177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6177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6177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</w:tbl>
    <w:p w:rsidR="00673B77" w:rsidRPr="0056177E" w:rsidRDefault="00673B77" w:rsidP="00673B77">
      <w:pPr>
        <w:pStyle w:val="a5"/>
        <w:rPr>
          <w:rFonts w:ascii="Arial" w:hAnsi="Arial" w:cs="Arial"/>
          <w:b/>
          <w:sz w:val="2"/>
        </w:rPr>
      </w:pPr>
    </w:p>
    <w:p w:rsidR="00673B77" w:rsidRPr="003D4C75" w:rsidRDefault="00673B7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Pr="00AC2B07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53-37. Герметизация стыков наружных стен, нанесение герметика</w:t>
            </w:r>
          </w:p>
        </w:tc>
      </w:tr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73B77" w:rsidRPr="00AC2B0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Pr="00AC2B0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расчистка лицевых кромок стыков от старой краски, герметика, пыли и других видов загрязнения;</w:t>
            </w:r>
          </w:p>
        </w:tc>
      </w:tr>
      <w:tr w:rsidR="00673B77" w:rsidRPr="00AC2B0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проклеивание по двум кромкам стыков полиэтиленовой клеящейся ленты с нарезкой;</w:t>
            </w:r>
          </w:p>
        </w:tc>
      </w:tr>
      <w:tr w:rsidR="00673B77" w:rsidRPr="00AC2B0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механизированное нанесение герметизирующих мастик на подготовленные к осуществлению герметизационных работ стыки с помощью пневматических шприцев с уплотнением и разравниванием мастики вручную шпателем со строгим соблюдением рекомендуемой толщины защит.</w:t>
            </w:r>
          </w:p>
        </w:tc>
      </w:tr>
      <w:tr w:rsidR="00673B77" w:rsidRPr="00AC2B0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73B77" w:rsidRDefault="00673B77" w:rsidP="00673B7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73B77" w:rsidRPr="00AC2B07" w:rsidTr="00467CE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AC2B07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AC2B07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AC2B07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AC2B07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73B77" w:rsidRPr="00AC2B0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C2B07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C2B07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C2B07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C2B07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73B77" w:rsidRPr="00AC2B0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C2B0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Е53-37-1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Нанесение герметика на существующее жесткое основание цементного раствора</w:t>
            </w:r>
          </w:p>
          <w:p w:rsidR="00673B77" w:rsidRPr="00AC2B0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2B07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73B77" w:rsidRPr="00AC2B0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C2B0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C2B0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AC2B0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C2B0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C2B0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C2B07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C2B0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73B77" w:rsidRPr="00AC2B0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C2B0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C2B0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C2B07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C2B0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</w:p>
        </w:tc>
      </w:tr>
      <w:tr w:rsidR="00673B77" w:rsidRPr="00AC2B0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C2B0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C2B0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C2B07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C2B0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673B77" w:rsidRPr="00AC2B0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C2B07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C2B0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AC2B0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C2B0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C2B0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AC2B0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C2B07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C2B0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12,34</w:t>
            </w:r>
          </w:p>
        </w:tc>
      </w:tr>
      <w:tr w:rsidR="00673B77" w:rsidRPr="00AC2B0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C2B0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М331551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C2B0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Пневмошприц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C2B07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C2B0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12,34</w:t>
            </w:r>
          </w:p>
        </w:tc>
      </w:tr>
      <w:tr w:rsidR="00673B77" w:rsidRPr="00AC2B0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C2B0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C2B0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C2B07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C2B0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673B77" w:rsidRPr="00AC2B0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C2B07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C2B0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AC2B0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C2B0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C2B0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AC2B0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C2B0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C2B0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AC2B0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C2B0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C2B0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кремнийорганический ВГО-1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C2B07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C2B0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</w:t>
            </w:r>
          </w:p>
        </w:tc>
      </w:tr>
      <w:tr w:rsidR="00673B77" w:rsidRPr="00AC2B0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C2B0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1/10-235-20/653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C2B0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уплотнительная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C2B07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C2B0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100,274</w:t>
            </w:r>
          </w:p>
        </w:tc>
      </w:tr>
      <w:tr w:rsidR="00673B77" w:rsidRPr="00AC2B07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C2B0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Е53-37-2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Герметизация стыков наружных стен отдельными местами до 20 процентов площади фасада</w:t>
            </w:r>
          </w:p>
          <w:p w:rsidR="00673B77" w:rsidRPr="00AC2B0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2B07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73B77" w:rsidRPr="00AC2B0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C2B0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C2B0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AC2B0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C2B0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C2B0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C2B07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C2B0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73B77" w:rsidRPr="00AC2B0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C2B0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C2B0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C2B07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C2B0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</w:t>
            </w:r>
          </w:p>
        </w:tc>
      </w:tr>
      <w:tr w:rsidR="00673B77" w:rsidRPr="00AC2B0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C2B0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C2B0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C2B07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C2B0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673B77" w:rsidRPr="00AC2B0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C2B07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C2B0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AC2B0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C2B0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C2B0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AC2B0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C2B07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C2B0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18,47</w:t>
            </w:r>
          </w:p>
        </w:tc>
      </w:tr>
      <w:tr w:rsidR="00673B77" w:rsidRPr="00AC2B0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C2B0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М331551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C2B0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Пневмошприц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C2B07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C2B0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18,47</w:t>
            </w:r>
          </w:p>
        </w:tc>
      </w:tr>
      <w:tr w:rsidR="00673B77" w:rsidRPr="00AC2B0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C2B0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C2B0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C2B07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C2B0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673B77" w:rsidRPr="00AC2B0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C2B07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C2B0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AC2B0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C2B0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C2B0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AC2B0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C2B0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C2B0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AC2B0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C2B0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C2B0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кремнийорганический ВГО-1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C2B07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C2B0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</w:t>
            </w:r>
          </w:p>
        </w:tc>
      </w:tr>
      <w:tr w:rsidR="00673B77" w:rsidRPr="00AC2B07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C2B0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1/10-235-20/653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AC2B07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уплотнительная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C2B07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AC2B07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100,274</w:t>
            </w:r>
          </w:p>
        </w:tc>
      </w:tr>
    </w:tbl>
    <w:p w:rsidR="00673B77" w:rsidRPr="00AC2B07" w:rsidRDefault="00673B77" w:rsidP="00673B77">
      <w:pPr>
        <w:pStyle w:val="a5"/>
        <w:rPr>
          <w:rFonts w:ascii="Arial" w:hAnsi="Arial" w:cs="Arial"/>
          <w:b/>
          <w:sz w:val="2"/>
        </w:rPr>
      </w:pPr>
    </w:p>
    <w:p w:rsidR="00673B77" w:rsidRPr="003D4C75" w:rsidRDefault="00673B7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Pr="002D3329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53-38. Устройство горизонтальной гидроизоляции кирпичных стен ремонтируемых зданий методом инъекцирования</w:t>
            </w:r>
          </w:p>
        </w:tc>
      </w:tr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Pr="002D3329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разметка, сверление и заделка отверстий в стенах;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сушка стен до инъекцирования и после инъекцирования раствора;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инъекцирование раствора в кладку стен.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73B77" w:rsidRDefault="00673B77" w:rsidP="00673B7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73B77" w:rsidRPr="002D3329" w:rsidTr="00467CE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Е53-38-1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горизонтальной гидроизоляции кирпичных стен ремонтируемых зданий методом инъекцирования при толщине кладки стены в 1 кирпич</w:t>
            </w:r>
          </w:p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3329">
              <w:rPr>
                <w:rFonts w:ascii="Arial" w:hAnsi="Arial" w:cs="Arial"/>
              </w:rPr>
              <w:t>(единица измерения - м изолируемой стены)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инъекцирования стен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сушки стен с электронагревателем ИНЖ-0,5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4,42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1/10-230-17/50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Гидрофобизатор (концентрат) для минеральных поверхностей для наружных (Н) и внутренних (В) работ на основе микроэмульсии из силанов и олигомерных силоксанов, применение 1:9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Штукатурные составы для ремонтных и реставрационных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Е53-38-2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горизонтальной гидроизоляции кирпичных стен ремонтируемых зданий методом инъекцирования при толщине кладки стены в 1,5 кирпича</w:t>
            </w:r>
          </w:p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3329">
              <w:rPr>
                <w:rFonts w:ascii="Arial" w:hAnsi="Arial" w:cs="Arial"/>
              </w:rPr>
              <w:t>(единица измерения - м изолируемой стены)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12,7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инъекцирования стен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сушки стен с электронагревателем ИНЖ-0,5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4,42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1/10-230-17/50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Гидрофобизатор (концентрат) для минеральных поверхностей для наружных (Н) и внутренних (В) работ на основе микроэмульсии из силанов и олигомерных силоксанов, применение 1:9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Штукатурные составы для ремонтных и реставрационных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Е53-38-3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горизонтальной гидроизоляции кирпичных стен ремонтируемых зданий методом инъекцирования при толщине кладки стены в 2 кирпича</w:t>
            </w:r>
          </w:p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3329">
              <w:rPr>
                <w:rFonts w:ascii="Arial" w:hAnsi="Arial" w:cs="Arial"/>
              </w:rPr>
              <w:t>(единица измерения - м изолируемой стены)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инъекцирования стен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сушки стен с электронагревателем ИНЖ-0,5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6,06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0,056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1/10-230-17/50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Гидрофобизатор (концентрат) для минеральных поверхностей для наружных (Н) и внутренних (В) работ на основе микроэмульсии из силанов и олигомерных силоксанов, применение 1:9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Штукатурные составы для ремонтных и реставрационных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Е53-38-4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горизонтальной гидроизоляции кирпичных стен ремонтируемых зданий методом инъекцирования при толщине кладки стены в 2,5 кирпича</w:t>
            </w:r>
          </w:p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3329">
              <w:rPr>
                <w:rFonts w:ascii="Arial" w:hAnsi="Arial" w:cs="Arial"/>
              </w:rPr>
              <w:t>(единица измерения - м изолируемой стены)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13,7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инъекцирования стен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сушки стен с электронагревателем ИНЖ-0,5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6,06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0,065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1/10-230-17/50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Гидрофобизатор (концентрат) для минеральных поверхностей для наружных (Н) и внутренних (В) работ на основе микроэмульсии из силанов и олигомерных силоксанов, применение 1:9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Штукатурные составы для ремонтных и реставрационных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Е53-38-5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горизонтальной гидроизоляции кирпичных стен ремонтируемых зданий методом инъекцирования при толщине кладки стены в 3 кирпича</w:t>
            </w:r>
          </w:p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3329">
              <w:rPr>
                <w:rFonts w:ascii="Arial" w:hAnsi="Arial" w:cs="Arial"/>
              </w:rPr>
              <w:t>(единица измерения - м изолируемой стены)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13,9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инъекцирования стен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сушки стен с электронагревателем ИНЖ-0,5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7,04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0,077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1/10-230-17/50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Гидрофобизатор (концентрат) для минеральных поверхностей для наружных (Н) и внутренних (В) работ на основе микроэмульсии из силанов и олигомерных силоксанов, применение 1:9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Штукатурные составы для ремонтных и реставрационных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Е53-38-6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горизонтальной гидроизоляции кирпичных стен ремонтируемых зданий методом инъекцирования при толщине кладки стены в 4 кирпича</w:t>
            </w:r>
          </w:p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3329">
              <w:rPr>
                <w:rFonts w:ascii="Arial" w:hAnsi="Arial" w:cs="Arial"/>
              </w:rPr>
              <w:t>(единица измерения - м изолируемой стены)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инъекцирования стен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сушки стен с электронагревателем ИНЖ-0,5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7,04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1/10-230-17/50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Гидрофобизатор (концентрат) для минеральных поверхностей для наружных (Н) и внутренних (В) работ на основе микроэмульсии из силанов и олигомерных силоксанов, применение 1:9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2D3329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2D3329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Штукатурные составы для ремонтных и реставрационных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2D3329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673B77" w:rsidRPr="002D3329" w:rsidRDefault="00673B77" w:rsidP="00673B77">
      <w:pPr>
        <w:pStyle w:val="a5"/>
        <w:rPr>
          <w:rFonts w:ascii="Arial" w:hAnsi="Arial" w:cs="Arial"/>
          <w:b/>
          <w:sz w:val="2"/>
        </w:rPr>
      </w:pPr>
    </w:p>
    <w:p w:rsidR="00673B77" w:rsidRPr="003D4C75" w:rsidRDefault="00673B7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Pr="005E44BE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53-39. Временная разгрузка каменных конструкций деревянными стойками</w:t>
            </w:r>
          </w:p>
        </w:tc>
      </w:tr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73B77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73B77" w:rsidRPr="005E44BE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Pr="005E44BE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заготовка деревянных стоек;</w:t>
            </w:r>
          </w:p>
        </w:tc>
      </w:tr>
      <w:tr w:rsidR="00673B77" w:rsidRPr="005E44BE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стоек с креплением и последующей разборкой.</w:t>
            </w:r>
          </w:p>
        </w:tc>
      </w:tr>
      <w:tr w:rsidR="00673B77" w:rsidRPr="005E44BE" w:rsidTr="00467C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B77" w:rsidRDefault="00673B77" w:rsidP="00467CE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73B77" w:rsidRDefault="00673B77" w:rsidP="00673B7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73B77" w:rsidRPr="005E44BE" w:rsidTr="00467CE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5E44BE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5E44BE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5E44BE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B77" w:rsidRPr="005E44BE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73B77" w:rsidRPr="005E44B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E44BE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E44BE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E44BE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E44BE" w:rsidRDefault="00673B77" w:rsidP="00467C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73B77" w:rsidRPr="005E44B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E44B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Е53-39-1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Временная разгрузка каменных конструкций деревянными стойками</w:t>
            </w:r>
          </w:p>
          <w:p w:rsidR="00673B77" w:rsidRPr="005E44B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E44BE">
              <w:rPr>
                <w:rFonts w:ascii="Arial" w:hAnsi="Arial" w:cs="Arial"/>
              </w:rPr>
              <w:t>(единица измерения - 30 м стоек)</w:t>
            </w:r>
          </w:p>
        </w:tc>
      </w:tr>
      <w:tr w:rsidR="00673B77" w:rsidRPr="005E44B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E44B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E44B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B77" w:rsidRPr="005E44B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E44B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E44B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E44B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E44B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73B77" w:rsidRPr="005E44B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E44B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E44B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E44B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E44B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59,86</w:t>
            </w:r>
          </w:p>
        </w:tc>
      </w:tr>
      <w:tr w:rsidR="00673B77" w:rsidRPr="005E44B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E44B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E44B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E44B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E44B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673B77" w:rsidRPr="005E44B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E44B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E44B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B77" w:rsidRPr="005E44B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E44B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E44B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E44B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E44B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673B77" w:rsidRPr="005E44B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E44B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E44B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B77" w:rsidRPr="005E44B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E44B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E44B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B77" w:rsidRPr="005E44B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E44B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E44BE" w:rsidRDefault="00673B77" w:rsidP="00467C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B77" w:rsidRPr="005E44B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E44B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E44B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E44B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E44B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E44B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673B77" w:rsidRPr="005E44B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E44B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1/10-110-50-20/645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E44B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2-3,75 м, толщиной 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E44B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E44B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E44B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73B77" w:rsidRPr="005E44BE" w:rsidTr="00467C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E44B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B77" w:rsidRPr="005E44BE" w:rsidRDefault="00673B77" w:rsidP="00467C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E44BE" w:rsidRDefault="00673B77" w:rsidP="00467CE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B77" w:rsidRPr="005E44BE" w:rsidRDefault="00673B77" w:rsidP="00467C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</w:tbl>
    <w:p w:rsidR="00673B77" w:rsidRPr="005E44BE" w:rsidRDefault="00673B77" w:rsidP="00673B77">
      <w:pPr>
        <w:pStyle w:val="a5"/>
        <w:rPr>
          <w:rFonts w:ascii="Arial" w:hAnsi="Arial" w:cs="Arial"/>
          <w:b/>
          <w:sz w:val="2"/>
        </w:rPr>
      </w:pPr>
    </w:p>
    <w:p w:rsidR="00135B66" w:rsidRPr="003D4C75" w:rsidRDefault="00135B66" w:rsidP="0040791D">
      <w:pPr>
        <w:pStyle w:val="a5"/>
        <w:rPr>
          <w:rFonts w:ascii="Arial" w:hAnsi="Arial" w:cs="Arial"/>
          <w:b/>
          <w:sz w:val="2"/>
        </w:rPr>
      </w:pPr>
      <w:bookmarkStart w:id="0" w:name="_GoBack"/>
      <w:bookmarkEnd w:id="0"/>
    </w:p>
    <w:sectPr w:rsidR="00135B66" w:rsidRPr="003D4C75" w:rsidSect="003D4C75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4C75" w:rsidRDefault="003D4C75" w:rsidP="003D4C75">
      <w:r>
        <w:separator/>
      </w:r>
    </w:p>
  </w:endnote>
  <w:endnote w:type="continuationSeparator" w:id="0">
    <w:p w:rsidR="003D4C75" w:rsidRDefault="003D4C75" w:rsidP="003D4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4C75" w:rsidRDefault="003D4C75" w:rsidP="00936AE2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8</w:t>
    </w:r>
    <w:r>
      <w:rPr>
        <w:rStyle w:val="a4"/>
      </w:rPr>
      <w:fldChar w:fldCharType="end"/>
    </w:r>
  </w:p>
  <w:p w:rsidR="003D4C75" w:rsidRDefault="003D4C75" w:rsidP="003D4C75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4C75" w:rsidRDefault="003D4C75" w:rsidP="00936AE2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7</w:t>
    </w:r>
    <w:r>
      <w:rPr>
        <w:rStyle w:val="a4"/>
      </w:rPr>
      <w:fldChar w:fldCharType="end"/>
    </w:r>
  </w:p>
  <w:p w:rsidR="003D4C75" w:rsidRDefault="003D4C75" w:rsidP="003D4C75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4C75" w:rsidRDefault="003D4C75" w:rsidP="003D4C75">
      <w:r>
        <w:separator/>
      </w:r>
    </w:p>
  </w:footnote>
  <w:footnote w:type="continuationSeparator" w:id="0">
    <w:p w:rsidR="003D4C75" w:rsidRDefault="003D4C75" w:rsidP="003D4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4C75" w:rsidRDefault="003D4C75" w:rsidP="003D4C75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8.03.353-2026</w:t>
    </w:r>
  </w:p>
  <w:p w:rsidR="003D4C75" w:rsidRPr="003D4C75" w:rsidRDefault="003D4C75" w:rsidP="003D4C75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4C75" w:rsidRDefault="003D4C75" w:rsidP="003D4C75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8.03.353-2026</w:t>
    </w:r>
  </w:p>
  <w:p w:rsidR="003D4C75" w:rsidRPr="003D4C75" w:rsidRDefault="003D4C75" w:rsidP="003D4C75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4C75"/>
    <w:rsid w:val="00071661"/>
    <w:rsid w:val="00135B66"/>
    <w:rsid w:val="003D4C75"/>
    <w:rsid w:val="0040791D"/>
    <w:rsid w:val="004A7AAA"/>
    <w:rsid w:val="00637FA0"/>
    <w:rsid w:val="00673B77"/>
    <w:rsid w:val="006B207E"/>
    <w:rsid w:val="009D1DBB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E0A30208-36E8-4DEB-ABA9-20E0C9BAE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link w:val="a6"/>
    <w:rsid w:val="0040791D"/>
    <w:pPr>
      <w:tabs>
        <w:tab w:val="center" w:pos="4677"/>
        <w:tab w:val="right" w:pos="9355"/>
      </w:tabs>
    </w:pPr>
    <w:rPr>
      <w:sz w:val="20"/>
    </w:rPr>
  </w:style>
  <w:style w:type="character" w:customStyle="1" w:styleId="a6">
    <w:name w:val="Нижний колонтитул Знак"/>
    <w:link w:val="a5"/>
    <w:rsid w:val="00673B77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0</TotalTime>
  <Pages>72</Pages>
  <Words>19529</Words>
  <Characters>111319</Characters>
  <Application>Microsoft Office Word</Application>
  <DocSecurity>0</DocSecurity>
  <Lines>927</Lines>
  <Paragraphs>261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130587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Жуковец Виктор Николаевич</dc:creator>
  <cp:keywords/>
  <dc:description/>
  <cp:lastModifiedBy>Жуковец Виктор Николаевич</cp:lastModifiedBy>
  <cp:revision>2</cp:revision>
  <cp:lastPrinted>1899-12-31T21:00:00Z</cp:lastPrinted>
  <dcterms:created xsi:type="dcterms:W3CDTF">2025-07-18T08:57:00Z</dcterms:created>
  <dcterms:modified xsi:type="dcterms:W3CDTF">2025-07-18T08:57:00Z</dcterms:modified>
</cp:coreProperties>
</file>