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63CB2" w:rsidTr="00C63CB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63CB2" w:rsidRPr="00C63CB2" w:rsidRDefault="00C63CB2" w:rsidP="00C63CB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52-1. Разборка фундаментов</w:t>
            </w:r>
          </w:p>
        </w:tc>
      </w:tr>
      <w:tr w:rsidR="00C63CB2" w:rsidTr="00C63CB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63CB2" w:rsidRDefault="00C63CB2" w:rsidP="00C63CB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63CB2" w:rsidTr="00C63CB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63CB2" w:rsidRDefault="00C63CB2" w:rsidP="00C63CB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C63CB2" w:rsidRPr="00C63CB2" w:rsidTr="00C63CB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63CB2" w:rsidRPr="00C63CB2" w:rsidRDefault="00C63CB2" w:rsidP="00C63CB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разборка кладки фундаментов на отдельные камни, кирпичи (нормы 1, 2, 5, 6);</w:t>
            </w:r>
          </w:p>
        </w:tc>
      </w:tr>
      <w:tr w:rsidR="00C63CB2" w:rsidRPr="00C63CB2" w:rsidTr="00C63CB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63CB2" w:rsidRDefault="00C63CB2" w:rsidP="00C63CB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разбивка бетона на отдельные куски массой до 30 кг (нормы 3, 4);</w:t>
            </w:r>
          </w:p>
        </w:tc>
      </w:tr>
      <w:tr w:rsidR="00C63CB2" w:rsidRPr="00C63CB2" w:rsidTr="00C63CB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63CB2" w:rsidRDefault="00C63CB2" w:rsidP="00C63CB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очистка бутового камня от раствора с укладкой в штабель (норма 1);</w:t>
            </w:r>
          </w:p>
        </w:tc>
      </w:tr>
      <w:tr w:rsidR="00C63CB2" w:rsidRPr="00C63CB2" w:rsidTr="00C63CB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63CB2" w:rsidRDefault="00C63CB2" w:rsidP="00C63CB2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выборка годного кирпича с очисткой от раствора и укладкой в штабель (норма 5).</w:t>
            </w:r>
          </w:p>
        </w:tc>
      </w:tr>
      <w:tr w:rsidR="00C63CB2" w:rsidRPr="00C63CB2" w:rsidTr="00C63CB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63CB2" w:rsidRDefault="00C63CB2" w:rsidP="00C63CB2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C63CB2" w:rsidRDefault="00C63CB2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63CB2" w:rsidRPr="00C63CB2" w:rsidTr="00C63CB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C63CB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C63CB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C63CB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C63CB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63CB2" w:rsidRPr="00C63CB2" w:rsidTr="00C63C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C63CB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C63CB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C63CB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C63CB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63CB2" w:rsidRPr="00C63CB2" w:rsidTr="00C63C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C63CB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Е52-1-1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C63C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бутовых фундаментов с очисткой</w:t>
            </w:r>
          </w:p>
          <w:p w:rsidR="00C63CB2" w:rsidRPr="00C63CB2" w:rsidRDefault="00C63CB2" w:rsidP="00C63CB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63CB2">
              <w:rPr>
                <w:rFonts w:ascii="Arial" w:hAnsi="Arial" w:cs="Arial"/>
              </w:rPr>
              <w:t>(единица измерения - м</w:t>
            </w:r>
            <w:r w:rsidRPr="00C63CB2">
              <w:rPr>
                <w:rFonts w:ascii="Arial" w:hAnsi="Arial" w:cs="Arial"/>
                <w:vertAlign w:val="superscript"/>
              </w:rPr>
              <w:t>3</w:t>
            </w:r>
            <w:r w:rsidRPr="00C63CB2">
              <w:rPr>
                <w:rFonts w:ascii="Arial" w:hAnsi="Arial" w:cs="Arial"/>
              </w:rPr>
              <w:t>)</w:t>
            </w:r>
          </w:p>
        </w:tc>
      </w:tr>
      <w:tr w:rsidR="00C63CB2" w:rsidRPr="00C63CB2" w:rsidTr="00F57BD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C63C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C63C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63CB2" w:rsidRPr="00C63CB2" w:rsidTr="00C63C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C63C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C63C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68698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68698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C63CB2" w:rsidRPr="00C63CB2" w:rsidTr="00C63C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C63C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68698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68698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68698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16,46</w:t>
            </w:r>
          </w:p>
        </w:tc>
      </w:tr>
      <w:tr w:rsidR="00C63CB2" w:rsidRPr="00C63CB2" w:rsidTr="00C63C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C63C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68698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68698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68698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</w:t>
            </w:r>
          </w:p>
        </w:tc>
      </w:tr>
      <w:tr w:rsidR="00C63CB2" w:rsidRPr="00C63CB2" w:rsidTr="00EA5B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68698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C63C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63CB2" w:rsidRPr="00C63CB2" w:rsidTr="00C63C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C63C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C63C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C63CB2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68698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68698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5,05</w:t>
            </w:r>
          </w:p>
        </w:tc>
      </w:tr>
      <w:tr w:rsidR="00C63CB2" w:rsidRPr="00C63CB2" w:rsidTr="00C63C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C63C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68698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68698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68698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5,05</w:t>
            </w:r>
          </w:p>
        </w:tc>
      </w:tr>
      <w:tr w:rsidR="00C63CB2" w:rsidRPr="00C63CB2" w:rsidTr="00C63C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C63C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68698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68698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68698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2,75</w:t>
            </w:r>
          </w:p>
        </w:tc>
      </w:tr>
      <w:tr w:rsidR="00C63CB2" w:rsidRPr="00C63CB2" w:rsidTr="0044676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C63CB2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C63C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C63CB2" w:rsidRPr="00C63CB2" w:rsidTr="008B25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C63CB2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C63C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C63CB2" w:rsidRPr="00C63CB2" w:rsidTr="00C63C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C63C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68698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бутовый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68698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63CB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68698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C63CB2" w:rsidRPr="00C63CB2" w:rsidTr="00F8234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C63CB2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C63C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C63CB2" w:rsidRPr="00C63CB2" w:rsidTr="00C63C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C63C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68698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68698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68698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1,71</w:t>
            </w:r>
          </w:p>
        </w:tc>
      </w:tr>
      <w:tr w:rsidR="00C63CB2" w:rsidRPr="00C63CB2" w:rsidTr="00C63CB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C63CB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Е52-1-2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C63C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бутовых фундаментов без очистки</w:t>
            </w:r>
          </w:p>
          <w:p w:rsidR="00C63CB2" w:rsidRPr="00C63CB2" w:rsidRDefault="00C63CB2" w:rsidP="00C63CB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63CB2">
              <w:rPr>
                <w:rFonts w:ascii="Arial" w:hAnsi="Arial" w:cs="Arial"/>
              </w:rPr>
              <w:t>(единица измерения - м</w:t>
            </w:r>
            <w:r w:rsidRPr="00C63CB2">
              <w:rPr>
                <w:rFonts w:ascii="Arial" w:hAnsi="Arial" w:cs="Arial"/>
                <w:vertAlign w:val="superscript"/>
              </w:rPr>
              <w:t>3</w:t>
            </w:r>
            <w:r w:rsidRPr="00C63CB2">
              <w:rPr>
                <w:rFonts w:ascii="Arial" w:hAnsi="Arial" w:cs="Arial"/>
              </w:rPr>
              <w:t>)</w:t>
            </w:r>
          </w:p>
        </w:tc>
      </w:tr>
      <w:tr w:rsidR="00C63CB2" w:rsidRPr="00C63CB2" w:rsidTr="001A0C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C63C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C63C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63CB2" w:rsidRPr="00C63CB2" w:rsidTr="00C63C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C63C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C63C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68698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68698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C63CB2" w:rsidRPr="00C63CB2" w:rsidTr="00C63C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C63C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68698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68698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68698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10,08</w:t>
            </w:r>
          </w:p>
        </w:tc>
      </w:tr>
      <w:tr w:rsidR="00C63CB2" w:rsidRPr="00C63CB2" w:rsidTr="00C63C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C63C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68698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68698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68698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</w:t>
            </w:r>
          </w:p>
        </w:tc>
      </w:tr>
      <w:tr w:rsidR="00C63CB2" w:rsidRPr="00C63CB2" w:rsidTr="00D30AF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68698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C63C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63CB2" w:rsidRPr="00C63CB2" w:rsidTr="00C63C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C63C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C63C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C63CB2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68698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68698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5,05</w:t>
            </w:r>
          </w:p>
        </w:tc>
      </w:tr>
      <w:tr w:rsidR="00C63CB2" w:rsidRPr="00C63CB2" w:rsidTr="00C63C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C63C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68698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68698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68698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5,05</w:t>
            </w:r>
          </w:p>
        </w:tc>
      </w:tr>
      <w:tr w:rsidR="00C63CB2" w:rsidRPr="00C63CB2" w:rsidTr="00C63C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C63C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68698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68698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68698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2,75</w:t>
            </w:r>
          </w:p>
        </w:tc>
      </w:tr>
      <w:tr w:rsidR="00C63CB2" w:rsidRPr="00C63CB2" w:rsidTr="00DA59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C63CB2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C63C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C63CB2" w:rsidRPr="00C63CB2" w:rsidTr="00D517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C63CB2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C63C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C63CB2" w:rsidRPr="00C63CB2" w:rsidTr="00C63C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C63C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68698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68698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68698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2,72</w:t>
            </w:r>
          </w:p>
        </w:tc>
      </w:tr>
      <w:tr w:rsidR="00C63CB2" w:rsidRPr="00C63CB2" w:rsidTr="00C63CB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C63CB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Е52-1-3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C63C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бетонных монолитных фундаментов</w:t>
            </w:r>
          </w:p>
          <w:p w:rsidR="00C63CB2" w:rsidRPr="00C63CB2" w:rsidRDefault="00C63CB2" w:rsidP="00C63CB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63CB2">
              <w:rPr>
                <w:rFonts w:ascii="Arial" w:hAnsi="Arial" w:cs="Arial"/>
              </w:rPr>
              <w:t>(единица измерения - м</w:t>
            </w:r>
            <w:r w:rsidRPr="00C63CB2">
              <w:rPr>
                <w:rFonts w:ascii="Arial" w:hAnsi="Arial" w:cs="Arial"/>
                <w:vertAlign w:val="superscript"/>
              </w:rPr>
              <w:t>3</w:t>
            </w:r>
            <w:r w:rsidRPr="00C63CB2">
              <w:rPr>
                <w:rFonts w:ascii="Arial" w:hAnsi="Arial" w:cs="Arial"/>
              </w:rPr>
              <w:t>)</w:t>
            </w:r>
          </w:p>
        </w:tc>
      </w:tr>
      <w:tr w:rsidR="00C63CB2" w:rsidRPr="00C63CB2" w:rsidTr="00FB0D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C63C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C63C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63CB2" w:rsidRPr="00C63CB2" w:rsidTr="00C63C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C63C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C63C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68698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68698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C63CB2" w:rsidRPr="00C63CB2" w:rsidTr="00C63C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C63C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68698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68698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68698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9,93</w:t>
            </w:r>
          </w:p>
        </w:tc>
      </w:tr>
      <w:tr w:rsidR="00C63CB2" w:rsidRPr="00C63CB2" w:rsidTr="00C63C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C63C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68698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68698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68698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7,75</w:t>
            </w:r>
          </w:p>
        </w:tc>
      </w:tr>
      <w:tr w:rsidR="00C63CB2" w:rsidRPr="00C63CB2" w:rsidTr="00201D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68698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C63C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63CB2" w:rsidRPr="00C63CB2" w:rsidTr="00C63C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C63C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C63C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C63CB2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68698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68698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4,96</w:t>
            </w:r>
          </w:p>
        </w:tc>
      </w:tr>
      <w:tr w:rsidR="00C63CB2" w:rsidRPr="00C63CB2" w:rsidTr="00C63C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C63C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68698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68698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68698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4,96</w:t>
            </w:r>
          </w:p>
        </w:tc>
      </w:tr>
      <w:tr w:rsidR="00C63CB2" w:rsidRPr="00C63CB2" w:rsidTr="00C63C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C63C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68698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68698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68698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2,79</w:t>
            </w:r>
          </w:p>
        </w:tc>
      </w:tr>
      <w:tr w:rsidR="00C63CB2" w:rsidRPr="00C63CB2" w:rsidTr="001843A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C63CB2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C63C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C63CB2" w:rsidRPr="00C63CB2" w:rsidTr="007563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C63CB2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C63C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C63CB2" w:rsidRPr="00C63CB2" w:rsidTr="00C63C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C63C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68698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68698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68698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C63CB2" w:rsidRPr="00C63CB2" w:rsidTr="00C63CB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C63CB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Е52-1-4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C63C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бутобетонных фундаментов</w:t>
            </w:r>
          </w:p>
          <w:p w:rsidR="00C63CB2" w:rsidRPr="00C63CB2" w:rsidRDefault="00C63CB2" w:rsidP="00C63CB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63CB2">
              <w:rPr>
                <w:rFonts w:ascii="Arial" w:hAnsi="Arial" w:cs="Arial"/>
              </w:rPr>
              <w:t>(единица измерения - м</w:t>
            </w:r>
            <w:r w:rsidRPr="00C63CB2">
              <w:rPr>
                <w:rFonts w:ascii="Arial" w:hAnsi="Arial" w:cs="Arial"/>
                <w:vertAlign w:val="superscript"/>
              </w:rPr>
              <w:t>3</w:t>
            </w:r>
            <w:r w:rsidRPr="00C63CB2">
              <w:rPr>
                <w:rFonts w:ascii="Arial" w:hAnsi="Arial" w:cs="Arial"/>
              </w:rPr>
              <w:t>)</w:t>
            </w:r>
          </w:p>
        </w:tc>
      </w:tr>
      <w:tr w:rsidR="00C63CB2" w:rsidRPr="00C63CB2" w:rsidTr="00E976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C63C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C63C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63CB2" w:rsidRPr="00C63CB2" w:rsidTr="00C63C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C63C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C63C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68698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68698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C63CB2" w:rsidRPr="00C63CB2" w:rsidTr="00C63C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C63C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68698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68698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68698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10,3</w:t>
            </w:r>
          </w:p>
        </w:tc>
      </w:tr>
      <w:tr w:rsidR="00C63CB2" w:rsidRPr="00C63CB2" w:rsidTr="00C63C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C63C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68698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68698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68698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8,02</w:t>
            </w:r>
          </w:p>
        </w:tc>
      </w:tr>
      <w:tr w:rsidR="00C63CB2" w:rsidRPr="00C63CB2" w:rsidTr="000C3B4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68698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C63C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63CB2" w:rsidRPr="00C63CB2" w:rsidTr="00C63C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C63C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C63C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C63CB2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68698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68698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5,16</w:t>
            </w:r>
          </w:p>
        </w:tc>
      </w:tr>
      <w:tr w:rsidR="00C63CB2" w:rsidRPr="00C63CB2" w:rsidTr="00C63C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C63C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68698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68698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68698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5,16</w:t>
            </w:r>
          </w:p>
        </w:tc>
      </w:tr>
      <w:tr w:rsidR="00C63CB2" w:rsidRPr="00C63CB2" w:rsidTr="00C63C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C63C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68698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68698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68698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2,86</w:t>
            </w:r>
          </w:p>
        </w:tc>
      </w:tr>
      <w:tr w:rsidR="00C63CB2" w:rsidRPr="00C63CB2" w:rsidTr="00D270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C63CB2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C63C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C63CB2" w:rsidRPr="00C63CB2" w:rsidTr="000736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C63CB2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C63C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C63CB2" w:rsidRPr="00C63CB2" w:rsidTr="00C63C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C63C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68698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бутовый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68698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63CB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68698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C63CB2" w:rsidRPr="00C63CB2" w:rsidTr="00AA319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C63CB2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C63C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C63CB2" w:rsidRPr="00C63CB2" w:rsidTr="00C63C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C63C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68698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68698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68698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C63CB2" w:rsidRPr="00C63CB2" w:rsidTr="00C63CB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C63CB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Е52-1-5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C63C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кирпичных фундаментов с очисткой</w:t>
            </w:r>
          </w:p>
          <w:p w:rsidR="00C63CB2" w:rsidRPr="00C63CB2" w:rsidRDefault="00C63CB2" w:rsidP="00C63CB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63CB2">
              <w:rPr>
                <w:rFonts w:ascii="Arial" w:hAnsi="Arial" w:cs="Arial"/>
              </w:rPr>
              <w:t>(единица измерения - м</w:t>
            </w:r>
            <w:r w:rsidRPr="00C63CB2">
              <w:rPr>
                <w:rFonts w:ascii="Arial" w:hAnsi="Arial" w:cs="Arial"/>
                <w:vertAlign w:val="superscript"/>
              </w:rPr>
              <w:t>3</w:t>
            </w:r>
            <w:r w:rsidRPr="00C63CB2">
              <w:rPr>
                <w:rFonts w:ascii="Arial" w:hAnsi="Arial" w:cs="Arial"/>
              </w:rPr>
              <w:t>)</w:t>
            </w:r>
          </w:p>
        </w:tc>
      </w:tr>
      <w:tr w:rsidR="00C63CB2" w:rsidRPr="00C63CB2" w:rsidTr="00F72D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C63C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C63C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63CB2" w:rsidRPr="00C63CB2" w:rsidTr="00C63C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C63C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C63C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68698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68698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C63CB2" w:rsidRPr="00C63CB2" w:rsidTr="00C63C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C63C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68698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68698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68698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21,67</w:t>
            </w:r>
          </w:p>
        </w:tc>
      </w:tr>
      <w:tr w:rsidR="00C63CB2" w:rsidRPr="00C63CB2" w:rsidTr="00C63C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C63C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68698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68698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68698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5,99</w:t>
            </w:r>
          </w:p>
        </w:tc>
      </w:tr>
      <w:tr w:rsidR="00C63CB2" w:rsidRPr="00C63CB2" w:rsidTr="001651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68698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C63C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63CB2" w:rsidRPr="00C63CB2" w:rsidTr="00C63C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C63C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C63C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C63CB2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68698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68698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4,14</w:t>
            </w:r>
          </w:p>
        </w:tc>
      </w:tr>
      <w:tr w:rsidR="00C63CB2" w:rsidRPr="00C63CB2" w:rsidTr="00C63C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C63C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68698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68698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68698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4,14</w:t>
            </w:r>
          </w:p>
        </w:tc>
      </w:tr>
      <w:tr w:rsidR="00C63CB2" w:rsidRPr="00C63CB2" w:rsidTr="00C63C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C63C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68698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68698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68698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1,85</w:t>
            </w:r>
          </w:p>
        </w:tc>
      </w:tr>
      <w:tr w:rsidR="00C63CB2" w:rsidRPr="00C63CB2" w:rsidTr="00454FB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C63CB2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C63C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C63CB2" w:rsidRPr="00C63CB2" w:rsidTr="004B338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C63CB2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C63C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C63CB2" w:rsidRPr="00C63CB2" w:rsidTr="00C63C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C63C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8/1/230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68698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глиняный обыкновенный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68698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68698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0,139</w:t>
            </w:r>
          </w:p>
        </w:tc>
      </w:tr>
      <w:tr w:rsidR="00C63CB2" w:rsidRPr="00C63CB2" w:rsidTr="00C63C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C63C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68698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Кирпичный бой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68698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63CB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68698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C63CB2" w:rsidRPr="00C63CB2" w:rsidTr="00943FE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C63CB2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C63C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C63CB2" w:rsidRPr="00C63CB2" w:rsidTr="00C63C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C63C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68698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68698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68698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1,42</w:t>
            </w:r>
          </w:p>
        </w:tc>
      </w:tr>
      <w:tr w:rsidR="00C63CB2" w:rsidRPr="00C63CB2" w:rsidTr="00C63CB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C63CB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Е52-1-6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C63C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кирпичных фундаментов без очистки</w:t>
            </w:r>
          </w:p>
          <w:p w:rsidR="00C63CB2" w:rsidRPr="00C63CB2" w:rsidRDefault="00C63CB2" w:rsidP="00C63CB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63CB2">
              <w:rPr>
                <w:rFonts w:ascii="Arial" w:hAnsi="Arial" w:cs="Arial"/>
              </w:rPr>
              <w:t>(единица измерения - м</w:t>
            </w:r>
            <w:r w:rsidRPr="00C63CB2">
              <w:rPr>
                <w:rFonts w:ascii="Arial" w:hAnsi="Arial" w:cs="Arial"/>
                <w:vertAlign w:val="superscript"/>
              </w:rPr>
              <w:t>3</w:t>
            </w:r>
            <w:r w:rsidRPr="00C63CB2">
              <w:rPr>
                <w:rFonts w:ascii="Arial" w:hAnsi="Arial" w:cs="Arial"/>
              </w:rPr>
              <w:t>)</w:t>
            </w:r>
          </w:p>
        </w:tc>
      </w:tr>
      <w:tr w:rsidR="00C63CB2" w:rsidRPr="00C63CB2" w:rsidTr="00A004D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C63C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C63C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63CB2" w:rsidRPr="00C63CB2" w:rsidTr="00C63C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C63C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C63C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68698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68698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C63CB2" w:rsidRPr="00C63CB2" w:rsidTr="00C63C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C63C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68698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68698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68698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8,78</w:t>
            </w:r>
          </w:p>
        </w:tc>
      </w:tr>
      <w:tr w:rsidR="00C63CB2" w:rsidRPr="00C63CB2" w:rsidTr="00C63C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C63C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68698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68698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68698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3,14</w:t>
            </w:r>
          </w:p>
        </w:tc>
      </w:tr>
      <w:tr w:rsidR="00C63CB2" w:rsidRPr="00C63CB2" w:rsidTr="008B557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68698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C63C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63CB2" w:rsidRPr="00C63CB2" w:rsidTr="00C63C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C63C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C63CB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C63CB2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68698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68698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1,29</w:t>
            </w:r>
          </w:p>
        </w:tc>
      </w:tr>
      <w:tr w:rsidR="00C63CB2" w:rsidRPr="00C63CB2" w:rsidTr="00C63C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C63C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68698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68698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68698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1,29</w:t>
            </w:r>
          </w:p>
        </w:tc>
      </w:tr>
      <w:tr w:rsidR="00C63CB2" w:rsidRPr="00C63CB2" w:rsidTr="00C63C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C63C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68698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68698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68698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1,85</w:t>
            </w:r>
          </w:p>
        </w:tc>
      </w:tr>
      <w:tr w:rsidR="00C63CB2" w:rsidRPr="00C63CB2" w:rsidTr="00214E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C63CB2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C63C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C63CB2" w:rsidRPr="00C63CB2" w:rsidTr="00A17CC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C63CB2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C63C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C63CB2" w:rsidRPr="00C63CB2" w:rsidTr="00C63C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C63C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68698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Кирпичный бой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68698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63CB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68698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1,49</w:t>
            </w:r>
          </w:p>
        </w:tc>
      </w:tr>
      <w:tr w:rsidR="00C63CB2" w:rsidRPr="00C63CB2" w:rsidTr="00F323B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C63CB2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C63CB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C63CB2" w:rsidRPr="00C63CB2" w:rsidTr="00C63C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C63CB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3CB2" w:rsidRPr="00C63CB2" w:rsidRDefault="00C63CB2" w:rsidP="0068698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68698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CB2" w:rsidRPr="00C63CB2" w:rsidRDefault="00C63CB2" w:rsidP="0068698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2,42</w:t>
            </w:r>
          </w:p>
        </w:tc>
      </w:tr>
    </w:tbl>
    <w:p w:rsidR="00C63CB2" w:rsidRDefault="00C63CB2" w:rsidP="0040791D">
      <w:pPr>
        <w:pStyle w:val="a5"/>
        <w:rPr>
          <w:rFonts w:ascii="Arial" w:hAnsi="Arial" w:cs="Arial"/>
          <w:b/>
          <w:sz w:val="2"/>
        </w:rPr>
      </w:pPr>
    </w:p>
    <w:p w:rsidR="00212C43" w:rsidRPr="00C63CB2" w:rsidRDefault="00C63CB2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12C43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Pr="006228C4" w:rsidRDefault="00212C43" w:rsidP="00F9545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52-2. Пробивка проемов в бутовых фундаментах</w:t>
            </w:r>
          </w:p>
        </w:tc>
      </w:tr>
      <w:tr w:rsidR="00212C43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12C43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212C43" w:rsidRPr="006228C4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Pr="006228C4" w:rsidRDefault="00212C43" w:rsidP="00F9545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пробивка проемов;</w:t>
            </w:r>
          </w:p>
        </w:tc>
      </w:tr>
      <w:tr w:rsidR="00212C43" w:rsidRPr="006228C4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очистка бутового камня от раствора с укладкой его в штабель.</w:t>
            </w:r>
          </w:p>
        </w:tc>
      </w:tr>
      <w:tr w:rsidR="00212C43" w:rsidRPr="006228C4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212C43" w:rsidRDefault="00212C43" w:rsidP="00212C4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12C43" w:rsidRPr="006228C4" w:rsidTr="00F9545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2C43" w:rsidRPr="006228C4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2C43" w:rsidRPr="006228C4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2C43" w:rsidRPr="006228C4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2C43" w:rsidRPr="006228C4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12C43" w:rsidRPr="006228C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228C4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228C4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228C4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228C4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12C43" w:rsidRPr="006228C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228C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Е52-2-1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228C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Пробивка проемов в бутовых фундаментах</w:t>
            </w:r>
          </w:p>
          <w:p w:rsidR="00212C43" w:rsidRPr="006228C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228C4">
              <w:rPr>
                <w:rFonts w:ascii="Arial" w:hAnsi="Arial" w:cs="Arial"/>
              </w:rPr>
              <w:t>(единица измерения - м</w:t>
            </w:r>
            <w:r w:rsidRPr="006228C4">
              <w:rPr>
                <w:rFonts w:ascii="Arial" w:hAnsi="Arial" w:cs="Arial"/>
                <w:vertAlign w:val="superscript"/>
              </w:rPr>
              <w:t>3</w:t>
            </w:r>
            <w:r w:rsidRPr="006228C4">
              <w:rPr>
                <w:rFonts w:ascii="Arial" w:hAnsi="Arial" w:cs="Arial"/>
              </w:rPr>
              <w:t>)</w:t>
            </w:r>
          </w:p>
        </w:tc>
      </w:tr>
      <w:tr w:rsidR="00212C43" w:rsidRPr="006228C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228C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228C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12C43" w:rsidRPr="006228C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228C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228C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228C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228C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212C43" w:rsidRPr="006228C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228C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228C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228C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228C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12,17</w:t>
            </w:r>
          </w:p>
        </w:tc>
      </w:tr>
      <w:tr w:rsidR="00212C43" w:rsidRPr="006228C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228C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228C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228C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228C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6,36</w:t>
            </w:r>
          </w:p>
        </w:tc>
      </w:tr>
      <w:tr w:rsidR="00212C43" w:rsidRPr="006228C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228C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228C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12C43" w:rsidRPr="006228C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228C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228C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6228C4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228C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228C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4,57</w:t>
            </w:r>
          </w:p>
        </w:tc>
      </w:tr>
      <w:tr w:rsidR="00212C43" w:rsidRPr="006228C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228C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228C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228C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228C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4,57</w:t>
            </w:r>
          </w:p>
        </w:tc>
      </w:tr>
      <w:tr w:rsidR="00212C43" w:rsidRPr="006228C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228C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228C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228C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228C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1,79</w:t>
            </w:r>
          </w:p>
        </w:tc>
      </w:tr>
      <w:tr w:rsidR="00212C43" w:rsidRPr="006228C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228C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228C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212C43" w:rsidRPr="006228C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228C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228C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212C43" w:rsidRPr="006228C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228C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228C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бутовый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228C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228C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228C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212C43" w:rsidRPr="006228C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228C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228C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212C43" w:rsidRPr="006228C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228C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228C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228C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228C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3,43</w:t>
            </w:r>
          </w:p>
        </w:tc>
      </w:tr>
    </w:tbl>
    <w:p w:rsidR="00212C43" w:rsidRPr="006228C4" w:rsidRDefault="00212C43" w:rsidP="00212C43">
      <w:pPr>
        <w:pStyle w:val="a5"/>
        <w:rPr>
          <w:rFonts w:ascii="Arial" w:hAnsi="Arial" w:cs="Arial"/>
          <w:b/>
          <w:sz w:val="2"/>
        </w:rPr>
      </w:pPr>
    </w:p>
    <w:p w:rsidR="00212C43" w:rsidRPr="00C63CB2" w:rsidRDefault="00212C4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12C43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Pr="00651DA7" w:rsidRDefault="00212C43" w:rsidP="00F9545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52-3. Усиление фундаментов торкретированием</w:t>
            </w:r>
          </w:p>
        </w:tc>
      </w:tr>
      <w:tr w:rsidR="00212C43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12C43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212C43" w:rsidRPr="00651DA7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Pr="00651DA7" w:rsidRDefault="00212C43" w:rsidP="00F9545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и подготовка поверхности фундамента (норма 1);</w:t>
            </w:r>
          </w:p>
        </w:tc>
      </w:tr>
      <w:tr w:rsidR="00212C43" w:rsidRPr="00651DA7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торкретирование поверхности фундамента и уход за нанесенным слоем.</w:t>
            </w:r>
          </w:p>
        </w:tc>
      </w:tr>
      <w:tr w:rsidR="00212C43" w:rsidRPr="00651DA7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212C43" w:rsidRDefault="00212C43" w:rsidP="00212C4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12C43" w:rsidRPr="00651DA7" w:rsidTr="00F9545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2C43" w:rsidRPr="00651DA7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2C43" w:rsidRPr="00651DA7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2C43" w:rsidRPr="00651DA7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2C43" w:rsidRPr="00651DA7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12C43" w:rsidRPr="00651DA7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51DA7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51DA7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51DA7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51DA7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12C43" w:rsidRPr="00651DA7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51DA7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Е52-3-1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51DA7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Усиление фундаментов торкретированием толщиной 10 мм</w:t>
            </w:r>
          </w:p>
          <w:p w:rsidR="00212C43" w:rsidRPr="00651DA7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51DA7">
              <w:rPr>
                <w:rFonts w:ascii="Arial" w:hAnsi="Arial" w:cs="Arial"/>
              </w:rPr>
              <w:t>(единица измерения - 100 м</w:t>
            </w:r>
            <w:r w:rsidRPr="00651DA7">
              <w:rPr>
                <w:rFonts w:ascii="Arial" w:hAnsi="Arial" w:cs="Arial"/>
                <w:vertAlign w:val="superscript"/>
              </w:rPr>
              <w:t>2</w:t>
            </w:r>
            <w:r w:rsidRPr="00651DA7">
              <w:rPr>
                <w:rFonts w:ascii="Arial" w:hAnsi="Arial" w:cs="Arial"/>
              </w:rPr>
              <w:t>)</w:t>
            </w:r>
          </w:p>
        </w:tc>
      </w:tr>
      <w:tr w:rsidR="00212C43" w:rsidRPr="00651DA7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51DA7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51DA7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12C43" w:rsidRPr="00651DA7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51DA7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51DA7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51DA7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51DA7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12C43" w:rsidRPr="00651DA7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51DA7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51DA7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51DA7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51DA7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107,51</w:t>
            </w:r>
          </w:p>
        </w:tc>
      </w:tr>
      <w:tr w:rsidR="00212C43" w:rsidRPr="00651DA7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51DA7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51DA7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51DA7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51DA7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20,87</w:t>
            </w:r>
          </w:p>
        </w:tc>
      </w:tr>
      <w:tr w:rsidR="00212C43" w:rsidRPr="00651DA7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51DA7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51DA7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12C43" w:rsidRPr="00651DA7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51DA7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51DA7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651DA7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51DA7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51DA7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7,9</w:t>
            </w:r>
          </w:p>
        </w:tc>
      </w:tr>
      <w:tr w:rsidR="00212C43" w:rsidRPr="00651DA7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51DA7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51DA7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Цемент-пушка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51DA7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51DA7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7,9</w:t>
            </w:r>
          </w:p>
        </w:tc>
      </w:tr>
      <w:tr w:rsidR="00212C43" w:rsidRPr="00651DA7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51DA7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51DA7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51DA7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51DA7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5,07</w:t>
            </w:r>
          </w:p>
        </w:tc>
      </w:tr>
      <w:tr w:rsidR="00212C43" w:rsidRPr="00651DA7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51DA7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51DA7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12C43" w:rsidRPr="00651DA7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51DA7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51DA7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12C43" w:rsidRPr="00651DA7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51DA7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51DA7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12C43" w:rsidRPr="00651DA7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51DA7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51DA7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51DA7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51DA7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0,801</w:t>
            </w:r>
          </w:p>
        </w:tc>
      </w:tr>
      <w:tr w:rsidR="00212C43" w:rsidRPr="00651DA7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51DA7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51DA7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12C43" w:rsidRPr="00651DA7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51DA7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51DA7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212C43" w:rsidRPr="00651DA7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51DA7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51DA7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212C43" w:rsidRPr="00651DA7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51DA7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51DA7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51DA7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51DA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51DA7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1,82</w:t>
            </w:r>
          </w:p>
        </w:tc>
      </w:tr>
      <w:tr w:rsidR="00212C43" w:rsidRPr="00651DA7" w:rsidTr="00F9545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51DA7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Е52-3-2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12C43" w:rsidRPr="00651DA7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Добавлять на каждые 10 мм увеличения слоя к норме Е52-3-1</w:t>
            </w:r>
          </w:p>
          <w:p w:rsidR="00212C43" w:rsidRPr="00651DA7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51DA7">
              <w:rPr>
                <w:rFonts w:ascii="Arial" w:hAnsi="Arial" w:cs="Arial"/>
              </w:rPr>
              <w:t>(единица измерения - 100 м</w:t>
            </w:r>
            <w:r w:rsidRPr="00651DA7">
              <w:rPr>
                <w:rFonts w:ascii="Arial" w:hAnsi="Arial" w:cs="Arial"/>
                <w:vertAlign w:val="superscript"/>
              </w:rPr>
              <w:t>2</w:t>
            </w:r>
            <w:r w:rsidRPr="00651DA7">
              <w:rPr>
                <w:rFonts w:ascii="Arial" w:hAnsi="Arial" w:cs="Arial"/>
              </w:rPr>
              <w:t>)</w:t>
            </w:r>
          </w:p>
        </w:tc>
      </w:tr>
      <w:tr w:rsidR="00212C43" w:rsidRPr="00651DA7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51DA7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51DA7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12C43" w:rsidRPr="00651DA7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51DA7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51DA7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51DA7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51DA7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12C43" w:rsidRPr="00651DA7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51DA7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51DA7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51DA7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51DA7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24,26</w:t>
            </w:r>
          </w:p>
        </w:tc>
      </w:tr>
      <w:tr w:rsidR="00212C43" w:rsidRPr="00651DA7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51DA7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51DA7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51DA7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51DA7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12,56</w:t>
            </w:r>
          </w:p>
        </w:tc>
      </w:tr>
      <w:tr w:rsidR="00212C43" w:rsidRPr="00651DA7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51DA7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51DA7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12C43" w:rsidRPr="00651DA7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51DA7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51DA7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651DA7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51DA7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51DA7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212C43" w:rsidRPr="00651DA7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51DA7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51DA7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Цемент-пушка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51DA7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51DA7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212C43" w:rsidRPr="00651DA7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51DA7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51DA7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51DA7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51DA7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4,76</w:t>
            </w:r>
          </w:p>
        </w:tc>
      </w:tr>
      <w:tr w:rsidR="00212C43" w:rsidRPr="00651DA7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51DA7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51DA7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12C43" w:rsidRPr="00651DA7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51DA7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51DA7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12C43" w:rsidRPr="00651DA7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51DA7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51DA7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12C43" w:rsidRPr="00651DA7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51DA7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51DA7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51DA7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51DA7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0,666</w:t>
            </w:r>
          </w:p>
        </w:tc>
      </w:tr>
      <w:tr w:rsidR="00212C43" w:rsidRPr="00651DA7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51DA7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51DA7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12C43" w:rsidRPr="00651DA7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51DA7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51DA7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212C43" w:rsidRPr="00651DA7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51DA7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51DA7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212C43" w:rsidRPr="00651DA7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51DA7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51DA7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51DA7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51DA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51DA7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1,51</w:t>
            </w:r>
          </w:p>
        </w:tc>
      </w:tr>
    </w:tbl>
    <w:p w:rsidR="00212C43" w:rsidRPr="00651DA7" w:rsidRDefault="00212C43" w:rsidP="00212C43">
      <w:pPr>
        <w:pStyle w:val="a5"/>
        <w:rPr>
          <w:rFonts w:ascii="Arial" w:hAnsi="Arial" w:cs="Arial"/>
          <w:b/>
          <w:sz w:val="2"/>
        </w:rPr>
      </w:pPr>
    </w:p>
    <w:p w:rsidR="00212C43" w:rsidRPr="00C63CB2" w:rsidRDefault="00212C4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12C43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Pr="00360C84" w:rsidRDefault="00212C43" w:rsidP="00F9545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52-4. Усиление фундаментов цементацией</w:t>
            </w:r>
          </w:p>
        </w:tc>
      </w:tr>
      <w:tr w:rsidR="00212C43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12C43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212C43" w:rsidRPr="00360C84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Pr="00360C84" w:rsidRDefault="00212C43" w:rsidP="00F9545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и подготовка поверхности фундамента;</w:t>
            </w:r>
          </w:p>
        </w:tc>
      </w:tr>
      <w:tr w:rsidR="00212C43" w:rsidRPr="00360C84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сверление отверстий в фундаменте с установкой трубок;</w:t>
            </w:r>
          </w:p>
        </w:tc>
      </w:tr>
      <w:tr w:rsidR="00212C43" w:rsidRPr="00360C84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заделка зазоров между трубками и поверхностью кладки цементным раствором;</w:t>
            </w:r>
          </w:p>
        </w:tc>
      </w:tr>
      <w:tr w:rsidR="00212C43" w:rsidRPr="00360C84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нагнетание раствора через трубки в кладку фундамента с загрузкой смеси в растворонагнетатель.</w:t>
            </w:r>
          </w:p>
        </w:tc>
      </w:tr>
      <w:tr w:rsidR="00212C43" w:rsidRPr="00360C84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212C43" w:rsidRDefault="00212C43" w:rsidP="00212C4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12C43" w:rsidRPr="00360C84" w:rsidTr="00F9545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2C43" w:rsidRPr="00360C84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2C43" w:rsidRPr="00360C84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2C43" w:rsidRPr="00360C84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2C43" w:rsidRPr="00360C84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12C43" w:rsidRPr="00360C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0C84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0C84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0C84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0C84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12C43" w:rsidRPr="00360C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0C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Е52-4-1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0C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Усиление фундаментов цементацией</w:t>
            </w:r>
          </w:p>
          <w:p w:rsidR="00212C43" w:rsidRPr="00360C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60C84">
              <w:rPr>
                <w:rFonts w:ascii="Arial" w:hAnsi="Arial" w:cs="Arial"/>
              </w:rPr>
              <w:t>(единица измерения - 100 м</w:t>
            </w:r>
            <w:r w:rsidRPr="00360C84">
              <w:rPr>
                <w:rFonts w:ascii="Arial" w:hAnsi="Arial" w:cs="Arial"/>
                <w:vertAlign w:val="superscript"/>
              </w:rPr>
              <w:t>3</w:t>
            </w:r>
            <w:r w:rsidRPr="00360C84">
              <w:rPr>
                <w:rFonts w:ascii="Arial" w:hAnsi="Arial" w:cs="Arial"/>
              </w:rPr>
              <w:t>)</w:t>
            </w:r>
          </w:p>
        </w:tc>
      </w:tr>
      <w:tr w:rsidR="00212C43" w:rsidRPr="00360C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0C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0C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12C43" w:rsidRPr="00360C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0C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0C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0C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0C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12C43" w:rsidRPr="00360C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0C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0C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0C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0C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505,82</w:t>
            </w:r>
          </w:p>
        </w:tc>
      </w:tr>
      <w:tr w:rsidR="00212C43" w:rsidRPr="00360C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0C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0C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0C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0C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212C43" w:rsidRPr="00360C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0C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0C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12C43" w:rsidRPr="00360C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0C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М253000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0C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Растворонагнетатели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0C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0C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57,19</w:t>
            </w:r>
          </w:p>
        </w:tc>
      </w:tr>
      <w:tr w:rsidR="00212C43" w:rsidRPr="00360C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0C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0C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сверлильные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0C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0C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30,5</w:t>
            </w:r>
          </w:p>
        </w:tc>
      </w:tr>
      <w:tr w:rsidR="00212C43" w:rsidRPr="00360C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0C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0C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0C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0C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212C43" w:rsidRPr="00360C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0C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0C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12C43" w:rsidRPr="00360C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0C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0C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12C43" w:rsidRPr="00360C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0C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0C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12C43" w:rsidRPr="00360C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0C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0C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12C43" w:rsidRPr="00360C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0C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0C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шнековые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0C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0C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212C43" w:rsidRPr="00360C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0C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0C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212C43" w:rsidRPr="00360C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0C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0C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212C43" w:rsidRPr="00360C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0C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0C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0C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60C8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0C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10,2</w:t>
            </w:r>
          </w:p>
        </w:tc>
      </w:tr>
      <w:tr w:rsidR="00212C43" w:rsidRPr="00360C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0C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0C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0C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60C8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0C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0,224</w:t>
            </w:r>
          </w:p>
        </w:tc>
      </w:tr>
      <w:tr w:rsidR="00212C43" w:rsidRPr="00360C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0C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0C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212C43" w:rsidRPr="00360C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0C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0C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212C43" w:rsidRPr="00360C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0C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0C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водогазопроводные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0C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0C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212C43" w:rsidRPr="00360C84" w:rsidRDefault="00212C43" w:rsidP="00212C43">
      <w:pPr>
        <w:pStyle w:val="a5"/>
        <w:rPr>
          <w:rFonts w:ascii="Arial" w:hAnsi="Arial" w:cs="Arial"/>
          <w:b/>
          <w:sz w:val="2"/>
        </w:rPr>
      </w:pPr>
    </w:p>
    <w:p w:rsidR="00212C43" w:rsidRPr="00C63CB2" w:rsidRDefault="00212C4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12C43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Pr="00985D82" w:rsidRDefault="00212C43" w:rsidP="00F9545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52-5. Усиление фундаментов укладкой рандбалок</w:t>
            </w:r>
          </w:p>
        </w:tc>
      </w:tr>
      <w:tr w:rsidR="00212C43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12C43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212C43" w:rsidRPr="00985D82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Pr="00985D82" w:rsidRDefault="00212C43" w:rsidP="00F9545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и подготовка поверхности;</w:t>
            </w:r>
          </w:p>
        </w:tc>
      </w:tr>
      <w:tr w:rsidR="00212C43" w:rsidRPr="00985D82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укладка металлических балок с пробивкой и заделкой борозд (норма 1);</w:t>
            </w:r>
          </w:p>
        </w:tc>
      </w:tr>
      <w:tr w:rsidR="00212C43" w:rsidRPr="00985D82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пробивка штраб с расчисткой (норма 2);</w:t>
            </w:r>
          </w:p>
        </w:tc>
      </w:tr>
      <w:tr w:rsidR="00212C43" w:rsidRPr="00985D82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и разборка опалубки с заготовкой и установкой арматуры (норма 2);</w:t>
            </w:r>
          </w:p>
        </w:tc>
      </w:tr>
      <w:tr w:rsidR="00212C43" w:rsidRPr="00985D82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укладка бетона и уход за ним (норма 2).</w:t>
            </w:r>
          </w:p>
        </w:tc>
      </w:tr>
      <w:tr w:rsidR="00212C43" w:rsidRPr="00985D82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212C43" w:rsidRDefault="00212C43" w:rsidP="00212C4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12C43" w:rsidRPr="00985D82" w:rsidTr="00F9545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2C43" w:rsidRPr="00985D82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2C43" w:rsidRPr="00985D82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2C43" w:rsidRPr="00985D82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2C43" w:rsidRPr="00985D82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12C43" w:rsidRPr="00985D82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85D82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85D82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85D82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85D82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12C43" w:rsidRPr="00985D82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85D82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Е52-5-1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Усиление фундаментов укладкой стальных рандбалок</w:t>
            </w:r>
          </w:p>
          <w:p w:rsidR="00212C43" w:rsidRPr="00985D82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85D82">
              <w:rPr>
                <w:rFonts w:ascii="Arial" w:hAnsi="Arial" w:cs="Arial"/>
              </w:rPr>
              <w:t>(единица измерения - т)</w:t>
            </w:r>
          </w:p>
        </w:tc>
      </w:tr>
      <w:tr w:rsidR="00212C43" w:rsidRPr="00985D82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985D82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985D82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12C43" w:rsidRPr="00985D82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985D82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985D82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85D82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85D82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212C43" w:rsidRPr="00985D82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985D82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985D82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85D82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85D82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155,87</w:t>
            </w:r>
          </w:p>
        </w:tc>
      </w:tr>
      <w:tr w:rsidR="00212C43" w:rsidRPr="00985D82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985D82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985D82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85D82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85D82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14,64</w:t>
            </w:r>
          </w:p>
        </w:tc>
      </w:tr>
      <w:tr w:rsidR="00212C43" w:rsidRPr="00985D82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85D82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985D82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12C43" w:rsidRPr="00985D82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985D82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985D82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85D82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85D82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1,58</w:t>
            </w:r>
          </w:p>
        </w:tc>
      </w:tr>
      <w:tr w:rsidR="00212C43" w:rsidRPr="00985D82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985D82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985D82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985D82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85D82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85D82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13,06</w:t>
            </w:r>
          </w:p>
        </w:tc>
      </w:tr>
      <w:tr w:rsidR="00212C43" w:rsidRPr="00985D82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985D82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985D82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85D82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85D82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13,06</w:t>
            </w:r>
          </w:p>
        </w:tc>
      </w:tr>
      <w:tr w:rsidR="00212C43" w:rsidRPr="00985D82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85D82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985D82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12C43" w:rsidRPr="00985D82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85D82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985D82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12C43" w:rsidRPr="00985D82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85D82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985D82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12C43" w:rsidRPr="00985D82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985D82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985D82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26 Б - 40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85D82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85D82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212C43" w:rsidRPr="00985D82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85D82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985D82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12C43" w:rsidRPr="00985D82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85D82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985D82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12C43" w:rsidRPr="00985D82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85D82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985D82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12C43" w:rsidRPr="00985D82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985D82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985D82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 с гайками и шайбами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85D82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85D82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34,7</w:t>
            </w:r>
          </w:p>
        </w:tc>
      </w:tr>
      <w:tr w:rsidR="00212C43" w:rsidRPr="00985D82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85D82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985D82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212C43" w:rsidRPr="00985D82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85D82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985D82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212C43" w:rsidRPr="00985D82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985D82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985D82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85D82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85D8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85D82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212C43" w:rsidRPr="00985D82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985D82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П4/1-6-10-20-11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985D82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обыкновенный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85D82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85D82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212C43" w:rsidRPr="00985D82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85D82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985D82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212C43" w:rsidRPr="00985D82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85D82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985D82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212C43" w:rsidRPr="00985D82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985D82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985D82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85D82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85D82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212C43" w:rsidRPr="00985D82" w:rsidTr="00F9545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85D82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Е52-5-2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12C43" w:rsidRPr="00985D82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Усиление фундаментов устройством железобетонных монолитных рандбалок</w:t>
            </w:r>
          </w:p>
          <w:p w:rsidR="00212C43" w:rsidRPr="00985D82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85D82">
              <w:rPr>
                <w:rFonts w:ascii="Arial" w:hAnsi="Arial" w:cs="Arial"/>
              </w:rPr>
              <w:t>(единица измерения - 100 м</w:t>
            </w:r>
            <w:r w:rsidRPr="00985D82">
              <w:rPr>
                <w:rFonts w:ascii="Arial" w:hAnsi="Arial" w:cs="Arial"/>
                <w:vertAlign w:val="superscript"/>
              </w:rPr>
              <w:t>3</w:t>
            </w:r>
            <w:r w:rsidRPr="00985D82">
              <w:rPr>
                <w:rFonts w:ascii="Arial" w:hAnsi="Arial" w:cs="Arial"/>
              </w:rPr>
              <w:t>)</w:t>
            </w:r>
          </w:p>
        </w:tc>
      </w:tr>
      <w:tr w:rsidR="00212C43" w:rsidRPr="00985D82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985D82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985D82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12C43" w:rsidRPr="00985D82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985D82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985D82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85D82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85D82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212C43" w:rsidRPr="00985D82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985D82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985D82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85D82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85D82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2348,72</w:t>
            </w:r>
          </w:p>
        </w:tc>
      </w:tr>
      <w:tr w:rsidR="00212C43" w:rsidRPr="00985D82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985D82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985D82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85D82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85D82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1533,58</w:t>
            </w:r>
          </w:p>
        </w:tc>
      </w:tr>
      <w:tr w:rsidR="00212C43" w:rsidRPr="00985D82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85D82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985D82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12C43" w:rsidRPr="00985D82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985D82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985D82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85D82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85D82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277,58</w:t>
            </w:r>
          </w:p>
        </w:tc>
      </w:tr>
      <w:tr w:rsidR="00212C43" w:rsidRPr="00985D82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985D82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985D82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985D82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85D82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85D82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1256</w:t>
            </w:r>
          </w:p>
        </w:tc>
      </w:tr>
      <w:tr w:rsidR="00212C43" w:rsidRPr="00985D82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985D82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985D82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Вибраторы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85D82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85D82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1097,74</w:t>
            </w:r>
          </w:p>
        </w:tc>
      </w:tr>
      <w:tr w:rsidR="00212C43" w:rsidRPr="00985D82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985D82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985D82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85D82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85D82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1256</w:t>
            </w:r>
          </w:p>
        </w:tc>
      </w:tr>
      <w:tr w:rsidR="00212C43" w:rsidRPr="00985D82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85D82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985D82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12C43" w:rsidRPr="00985D82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85D82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985D82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12C43" w:rsidRPr="00985D82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85D82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985D82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12C43" w:rsidRPr="00985D82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985D82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985D82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85D82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85D8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85D82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212C43" w:rsidRPr="00985D82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985D82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985D82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85D82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85D82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</w:t>
            </w:r>
          </w:p>
        </w:tc>
      </w:tr>
      <w:tr w:rsidR="00212C43" w:rsidRPr="00985D82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85D82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985D82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212C43" w:rsidRPr="00985D82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85D82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985D82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212C43" w:rsidRPr="00985D82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985D82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985D82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В7,5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85D82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85D8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85D82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113</w:t>
            </w:r>
          </w:p>
        </w:tc>
      </w:tr>
      <w:tr w:rsidR="00212C43" w:rsidRPr="00985D82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85D82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985D82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212C43" w:rsidRPr="00985D82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85D82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985D82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212C43" w:rsidRPr="00985D82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985D82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985D82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85D82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85D82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182</w:t>
            </w:r>
          </w:p>
        </w:tc>
      </w:tr>
    </w:tbl>
    <w:p w:rsidR="00212C43" w:rsidRPr="00985D82" w:rsidRDefault="00212C43" w:rsidP="00212C43">
      <w:pPr>
        <w:pStyle w:val="a5"/>
        <w:rPr>
          <w:rFonts w:ascii="Arial" w:hAnsi="Arial" w:cs="Arial"/>
          <w:b/>
          <w:sz w:val="2"/>
        </w:rPr>
      </w:pPr>
    </w:p>
    <w:p w:rsidR="00212C43" w:rsidRPr="00C63CB2" w:rsidRDefault="00212C4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12C43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Pr="00B62089" w:rsidRDefault="00212C43" w:rsidP="00F9545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52-6. Ремонт оклеечной гидроизоляции подвалов</w:t>
            </w:r>
          </w:p>
        </w:tc>
      </w:tr>
      <w:tr w:rsidR="00212C43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12C43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212C43" w:rsidRPr="00B62089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Pr="00B62089" w:rsidRDefault="00212C43" w:rsidP="00F9545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изолируемой поверхности;</w:t>
            </w:r>
          </w:p>
        </w:tc>
      </w:tr>
      <w:tr w:rsidR="00212C43" w:rsidRPr="00B62089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нарезка изоляционного материала по размеру;</w:t>
            </w:r>
          </w:p>
        </w:tc>
      </w:tr>
      <w:tr w:rsidR="00212C43" w:rsidRPr="00B62089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наклейка изоляционного материала;</w:t>
            </w:r>
          </w:p>
        </w:tc>
      </w:tr>
      <w:tr w:rsidR="00212C43" w:rsidRPr="00B62089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промазка концов изоляционного материала мастикой с расчисткой швов;</w:t>
            </w:r>
          </w:p>
        </w:tc>
      </w:tr>
      <w:tr w:rsidR="00212C43" w:rsidRPr="00B62089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заделка швов.</w:t>
            </w:r>
          </w:p>
        </w:tc>
      </w:tr>
      <w:tr w:rsidR="00212C43" w:rsidRPr="00B62089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212C43" w:rsidRDefault="00212C43" w:rsidP="00212C4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12C43" w:rsidRPr="00B62089" w:rsidTr="00F9545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2C43" w:rsidRPr="00B62089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2C43" w:rsidRPr="00B62089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2C43" w:rsidRPr="00B62089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2C43" w:rsidRPr="00B62089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12C43" w:rsidRPr="00B62089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B62089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B62089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B62089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B62089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12C43" w:rsidRPr="00B62089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B62089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Е52-6-1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B62089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оклеечной гидроизоляции стен подвалов в 2 слоя</w:t>
            </w:r>
          </w:p>
          <w:p w:rsidR="00212C43" w:rsidRPr="00B62089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62089">
              <w:rPr>
                <w:rFonts w:ascii="Arial" w:hAnsi="Arial" w:cs="Arial"/>
              </w:rPr>
              <w:t>(единица измерения - 100 м</w:t>
            </w:r>
            <w:r w:rsidRPr="00B62089">
              <w:rPr>
                <w:rFonts w:ascii="Arial" w:hAnsi="Arial" w:cs="Arial"/>
                <w:vertAlign w:val="superscript"/>
              </w:rPr>
              <w:t>2</w:t>
            </w:r>
            <w:r w:rsidRPr="00B62089">
              <w:rPr>
                <w:rFonts w:ascii="Arial" w:hAnsi="Arial" w:cs="Arial"/>
              </w:rPr>
              <w:t>)</w:t>
            </w:r>
          </w:p>
        </w:tc>
      </w:tr>
      <w:tr w:rsidR="00212C43" w:rsidRPr="00B62089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B62089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B62089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12C43" w:rsidRPr="00B62089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B62089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B62089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B62089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B62089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12C43" w:rsidRPr="00B62089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B62089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B62089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B62089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B62089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128,7</w:t>
            </w:r>
          </w:p>
        </w:tc>
      </w:tr>
      <w:tr w:rsidR="00212C43" w:rsidRPr="00B62089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B62089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B62089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B62089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B62089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1,77</w:t>
            </w:r>
          </w:p>
        </w:tc>
      </w:tr>
      <w:tr w:rsidR="00212C43" w:rsidRPr="00B62089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B62089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B62089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12C43" w:rsidRPr="00B62089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B62089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B62089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B62089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B62089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1,77</w:t>
            </w:r>
          </w:p>
        </w:tc>
      </w:tr>
      <w:tr w:rsidR="00212C43" w:rsidRPr="00B62089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B62089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B62089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12C43" w:rsidRPr="00B62089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B62089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B62089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12C43" w:rsidRPr="00B62089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B62089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B62089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12C43" w:rsidRPr="00B62089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B62089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1/10-115-5/1190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B62089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 подкладочный с пылевидной посыпкой РПП-300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B62089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6208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B62089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240</w:t>
            </w:r>
          </w:p>
        </w:tc>
      </w:tr>
      <w:tr w:rsidR="00212C43" w:rsidRPr="00B62089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B62089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1/10-130-5/66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B62089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битумно-полимерная кровельная и гидроизоляционная (МБПГ), горячая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B62089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B62089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212C43" w:rsidRPr="00B62089" w:rsidTr="00F9545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B62089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Е52-6-2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12C43" w:rsidRPr="00B62089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Добавлять или исключать на каждый последующий слой к норме Е52-6-1</w:t>
            </w:r>
          </w:p>
          <w:p w:rsidR="00212C43" w:rsidRPr="00B62089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62089">
              <w:rPr>
                <w:rFonts w:ascii="Arial" w:hAnsi="Arial" w:cs="Arial"/>
              </w:rPr>
              <w:t>(единица измерения - 100 м</w:t>
            </w:r>
            <w:r w:rsidRPr="00B62089">
              <w:rPr>
                <w:rFonts w:ascii="Arial" w:hAnsi="Arial" w:cs="Arial"/>
                <w:vertAlign w:val="superscript"/>
              </w:rPr>
              <w:t>2</w:t>
            </w:r>
            <w:r w:rsidRPr="00B62089">
              <w:rPr>
                <w:rFonts w:ascii="Arial" w:hAnsi="Arial" w:cs="Arial"/>
              </w:rPr>
              <w:t>)</w:t>
            </w:r>
          </w:p>
        </w:tc>
      </w:tr>
      <w:tr w:rsidR="00212C43" w:rsidRPr="00B62089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B62089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B62089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12C43" w:rsidRPr="00B62089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B62089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B62089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B62089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B62089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12C43" w:rsidRPr="00B62089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B62089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B62089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B62089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B62089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38,7</w:t>
            </w:r>
          </w:p>
        </w:tc>
      </w:tr>
      <w:tr w:rsidR="00212C43" w:rsidRPr="00B62089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B62089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B62089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B62089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B62089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212C43" w:rsidRPr="00B62089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B62089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B62089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12C43" w:rsidRPr="00B62089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B62089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B62089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B62089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B62089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212C43" w:rsidRPr="00B62089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B62089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B62089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12C43" w:rsidRPr="00B62089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B62089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B62089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12C43" w:rsidRPr="00B62089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B62089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B62089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12C43" w:rsidRPr="00B62089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B62089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1/10-115-5/1190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B62089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 подкладочный с пылевидной посыпкой РПП-300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B62089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6208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B62089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</w:t>
            </w:r>
          </w:p>
        </w:tc>
      </w:tr>
      <w:tr w:rsidR="00212C43" w:rsidRPr="00B62089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B62089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1/10-130-5/66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B62089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битумно-полимерная кровельная и гидроизоляционная (МБПГ), горячая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B62089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B62089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212C43" w:rsidRPr="00B62089" w:rsidTr="00F9545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B62089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Е52-6-3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12C43" w:rsidRPr="00B62089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оклеечной гидроизоляции полов подвалов в 2 слоя</w:t>
            </w:r>
          </w:p>
          <w:p w:rsidR="00212C43" w:rsidRPr="00B62089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62089">
              <w:rPr>
                <w:rFonts w:ascii="Arial" w:hAnsi="Arial" w:cs="Arial"/>
              </w:rPr>
              <w:t>(единица измерения - 100 м</w:t>
            </w:r>
            <w:r w:rsidRPr="00B62089">
              <w:rPr>
                <w:rFonts w:ascii="Arial" w:hAnsi="Arial" w:cs="Arial"/>
                <w:vertAlign w:val="superscript"/>
              </w:rPr>
              <w:t>2</w:t>
            </w:r>
            <w:r w:rsidRPr="00B62089">
              <w:rPr>
                <w:rFonts w:ascii="Arial" w:hAnsi="Arial" w:cs="Arial"/>
              </w:rPr>
              <w:t>)</w:t>
            </w:r>
          </w:p>
        </w:tc>
      </w:tr>
      <w:tr w:rsidR="00212C43" w:rsidRPr="00B62089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B62089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B62089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12C43" w:rsidRPr="00B62089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B62089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B62089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B62089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B62089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212C43" w:rsidRPr="00B62089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B62089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B62089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B62089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B62089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88,1</w:t>
            </w:r>
          </w:p>
        </w:tc>
      </w:tr>
      <w:tr w:rsidR="00212C43" w:rsidRPr="00B62089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B62089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B62089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B62089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B62089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1,23</w:t>
            </w:r>
          </w:p>
        </w:tc>
      </w:tr>
      <w:tr w:rsidR="00212C43" w:rsidRPr="00B62089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B62089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B62089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12C43" w:rsidRPr="00B62089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B62089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B62089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B62089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B62089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1,23</w:t>
            </w:r>
          </w:p>
        </w:tc>
      </w:tr>
      <w:tr w:rsidR="00212C43" w:rsidRPr="00B62089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B62089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B62089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12C43" w:rsidRPr="00B62089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B62089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B62089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12C43" w:rsidRPr="00B62089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B62089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B62089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12C43" w:rsidRPr="00B62089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B62089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1/10-115-5/1190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B62089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 подкладочный с пылевидной посыпкой РПП-300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B62089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6208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B62089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220</w:t>
            </w:r>
          </w:p>
        </w:tc>
      </w:tr>
      <w:tr w:rsidR="00212C43" w:rsidRPr="00B62089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B62089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1/10-130-5/66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B62089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битумно-полимерная кровельная и гидроизоляционная (МБПГ), горячая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B62089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B62089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212C43" w:rsidRPr="00B62089" w:rsidTr="00F9545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B62089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Е52-6-4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12C43" w:rsidRPr="00B62089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Добавлять или исключать на каждый последующий слой к норме Е52-6-3</w:t>
            </w:r>
          </w:p>
          <w:p w:rsidR="00212C43" w:rsidRPr="00B62089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62089">
              <w:rPr>
                <w:rFonts w:ascii="Arial" w:hAnsi="Arial" w:cs="Arial"/>
              </w:rPr>
              <w:t>(единица измерения - 100 м</w:t>
            </w:r>
            <w:r w:rsidRPr="00B62089">
              <w:rPr>
                <w:rFonts w:ascii="Arial" w:hAnsi="Arial" w:cs="Arial"/>
                <w:vertAlign w:val="superscript"/>
              </w:rPr>
              <w:t>2</w:t>
            </w:r>
            <w:r w:rsidRPr="00B62089">
              <w:rPr>
                <w:rFonts w:ascii="Arial" w:hAnsi="Arial" w:cs="Arial"/>
              </w:rPr>
              <w:t>)</w:t>
            </w:r>
          </w:p>
        </w:tc>
      </w:tr>
      <w:tr w:rsidR="00212C43" w:rsidRPr="00B62089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B62089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B62089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12C43" w:rsidRPr="00B62089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B62089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B62089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B62089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B62089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212C43" w:rsidRPr="00B62089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B62089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B62089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B62089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B62089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20,03</w:t>
            </w:r>
          </w:p>
        </w:tc>
      </w:tr>
      <w:tr w:rsidR="00212C43" w:rsidRPr="00B62089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B62089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B62089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B62089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B62089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  <w:tr w:rsidR="00212C43" w:rsidRPr="00B62089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B62089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B62089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12C43" w:rsidRPr="00B62089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B62089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B62089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B62089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B62089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  <w:tr w:rsidR="00212C43" w:rsidRPr="00B62089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B62089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B62089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12C43" w:rsidRPr="00B62089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B62089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B62089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12C43" w:rsidRPr="00B62089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B62089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B62089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12C43" w:rsidRPr="00B62089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B62089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1/10-115-5/1190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B62089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 подкладочный с пылевидной посыпкой РПП-300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B62089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62089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B62089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</w:t>
            </w:r>
          </w:p>
        </w:tc>
      </w:tr>
      <w:tr w:rsidR="00212C43" w:rsidRPr="00B62089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B62089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1/10-130-5/66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B62089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битумно-полимерная кровельная и гидроизоляционная (МБПГ), горячая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B62089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B62089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</w:tbl>
    <w:p w:rsidR="00212C43" w:rsidRPr="00B62089" w:rsidRDefault="00212C43" w:rsidP="00212C43">
      <w:pPr>
        <w:pStyle w:val="a5"/>
        <w:rPr>
          <w:rFonts w:ascii="Arial" w:hAnsi="Arial" w:cs="Arial"/>
          <w:b/>
          <w:sz w:val="2"/>
        </w:rPr>
      </w:pPr>
    </w:p>
    <w:p w:rsidR="00212C43" w:rsidRPr="00C63CB2" w:rsidRDefault="00212C4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12C43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Pr="00803E3C" w:rsidRDefault="00212C43" w:rsidP="00F9545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52-7. Ремонт обмазочной изоляции фундаментов</w:t>
            </w:r>
          </w:p>
        </w:tc>
      </w:tr>
      <w:tr w:rsidR="00212C43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12C43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212C43" w:rsidRPr="00803E3C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Pr="00803E3C" w:rsidRDefault="00212C43" w:rsidP="00F9545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изолируемой поверхности;</w:t>
            </w:r>
          </w:p>
        </w:tc>
      </w:tr>
      <w:tr w:rsidR="00212C43" w:rsidRPr="00803E3C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ремонт гидроизоляции.</w:t>
            </w:r>
          </w:p>
        </w:tc>
      </w:tr>
      <w:tr w:rsidR="00212C43" w:rsidRPr="00803E3C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212C43" w:rsidRDefault="00212C43" w:rsidP="00212C4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12C43" w:rsidRPr="00803E3C" w:rsidTr="00F9545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2C43" w:rsidRPr="00803E3C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2C43" w:rsidRPr="00803E3C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2C43" w:rsidRPr="00803E3C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2C43" w:rsidRPr="00803E3C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12C43" w:rsidRPr="00803E3C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803E3C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803E3C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803E3C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803E3C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12C43" w:rsidRPr="00803E3C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803E3C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Е52-7-1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803E3C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обмазочной изоляции фундаментов</w:t>
            </w:r>
          </w:p>
          <w:p w:rsidR="00212C43" w:rsidRPr="00803E3C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03E3C">
              <w:rPr>
                <w:rFonts w:ascii="Arial" w:hAnsi="Arial" w:cs="Arial"/>
              </w:rPr>
              <w:t>(единица измерения - 100 м</w:t>
            </w:r>
            <w:r w:rsidRPr="00803E3C">
              <w:rPr>
                <w:rFonts w:ascii="Arial" w:hAnsi="Arial" w:cs="Arial"/>
                <w:vertAlign w:val="superscript"/>
              </w:rPr>
              <w:t>2</w:t>
            </w:r>
            <w:r w:rsidRPr="00803E3C">
              <w:rPr>
                <w:rFonts w:ascii="Arial" w:hAnsi="Arial" w:cs="Arial"/>
              </w:rPr>
              <w:t>)</w:t>
            </w:r>
          </w:p>
        </w:tc>
      </w:tr>
      <w:tr w:rsidR="00212C43" w:rsidRPr="00803E3C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803E3C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803E3C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12C43" w:rsidRPr="00803E3C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803E3C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803E3C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803E3C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803E3C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12C43" w:rsidRPr="00803E3C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803E3C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803E3C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803E3C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803E3C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31,5</w:t>
            </w:r>
          </w:p>
        </w:tc>
      </w:tr>
      <w:tr w:rsidR="00212C43" w:rsidRPr="00803E3C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803E3C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803E3C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803E3C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803E3C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</w:t>
            </w:r>
          </w:p>
        </w:tc>
      </w:tr>
      <w:tr w:rsidR="00212C43" w:rsidRPr="00803E3C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803E3C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803E3C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12C43" w:rsidRPr="00803E3C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803E3C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803E3C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803E3C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803E3C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</w:t>
            </w:r>
          </w:p>
        </w:tc>
      </w:tr>
      <w:tr w:rsidR="00212C43" w:rsidRPr="00803E3C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803E3C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803E3C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12C43" w:rsidRPr="00803E3C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803E3C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803E3C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12C43" w:rsidRPr="00803E3C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803E3C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803E3C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12C43" w:rsidRPr="00803E3C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803E3C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1/10-130-5/66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803E3C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битумно-полимерная кровельная и гидроизоляционная (МБПГ), горячая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803E3C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803E3C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</w:tbl>
    <w:p w:rsidR="00212C43" w:rsidRPr="00803E3C" w:rsidRDefault="00212C43" w:rsidP="00212C43">
      <w:pPr>
        <w:pStyle w:val="a5"/>
        <w:rPr>
          <w:rFonts w:ascii="Arial" w:hAnsi="Arial" w:cs="Arial"/>
          <w:b/>
          <w:sz w:val="2"/>
        </w:rPr>
      </w:pPr>
    </w:p>
    <w:p w:rsidR="00212C43" w:rsidRPr="00C63CB2" w:rsidRDefault="00212C4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12C43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Pr="006D25C3" w:rsidRDefault="00212C43" w:rsidP="00F9545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52-8. Герметизация вводов в подвальное помещение</w:t>
            </w:r>
          </w:p>
        </w:tc>
      </w:tr>
      <w:tr w:rsidR="00212C43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12C43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212C43" w:rsidRPr="006D25C3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Pr="006D25C3" w:rsidRDefault="00212C43" w:rsidP="00F9545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поверхности от загрязнений;</w:t>
            </w:r>
          </w:p>
        </w:tc>
      </w:tr>
      <w:tr w:rsidR="00212C43" w:rsidRPr="006D25C3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обезжиривание поверхности;</w:t>
            </w:r>
          </w:p>
        </w:tc>
      </w:tr>
      <w:tr w:rsidR="00212C43" w:rsidRPr="006D25C3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герметизация ввода паклей пропитанной раствором, с уплотнением;</w:t>
            </w:r>
          </w:p>
        </w:tc>
      </w:tr>
      <w:tr w:rsidR="00212C43" w:rsidRPr="006D25C3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гидроизоляция уплотнения.</w:t>
            </w:r>
          </w:p>
        </w:tc>
      </w:tr>
      <w:tr w:rsidR="00212C43" w:rsidRPr="006D25C3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212C43" w:rsidRDefault="00212C43" w:rsidP="00212C4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12C43" w:rsidRPr="006D25C3" w:rsidTr="00F9545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2C43" w:rsidRPr="006D25C3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2C43" w:rsidRPr="006D25C3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2C43" w:rsidRPr="006D25C3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2C43" w:rsidRPr="006D25C3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12C43" w:rsidRPr="006D25C3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25C3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25C3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25C3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25C3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12C43" w:rsidRPr="006D25C3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25C3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Е52-8-1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Герметизация вводов в подвальное помещение</w:t>
            </w:r>
          </w:p>
          <w:p w:rsidR="00212C43" w:rsidRPr="006D25C3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D25C3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212C43" w:rsidRPr="006D25C3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25C3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25C3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12C43" w:rsidRPr="006D25C3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25C3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25C3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25C3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25C3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12C43" w:rsidRPr="006D25C3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25C3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25C3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25C3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25C3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64,45</w:t>
            </w:r>
          </w:p>
        </w:tc>
      </w:tr>
      <w:tr w:rsidR="00212C43" w:rsidRPr="006D25C3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25C3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25C3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25C3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25C3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212C43" w:rsidRPr="006D25C3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25C3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25C3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12C43" w:rsidRPr="006D25C3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25C3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25C3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25C3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25C3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212C43" w:rsidRPr="006D25C3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25C3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25C3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12C43" w:rsidRPr="006D25C3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25C3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25C3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12C43" w:rsidRPr="006D25C3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25C3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25C3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12C43" w:rsidRPr="006D25C3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25C3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25C3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тиоколовый У-30М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25C3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25C3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20,9</w:t>
            </w:r>
          </w:p>
        </w:tc>
      </w:tr>
      <w:tr w:rsidR="00212C43" w:rsidRPr="006D25C3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25C3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25C3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12C43" w:rsidRPr="006D25C3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25C3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25C3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212C43" w:rsidRPr="006D25C3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25C3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25C3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212C43" w:rsidRPr="006D25C3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25C3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25C3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25C3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D25C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25C3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</w:tbl>
    <w:p w:rsidR="00212C43" w:rsidRPr="006D25C3" w:rsidRDefault="00212C43" w:rsidP="00212C43">
      <w:pPr>
        <w:pStyle w:val="a5"/>
        <w:rPr>
          <w:rFonts w:ascii="Arial" w:hAnsi="Arial" w:cs="Arial"/>
          <w:b/>
          <w:sz w:val="2"/>
        </w:rPr>
      </w:pPr>
    </w:p>
    <w:p w:rsidR="00212C43" w:rsidRPr="00C63CB2" w:rsidRDefault="00212C4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12C43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Pr="00F87DE4" w:rsidRDefault="00212C43" w:rsidP="00F9545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52-9. Устройство гидроизоляции фундаментов отдельными местами</w:t>
            </w:r>
          </w:p>
        </w:tc>
      </w:tr>
      <w:tr w:rsidR="00212C43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12C43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212C43" w:rsidRPr="00F87DE4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Pr="00F87DE4" w:rsidRDefault="00212C43" w:rsidP="00F9545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изолируемой поверхности;</w:t>
            </w:r>
          </w:p>
        </w:tc>
      </w:tr>
      <w:tr w:rsidR="00212C43" w:rsidRPr="00F87DE4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нанесение изоляционного слоя из цементного раствора с жидким стеклом (нормы 1, 4);</w:t>
            </w:r>
          </w:p>
        </w:tc>
      </w:tr>
      <w:tr w:rsidR="00212C43" w:rsidRPr="00F87DE4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устройство и разборка опалубки (норма 1);</w:t>
            </w:r>
          </w:p>
        </w:tc>
      </w:tr>
      <w:tr w:rsidR="00212C43" w:rsidRPr="00F87DE4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устройство гидроизоляции.</w:t>
            </w:r>
          </w:p>
        </w:tc>
      </w:tr>
      <w:tr w:rsidR="00212C43" w:rsidRPr="00F87DE4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212C43" w:rsidRDefault="00212C43" w:rsidP="00212C4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12C43" w:rsidRPr="00F87DE4" w:rsidTr="00F9545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12C43" w:rsidRPr="00F87DE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12C43" w:rsidRPr="00F87DE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Е52-9-1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горизонтальной гидроизоляции фундаментов цементным раствором с жидким стеклом</w:t>
            </w:r>
          </w:p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87DE4">
              <w:rPr>
                <w:rFonts w:ascii="Arial" w:hAnsi="Arial" w:cs="Arial"/>
              </w:rPr>
              <w:t>(единица измерения - 100 м</w:t>
            </w:r>
            <w:r w:rsidRPr="00F87DE4">
              <w:rPr>
                <w:rFonts w:ascii="Arial" w:hAnsi="Arial" w:cs="Arial"/>
                <w:vertAlign w:val="superscript"/>
              </w:rPr>
              <w:t>2</w:t>
            </w:r>
            <w:r w:rsidRPr="00F87DE4">
              <w:rPr>
                <w:rFonts w:ascii="Arial" w:hAnsi="Arial" w:cs="Arial"/>
              </w:rPr>
              <w:t>)</w:t>
            </w:r>
          </w:p>
        </w:tc>
      </w:tr>
      <w:tr w:rsidR="00212C43" w:rsidRPr="00F87DE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12C43" w:rsidRPr="00F87DE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212C43" w:rsidRPr="00F87DE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50,76</w:t>
            </w:r>
          </w:p>
        </w:tc>
      </w:tr>
      <w:tr w:rsidR="00212C43" w:rsidRPr="00F87DE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212C43" w:rsidRPr="00F87DE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12C43" w:rsidRPr="00F87DE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212C43" w:rsidRPr="00F87DE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12C43" w:rsidRPr="00F87DE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12C43" w:rsidRPr="00F87DE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12C43" w:rsidRPr="00F87DE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1/10-110-50-15/345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25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87DE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212C43" w:rsidRPr="00F87DE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32, 40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87DE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212C43" w:rsidRPr="00F87DE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12C43" w:rsidRPr="00F87DE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12C43" w:rsidRPr="00F87DE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12C43" w:rsidRPr="00F87DE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жидкое калийное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0,049</w:t>
            </w:r>
          </w:p>
        </w:tc>
      </w:tr>
      <w:tr w:rsidR="00212C43" w:rsidRPr="00F87DE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212C43" w:rsidRPr="00F87DE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212C43" w:rsidRPr="00F87DE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87DE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3,06</w:t>
            </w:r>
          </w:p>
        </w:tc>
      </w:tr>
      <w:tr w:rsidR="00212C43" w:rsidRPr="00F87DE4" w:rsidTr="00F9545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Е52-9-2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горизонтальной гидроизоляции фундаментов рулонными материалами в 1 слой</w:t>
            </w:r>
          </w:p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87DE4">
              <w:rPr>
                <w:rFonts w:ascii="Arial" w:hAnsi="Arial" w:cs="Arial"/>
              </w:rPr>
              <w:t>(единица измерения - 100 м</w:t>
            </w:r>
            <w:r w:rsidRPr="00F87DE4">
              <w:rPr>
                <w:rFonts w:ascii="Arial" w:hAnsi="Arial" w:cs="Arial"/>
                <w:vertAlign w:val="superscript"/>
              </w:rPr>
              <w:t>2</w:t>
            </w:r>
            <w:r w:rsidRPr="00F87DE4">
              <w:rPr>
                <w:rFonts w:ascii="Arial" w:hAnsi="Arial" w:cs="Arial"/>
              </w:rPr>
              <w:t>)</w:t>
            </w:r>
          </w:p>
        </w:tc>
      </w:tr>
      <w:tr w:rsidR="00212C43" w:rsidRPr="00F87DE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12C43" w:rsidRPr="00F87DE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212C43" w:rsidRPr="00F87DE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</w:tr>
      <w:tr w:rsidR="00212C43" w:rsidRPr="00F87DE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1,44</w:t>
            </w:r>
          </w:p>
        </w:tc>
      </w:tr>
      <w:tr w:rsidR="00212C43" w:rsidRPr="00F87DE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12C43" w:rsidRPr="00F87DE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1,44</w:t>
            </w:r>
          </w:p>
        </w:tc>
      </w:tr>
      <w:tr w:rsidR="00212C43" w:rsidRPr="00F87DE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12C43" w:rsidRPr="00F87DE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12C43" w:rsidRPr="00F87DE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12C43" w:rsidRPr="00F87DE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1/10-115-5/1190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 подкладочный с пылевидной посыпкой РПП-300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87DE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</w:t>
            </w:r>
          </w:p>
        </w:tc>
      </w:tr>
      <w:tr w:rsidR="00212C43" w:rsidRPr="00F87DE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12C43" w:rsidRPr="00F87DE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12C43" w:rsidRPr="00F87DE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12C43" w:rsidRPr="00F87DE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0,189</w:t>
            </w:r>
          </w:p>
        </w:tc>
      </w:tr>
      <w:tr w:rsidR="00212C43" w:rsidRPr="00F87DE4" w:rsidTr="00F9545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Е52-9-3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горизонтальной гидроизоляции фундаментов рулонными материалами в 2 слоя</w:t>
            </w:r>
          </w:p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87DE4">
              <w:rPr>
                <w:rFonts w:ascii="Arial" w:hAnsi="Arial" w:cs="Arial"/>
              </w:rPr>
              <w:t>(единица измерения - 100 м</w:t>
            </w:r>
            <w:r w:rsidRPr="00F87DE4">
              <w:rPr>
                <w:rFonts w:ascii="Arial" w:hAnsi="Arial" w:cs="Arial"/>
                <w:vertAlign w:val="superscript"/>
              </w:rPr>
              <w:t>2</w:t>
            </w:r>
            <w:r w:rsidRPr="00F87DE4">
              <w:rPr>
                <w:rFonts w:ascii="Arial" w:hAnsi="Arial" w:cs="Arial"/>
              </w:rPr>
              <w:t>)</w:t>
            </w:r>
          </w:p>
        </w:tc>
      </w:tr>
      <w:tr w:rsidR="00212C43" w:rsidRPr="00F87DE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12C43" w:rsidRPr="00F87DE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212C43" w:rsidRPr="00F87DE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23,93</w:t>
            </w:r>
          </w:p>
        </w:tc>
      </w:tr>
      <w:tr w:rsidR="00212C43" w:rsidRPr="00F87DE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2,77</w:t>
            </w:r>
          </w:p>
        </w:tc>
      </w:tr>
      <w:tr w:rsidR="00212C43" w:rsidRPr="00F87DE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12C43" w:rsidRPr="00F87DE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2,77</w:t>
            </w:r>
          </w:p>
        </w:tc>
      </w:tr>
      <w:tr w:rsidR="00212C43" w:rsidRPr="00F87DE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12C43" w:rsidRPr="00F87DE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12C43" w:rsidRPr="00F87DE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12C43" w:rsidRPr="00F87DE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1/10-115-5/1190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 подкладочный с пылевидной посыпкой РПП-300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87DE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220</w:t>
            </w:r>
          </w:p>
        </w:tc>
      </w:tr>
      <w:tr w:rsidR="00212C43" w:rsidRPr="00F87DE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12C43" w:rsidRPr="00F87DE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12C43" w:rsidRPr="00F87DE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12C43" w:rsidRPr="00F87DE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0,384</w:t>
            </w:r>
          </w:p>
        </w:tc>
      </w:tr>
      <w:tr w:rsidR="00212C43" w:rsidRPr="00F87DE4" w:rsidTr="00F9545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Е52-9-4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вертикальной гидроизоляции фундаментов цементным раствором с жидким стеклом</w:t>
            </w:r>
          </w:p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87DE4">
              <w:rPr>
                <w:rFonts w:ascii="Arial" w:hAnsi="Arial" w:cs="Arial"/>
              </w:rPr>
              <w:t>(единица измерения - 100 м</w:t>
            </w:r>
            <w:r w:rsidRPr="00F87DE4">
              <w:rPr>
                <w:rFonts w:ascii="Arial" w:hAnsi="Arial" w:cs="Arial"/>
                <w:vertAlign w:val="superscript"/>
              </w:rPr>
              <w:t>2</w:t>
            </w:r>
            <w:r w:rsidRPr="00F87DE4">
              <w:rPr>
                <w:rFonts w:ascii="Arial" w:hAnsi="Arial" w:cs="Arial"/>
              </w:rPr>
              <w:t>)</w:t>
            </w:r>
          </w:p>
        </w:tc>
      </w:tr>
      <w:tr w:rsidR="00212C43" w:rsidRPr="00F87DE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12C43" w:rsidRPr="00F87DE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12C43" w:rsidRPr="00F87DE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122,06</w:t>
            </w:r>
          </w:p>
        </w:tc>
      </w:tr>
      <w:tr w:rsidR="00212C43" w:rsidRPr="00F87DE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212C43" w:rsidRPr="00F87DE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12C43" w:rsidRPr="00F87DE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212C43" w:rsidRPr="00F87DE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12C43" w:rsidRPr="00F87DE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12C43" w:rsidRPr="00F87DE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12C43" w:rsidRPr="00F87DE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12C43" w:rsidRPr="00F87DE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жидкое калийное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0,049</w:t>
            </w:r>
          </w:p>
        </w:tc>
      </w:tr>
      <w:tr w:rsidR="00212C43" w:rsidRPr="00F87DE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212C43" w:rsidRPr="00F87DE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212C43" w:rsidRPr="00F87DE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87DE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212C43" w:rsidRPr="00F87DE4" w:rsidTr="00F9545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Е52-9-5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вертикальной гидроизоляции фундаментов рулонными материалами в 1 слой</w:t>
            </w:r>
          </w:p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87DE4">
              <w:rPr>
                <w:rFonts w:ascii="Arial" w:hAnsi="Arial" w:cs="Arial"/>
              </w:rPr>
              <w:t>(единица измерения - 100 м</w:t>
            </w:r>
            <w:r w:rsidRPr="00F87DE4">
              <w:rPr>
                <w:rFonts w:ascii="Arial" w:hAnsi="Arial" w:cs="Arial"/>
                <w:vertAlign w:val="superscript"/>
              </w:rPr>
              <w:t>2</w:t>
            </w:r>
            <w:r w:rsidRPr="00F87DE4">
              <w:rPr>
                <w:rFonts w:ascii="Arial" w:hAnsi="Arial" w:cs="Arial"/>
              </w:rPr>
              <w:t>)</w:t>
            </w:r>
          </w:p>
        </w:tc>
      </w:tr>
      <w:tr w:rsidR="00212C43" w:rsidRPr="00F87DE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12C43" w:rsidRPr="00F87DE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12C43" w:rsidRPr="00F87DE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54,97</w:t>
            </w:r>
          </w:p>
        </w:tc>
      </w:tr>
      <w:tr w:rsidR="00212C43" w:rsidRPr="00F87DE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0,86</w:t>
            </w:r>
          </w:p>
        </w:tc>
      </w:tr>
      <w:tr w:rsidR="00212C43" w:rsidRPr="00F87DE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12C43" w:rsidRPr="00F87DE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212C43" w:rsidRPr="00F87DE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212C43" w:rsidRPr="00F87DE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12C43" w:rsidRPr="00F87DE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12C43" w:rsidRPr="00F87DE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12C43" w:rsidRPr="00F87DE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1/10-115-5/1190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 подкладочный с пылевидной посыпкой РПП-300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87DE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</w:t>
            </w:r>
          </w:p>
        </w:tc>
      </w:tr>
      <w:tr w:rsidR="00212C43" w:rsidRPr="00F87DE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12C43" w:rsidRPr="00F87DE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12C43" w:rsidRPr="00F87DE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12C43" w:rsidRPr="00F87DE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0,189</w:t>
            </w:r>
          </w:p>
        </w:tc>
      </w:tr>
      <w:tr w:rsidR="00212C43" w:rsidRPr="00F87DE4" w:rsidTr="00F9545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Е52-9-6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вертикальной гидроизоляции фундаментов рулонными материалами в 2 слоя</w:t>
            </w:r>
          </w:p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87DE4">
              <w:rPr>
                <w:rFonts w:ascii="Arial" w:hAnsi="Arial" w:cs="Arial"/>
              </w:rPr>
              <w:t>(единица измерения - 100 м</w:t>
            </w:r>
            <w:r w:rsidRPr="00F87DE4">
              <w:rPr>
                <w:rFonts w:ascii="Arial" w:hAnsi="Arial" w:cs="Arial"/>
                <w:vertAlign w:val="superscript"/>
              </w:rPr>
              <w:t>2</w:t>
            </w:r>
            <w:r w:rsidRPr="00F87DE4">
              <w:rPr>
                <w:rFonts w:ascii="Arial" w:hAnsi="Arial" w:cs="Arial"/>
              </w:rPr>
              <w:t>)</w:t>
            </w:r>
          </w:p>
        </w:tc>
      </w:tr>
      <w:tr w:rsidR="00212C43" w:rsidRPr="00F87DE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12C43" w:rsidRPr="00F87DE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212C43" w:rsidRPr="00F87DE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69,78</w:t>
            </w:r>
          </w:p>
        </w:tc>
      </w:tr>
      <w:tr w:rsidR="00212C43" w:rsidRPr="00F87DE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1,39</w:t>
            </w:r>
          </w:p>
        </w:tc>
      </w:tr>
      <w:tr w:rsidR="00212C43" w:rsidRPr="00F87DE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12C43" w:rsidRPr="00F87DE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212C43" w:rsidRPr="00F87DE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1,13</w:t>
            </w:r>
          </w:p>
        </w:tc>
      </w:tr>
      <w:tr w:rsidR="00212C43" w:rsidRPr="00F87DE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12C43" w:rsidRPr="00F87DE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12C43" w:rsidRPr="00F87DE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12C43" w:rsidRPr="00F87DE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1/10-115-5/1190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 подкладочный с пылевидной посыпкой РПП-300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87DE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220</w:t>
            </w:r>
          </w:p>
        </w:tc>
      </w:tr>
      <w:tr w:rsidR="00212C43" w:rsidRPr="00F87DE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12C43" w:rsidRPr="00F87DE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12C43" w:rsidRPr="00F87DE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12C43" w:rsidRPr="00F87DE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0,378</w:t>
            </w:r>
          </w:p>
        </w:tc>
      </w:tr>
      <w:tr w:rsidR="00212C43" w:rsidRPr="00F87DE4" w:rsidTr="00F9545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Е52-9-7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вертикальной гидроизоляции фундаментов холодной мастикой</w:t>
            </w:r>
          </w:p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87DE4">
              <w:rPr>
                <w:rFonts w:ascii="Arial" w:hAnsi="Arial" w:cs="Arial"/>
              </w:rPr>
              <w:t>(единица измерения - 100 м</w:t>
            </w:r>
            <w:r w:rsidRPr="00F87DE4">
              <w:rPr>
                <w:rFonts w:ascii="Arial" w:hAnsi="Arial" w:cs="Arial"/>
                <w:vertAlign w:val="superscript"/>
              </w:rPr>
              <w:t>2</w:t>
            </w:r>
            <w:r w:rsidRPr="00F87DE4">
              <w:rPr>
                <w:rFonts w:ascii="Arial" w:hAnsi="Arial" w:cs="Arial"/>
              </w:rPr>
              <w:t>)</w:t>
            </w:r>
          </w:p>
        </w:tc>
      </w:tr>
      <w:tr w:rsidR="00212C43" w:rsidRPr="00F87DE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12C43" w:rsidRPr="00F87DE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12C43" w:rsidRPr="00F87DE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31,62</w:t>
            </w:r>
          </w:p>
        </w:tc>
      </w:tr>
      <w:tr w:rsidR="00212C43" w:rsidRPr="00F87DE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2,14</w:t>
            </w:r>
          </w:p>
        </w:tc>
      </w:tr>
      <w:tr w:rsidR="00212C43" w:rsidRPr="00F87DE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12C43" w:rsidRPr="00F87DE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212C43" w:rsidRPr="00F87DE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F87DE4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1,88</w:t>
            </w:r>
          </w:p>
        </w:tc>
      </w:tr>
      <w:tr w:rsidR="00212C43" w:rsidRPr="00F87DE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12C43" w:rsidRPr="00F87DE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12C43" w:rsidRPr="00F87DE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12C43" w:rsidRPr="00F87DE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87DE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битумная гидроизоляционная холодная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87DE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620</w:t>
            </w:r>
          </w:p>
        </w:tc>
      </w:tr>
    </w:tbl>
    <w:p w:rsidR="00212C43" w:rsidRPr="00F87DE4" w:rsidRDefault="00212C43" w:rsidP="00212C43">
      <w:pPr>
        <w:pStyle w:val="a5"/>
        <w:rPr>
          <w:rFonts w:ascii="Arial" w:hAnsi="Arial" w:cs="Arial"/>
          <w:b/>
          <w:sz w:val="2"/>
        </w:rPr>
      </w:pPr>
    </w:p>
    <w:p w:rsidR="00212C43" w:rsidRPr="00C63CB2" w:rsidRDefault="00212C4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12C43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Pr="0079709A" w:rsidRDefault="00212C43" w:rsidP="00F9545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52-10. Устройство изоляционного слоя в цоколе существующих зданий</w:t>
            </w:r>
          </w:p>
        </w:tc>
      </w:tr>
      <w:tr w:rsidR="00212C43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12C43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212C43" w:rsidRPr="0079709A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Pr="0079709A" w:rsidRDefault="00212C43" w:rsidP="00F9545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пробивка борозд высотой в 2-3 кирпича участками длиной 1-1,5 м на половину толщины стены с одной стороны;</w:t>
            </w:r>
          </w:p>
        </w:tc>
      </w:tr>
      <w:tr w:rsidR="00212C43" w:rsidRPr="0079709A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выравнивание поверхности цементным раствором;</w:t>
            </w:r>
          </w:p>
        </w:tc>
      </w:tr>
      <w:tr w:rsidR="00212C43" w:rsidRPr="0079709A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прокладка первого слоя изоляционного материала с отгибанием концов;</w:t>
            </w:r>
          </w:p>
        </w:tc>
      </w:tr>
      <w:tr w:rsidR="00212C43" w:rsidRPr="0079709A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тщательная заделка борозды кирпичом на растворе;</w:t>
            </w:r>
          </w:p>
        </w:tc>
      </w:tr>
      <w:tr w:rsidR="00212C43" w:rsidRPr="0079709A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пробивка борозд с другой стороны с выравниванием поверхности раствором;</w:t>
            </w:r>
          </w:p>
        </w:tc>
      </w:tr>
      <w:tr w:rsidR="00212C43" w:rsidRPr="0079709A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отгибание концов первого слоя изоляционного материала и укладка второго (внахлестку);</w:t>
            </w:r>
          </w:p>
        </w:tc>
      </w:tr>
      <w:tr w:rsidR="00212C43" w:rsidRPr="0079709A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тщательная заделка борозды кирпичом на цементном растворе.</w:t>
            </w:r>
          </w:p>
        </w:tc>
      </w:tr>
      <w:tr w:rsidR="00212C43" w:rsidRPr="0079709A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212C43" w:rsidRDefault="00212C43" w:rsidP="00212C4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12C43" w:rsidRPr="0079709A" w:rsidTr="00F9545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2C43" w:rsidRPr="0079709A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2C43" w:rsidRPr="0079709A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2C43" w:rsidRPr="0079709A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2C43" w:rsidRPr="0079709A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12C43" w:rsidRPr="0079709A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79709A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79709A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79709A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79709A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12C43" w:rsidRPr="0079709A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79709A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Е52-10-1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изоляционного слоя в цоколе существующих зданий при толщине цоколя в 2 кирпича</w:t>
            </w:r>
          </w:p>
          <w:p w:rsidR="00212C43" w:rsidRPr="0079709A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9709A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12C43" w:rsidRPr="0079709A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79709A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79709A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12C43" w:rsidRPr="0079709A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79709A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79709A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79709A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79709A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12C43" w:rsidRPr="0079709A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79709A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79709A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79709A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79709A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671,1</w:t>
            </w:r>
          </w:p>
        </w:tc>
      </w:tr>
      <w:tr w:rsidR="00212C43" w:rsidRPr="0079709A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79709A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79709A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79709A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79709A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130,5</w:t>
            </w:r>
          </w:p>
        </w:tc>
      </w:tr>
      <w:tr w:rsidR="00212C43" w:rsidRPr="0079709A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79709A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79709A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12C43" w:rsidRPr="0079709A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79709A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79709A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79709A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79709A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79709A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127,3</w:t>
            </w:r>
          </w:p>
        </w:tc>
      </w:tr>
      <w:tr w:rsidR="00212C43" w:rsidRPr="0079709A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79709A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79709A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79709A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79709A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127,3</w:t>
            </w:r>
          </w:p>
        </w:tc>
      </w:tr>
      <w:tr w:rsidR="00212C43" w:rsidRPr="0079709A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79709A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79709A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12C43" w:rsidRPr="0079709A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79709A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79709A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12C43" w:rsidRPr="0079709A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79709A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79709A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12C43" w:rsidRPr="0079709A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79709A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1/10-115-5/1190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79709A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 подкладочный с пылевидной посыпкой РПП-300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79709A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9709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79709A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112</w:t>
            </w:r>
          </w:p>
        </w:tc>
      </w:tr>
      <w:tr w:rsidR="00212C43" w:rsidRPr="0079709A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79709A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79709A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12C43" w:rsidRPr="0079709A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79709A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79709A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212C43" w:rsidRPr="0079709A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79709A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79709A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212C43" w:rsidRPr="0079709A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79709A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79709A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79709A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9709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79709A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3,22</w:t>
            </w:r>
          </w:p>
        </w:tc>
      </w:tr>
      <w:tr w:rsidR="00212C43" w:rsidRPr="0079709A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79709A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П4/1-6-10-20-11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79709A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обыкновенный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79709A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79709A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12C43" w:rsidRPr="0079709A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79709A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79709A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212C43" w:rsidRPr="0079709A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79709A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79709A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212C43" w:rsidRPr="0079709A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79709A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79709A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79709A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79709A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22,8</w:t>
            </w:r>
          </w:p>
        </w:tc>
      </w:tr>
      <w:tr w:rsidR="00212C43" w:rsidRPr="0079709A" w:rsidTr="00F9545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79709A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Е52-10-2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12C43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изоляционного слоя в цоколе существующих зданий при толщине цоколя в 2,5 кирпича</w:t>
            </w:r>
          </w:p>
          <w:p w:rsidR="00212C43" w:rsidRPr="0079709A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9709A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12C43" w:rsidRPr="0079709A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79709A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79709A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12C43" w:rsidRPr="0079709A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79709A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79709A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79709A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79709A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12C43" w:rsidRPr="0079709A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79709A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79709A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79709A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79709A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855,42</w:t>
            </w:r>
          </w:p>
        </w:tc>
      </w:tr>
      <w:tr w:rsidR="00212C43" w:rsidRPr="0079709A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79709A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79709A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79709A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79709A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169,13</w:t>
            </w:r>
          </w:p>
        </w:tc>
      </w:tr>
      <w:tr w:rsidR="00212C43" w:rsidRPr="0079709A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79709A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79709A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12C43" w:rsidRPr="0079709A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79709A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79709A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79709A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79709A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79709A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164,7</w:t>
            </w:r>
          </w:p>
        </w:tc>
      </w:tr>
      <w:tr w:rsidR="00212C43" w:rsidRPr="0079709A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79709A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79709A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79709A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79709A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164,7</w:t>
            </w:r>
          </w:p>
        </w:tc>
      </w:tr>
      <w:tr w:rsidR="00212C43" w:rsidRPr="0079709A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79709A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79709A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12C43" w:rsidRPr="0079709A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79709A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79709A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12C43" w:rsidRPr="0079709A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79709A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79709A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12C43" w:rsidRPr="0079709A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79709A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1/10-115-5/1190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79709A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 подкладочный с пылевидной посыпкой РПП-300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79709A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9709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79709A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141</w:t>
            </w:r>
          </w:p>
        </w:tc>
      </w:tr>
      <w:tr w:rsidR="00212C43" w:rsidRPr="0079709A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79709A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79709A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12C43" w:rsidRPr="0079709A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79709A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79709A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212C43" w:rsidRPr="0079709A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79709A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79709A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212C43" w:rsidRPr="0079709A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79709A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79709A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79709A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9709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79709A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4,05</w:t>
            </w:r>
          </w:p>
        </w:tc>
      </w:tr>
      <w:tr w:rsidR="00212C43" w:rsidRPr="0079709A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79709A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П4/1-6-10-20-11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79709A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обыкновенный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79709A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79709A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212C43" w:rsidRPr="0079709A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79709A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79709A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212C43" w:rsidRPr="0079709A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79709A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79709A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212C43" w:rsidRPr="0079709A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79709A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79709A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79709A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79709A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28,6</w:t>
            </w:r>
          </w:p>
        </w:tc>
      </w:tr>
      <w:tr w:rsidR="00212C43" w:rsidRPr="0079709A" w:rsidTr="00F9545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79709A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Е52-10-3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12C43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изоляционного слоя в цоколе существующих зданий при толщине цоколя в 3 кирпича</w:t>
            </w:r>
          </w:p>
          <w:p w:rsidR="00212C43" w:rsidRPr="0079709A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9709A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212C43" w:rsidRPr="0079709A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79709A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79709A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12C43" w:rsidRPr="0079709A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79709A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79709A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79709A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79709A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12C43" w:rsidRPr="0079709A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79709A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79709A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79709A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79709A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1091,66</w:t>
            </w:r>
          </w:p>
        </w:tc>
      </w:tr>
      <w:tr w:rsidR="00212C43" w:rsidRPr="0079709A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79709A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79709A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79709A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79709A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206,42</w:t>
            </w:r>
          </w:p>
        </w:tc>
      </w:tr>
      <w:tr w:rsidR="00212C43" w:rsidRPr="0079709A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79709A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79709A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12C43" w:rsidRPr="0079709A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79709A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79709A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79709A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79709A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79709A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202,3</w:t>
            </w:r>
          </w:p>
        </w:tc>
      </w:tr>
      <w:tr w:rsidR="00212C43" w:rsidRPr="0079709A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79709A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79709A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79709A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79709A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202,3</w:t>
            </w:r>
          </w:p>
        </w:tc>
      </w:tr>
      <w:tr w:rsidR="00212C43" w:rsidRPr="0079709A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79709A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79709A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12C43" w:rsidRPr="0079709A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79709A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79709A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12C43" w:rsidRPr="0079709A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79709A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79709A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12C43" w:rsidRPr="0079709A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79709A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1/10-115-5/1190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79709A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 подкладочный с пылевидной посыпкой РПП-300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79709A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9709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79709A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169</w:t>
            </w:r>
          </w:p>
        </w:tc>
      </w:tr>
      <w:tr w:rsidR="00212C43" w:rsidRPr="0079709A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79709A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79709A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12C43" w:rsidRPr="0079709A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79709A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79709A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212C43" w:rsidRPr="0079709A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79709A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79709A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212C43" w:rsidRPr="0079709A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79709A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79709A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79709A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9709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79709A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212C43" w:rsidRPr="0079709A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79709A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П4/1-6-10-20-11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79709A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обыкновенный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79709A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79709A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</w:t>
            </w:r>
          </w:p>
        </w:tc>
      </w:tr>
      <w:tr w:rsidR="00212C43" w:rsidRPr="0079709A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79709A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79709A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212C43" w:rsidRPr="0079709A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79709A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79709A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212C43" w:rsidRPr="0079709A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79709A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79709A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79709A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79709A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34,4</w:t>
            </w:r>
          </w:p>
        </w:tc>
      </w:tr>
    </w:tbl>
    <w:p w:rsidR="00212C43" w:rsidRPr="0079709A" w:rsidRDefault="00212C43" w:rsidP="00212C43">
      <w:pPr>
        <w:pStyle w:val="a5"/>
        <w:rPr>
          <w:rFonts w:ascii="Arial" w:hAnsi="Arial" w:cs="Arial"/>
          <w:b/>
          <w:sz w:val="2"/>
        </w:rPr>
      </w:pPr>
    </w:p>
    <w:p w:rsidR="00212C43" w:rsidRPr="00C63CB2" w:rsidRDefault="00212C4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12C43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Pr="009253BE" w:rsidRDefault="00212C43" w:rsidP="00F9545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52-11. Устройство кирпичного цоколя существующих зданий</w:t>
            </w:r>
          </w:p>
        </w:tc>
      </w:tr>
      <w:tr w:rsidR="00212C43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12C43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212C43" w:rsidRPr="009253BE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Pr="009253BE" w:rsidRDefault="00212C43" w:rsidP="00F9545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копание канавки под цоколь;</w:t>
            </w:r>
          </w:p>
        </w:tc>
      </w:tr>
      <w:tr w:rsidR="00212C43" w:rsidRPr="009253BE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устройство щебеночного основания;</w:t>
            </w:r>
          </w:p>
        </w:tc>
      </w:tr>
      <w:tr w:rsidR="00212C43" w:rsidRPr="009253BE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кладка цоколя с устройством продухов и обмазкой поверхности цоколя битумной мастикой с одной стороны;</w:t>
            </w:r>
          </w:p>
        </w:tc>
      </w:tr>
      <w:tr w:rsidR="00212C43" w:rsidRPr="009253BE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обратная засыпка канавки.</w:t>
            </w:r>
          </w:p>
        </w:tc>
      </w:tr>
      <w:tr w:rsidR="00212C43" w:rsidRPr="009253BE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212C43" w:rsidRDefault="00212C43" w:rsidP="00212C4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12C43" w:rsidRPr="009253BE" w:rsidTr="00F9545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2C43" w:rsidRPr="009253BE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2C43" w:rsidRPr="009253BE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2C43" w:rsidRPr="009253BE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2C43" w:rsidRPr="009253BE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12C43" w:rsidRPr="009253BE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253BE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253BE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253BE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253BE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12C43" w:rsidRPr="009253BE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253BE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Е52-11-1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9253BE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кирпичного цоколя в существующих зданиях при толщине цоколя в пол кирпича</w:t>
            </w:r>
          </w:p>
          <w:p w:rsidR="00212C43" w:rsidRPr="009253BE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253BE">
              <w:rPr>
                <w:rFonts w:ascii="Arial" w:hAnsi="Arial" w:cs="Arial"/>
              </w:rPr>
              <w:t>(единица измерения - 100 м</w:t>
            </w:r>
            <w:r w:rsidRPr="009253BE">
              <w:rPr>
                <w:rFonts w:ascii="Arial" w:hAnsi="Arial" w:cs="Arial"/>
                <w:vertAlign w:val="superscript"/>
              </w:rPr>
              <w:t>2</w:t>
            </w:r>
            <w:r w:rsidRPr="009253BE">
              <w:rPr>
                <w:rFonts w:ascii="Arial" w:hAnsi="Arial" w:cs="Arial"/>
              </w:rPr>
              <w:t>)</w:t>
            </w:r>
          </w:p>
        </w:tc>
      </w:tr>
      <w:tr w:rsidR="00212C43" w:rsidRPr="009253BE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9253BE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9253BE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12C43" w:rsidRPr="009253BE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9253BE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9253BE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253BE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253BE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212C43" w:rsidRPr="009253BE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9253BE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9253BE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253BE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253BE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189,24</w:t>
            </w:r>
          </w:p>
        </w:tc>
      </w:tr>
      <w:tr w:rsidR="00212C43" w:rsidRPr="009253BE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9253BE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9253BE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253BE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253BE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3,61</w:t>
            </w:r>
          </w:p>
        </w:tc>
      </w:tr>
      <w:tr w:rsidR="00212C43" w:rsidRPr="009253BE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253BE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9253BE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12C43" w:rsidRPr="009253BE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9253BE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9253BE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Погрузчики одноковшовые универсальные пневмоколесные 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253BE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253BE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3,26</w:t>
            </w:r>
          </w:p>
        </w:tc>
      </w:tr>
      <w:tr w:rsidR="00212C43" w:rsidRPr="009253BE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253BE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9253BE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12C43" w:rsidRPr="009253BE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253BE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9253BE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212C43" w:rsidRPr="009253BE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253BE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9253BE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212C43" w:rsidRPr="009253BE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9253BE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9253BE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253BE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253B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253BE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212C43" w:rsidRPr="009253BE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253BE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9253BE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12C43" w:rsidRPr="009253BE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253BE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9253BE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12C43" w:rsidRPr="009253BE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253BE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9253BE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12C43" w:rsidRPr="009253BE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9253BE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9253BE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253BE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253BE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212C43" w:rsidRPr="009253BE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253BE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9253BE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212C43" w:rsidRPr="009253BE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253BE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9253BE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212C43" w:rsidRPr="009253BE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9253BE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П4/1-5-20-10-10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9253BE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плотных горных пород для строительных работ марки 1400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253BE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253B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253BE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212C43" w:rsidRPr="009253BE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9253BE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П4/1-6-10-20-11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9253BE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обыкновенный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253BE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253BE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5,04</w:t>
            </w:r>
          </w:p>
        </w:tc>
      </w:tr>
      <w:tr w:rsidR="00212C43" w:rsidRPr="009253BE" w:rsidTr="00F9545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253BE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Е52-11-2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12C43" w:rsidRPr="009253BE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кирпичного цоколя в существующих зданиях при толщине цоколя в 1 кирпич</w:t>
            </w:r>
          </w:p>
          <w:p w:rsidR="00212C43" w:rsidRPr="009253BE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253BE">
              <w:rPr>
                <w:rFonts w:ascii="Arial" w:hAnsi="Arial" w:cs="Arial"/>
              </w:rPr>
              <w:t>(единица измерения - 100 м</w:t>
            </w:r>
            <w:r w:rsidRPr="009253BE">
              <w:rPr>
                <w:rFonts w:ascii="Arial" w:hAnsi="Arial" w:cs="Arial"/>
                <w:vertAlign w:val="superscript"/>
              </w:rPr>
              <w:t>2</w:t>
            </w:r>
            <w:r w:rsidRPr="009253BE">
              <w:rPr>
                <w:rFonts w:ascii="Arial" w:hAnsi="Arial" w:cs="Arial"/>
              </w:rPr>
              <w:t>)</w:t>
            </w:r>
          </w:p>
        </w:tc>
      </w:tr>
      <w:tr w:rsidR="00212C43" w:rsidRPr="009253BE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9253BE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9253BE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12C43" w:rsidRPr="009253BE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9253BE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9253BE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253BE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253BE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212C43" w:rsidRPr="009253BE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9253BE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9253BE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253BE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253BE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279,22</w:t>
            </w:r>
          </w:p>
        </w:tc>
      </w:tr>
      <w:tr w:rsidR="00212C43" w:rsidRPr="009253BE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9253BE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9253BE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253BE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253BE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7,44</w:t>
            </w:r>
          </w:p>
        </w:tc>
      </w:tr>
      <w:tr w:rsidR="00212C43" w:rsidRPr="009253BE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253BE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9253BE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12C43" w:rsidRPr="009253BE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9253BE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9253BE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Погрузчики одноковшовые универсальные пневмоколесные 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253BE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253BE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</w:t>
            </w:r>
          </w:p>
        </w:tc>
      </w:tr>
      <w:tr w:rsidR="00212C43" w:rsidRPr="009253BE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253BE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9253BE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12C43" w:rsidRPr="009253BE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253BE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9253BE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212C43" w:rsidRPr="009253BE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253BE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9253BE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212C43" w:rsidRPr="009253BE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9253BE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9253BE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253BE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253B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253BE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</w:t>
            </w:r>
          </w:p>
        </w:tc>
      </w:tr>
      <w:tr w:rsidR="00212C43" w:rsidRPr="009253BE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253BE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9253BE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12C43" w:rsidRPr="009253BE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253BE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9253BE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12C43" w:rsidRPr="009253BE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253BE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9253BE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12C43" w:rsidRPr="009253BE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9253BE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9253BE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253BE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253BE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212C43" w:rsidRPr="009253BE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253BE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9253BE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212C43" w:rsidRPr="009253BE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253BE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9253BE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212C43" w:rsidRPr="009253BE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9253BE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П4/1-5-20-10-10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9253BE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плотных горных пород для строительных работ марки 1400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253BE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253B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253BE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212C43" w:rsidRPr="009253BE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9253BE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П4/1-6-10-20-11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9253BE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обыкновенный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253BE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9253BE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10,15</w:t>
            </w:r>
          </w:p>
        </w:tc>
      </w:tr>
    </w:tbl>
    <w:p w:rsidR="00212C43" w:rsidRPr="009253BE" w:rsidRDefault="00212C43" w:rsidP="00212C43">
      <w:pPr>
        <w:pStyle w:val="a5"/>
        <w:rPr>
          <w:rFonts w:ascii="Arial" w:hAnsi="Arial" w:cs="Arial"/>
          <w:b/>
          <w:sz w:val="2"/>
        </w:rPr>
      </w:pPr>
    </w:p>
    <w:p w:rsidR="00212C43" w:rsidRPr="00C63CB2" w:rsidRDefault="00212C4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12C43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Pr="00FC1AFB" w:rsidRDefault="00212C43" w:rsidP="00F9545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52-12. Устройство монолитных фундаментов отдельными местами</w:t>
            </w:r>
          </w:p>
        </w:tc>
      </w:tr>
      <w:tr w:rsidR="00212C43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12C43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212C43" w:rsidRPr="00FC1AFB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Pr="00FC1AFB" w:rsidRDefault="00212C43" w:rsidP="00F9545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опалубки;</w:t>
            </w:r>
          </w:p>
        </w:tc>
      </w:tr>
      <w:tr w:rsidR="00212C43" w:rsidRPr="00FC1AFB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арматуры (нормы 2, 3);</w:t>
            </w:r>
          </w:p>
        </w:tc>
      </w:tr>
      <w:tr w:rsidR="00212C43" w:rsidRPr="00FC1AFB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укладка бетонной смеси с разравниванием и уплотнением;</w:t>
            </w:r>
          </w:p>
        </w:tc>
      </w:tr>
      <w:tr w:rsidR="00212C43" w:rsidRPr="00FC1AFB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разборка опалубки.</w:t>
            </w:r>
          </w:p>
        </w:tc>
      </w:tr>
      <w:tr w:rsidR="00212C43" w:rsidRPr="00FC1AFB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212C43" w:rsidRDefault="00212C43" w:rsidP="00212C4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12C43" w:rsidRPr="00FC1AFB" w:rsidTr="00F9545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2C43" w:rsidRPr="00FC1AFB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2C43" w:rsidRPr="00FC1AFB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2C43" w:rsidRPr="00FC1AFB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2C43" w:rsidRPr="00FC1AFB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12C43" w:rsidRPr="00FC1AF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C1AFB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C1AFB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C1AFB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C1AFB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12C43" w:rsidRPr="00FC1AF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C1AF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Е52-12-1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C1AF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монолитных ленточных бетонных фундаментов</w:t>
            </w:r>
          </w:p>
          <w:p w:rsidR="00212C43" w:rsidRPr="00FC1AF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C1AFB">
              <w:rPr>
                <w:rFonts w:ascii="Arial" w:hAnsi="Arial" w:cs="Arial"/>
              </w:rPr>
              <w:t>(единица измерения - 100 м</w:t>
            </w:r>
            <w:r w:rsidRPr="00FC1AFB">
              <w:rPr>
                <w:rFonts w:ascii="Arial" w:hAnsi="Arial" w:cs="Arial"/>
                <w:vertAlign w:val="superscript"/>
              </w:rPr>
              <w:t>3</w:t>
            </w:r>
            <w:r w:rsidRPr="00FC1AFB">
              <w:rPr>
                <w:rFonts w:ascii="Arial" w:hAnsi="Arial" w:cs="Arial"/>
              </w:rPr>
              <w:t>)</w:t>
            </w:r>
          </w:p>
        </w:tc>
      </w:tr>
      <w:tr w:rsidR="00212C43" w:rsidRPr="00FC1AF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C1AF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C1AF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12C43" w:rsidRPr="00FC1AF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C1AF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C1AF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C1AF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C1AF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212C43" w:rsidRPr="00FC1AF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C1AF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C1AF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C1AF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C1AF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513,02</w:t>
            </w:r>
          </w:p>
        </w:tc>
      </w:tr>
      <w:tr w:rsidR="00212C43" w:rsidRPr="00FC1AF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C1AF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C1AF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C1AF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C1AF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23,3</w:t>
            </w:r>
          </w:p>
        </w:tc>
      </w:tr>
      <w:tr w:rsidR="00212C43" w:rsidRPr="00FC1AF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C1AF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C1AF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12C43" w:rsidRPr="00FC1AF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C1AF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C1AF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C1AF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C1AF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23,3</w:t>
            </w:r>
          </w:p>
        </w:tc>
      </w:tr>
      <w:tr w:rsidR="00212C43" w:rsidRPr="00FC1AF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C1AF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C1AF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Вибраторы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C1AF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C1AF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30,33</w:t>
            </w:r>
          </w:p>
        </w:tc>
      </w:tr>
      <w:tr w:rsidR="00212C43" w:rsidRPr="00FC1AF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C1AF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C1AF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12C43" w:rsidRPr="00FC1AF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C1AF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C1AF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12C43" w:rsidRPr="00FC1AF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C1AF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C1AF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12C43" w:rsidRPr="00FC1AF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C1AF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C1AF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4 мм - 10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C1AF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C1AF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212C43" w:rsidRPr="00FC1AF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C1AF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C1AF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212C43" w:rsidRPr="00FC1AF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C1AF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C1AF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212C43" w:rsidRPr="00FC1AF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C1AF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C1AF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В7,5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C1AF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C1AF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C1AF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212C43" w:rsidRPr="00FC1AFB" w:rsidTr="00F9545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C1AF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Е52-12-2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12C43" w:rsidRPr="00FC1AF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монолитных ленточных железобетонных фундаментов</w:t>
            </w:r>
          </w:p>
          <w:p w:rsidR="00212C43" w:rsidRPr="00FC1AF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C1AFB">
              <w:rPr>
                <w:rFonts w:ascii="Arial" w:hAnsi="Arial" w:cs="Arial"/>
              </w:rPr>
              <w:t>(единица измерения - 100 м</w:t>
            </w:r>
            <w:r w:rsidRPr="00FC1AFB">
              <w:rPr>
                <w:rFonts w:ascii="Arial" w:hAnsi="Arial" w:cs="Arial"/>
                <w:vertAlign w:val="superscript"/>
              </w:rPr>
              <w:t>3</w:t>
            </w:r>
            <w:r w:rsidRPr="00FC1AFB">
              <w:rPr>
                <w:rFonts w:ascii="Arial" w:hAnsi="Arial" w:cs="Arial"/>
              </w:rPr>
              <w:t>)</w:t>
            </w:r>
          </w:p>
        </w:tc>
      </w:tr>
      <w:tr w:rsidR="00212C43" w:rsidRPr="00FC1AF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C1AF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C1AF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12C43" w:rsidRPr="00FC1AF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C1AF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C1AF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C1AF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C1AF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212C43" w:rsidRPr="00FC1AF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C1AF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C1AF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C1AF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C1AF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554,88</w:t>
            </w:r>
          </w:p>
        </w:tc>
      </w:tr>
      <w:tr w:rsidR="00212C43" w:rsidRPr="00FC1AF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C1AF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C1AF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C1AF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C1AF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24,67</w:t>
            </w:r>
          </w:p>
        </w:tc>
      </w:tr>
      <w:tr w:rsidR="00212C43" w:rsidRPr="00FC1AF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C1AF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C1AF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12C43" w:rsidRPr="00FC1AF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C1AF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C1AF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C1AF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C1AF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24,67</w:t>
            </w:r>
          </w:p>
        </w:tc>
      </w:tr>
      <w:tr w:rsidR="00212C43" w:rsidRPr="00FC1AF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C1AF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C1AF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C1AF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C1AF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45,72</w:t>
            </w:r>
          </w:p>
        </w:tc>
      </w:tr>
      <w:tr w:rsidR="00212C43" w:rsidRPr="00FC1AF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C1AF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C1AF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Вибраторы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C1AF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C1AF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30,74</w:t>
            </w:r>
          </w:p>
        </w:tc>
      </w:tr>
      <w:tr w:rsidR="00212C43" w:rsidRPr="00FC1AF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C1AF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C1AF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12C43" w:rsidRPr="00FC1AF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C1AF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C1AF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12C43" w:rsidRPr="00FC1AF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C1AF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C1AF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12C43" w:rsidRPr="00FC1AF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C1AF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C1AF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C1AF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C1AF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212C43" w:rsidRPr="00FC1AF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C1AF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C1AF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4 мм - 10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C1AF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C1AF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212C43" w:rsidRPr="00FC1AF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C1AF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C1AF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212C43" w:rsidRPr="00FC1AF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C1AF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C1AF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212C43" w:rsidRPr="00FC1AF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C1AF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2/10-25/20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C1AF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Заготовки из горячекатаной арматурной стали периодического профиля класса S500(Aт500С) диаметром 16-18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C1AF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C1AF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212C43" w:rsidRPr="00FC1AF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C1AF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C1AF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212C43" w:rsidRPr="00FC1AF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C1AF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C1AF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212C43" w:rsidRPr="00FC1AF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C1AF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C1AF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В7,5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C1AF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C1AF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C1AF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101,5</w:t>
            </w:r>
          </w:p>
        </w:tc>
      </w:tr>
      <w:tr w:rsidR="00212C43" w:rsidRPr="00FC1AFB" w:rsidTr="00F9545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C1AF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Е52-12-3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12C43" w:rsidRPr="00FC1AF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монолитных железобетонных фундаментов под колонны</w:t>
            </w:r>
          </w:p>
          <w:p w:rsidR="00212C43" w:rsidRPr="00FC1AF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C1AFB">
              <w:rPr>
                <w:rFonts w:ascii="Arial" w:hAnsi="Arial" w:cs="Arial"/>
              </w:rPr>
              <w:t>(единица измерения - 100 м</w:t>
            </w:r>
            <w:r w:rsidRPr="00FC1AFB">
              <w:rPr>
                <w:rFonts w:ascii="Arial" w:hAnsi="Arial" w:cs="Arial"/>
                <w:vertAlign w:val="superscript"/>
              </w:rPr>
              <w:t>3</w:t>
            </w:r>
            <w:r w:rsidRPr="00FC1AFB">
              <w:rPr>
                <w:rFonts w:ascii="Arial" w:hAnsi="Arial" w:cs="Arial"/>
              </w:rPr>
              <w:t>)</w:t>
            </w:r>
          </w:p>
        </w:tc>
      </w:tr>
      <w:tr w:rsidR="00212C43" w:rsidRPr="00FC1AF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C1AF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C1AF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12C43" w:rsidRPr="00FC1AF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C1AF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C1AF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C1AF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C1AF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212C43" w:rsidRPr="00FC1AF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C1AF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C1AF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C1AF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C1AF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679,1</w:t>
            </w:r>
          </w:p>
        </w:tc>
      </w:tr>
      <w:tr w:rsidR="00212C43" w:rsidRPr="00FC1AF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C1AF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C1AF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C1AF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C1AF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11,95</w:t>
            </w:r>
          </w:p>
        </w:tc>
      </w:tr>
      <w:tr w:rsidR="00212C43" w:rsidRPr="00FC1AF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C1AF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C1AF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12C43" w:rsidRPr="00FC1AF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C1AF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C1AF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C1AF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C1AF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11,95</w:t>
            </w:r>
          </w:p>
        </w:tc>
      </w:tr>
      <w:tr w:rsidR="00212C43" w:rsidRPr="00FC1AF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C1AF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C1AF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C1AF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C1AF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11,91</w:t>
            </w:r>
          </w:p>
        </w:tc>
      </w:tr>
      <w:tr w:rsidR="00212C43" w:rsidRPr="00FC1AF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C1AF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C1AF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Вибраторы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C1AF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C1AF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30,59</w:t>
            </w:r>
          </w:p>
        </w:tc>
      </w:tr>
      <w:tr w:rsidR="00212C43" w:rsidRPr="00FC1AF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C1AF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C1AF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12C43" w:rsidRPr="00FC1AF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C1AF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C1AF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12C43" w:rsidRPr="00FC1AF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C1AF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C1AF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12C43" w:rsidRPr="00FC1AF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C1AF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C1AF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C1AF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C1AF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12C43" w:rsidRPr="00FC1AF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C1AF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C1AF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4 мм - 10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C1AF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C1AF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0,042</w:t>
            </w:r>
          </w:p>
        </w:tc>
      </w:tr>
      <w:tr w:rsidR="00212C43" w:rsidRPr="00FC1AF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C1AF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C1AF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212C43" w:rsidRPr="00FC1AF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C1AF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C1AF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212C43" w:rsidRPr="00FC1AF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C1AF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2/10-25/20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C1AF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Заготовки из горячекатаной арматурной стали периодического профиля класса S500(Aт500С) диаметром 16-18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C1AF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C1AF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0,521</w:t>
            </w:r>
          </w:p>
        </w:tc>
      </w:tr>
      <w:tr w:rsidR="00212C43" w:rsidRPr="00FC1AF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C1AF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C1AF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212C43" w:rsidRPr="00FC1AF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C1AF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C1AF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212C43" w:rsidRPr="00FC1AF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C1AF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FC1AF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В7,5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C1AF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C1AF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FC1AF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101,5</w:t>
            </w:r>
          </w:p>
        </w:tc>
      </w:tr>
    </w:tbl>
    <w:p w:rsidR="00212C43" w:rsidRPr="00FC1AFB" w:rsidRDefault="00212C43" w:rsidP="00212C43">
      <w:pPr>
        <w:pStyle w:val="a5"/>
        <w:rPr>
          <w:rFonts w:ascii="Arial" w:hAnsi="Arial" w:cs="Arial"/>
          <w:b/>
          <w:sz w:val="2"/>
        </w:rPr>
      </w:pPr>
    </w:p>
    <w:p w:rsidR="00212C43" w:rsidRPr="00C63CB2" w:rsidRDefault="00212C4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12C43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Pr="00B41FAC" w:rsidRDefault="00212C43" w:rsidP="00F9545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52-13. Устройство кирпичных столбчатых фундаментов</w:t>
            </w:r>
          </w:p>
        </w:tc>
      </w:tr>
      <w:tr w:rsidR="00212C43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12C43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212C43" w:rsidRPr="00B41FAC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Pr="00B41FAC" w:rsidRDefault="00212C43" w:rsidP="00F9545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кладка столбчатых кирпичных фундаментов.</w:t>
            </w:r>
          </w:p>
        </w:tc>
      </w:tr>
      <w:tr w:rsidR="00212C43" w:rsidRPr="00B41FAC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212C43" w:rsidRDefault="00212C43" w:rsidP="00212C4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12C43" w:rsidRPr="00B41FAC" w:rsidTr="00F9545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2C43" w:rsidRPr="00B41FAC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2C43" w:rsidRPr="00B41FAC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2C43" w:rsidRPr="00B41FAC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2C43" w:rsidRPr="00B41FAC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12C43" w:rsidRPr="00B41FAC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B41FAC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B41FAC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B41FAC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B41FAC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12C43" w:rsidRPr="00B41FAC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B41FAC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Е52-13-1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B41FAC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кирпичных столбчатых фундаментов</w:t>
            </w:r>
          </w:p>
          <w:p w:rsidR="00212C43" w:rsidRPr="00B41FAC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41FAC">
              <w:rPr>
                <w:rFonts w:ascii="Arial" w:hAnsi="Arial" w:cs="Arial"/>
              </w:rPr>
              <w:t>(единица измерения - м</w:t>
            </w:r>
            <w:r w:rsidRPr="00B41FAC">
              <w:rPr>
                <w:rFonts w:ascii="Arial" w:hAnsi="Arial" w:cs="Arial"/>
                <w:vertAlign w:val="superscript"/>
              </w:rPr>
              <w:t>3</w:t>
            </w:r>
            <w:r w:rsidRPr="00B41FAC">
              <w:rPr>
                <w:rFonts w:ascii="Arial" w:hAnsi="Arial" w:cs="Arial"/>
              </w:rPr>
              <w:t>)</w:t>
            </w:r>
          </w:p>
        </w:tc>
      </w:tr>
      <w:tr w:rsidR="00212C43" w:rsidRPr="00B41FAC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B41FAC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B41FAC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12C43" w:rsidRPr="00B41FAC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B41FAC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B41FAC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B41FAC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B41FAC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12C43" w:rsidRPr="00B41FAC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B41FAC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B41FAC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B41FAC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B41FAC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13,86</w:t>
            </w:r>
          </w:p>
        </w:tc>
      </w:tr>
      <w:tr w:rsidR="00212C43" w:rsidRPr="00B41FAC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B41FAC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B41FAC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B41FAC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B41FAC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212C43" w:rsidRPr="00B41FAC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B41FAC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B41FAC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12C43" w:rsidRPr="00B41FAC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B41FAC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B41FAC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B41FAC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B41FAC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212C43" w:rsidRPr="00B41FAC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B41FAC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B41FAC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12C43" w:rsidRPr="00B41FAC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B41FAC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B41FAC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212C43" w:rsidRPr="00B41FAC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B41FAC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B41FAC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212C43" w:rsidRPr="00B41FAC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B41FAC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B41FAC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B41FAC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41FA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B41FAC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212C43" w:rsidRPr="00B41FAC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B41FAC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B41FAC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12C43" w:rsidRPr="00B41FAC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B41FAC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B41FAC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212C43" w:rsidRPr="00B41FAC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B41FAC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B41FAC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212C43" w:rsidRPr="00B41FAC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B41FAC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П4/1-6-10-20-11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B41FAC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обыкновенный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B41FAC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B41FAC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0,394</w:t>
            </w:r>
          </w:p>
        </w:tc>
      </w:tr>
    </w:tbl>
    <w:p w:rsidR="00212C43" w:rsidRPr="00B41FAC" w:rsidRDefault="00212C43" w:rsidP="00212C43">
      <w:pPr>
        <w:pStyle w:val="a5"/>
        <w:rPr>
          <w:rFonts w:ascii="Arial" w:hAnsi="Arial" w:cs="Arial"/>
          <w:b/>
          <w:sz w:val="2"/>
        </w:rPr>
      </w:pPr>
    </w:p>
    <w:p w:rsidR="00212C43" w:rsidRPr="00C63CB2" w:rsidRDefault="00212C4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12C43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Pr="003625EB" w:rsidRDefault="00212C43" w:rsidP="00F9545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52-14. Устройство сборных фундаментов отдельными местами</w:t>
            </w:r>
          </w:p>
        </w:tc>
      </w:tr>
      <w:tr w:rsidR="00212C43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12C43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Pr="003625EB" w:rsidRDefault="00212C43" w:rsidP="00F9545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приготовление постели из раствора и частичное выравнивание гравийного (песчаного) основания;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блоков с заделкой швов каналов в стыках блоков бетонной смесью или раствором;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заполнение горизонтальных и вертикальных швов раствором с выниманием клиньев (нормы 4-7).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212C43" w:rsidRDefault="00212C43" w:rsidP="00212C4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12C43" w:rsidRPr="003625EB" w:rsidTr="00F9545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Е52-14-1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сборных ленточных фундаментов из железобетонных блоков массой до 0,5 т</w:t>
            </w:r>
          </w:p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625EB">
              <w:rPr>
                <w:rFonts w:ascii="Arial" w:hAnsi="Arial" w:cs="Arial"/>
              </w:rPr>
              <w:t>(единица измерения - 100 блоков)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76,76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23,68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23,68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Блоки железобетонные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625E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625E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3,98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Е52-14-2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12C43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сборных ленточных фундаментов из железобетонных блоков массой до 1,5 т</w:t>
            </w:r>
          </w:p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625EB">
              <w:rPr>
                <w:rFonts w:ascii="Arial" w:hAnsi="Arial" w:cs="Arial"/>
              </w:rPr>
              <w:t>(единица измерения - 100 блоков)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98,55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28,64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28,64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Блоки железобетонные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625E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625E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9,71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Е52-14-3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12C43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сборных ленточных фундаментов из железобетонных блоков массой до 3,5 т</w:t>
            </w:r>
          </w:p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625EB">
              <w:rPr>
                <w:rFonts w:ascii="Arial" w:hAnsi="Arial" w:cs="Arial"/>
              </w:rPr>
              <w:t>(единица измерения - 100 блоков)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152,81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43,38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43,38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Блоки железобетонные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625E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625E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14,44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Е52-14-4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12C43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сборных ленточных фундаментов из бетонных блоков массой до 0,5 т</w:t>
            </w:r>
          </w:p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625EB">
              <w:rPr>
                <w:rFonts w:ascii="Arial" w:hAnsi="Arial" w:cs="Arial"/>
              </w:rPr>
              <w:t>(единица измерения - 100 блоков)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62,04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18,34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18,34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625E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625E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3,98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П4/1-7-30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Блоки бетонные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Е52-14-5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12C43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сборных ленточных фундаментов из бетонных блоков массой до 1 т</w:t>
            </w:r>
          </w:p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625EB">
              <w:rPr>
                <w:rFonts w:ascii="Arial" w:hAnsi="Arial" w:cs="Arial"/>
              </w:rPr>
              <w:t>(единица измерения - 100 блоков)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86,37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25,04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25,04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625E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625E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7,22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П4/1-7-30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Блоки бетонные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Е52-14-6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12C43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сборных ленточных фундаментов из бетонных блоков массой до 1,5 т</w:t>
            </w:r>
          </w:p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625EB">
              <w:rPr>
                <w:rFonts w:ascii="Arial" w:hAnsi="Arial" w:cs="Arial"/>
              </w:rPr>
              <w:t>(единица измерения - 100 блоков)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88,78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56,12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56,12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625E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625E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9,71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П4/1-7-30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Блоки бетонные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Е52-14-7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12C43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сборных ленточных фундаментов из бетонных блоков массой до 2,5 т</w:t>
            </w:r>
          </w:p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625EB">
              <w:rPr>
                <w:rFonts w:ascii="Arial" w:hAnsi="Arial" w:cs="Arial"/>
              </w:rPr>
              <w:t>(единица измерения - 100 блоков)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114,96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77,13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77,13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625E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625E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П4/1-7-30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Блоки бетонные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Е52-14-8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12C43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сборных фундаментов под колонны массой до 1,5 т</w:t>
            </w:r>
          </w:p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625EB">
              <w:rPr>
                <w:rFonts w:ascii="Arial" w:hAnsi="Arial" w:cs="Arial"/>
              </w:rPr>
              <w:t>(единица измерения - 100 блоков)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101,18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71,41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71,41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Блоки железобетонные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625E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625E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9,71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Е52-14-9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12C43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сборных фундаментов под колонны массой до 2,5 т</w:t>
            </w:r>
          </w:p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625EB">
              <w:rPr>
                <w:rFonts w:ascii="Arial" w:hAnsi="Arial" w:cs="Arial"/>
              </w:rPr>
              <w:t>(единица измерения - 100 блоков)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140,89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94,41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94,41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Блоки железобетонные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625E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625E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Е52-14-10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12C43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сборных фундаментов под колонны массой до 3,5 т</w:t>
            </w:r>
          </w:p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625EB">
              <w:rPr>
                <w:rFonts w:ascii="Arial" w:hAnsi="Arial" w:cs="Arial"/>
              </w:rPr>
              <w:t>(единица измерения - 100 блоков)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171,9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117,27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117,27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Блоки железобетонные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625E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212C43" w:rsidRPr="003625E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3625E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625E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3625E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18,44</w:t>
            </w:r>
          </w:p>
        </w:tc>
      </w:tr>
    </w:tbl>
    <w:p w:rsidR="00212C43" w:rsidRPr="003625EB" w:rsidRDefault="00212C43" w:rsidP="00212C43">
      <w:pPr>
        <w:pStyle w:val="a5"/>
        <w:rPr>
          <w:rFonts w:ascii="Arial" w:hAnsi="Arial" w:cs="Arial"/>
          <w:b/>
          <w:sz w:val="2"/>
        </w:rPr>
      </w:pPr>
    </w:p>
    <w:p w:rsidR="00212C43" w:rsidRPr="00C63CB2" w:rsidRDefault="00212C4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12C43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Pr="00E874B8" w:rsidRDefault="00212C43" w:rsidP="00F9545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52-15. Устройство ленточных фундаментов из кирпича и бутового камня отдельными местами</w:t>
            </w:r>
          </w:p>
        </w:tc>
      </w:tr>
      <w:tr w:rsidR="00212C43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12C43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212C43" w:rsidRPr="00E874B8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Pr="00E874B8" w:rsidRDefault="00212C43" w:rsidP="00F9545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кладка фундаментов из кирпича и бутового камня;</w:t>
            </w:r>
          </w:p>
        </w:tc>
      </w:tr>
      <w:tr w:rsidR="00212C43" w:rsidRPr="00E874B8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устройство горизонтальной гидроизоляции из двух слоев рулонного материала.</w:t>
            </w:r>
          </w:p>
        </w:tc>
      </w:tr>
      <w:tr w:rsidR="00212C43" w:rsidRPr="00E874B8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212C43" w:rsidRDefault="00212C43" w:rsidP="00212C4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12C43" w:rsidRPr="00E874B8" w:rsidTr="00F9545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2C43" w:rsidRPr="00E874B8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2C43" w:rsidRPr="00E874B8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2C43" w:rsidRPr="00E874B8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2C43" w:rsidRPr="00E874B8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12C43" w:rsidRPr="00E874B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E874B8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E874B8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E874B8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E874B8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12C43" w:rsidRPr="00E874B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E874B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Е52-15-1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E874B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ленточных фундаментов из кирпича</w:t>
            </w:r>
          </w:p>
          <w:p w:rsidR="00212C43" w:rsidRPr="00E874B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874B8">
              <w:rPr>
                <w:rFonts w:ascii="Arial" w:hAnsi="Arial" w:cs="Arial"/>
              </w:rPr>
              <w:t>(единица измерения - 100 м</w:t>
            </w:r>
            <w:r w:rsidRPr="00E874B8">
              <w:rPr>
                <w:rFonts w:ascii="Arial" w:hAnsi="Arial" w:cs="Arial"/>
                <w:vertAlign w:val="superscript"/>
              </w:rPr>
              <w:t>3</w:t>
            </w:r>
            <w:r w:rsidRPr="00E874B8">
              <w:rPr>
                <w:rFonts w:ascii="Arial" w:hAnsi="Arial" w:cs="Arial"/>
              </w:rPr>
              <w:t>)</w:t>
            </w:r>
          </w:p>
        </w:tc>
      </w:tr>
      <w:tr w:rsidR="00212C43" w:rsidRPr="00E874B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E874B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E874B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12C43" w:rsidRPr="00E874B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E874B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E874B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E874B8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E874B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12C43" w:rsidRPr="00E874B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E874B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E874B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E874B8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E874B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490,84</w:t>
            </w:r>
          </w:p>
        </w:tc>
      </w:tr>
      <w:tr w:rsidR="00212C43" w:rsidRPr="00E874B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E874B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E874B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E874B8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E874B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14,66</w:t>
            </w:r>
          </w:p>
        </w:tc>
      </w:tr>
      <w:tr w:rsidR="00212C43" w:rsidRPr="00E874B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E874B8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E874B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12C43" w:rsidRPr="00E874B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E874B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E874B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E874B8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E874B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14,66</w:t>
            </w:r>
          </w:p>
        </w:tc>
      </w:tr>
      <w:tr w:rsidR="00212C43" w:rsidRPr="00E874B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E874B8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E874B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12C43" w:rsidRPr="00E874B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E874B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E874B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12C43" w:rsidRPr="00E874B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E874B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E874B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12C43" w:rsidRPr="00E874B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E874B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1/10-115-5/1180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E874B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 кровельный с пылевидной посыпкой РКП-350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E874B8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874B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E874B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180</w:t>
            </w:r>
          </w:p>
        </w:tc>
      </w:tr>
      <w:tr w:rsidR="00212C43" w:rsidRPr="00E874B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E874B8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E874B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12C43" w:rsidRPr="00E874B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E874B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E874B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12C43" w:rsidRPr="00E874B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E874B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E874B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12C43" w:rsidRPr="00E874B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E874B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E874B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E874B8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E874B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0,262</w:t>
            </w:r>
          </w:p>
        </w:tc>
      </w:tr>
      <w:tr w:rsidR="00212C43" w:rsidRPr="00E874B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E874B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E874B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212C43" w:rsidRPr="00E874B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E874B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E874B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212C43" w:rsidRPr="00E874B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E874B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E874B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E874B8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874B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E874B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2,05</w:t>
            </w:r>
          </w:p>
        </w:tc>
      </w:tr>
      <w:tr w:rsidR="00212C43" w:rsidRPr="00E874B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E874B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E874B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E874B8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874B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E874B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</w:t>
            </w:r>
          </w:p>
        </w:tc>
      </w:tr>
      <w:tr w:rsidR="00212C43" w:rsidRPr="00E874B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E874B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П4/1-6-10-20-11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E874B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обыкновенный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E874B8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E874B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39,2</w:t>
            </w:r>
          </w:p>
        </w:tc>
      </w:tr>
      <w:tr w:rsidR="00212C43" w:rsidRPr="00E874B8" w:rsidTr="00F9545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E874B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Е52-15-2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12C43" w:rsidRPr="00E874B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ленточных кирпичных фундаментов под существующие деревянные стены</w:t>
            </w:r>
          </w:p>
          <w:p w:rsidR="00212C43" w:rsidRPr="00E874B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874B8">
              <w:rPr>
                <w:rFonts w:ascii="Arial" w:hAnsi="Arial" w:cs="Arial"/>
              </w:rPr>
              <w:t>(единица измерения - 100 м</w:t>
            </w:r>
            <w:r w:rsidRPr="00E874B8">
              <w:rPr>
                <w:rFonts w:ascii="Arial" w:hAnsi="Arial" w:cs="Arial"/>
                <w:vertAlign w:val="superscript"/>
              </w:rPr>
              <w:t>3</w:t>
            </w:r>
            <w:r w:rsidRPr="00E874B8">
              <w:rPr>
                <w:rFonts w:ascii="Arial" w:hAnsi="Arial" w:cs="Arial"/>
              </w:rPr>
              <w:t>)</w:t>
            </w:r>
          </w:p>
        </w:tc>
      </w:tr>
      <w:tr w:rsidR="00212C43" w:rsidRPr="00E874B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E874B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E874B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12C43" w:rsidRPr="00E874B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E874B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E874B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E874B8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E874B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212C43" w:rsidRPr="00E874B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E874B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E874B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E874B8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E874B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864,77</w:t>
            </w:r>
          </w:p>
        </w:tc>
      </w:tr>
      <w:tr w:rsidR="00212C43" w:rsidRPr="00E874B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E874B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E874B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E874B8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E874B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16,59</w:t>
            </w:r>
          </w:p>
        </w:tc>
      </w:tr>
      <w:tr w:rsidR="00212C43" w:rsidRPr="00E874B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E874B8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E874B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12C43" w:rsidRPr="00E874B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E874B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E874B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E874B8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E874B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16,59</w:t>
            </w:r>
          </w:p>
        </w:tc>
      </w:tr>
      <w:tr w:rsidR="00212C43" w:rsidRPr="00E874B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E874B8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E874B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12C43" w:rsidRPr="00E874B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E874B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E874B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12C43" w:rsidRPr="00E874B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E874B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E874B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12C43" w:rsidRPr="00E874B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E874B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1/10-115-5/1180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E874B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 кровельный с пылевидной посыпкой РКП-350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E874B8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874B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E874B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180</w:t>
            </w:r>
          </w:p>
        </w:tc>
      </w:tr>
      <w:tr w:rsidR="00212C43" w:rsidRPr="00E874B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E874B8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E874B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12C43" w:rsidRPr="00E874B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E874B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E874B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12C43" w:rsidRPr="00E874B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E874B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E874B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12C43" w:rsidRPr="00E874B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E874B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E874B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E874B8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E874B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0,262</w:t>
            </w:r>
          </w:p>
        </w:tc>
      </w:tr>
      <w:tr w:rsidR="00212C43" w:rsidRPr="00E874B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E874B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E874B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212C43" w:rsidRPr="00E874B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E874B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E874B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212C43" w:rsidRPr="00E874B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E874B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E874B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E874B8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874B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E874B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28,6</w:t>
            </w:r>
          </w:p>
        </w:tc>
      </w:tr>
      <w:tr w:rsidR="00212C43" w:rsidRPr="00E874B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E874B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П4/1-6-10-20-11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E874B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обыкновенный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E874B8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E874B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39,5</w:t>
            </w:r>
          </w:p>
        </w:tc>
      </w:tr>
      <w:tr w:rsidR="00212C43" w:rsidRPr="00E874B8" w:rsidTr="00F9545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E874B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Е52-15-3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12C43" w:rsidRPr="00E874B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ленточных бутовых фундаментов под существующие деревянные стены</w:t>
            </w:r>
          </w:p>
          <w:p w:rsidR="00212C43" w:rsidRPr="00E874B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874B8">
              <w:rPr>
                <w:rFonts w:ascii="Arial" w:hAnsi="Arial" w:cs="Arial"/>
              </w:rPr>
              <w:t>(единица измерения - 100 м</w:t>
            </w:r>
            <w:r w:rsidRPr="00E874B8">
              <w:rPr>
                <w:rFonts w:ascii="Arial" w:hAnsi="Arial" w:cs="Arial"/>
                <w:vertAlign w:val="superscript"/>
              </w:rPr>
              <w:t>3</w:t>
            </w:r>
            <w:r w:rsidRPr="00E874B8">
              <w:rPr>
                <w:rFonts w:ascii="Arial" w:hAnsi="Arial" w:cs="Arial"/>
              </w:rPr>
              <w:t>)</w:t>
            </w:r>
          </w:p>
        </w:tc>
      </w:tr>
      <w:tr w:rsidR="00212C43" w:rsidRPr="00E874B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E874B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E874B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12C43" w:rsidRPr="00E874B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E874B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E874B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E874B8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E874B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212C43" w:rsidRPr="00E874B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E874B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E874B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E874B8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E874B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885,77</w:t>
            </w:r>
          </w:p>
        </w:tc>
      </w:tr>
      <w:tr w:rsidR="00212C43" w:rsidRPr="00E874B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E874B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E874B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E874B8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E874B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7,18</w:t>
            </w:r>
          </w:p>
        </w:tc>
      </w:tr>
      <w:tr w:rsidR="00212C43" w:rsidRPr="00E874B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E874B8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E874B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12C43" w:rsidRPr="00E874B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E874B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E874B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E874B8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E874B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7,18</w:t>
            </w:r>
          </w:p>
        </w:tc>
      </w:tr>
      <w:tr w:rsidR="00212C43" w:rsidRPr="00E874B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E874B8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E874B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12C43" w:rsidRPr="00E874B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E874B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E874B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12C43" w:rsidRPr="00E874B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E874B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E874B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12C43" w:rsidRPr="00E874B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E874B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1/10-115-5/1180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E874B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 кровельный с пылевидной посыпкой РКП-350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E874B8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874B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E874B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180</w:t>
            </w:r>
          </w:p>
        </w:tc>
      </w:tr>
      <w:tr w:rsidR="00212C43" w:rsidRPr="00E874B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E874B8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E874B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12C43" w:rsidRPr="00E874B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E874B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E874B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12C43" w:rsidRPr="00E874B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E874B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E874B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12C43" w:rsidRPr="00E874B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E874B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E874B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E874B8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E874B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0,262</w:t>
            </w:r>
          </w:p>
        </w:tc>
      </w:tr>
      <w:tr w:rsidR="00212C43" w:rsidRPr="00E874B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E874B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E874B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212C43" w:rsidRPr="00E874B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E874B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E874B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212C43" w:rsidRPr="00E874B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E874B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E874B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E874B8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874B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E874B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41,89</w:t>
            </w:r>
          </w:p>
        </w:tc>
      </w:tr>
      <w:tr w:rsidR="00212C43" w:rsidRPr="00E874B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E874B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E874B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бутовый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E874B8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874B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E874B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</w:t>
            </w:r>
          </w:p>
        </w:tc>
      </w:tr>
    </w:tbl>
    <w:p w:rsidR="00212C43" w:rsidRPr="00E874B8" w:rsidRDefault="00212C43" w:rsidP="00212C43">
      <w:pPr>
        <w:pStyle w:val="a5"/>
        <w:rPr>
          <w:rFonts w:ascii="Arial" w:hAnsi="Arial" w:cs="Arial"/>
          <w:b/>
          <w:sz w:val="2"/>
        </w:rPr>
      </w:pPr>
    </w:p>
    <w:p w:rsidR="00212C43" w:rsidRPr="00C63CB2" w:rsidRDefault="00212C4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12C43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Pr="00613367" w:rsidRDefault="00212C43" w:rsidP="00F9545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52-16. Облицовка бутовых стен фундаментов кирпичом</w:t>
            </w:r>
          </w:p>
        </w:tc>
      </w:tr>
      <w:tr w:rsidR="00212C43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12C43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212C43" w:rsidRPr="00613367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Pr="00613367" w:rsidRDefault="00212C43" w:rsidP="00F9545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облицовка бутовых стен кирпичом с пробивкой горизонтальных борозд.</w:t>
            </w:r>
          </w:p>
        </w:tc>
      </w:tr>
      <w:tr w:rsidR="00212C43" w:rsidRPr="00613367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212C43" w:rsidRDefault="00212C43" w:rsidP="00212C4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12C43" w:rsidRPr="00613367" w:rsidTr="00F9545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2C43" w:rsidRPr="00613367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2C43" w:rsidRPr="00613367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2C43" w:rsidRPr="00613367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2C43" w:rsidRPr="00613367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12C43" w:rsidRPr="00613367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13367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13367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13367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13367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12C43" w:rsidRPr="00613367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13367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Е52-16-1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13367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Облицовка бутовых стен кирпичом</w:t>
            </w:r>
          </w:p>
          <w:p w:rsidR="00212C43" w:rsidRPr="00613367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13367">
              <w:rPr>
                <w:rFonts w:ascii="Arial" w:hAnsi="Arial" w:cs="Arial"/>
              </w:rPr>
              <w:t>(единица измерения - 100 м</w:t>
            </w:r>
            <w:r w:rsidRPr="00613367">
              <w:rPr>
                <w:rFonts w:ascii="Arial" w:hAnsi="Arial" w:cs="Arial"/>
                <w:vertAlign w:val="superscript"/>
              </w:rPr>
              <w:t>2</w:t>
            </w:r>
            <w:r w:rsidRPr="00613367">
              <w:rPr>
                <w:rFonts w:ascii="Arial" w:hAnsi="Arial" w:cs="Arial"/>
              </w:rPr>
              <w:t>)</w:t>
            </w:r>
          </w:p>
        </w:tc>
      </w:tr>
      <w:tr w:rsidR="00212C43" w:rsidRPr="00613367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13367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13367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12C43" w:rsidRPr="00613367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13367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13367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13367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13367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12C43" w:rsidRPr="00613367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13367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13367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13367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13367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376,23</w:t>
            </w:r>
          </w:p>
        </w:tc>
      </w:tr>
      <w:tr w:rsidR="00212C43" w:rsidRPr="00613367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13367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13367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13367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13367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21,61</w:t>
            </w:r>
          </w:p>
        </w:tc>
      </w:tr>
      <w:tr w:rsidR="00212C43" w:rsidRPr="00613367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13367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13367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12C43" w:rsidRPr="00613367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13367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13367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13367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13367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21,61</w:t>
            </w:r>
          </w:p>
        </w:tc>
      </w:tr>
      <w:tr w:rsidR="00212C43" w:rsidRPr="00613367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13367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13367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12C43" w:rsidRPr="00613367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13367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13367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212C43" w:rsidRPr="00613367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13367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13367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212C43" w:rsidRPr="00613367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13367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13367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13367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1336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13367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</w:t>
            </w:r>
          </w:p>
        </w:tc>
      </w:tr>
      <w:tr w:rsidR="00212C43" w:rsidRPr="00613367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13367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13367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12C43" w:rsidRPr="00613367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13367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13367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212C43" w:rsidRPr="00613367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13367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13367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212C43" w:rsidRPr="00613367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13367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П4/1-6-10-20-11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13367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обыкновенный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13367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13367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</w:t>
            </w:r>
          </w:p>
        </w:tc>
      </w:tr>
    </w:tbl>
    <w:p w:rsidR="00212C43" w:rsidRPr="00613367" w:rsidRDefault="00212C43" w:rsidP="00212C43">
      <w:pPr>
        <w:pStyle w:val="a5"/>
        <w:rPr>
          <w:rFonts w:ascii="Arial" w:hAnsi="Arial" w:cs="Arial"/>
          <w:b/>
          <w:sz w:val="2"/>
        </w:rPr>
      </w:pPr>
    </w:p>
    <w:p w:rsidR="00212C43" w:rsidRPr="00C63CB2" w:rsidRDefault="00212C4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12C43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Pr="00676E0D" w:rsidRDefault="00212C43" w:rsidP="00F9545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52-17. Устройство основания под фундаменты</w:t>
            </w:r>
          </w:p>
        </w:tc>
      </w:tr>
      <w:tr w:rsidR="00212C43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12C43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212C43" w:rsidRPr="00676E0D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Pr="00676E0D" w:rsidRDefault="00212C43" w:rsidP="00F9545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планировка дна траншеи или котлована;</w:t>
            </w:r>
          </w:p>
        </w:tc>
      </w:tr>
      <w:tr w:rsidR="00212C43" w:rsidRPr="00676E0D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маяков и бортовых досок;</w:t>
            </w:r>
          </w:p>
        </w:tc>
      </w:tr>
      <w:tr w:rsidR="00212C43" w:rsidRPr="00676E0D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подача песка или щебня вручную с разравниванием и уплотнением.</w:t>
            </w:r>
          </w:p>
        </w:tc>
      </w:tr>
      <w:tr w:rsidR="00212C43" w:rsidRPr="00676E0D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212C43" w:rsidRDefault="00212C43" w:rsidP="00212C4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12C43" w:rsidRPr="00676E0D" w:rsidTr="00F9545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2C43" w:rsidRPr="00676E0D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2C43" w:rsidRPr="00676E0D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2C43" w:rsidRPr="00676E0D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2C43" w:rsidRPr="00676E0D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12C43" w:rsidRPr="00676E0D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76E0D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76E0D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76E0D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76E0D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12C43" w:rsidRPr="00676E0D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76E0D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Е52-17-1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76E0D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песчаного основания под фундаменты</w:t>
            </w:r>
          </w:p>
          <w:p w:rsidR="00212C43" w:rsidRPr="00676E0D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76E0D">
              <w:rPr>
                <w:rFonts w:ascii="Arial" w:hAnsi="Arial" w:cs="Arial"/>
              </w:rPr>
              <w:t>(единица измерения - 100 м</w:t>
            </w:r>
            <w:r w:rsidRPr="00676E0D">
              <w:rPr>
                <w:rFonts w:ascii="Arial" w:hAnsi="Arial" w:cs="Arial"/>
                <w:vertAlign w:val="superscript"/>
              </w:rPr>
              <w:t>3</w:t>
            </w:r>
            <w:r w:rsidRPr="00676E0D">
              <w:rPr>
                <w:rFonts w:ascii="Arial" w:hAnsi="Arial" w:cs="Arial"/>
              </w:rPr>
              <w:t>)</w:t>
            </w:r>
          </w:p>
        </w:tc>
      </w:tr>
      <w:tr w:rsidR="00212C43" w:rsidRPr="00676E0D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76E0D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76E0D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12C43" w:rsidRPr="00676E0D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76E0D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76E0D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76E0D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76E0D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212C43" w:rsidRPr="00676E0D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76E0D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76E0D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76E0D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76E0D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269,89</w:t>
            </w:r>
          </w:p>
        </w:tc>
      </w:tr>
      <w:tr w:rsidR="00212C43" w:rsidRPr="00676E0D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76E0D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76E0D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12C43" w:rsidRPr="00676E0D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76E0D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76E0D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Трамбовки пневматические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76E0D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76E0D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23,2</w:t>
            </w:r>
          </w:p>
        </w:tc>
      </w:tr>
      <w:tr w:rsidR="00212C43" w:rsidRPr="00676E0D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76E0D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76E0D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12C43" w:rsidRPr="00676E0D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76E0D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76E0D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212C43" w:rsidRPr="00676E0D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76E0D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76E0D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212C43" w:rsidRPr="00676E0D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76E0D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76E0D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76E0D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76E0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76E0D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</w:t>
            </w:r>
          </w:p>
        </w:tc>
      </w:tr>
    </w:tbl>
    <w:p w:rsidR="00212C43" w:rsidRPr="00676E0D" w:rsidRDefault="00212C43" w:rsidP="00212C43">
      <w:pPr>
        <w:pStyle w:val="a5"/>
        <w:rPr>
          <w:rFonts w:ascii="Arial" w:hAnsi="Arial" w:cs="Arial"/>
          <w:b/>
          <w:sz w:val="2"/>
        </w:rPr>
      </w:pPr>
    </w:p>
    <w:p w:rsidR="00212C43" w:rsidRPr="00C63CB2" w:rsidRDefault="00212C4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12C43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Pr="00CC1FAB" w:rsidRDefault="00212C43" w:rsidP="00F9545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52-18. Устройство осадочного шва из просмоленных досок для сопряжения существующих и пристраиваемых фундаментов</w:t>
            </w:r>
          </w:p>
        </w:tc>
      </w:tr>
      <w:tr w:rsidR="00212C43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12C43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212C43" w:rsidRPr="00CC1FAB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Pr="00CC1FAB" w:rsidRDefault="00212C43" w:rsidP="00F9545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поперечное перепиливание и окорка досок;</w:t>
            </w:r>
          </w:p>
        </w:tc>
      </w:tr>
      <w:tr w:rsidR="00212C43" w:rsidRPr="00CC1FAB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изготовление щитов со сборкой на гвоздях;</w:t>
            </w:r>
          </w:p>
        </w:tc>
      </w:tr>
      <w:tr w:rsidR="00212C43" w:rsidRPr="00CC1FAB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обработка щитов битумом с обшивкой толем;</w:t>
            </w:r>
          </w:p>
        </w:tc>
      </w:tr>
      <w:tr w:rsidR="00212C43" w:rsidRPr="00CC1FAB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щитов по месту.</w:t>
            </w:r>
          </w:p>
        </w:tc>
      </w:tr>
      <w:tr w:rsidR="00212C43" w:rsidRPr="00CC1FAB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212C43" w:rsidRDefault="00212C43" w:rsidP="00212C4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12C43" w:rsidRPr="00CC1FAB" w:rsidTr="00F9545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2C43" w:rsidRPr="00CC1FAB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2C43" w:rsidRPr="00CC1FAB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2C43" w:rsidRPr="00CC1FAB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2C43" w:rsidRPr="00CC1FAB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12C43" w:rsidRPr="00CC1FA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CC1FAB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CC1FAB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CC1FAB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CC1FAB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12C43" w:rsidRPr="00CC1FA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CC1FA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Е52-18-1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CC1FA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осадочного шва из просмоленных досок</w:t>
            </w:r>
          </w:p>
          <w:p w:rsidR="00212C43" w:rsidRPr="00CC1FA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C1FAB">
              <w:rPr>
                <w:rFonts w:ascii="Arial" w:hAnsi="Arial" w:cs="Arial"/>
              </w:rPr>
              <w:t>(единица измерения - 100 м</w:t>
            </w:r>
            <w:r w:rsidRPr="00CC1FAB">
              <w:rPr>
                <w:rFonts w:ascii="Arial" w:hAnsi="Arial" w:cs="Arial"/>
                <w:vertAlign w:val="superscript"/>
              </w:rPr>
              <w:t>2</w:t>
            </w:r>
            <w:r w:rsidRPr="00CC1FAB">
              <w:rPr>
                <w:rFonts w:ascii="Arial" w:hAnsi="Arial" w:cs="Arial"/>
              </w:rPr>
              <w:t>)</w:t>
            </w:r>
          </w:p>
        </w:tc>
      </w:tr>
      <w:tr w:rsidR="00212C43" w:rsidRPr="00CC1FA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CC1FA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CC1FA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12C43" w:rsidRPr="00CC1FA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CC1FA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CC1FA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CC1FA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CC1FA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212C43" w:rsidRPr="00CC1FA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CC1FA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CC1FA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CC1FA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CC1FA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155,41</w:t>
            </w:r>
          </w:p>
        </w:tc>
      </w:tr>
      <w:tr w:rsidR="00212C43" w:rsidRPr="00CC1FA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CC1FA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CC1FA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CC1FA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CC1FA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8,06</w:t>
            </w:r>
          </w:p>
        </w:tc>
      </w:tr>
      <w:tr w:rsidR="00212C43" w:rsidRPr="00CC1FA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CC1FA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CC1FA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12C43" w:rsidRPr="00CC1FA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CC1FA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CC1FA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CC1FA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CC1FA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8,06</w:t>
            </w:r>
          </w:p>
        </w:tc>
      </w:tr>
      <w:tr w:rsidR="00212C43" w:rsidRPr="00CC1FA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CC1FA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CC1FA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12C43" w:rsidRPr="00CC1FA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CC1FA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CC1FA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12C43" w:rsidRPr="00CC1FA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CC1FA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CC1FAB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12C43" w:rsidRPr="00CC1FA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CC1FA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1/10-110-50-15/345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CC1FA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25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CC1FA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C1FA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CC1FA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3,15</w:t>
            </w:r>
          </w:p>
        </w:tc>
      </w:tr>
      <w:tr w:rsidR="00212C43" w:rsidRPr="00CC1FA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CC1FA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1/10-115-5/1190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CC1FA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 подкладочный с пылевидной посыпкой РПП-300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CC1FA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C1FAB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CC1FA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233,1</w:t>
            </w:r>
          </w:p>
        </w:tc>
      </w:tr>
      <w:tr w:rsidR="00212C43" w:rsidRPr="00CC1FAB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CC1FA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1/10-130-5/66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CC1FAB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битумно-полимерная кровельная и гидроизоляционная (МБПГ), горячая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CC1FAB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CC1FAB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</w:tbl>
    <w:p w:rsidR="00212C43" w:rsidRPr="00CC1FAB" w:rsidRDefault="00212C43" w:rsidP="00212C43">
      <w:pPr>
        <w:pStyle w:val="a5"/>
        <w:rPr>
          <w:rFonts w:ascii="Arial" w:hAnsi="Arial" w:cs="Arial"/>
          <w:b/>
          <w:sz w:val="2"/>
        </w:rPr>
      </w:pPr>
    </w:p>
    <w:p w:rsidR="00212C43" w:rsidRPr="00C63CB2" w:rsidRDefault="00212C4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12C43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Pr="00A61BBF" w:rsidRDefault="00212C43" w:rsidP="00F9545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52-19. Устройство прижимной стенки из кирпича при ремонте фундаментов</w:t>
            </w:r>
          </w:p>
        </w:tc>
      </w:tr>
      <w:tr w:rsidR="00212C43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12C43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212C43" w:rsidRPr="00A61BBF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Pr="00A61BBF" w:rsidRDefault="00212C43" w:rsidP="00F9545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поверхности фундамента;</w:t>
            </w:r>
          </w:p>
        </w:tc>
      </w:tr>
      <w:tr w:rsidR="00212C43" w:rsidRPr="00A61BBF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устройство каркаса;</w:t>
            </w:r>
          </w:p>
        </w:tc>
      </w:tr>
      <w:tr w:rsidR="00212C43" w:rsidRPr="00A61BBF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кладка кирпичной прижимной стенки толщиной 0,5 кирпича.</w:t>
            </w:r>
          </w:p>
        </w:tc>
      </w:tr>
      <w:tr w:rsidR="00212C43" w:rsidRPr="00A61BBF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212C43" w:rsidRDefault="00212C43" w:rsidP="00212C4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12C43" w:rsidRPr="00A61BBF" w:rsidTr="00F9545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2C43" w:rsidRPr="00A61BBF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2C43" w:rsidRPr="00A61BBF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2C43" w:rsidRPr="00A61BBF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2C43" w:rsidRPr="00A61BBF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12C43" w:rsidRPr="00A61BBF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61BBF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61BBF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61BBF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61BBF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12C43" w:rsidRPr="00A61BBF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61BBF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Е52-19-1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61BBF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прижимной стенки из кирпича при ремонте фундаментов</w:t>
            </w:r>
          </w:p>
          <w:p w:rsidR="00212C43" w:rsidRPr="00A61BBF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61BBF">
              <w:rPr>
                <w:rFonts w:ascii="Arial" w:hAnsi="Arial" w:cs="Arial"/>
              </w:rPr>
              <w:t>(единица измерения - 100 м</w:t>
            </w:r>
            <w:r w:rsidRPr="00A61BBF">
              <w:rPr>
                <w:rFonts w:ascii="Arial" w:hAnsi="Arial" w:cs="Arial"/>
                <w:vertAlign w:val="superscript"/>
              </w:rPr>
              <w:t>2</w:t>
            </w:r>
            <w:r w:rsidRPr="00A61BBF">
              <w:rPr>
                <w:rFonts w:ascii="Arial" w:hAnsi="Arial" w:cs="Arial"/>
              </w:rPr>
              <w:t>)</w:t>
            </w:r>
          </w:p>
        </w:tc>
      </w:tr>
      <w:tr w:rsidR="00212C43" w:rsidRPr="00A61BBF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61BBF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61BBF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12C43" w:rsidRPr="00A61BBF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61BBF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61BBF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61BBF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61BBF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212C43" w:rsidRPr="00A61BBF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61BBF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61BBF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61BBF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61BBF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153,89</w:t>
            </w:r>
          </w:p>
        </w:tc>
      </w:tr>
      <w:tr w:rsidR="00212C43" w:rsidRPr="00A61BBF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61BBF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61BBF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61BBF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61BBF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212C43" w:rsidRPr="00A61BBF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61BBF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61BBF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12C43" w:rsidRPr="00A61BBF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61BBF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61BBF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61BBF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61BBF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212C43" w:rsidRPr="00A61BBF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61BBF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61BBF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12C43" w:rsidRPr="00A61BBF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61BBF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61BBF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12C43" w:rsidRPr="00A61BBF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61BBF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61BBF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12C43" w:rsidRPr="00A61BBF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61BBF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61BBF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61BBF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61BB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61BBF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212C43" w:rsidRPr="00A61BBF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61BBF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61BBF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61BBF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61BB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61BBF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212C43" w:rsidRPr="00A61BBF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61BBF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61BBF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212C43" w:rsidRPr="00A61BBF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61BBF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61BBF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212C43" w:rsidRPr="00A61BBF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61BBF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61BBF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61BBF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61BB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61BBF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212C43" w:rsidRPr="00A61BBF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61BBF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61BBF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12C43" w:rsidRPr="00A61BBF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61BBF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61BBF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212C43" w:rsidRPr="00A61BBF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61BBF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61BBF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212C43" w:rsidRPr="00A61BBF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61BBF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П4/1-6-10-20-11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61BBF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обыкновенный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61BBF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61BBF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</w:tbl>
    <w:p w:rsidR="00212C43" w:rsidRPr="00A61BBF" w:rsidRDefault="00212C43" w:rsidP="00212C43">
      <w:pPr>
        <w:pStyle w:val="a5"/>
        <w:rPr>
          <w:rFonts w:ascii="Arial" w:hAnsi="Arial" w:cs="Arial"/>
          <w:b/>
          <w:sz w:val="2"/>
        </w:rPr>
      </w:pPr>
    </w:p>
    <w:p w:rsidR="00212C43" w:rsidRPr="00C63CB2" w:rsidRDefault="00212C4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12C43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Pr="006D0E88" w:rsidRDefault="00212C43" w:rsidP="00F9545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52-20. Смена ленточных фундаментов</w:t>
            </w:r>
          </w:p>
        </w:tc>
      </w:tr>
      <w:tr w:rsidR="00212C43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12C43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212C43" w:rsidRPr="006D0E88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Pr="006D0E88" w:rsidRDefault="00212C43" w:rsidP="00F9545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разборка кладки фундаментов отдельными участками;</w:t>
            </w:r>
          </w:p>
        </w:tc>
      </w:tr>
      <w:tr w:rsidR="00212C43" w:rsidRPr="006D0E88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устройство основания с уплотнением грунта кирпичным щебнем (песком);</w:t>
            </w:r>
          </w:p>
        </w:tc>
      </w:tr>
      <w:tr w:rsidR="00212C43" w:rsidRPr="006D0E88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кладка отдельных участков фундаментов;</w:t>
            </w:r>
          </w:p>
        </w:tc>
      </w:tr>
      <w:tr w:rsidR="00212C43" w:rsidRPr="006D0E88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устройство горизонтальной гидроизоляции из рулонных материалов;</w:t>
            </w:r>
          </w:p>
        </w:tc>
      </w:tr>
      <w:tr w:rsidR="00212C43" w:rsidRPr="006D0E88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очистка материалов от раствора и укладка в штабель (нормы 1, 3).</w:t>
            </w:r>
          </w:p>
        </w:tc>
      </w:tr>
      <w:tr w:rsidR="00212C43" w:rsidRPr="006D0E88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212C43" w:rsidRDefault="00212C43" w:rsidP="00212C4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12C43" w:rsidRPr="006D0E88" w:rsidTr="00F9545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12C43" w:rsidRPr="006D0E8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12C43" w:rsidRPr="006D0E8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Е52-20-1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Смена ленточных бутовых фундаментов с очисткой камня</w:t>
            </w:r>
          </w:p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D0E88">
              <w:rPr>
                <w:rFonts w:ascii="Arial" w:hAnsi="Arial" w:cs="Arial"/>
              </w:rPr>
              <w:t>(единица измерения - м</w:t>
            </w:r>
            <w:r w:rsidRPr="006D0E88">
              <w:rPr>
                <w:rFonts w:ascii="Arial" w:hAnsi="Arial" w:cs="Arial"/>
                <w:vertAlign w:val="superscript"/>
              </w:rPr>
              <w:t>3</w:t>
            </w:r>
            <w:r w:rsidRPr="006D0E88">
              <w:rPr>
                <w:rFonts w:ascii="Arial" w:hAnsi="Arial" w:cs="Arial"/>
              </w:rPr>
              <w:t>)</w:t>
            </w:r>
          </w:p>
        </w:tc>
      </w:tr>
      <w:tr w:rsidR="00212C43" w:rsidRPr="006D0E8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12C43" w:rsidRPr="006D0E8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12C43" w:rsidRPr="006D0E8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32,12</w:t>
            </w:r>
          </w:p>
        </w:tc>
      </w:tr>
      <w:tr w:rsidR="00212C43" w:rsidRPr="006D0E8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7,11</w:t>
            </w:r>
          </w:p>
        </w:tc>
      </w:tr>
      <w:tr w:rsidR="00212C43" w:rsidRPr="006D0E8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12C43" w:rsidRPr="006D0E8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6D0E88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4,76</w:t>
            </w:r>
          </w:p>
        </w:tc>
      </w:tr>
      <w:tr w:rsidR="00212C43" w:rsidRPr="006D0E8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4,76</w:t>
            </w:r>
          </w:p>
        </w:tc>
      </w:tr>
      <w:tr w:rsidR="00212C43" w:rsidRPr="006D0E8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2,35</w:t>
            </w:r>
          </w:p>
        </w:tc>
      </w:tr>
      <w:tr w:rsidR="00212C43" w:rsidRPr="006D0E8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12C43" w:rsidRPr="006D0E8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12C43" w:rsidRPr="006D0E8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12C43" w:rsidRPr="006D0E8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1/10-115-5/1180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 кровельный с пылевидной посыпкой РКП-350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D0E8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1,67</w:t>
            </w:r>
          </w:p>
        </w:tc>
      </w:tr>
      <w:tr w:rsidR="00212C43" w:rsidRPr="006D0E8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12C43" w:rsidRPr="006D0E8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12C43" w:rsidRPr="006D0E8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12C43" w:rsidRPr="006D0E8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212C43" w:rsidRPr="006D0E8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212C43" w:rsidRPr="006D0E8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212C43" w:rsidRPr="006D0E8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D0E8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0,419</w:t>
            </w:r>
          </w:p>
        </w:tc>
      </w:tr>
      <w:tr w:rsidR="00212C43" w:rsidRPr="006D0E8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бутовый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D0E8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1,03</w:t>
            </w:r>
          </w:p>
        </w:tc>
      </w:tr>
      <w:tr w:rsidR="00212C43" w:rsidRPr="006D0E8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Щебень-бой кирпича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D0E8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212C43" w:rsidRPr="006D0E8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212C43" w:rsidRPr="006D0E8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212C43" w:rsidRPr="006D0E8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бутовый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D0E8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212C43" w:rsidRPr="006D0E8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212C43" w:rsidRPr="006D0E8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1,71</w:t>
            </w:r>
          </w:p>
        </w:tc>
      </w:tr>
      <w:tr w:rsidR="00212C43" w:rsidRPr="006D0E88" w:rsidTr="00F9545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Е52-20-2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Смена ленточных бутовых фундаментов без очистки</w:t>
            </w:r>
          </w:p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D0E88">
              <w:rPr>
                <w:rFonts w:ascii="Arial" w:hAnsi="Arial" w:cs="Arial"/>
              </w:rPr>
              <w:t>(единица измерения - м</w:t>
            </w:r>
            <w:r w:rsidRPr="006D0E88">
              <w:rPr>
                <w:rFonts w:ascii="Arial" w:hAnsi="Arial" w:cs="Arial"/>
                <w:vertAlign w:val="superscript"/>
              </w:rPr>
              <w:t>3</w:t>
            </w:r>
            <w:r w:rsidRPr="006D0E88">
              <w:rPr>
                <w:rFonts w:ascii="Arial" w:hAnsi="Arial" w:cs="Arial"/>
              </w:rPr>
              <w:t>)</w:t>
            </w:r>
          </w:p>
        </w:tc>
      </w:tr>
      <w:tr w:rsidR="00212C43" w:rsidRPr="006D0E8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12C43" w:rsidRPr="006D0E8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12C43" w:rsidRPr="006D0E8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25,66</w:t>
            </w:r>
          </w:p>
        </w:tc>
      </w:tr>
      <w:tr w:rsidR="00212C43" w:rsidRPr="006D0E8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7,11</w:t>
            </w:r>
          </w:p>
        </w:tc>
      </w:tr>
      <w:tr w:rsidR="00212C43" w:rsidRPr="006D0E8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12C43" w:rsidRPr="006D0E8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6D0E88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4,76</w:t>
            </w:r>
          </w:p>
        </w:tc>
      </w:tr>
      <w:tr w:rsidR="00212C43" w:rsidRPr="006D0E8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4,76</w:t>
            </w:r>
          </w:p>
        </w:tc>
      </w:tr>
      <w:tr w:rsidR="00212C43" w:rsidRPr="006D0E8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2,35</w:t>
            </w:r>
          </w:p>
        </w:tc>
      </w:tr>
      <w:tr w:rsidR="00212C43" w:rsidRPr="006D0E8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12C43" w:rsidRPr="006D0E8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12C43" w:rsidRPr="006D0E8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12C43" w:rsidRPr="006D0E8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1/10-115-5/1180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 кровельный с пылевидной посыпкой РКП-350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D0E8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1,67</w:t>
            </w:r>
          </w:p>
        </w:tc>
      </w:tr>
      <w:tr w:rsidR="00212C43" w:rsidRPr="006D0E8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12C43" w:rsidRPr="006D0E8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12C43" w:rsidRPr="006D0E8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12C43" w:rsidRPr="006D0E8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212C43" w:rsidRPr="006D0E8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212C43" w:rsidRPr="006D0E8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212C43" w:rsidRPr="006D0E8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D0E8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0,419</w:t>
            </w:r>
          </w:p>
        </w:tc>
      </w:tr>
      <w:tr w:rsidR="00212C43" w:rsidRPr="006D0E8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бутовый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D0E8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1,03</w:t>
            </w:r>
          </w:p>
        </w:tc>
      </w:tr>
      <w:tr w:rsidR="00212C43" w:rsidRPr="006D0E8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Щебень-бой кирпича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D0E8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212C43" w:rsidRPr="006D0E8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212C43" w:rsidRPr="006D0E8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212C43" w:rsidRPr="006D0E8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2,72</w:t>
            </w:r>
          </w:p>
        </w:tc>
      </w:tr>
      <w:tr w:rsidR="00212C43" w:rsidRPr="006D0E88" w:rsidTr="00F9545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Е52-20-3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Смена ленточных кирпичных фундаментов с очисткой кирпича</w:t>
            </w:r>
          </w:p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D0E88">
              <w:rPr>
                <w:rFonts w:ascii="Arial" w:hAnsi="Arial" w:cs="Arial"/>
              </w:rPr>
              <w:t>(единица измерения - м</w:t>
            </w:r>
            <w:r w:rsidRPr="006D0E88">
              <w:rPr>
                <w:rFonts w:ascii="Arial" w:hAnsi="Arial" w:cs="Arial"/>
                <w:vertAlign w:val="superscript"/>
              </w:rPr>
              <w:t>3</w:t>
            </w:r>
            <w:r w:rsidRPr="006D0E88">
              <w:rPr>
                <w:rFonts w:ascii="Arial" w:hAnsi="Arial" w:cs="Arial"/>
              </w:rPr>
              <w:t>)</w:t>
            </w:r>
          </w:p>
        </w:tc>
      </w:tr>
      <w:tr w:rsidR="00212C43" w:rsidRPr="006D0E8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12C43" w:rsidRPr="006D0E8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212C43" w:rsidRPr="006D0E8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35,89</w:t>
            </w:r>
          </w:p>
        </w:tc>
      </w:tr>
      <w:tr w:rsidR="00212C43" w:rsidRPr="006D0E8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5,43</w:t>
            </w:r>
          </w:p>
        </w:tc>
      </w:tr>
      <w:tr w:rsidR="00212C43" w:rsidRPr="006D0E8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12C43" w:rsidRPr="006D0E8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6D0E88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3,92</w:t>
            </w:r>
          </w:p>
        </w:tc>
      </w:tr>
      <w:tr w:rsidR="00212C43" w:rsidRPr="006D0E8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3,92</w:t>
            </w:r>
          </w:p>
        </w:tc>
      </w:tr>
      <w:tr w:rsidR="00212C43" w:rsidRPr="006D0E8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1,51</w:t>
            </w:r>
          </w:p>
        </w:tc>
      </w:tr>
      <w:tr w:rsidR="00212C43" w:rsidRPr="006D0E8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12C43" w:rsidRPr="006D0E8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12C43" w:rsidRPr="006D0E8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12C43" w:rsidRPr="006D0E8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1/10-115-5/1180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 кровельный с пылевидной посыпкой РКП-350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D0E8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1,67</w:t>
            </w:r>
          </w:p>
        </w:tc>
      </w:tr>
      <w:tr w:rsidR="00212C43" w:rsidRPr="006D0E8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12C43" w:rsidRPr="006D0E8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12C43" w:rsidRPr="006D0E8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12C43" w:rsidRPr="006D0E8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212C43" w:rsidRPr="006D0E8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212C43" w:rsidRPr="006D0E8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212C43" w:rsidRPr="006D0E8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D0E8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0,286</w:t>
            </w:r>
          </w:p>
        </w:tc>
      </w:tr>
      <w:tr w:rsidR="00212C43" w:rsidRPr="006D0E8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П4/1-6-10-20-11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обыкновенный,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0,397</w:t>
            </w:r>
          </w:p>
        </w:tc>
      </w:tr>
      <w:tr w:rsidR="00212C43" w:rsidRPr="006D0E8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Щебень-бой кирпича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D0E8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212C43" w:rsidRPr="006D0E8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212C43" w:rsidRPr="006D0E8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212C43" w:rsidRPr="006D0E8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8/1/230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глиняный обыкновенный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0,139</w:t>
            </w:r>
          </w:p>
        </w:tc>
      </w:tr>
      <w:tr w:rsidR="00212C43" w:rsidRPr="006D0E8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Кирпичный бой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D0E8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212C43" w:rsidRPr="006D0E8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212C43" w:rsidRPr="006D0E8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1,42</w:t>
            </w:r>
          </w:p>
        </w:tc>
      </w:tr>
      <w:tr w:rsidR="00212C43" w:rsidRPr="006D0E88" w:rsidTr="00F9545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Е52-20-4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Смена ленточных кирпичных фундаментов без очистки кирпича</w:t>
            </w:r>
          </w:p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D0E88">
              <w:rPr>
                <w:rFonts w:ascii="Arial" w:hAnsi="Arial" w:cs="Arial"/>
              </w:rPr>
              <w:t>(единица измерения - м</w:t>
            </w:r>
            <w:r w:rsidRPr="006D0E88">
              <w:rPr>
                <w:rFonts w:ascii="Arial" w:hAnsi="Arial" w:cs="Arial"/>
                <w:vertAlign w:val="superscript"/>
              </w:rPr>
              <w:t>3</w:t>
            </w:r>
            <w:r w:rsidRPr="006D0E88">
              <w:rPr>
                <w:rFonts w:ascii="Arial" w:hAnsi="Arial" w:cs="Arial"/>
              </w:rPr>
              <w:t>)</w:t>
            </w:r>
          </w:p>
        </w:tc>
      </w:tr>
      <w:tr w:rsidR="00212C43" w:rsidRPr="006D0E8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12C43" w:rsidRPr="006D0E8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212C43" w:rsidRPr="006D0E8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28,2</w:t>
            </w:r>
          </w:p>
        </w:tc>
      </w:tr>
      <w:tr w:rsidR="00212C43" w:rsidRPr="006D0E8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5,43</w:t>
            </w:r>
          </w:p>
        </w:tc>
      </w:tr>
      <w:tr w:rsidR="00212C43" w:rsidRPr="006D0E8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12C43" w:rsidRPr="006D0E8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6D0E88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3,92</w:t>
            </w:r>
          </w:p>
        </w:tc>
      </w:tr>
      <w:tr w:rsidR="00212C43" w:rsidRPr="006D0E8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3,92</w:t>
            </w:r>
          </w:p>
        </w:tc>
      </w:tr>
      <w:tr w:rsidR="00212C43" w:rsidRPr="006D0E8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1,51</w:t>
            </w:r>
          </w:p>
        </w:tc>
      </w:tr>
      <w:tr w:rsidR="00212C43" w:rsidRPr="006D0E8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12C43" w:rsidRPr="006D0E8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12C43" w:rsidRPr="006D0E8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12C43" w:rsidRPr="006D0E8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1/10-115-5/1180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 кровельный с пылевидной посыпкой РКП-350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D0E8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1,67</w:t>
            </w:r>
          </w:p>
        </w:tc>
      </w:tr>
      <w:tr w:rsidR="00212C43" w:rsidRPr="006D0E8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12C43" w:rsidRPr="006D0E8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12C43" w:rsidRPr="006D0E8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12C43" w:rsidRPr="006D0E8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212C43" w:rsidRPr="006D0E8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212C43" w:rsidRPr="006D0E8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212C43" w:rsidRPr="006D0E8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D0E8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0,286</w:t>
            </w:r>
          </w:p>
        </w:tc>
      </w:tr>
      <w:tr w:rsidR="00212C43" w:rsidRPr="006D0E8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П4/1-6-10-20-11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обыкновенный,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0,397</w:t>
            </w:r>
          </w:p>
        </w:tc>
      </w:tr>
      <w:tr w:rsidR="00212C43" w:rsidRPr="006D0E8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Щебень-бой кирпича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D0E8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212C43" w:rsidRPr="006D0E8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212C43" w:rsidRPr="006D0E8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212C43" w:rsidRPr="006D0E8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Кирпичный бой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D0E8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212C43" w:rsidRPr="006D0E8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212C43" w:rsidRPr="006D0E8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D0E8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D0E8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1,42</w:t>
            </w:r>
          </w:p>
        </w:tc>
      </w:tr>
    </w:tbl>
    <w:p w:rsidR="00212C43" w:rsidRPr="006D0E88" w:rsidRDefault="00212C43" w:rsidP="00212C43">
      <w:pPr>
        <w:pStyle w:val="a5"/>
        <w:rPr>
          <w:rFonts w:ascii="Arial" w:hAnsi="Arial" w:cs="Arial"/>
          <w:b/>
          <w:sz w:val="2"/>
        </w:rPr>
      </w:pPr>
    </w:p>
    <w:p w:rsidR="00212C43" w:rsidRPr="00C63CB2" w:rsidRDefault="00212C4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12C43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Pr="00642214" w:rsidRDefault="00212C43" w:rsidP="00F9545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52-21. Смена деревянных стульев</w:t>
            </w:r>
          </w:p>
        </w:tc>
      </w:tr>
      <w:tr w:rsidR="00212C43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12C43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212C43" w:rsidRPr="00642214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Pr="00642214" w:rsidRDefault="00212C43" w:rsidP="00F9545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выкапывание стульев с постановкой временных опор и разгрузочных креплений;</w:t>
            </w:r>
          </w:p>
        </w:tc>
      </w:tr>
      <w:tr w:rsidR="00212C43" w:rsidRPr="00642214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устройство песчаного основания;</w:t>
            </w:r>
          </w:p>
        </w:tc>
      </w:tr>
      <w:tr w:rsidR="00212C43" w:rsidRPr="00642214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постановка деревянных стульев с заготовкой;</w:t>
            </w:r>
          </w:p>
        </w:tc>
      </w:tr>
      <w:tr w:rsidR="00212C43" w:rsidRPr="00642214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обратная засыпка фундаментов с трамбованием грунта вручную;</w:t>
            </w:r>
          </w:p>
        </w:tc>
      </w:tr>
      <w:tr w:rsidR="00212C43" w:rsidRPr="00642214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разборка временных опор и разгрузочных креплений.</w:t>
            </w:r>
          </w:p>
        </w:tc>
      </w:tr>
      <w:tr w:rsidR="00212C43" w:rsidRPr="00642214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212C43" w:rsidRDefault="00212C43" w:rsidP="00212C4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12C43" w:rsidRPr="00642214" w:rsidTr="00F9545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2C43" w:rsidRPr="00642214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2C43" w:rsidRPr="00642214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2C43" w:rsidRPr="00642214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2C43" w:rsidRPr="00642214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12C43" w:rsidRPr="0064221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42214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42214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42214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42214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12C43" w:rsidRPr="0064221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4221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Е52-21-1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деревянных стульев на подкладках</w:t>
            </w:r>
          </w:p>
          <w:p w:rsidR="00212C43" w:rsidRPr="0064221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2214">
              <w:rPr>
                <w:rFonts w:ascii="Arial" w:hAnsi="Arial" w:cs="Arial"/>
              </w:rPr>
              <w:t>(единица измерения - стул)</w:t>
            </w:r>
          </w:p>
        </w:tc>
      </w:tr>
      <w:tr w:rsidR="00212C43" w:rsidRPr="0064221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4221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4221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12C43" w:rsidRPr="0064221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4221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4221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4221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4221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212C43" w:rsidRPr="0064221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4221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4221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4221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4221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10,07</w:t>
            </w:r>
          </w:p>
        </w:tc>
      </w:tr>
      <w:tr w:rsidR="00212C43" w:rsidRPr="0064221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4221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4221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4221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4221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212C43" w:rsidRPr="0064221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4221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4221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12C43" w:rsidRPr="0064221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4221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4221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4221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4221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212C43" w:rsidRPr="0064221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4221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4221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12C43" w:rsidRPr="0064221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4221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4221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12C43" w:rsidRPr="0064221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4221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4221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12C43" w:rsidRPr="0064221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4221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4221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4221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4221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4221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212C43" w:rsidRPr="0064221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4221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4221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4221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4221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4221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212C43" w:rsidRPr="0064221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4221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1/10-240-25-25/14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4221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проволочные 1,6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4221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4221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0,0032</w:t>
            </w:r>
          </w:p>
        </w:tc>
      </w:tr>
      <w:tr w:rsidR="00212C43" w:rsidRPr="0064221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4221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4221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212C43" w:rsidRPr="0064221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4221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4221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212C43" w:rsidRPr="0064221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4221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4221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4221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4221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4221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212C43" w:rsidRPr="0064221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4221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4221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212C43" w:rsidRPr="0064221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4221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4221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212C43" w:rsidRPr="0064221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4221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4221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4221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4221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212C43" w:rsidRPr="00642214" w:rsidTr="00F9545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4221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Е52-21-2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12C43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деревянных стульев на лежнях</w:t>
            </w:r>
          </w:p>
          <w:p w:rsidR="00212C43" w:rsidRPr="0064221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2214">
              <w:rPr>
                <w:rFonts w:ascii="Arial" w:hAnsi="Arial" w:cs="Arial"/>
              </w:rPr>
              <w:t>(единица измерения - стул)</w:t>
            </w:r>
          </w:p>
        </w:tc>
      </w:tr>
      <w:tr w:rsidR="00212C43" w:rsidRPr="0064221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4221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4221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12C43" w:rsidRPr="0064221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4221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4221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4221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4221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212C43" w:rsidRPr="0064221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4221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4221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4221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4221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10,88</w:t>
            </w:r>
          </w:p>
        </w:tc>
      </w:tr>
      <w:tr w:rsidR="00212C43" w:rsidRPr="0064221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4221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4221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4221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4221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212C43" w:rsidRPr="0064221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4221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4221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12C43" w:rsidRPr="0064221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4221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4221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4221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4221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212C43" w:rsidRPr="0064221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4221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4221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12C43" w:rsidRPr="0064221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4221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4221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12C43" w:rsidRPr="0064221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4221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4221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12C43" w:rsidRPr="0064221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4221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4221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4221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4221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4221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212C43" w:rsidRPr="0064221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4221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1/10-110-50-10/105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4221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необрезные хвойных пород длиной 2-3,75 м, толщиной 150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4221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4221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4221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12C43" w:rsidRPr="0064221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4221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1/10-240-25-25/14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4221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проволочные 1,6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4221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4221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0,0032</w:t>
            </w:r>
          </w:p>
        </w:tc>
      </w:tr>
      <w:tr w:rsidR="00212C43" w:rsidRPr="0064221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4221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1/10-240-40/92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4221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строительные диаметром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4221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4221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212C43" w:rsidRPr="0064221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4221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4221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212C43" w:rsidRPr="0064221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4221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4221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212C43" w:rsidRPr="0064221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4221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4221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4221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4221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4221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212C43" w:rsidRPr="0064221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4221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4221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212C43" w:rsidRPr="0064221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4221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4221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212C43" w:rsidRPr="0064221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4221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4221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4221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4221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212C43" w:rsidRPr="00642214" w:rsidTr="00F9545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4221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Е52-21-3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12C43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деревянных стульев на крестовинах</w:t>
            </w:r>
          </w:p>
          <w:p w:rsidR="00212C43" w:rsidRPr="0064221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2214">
              <w:rPr>
                <w:rFonts w:ascii="Arial" w:hAnsi="Arial" w:cs="Arial"/>
              </w:rPr>
              <w:t>(единица измерения - стул)</w:t>
            </w:r>
          </w:p>
        </w:tc>
      </w:tr>
      <w:tr w:rsidR="00212C43" w:rsidRPr="0064221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4221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4221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12C43" w:rsidRPr="0064221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4221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4221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4221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4221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212C43" w:rsidRPr="0064221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4221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4221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4221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4221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11,52</w:t>
            </w:r>
          </w:p>
        </w:tc>
      </w:tr>
      <w:tr w:rsidR="00212C43" w:rsidRPr="0064221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4221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4221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4221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4221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212C43" w:rsidRPr="0064221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4221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4221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12C43" w:rsidRPr="0064221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4221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4221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4221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4221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212C43" w:rsidRPr="0064221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4221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4221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12C43" w:rsidRPr="0064221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4221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4221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12C43" w:rsidRPr="0064221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4221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4221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12C43" w:rsidRPr="0064221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4221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4221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4221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4221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4221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212C43" w:rsidRPr="0064221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4221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1/10-110-50-10/105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4221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необрезные хвойных пород длиной 2-3,75 м, толщиной 150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4221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4221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4221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212C43" w:rsidRPr="0064221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4221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1/10-240-25-25/14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4221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проволочные 1,6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4221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4221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0,0032</w:t>
            </w:r>
          </w:p>
        </w:tc>
      </w:tr>
      <w:tr w:rsidR="00212C43" w:rsidRPr="0064221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4221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1/10-240-40/92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4221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строительные диаметром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4221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4221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212C43" w:rsidRPr="0064221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4221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4221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212C43" w:rsidRPr="0064221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4221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4221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212C43" w:rsidRPr="0064221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4221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4221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4221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4221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4221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212C43" w:rsidRPr="0064221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4221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4221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212C43" w:rsidRPr="0064221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4221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4221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212C43" w:rsidRPr="0064221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4221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64221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4221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64221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</w:tbl>
    <w:p w:rsidR="00212C43" w:rsidRPr="00642214" w:rsidRDefault="00212C43" w:rsidP="00212C43">
      <w:pPr>
        <w:pStyle w:val="a5"/>
        <w:rPr>
          <w:rFonts w:ascii="Arial" w:hAnsi="Arial" w:cs="Arial"/>
          <w:b/>
          <w:sz w:val="2"/>
        </w:rPr>
      </w:pPr>
    </w:p>
    <w:p w:rsidR="00212C43" w:rsidRPr="00C63CB2" w:rsidRDefault="00212C4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12C43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Pr="00226303" w:rsidRDefault="00212C43" w:rsidP="00F9545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52-22. Замена деревянных стульев</w:t>
            </w:r>
          </w:p>
        </w:tc>
      </w:tr>
      <w:tr w:rsidR="00212C43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12C43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212C43" w:rsidRPr="00226303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Pr="00226303" w:rsidRDefault="00212C43" w:rsidP="00F9545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выкапывание стульев с постановкой временных опор и разгрузочных креплений;</w:t>
            </w:r>
          </w:p>
        </w:tc>
      </w:tr>
      <w:tr w:rsidR="00212C43" w:rsidRPr="00226303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устройство песчаного основания;</w:t>
            </w:r>
          </w:p>
        </w:tc>
      </w:tr>
      <w:tr w:rsidR="00212C43" w:rsidRPr="00226303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кладка столбов из кирпича (норма 1);</w:t>
            </w:r>
          </w:p>
        </w:tc>
      </w:tr>
      <w:tr w:rsidR="00212C43" w:rsidRPr="00226303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устройство монолитных бетонных столбов с установкой и разборкой опалубки (норма 2), установка сборных бетонных или железобетонных конструкций (норма 3);</w:t>
            </w:r>
          </w:p>
        </w:tc>
      </w:tr>
      <w:tr w:rsidR="00212C43" w:rsidRPr="00226303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обратная засыпка фундаментов с трамбованием грунта вручную;</w:t>
            </w:r>
          </w:p>
        </w:tc>
      </w:tr>
      <w:tr w:rsidR="00212C43" w:rsidRPr="00226303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разборка временных опор и разгрузочных креплений.</w:t>
            </w:r>
          </w:p>
        </w:tc>
      </w:tr>
      <w:tr w:rsidR="00212C43" w:rsidRPr="00226303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212C43" w:rsidRDefault="00212C43" w:rsidP="00212C4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12C43" w:rsidRPr="00226303" w:rsidTr="00F9545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2C43" w:rsidRPr="00226303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2C43" w:rsidRPr="00226303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2C43" w:rsidRPr="00226303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2C43" w:rsidRPr="00226303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12C43" w:rsidRPr="00226303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226303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226303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226303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226303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12C43" w:rsidRPr="00226303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Е52-22-1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Замена деревянных стульев на кирпичные столбы</w:t>
            </w:r>
          </w:p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26303">
              <w:rPr>
                <w:rFonts w:ascii="Arial" w:hAnsi="Arial" w:cs="Arial"/>
              </w:rPr>
              <w:t>(единица измерения - м</w:t>
            </w:r>
            <w:r w:rsidRPr="00226303">
              <w:rPr>
                <w:rFonts w:ascii="Arial" w:hAnsi="Arial" w:cs="Arial"/>
                <w:vertAlign w:val="superscript"/>
              </w:rPr>
              <w:t>3</w:t>
            </w:r>
            <w:r w:rsidRPr="00226303">
              <w:rPr>
                <w:rFonts w:ascii="Arial" w:hAnsi="Arial" w:cs="Arial"/>
              </w:rPr>
              <w:t>)</w:t>
            </w:r>
          </w:p>
        </w:tc>
      </w:tr>
      <w:tr w:rsidR="00212C43" w:rsidRPr="00226303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226303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12C43" w:rsidRPr="00226303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226303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226303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226303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212C43" w:rsidRPr="00226303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226303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226303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226303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27,25</w:t>
            </w:r>
          </w:p>
        </w:tc>
      </w:tr>
      <w:tr w:rsidR="00212C43" w:rsidRPr="00226303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226303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226303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226303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3,48</w:t>
            </w:r>
          </w:p>
        </w:tc>
      </w:tr>
      <w:tr w:rsidR="00212C43" w:rsidRPr="00226303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226303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12C43" w:rsidRPr="00226303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226303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226303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226303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3,48</w:t>
            </w:r>
          </w:p>
        </w:tc>
      </w:tr>
      <w:tr w:rsidR="00212C43" w:rsidRPr="00226303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226303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12C43" w:rsidRPr="00226303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12C43" w:rsidRPr="00226303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12C43" w:rsidRPr="00226303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1/10-115-5/1190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 подкладочный с пылевидной посыпкой РПП-300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226303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2630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226303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1,78</w:t>
            </w:r>
          </w:p>
        </w:tc>
      </w:tr>
      <w:tr w:rsidR="00212C43" w:rsidRPr="00226303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212C43" w:rsidRPr="00226303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212C43" w:rsidRPr="00226303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226303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2630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226303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212C43" w:rsidRPr="00226303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226303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12C43" w:rsidRPr="00226303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12C43" w:rsidRPr="00226303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12C43" w:rsidRPr="00226303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226303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226303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212C43" w:rsidRPr="00226303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212C43" w:rsidRPr="00226303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212C43" w:rsidRPr="00226303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226303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2630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226303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212C43" w:rsidRPr="00226303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П4/1-6-10-20-11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обыкновенный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226303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226303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212C43" w:rsidRPr="00226303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212C43" w:rsidRPr="00226303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212C43" w:rsidRPr="00226303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226303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226303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212C43" w:rsidRPr="00226303" w:rsidTr="00F9545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Е52-22-2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Замена деревянных стульев на бетонные столбы</w:t>
            </w:r>
          </w:p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26303">
              <w:rPr>
                <w:rFonts w:ascii="Arial" w:hAnsi="Arial" w:cs="Arial"/>
              </w:rPr>
              <w:t>(единица измерения - м</w:t>
            </w:r>
            <w:r w:rsidRPr="00226303">
              <w:rPr>
                <w:rFonts w:ascii="Arial" w:hAnsi="Arial" w:cs="Arial"/>
                <w:vertAlign w:val="superscript"/>
              </w:rPr>
              <w:t>3</w:t>
            </w:r>
            <w:r w:rsidRPr="00226303">
              <w:rPr>
                <w:rFonts w:ascii="Arial" w:hAnsi="Arial" w:cs="Arial"/>
              </w:rPr>
              <w:t>)</w:t>
            </w:r>
          </w:p>
        </w:tc>
      </w:tr>
      <w:tr w:rsidR="00212C43" w:rsidRPr="00226303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226303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12C43" w:rsidRPr="00226303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226303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226303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226303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212C43" w:rsidRPr="00226303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226303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226303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226303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21,5</w:t>
            </w:r>
          </w:p>
        </w:tc>
      </w:tr>
      <w:tr w:rsidR="00212C43" w:rsidRPr="00226303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226303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226303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226303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0,88</w:t>
            </w:r>
          </w:p>
        </w:tc>
      </w:tr>
      <w:tr w:rsidR="00212C43" w:rsidRPr="00226303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226303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12C43" w:rsidRPr="00226303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226303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226303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226303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0,88</w:t>
            </w:r>
          </w:p>
        </w:tc>
      </w:tr>
      <w:tr w:rsidR="00212C43" w:rsidRPr="00226303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226303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12C43" w:rsidRPr="00226303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12C43" w:rsidRPr="00226303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12C43" w:rsidRPr="00226303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1/10-110-50-15/345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25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226303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2630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226303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0,00108</w:t>
            </w:r>
          </w:p>
        </w:tc>
      </w:tr>
      <w:tr w:rsidR="00212C43" w:rsidRPr="00226303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32, 40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226303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2630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226303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0,00026</w:t>
            </w:r>
          </w:p>
        </w:tc>
      </w:tr>
      <w:tr w:rsidR="00212C43" w:rsidRPr="00226303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1/10-110-50-20/585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226303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2630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226303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0,0115</w:t>
            </w:r>
          </w:p>
        </w:tc>
      </w:tr>
      <w:tr w:rsidR="00212C43" w:rsidRPr="00226303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1/10-115-5/1190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 подкладочный с пылевидной посыпкой РПП-300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226303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2630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226303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212C43" w:rsidRPr="00226303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1/10-240-55-25/35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универсальные диаметром 3 мм, длиной 25 мм и более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226303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226303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212C43" w:rsidRPr="00226303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226303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12C43" w:rsidRPr="00226303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12C43" w:rsidRPr="00226303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12C43" w:rsidRPr="00226303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226303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226303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</w:t>
            </w:r>
          </w:p>
        </w:tc>
      </w:tr>
      <w:tr w:rsidR="00212C43" w:rsidRPr="00226303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212C43" w:rsidRPr="00226303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212C43" w:rsidRPr="00226303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226303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2630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226303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212C43" w:rsidRPr="00226303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226303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2630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226303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212C43" w:rsidRPr="00226303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212C43" w:rsidRPr="00226303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212C43" w:rsidRPr="00226303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226303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226303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212C43" w:rsidRPr="00226303" w:rsidTr="00F9545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Е52-22-3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Замена деревянных стульев на сборные бетонные или железобетонные столбы</w:t>
            </w:r>
          </w:p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26303">
              <w:rPr>
                <w:rFonts w:ascii="Arial" w:hAnsi="Arial" w:cs="Arial"/>
              </w:rPr>
              <w:t>(единица измерения - м</w:t>
            </w:r>
            <w:r w:rsidRPr="00226303">
              <w:rPr>
                <w:rFonts w:ascii="Arial" w:hAnsi="Arial" w:cs="Arial"/>
                <w:vertAlign w:val="superscript"/>
              </w:rPr>
              <w:t>3</w:t>
            </w:r>
            <w:r w:rsidRPr="00226303">
              <w:rPr>
                <w:rFonts w:ascii="Arial" w:hAnsi="Arial" w:cs="Arial"/>
              </w:rPr>
              <w:t>)</w:t>
            </w:r>
          </w:p>
        </w:tc>
      </w:tr>
      <w:tr w:rsidR="00212C43" w:rsidRPr="00226303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226303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12C43" w:rsidRPr="00226303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226303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226303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226303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212C43" w:rsidRPr="00226303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226303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226303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226303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13,3</w:t>
            </w:r>
          </w:p>
        </w:tc>
      </w:tr>
      <w:tr w:rsidR="00212C43" w:rsidRPr="00226303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226303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226303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226303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1,63</w:t>
            </w:r>
          </w:p>
        </w:tc>
      </w:tr>
      <w:tr w:rsidR="00212C43" w:rsidRPr="00226303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226303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12C43" w:rsidRPr="00226303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226303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226303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226303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1,48</w:t>
            </w:r>
          </w:p>
        </w:tc>
      </w:tr>
      <w:tr w:rsidR="00212C43" w:rsidRPr="00226303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226303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226303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226303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212C43" w:rsidRPr="00226303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226303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12C43" w:rsidRPr="00226303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12C43" w:rsidRPr="00226303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12C43" w:rsidRPr="00226303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1/10-115-5/1190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 подкладочный с пылевидной посыпкой РПП-300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226303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2630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226303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1,07</w:t>
            </w:r>
          </w:p>
        </w:tc>
      </w:tr>
      <w:tr w:rsidR="00212C43" w:rsidRPr="00226303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212C43" w:rsidRPr="00226303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212C43" w:rsidRPr="00226303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226303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2630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226303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212C43" w:rsidRPr="00226303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226303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12C43" w:rsidRPr="00226303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12C43" w:rsidRPr="00226303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12C43" w:rsidRPr="00226303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226303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226303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0,0018</w:t>
            </w:r>
          </w:p>
        </w:tc>
      </w:tr>
      <w:tr w:rsidR="00212C43" w:rsidRPr="00226303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212C43" w:rsidRPr="00226303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212C43" w:rsidRPr="00226303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конструкции (марка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226303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2630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226303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12C43" w:rsidRPr="00226303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226303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2630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226303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0,067</w:t>
            </w:r>
          </w:p>
        </w:tc>
      </w:tr>
      <w:tr w:rsidR="00212C43" w:rsidRPr="00226303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226303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2630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226303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212C43" w:rsidRPr="00226303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212C43" w:rsidRPr="00226303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212C43" w:rsidRPr="00226303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226303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226303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226303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</w:tbl>
    <w:p w:rsidR="00212C43" w:rsidRPr="00226303" w:rsidRDefault="00212C43" w:rsidP="00212C43">
      <w:pPr>
        <w:pStyle w:val="a5"/>
        <w:rPr>
          <w:rFonts w:ascii="Arial" w:hAnsi="Arial" w:cs="Arial"/>
          <w:b/>
          <w:sz w:val="2"/>
        </w:rPr>
      </w:pPr>
    </w:p>
    <w:p w:rsidR="00212C43" w:rsidRPr="00C63CB2" w:rsidRDefault="00212C4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12C43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Pr="0056125A" w:rsidRDefault="00212C43" w:rsidP="00F9545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52-23. Смена забирки и обшивки деревянного засыпного цоколя</w:t>
            </w:r>
          </w:p>
        </w:tc>
      </w:tr>
      <w:tr w:rsidR="00212C43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12C43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212C43" w:rsidRPr="0056125A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Pr="0056125A" w:rsidRDefault="00212C43" w:rsidP="00F9545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разборка забирки цоколя и устройство вновь из досок с продухами и заглушками с осмолкой нижней части забирки (норма 1);</w:t>
            </w:r>
          </w:p>
        </w:tc>
      </w:tr>
      <w:tr w:rsidR="00212C43" w:rsidRPr="0056125A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разборка и восстановление отливной доски (нормы 2, 3);</w:t>
            </w:r>
          </w:p>
        </w:tc>
      </w:tr>
      <w:tr w:rsidR="00212C43" w:rsidRPr="0056125A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разборка и восстановление обшивки с покрытием нижней части мастикой (нормы 2, 3);</w:t>
            </w:r>
          </w:p>
        </w:tc>
      </w:tr>
      <w:tr w:rsidR="00212C43" w:rsidRPr="0056125A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ремонт продухов и заглушек (при необходимости) (нормы 2, 3);</w:t>
            </w:r>
          </w:p>
        </w:tc>
      </w:tr>
      <w:tr w:rsidR="00212C43" w:rsidRPr="0056125A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смена утепляющей засыпки (нормы 2, 3).</w:t>
            </w:r>
          </w:p>
        </w:tc>
      </w:tr>
      <w:tr w:rsidR="00212C43" w:rsidRPr="0056125A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212C43" w:rsidRDefault="00212C43" w:rsidP="00212C4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12C43" w:rsidRPr="0056125A" w:rsidTr="00F9545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2C43" w:rsidRPr="0056125A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2C43" w:rsidRPr="0056125A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2C43" w:rsidRPr="0056125A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2C43" w:rsidRPr="0056125A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12C43" w:rsidRPr="0056125A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56125A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56125A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56125A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56125A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12C43" w:rsidRPr="0056125A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56125A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Е52-23-1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56125A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Смена забирки цоколя из досок</w:t>
            </w:r>
          </w:p>
          <w:p w:rsidR="00212C43" w:rsidRPr="0056125A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6125A">
              <w:rPr>
                <w:rFonts w:ascii="Arial" w:hAnsi="Arial" w:cs="Arial"/>
              </w:rPr>
              <w:t>(единица измерения - 100 м</w:t>
            </w:r>
            <w:r w:rsidRPr="0056125A">
              <w:rPr>
                <w:rFonts w:ascii="Arial" w:hAnsi="Arial" w:cs="Arial"/>
                <w:vertAlign w:val="superscript"/>
              </w:rPr>
              <w:t>2</w:t>
            </w:r>
            <w:r w:rsidRPr="0056125A">
              <w:rPr>
                <w:rFonts w:ascii="Arial" w:hAnsi="Arial" w:cs="Arial"/>
              </w:rPr>
              <w:t>)</w:t>
            </w:r>
          </w:p>
        </w:tc>
      </w:tr>
      <w:tr w:rsidR="00212C43" w:rsidRPr="0056125A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56125A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56125A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12C43" w:rsidRPr="0056125A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56125A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56125A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56125A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56125A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212C43" w:rsidRPr="0056125A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56125A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56125A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56125A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56125A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215,83</w:t>
            </w:r>
          </w:p>
        </w:tc>
      </w:tr>
      <w:tr w:rsidR="00212C43" w:rsidRPr="0056125A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56125A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56125A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56125A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56125A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212C43" w:rsidRPr="0056125A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56125A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56125A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12C43" w:rsidRPr="0056125A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56125A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56125A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56125A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56125A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212C43" w:rsidRPr="0056125A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56125A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56125A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12C43" w:rsidRPr="0056125A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56125A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56125A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12C43" w:rsidRPr="0056125A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56125A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56125A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12C43" w:rsidRPr="0056125A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56125A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56125A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выработки пиломатериалов и заготовок (пластины), толщиной 20-24 см, 3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56125A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6125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56125A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1,74</w:t>
            </w:r>
          </w:p>
        </w:tc>
      </w:tr>
      <w:tr w:rsidR="00212C43" w:rsidRPr="0056125A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56125A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56125A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32, 40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56125A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6125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56125A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5,15</w:t>
            </w:r>
          </w:p>
        </w:tc>
      </w:tr>
      <w:tr w:rsidR="00212C43" w:rsidRPr="0056125A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56125A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1/10-110-50-25/15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56125A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Доска строганая в четверть хвойных пород II сорт толщина 19-22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56125A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6125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56125A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212C43" w:rsidRPr="0056125A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56125A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56125A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56125A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56125A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</w:t>
            </w:r>
          </w:p>
        </w:tc>
      </w:tr>
      <w:tr w:rsidR="00212C43" w:rsidRPr="0056125A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56125A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56125A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212C43" w:rsidRPr="0056125A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56125A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56125A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212C43" w:rsidRPr="0056125A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56125A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56125A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56125A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56125A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12C43" w:rsidRPr="0056125A" w:rsidTr="00F9545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56125A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Е52-23-2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12C43" w:rsidRPr="0056125A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Смена облицовки цоколя</w:t>
            </w:r>
          </w:p>
          <w:p w:rsidR="00212C43" w:rsidRPr="0056125A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6125A">
              <w:rPr>
                <w:rFonts w:ascii="Arial" w:hAnsi="Arial" w:cs="Arial"/>
              </w:rPr>
              <w:t>(единица измерения - 100 м</w:t>
            </w:r>
            <w:r w:rsidRPr="0056125A">
              <w:rPr>
                <w:rFonts w:ascii="Arial" w:hAnsi="Arial" w:cs="Arial"/>
                <w:vertAlign w:val="superscript"/>
              </w:rPr>
              <w:t>2</w:t>
            </w:r>
            <w:r w:rsidRPr="0056125A">
              <w:rPr>
                <w:rFonts w:ascii="Arial" w:hAnsi="Arial" w:cs="Arial"/>
              </w:rPr>
              <w:t>)</w:t>
            </w:r>
          </w:p>
        </w:tc>
      </w:tr>
      <w:tr w:rsidR="00212C43" w:rsidRPr="0056125A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56125A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56125A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12C43" w:rsidRPr="0056125A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56125A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56125A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56125A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56125A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212C43" w:rsidRPr="0056125A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56125A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56125A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56125A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56125A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278,6</w:t>
            </w:r>
          </w:p>
        </w:tc>
      </w:tr>
      <w:tr w:rsidR="00212C43" w:rsidRPr="0056125A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56125A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56125A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56125A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56125A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212C43" w:rsidRPr="0056125A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56125A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56125A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12C43" w:rsidRPr="0056125A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56125A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56125A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56125A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56125A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212C43" w:rsidRPr="0056125A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56125A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56125A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12C43" w:rsidRPr="0056125A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56125A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56125A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12C43" w:rsidRPr="0056125A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56125A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56125A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12C43" w:rsidRPr="0056125A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56125A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56125A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56125A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6125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56125A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212C43" w:rsidRPr="0056125A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56125A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1/10-110-50-25/15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56125A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Доска строганая в четверть хвойных пород II сорт толщина 19-22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56125A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6125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56125A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2,69</w:t>
            </w:r>
          </w:p>
        </w:tc>
      </w:tr>
      <w:tr w:rsidR="00212C43" w:rsidRPr="0056125A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56125A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56125A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56125A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56125A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</w:t>
            </w:r>
          </w:p>
        </w:tc>
      </w:tr>
      <w:tr w:rsidR="00212C43" w:rsidRPr="0056125A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56125A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56125A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12C43" w:rsidRPr="0056125A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56125A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56125A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212C43" w:rsidRPr="0056125A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56125A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56125A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212C43" w:rsidRPr="0056125A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56125A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П4/1-5-30-20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56125A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Гравий керамзитовый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56125A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6125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56125A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28,1</w:t>
            </w:r>
          </w:p>
        </w:tc>
      </w:tr>
      <w:tr w:rsidR="00212C43" w:rsidRPr="0056125A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56125A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56125A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212C43" w:rsidRPr="0056125A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56125A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56125A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212C43" w:rsidRPr="0056125A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56125A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8/1/330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56125A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Утеплитель засыпной (шлак)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56125A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6125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56125A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</w:tr>
      <w:tr w:rsidR="00212C43" w:rsidRPr="0056125A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56125A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56125A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212C43" w:rsidRPr="0056125A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56125A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56125A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56125A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56125A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  <w:tr w:rsidR="00212C43" w:rsidRPr="0056125A" w:rsidTr="00F9545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56125A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Е52-23-3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12C43" w:rsidRPr="0056125A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Смена обшивки цоколя и забирки</w:t>
            </w:r>
          </w:p>
          <w:p w:rsidR="00212C43" w:rsidRPr="0056125A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6125A">
              <w:rPr>
                <w:rFonts w:ascii="Arial" w:hAnsi="Arial" w:cs="Arial"/>
              </w:rPr>
              <w:t>(единица измерения - 100 м</w:t>
            </w:r>
            <w:r w:rsidRPr="0056125A">
              <w:rPr>
                <w:rFonts w:ascii="Arial" w:hAnsi="Arial" w:cs="Arial"/>
                <w:vertAlign w:val="superscript"/>
              </w:rPr>
              <w:t>2</w:t>
            </w:r>
            <w:r w:rsidRPr="0056125A">
              <w:rPr>
                <w:rFonts w:ascii="Arial" w:hAnsi="Arial" w:cs="Arial"/>
              </w:rPr>
              <w:t>)</w:t>
            </w:r>
          </w:p>
        </w:tc>
      </w:tr>
      <w:tr w:rsidR="00212C43" w:rsidRPr="0056125A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56125A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56125A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12C43" w:rsidRPr="0056125A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56125A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56125A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56125A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56125A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212C43" w:rsidRPr="0056125A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56125A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56125A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56125A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56125A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475,2</w:t>
            </w:r>
          </w:p>
        </w:tc>
      </w:tr>
      <w:tr w:rsidR="00212C43" w:rsidRPr="0056125A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56125A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56125A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56125A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56125A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2,19</w:t>
            </w:r>
          </w:p>
        </w:tc>
      </w:tr>
      <w:tr w:rsidR="00212C43" w:rsidRPr="0056125A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56125A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56125A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12C43" w:rsidRPr="0056125A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56125A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56125A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56125A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56125A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2,19</w:t>
            </w:r>
          </w:p>
        </w:tc>
      </w:tr>
      <w:tr w:rsidR="00212C43" w:rsidRPr="0056125A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56125A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56125A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12C43" w:rsidRPr="0056125A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56125A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56125A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12C43" w:rsidRPr="0056125A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56125A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56125A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12C43" w:rsidRPr="0056125A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56125A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56125A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выработки пиломатериалов и заготовок (пластины), толщиной 20-24 см, 3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56125A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6125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56125A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1,74</w:t>
            </w:r>
          </w:p>
        </w:tc>
      </w:tr>
      <w:tr w:rsidR="00212C43" w:rsidRPr="0056125A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56125A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56125A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56125A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6125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56125A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212C43" w:rsidRPr="0056125A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56125A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56125A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32, 40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56125A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6125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56125A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212C43" w:rsidRPr="0056125A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56125A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1/10-110-50-25/15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56125A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Доска строганая в четверть хвойных пород II сорт толщина 19-22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56125A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6125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56125A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2,69</w:t>
            </w:r>
          </w:p>
        </w:tc>
      </w:tr>
      <w:tr w:rsidR="00212C43" w:rsidRPr="0056125A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56125A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56125A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56125A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56125A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</w:p>
        </w:tc>
      </w:tr>
      <w:tr w:rsidR="00212C43" w:rsidRPr="0056125A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56125A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56125A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12C43" w:rsidRPr="0056125A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56125A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56125A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212C43" w:rsidRPr="0056125A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56125A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56125A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212C43" w:rsidRPr="0056125A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56125A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П4/1-5-30-20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56125A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Гравий керамзитовый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56125A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6125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56125A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28,1</w:t>
            </w:r>
          </w:p>
        </w:tc>
      </w:tr>
      <w:tr w:rsidR="00212C43" w:rsidRPr="0056125A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56125A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56125A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212C43" w:rsidRPr="0056125A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56125A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56125A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212C43" w:rsidRPr="0056125A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56125A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8/1/330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56125A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Утеплитель засыпной (шлак)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56125A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6125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56125A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</w:tr>
      <w:tr w:rsidR="00212C43" w:rsidRPr="0056125A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56125A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56125A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212C43" w:rsidRPr="0056125A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56125A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56125A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56125A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56125A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</w:t>
            </w:r>
          </w:p>
        </w:tc>
      </w:tr>
    </w:tbl>
    <w:p w:rsidR="00212C43" w:rsidRPr="0056125A" w:rsidRDefault="00212C43" w:rsidP="00212C43">
      <w:pPr>
        <w:pStyle w:val="a5"/>
        <w:rPr>
          <w:rFonts w:ascii="Arial" w:hAnsi="Arial" w:cs="Arial"/>
          <w:b/>
          <w:sz w:val="2"/>
        </w:rPr>
      </w:pPr>
    </w:p>
    <w:p w:rsidR="00212C43" w:rsidRPr="00C63CB2" w:rsidRDefault="00212C4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12C43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Pr="00A12284" w:rsidRDefault="00212C43" w:rsidP="00F9545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52-24. Подводка, смена, ремонт и уширение фундаментов</w:t>
            </w:r>
          </w:p>
        </w:tc>
      </w:tr>
      <w:tr w:rsidR="00212C43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12C43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Pr="00A12284" w:rsidRDefault="00212C43" w:rsidP="00F9545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разборка негодной части фундаментов или стены (нормы 3-8);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пробивка отверстий и заделка их кирпичом (нормы 9-11);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заготовка и установка двутавровых балок (нормы 9-11);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устройство щебеночного основания толщиной 15 см под новые фундаменты (нормы 1-6, 9-11);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кладка фундаментов из кирпича или камня с перевязкой со старой кладкой (нормы 1-4, 7-10);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подъем и установка блоков с заливкой швов и заделкой стыков (нормы 5,6,11);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устройство горизонтальной изоляции рулонными материалами в два слоя (нормы 1-2).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212C43" w:rsidRDefault="00212C43" w:rsidP="00212C4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12C43" w:rsidRPr="00A12284" w:rsidTr="00F9545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Е52-24-1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Подводка под существующие деревянные стены кирпичных фундаментов</w:t>
            </w:r>
          </w:p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12284">
              <w:rPr>
                <w:rFonts w:ascii="Arial" w:hAnsi="Arial" w:cs="Arial"/>
              </w:rPr>
              <w:t>(единица измерения - м</w:t>
            </w:r>
            <w:r w:rsidRPr="00A12284">
              <w:rPr>
                <w:rFonts w:ascii="Arial" w:hAnsi="Arial" w:cs="Arial"/>
                <w:vertAlign w:val="superscript"/>
              </w:rPr>
              <w:t>3</w:t>
            </w:r>
            <w:r w:rsidRPr="00A12284">
              <w:rPr>
                <w:rFonts w:ascii="Arial" w:hAnsi="Arial" w:cs="Arial"/>
              </w:rPr>
              <w:t>)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12,98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3,56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3,56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1228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4/1-6-10-20-11/7000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одинарный, марки по прочности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П4/1-5-20-10-10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плотных горных пород для строительных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1228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Е52-24-2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Подводка под существующие деревянные стены бутовых фундаментов</w:t>
            </w:r>
          </w:p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12284">
              <w:rPr>
                <w:rFonts w:ascii="Arial" w:hAnsi="Arial" w:cs="Arial"/>
              </w:rPr>
              <w:t>(единица измерения - м</w:t>
            </w:r>
            <w:r w:rsidRPr="00A12284">
              <w:rPr>
                <w:rFonts w:ascii="Arial" w:hAnsi="Arial" w:cs="Arial"/>
                <w:vertAlign w:val="superscript"/>
              </w:rPr>
              <w:t>3</w:t>
            </w:r>
            <w:r w:rsidRPr="00A12284">
              <w:rPr>
                <w:rFonts w:ascii="Arial" w:hAnsi="Arial" w:cs="Arial"/>
              </w:rPr>
              <w:t>)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13,92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1228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бутовый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1228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1,03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П4/1-5-20-10-10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плотных горных пород для строительных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1228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Е52-24-3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Смена под существующими кирпичными стенами кирпичных фундаментов</w:t>
            </w:r>
          </w:p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12284">
              <w:rPr>
                <w:rFonts w:ascii="Arial" w:hAnsi="Arial" w:cs="Arial"/>
              </w:rPr>
              <w:t>(единица измерения - м</w:t>
            </w:r>
            <w:r w:rsidRPr="00A12284">
              <w:rPr>
                <w:rFonts w:ascii="Arial" w:hAnsi="Arial" w:cs="Arial"/>
                <w:vertAlign w:val="superscript"/>
              </w:rPr>
              <w:t>3</w:t>
            </w:r>
            <w:r w:rsidRPr="00A12284">
              <w:rPr>
                <w:rFonts w:ascii="Arial" w:hAnsi="Arial" w:cs="Arial"/>
              </w:rPr>
              <w:t>)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26,44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11,29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A12284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7,66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7,66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3,63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1228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4/1-6-10-20-11/7000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одинарный, марки по прочности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П4/1-5-20-10-10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плотных горных пород для строительных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1228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1,93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Е52-24-4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Смена под существующими кирпичными стенами бутовых фундаментов</w:t>
            </w:r>
          </w:p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12284">
              <w:rPr>
                <w:rFonts w:ascii="Arial" w:hAnsi="Arial" w:cs="Arial"/>
              </w:rPr>
              <w:t>(единица измерения - м</w:t>
            </w:r>
            <w:r w:rsidRPr="00A12284">
              <w:rPr>
                <w:rFonts w:ascii="Arial" w:hAnsi="Arial" w:cs="Arial"/>
                <w:vertAlign w:val="superscript"/>
              </w:rPr>
              <w:t>3</w:t>
            </w:r>
            <w:r w:rsidRPr="00A12284">
              <w:rPr>
                <w:rFonts w:ascii="Arial" w:hAnsi="Arial" w:cs="Arial"/>
              </w:rPr>
              <w:t>)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23,37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8,89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A12284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6,32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6,32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2,57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1228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4/1-6-10-20-11/7000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одинарный, марки по прочности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бутовый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1228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0,98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П4/1-5-20-10-10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плотных горных пород для строительных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1228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2,13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Е52-24-5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Смена под существующими кирпичными стенами сборных бетонных фундаментов</w:t>
            </w:r>
          </w:p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12284">
              <w:rPr>
                <w:rFonts w:ascii="Arial" w:hAnsi="Arial" w:cs="Arial"/>
              </w:rPr>
              <w:t>(единица измерения - м</w:t>
            </w:r>
            <w:r w:rsidRPr="00A12284">
              <w:rPr>
                <w:rFonts w:ascii="Arial" w:hAnsi="Arial" w:cs="Arial"/>
                <w:vertAlign w:val="superscript"/>
              </w:rPr>
              <w:t>3</w:t>
            </w:r>
            <w:r w:rsidRPr="00A12284">
              <w:rPr>
                <w:rFonts w:ascii="Arial" w:hAnsi="Arial" w:cs="Arial"/>
              </w:rPr>
              <w:t>)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28,74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28,21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A12284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17,96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17,96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9,96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1228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4/1-6-10-20-11/7000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одинарный, марки по прочности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1228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П4/1-5-20-10-10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плотных горных пород для строительных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1228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П4/1-7-30-10-10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Блоки бетонные для стен подвалов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1228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2,22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Е52-24-6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Подводка под существующие кирпичные стены сборных железобетонных фундаментов</w:t>
            </w:r>
          </w:p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12284">
              <w:rPr>
                <w:rFonts w:ascii="Arial" w:hAnsi="Arial" w:cs="Arial"/>
              </w:rPr>
              <w:t>(единица измерения - м</w:t>
            </w:r>
            <w:r w:rsidRPr="00A12284">
              <w:rPr>
                <w:rFonts w:ascii="Arial" w:hAnsi="Arial" w:cs="Arial"/>
                <w:vertAlign w:val="superscript"/>
              </w:rPr>
              <w:t>3</w:t>
            </w:r>
            <w:r w:rsidRPr="00A12284">
              <w:rPr>
                <w:rFonts w:ascii="Arial" w:hAnsi="Arial" w:cs="Arial"/>
              </w:rPr>
              <w:t>)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31,03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30,91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A12284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19,67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19,67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10,9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1228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Блоки железобетонные (марка по проекту)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1228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П4/1-5-20-10-10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плотных горных пород для строительных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1228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2,22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Е52-24-7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отдельными местами кирпичных фундаментов</w:t>
            </w:r>
          </w:p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12284">
              <w:rPr>
                <w:rFonts w:ascii="Arial" w:hAnsi="Arial" w:cs="Arial"/>
              </w:rPr>
              <w:t>(единица измерения - м</w:t>
            </w:r>
            <w:r w:rsidRPr="00A12284">
              <w:rPr>
                <w:rFonts w:ascii="Arial" w:hAnsi="Arial" w:cs="Arial"/>
                <w:vertAlign w:val="superscript"/>
              </w:rPr>
              <w:t>3</w:t>
            </w:r>
            <w:r w:rsidRPr="00A12284">
              <w:rPr>
                <w:rFonts w:ascii="Arial" w:hAnsi="Arial" w:cs="Arial"/>
              </w:rPr>
              <w:t>)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47,56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1228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4/1-6-10-20-11/7000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одинарный, марки по прочности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1,93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Е52-24-8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отдельными местами бутовых фундаментов</w:t>
            </w:r>
          </w:p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12284">
              <w:rPr>
                <w:rFonts w:ascii="Arial" w:hAnsi="Arial" w:cs="Arial"/>
              </w:rPr>
              <w:t>(единица измерения - м</w:t>
            </w:r>
            <w:r w:rsidRPr="00A12284">
              <w:rPr>
                <w:rFonts w:ascii="Arial" w:hAnsi="Arial" w:cs="Arial"/>
                <w:vertAlign w:val="superscript"/>
              </w:rPr>
              <w:t>3</w:t>
            </w:r>
            <w:r w:rsidRPr="00A12284">
              <w:rPr>
                <w:rFonts w:ascii="Arial" w:hAnsi="Arial" w:cs="Arial"/>
              </w:rPr>
              <w:t>)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37,24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1228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4/1-6-10-20-11/7000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одинарный, марки по прочности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бутовый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1228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0,92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2,13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Е52-24-9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Уширение фундаментов кирпичом</w:t>
            </w:r>
          </w:p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12284">
              <w:rPr>
                <w:rFonts w:ascii="Arial" w:hAnsi="Arial" w:cs="Arial"/>
              </w:rPr>
              <w:t>(единица измерения - м</w:t>
            </w:r>
            <w:r w:rsidRPr="00A12284">
              <w:rPr>
                <w:rFonts w:ascii="Arial" w:hAnsi="Arial" w:cs="Arial"/>
                <w:vertAlign w:val="superscript"/>
              </w:rPr>
              <w:t>3</w:t>
            </w:r>
            <w:r w:rsidRPr="00A12284">
              <w:rPr>
                <w:rFonts w:ascii="Arial" w:hAnsi="Arial" w:cs="Arial"/>
              </w:rPr>
              <w:t>)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37,12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1,53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A12284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0,97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16 Б - 18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0,073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1228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4/1-6-10-20-11/7000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одинарный, марки по прочности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П4/1-5-20-10-10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плотных горных пород для строительных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1228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Е52-24-10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Уширение фундаментов бутом</w:t>
            </w:r>
          </w:p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12284">
              <w:rPr>
                <w:rFonts w:ascii="Arial" w:hAnsi="Arial" w:cs="Arial"/>
              </w:rPr>
              <w:t>(единица измерения - м</w:t>
            </w:r>
            <w:r w:rsidRPr="00A12284">
              <w:rPr>
                <w:rFonts w:ascii="Arial" w:hAnsi="Arial" w:cs="Arial"/>
                <w:vertAlign w:val="superscript"/>
              </w:rPr>
              <w:t>3</w:t>
            </w:r>
            <w:r w:rsidRPr="00A12284">
              <w:rPr>
                <w:rFonts w:ascii="Arial" w:hAnsi="Arial" w:cs="Arial"/>
              </w:rPr>
              <w:t>)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28,54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1,48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A12284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0,97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16 Б - 18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0,073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1228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4/1-6-10-20-11/7000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одинарный, марки по прочности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бутовый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1228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1,03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П4/1-5-20-10-10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плотных горных пород для строительных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1228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Е52-24-11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Уширение фундаментов бетонными блоками</w:t>
            </w:r>
          </w:p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12284">
              <w:rPr>
                <w:rFonts w:ascii="Arial" w:hAnsi="Arial" w:cs="Arial"/>
              </w:rPr>
              <w:t>(единица измерения - м</w:t>
            </w:r>
            <w:r w:rsidRPr="00A12284">
              <w:rPr>
                <w:rFonts w:ascii="Arial" w:hAnsi="Arial" w:cs="Arial"/>
                <w:vertAlign w:val="superscript"/>
              </w:rPr>
              <w:t>3</w:t>
            </w:r>
            <w:r w:rsidRPr="00A12284">
              <w:rPr>
                <w:rFonts w:ascii="Arial" w:hAnsi="Arial" w:cs="Arial"/>
              </w:rPr>
              <w:t>)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20,65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1,66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A12284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16 Б - 18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0,073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1228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4/1-6-10-20-11/7000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одинарный, марки по прочности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1228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П4/1-5-20-10-10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плотных горных пород для строительных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1228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П4/1-7-30-10-10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Блоки бетонные для стен подвалов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1228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0,88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212C43" w:rsidRPr="00A12284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A12284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A12284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</w:tbl>
    <w:p w:rsidR="00212C43" w:rsidRPr="00A12284" w:rsidRDefault="00212C43" w:rsidP="00212C43">
      <w:pPr>
        <w:pStyle w:val="a5"/>
        <w:rPr>
          <w:rFonts w:ascii="Arial" w:hAnsi="Arial" w:cs="Arial"/>
          <w:b/>
          <w:sz w:val="2"/>
        </w:rPr>
      </w:pPr>
    </w:p>
    <w:p w:rsidR="00212C43" w:rsidRPr="00C63CB2" w:rsidRDefault="00212C4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12C43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Pr="007233B8" w:rsidRDefault="00212C43" w:rsidP="00F9545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52-25. Водоотлив из подвала</w:t>
            </w:r>
          </w:p>
        </w:tc>
      </w:tr>
      <w:tr w:rsidR="00212C43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12C43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212C43" w:rsidRPr="007233B8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Pr="007233B8" w:rsidRDefault="00212C43" w:rsidP="00F9545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вычерпывание воды ведрами с выноской (норма 1);</w:t>
            </w:r>
          </w:p>
        </w:tc>
      </w:tr>
      <w:tr w:rsidR="00212C43" w:rsidRPr="007233B8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и передвижка насоса с прокладкой шлангов и устройством водостоков (нормы 2, 3);</w:t>
            </w:r>
          </w:p>
        </w:tc>
      </w:tr>
      <w:tr w:rsidR="00212C43" w:rsidRPr="007233B8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откачка воды ручным (норма 2) или электрическим (механическим)(норма 3) насосом.</w:t>
            </w:r>
          </w:p>
        </w:tc>
      </w:tr>
      <w:tr w:rsidR="00212C43" w:rsidRPr="007233B8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212C43" w:rsidRDefault="00212C43" w:rsidP="00212C4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12C43" w:rsidRPr="007233B8" w:rsidTr="00F9545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2C43" w:rsidRPr="007233B8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2C43" w:rsidRPr="007233B8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2C43" w:rsidRPr="007233B8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2C43" w:rsidRPr="007233B8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12C43" w:rsidRPr="007233B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7233B8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7233B8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7233B8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7233B8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12C43" w:rsidRPr="007233B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7233B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Е52-25-1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7233B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Водоотлив из подвала ведрами</w:t>
            </w:r>
          </w:p>
          <w:p w:rsidR="00212C43" w:rsidRPr="007233B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233B8">
              <w:rPr>
                <w:rFonts w:ascii="Arial" w:hAnsi="Arial" w:cs="Arial"/>
              </w:rPr>
              <w:t>(единица измерения - 100 м</w:t>
            </w:r>
            <w:r w:rsidRPr="007233B8">
              <w:rPr>
                <w:rFonts w:ascii="Arial" w:hAnsi="Arial" w:cs="Arial"/>
                <w:vertAlign w:val="superscript"/>
              </w:rPr>
              <w:t>3</w:t>
            </w:r>
            <w:r w:rsidRPr="007233B8">
              <w:rPr>
                <w:rFonts w:ascii="Arial" w:hAnsi="Arial" w:cs="Arial"/>
              </w:rPr>
              <w:t>)</w:t>
            </w:r>
          </w:p>
        </w:tc>
      </w:tr>
      <w:tr w:rsidR="00212C43" w:rsidRPr="007233B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7233B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7233B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12C43" w:rsidRPr="007233B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7233B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7233B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7233B8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7233B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212C43" w:rsidRPr="007233B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7233B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7233B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7233B8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7233B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185,4</w:t>
            </w:r>
          </w:p>
        </w:tc>
      </w:tr>
      <w:tr w:rsidR="00212C43" w:rsidRPr="007233B8" w:rsidTr="00F9545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7233B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Е52-25-2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12C43" w:rsidRPr="007233B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Водоотлив из подвала ручными насосами</w:t>
            </w:r>
          </w:p>
          <w:p w:rsidR="00212C43" w:rsidRPr="007233B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233B8">
              <w:rPr>
                <w:rFonts w:ascii="Arial" w:hAnsi="Arial" w:cs="Arial"/>
              </w:rPr>
              <w:t>(единица измерения - 100 м</w:t>
            </w:r>
            <w:r w:rsidRPr="007233B8">
              <w:rPr>
                <w:rFonts w:ascii="Arial" w:hAnsi="Arial" w:cs="Arial"/>
                <w:vertAlign w:val="superscript"/>
              </w:rPr>
              <w:t>3</w:t>
            </w:r>
            <w:r w:rsidRPr="007233B8">
              <w:rPr>
                <w:rFonts w:ascii="Arial" w:hAnsi="Arial" w:cs="Arial"/>
              </w:rPr>
              <w:t>)</w:t>
            </w:r>
          </w:p>
        </w:tc>
      </w:tr>
      <w:tr w:rsidR="00212C43" w:rsidRPr="007233B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7233B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7233B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12C43" w:rsidRPr="007233B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7233B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7233B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7233B8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7233B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212C43" w:rsidRPr="007233B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7233B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7233B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7233B8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7233B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16,53</w:t>
            </w:r>
          </w:p>
        </w:tc>
      </w:tr>
      <w:tr w:rsidR="00212C43" w:rsidRPr="007233B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7233B8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7233B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12C43" w:rsidRPr="007233B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7233B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М351363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7233B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Насосы ручные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7233B8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7233B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14,19</w:t>
            </w:r>
          </w:p>
        </w:tc>
      </w:tr>
      <w:tr w:rsidR="00212C43" w:rsidRPr="007233B8" w:rsidTr="00F9545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7233B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Е52-25-3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12C43" w:rsidRPr="007233B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Водоотлив из подвала электрическими (механическими) насосами</w:t>
            </w:r>
          </w:p>
          <w:p w:rsidR="00212C43" w:rsidRPr="007233B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233B8">
              <w:rPr>
                <w:rFonts w:ascii="Arial" w:hAnsi="Arial" w:cs="Arial"/>
              </w:rPr>
              <w:t>(единица измерения - 100 м</w:t>
            </w:r>
            <w:r w:rsidRPr="007233B8">
              <w:rPr>
                <w:rFonts w:ascii="Arial" w:hAnsi="Arial" w:cs="Arial"/>
                <w:vertAlign w:val="superscript"/>
              </w:rPr>
              <w:t>3</w:t>
            </w:r>
            <w:r w:rsidRPr="007233B8">
              <w:rPr>
                <w:rFonts w:ascii="Arial" w:hAnsi="Arial" w:cs="Arial"/>
              </w:rPr>
              <w:t>)</w:t>
            </w:r>
          </w:p>
        </w:tc>
      </w:tr>
      <w:tr w:rsidR="00212C43" w:rsidRPr="007233B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7233B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7233B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12C43" w:rsidRPr="007233B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7233B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7233B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7233B8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7233B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212C43" w:rsidRPr="007233B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7233B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7233B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7233B8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7233B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7,45</w:t>
            </w:r>
          </w:p>
        </w:tc>
      </w:tr>
      <w:tr w:rsidR="00212C43" w:rsidRPr="007233B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7233B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7233B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7233B8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7233B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212C43" w:rsidRPr="007233B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7233B8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7233B8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12C43" w:rsidRPr="007233B8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7233B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М310102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7233B8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Насосы для водопонижения и водоотлива 4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7233B8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7233B8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1,68</w:t>
            </w:r>
          </w:p>
        </w:tc>
      </w:tr>
    </w:tbl>
    <w:p w:rsidR="00212C43" w:rsidRPr="007233B8" w:rsidRDefault="00212C43" w:rsidP="00212C43">
      <w:pPr>
        <w:pStyle w:val="a5"/>
        <w:rPr>
          <w:rFonts w:ascii="Arial" w:hAnsi="Arial" w:cs="Arial"/>
          <w:b/>
          <w:sz w:val="2"/>
        </w:rPr>
      </w:pPr>
    </w:p>
    <w:p w:rsidR="00212C43" w:rsidRPr="00C63CB2" w:rsidRDefault="00212C43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12C43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Pr="000F11D0" w:rsidRDefault="00212C43" w:rsidP="00F9545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52-26. Заделка подвальных окон</w:t>
            </w:r>
          </w:p>
        </w:tc>
      </w:tr>
      <w:tr w:rsidR="00212C43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12C43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212C43" w:rsidRPr="000F11D0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Pr="000F11D0" w:rsidRDefault="00212C43" w:rsidP="00F9545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проема;</w:t>
            </w:r>
          </w:p>
        </w:tc>
      </w:tr>
      <w:tr w:rsidR="00212C43" w:rsidRPr="000F11D0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раскрой фанеры (норма 1), железа (норма 2);</w:t>
            </w:r>
          </w:p>
        </w:tc>
      </w:tr>
      <w:tr w:rsidR="00212C43" w:rsidRPr="000F11D0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заделка окна.</w:t>
            </w:r>
          </w:p>
        </w:tc>
      </w:tr>
      <w:tr w:rsidR="00212C43" w:rsidRPr="000F11D0" w:rsidTr="00F9545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12C43" w:rsidRDefault="00212C43" w:rsidP="00F9545D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212C43" w:rsidRDefault="00212C43" w:rsidP="00212C43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12C43" w:rsidRPr="000F11D0" w:rsidTr="00F9545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2C43" w:rsidRPr="000F11D0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2C43" w:rsidRPr="000F11D0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2C43" w:rsidRPr="000F11D0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2C43" w:rsidRPr="000F11D0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12C43" w:rsidRPr="000F11D0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0F11D0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0F11D0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0F11D0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0F11D0" w:rsidRDefault="00212C43" w:rsidP="00F9545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12C43" w:rsidRPr="000F11D0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0F11D0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Е52-26-1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0F11D0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Заделка подвальных окон фанерой</w:t>
            </w:r>
          </w:p>
          <w:p w:rsidR="00212C43" w:rsidRPr="000F11D0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F11D0">
              <w:rPr>
                <w:rFonts w:ascii="Arial" w:hAnsi="Arial" w:cs="Arial"/>
              </w:rPr>
              <w:t>(единица измерения - 10 м</w:t>
            </w:r>
            <w:r w:rsidRPr="000F11D0">
              <w:rPr>
                <w:rFonts w:ascii="Arial" w:hAnsi="Arial" w:cs="Arial"/>
                <w:vertAlign w:val="superscript"/>
              </w:rPr>
              <w:t>2</w:t>
            </w:r>
            <w:r w:rsidRPr="000F11D0">
              <w:rPr>
                <w:rFonts w:ascii="Arial" w:hAnsi="Arial" w:cs="Arial"/>
              </w:rPr>
              <w:t>)</w:t>
            </w:r>
          </w:p>
        </w:tc>
      </w:tr>
      <w:tr w:rsidR="00212C43" w:rsidRPr="000F11D0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0F11D0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0F11D0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12C43" w:rsidRPr="000F11D0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0F11D0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0F11D0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0F11D0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0F11D0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212C43" w:rsidRPr="000F11D0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0F11D0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0F11D0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0F11D0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0F11D0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4,77</w:t>
            </w:r>
          </w:p>
        </w:tc>
      </w:tr>
      <w:tr w:rsidR="00212C43" w:rsidRPr="000F11D0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0F11D0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0F11D0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0F11D0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0F11D0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12C43" w:rsidRPr="000F11D0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0F11D0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0F11D0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12C43" w:rsidRPr="000F11D0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0F11D0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0F11D0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0F11D0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0F11D0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12C43" w:rsidRPr="000F11D0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0F11D0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0F11D0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12C43" w:rsidRPr="000F11D0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0F11D0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0F11D0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12C43" w:rsidRPr="000F11D0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0F11D0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0F11D0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12C43" w:rsidRPr="000F11D0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0F11D0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1/10-100-40-5/30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0F11D0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Фанера общего назначения с наружными слоями из шпона лиственных пород марки ФК, II/III, Е1, Ш, 1525 х 1525 мм, толщиной 5-6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0F11D0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F11D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0F11D0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212C43" w:rsidRPr="000F11D0" w:rsidTr="00F9545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0F11D0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Е52-26-2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12C43" w:rsidRPr="000F11D0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Заделка подвальных окон железом</w:t>
            </w:r>
          </w:p>
          <w:p w:rsidR="00212C43" w:rsidRPr="000F11D0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F11D0">
              <w:rPr>
                <w:rFonts w:ascii="Arial" w:hAnsi="Arial" w:cs="Arial"/>
              </w:rPr>
              <w:t>(единица измерения - 10 м</w:t>
            </w:r>
            <w:r w:rsidRPr="000F11D0">
              <w:rPr>
                <w:rFonts w:ascii="Arial" w:hAnsi="Arial" w:cs="Arial"/>
                <w:vertAlign w:val="superscript"/>
              </w:rPr>
              <w:t>2</w:t>
            </w:r>
            <w:r w:rsidRPr="000F11D0">
              <w:rPr>
                <w:rFonts w:ascii="Arial" w:hAnsi="Arial" w:cs="Arial"/>
              </w:rPr>
              <w:t>)</w:t>
            </w:r>
          </w:p>
        </w:tc>
      </w:tr>
      <w:tr w:rsidR="00212C43" w:rsidRPr="000F11D0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0F11D0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0F11D0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12C43" w:rsidRPr="000F11D0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0F11D0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0F11D0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0F11D0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0F11D0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212C43" w:rsidRPr="000F11D0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0F11D0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0F11D0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0F11D0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0F11D0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212C43" w:rsidRPr="000F11D0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0F11D0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0F11D0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0F11D0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0F11D0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12C43" w:rsidRPr="000F11D0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0F11D0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0F11D0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12C43" w:rsidRPr="000F11D0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0F11D0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0F11D0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0F11D0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0F11D0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12C43" w:rsidRPr="000F11D0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0F11D0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0F11D0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12C43" w:rsidRPr="000F11D0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0F11D0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0F11D0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12C43" w:rsidRPr="000F11D0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0F11D0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0F11D0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12C43" w:rsidRPr="000F11D0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0F11D0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0F11D0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0,7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0F11D0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0F11D0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12C43" w:rsidRPr="000F11D0" w:rsidTr="00F9545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0F11D0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Е52-26-3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12C43" w:rsidRPr="000F11D0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Заделка подвальных окон кирпичом толщиной в 1 кирпич</w:t>
            </w:r>
          </w:p>
          <w:p w:rsidR="00212C43" w:rsidRPr="000F11D0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F11D0">
              <w:rPr>
                <w:rFonts w:ascii="Arial" w:hAnsi="Arial" w:cs="Arial"/>
              </w:rPr>
              <w:t>(единица измерения - 10 м</w:t>
            </w:r>
            <w:r w:rsidRPr="000F11D0">
              <w:rPr>
                <w:rFonts w:ascii="Arial" w:hAnsi="Arial" w:cs="Arial"/>
                <w:vertAlign w:val="superscript"/>
              </w:rPr>
              <w:t>2</w:t>
            </w:r>
            <w:r w:rsidRPr="000F11D0">
              <w:rPr>
                <w:rFonts w:ascii="Arial" w:hAnsi="Arial" w:cs="Arial"/>
              </w:rPr>
              <w:t>)</w:t>
            </w:r>
          </w:p>
        </w:tc>
      </w:tr>
      <w:tr w:rsidR="00212C43" w:rsidRPr="000F11D0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0F11D0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0F11D0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12C43" w:rsidRPr="000F11D0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0F11D0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0F11D0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0F11D0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0F11D0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212C43" w:rsidRPr="000F11D0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0F11D0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0F11D0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0F11D0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0F11D0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44,25</w:t>
            </w:r>
          </w:p>
        </w:tc>
      </w:tr>
      <w:tr w:rsidR="00212C43" w:rsidRPr="000F11D0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0F11D0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0F11D0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0F11D0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0F11D0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212C43" w:rsidRPr="000F11D0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0F11D0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0F11D0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12C43" w:rsidRPr="000F11D0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0F11D0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0F11D0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0F11D0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0F11D0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212C43" w:rsidRPr="000F11D0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0F11D0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0F11D0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12C43" w:rsidRPr="000F11D0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0F11D0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0F11D0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212C43" w:rsidRPr="000F11D0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0F11D0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0F11D0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212C43" w:rsidRPr="000F11D0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0F11D0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0F11D0" w:rsidRDefault="00212C43" w:rsidP="00F9545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212C43" w:rsidRPr="000F11D0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0F11D0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0F11D0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0F11D0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F11D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0F11D0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212C43" w:rsidRPr="000F11D0" w:rsidTr="00F954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0F11D0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П4/1-6-10-20-11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C43" w:rsidRPr="000F11D0" w:rsidRDefault="00212C43" w:rsidP="00F9545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обыкновенный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0F11D0" w:rsidRDefault="00212C43" w:rsidP="00F9545D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2C43" w:rsidRPr="000F11D0" w:rsidRDefault="00212C43" w:rsidP="00F9545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</w:tbl>
    <w:p w:rsidR="00212C43" w:rsidRPr="000F11D0" w:rsidRDefault="00212C43" w:rsidP="00212C43">
      <w:pPr>
        <w:pStyle w:val="a5"/>
        <w:rPr>
          <w:rFonts w:ascii="Arial" w:hAnsi="Arial" w:cs="Arial"/>
          <w:b/>
          <w:sz w:val="2"/>
        </w:rPr>
      </w:pPr>
    </w:p>
    <w:p w:rsidR="00135B66" w:rsidRPr="00C63CB2" w:rsidRDefault="00135B66" w:rsidP="0040791D">
      <w:pPr>
        <w:pStyle w:val="a5"/>
        <w:rPr>
          <w:rFonts w:ascii="Arial" w:hAnsi="Arial" w:cs="Arial"/>
          <w:b/>
          <w:sz w:val="2"/>
        </w:rPr>
      </w:pPr>
      <w:bookmarkStart w:id="0" w:name="_GoBack"/>
      <w:bookmarkEnd w:id="0"/>
    </w:p>
    <w:sectPr w:rsidR="00135B66" w:rsidRPr="00C63CB2" w:rsidSect="00C63CB2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567" w:bottom="1134" w:left="1417" w:header="850" w:footer="850" w:gutter="0"/>
      <w:pgNumType w:start="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63CB2" w:rsidRDefault="00C63CB2" w:rsidP="00C63CB2">
      <w:r>
        <w:separator/>
      </w:r>
    </w:p>
  </w:endnote>
  <w:endnote w:type="continuationSeparator" w:id="0">
    <w:p w:rsidR="00C63CB2" w:rsidRDefault="00C63CB2" w:rsidP="00C63C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3CB2" w:rsidRDefault="00C63CB2" w:rsidP="002D05C9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>
      <w:rPr>
        <w:rStyle w:val="a4"/>
        <w:noProof/>
      </w:rPr>
      <w:t>6</w:t>
    </w:r>
    <w:r>
      <w:rPr>
        <w:rStyle w:val="a4"/>
      </w:rPr>
      <w:fldChar w:fldCharType="end"/>
    </w:r>
  </w:p>
  <w:p w:rsidR="00C63CB2" w:rsidRDefault="00C63CB2" w:rsidP="00C63CB2">
    <w:pPr>
      <w:pStyle w:val="a5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3CB2" w:rsidRDefault="00C63CB2" w:rsidP="002D05C9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>
      <w:rPr>
        <w:rStyle w:val="a4"/>
        <w:noProof/>
      </w:rPr>
      <w:t>5</w:t>
    </w:r>
    <w:r>
      <w:rPr>
        <w:rStyle w:val="a4"/>
      </w:rPr>
      <w:fldChar w:fldCharType="end"/>
    </w:r>
  </w:p>
  <w:p w:rsidR="00C63CB2" w:rsidRDefault="00C63CB2" w:rsidP="00C63CB2">
    <w:pPr>
      <w:pStyle w:val="a5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63CB2" w:rsidRDefault="00C63CB2" w:rsidP="00C63CB2">
      <w:r>
        <w:separator/>
      </w:r>
    </w:p>
  </w:footnote>
  <w:footnote w:type="continuationSeparator" w:id="0">
    <w:p w:rsidR="00C63CB2" w:rsidRDefault="00C63CB2" w:rsidP="00C63C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3CB2" w:rsidRDefault="00C63CB2" w:rsidP="00C63CB2">
    <w:pPr>
      <w:pStyle w:val="a3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8.03.352-2026</w:t>
    </w:r>
  </w:p>
  <w:p w:rsidR="00C63CB2" w:rsidRPr="00C63CB2" w:rsidRDefault="00C63CB2" w:rsidP="00C63CB2">
    <w:pPr>
      <w:pStyle w:val="a3"/>
      <w:rPr>
        <w:rFonts w:ascii="Arial" w:hAnsi="Arial" w:cs="Arial"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3CB2" w:rsidRDefault="00C63CB2" w:rsidP="00C63CB2">
    <w:pPr>
      <w:pStyle w:val="a3"/>
      <w:jc w:val="right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8.03.352-2026</w:t>
    </w:r>
  </w:p>
  <w:p w:rsidR="00C63CB2" w:rsidRPr="00C63CB2" w:rsidRDefault="00C63CB2" w:rsidP="00C63CB2">
    <w:pPr>
      <w:pStyle w:val="a3"/>
      <w:jc w:val="right"/>
      <w:rPr>
        <w:rFonts w:ascii="Arial" w:hAnsi="Arial" w:cs="Arial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3CF8734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876AD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28670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4A7F8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B82C90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306BAA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97E044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96633C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0D890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7505D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63CB2"/>
    <w:rsid w:val="00071661"/>
    <w:rsid w:val="00135B66"/>
    <w:rsid w:val="00212C43"/>
    <w:rsid w:val="0040791D"/>
    <w:rsid w:val="004A7AAA"/>
    <w:rsid w:val="00637FA0"/>
    <w:rsid w:val="006B207E"/>
    <w:rsid w:val="009D1DBB"/>
    <w:rsid w:val="00C63CB2"/>
    <w:rsid w:val="00F63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5F2D67A3-D14E-4985-B3AB-69EF8DB0E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B207E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B207E"/>
    <w:rPr>
      <w:rFonts w:ascii="Times New Roman" w:hAnsi="Times New Roman"/>
      <w:sz w:val="20"/>
    </w:rPr>
  </w:style>
  <w:style w:type="paragraph" w:styleId="a5">
    <w:name w:val="footer"/>
    <w:basedOn w:val="a"/>
    <w:rsid w:val="0040791D"/>
    <w:pPr>
      <w:tabs>
        <w:tab w:val="center" w:pos="4677"/>
        <w:tab w:val="right" w:pos="9355"/>
      </w:tabs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MainVB2022\my_normal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my_normal</Template>
  <TotalTime>0</TotalTime>
  <Pages>48</Pages>
  <Words>13842</Words>
  <Characters>78901</Characters>
  <Application>Microsoft Office Word</Application>
  <DocSecurity>0</DocSecurity>
  <Lines>657</Lines>
  <Paragraphs>185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92558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Жуковец Виктор Николаевич</dc:creator>
  <cp:keywords/>
  <dc:description/>
  <cp:lastModifiedBy>Жуковец Виктор Николаевич</cp:lastModifiedBy>
  <cp:revision>2</cp:revision>
  <cp:lastPrinted>1899-12-31T21:00:00Z</cp:lastPrinted>
  <dcterms:created xsi:type="dcterms:W3CDTF">2025-07-18T08:16:00Z</dcterms:created>
  <dcterms:modified xsi:type="dcterms:W3CDTF">2025-07-18T08:16:00Z</dcterms:modified>
</cp:coreProperties>
</file>