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F4A96" w:rsidTr="008F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F4A96" w:rsidRPr="008F4A96" w:rsidRDefault="008F4A96" w:rsidP="008F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1. Подготовка к контролю поверхности монтажных сварных соединений и околошовной зоны</w:t>
            </w:r>
          </w:p>
        </w:tc>
      </w:tr>
      <w:tr w:rsidR="008F4A96" w:rsidTr="008F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F4A96" w:rsidRDefault="008F4A96" w:rsidP="008F4A9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F4A96" w:rsidTr="008F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F4A96" w:rsidRPr="008F4A96" w:rsidRDefault="008F4A96" w:rsidP="008F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39-1. Очистка поверхности металлическими щетками</w:t>
            </w:r>
          </w:p>
        </w:tc>
      </w:tr>
      <w:tr w:rsidR="008F4A96" w:rsidTr="008F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F4A96" w:rsidRDefault="008F4A96" w:rsidP="008F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F4A96" w:rsidTr="008F4A9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F4A96" w:rsidRDefault="008F4A96" w:rsidP="008F4A9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F4A96" w:rsidRDefault="008F4A9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F4A96" w:rsidRPr="008F4A96" w:rsidTr="008F4A9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60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621F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108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8F29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159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EF4F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273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355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377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6209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478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0A76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550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4704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630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4641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720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3719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820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1A61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920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A221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1020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826E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1220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A21A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1420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514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1620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5F62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1820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D93F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2020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F666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трубопроводов наружным диаметром до 2220 мм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8F4A96" w:rsidRPr="008F4A96" w:rsidTr="00695F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оборудования</w:t>
            </w:r>
          </w:p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96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8F4A96" w:rsidRPr="008F4A96" w:rsidTr="00D154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F4A96" w:rsidRPr="008F4A96" w:rsidTr="008F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8F4A9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4A96" w:rsidRPr="008F4A96" w:rsidRDefault="008F4A96" w:rsidP="009A27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96" w:rsidRPr="008F4A96" w:rsidRDefault="008F4A96" w:rsidP="009A27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</w:tbl>
    <w:p w:rsidR="008F4A96" w:rsidRDefault="008F4A96" w:rsidP="0040791D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8F4A9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C425E6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39-2. Протирка поверхности ацетоном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C425E6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60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0,00246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108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0,004428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159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0,00656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273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0,011316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377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0,01558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478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0,01968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550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0,02296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630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0,02624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720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0,02952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820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0,03444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920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1020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0,04264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1220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0,05084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1420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0,05904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1620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0,06724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1820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0,07544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2020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0,08364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трубопроводов наружным диаметром до 2220 мм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0,09184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Протирка оборудования</w:t>
            </w:r>
          </w:p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5E6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425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0,01312</w:t>
            </w:r>
          </w:p>
        </w:tc>
      </w:tr>
      <w:tr w:rsidR="00CC29A0" w:rsidRPr="00C425E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425E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425E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CC29A0" w:rsidRPr="00C425E6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DA0549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39-3. Зачистка механизированная поверхности сварного соединения и околошовной зоны трубопроводов из углеродистых и легированных сталей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DA0549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22 мм, толщина стенки до 3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22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25-36 мм, толщина стенки до 4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25-36 мм, толщина стенки до 8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38-48 мм, толщина стенки до 4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38-48 мм, толщина стенки до 8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38-48 мм, толщина стенки до 12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50-63 мм, толщина стенки до 4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50-63 мм, толщина стенки до 8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50-63 мм, толщина стенки до 14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102-114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102-114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102-114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102-114 мм, толщина стенки до 28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121-133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121-133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121-133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121-133 мм, толщина стенки до 36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159-194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159-194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159-194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159-194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159-194 мм, толщина стенки до 45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80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Ц39-3-79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Ц39-3-88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Ц39-3-89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Ц39-3-99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80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920-980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Ц39-3-108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920-980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Ц39-3-109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920-980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920-980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920-980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920-980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920-980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1020-1220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1020-1220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1020-1220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1020-1220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1420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1420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1620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1620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1840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1840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2020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2020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22 мм, толщина стенки до 3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Ц39-3-127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22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25-36 мм, толщина стенки до 4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25-36 мм, толщина стенки до 8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38-48 мм, толщина стенки до 4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38-48 мм, толщина стенки до 8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38-48 мм, толщина стенки до 12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50-63 мм, толщина стенки до 4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50-63 мм, толщина стенки до 8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50-63 мм, толщина стенки до 14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70-89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70-89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70-89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102-114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102-114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102-114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102-114 мм, толщина стенки до 28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121-133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121-133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121-133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Ц39-3-146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121-133 мм, толщина стенки до 36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159-194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159-194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159-194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159-194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159-194 мм, толщина стенки до 45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80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Ц39-3-165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6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Ц39-3-179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80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Ц39-3-184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Ц39-3-189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Ц39-3-199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Ц39-3-203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Ц39-3-209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Ц39-3-222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90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80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920-980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920-980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920-980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920-980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920-980 мм, толщина стенки до 50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920-980 мм, толщина стенки до 60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920-980 мм, толщина стенки до 70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1020-1220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1020-1220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Ц39-3-241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1020-1220 мм, толщина стенки до 30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1020-1220 мм, толщина стенки до 40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1420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1420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1620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 диаметр трубопровода 1620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 диаметр трубопровода 1840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 диаметр трубопровода 1840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 диаметр трубопровода 2020 мм, толщина стенки до 10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Ц39-3-250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 диаметр трубопровода 2020 мм, толщина стенки до 20 мм</w:t>
            </w:r>
          </w:p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549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A0549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A0549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A0549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</w:tbl>
    <w:p w:rsidR="00CC29A0" w:rsidRPr="00DA0549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AC60A6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39-4. Зачистка механизированная поверхности сварного соединения и околошовной зоны трубопороводов из высоколегированных коррозионностойких сталей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AC60A6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22 мм, толщина стенки до 3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22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25-36 мм, толщина стенки до 4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25-36 мм, толщина стенки до 8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38-48 мм, толщина стенки до 4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38-48 мм, толщина стенки до 8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50-63 мм, толщина стенки до 4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50-63 мм, толщина стенки до 8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102-114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102-114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102-114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121-133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121-133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121-133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159-194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159-194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159-194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219-245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273-299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Ц39-4-32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325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377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402-426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465-480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Ц39-4-51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500-560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600-630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720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820-860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920-980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1020-1220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22 мм, толщина стенки до 3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22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25-36 мм, толщина стенки до 4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25-36 мм, толщина стенки до 8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38-48 мм, толщина стенки до 4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38-48 мм, толщина стенки до 8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50-63 мм, толщина стенки до 4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50-63 мм, толщина стенки до 8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70-89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70-89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Ц39-4-70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70-89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102-114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102-114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102-114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121-133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121-133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121-133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159-194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159-194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Ц39-4-79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159-194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219-245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Ц39-4-88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Ц39-4-89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273-299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6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325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377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Ц39-4-99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402-426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465-480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Ц39-4-108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Ц39-4-109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500-560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20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30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600-630 мм, толщина стенки до 40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720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820-860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920-980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Ц39-4-118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1020-1220 мм, толщина стенки до 10 мм</w:t>
            </w:r>
          </w:p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0A6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8,92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AC60A6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AC60A6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AC60A6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8,92</w:t>
            </w:r>
          </w:p>
        </w:tc>
      </w:tr>
    </w:tbl>
    <w:p w:rsidR="00CC29A0" w:rsidRPr="00AC60A6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E36C6C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39-5. Зачистка вручную поверхности сварного соединения и околошовной зоны трубопроводов из углеродистых и легированных сталей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E36C6C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22 мм, толщина стенки до 3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22 мм, толщина стенки до 6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25-36 мм, толщина стенки до 4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25-36 мм, толщина стенки до 8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38-48 мм, толщина стенки до 4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38-48 мм, толщина стенки до 8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38-48 мм, толщина стенки до 12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50-63 мм, толщина стенки до 4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50-63 мм, толщина стенки до 8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50-63 мм, толщина стенки до 14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6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10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диаметр трубопровода 70-89 мм, толщина стенки до 20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(усиления)сварного шва, диаметр трубопровода 22 мм, толщина стенки до 3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(усиления)сварного шва, диаметр трубопровода 22 мм, толщина стенки до 6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25-36 мм, толщина стенки до 4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25-36 мм, толщина стенки до 8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38-48 мм, толщина стенки до 4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38-48 мм, толщина стенки до 8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38-48 мм, толщина стенки до 12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50-63 мм, толщина стенки до 4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50-63 мм, толщина стенки до 8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50-63 мм, толщина стенки до 14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70-89 мм, толщина стенки до 6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трубопровода70-89 мм, толщина стенки до 10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со снятием выпуклости (усиления) сварного шва, диаметр трубопровода 70-89 мм, толщина стенки до 20 мм</w:t>
            </w:r>
          </w:p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6C6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C29A0" w:rsidRPr="00E36C6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6C6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6C6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</w:tbl>
    <w:p w:rsidR="00CC29A0" w:rsidRPr="00E36C6C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332147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39-6. Зачистка механизированная поверхности сварного соединения и околошовной зоны конструкций и оборудования из углеродистых и легированных сталей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332147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вертикаьное,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(усиления)сварного шва, положение зачистки нижнее,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(усиления)сварного шва, положение зачистки нижнее,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Ц39-6-32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Ц39-6-51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свыше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147">
              <w:rPr>
                <w:rFonts w:ascii="Arial" w:hAnsi="Arial" w:cs="Arial"/>
              </w:rPr>
              <w:t>(единица измерения - м</w:t>
            </w:r>
            <w:r w:rsidRPr="00332147">
              <w:rPr>
                <w:rFonts w:ascii="Arial" w:hAnsi="Arial" w:cs="Arial"/>
                <w:vertAlign w:val="superscript"/>
              </w:rPr>
              <w:t>2</w:t>
            </w:r>
            <w:r w:rsidRPr="00332147">
              <w:rPr>
                <w:rFonts w:ascii="Arial" w:hAnsi="Arial" w:cs="Arial"/>
              </w:rPr>
              <w:t>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Ц39-6-65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10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15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20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25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Ц39-6-69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30 мм</w:t>
            </w:r>
          </w:p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14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3214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3214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3214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</w:tbl>
    <w:p w:rsidR="00CC29A0" w:rsidRPr="00332147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3C1B37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39-7. Зачистка механизированная поверхности сварного соединения и околошовной зоны конструкций и оборудования из высоколегированных коррозионностойких сталей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3C1B37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нижнее,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вертикальное,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80 мкм (V3) без снятия выпуклости (усиления) сварного шва, положение зачистки потолочное,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нижнее,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вертикальное,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Ц39-7-32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40 мкм (V4) без снятия выпуклости (усиления) сварного шва, положение зачистки потолочное,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нижнее,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вертикальное,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Ц39-7-51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зачистки)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до шероховатости не грубее RZ 20 мкм (V5) без снятия выпуклости (усиления) сварного шва, положение зачистки потолочное, ширина свыше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B37">
              <w:rPr>
                <w:rFonts w:ascii="Arial" w:hAnsi="Arial" w:cs="Arial"/>
              </w:rPr>
              <w:t>(единица измерения - м</w:t>
            </w:r>
            <w:r w:rsidRPr="003C1B37">
              <w:rPr>
                <w:rFonts w:ascii="Arial" w:hAnsi="Arial" w:cs="Arial"/>
                <w:vertAlign w:val="superscript"/>
              </w:rPr>
              <w:t>2</w:t>
            </w:r>
            <w:r w:rsidRPr="003C1B37">
              <w:rPr>
                <w:rFonts w:ascii="Arial" w:hAnsi="Arial" w:cs="Arial"/>
              </w:rPr>
              <w:t>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нижнее,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вертикальное,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Ц39-7-65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10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15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20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25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Ц39-7-69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выпуклости (усиления) сварного шва, положение шва потолочное, ширина до 30 мм</w:t>
            </w:r>
          </w:p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B3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C1B37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C1B37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C1B37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CC29A0" w:rsidRPr="003C1B37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F91B9D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39-8. Зачистка механизированная мест под стилоскопирование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F91B9D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Нижнее положение зачистки</w:t>
            </w:r>
          </w:p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B9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положение зачистки</w:t>
            </w:r>
          </w:p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B9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Потолочное положение зачистки</w:t>
            </w:r>
          </w:p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B9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B9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B9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B9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</w:tbl>
    <w:p w:rsidR="00CC29A0" w:rsidRPr="00F91B9D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39257D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39-9. Зачистка механизированная мест под испытания на твердость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39257D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39257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39257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Зачистка мест под испытания на твердость</w:t>
            </w:r>
          </w:p>
          <w:p w:rsidR="00CC29A0" w:rsidRPr="0039257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257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CC29A0" w:rsidRPr="0039257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39257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39257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CC29A0" w:rsidRPr="0039257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39257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39257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39257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</w:tbl>
    <w:p w:rsidR="00CC29A0" w:rsidRPr="0039257D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706B5E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Контроль монтажных сварных соединений неразрушающими методами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706B5E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39-20. Контроль внешним осмотром и измерением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706B5E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60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108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219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273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377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465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530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680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720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820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920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1020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1220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1320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1520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1620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1820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2020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2220 мм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закладных деталей с одной стороны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закладных деталей с двух сторон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Ц39-20-22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арматурных стержней</w:t>
            </w:r>
          </w:p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6B5E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06B5E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06B5E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06B5E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CC29A0" w:rsidRPr="00706B5E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F91013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39-21. Осмотр перископный сварных соединений трубопроводов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F91013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трубопроводов диаметром до 25 мм</w:t>
            </w:r>
          </w:p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01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Перископы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трубопроводов диаметром до 60 мм</w:t>
            </w:r>
          </w:p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01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Перископы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трубопроводов диаметром до 108 мм</w:t>
            </w:r>
          </w:p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01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Перископы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трубопроводов диаметром до 159 мм</w:t>
            </w:r>
          </w:p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01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Перископы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трубопроводов диаметром до 273 мм</w:t>
            </w:r>
          </w:p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01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Перископы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трубопроводов диаметром до 377 мм</w:t>
            </w:r>
          </w:p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01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Перископы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трубопроводов диаметром до 478 мм</w:t>
            </w:r>
          </w:p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01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Перископы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Осмотр трубопроводов диаметром до 550 мм</w:t>
            </w:r>
          </w:p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01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F9101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F9101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Перископы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F9101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</w:tbl>
    <w:p w:rsidR="00CC29A0" w:rsidRPr="00F91013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E65093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39-22. Стилоскопирование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E65093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Стилоскопирование металла, содержащего до 6 легирующих элементов</w:t>
            </w:r>
          </w:p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093">
              <w:rPr>
                <w:rFonts w:ascii="Arial" w:hAnsi="Arial" w:cs="Arial"/>
              </w:rPr>
              <w:t>(единица измерения - 100 анализов)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Стилоскопы универсальные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Стилоскопирование металла, содержащего свыше 6 легирующих элементов</w:t>
            </w:r>
          </w:p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093">
              <w:rPr>
                <w:rFonts w:ascii="Arial" w:hAnsi="Arial" w:cs="Arial"/>
              </w:rPr>
              <w:t>(единица измерения - 100 анализов)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6509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6509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Стилоскопы универсальные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6509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</w:tbl>
    <w:p w:rsidR="00CC29A0" w:rsidRPr="00E65093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B63068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39-23. Цветная дефектоскопия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B63068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22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38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63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89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114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133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194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245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299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325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377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480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560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630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0,0297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0,0297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720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0,0339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0,0339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860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930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1020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трубопроводов диаметром до 1220 мм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положение сварного соединения вертикальное и горизонтальное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3068">
              <w:rPr>
                <w:rFonts w:ascii="Arial" w:hAnsi="Arial" w:cs="Arial"/>
              </w:rPr>
              <w:t>(единица измерения - м</w:t>
            </w:r>
            <w:r w:rsidRPr="00B63068">
              <w:rPr>
                <w:rFonts w:ascii="Arial" w:hAnsi="Arial" w:cs="Arial"/>
                <w:vertAlign w:val="superscript"/>
              </w:rPr>
              <w:t>2</w:t>
            </w:r>
            <w:r w:rsidRPr="00B63068">
              <w:rPr>
                <w:rFonts w:ascii="Arial" w:hAnsi="Arial" w:cs="Arial"/>
              </w:rPr>
              <w:t>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положение сварного соединения потолочное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3068">
              <w:rPr>
                <w:rFonts w:ascii="Arial" w:hAnsi="Arial" w:cs="Arial"/>
              </w:rPr>
              <w:t>(единица измерения - м</w:t>
            </w:r>
            <w:r w:rsidRPr="00B63068">
              <w:rPr>
                <w:rFonts w:ascii="Arial" w:hAnsi="Arial" w:cs="Arial"/>
                <w:vertAlign w:val="superscript"/>
              </w:rPr>
              <w:t>2</w:t>
            </w:r>
            <w:r w:rsidRPr="00B63068">
              <w:rPr>
                <w:rFonts w:ascii="Arial" w:hAnsi="Arial" w:cs="Arial"/>
              </w:rPr>
              <w:t>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мест вварки трактов, положение сварного соединения нижнее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мест вварки трактов, положение сварного соединения потолочное</w:t>
            </w:r>
          </w:p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068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Очиститель MR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1/10-135-30/79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Пенетрант MR 68C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MR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CC29A0" w:rsidRPr="00B63068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B63068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B63068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CC29A0" w:rsidRPr="00B63068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4434B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39-24. Ультразвуковая дефектоскопия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4434B0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36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65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65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89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89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89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114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114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114 мм, толщина стенки до 28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194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194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194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194 мм, толщина стенки до 45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299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299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299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299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299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299 мм, толщина стенки до 80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377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377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377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377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377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377 мм, толщина стенки до 80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465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465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465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465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465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465 мм, толщина стенки до 90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550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550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550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550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550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550 мм, толщина стенки до 90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Ц39-24-38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720 мм, толщина стенки до 8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720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720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720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720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720 мм, толщина стенки до 90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920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920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920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920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920 мм, толщина стенки до 90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1220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1220 мм, толщина стенки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1220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1520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1520 мм, толщина стенки до 20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1820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Ц39-24-55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диаметр трубопровода до 1820 мм, толщина стенки до 20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,диаметр трубопровода до 2220 мм, толщина стенки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,диаметр трубопровода до 2220 мм, толщина стенки до 20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негабаритных трубопроводов гидротехнических сооружений, толщина металла до 14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негабаритных трубопроводов гидротехнических сооружений, толщина металла до 24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негабаритных трубопроводов гидротехнических сооружений, толщина металла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прозвучивание поперечное негабаритных трубопроводов гидротехнических сооружений, толщина металла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прозвучивание поперечное оборудования и конструкций, положение сварного соединения нижнее, вертикальное и горизонтальное на вертикальной плоскости, толщина металла до 10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прозвучивание поперечное оборудования и конструкций, положение сварного соединения нижнее, вертикальное и горизонтальное на вертикальной плоскости, толщина металла до 20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прозвучивание поперечное оборудования и конструкций, положение сварного соединения нижнее, вертикальное и горизонтальное на вертикальной плоскости, толщина металла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прозвучивание поперечное оборудования и конструкций, положение сварного соединения нижнее, вертикальное и горизонтальное на вертикальной плоскости, толщина металла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оборудования и конструкций, положение сварного соединения потолочное, толщина металла до 10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оборудования и конструкций, положение сварного соединения потолочное, толщина металла до 20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оборудования и конструкций, положение сварного соединения потолочное, толщина металла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оборудования и конструкций, положение сварного соединения потолочное, толщина металла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194 мм, толщина стенки 45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Ц39-24-71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299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299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299 мм, толщина стенки до 80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377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377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377 мм, толщина стенки до 80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465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465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Ц39-24-79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465 мм, толщина стенки до 90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550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550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550 мм, толщина стенки до 90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720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720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720 мм, толщина стенки до 90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920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920 мм, толщина стенки до 60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Ц39-24-88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920 мм, толщина стенки до 90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Ц39-24-89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продольное прозвучивание, диаметр трубопровода до 1220 мм, толщина стенки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Ц39-24-90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прозвучивание, закладных деталей (стержней) диаметром до 10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Ц39-24-91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закладных деталей (стержней) диаметром до 16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Ц39-24-92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закладных деталей (стержней) диаметром до 25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Ц39-24-93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закладных деталей (стержней) диаметром до 40 мм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Ц39-24-94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Ультразвуковая дефектоскопия одним преобразователем сварных соединений перлитного класса с двух сторон, поперечное прозвучивание арматурной стали</w:t>
            </w:r>
          </w:p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4B0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4434B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4434B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4434B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CC29A0" w:rsidRPr="004434B0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64636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39-25. Измерение толщин металла ультразвуком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646360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Измерение толщин металла ультразвуком</w:t>
            </w:r>
          </w:p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6360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Толщиномеры КВАРЦ-15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646360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46360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46360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CC29A0" w:rsidRPr="00646360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9D6C33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39-26. Контроль просвечиванием рентгеновскими установками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9D6C33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60 мм, толщина стенки до 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60 мм, толщина стенки до 11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114 мм, толщина стенки до 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114 мм, толщина стенки до 10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114 мм, толщина стенки до 15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114 мм, толщина стенки до 20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159 мм, толщина стенки до 10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159 мм, толщина стенки до 15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159 мм, толщина стенки до 20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273 мм, толщина стенки до 10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273 мм, толщина стенки до 15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273 мм, толщина стенки до 20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377 мм, толщина стенки до 10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377 мм, толщина стенки до 15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377 мм, толщина стенки до 20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465 мм, толщина стенки до 10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465 мм, толщина стенки до 15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465 мм, толщина стенки до 20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550 мм, толщина стенки до 10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550 мм, толщина стенки до 15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550 мм, толщина стенки до 20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660 мм, толщина стенки до 10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660 мм, толщина стенки до 15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660 мм, толщина стенки до 20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10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15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20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30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Ц39-26-30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40 мм</w:t>
            </w:r>
          </w:p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C3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и более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CC29A0" w:rsidRPr="009D6C33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9D6C33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6C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9D6C33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</w:tbl>
    <w:p w:rsidR="00CC29A0" w:rsidRPr="009D6C33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E3361C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39-27. Контроль гаммапросвечиванием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E3361C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25 мм, толщина стенки до 4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60 мм, толщина стенки до 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60 мм, толщина стенки до 11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108 мм, толщина стенки до 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108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108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108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108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159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159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159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159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159 мм, толщина стенки до 40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273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273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273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273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273 мм, толщина стенки до 40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377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377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377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377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377 мм, толщина стенки до 40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465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465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465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465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465 мм, толщина стенки до 40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550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550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Ц39-27-31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550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550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680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680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680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680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820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820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820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820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1020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Ц39-27-42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1020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1020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1020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1220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1220 мм, толщина стенки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1220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1220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1420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через две стенки, диаметр трубопровода до 1420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550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550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Ц39-27-53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550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550 мм, толщина стенки до 40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550 мм, толщина стенки до 50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550 мм, толщина стенки до 70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550 мм, толщина стенки до 90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1020 мм, толщина стенки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1020 мм, толщина стенки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1020 мм, толщина стенки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1020 мм, толщина стенки до 40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1020 мм, толщина стенки до 50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1020 мм, толщина стенки до 70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Ц39-27-64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Панорамное просвечивание, контроль трубопровода диаметром до 1020 мм, толщина стенки до 90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10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15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20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30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40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50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60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оборудования и конструкций, толщина металла до 70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арматурной стали диаметром до 22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арматурной стали диаметром до 32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Ц39-27-76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арматурной стали диаметром до 40 мм</w:t>
            </w:r>
          </w:p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61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E3361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E3361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6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E3361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CC29A0" w:rsidRPr="00E3361C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797DF4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39-28. Контроль плотности способом керосиновой пробы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797DF4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плотности способом керосиновой пробы, положение сварного соединения нижнее</w:t>
            </w:r>
          </w:p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7DF4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D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плотности способом керосиновой пробы, положение сварного соединения вертикальное</w:t>
            </w:r>
          </w:p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7DF4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D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плотности способом керосиновой пробы, положение сварного соединения потолочное</w:t>
            </w:r>
          </w:p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7DF4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D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плотности способом керосиновой пробы, положение сварного соединения кольцевые швы</w:t>
            </w:r>
          </w:p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7DF4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797DF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97DF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D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97DF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CC29A0" w:rsidRPr="00797DF4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1B1ABD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39-29. Испытания сварных соединений вакуумной камерой (вакуумприсосками)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1B1ABD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оборудования, положение сварного соединения нижнее</w:t>
            </w:r>
          </w:p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1ABD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1B1AB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ВК-2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1B1AB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оборудования, положение сварного соединения вертикальное и горизонтальное на вертикальной плоскости</w:t>
            </w:r>
          </w:p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1ABD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1B1AB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ВК-2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1B1AB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оборудования, положение сварного соединения потолочное</w:t>
            </w:r>
          </w:p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1ABD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1B1AB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ВК-2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CC29A0" w:rsidRPr="001B1AB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3/12-30-20/20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1AB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1B1AB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1AB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CC29A0" w:rsidRPr="001B1ABD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C5587C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39-30. Контроль методом гелиевой или вакуумной камеры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C5587C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методом гелиевой или вакуумной камеры трубопроводов диаметром до 60 мм</w:t>
            </w:r>
          </w:p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587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Вакуумагрегаты для контроля сварных соединений с предельным давлением 6 х 10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Гелий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58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методом гелиевой или вакуумной камеры трубопроводов диаметром до 159 мм</w:t>
            </w:r>
          </w:p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587C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Вакуумагрегаты для контроля сварных соединений с предельным давлением 6 х 10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Гелий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58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C5587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C5587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C5587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CC29A0" w:rsidRPr="00C5587C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6601D2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39-31. Измерение твердости металла сварного соединения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6601D2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определение мест расположения точек измерения (нормы 1-3);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измерение твердости металла шва сварного соединения в трех точках (норма 1);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измерение твердости сварных соединений портативным комбинированным твердомером в трех точках на одном стыке в одном месте (нормы 2, 4), в шести точках на одном стыке в двух диаметрально противоположных местах (норма 3);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обработка результатов измерений (нормы 1-3).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6601D2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Измерение твердости металла шва сварного соединения</w:t>
            </w:r>
          </w:p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01D2">
              <w:rPr>
                <w:rFonts w:ascii="Arial" w:hAnsi="Arial" w:cs="Arial"/>
              </w:rPr>
              <w:t>(единица измерения - соединение (3 замера))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Измерение твердости сварного соединения стыка трубопроводов диаметром до 109 мм</w:t>
            </w:r>
          </w:p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01D2">
              <w:rPr>
                <w:rFonts w:ascii="Arial" w:hAnsi="Arial" w:cs="Arial"/>
              </w:rPr>
              <w:t>(единица измерения - стык (1 место измерения))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М043010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Твердомеры портативные комбинированные (с ультразвуковым и динамическим датчиками)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Измерение твердости сварного соединения стыка трубопроводов диаметром более 109 мм</w:t>
            </w:r>
          </w:p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01D2">
              <w:rPr>
                <w:rFonts w:ascii="Arial" w:hAnsi="Arial" w:cs="Arial"/>
              </w:rPr>
              <w:t>(единица измерения - стык (2 места измерения))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М043010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Твердомеры портативные комбинированные (с ультразвуковым и динамическим датчиками)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каждое дополнительное место измерения к нормативу Ц39-31-3</w:t>
            </w:r>
          </w:p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01D2">
              <w:rPr>
                <w:rFonts w:ascii="Arial" w:hAnsi="Arial" w:cs="Arial"/>
              </w:rPr>
              <w:t>(единица измерения - место измерения (3 точки))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6601D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М043010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601D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Твердомеры портативные комбинированные (с ультразвуковым и динамическим датчиками)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601D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CC29A0" w:rsidRPr="006601D2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1B7754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39-32. Определение содержания ферритного числа (ферритной фазы) в металле сварного шва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1B7754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определение мест расположения точек измерения (нормы 1-2);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точек до шероховатости Rz20 (нормы 1-3);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проведение замеров ферритной фазы (нормы 1-4);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обработка результатов измерений (нормы 1-3).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1B7754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Определение содержания ферритного числа при диаметре трубопровода до 60 мм включительно, по одному измерению в трех точках на одном стыке</w:t>
            </w:r>
          </w:p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7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Многофункциональный прибор в комплекте с преобразователем (датчиком)-ферритометром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775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Определение содержания ферритного числа при диаметре трубопровода более 60 мм или на линейном шве, по одному измерению в шести точках на одном стыке (шве)</w:t>
            </w:r>
          </w:p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754">
              <w:rPr>
                <w:rFonts w:ascii="Arial" w:hAnsi="Arial" w:cs="Arial"/>
              </w:rPr>
              <w:t>(единица измерения - стык (шов))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Многофункциональный прибор в комплекте с преобразователем (датчиком)-ферритометром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775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каждую дополнительную точку к нормативам Ц39-32-1, Ц39-32-2</w:t>
            </w:r>
          </w:p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75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Многофункциональный прибор в комплекте с преобразователем (датчиком)-ферритометром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775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каждое дополнительное измерение к нормативам Ц39-32-1, Ц39-32-2, Ц39-32-3</w:t>
            </w:r>
          </w:p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754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1B7754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1B7754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Многофункциональный прибор в комплекте с преобразователем (датчиком)-ферритометром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1B7754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CC29A0" w:rsidRPr="001B7754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60266F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39-33. Магнитопорошковый контроль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60266F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Магнитопорошковый контроль</w:t>
            </w:r>
          </w:p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266F">
              <w:rPr>
                <w:rFonts w:ascii="Arial" w:hAnsi="Arial" w:cs="Arial"/>
              </w:rPr>
              <w:t>(единица измерения - м)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Салфетки хлопчатобумажные технические размером 0,4 м х 0,4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CC29A0" w:rsidRPr="0060266F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60266F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магнитный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60266F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CC29A0" w:rsidRPr="0060266F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2D35F2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Контроль монтажных сварных соединений разрушающими методами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2D35F2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39-41. Испытания на межкристаллитную коррозию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2D35F2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без провоцирующего нагрева</w:t>
            </w:r>
          </w:p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5F2">
              <w:rPr>
                <w:rFonts w:ascii="Arial" w:hAnsi="Arial" w:cs="Arial"/>
              </w:rPr>
              <w:t>(единица измерения - партия (2 образца))</w:t>
            </w: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с провоцирующим нагревом</w:t>
            </w:r>
          </w:p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5F2">
              <w:rPr>
                <w:rFonts w:ascii="Arial" w:hAnsi="Arial" w:cs="Arial"/>
              </w:rPr>
              <w:t>(единица измерения - партия (2 образца))</w:t>
            </w: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CC29A0" w:rsidRPr="002D35F2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D35F2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D35F2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</w:tbl>
    <w:p w:rsidR="00CC29A0" w:rsidRPr="002D35F2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D3059C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39-42. Испытания механические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D3059C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растяжение, сталь перлитная, толщина стенки до 12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растяжение, сталь перлитная, толщина стенки до 30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растяжение, сталь перлитная, толщина стенки до 50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растяжение, сталь перлитная, толщина стенки до 90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растяжение, сталь аустенитная, толщина стенки до 12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растяжение,сталь аустенитная, толщина стенки до 30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растяжение,сталь аустенитная, толщина стенки до 50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изгиб, сталь перлитная, толщина стенки до 12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изгиб, сталь перлитная, толщина стенки до 30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изгиб, сталь перлитная, толщина стенки до 50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изгиб, сталь перлитная, толщина стенки до 90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изгиб, сталь аустенитная, толщина стенки до 12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изгиб, сталь аустенитная, толщина стенки до 30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изгиб, сталь аустенитная, толщина стенки до 50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ударную вязкость, сталь перлитная,толщина стенки до 90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Копры маятниковые для испытания сварных соединений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ударную вязкость, сталь аустенитная, толщина стенки до 50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Копры маятниковые для испытания сварных соединений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 образца гагарина, сталь перлитная, толщина стенки до 90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растяжение образца гагарина, сталь аустенитная, толщина стенки до 50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сплющивание, сталь перлитная, толщина стенки до 90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на сплющивание, сталь аустенитная, толщина стенки до 50 мм</w:t>
            </w:r>
          </w:p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059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D3059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D3059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гидравлический с электроприводом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D3059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CC29A0" w:rsidRPr="00D3059C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8B235D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39-43. Исследования металлографические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8B235D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перлитной, толщина стенки до 8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перлитной, толщина стенки до 15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перлитной, толщина стенки до 30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перлитной, толщина стенки до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Ц39-43-5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перлитной, толщина стенки свыше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аустенитной, толщина стенки до 8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аустенитной, толщина стенки до 15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аустенитной, толщина стенки до 30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аустенитной, толщина стенки до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макро- и микроструктуру на одном образце стали аустенитной, толщина стенки свыше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перлитной, толщина стенки до 8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перлитной, толщина стенки до 15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перлитной, толщина стенки до 30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перлитной, толщина стенки до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перлитной, толщина стенки свыше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аустенитной, толщина стенки до 8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аустенитной, толщина стенки до 15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аустенитной, толщина стенки до 30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аустенитной, толщина стенки до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макроструктуру стали аустенитной, толщина стенки свыше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перлитной, толщина стенки до 8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перлитной, толщина стенки до 15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перлитной, толщина стенки до 30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перлитной, толщина стенки до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перлитной, толщина стенки свыше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аустенитной, толщина стенки до 8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аустенитной, толщина стенки до 15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аустенитной, толщина стенки до 30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аустенитной, толщина стенки до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Ц39-43-30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Исследование на микроструктуру стали аустенитной, толщина стенки свыше 50 мм</w:t>
            </w:r>
          </w:p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35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азотная 57%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CC29A0" w:rsidRPr="008B235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B235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23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B235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CC29A0" w:rsidRPr="008B235D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73455B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Изготовление образцов для испытания монтажных сварных соединений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73455B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39-55. Изготовление образцов для механических испытаний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73455B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6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10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14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20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24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32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40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50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60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70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разрыв, толщина стенки до 90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6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10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14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20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24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32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40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50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60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70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изгиб, толщина стенки до 90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растяжение (образцы гагарина), толщина стенки до 90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ударную вязкость с прорезкой канавки, толщина стенки до 90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ударную вязкость без прорезки канавки, толщина стенки до 90 мм</w:t>
            </w:r>
          </w:p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55B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C29A0" w:rsidRPr="0073455B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73455B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73455B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</w:tbl>
    <w:p w:rsidR="00CC29A0" w:rsidRPr="0073455B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2A56CD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39-56. Изготовление образцов для испытания на межкристаллитную коррозию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2A56CD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испытания на межкристаллитную коррозию, толщина стенки до 90 мм</w:t>
            </w:r>
          </w:p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56CD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2A56CD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2A56CD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2A56CD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</w:tbl>
    <w:p w:rsidR="00CC29A0" w:rsidRPr="002A56CD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CC29A0" w:rsidRPr="008F4A96" w:rsidRDefault="00CC29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Pr="008E27AC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39-57. Изготовление образцов для металлографических исследований</w:t>
            </w: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C29A0" w:rsidTr="008604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C29A0" w:rsidRDefault="00CC29A0" w:rsidP="008604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C29A0" w:rsidRDefault="00CC29A0" w:rsidP="00CC29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C29A0" w:rsidRPr="008E27AC" w:rsidTr="008604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6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10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14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20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24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32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40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50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60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70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Ц39-57-11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C29A0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для металлографических исследований, толщина стенки до 90 мм</w:t>
            </w:r>
          </w:p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7AC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C29A0" w:rsidRPr="008E27AC" w:rsidTr="00860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29A0" w:rsidRPr="008E27AC" w:rsidRDefault="00CC29A0" w:rsidP="008604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180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29A0" w:rsidRPr="008E27AC" w:rsidRDefault="00CC29A0" w:rsidP="008604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CC29A0" w:rsidRPr="008E27AC" w:rsidRDefault="00CC29A0" w:rsidP="00CC29A0">
      <w:pPr>
        <w:pStyle w:val="a5"/>
        <w:rPr>
          <w:rFonts w:ascii="Arial" w:hAnsi="Arial" w:cs="Arial"/>
          <w:b/>
          <w:sz w:val="2"/>
        </w:rPr>
      </w:pPr>
    </w:p>
    <w:p w:rsidR="00135B66" w:rsidRPr="008F4A96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8F4A96" w:rsidSect="008F4A9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A96" w:rsidRDefault="008F4A96" w:rsidP="008F4A96">
      <w:r>
        <w:separator/>
      </w:r>
    </w:p>
  </w:endnote>
  <w:endnote w:type="continuationSeparator" w:id="0">
    <w:p w:rsidR="008F4A96" w:rsidRDefault="008F4A96" w:rsidP="008F4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96" w:rsidRDefault="008F4A96" w:rsidP="00C85F6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C29A0">
      <w:rPr>
        <w:rStyle w:val="a4"/>
        <w:noProof/>
      </w:rPr>
      <w:t>204</w:t>
    </w:r>
    <w:r>
      <w:rPr>
        <w:rStyle w:val="a4"/>
      </w:rPr>
      <w:fldChar w:fldCharType="end"/>
    </w:r>
  </w:p>
  <w:p w:rsidR="008F4A96" w:rsidRDefault="008F4A96" w:rsidP="008F4A96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96" w:rsidRDefault="008F4A96" w:rsidP="00C85F6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C29A0">
      <w:rPr>
        <w:rStyle w:val="a4"/>
        <w:noProof/>
      </w:rPr>
      <w:t>203</w:t>
    </w:r>
    <w:r>
      <w:rPr>
        <w:rStyle w:val="a4"/>
      </w:rPr>
      <w:fldChar w:fldCharType="end"/>
    </w:r>
  </w:p>
  <w:p w:rsidR="008F4A96" w:rsidRDefault="008F4A96" w:rsidP="008F4A96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A96" w:rsidRDefault="008F4A96" w:rsidP="008F4A96">
      <w:r>
        <w:separator/>
      </w:r>
    </w:p>
  </w:footnote>
  <w:footnote w:type="continuationSeparator" w:id="0">
    <w:p w:rsidR="008F4A96" w:rsidRDefault="008F4A96" w:rsidP="008F4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96" w:rsidRDefault="008F4A96" w:rsidP="008F4A96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8.03.239-2026</w:t>
    </w:r>
  </w:p>
  <w:p w:rsidR="008F4A96" w:rsidRPr="008F4A96" w:rsidRDefault="008F4A96" w:rsidP="008F4A96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96" w:rsidRDefault="008F4A96" w:rsidP="008F4A96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8.03.239-2026</w:t>
    </w:r>
  </w:p>
  <w:p w:rsidR="008F4A96" w:rsidRPr="008F4A96" w:rsidRDefault="008F4A96" w:rsidP="008F4A96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A96"/>
    <w:rsid w:val="00071661"/>
    <w:rsid w:val="00135B66"/>
    <w:rsid w:val="0040791D"/>
    <w:rsid w:val="004A7AAA"/>
    <w:rsid w:val="00637FA0"/>
    <w:rsid w:val="006B207E"/>
    <w:rsid w:val="008F4A96"/>
    <w:rsid w:val="009D1DBB"/>
    <w:rsid w:val="00CC29A0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AF6F2F9-C8F8-47BF-92F1-F81068A8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201</Pages>
  <Words>65617</Words>
  <Characters>374023</Characters>
  <Application>Microsoft Office Word</Application>
  <DocSecurity>0</DocSecurity>
  <Lines>3116</Lines>
  <Paragraphs>877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438763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2025-10-06T12:15:00Z</dcterms:created>
  <dcterms:modified xsi:type="dcterms:W3CDTF">2025-10-06T12:15:00Z</dcterms:modified>
</cp:coreProperties>
</file>