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E45CF" w:rsidTr="003E45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45CF" w:rsidRPr="003E45CF" w:rsidRDefault="003E45CF" w:rsidP="003E45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1. Монтаж оборудования</w:t>
            </w:r>
          </w:p>
        </w:tc>
      </w:tr>
      <w:tr w:rsidR="003E45CF" w:rsidTr="003E45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45CF" w:rsidRDefault="003E45CF" w:rsidP="003E45CF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3E45CF" w:rsidTr="003E45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45CF" w:rsidRPr="003E45CF" w:rsidRDefault="003E45CF" w:rsidP="003E45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Сосуды и аппараты без механизмов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45CF" w:rsidRPr="003E45CF" w:rsidRDefault="003E45CF" w:rsidP="003E45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E45CF" w:rsidRPr="003E45CF" w:rsidTr="003E45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45CF" w:rsidRPr="003E45CF" w:rsidRDefault="003E45CF" w:rsidP="003E45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37-1. Монтаж оборудования на открытой площадке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45CF" w:rsidRDefault="003E45CF" w:rsidP="003E45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E45CF" w:rsidRPr="003E45CF" w:rsidTr="003E45CF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45CF" w:rsidRDefault="003E45CF" w:rsidP="003E45CF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E45CF" w:rsidRDefault="003E45CF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E45CF" w:rsidRPr="003E45CF" w:rsidTr="003E45CF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на открытой площадке, масса сосудов и аппаратов 0,03 т</w:t>
            </w:r>
          </w:p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45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E45CF" w:rsidRPr="003E45CF" w:rsidTr="004F6A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E45CF" w:rsidRPr="003E45CF" w:rsidTr="005522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3E45CF" w:rsidRPr="003E45CF" w:rsidTr="00020F8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E45CF" w:rsidRPr="003E45CF" w:rsidTr="00B121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5CF" w:rsidRPr="003E45CF" w:rsidTr="00C61A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0,0152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на открытой площадке, масса сосудов и аппаратов 0,05 т</w:t>
            </w:r>
          </w:p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45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E45CF" w:rsidRPr="003E45CF" w:rsidTr="00E52B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E45CF" w:rsidRPr="003E45CF" w:rsidTr="001F599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E45CF" w:rsidRPr="003E45CF" w:rsidTr="00CB574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E45CF" w:rsidRPr="003E45CF" w:rsidTr="00A750D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5CF" w:rsidRPr="003E45CF" w:rsidTr="003F2DA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0,0152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на открытой площадке, масса сосудов и аппаратов 0,1 т</w:t>
            </w:r>
          </w:p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45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E45CF" w:rsidRPr="003E45CF" w:rsidTr="00C4061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3E45CF" w:rsidRPr="003E45CF" w:rsidTr="00F645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3E45CF" w:rsidRPr="003E45CF" w:rsidTr="00901B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E45CF" w:rsidRPr="003E45CF" w:rsidTr="006B5FD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5CF" w:rsidRPr="003E45CF" w:rsidTr="0097024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0,0152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на открытой площадке, масса сосудов и аппаратов 0,5 т</w:t>
            </w:r>
          </w:p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45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E45CF" w:rsidRPr="003E45CF" w:rsidTr="003942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3E45CF" w:rsidRPr="003E45CF" w:rsidTr="00FB399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2,52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3E45CF" w:rsidRPr="003E45CF" w:rsidTr="00A15BF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E45CF" w:rsidRPr="003E45CF" w:rsidTr="00066D8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5CF" w:rsidRPr="003E45CF" w:rsidTr="00B2492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0,0152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3E45CF" w:rsidRPr="003E45CF" w:rsidTr="003B15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на открытой площадке, масса сосудов и аппаратов 1 т</w:t>
            </w:r>
          </w:p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45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E45CF" w:rsidRPr="003E45CF" w:rsidTr="00E9752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3E45CF" w:rsidRPr="003E45CF" w:rsidTr="00AC516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3,78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3E45CF" w:rsidRPr="003E45CF" w:rsidTr="00210D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E45CF" w:rsidRPr="003E45CF" w:rsidTr="00A5094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5CF" w:rsidRPr="003E45CF" w:rsidTr="00841EE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0,0053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0,0228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3E45CF" w:rsidRPr="003E45CF" w:rsidTr="007F4D6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Ц37-1-6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на открытой площадке, масса сосудов и аппаратов 1,5 т</w:t>
            </w:r>
          </w:p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45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E45CF" w:rsidRPr="003E45CF" w:rsidTr="001F22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3E45CF" w:rsidRPr="003E45CF" w:rsidTr="001C075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3,78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3E45CF" w:rsidRPr="003E45CF" w:rsidTr="004636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E45CF" w:rsidRPr="003E45CF" w:rsidTr="003E41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5CF" w:rsidRPr="003E45CF" w:rsidTr="00F25F3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0,0053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0,0228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3E45CF" w:rsidRPr="003E45CF" w:rsidTr="00F449F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на открытой площадке, масса сосудов и аппаратов 2 т</w:t>
            </w:r>
          </w:p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45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E45CF" w:rsidRPr="003E45CF" w:rsidTr="008020B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3E45CF" w:rsidRPr="003E45CF" w:rsidTr="00A454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3E45CF" w:rsidRPr="003E45CF" w:rsidTr="00EA30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E45CF" w:rsidRPr="003E45CF" w:rsidTr="00C41D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5CF" w:rsidRPr="003E45CF" w:rsidTr="00FF575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0,0305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3E45CF" w:rsidRPr="003E45CF" w:rsidTr="002519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на открытой площадке, масса сосудов и аппаратов 3 т</w:t>
            </w:r>
          </w:p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45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E45CF" w:rsidRPr="003E45CF" w:rsidTr="007A10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3E45CF" w:rsidRPr="003E45CF" w:rsidTr="00ED57F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3E45CF" w:rsidRPr="003E45CF" w:rsidTr="00022C7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E45CF" w:rsidRPr="003E45CF" w:rsidTr="004F1D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5CF" w:rsidRPr="003E45CF" w:rsidTr="003F55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0,0305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3E45CF" w:rsidRPr="003E45CF" w:rsidTr="00A01C8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на открытой площадке, масса сосудов и аппаратов 5 т</w:t>
            </w:r>
          </w:p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45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E45CF" w:rsidRPr="003E45CF" w:rsidTr="00516DA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88,5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</w:t>
            </w:r>
          </w:p>
        </w:tc>
      </w:tr>
      <w:tr w:rsidR="003E45CF" w:rsidRPr="003E45CF" w:rsidTr="00E74D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3E45CF" w:rsidRPr="003E45CF" w:rsidTr="00FB22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E45CF" w:rsidRPr="003E45CF" w:rsidTr="00144BD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5CF" w:rsidRPr="003E45CF" w:rsidTr="00C46D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0,0305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3E45CF" w:rsidRPr="003E45CF" w:rsidTr="00E151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на открытой площадке, масса сосудов и аппаратов 8 т</w:t>
            </w:r>
          </w:p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45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E45CF" w:rsidRPr="003E45CF" w:rsidTr="009511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3E45CF" w:rsidRPr="003E45CF" w:rsidTr="002614F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3E45CF" w:rsidRPr="003E45CF" w:rsidTr="006F12D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E45CF" w:rsidRPr="003E45CF" w:rsidTr="007234D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5CF" w:rsidRPr="003E45CF" w:rsidTr="0070437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0,0305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3E45CF" w:rsidRPr="003E45CF" w:rsidTr="006C34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на открытой площадке, масса сосудов и аппаратов 13 т</w:t>
            </w:r>
          </w:p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45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E45CF" w:rsidRPr="003E45CF" w:rsidTr="0031649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</w:t>
            </w:r>
          </w:p>
        </w:tc>
      </w:tr>
      <w:tr w:rsidR="003E45CF" w:rsidRPr="003E45CF" w:rsidTr="006924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3E45CF" w:rsidRPr="003E45CF" w:rsidTr="00C359D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E45CF" w:rsidRPr="003E45CF" w:rsidTr="004B010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5CF" w:rsidRPr="003E45CF" w:rsidTr="003831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0,0305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3E45CF" w:rsidRPr="003E45CF" w:rsidTr="00A76E5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на открытой площадке, масса сосудов и аппаратов 18 т</w:t>
            </w:r>
          </w:p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45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E45CF" w:rsidRPr="003E45CF" w:rsidTr="00E007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27,3</w:t>
            </w:r>
          </w:p>
        </w:tc>
      </w:tr>
      <w:tr w:rsidR="003E45CF" w:rsidRPr="003E45CF" w:rsidTr="00A9574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3E45CF" w:rsidRPr="003E45CF" w:rsidTr="006B609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E45CF" w:rsidRPr="003E45CF" w:rsidTr="003F1C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5CF" w:rsidRPr="003E45CF" w:rsidTr="004C06E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0,0081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0,0305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3E45CF" w:rsidRPr="003E45CF" w:rsidTr="002A3C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на открытой площадке, масса сосудов и аппаратов 27 т</w:t>
            </w:r>
          </w:p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45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E45CF" w:rsidRPr="003E45CF" w:rsidTr="00D15C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208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31,95</w:t>
            </w:r>
          </w:p>
        </w:tc>
      </w:tr>
      <w:tr w:rsidR="003E45CF" w:rsidRPr="003E45CF" w:rsidTr="00094C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3E45CF" w:rsidRPr="003E45CF" w:rsidTr="00FD3F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E45CF" w:rsidRPr="003E45CF" w:rsidTr="008A1F8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5CF" w:rsidRPr="003E45CF" w:rsidTr="008847F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3E45CF" w:rsidRPr="003E45CF" w:rsidTr="00962A1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на открытой площадке, масса сосудов и аппаратов 40 т</w:t>
            </w:r>
          </w:p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45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E45CF" w:rsidRPr="003E45CF" w:rsidTr="004A204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36,1</w:t>
            </w:r>
          </w:p>
        </w:tc>
      </w:tr>
      <w:tr w:rsidR="003E45CF" w:rsidRPr="003E45CF" w:rsidTr="0009485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3E45CF" w:rsidRPr="003E45CF" w:rsidTr="00EA04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E45CF" w:rsidRPr="003E45CF" w:rsidTr="001367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5CF" w:rsidRPr="003E45CF" w:rsidTr="000275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0,0125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3E45CF" w:rsidRPr="003E45CF" w:rsidTr="003131C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на открытой площадке, масса сосудов и аппаратов 60 т</w:t>
            </w:r>
          </w:p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45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E45CF" w:rsidRPr="003E45CF" w:rsidTr="00C5103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298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44,9</w:t>
            </w:r>
          </w:p>
        </w:tc>
      </w:tr>
      <w:tr w:rsidR="003E45CF" w:rsidRPr="003E45CF" w:rsidTr="006F7D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</w:t>
            </w:r>
          </w:p>
        </w:tc>
      </w:tr>
      <w:tr w:rsidR="003E45CF" w:rsidRPr="003E45CF" w:rsidTr="00F920B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E45CF" w:rsidRPr="003E45CF" w:rsidTr="00C35EE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5CF" w:rsidRPr="003E45CF" w:rsidTr="00F96A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3E45CF" w:rsidRPr="003E45CF" w:rsidTr="002D533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на открытой площадке, масса сосудов и аппаратов 90 т</w:t>
            </w:r>
          </w:p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45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E45CF" w:rsidRPr="003E45CF" w:rsidTr="002E2F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351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70,3</w:t>
            </w:r>
          </w:p>
        </w:tc>
      </w:tr>
      <w:tr w:rsidR="003E45CF" w:rsidRPr="003E45CF" w:rsidTr="009A484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125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3E45CF" w:rsidRPr="003E45CF" w:rsidTr="0026398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E45CF" w:rsidRPr="003E45CF" w:rsidTr="00483A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5CF" w:rsidRPr="003E45CF" w:rsidTr="00F9037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3E45CF" w:rsidRPr="003E45CF" w:rsidTr="00BF3D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на открытой площадке, масса сосудов и аппаратов 125 т</w:t>
            </w:r>
          </w:p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45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E45CF" w:rsidRPr="003E45CF" w:rsidTr="0078239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432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167,8</w:t>
            </w:r>
          </w:p>
        </w:tc>
      </w:tr>
      <w:tr w:rsidR="003E45CF" w:rsidRPr="003E45CF" w:rsidTr="00E32B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132 (180)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М021815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стреловой на спецшасси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66,8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37,5</w:t>
            </w:r>
          </w:p>
        </w:tc>
      </w:tr>
      <w:tr w:rsidR="003E45CF" w:rsidRPr="003E45CF" w:rsidTr="00C512D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E45CF" w:rsidRPr="003E45CF" w:rsidTr="0075072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5CF" w:rsidRPr="003E45CF" w:rsidTr="00E34C8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0,0155</w:t>
            </w:r>
          </w:p>
        </w:tc>
      </w:tr>
      <w:tr w:rsidR="003E45CF" w:rsidRPr="003E45CF" w:rsidTr="00AD2C5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на открытой площадке, масса сосудов и аппаратов 180 т</w:t>
            </w:r>
          </w:p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45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E45CF" w:rsidRPr="003E45CF" w:rsidTr="0005054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584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243,6</w:t>
            </w:r>
          </w:p>
        </w:tc>
      </w:tr>
      <w:tr w:rsidR="003E45CF" w:rsidRPr="003E45CF" w:rsidTr="00CB1FE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132 (180)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М021815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стреловой на спецшасси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96,6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</w:tr>
      <w:tr w:rsidR="003E45CF" w:rsidRPr="003E45CF" w:rsidTr="004D097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E45CF" w:rsidRPr="003E45CF" w:rsidTr="0057437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5CF" w:rsidRPr="003E45CF" w:rsidTr="004E14D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0,202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0,0155</w:t>
            </w:r>
          </w:p>
        </w:tc>
      </w:tr>
      <w:tr w:rsidR="003E45CF" w:rsidRPr="003E45CF" w:rsidTr="0014655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на открытой площадке, масса сосудов и аппаратов 250 т</w:t>
            </w:r>
          </w:p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45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E45CF" w:rsidRPr="003E45CF" w:rsidTr="000F7BF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812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331,2</w:t>
            </w:r>
          </w:p>
        </w:tc>
      </w:tr>
      <w:tr w:rsidR="003E45CF" w:rsidRPr="003E45CF" w:rsidTr="003247F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228 (310)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М021815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стреловой на спецшасси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128,8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</w:p>
        </w:tc>
      </w:tr>
      <w:tr w:rsidR="003E45CF" w:rsidRPr="003E45CF" w:rsidTr="00AC4C7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E45CF" w:rsidRPr="003E45CF" w:rsidTr="00776FD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45CF" w:rsidRPr="003E45CF" w:rsidTr="00D445F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0,0685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0,302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0,0155</w:t>
            </w:r>
          </w:p>
        </w:tc>
      </w:tr>
      <w:tr w:rsidR="003E45CF" w:rsidRPr="003E45CF" w:rsidTr="009418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E45CF" w:rsidRPr="003E45CF" w:rsidTr="003E45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3E45C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45CF" w:rsidRPr="003E45CF" w:rsidRDefault="003E45CF" w:rsidP="00E7496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45CF" w:rsidRPr="003E45CF" w:rsidRDefault="003E45CF" w:rsidP="00E7496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</w:tbl>
    <w:p w:rsidR="003E45CF" w:rsidRDefault="003E45CF" w:rsidP="0040791D">
      <w:pPr>
        <w:pStyle w:val="a5"/>
        <w:rPr>
          <w:rFonts w:ascii="Arial" w:hAnsi="Arial" w:cs="Arial"/>
          <w:b/>
          <w:sz w:val="2"/>
        </w:rPr>
      </w:pPr>
    </w:p>
    <w:p w:rsidR="001C6F08" w:rsidRPr="003E45CF" w:rsidRDefault="003E45CF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7A051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37-2. Монтаж оборудования в помещении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C6F08" w:rsidRDefault="001C6F08" w:rsidP="001C6F0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C6F08" w:rsidRPr="007A0518" w:rsidTr="00E23FC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в помещении, масса сосудов и аппаратов 0,03 т</w:t>
            </w:r>
          </w:p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051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в помещении, масса сосудов и аппаратов 0,05 т</w:t>
            </w:r>
          </w:p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051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в помещении, масса сосудов и аппаратов 0,1 т</w:t>
            </w:r>
          </w:p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051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в помещении, масса сосудов и аппаратов 0,5 т</w:t>
            </w:r>
          </w:p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051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2,56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в помещении, масса сосудов и аппаратов 1 т</w:t>
            </w:r>
          </w:p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051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37,4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3,84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0,00528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0,0228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Ц37-2-6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в помещении, масса сосудов и аппаратов 1,5 т</w:t>
            </w:r>
          </w:p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051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3,84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0,00528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0,0228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в помещении, масса сосудов и аппаратов 2 т</w:t>
            </w:r>
          </w:p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051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79,9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в помещении, масса сосудов и аппаратов 3 т</w:t>
            </w:r>
          </w:p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051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в помещении, масса сосудов и аппаратов 5 т</w:t>
            </w:r>
          </w:p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051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0,0074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в помещении, масса сосудов и аппаратов 8 т</w:t>
            </w:r>
          </w:p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051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21,1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М020814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в помещении, масса сосудов и аппаратов 13 т</w:t>
            </w:r>
          </w:p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051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27,3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до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в помещении, масса сосудов и аппаратов 18 т</w:t>
            </w:r>
          </w:p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051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203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31,1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0,0083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в помещении, масса сосудов и аппаратов 27 т</w:t>
            </w:r>
          </w:p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051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297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39,4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стальные приспособлений для монтажа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в помещении, масса сосудов и аппаратов 40 т</w:t>
            </w:r>
          </w:p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051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321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стальные приспособлений для монтажа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в помещении, масса сосудов и аппаратов 60 т</w:t>
            </w:r>
          </w:p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051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421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стальные приспособлений для монтажа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сосудов и аппаратов без механизмов в помещении, масса сосудов и аппаратов 90 т</w:t>
            </w:r>
          </w:p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051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488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М020817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C6F08" w:rsidRPr="007A051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A051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стальные приспособлений для монтажа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A051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</w:tbl>
    <w:p w:rsidR="001C6F08" w:rsidRPr="007A0518" w:rsidRDefault="001C6F08" w:rsidP="001C6F08">
      <w:pPr>
        <w:pStyle w:val="a5"/>
        <w:rPr>
          <w:rFonts w:ascii="Arial" w:hAnsi="Arial" w:cs="Arial"/>
          <w:b/>
          <w:sz w:val="2"/>
        </w:rPr>
      </w:pPr>
    </w:p>
    <w:p w:rsidR="001C6F08" w:rsidRPr="003E45CF" w:rsidRDefault="001C6F0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2C338C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Машины и механизмы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2C338C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37-3. Монтаж оборудования на открытой площадке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C6F08" w:rsidRDefault="001C6F08" w:rsidP="001C6F0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C6F08" w:rsidRPr="002C338C" w:rsidTr="00E23FC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на открытой площадке, масса машин и механизмов 0,03 т</w:t>
            </w:r>
          </w:p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338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на открытой площадке, масса машин и механизмов 0,05 т</w:t>
            </w:r>
          </w:p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338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на открытой площадке, масса машин и механизмов 0,1 т</w:t>
            </w:r>
          </w:p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338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на открытой площадке, масса машин и механизмов 0,5 т</w:t>
            </w:r>
          </w:p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338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26,8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на открытой площадке, масса машин и механизмов 1 т</w:t>
            </w:r>
          </w:p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338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40,4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0,0228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на открытой площадке, масса машин и механизмов 1,5 т</w:t>
            </w:r>
          </w:p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338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48,4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0,0228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на открытой площадке, масса машин и механизмов 2 т</w:t>
            </w:r>
          </w:p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338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на открытой площадке, масса машин и механизмов 3 т</w:t>
            </w:r>
          </w:p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338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0,0074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на открытой площадке, масса машин и механизмов 5 т</w:t>
            </w:r>
          </w:p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338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до 700 мм, грузоподъемностью 12,5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на открытой площадке, масса машин и механизмов 8 т</w:t>
            </w:r>
          </w:p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338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на открытой площадке, масса машин и механизмов 13 т</w:t>
            </w:r>
          </w:p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338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на открытой площадке, масса машин и механизмов 18 т</w:t>
            </w:r>
          </w:p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338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213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Ц37-3-13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на открытой площадке, масса машин и механизмов 27 т</w:t>
            </w:r>
          </w:p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338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37,25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Ц37-3-14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на открытой площадке, масса машин и механизмов 40 т</w:t>
            </w:r>
          </w:p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338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Ц37-3-15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на открытой площадке, масса машин и механизмов 60 т</w:t>
            </w:r>
          </w:p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338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478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56,75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Ц37-3-16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на открытой площадке, масса машин и механизмов 90 т</w:t>
            </w:r>
          </w:p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338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125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пневмоколесном ходу при работе на монтаже технологического оборудования,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Ц37-3-17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на открытой площадке, масса машин и механизмов 125 т</w:t>
            </w:r>
          </w:p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338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643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181,5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132 (180)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М021815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стреловой на спецшасси 300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0,0155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2C338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C338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C338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</w:tbl>
    <w:p w:rsidR="001C6F08" w:rsidRPr="002C338C" w:rsidRDefault="001C6F08" w:rsidP="001C6F08">
      <w:pPr>
        <w:pStyle w:val="a5"/>
        <w:rPr>
          <w:rFonts w:ascii="Arial" w:hAnsi="Arial" w:cs="Arial"/>
          <w:b/>
          <w:sz w:val="2"/>
        </w:rPr>
      </w:pPr>
    </w:p>
    <w:p w:rsidR="001C6F08" w:rsidRPr="003E45CF" w:rsidRDefault="001C6F0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41512A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37-4. Монтаж оборудования в помещении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C6F08" w:rsidRDefault="001C6F08" w:rsidP="001C6F0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C6F08" w:rsidRPr="0041512A" w:rsidTr="00E23FC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в помещении, масса машин и механизмов 0,03 т</w:t>
            </w:r>
          </w:p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512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0,0152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в помещении, масса машин и механизмов 0,05 т</w:t>
            </w:r>
          </w:p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512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0,0152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в помещении, масса машин и механизмов 0,1 т</w:t>
            </w:r>
          </w:p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512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29,2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3,29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0,0152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Ц37-4-4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в помещении, масса машин и механизмов 0,5 т</w:t>
            </w:r>
          </w:p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512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0,0152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в помещении, масса машин и механизмов 1 т</w:t>
            </w:r>
          </w:p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512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50,2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0,0152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в помещении, масса машин и механизмов 1,5 т</w:t>
            </w:r>
          </w:p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512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57,7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7,21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0,0152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в помещении, масса машин и механизмов 2 т</w:t>
            </w:r>
          </w:p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512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0,0305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в помещении, масса машин и механизмов 3 т</w:t>
            </w:r>
          </w:p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512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0,0074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0,0305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в помещении, масса машин и механизмов 5 т</w:t>
            </w:r>
          </w:p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512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171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0,0305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в помещении, масса машин и механизмов 8 т</w:t>
            </w:r>
          </w:p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512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0,0305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в помещении, масса машин и механизмов 13 т</w:t>
            </w:r>
          </w:p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512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233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0,0305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в помещении, масса машин и механизмов 18 т</w:t>
            </w:r>
          </w:p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512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269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33,1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0,0305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Ц37-4-13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в помещении, масса машин и механизмов 27 т</w:t>
            </w:r>
          </w:p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512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58,9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32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32,5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0,0195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Ц37-4-14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в помещении, масса машин и механизмов 40 т</w:t>
            </w:r>
          </w:p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512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493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Ц37-4-15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в помещении, масса машин и механизмов 60 т</w:t>
            </w:r>
          </w:p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512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607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81,5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М021204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50-63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Ц37-4-16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машин и механизмов в помещении, масса машин и механизмов 90 т</w:t>
            </w:r>
          </w:p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512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686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М010312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гусеничном ходу при работе на других видах строительства, 79 (108)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М020817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мостовые электрические общего назначения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38,5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гусеничном ходу при работе на монтаже технологического оборудования, 100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0,0235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0,122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41512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512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512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</w:tbl>
    <w:p w:rsidR="001C6F08" w:rsidRPr="0041512A" w:rsidRDefault="001C6F08" w:rsidP="001C6F08">
      <w:pPr>
        <w:pStyle w:val="a5"/>
        <w:rPr>
          <w:rFonts w:ascii="Arial" w:hAnsi="Arial" w:cs="Arial"/>
          <w:b/>
          <w:sz w:val="2"/>
        </w:rPr>
      </w:pPr>
    </w:p>
    <w:p w:rsidR="001C6F08" w:rsidRPr="003E45CF" w:rsidRDefault="001C6F0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4172EC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Гидравлическое испытание сосудов и аппаратов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4172EC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37-5. Гидравлическое испытание сосудов и аппаратов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C6F08" w:rsidRDefault="001C6F08" w:rsidP="001C6F0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C6F08" w:rsidRPr="004172EC" w:rsidTr="00E23FC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сосудов и аппаратов с внутренней трубчаткой, вместимость до 0,2 м</w:t>
            </w:r>
            <w:r w:rsidRPr="004172E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2E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300 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инвентарные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сосудов и аппаратов с внутренней трубчаткой, вместимость свыше 0,2 до 1 м</w:t>
            </w:r>
            <w:r w:rsidRPr="004172E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2E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300 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инвентарные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0,0088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сосудов и аппаратов с внутренней трубчаткой, вместимость свыше 1 до 5 м</w:t>
            </w:r>
            <w:r w:rsidRPr="004172E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2E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300 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0,0129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инвентарные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0,0158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сосудов и аппаратов с внутренней трубчаткой, вместимость свыше 5 до 10 м</w:t>
            </w:r>
            <w:r w:rsidRPr="004172E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2E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300 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0,0168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инвентарные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0,0469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сосудов и аппаратов с внутренней трубчаткой, вместимость свыше 10 до 20 м</w:t>
            </w:r>
            <w:r w:rsidRPr="004172E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2E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30,9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300 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0,0247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инвентарные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0,0558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сосудов и аппаратов с внутренней трубчаткой, вместимость свыше 20 до 30 м</w:t>
            </w:r>
            <w:r w:rsidRPr="004172E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2E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39,1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300 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0,0356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инвентарные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0,111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сосудов и аппаратов с внутренней трубчаткой, вместимость свыше 30 до 50 м</w:t>
            </w:r>
            <w:r w:rsidRPr="004172E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2E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52,5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300 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0,0411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инвентарные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сосудов и аппаратов с внутренней трубчаткой, вместимость свыше 50 до 70 м</w:t>
            </w:r>
            <w:r w:rsidRPr="004172E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2E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56,7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300 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инвентарные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0,293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аппарата или сосуда горизонтального или вертикального, работающего без давления, вместимость до 0,3 м</w:t>
            </w:r>
            <w:r w:rsidRPr="004172E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2E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300 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инвентарные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аппарата или сосуда горизонтального или вертикального, работающего без давления, вместимость свыше 0,3 до 1 м</w:t>
            </w:r>
            <w:r w:rsidRPr="004172E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2E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300 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инвентарные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аппарата или сосуда горизонтального или вертикального, работающего без давления, вместимость свыше 1 до 2 м</w:t>
            </w:r>
            <w:r w:rsidRPr="004172E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2E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300 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инвентарные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Ц37-5-12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аппарата или сосуда горизонтального или вертикального, работающего без давления, вместимость свыше 2 до 5 м</w:t>
            </w:r>
            <w:r w:rsidRPr="004172E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2E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300 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инвентарные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Ц37-5-13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аппарата или сосуда горизонтального или вертикального, работающего без давления, вместимость свыше 5 до 10 м</w:t>
            </w:r>
            <w:r w:rsidRPr="004172E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2E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300 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инвентарные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Ц37-5-14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аппарата или сосуда горизонтального или вертикального, работающего без давления, вместимость свыше 10 до 15 м</w:t>
            </w:r>
            <w:r w:rsidRPr="004172E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2E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300 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инвентарные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Ц37-5-15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аппарата или сосуда горизонтального или вертикального, работающего без давления, вместимость свыше 15 до 20 м</w:t>
            </w:r>
            <w:r w:rsidRPr="004172E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2E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300 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инвентарные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Ц37-5-16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аппарата или сосуда горизонтального или вертикального, работающего без давления, вместимость свыше 20 до 25 м</w:t>
            </w:r>
            <w:r w:rsidRPr="004172E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2E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300 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инвентарные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Ц37-5-17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аппарата или сосуда горизонтального или вертикального, работающего без давления, вместимость свыше 25 до 50 м</w:t>
            </w:r>
            <w:r w:rsidRPr="004172E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2E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300 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инвентарные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0,0047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Ц37-5-18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аппарата или сосуда горизонтального или вертикального, работающего под давлением, вместимость до 0,2 м</w:t>
            </w:r>
            <w:r w:rsidRPr="004172E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2E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300 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инвентарные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Ц37-5-19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аппарата или сосуда горизонтального или вертикального, работающего под давлением, вместимость свыше 0,2 до 0,5 м</w:t>
            </w:r>
            <w:r w:rsidRPr="004172E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2E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300 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инвентарные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Ц37-5-20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аппарата или сосуда горизонтального или вертикального, работающего под давлением, вместимость свыше 0,5 до 0,8 м</w:t>
            </w:r>
            <w:r w:rsidRPr="004172E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2E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300 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инвентарные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0,0041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Ц37-5-21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аппарата или сосуда горизонтального или вертикального, работающего под давлением, вместимость свыше 0,8 до 1,2 м</w:t>
            </w:r>
            <w:r w:rsidRPr="004172E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2E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300 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инвентарные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0,0047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Ц37-5-22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аппарата или сосуда горизонтального или вертикального, работающего под давлением, вместимость свыше 1,2 до 5 м</w:t>
            </w:r>
            <w:r w:rsidRPr="004172E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2E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300 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инвентарные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0,0047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Ц37-5-23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аппарата или сосуда горизонтального или вертикального, работающего под давлением, вместимость свыше 5 до 10 м</w:t>
            </w:r>
            <w:r w:rsidRPr="004172E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2E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300 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0,0041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инвентарные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Ц37-5-24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аппарата или сосуда горизонтального или вертикального, работающего под давлением, вместимость свыше 10 до 15 м</w:t>
            </w:r>
            <w:r w:rsidRPr="004172E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2E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300 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0,0041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инвентарные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Ц37-5-25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аппарата или сосуда горизонтального или вертикального, работающего под давлением, вместимость свыше 15 до 25 м</w:t>
            </w:r>
            <w:r w:rsidRPr="004172E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2E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300 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инвентарные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Ц37-5-26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аппарата или сосуда горизонтального или вертикального, работающего под давлением, вместимость свыше 25 до 40 м</w:t>
            </w:r>
            <w:r w:rsidRPr="004172E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2E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300 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инвентарные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Ц37-5-27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аппарата или сосуда горизонтального или вертикального, работающего под давлением, вместимость свыше 40 до 50 м</w:t>
            </w:r>
            <w:r w:rsidRPr="004172E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2E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23,7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300 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0,0044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инвентарные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Ц37-5-28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аппарата или сосуда горизонтального или вертикального, работающего под давлением, вместимость свыше 50 до 100 м</w:t>
            </w:r>
            <w:r w:rsidRPr="004172E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2E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36,1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300 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87,5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инвентарные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0,0059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Ц37-5-29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Гидравлическое испытание аппарата или сосуда горизонтального или вертикального, работающего под давлением, вместимость свыше 100 до 200 м</w:t>
            </w:r>
            <w:r w:rsidRPr="004172EC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2E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84,5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300 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паронитовые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172E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1C6F08" w:rsidRPr="004172EC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П3/13-70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172EC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Заглушки инвентарные металлические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172EC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0,0078</w:t>
            </w:r>
          </w:p>
        </w:tc>
      </w:tr>
    </w:tbl>
    <w:p w:rsidR="001C6F08" w:rsidRPr="004172EC" w:rsidRDefault="001C6F08" w:rsidP="001C6F08">
      <w:pPr>
        <w:pStyle w:val="a5"/>
        <w:rPr>
          <w:rFonts w:ascii="Arial" w:hAnsi="Arial" w:cs="Arial"/>
          <w:b/>
          <w:sz w:val="2"/>
        </w:rPr>
      </w:pPr>
    </w:p>
    <w:p w:rsidR="001C6F08" w:rsidRPr="003E45CF" w:rsidRDefault="001C6F0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2A7860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Испытание машин и механизмов с электроприводом на холостом ходу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2A7860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37-6. Испытание машин и механизмов с электроприводом на холостом ходу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C6F08" w:rsidRDefault="001C6F08" w:rsidP="001C6F0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C6F08" w:rsidRPr="002A7860" w:rsidTr="00E23FC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машин и механизмов с электроприводом на холостом ходу массой до 1 т в течение 1 часа при мощности электродвигателя до 2 кВт</w:t>
            </w:r>
          </w:p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машин и механизмов с электроприводом на холостом ходу массой до 1 т в течение 1 часа при мощности электродвигателя свыше 2 до 5 кВт</w:t>
            </w:r>
          </w:p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машин и механизмов с электроприводом на холостом ходу массой до 1 т в течение 1 часа при мощности электродвигателя свыше 5 до 10 кВт</w:t>
            </w:r>
          </w:p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машин и механизмов с электроприводом на холостом ходу массой до 1 т в течение 1 часа при мощности электродвигателя свыше 10 до 20 кВт</w:t>
            </w:r>
          </w:p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машин и механизмов с электроприводом на холостом ходу массой до 1 т в течение 1 часа при мощности электродвигателя свыше 20 до 30 кВт</w:t>
            </w:r>
          </w:p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машин и механизмов с электроприводом на холостом ходу массой до 1 т в течение 1 часа при мощности электродвигателя свыше 30 до 40 кВт</w:t>
            </w:r>
          </w:p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машин и механизмов с электроприводом на холостом ходу массой до 1 т в течение 1 часа при мощности электродвигателя свыше 40 до 50 кВт</w:t>
            </w:r>
          </w:p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машин и механизмов с электроприводом на холостом ходу массой свыше 1 т до 15 т в течение 2 часов при мощности электродвигателя до 50 кВт</w:t>
            </w:r>
          </w:p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машин и механизмов с электроприводом на холостом ходу массой свыше 1 т до 15 т в течение 2 часов при мощности электродвигателя свыше 50 до 80 кВт</w:t>
            </w:r>
          </w:p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машин и механизмов с электроприводом на холостом ходу массой свыше 1 т до 15 т в течение 2 часов при мощности электродвигателя свыше 80 до 100 кВт</w:t>
            </w:r>
          </w:p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машин и механизмов с электроприводом на холостом ходу массой свыше 1 т до 15 т в течение 2 часов при мощности электродвигателя свыше 100 до 200 кВт</w:t>
            </w:r>
          </w:p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машин и механизмов с электроприводом на холостом ходу массой свыше 1 т до 15 т в течение 2 часов при мощности электродвигателя свыше 200 до 400 кВт</w:t>
            </w:r>
          </w:p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машин и механизмов с электроприводом на холостом ходу массой свыше 1 т до 15 т в течение 2 часов при мощности электродвигателя свыше 400 до 700 кВт</w:t>
            </w:r>
          </w:p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Ц37-6-14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машин и механизмов с электроприводом на холостом ходу массой свыше 1 т до 15 т в течение 2 часов при мощности электродвигателя свыше 700 до 800 кВт</w:t>
            </w:r>
          </w:p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Ц37-6-15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машин и механизмов с электроприводом на холостом ходу массой свыше 1 т до 15 т в течение 2 часов при мощности электродвигателя свыше 800 до 1000 кВт</w:t>
            </w:r>
          </w:p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Ц37-6-16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машин и механизмов с электроприводом на холостом ходу массой свыше 1 т до 15 т в течение 2 часов при мощности электродвигателя свыше 1000 до 1250 кВт</w:t>
            </w:r>
          </w:p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Ц37-6-17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машин и механизмов с электроприводом на холостом ходу массой свыше 1 т до 15 т в течение 2 часов при мощности электродвигателя свыше 1250 до 2000 кВт</w:t>
            </w:r>
          </w:p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Ц37-6-18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машин и механизмов с электроприводом на холостом ходу массой свыше 1 т до 15 т в течение 2 часов при мощности электродвигателя свыше 2000 до 2500 кВт</w:t>
            </w:r>
          </w:p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Ц37-6-19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машин и механизмов с электроприводом на холостом ходу массой свыше 1 т до 15 т в течение 2 часов при мощности электродвигателя свыше 2500 до 5000 кВт</w:t>
            </w:r>
          </w:p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Ц37-6-20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машин и механизмов с электроприводом на холостом ходу массой свыше 1 т до 15 т в течение 2 часов при мощности электродвигателя свыше 5000 до 6300 кВт</w:t>
            </w:r>
          </w:p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Ц37-6-21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машин и механизмов с электроприводом на холостом ходу массой свыше 15 т в течение 8 часов при мощности электродвигателя до 630 кВт</w:t>
            </w:r>
          </w:p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Ц37-6-22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машин и механизмов с электроприводом на холостом ходу массой свыше 15 т в течение 8 часов при мощности электродвигателя свыше 630 до 1250 кВт</w:t>
            </w:r>
          </w:p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Ц37-6-23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машин и механизмов с электроприводом на холостом ходу массой свыше 15 т в течение 8 часов при мощности электродвигателя свыше 1250 до 1500 кВт</w:t>
            </w:r>
          </w:p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Ц37-6-24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машин и механизмов с электроприводом на холостом ходу массой свыше 15 т в течение 8 часов при мощности электродвигателя свыше 1500 до 2000 кВт</w:t>
            </w:r>
          </w:p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Ц37-6-25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машин и механизмов с электроприводом на холостом ходу массой свыше 15 т в течение 8 часов при мощности электродвигателя свыше 2000 до 2500 кВт</w:t>
            </w:r>
          </w:p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Ц37-6-26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машин и механизмов с электроприводом на холостом ходу массой свыше 15 т в течение 8 часов при мощности электродвигателя свыше 2500 до 3500 кВт</w:t>
            </w:r>
          </w:p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Ц37-6-27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машин и механизмов с электроприводом на холостом ходу массой свыше 15 т в течение 8 часов при мощности электродвигателя свыше 3500 до 5000 кВт</w:t>
            </w:r>
          </w:p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Ц37-6-28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машин и механизмов с электроприводом на холостом ходу массой свыше 15 т в течение 8 часов при мощности электродвигателя свыше 5000 до 6300 кВт</w:t>
            </w:r>
          </w:p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Ц37-6-29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машин и механизмов с электроприводом на холостом ходу массой свыше 15 т в течение 8 часов при мощности электродвигателя свыше 6300 до 9000 кВт</w:t>
            </w:r>
          </w:p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Ц37-6-30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машин и механизмов с электроприводом на холостом ходу массой свыше 15 т в течение 8 часов при мощности электродвигателя свыше 9000 до 12500 кВт</w:t>
            </w:r>
          </w:p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6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C6F08" w:rsidRPr="002A7860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A7860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A7860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</w:tr>
    </w:tbl>
    <w:p w:rsidR="001C6F08" w:rsidRPr="002A7860" w:rsidRDefault="001C6F08" w:rsidP="001C6F08">
      <w:pPr>
        <w:pStyle w:val="a5"/>
        <w:rPr>
          <w:rFonts w:ascii="Arial" w:hAnsi="Arial" w:cs="Arial"/>
          <w:b/>
          <w:sz w:val="2"/>
        </w:rPr>
      </w:pPr>
    </w:p>
    <w:p w:rsidR="001C6F08" w:rsidRPr="003E45CF" w:rsidRDefault="001C6F0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2F5762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Шахтные сооружения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2F5762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37-7. Монтаж оборудования вертикальной и горизонтальной амортизации в шахтных сооружениях глубиной до 40 метров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2F5762" w:rsidRDefault="001C6F08" w:rsidP="00E23FC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установки и монтаж закладных деталей;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разметка мест установки и монтаж кронштейнов и направляющих;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сборка и загрузка блоков вертикальной и горизонтальной амортизации;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монтаж технологических площадок;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сборка и монтаж рамы;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крепление блоков вертикальной амортизации к раме и их натяжение;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демонтаж ограничителей вертикальной системы амортизации;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демонтаж сухарей и установка фланцев на блоках протяжки горизонтальной системы амортизации;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смазка системы амортизации.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C6F08" w:rsidRDefault="001C6F08" w:rsidP="001C6F0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C6F08" w:rsidRPr="002F5762" w:rsidTr="00E23FC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C6F08" w:rsidRPr="002F5762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оборудования вертикальной и горизонтальной амортизации в шахтных сооружениях глубиной до 40 метров</w:t>
            </w:r>
          </w:p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F5762">
              <w:rPr>
                <w:rFonts w:ascii="Arial" w:hAnsi="Arial" w:cs="Arial"/>
              </w:rPr>
              <w:t>(единица измерения - т)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138,47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19,09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10,01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3,54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Выпрямители сварочные однопостовые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27,51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F576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на бакелите усиленном отрезной 230 х 2 х 22 для резки металла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 шлифовальный 230 х 6 х 22,2 мм по металлу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шириной полки 50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0,00136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10 - 14 из стали углеродистой С245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C6F08" w:rsidRPr="002F5762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F5762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Приспособление монтажное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F5762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</w:tbl>
    <w:p w:rsidR="001C6F08" w:rsidRPr="002F5762" w:rsidRDefault="001C6F08" w:rsidP="001C6F08">
      <w:pPr>
        <w:pStyle w:val="a5"/>
        <w:rPr>
          <w:rFonts w:ascii="Arial" w:hAnsi="Arial" w:cs="Arial"/>
          <w:b/>
          <w:sz w:val="2"/>
        </w:rPr>
      </w:pPr>
    </w:p>
    <w:p w:rsidR="001C6F08" w:rsidRPr="003E45CF" w:rsidRDefault="001C6F0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703396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2. Такелажные работы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703396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Устройство и разборка якорей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703396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C6F08" w:rsidRPr="00703396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703396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37-8. Устройство и разборка наземных якорей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C6F08" w:rsidRPr="00703396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C6F08" w:rsidRDefault="001C6F08" w:rsidP="001C6F0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C6F08" w:rsidRPr="00703396" w:rsidTr="00E23FC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наземного якоря, усилие до 150 кН (15 тс)</w:t>
            </w:r>
          </w:p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339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33,5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22,96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132 (180)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2/20-40-35/35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Индивидуальные сварные конструкции решетчатые массой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железобетонные фундаментные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39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наземного якоря, усилие свыше 150 кН (15 тс) до 200 кН (20 тс)</w:t>
            </w:r>
          </w:p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339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35,5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22,96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132 (180)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2/20-40-35/35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Индивидуальные сварные конструкции решетчатые массой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железобетонные фундаментные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39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наземного якоря, усилие свыше 200 кН (20 тс) до 250 кН (25 тс)</w:t>
            </w:r>
          </w:p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339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41,06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132 (180)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2/20-40-35/35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Индивидуальные сварные конструкции решетчатые массой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железобетонные фундаментные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39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наземного якоря, усилие свыше 250 кН (25 тс) до 300 кН (30 тс)</w:t>
            </w:r>
          </w:p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339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41,56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26,5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132 (180)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2/20-40-35/35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Индивидуальные сварные конструкции решетчатые массой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железобетонные фундаментные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39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наземного якоря, усилие свыше 300 кН (30 тс) до 400 кН (40 тс)</w:t>
            </w:r>
          </w:p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339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43,06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132 (180)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2/20-40-35/35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Индивидуальные сварные конструкции решетчатые массой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железобетонные фундаментные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39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наземного якоря, усилие свыше 400 кН (40 тс) до 500 кН (50 тс)</w:t>
            </w:r>
          </w:p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339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56,02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132 (180)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2/20-40-35/35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Индивидуальные сварные конструкции решетчатые массой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железобетонные фундаментные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39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наземного якоря, усилие свыше 500 кН (50 тс) до 600 кН (60 тс)</w:t>
            </w:r>
          </w:p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339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58,02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132 (180)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2/20-40-35/35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Индивидуальные сварные конструкции решетчатые массой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железобетонные фундаментные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39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наземного якоря, усилие свыше 600 кН (60 тс) до 1000 кН (100 тс)</w:t>
            </w:r>
          </w:p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339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121,02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132 (180)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2/20-40-35/35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Индивидуальные сварные конструкции решетчатые массой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железобетонные фундаментные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339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наземного якоря, усилие до 150 кН (15 тс)</w:t>
            </w:r>
          </w:p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339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20,74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наземного якоря, усилие свыше 150 кН (15 тс) до 200 кН (20 тс)</w:t>
            </w:r>
          </w:p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339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21,74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наземного якоря, усилие свыше 200 кН (20 тс) до 250 кН (25 тс)</w:t>
            </w:r>
          </w:p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339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39,34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наземного якоря, усилие свыше 250 кН (25 тс) до 300 кН (30 тс)</w:t>
            </w:r>
          </w:p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339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39,34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Ц37-8-13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наземного якоря, усилие свыше 300 кН (30 тс) до 400 кН (40 тс)</w:t>
            </w:r>
          </w:p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339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41,34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26,5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Ц37-8-14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наземного якоря, усилие свыше 400 кН (40 тс) до 500 кН (50 тс)</w:t>
            </w:r>
          </w:p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339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54,3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34,5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Ц37-8-15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наземного якоря, усилие свыше 500 кН (50 тс) до 600 кН (60 тс)</w:t>
            </w:r>
          </w:p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339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55,8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Ц37-8-16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наземного якоря, усилие свыше 600 кН (60 тс) до 1000 кН (100 тс)</w:t>
            </w:r>
          </w:p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0339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183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116,3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</w:t>
            </w:r>
          </w:p>
        </w:tc>
      </w:tr>
      <w:tr w:rsidR="001C6F08" w:rsidRPr="0070339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0339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0339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</w:tr>
    </w:tbl>
    <w:p w:rsidR="001C6F08" w:rsidRPr="00703396" w:rsidRDefault="001C6F08" w:rsidP="001C6F08">
      <w:pPr>
        <w:pStyle w:val="a5"/>
        <w:rPr>
          <w:rFonts w:ascii="Arial" w:hAnsi="Arial" w:cs="Arial"/>
          <w:b/>
          <w:sz w:val="2"/>
        </w:rPr>
      </w:pPr>
    </w:p>
    <w:p w:rsidR="001C6F08" w:rsidRPr="003E45CF" w:rsidRDefault="001C6F0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C777F7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37-9. Устройство и разборка полузаглубленных якорей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C6F08" w:rsidRDefault="001C6F08" w:rsidP="001C6F0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C6F08" w:rsidRPr="00C777F7" w:rsidTr="00E23FC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полузаглубленного якоря, усилие до 200 кН (20 тс)</w:t>
            </w:r>
          </w:p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77F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22,02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0,4 м</w:t>
            </w:r>
            <w:r w:rsidRPr="00C777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5/40-10-7/7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ЛК-О конструкции 6х19(1+9+9)+1 о.с., без покрытия, из проволок марки В, маркировочная группа 1570 Н/мм</w:t>
            </w:r>
            <w:r w:rsidRPr="00C777F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и менее, диаметром 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железобетонные фундаментные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77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полузаглубленного якоря, усилие свыше 200 до 300 кН (30 тс)</w:t>
            </w:r>
          </w:p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77F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26,52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0,4 м</w:t>
            </w:r>
            <w:r w:rsidRPr="00C777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5/40-10-7/7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ЛК-О конструкции 6х19(1+9+9)+1 о.с., без покрытия, из проволок марки В, маркировочная группа 1570 Н/мм</w:t>
            </w:r>
            <w:r w:rsidRPr="00C777F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и менее, диаметром 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железобетонные фундаментные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77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полузаглубленного якоря, усилие свыше 300 до 400 кН (40 тс)</w:t>
            </w:r>
          </w:p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77F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37,02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0,4 м</w:t>
            </w:r>
            <w:r w:rsidRPr="00C777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5/40-10-7/7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ЛК-О конструкции 6х19(1+9+9)+1 о.с., без покрытия, из проволок марки В, маркировочная группа 1570 Н/мм</w:t>
            </w:r>
            <w:r w:rsidRPr="00C777F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и менее, диаметром 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железобетонные фундаментные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77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полузаглубленного якоря, усилие свыше 400 до 600 кН (60 тс)</w:t>
            </w:r>
          </w:p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77F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42,42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0,4 м</w:t>
            </w:r>
            <w:r w:rsidRPr="00C777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5/40-10-7/7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ЛК-О конструкции 6х19(1+9+9)+1 о.с., без покрытия, из проволок марки В, маркировочная группа 1570 Н/мм</w:t>
            </w:r>
            <w:r w:rsidRPr="00C777F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и менее, диаметром 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железобетонные фундаментные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77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полузаглубленного якоря, усилие свыше 600 до 800 кН (80 тс)</w:t>
            </w:r>
          </w:p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77F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47,92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0,4 м</w:t>
            </w:r>
            <w:r w:rsidRPr="00C777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5/40-10-7/7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ЛК-О конструкции 6х19(1+9+9)+1 о.с., без покрытия, из проволок марки В, маркировочная группа 1570 Н/мм</w:t>
            </w:r>
            <w:r w:rsidRPr="00C777F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и менее, диаметром 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железобетонные фундаментные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77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полузаглубленного якоря, усилие свыше 800 кН (80 тс) до 1500 кН (150 тс)</w:t>
            </w:r>
          </w:p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77F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83,92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41,5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0,4 м</w:t>
            </w:r>
            <w:r w:rsidRPr="00C777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5/40-10-7/7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ЛК-О конструкции 6х19(1+9+9)+1 о.с., без покрытия, из проволок марки В, маркировочная группа 1570 Н/мм</w:t>
            </w:r>
            <w:r w:rsidRPr="00C777F7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и менее, диаметром 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П4/1-1-10-10-10-10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Блоки железобетонные фундаментные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77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полузаглубленного якоря, усилие до 200 кН (20 тс)</w:t>
            </w:r>
          </w:p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77F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29,5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0,4 м</w:t>
            </w:r>
            <w:r w:rsidRPr="00C777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полузаглубленного якоря, усилие свыше 200 до 300 кН (30 тс)</w:t>
            </w:r>
          </w:p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77F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36,5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0,4 м</w:t>
            </w:r>
            <w:r w:rsidRPr="00C777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полузаглубленного якоря, усилие свыше 300 до 400 кН (40 тс)</w:t>
            </w:r>
          </w:p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77F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36,5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0,4 м</w:t>
            </w:r>
            <w:r w:rsidRPr="00C777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полузаглубленного якоря, усилие свыше 400 до 600 кН (60 тс)</w:t>
            </w:r>
          </w:p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77F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41,9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0,4 м</w:t>
            </w:r>
            <w:r w:rsidRPr="00C777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Ц37-9-11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полузаглубленного якоря, усилие свыше 600 до 800 кН (80 тс)</w:t>
            </w:r>
          </w:p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77F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46,9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0,4 м</w:t>
            </w:r>
            <w:r w:rsidRPr="00C777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Ц37-9-12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полузаглубленного якоря, усилие свыше 800 кН (80 тс) до 1500 кН (150 тс)</w:t>
            </w:r>
          </w:p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77F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83,9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40,5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М060338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Экскаваторы одноковшовые дизельные на пневмоколесном ходу при работе на других видах строительства, 0,4 м</w:t>
            </w:r>
            <w:r w:rsidRPr="00C777F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C6F08" w:rsidRPr="00C777F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C777F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C777F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</w:tr>
    </w:tbl>
    <w:p w:rsidR="001C6F08" w:rsidRPr="00C777F7" w:rsidRDefault="001C6F08" w:rsidP="001C6F08">
      <w:pPr>
        <w:pStyle w:val="a5"/>
        <w:rPr>
          <w:rFonts w:ascii="Arial" w:hAnsi="Arial" w:cs="Arial"/>
          <w:b/>
          <w:sz w:val="2"/>
        </w:rPr>
      </w:pPr>
    </w:p>
    <w:p w:rsidR="001C6F08" w:rsidRPr="003E45CF" w:rsidRDefault="001C6F0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E82856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Установка и снятие талей и лебедок без устройства якорей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E82856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37-10. Установка и снятие электролебедок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C6F08" w:rsidRDefault="001C6F08" w:rsidP="001C6F0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C6F08" w:rsidRPr="00E82856" w:rsidTr="00E23FC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электролебедки без подъема, тяговым усилием до 12,5 кН (1,25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электролебедки без подъема, тяговым усилием свыше 12,5 кН (1,25 тс) до 15 кН (1,5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электролебедки без подъема, тяговым усилием свыше 15 кН (1,5 тс) до 20 кН (2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электролебедки без подъема, тяговым усилием свыше 20 кН (2 тс) до 25 кН (2,5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электролебедки без подъема, тяговым усилием свыше 25 кН (2,5 тс) до 32 кН (3,2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электролебедки без подъема, тяговым усилием свыше 32 кН (3,2 тс) до 50 кН (5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электролебедки без подъема, тяговым усилием свыше 50 кН (5 тс) до 70 кН (7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электролебедки без подъема, тяговым усилием свыше 70 кН (7 тс) до 80 кН (8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электролебедки без подъема, тяговым усилием свыше 80 кН (8 тс) до 100 кН (10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электролебедки без подъема, тяговым усилием свыше 100 кН (10 тс) до 125 кН (12,5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Ц37-10-11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электролебедки без подъема, тяговым усилием свыше 125 кН (12,5 тс) до 160 кН (16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электролебедки без подъема, тяговым усилием свыше 160 кН (16 тс) до 320 кН (32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электролебедки с подъемом на высоту до 3 м, тяговое усилие до 12,5 кН (1,25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электролебедки с подъемом на высоту до 3 м, тяговое усилие свыше 12,5 кН (1,25 тс) до 15 кН (1,5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электролебедки с подъемом на высоту до 3 м, тяговое усилие свыше 15 кН (1,5 тс) до 20 кН (2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электролебедки с подъемом на высоту до 3 м, тяговое усилие свыше 20 кН (2 тс) до 25 кН (2,5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электролебедки с подъемом на высоту до 3 м, тяговое усилие свыше 25 кН (2,5 тс) до 32 кН (3,2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электролебедки с подъемом на высоту до 3 м, тяговое усилие свыше 32 кН (3,2 тс) до 50 кН (5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электролебедки с подъемом на высоту до 3 м, тяговое усилие свыше 50 кН (5 тс) до 70 кН (7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электролебедки с подъемом на высоту до 3 м, тяговое усилие свыше 70 кН (7 тс) до 80 кН (8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электролебедки с подъемом на высоту до 3 м, тяговое усилие свыше 80 кН (8 тс) до 100 кН (10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электролебедки с подъемом на высоту до 3 м, тяговое усилие свыше 100 кН (10 тс) до 125 кН (12,5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электролебедки с подъемом на высоту до 3 м, тяговое усилие свыше 125 кН (12,5 тс) до 160 кН (16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свыше 3 м, при установке электролебедки тяговым усилием до 12,5 кН (1,25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свыше 3 м, при установке электролебедки тяговым усилием свыше 12,5 кН (1,25 тс) до 15 кН (1,5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свыше 3 м, при установке электролебедки тяговым усилием свыше 15 кН (1,5 тс) до 20 кН (2,0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Ц37-10-27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свыше 3 м, при установке электролебедки тяговым усилием свыше 20 кН (2 тс) до 25 кН (2,5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свыше 3 м, при установке электролебедки тяговым усилием свыше 25 кН (2,5 тс) до 32 кН (3,2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свыше 3 м, при установке электролебедки тяговым усилием свыше 32 кН (3,2 тс) до 50 кН (5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свыше 3 м, при установке электролебедки тяговым усилием свыше 50 кН (5 тс) до 70 кН (7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свыше 3 м, при установке электролебедки тяговым усилием свыше 70 кН (7 тс) до 80 кН (8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свыше 3 м, при установке электролебедки тяговым усилием свыше 80 кН (8 тс) до 100 кН (10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свыше 3 м, при установке электролебедки тяговым усилием свыше 100 кН (10 тс) до 125 кН (12,5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свыше 3 м, при установке электролебедки тяговым усилием свыше 125 кН (12,5 тс) до 160 кН (16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электролебедки, тяговое усилие до 12,5 кН (1,25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электролебедки, тяговое усилие свыше 12,5 кН (1,25 тс) до 15 кН (1,5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электролебедки, тяговое усилие свыше 15 кН (1,5 тс) до 20 кН (2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электролебедки, тяговое усилие свыше 20 кН (2 тс) до 25 кН (2,5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Ц37-10-39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электролебедки, тяговое усилие свыше 25 кН (2,5 тс) до 32 кН (3,2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электролебедки, тяговое усилие свыше 32 кН (3,2 тс) до 50 кН (5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Ц37-10-41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электролебедки, тяговое усилие свыше 50 кН (5 тс) до 70 кН (7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Ц37-10-42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электролебедки, тяговое усилие свыше 70 кН (7 тс) до 80 кН (8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Ц37-10-43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электролебедки, тяговое усилие свыше 80 кН (8 тс) до 100 кН (10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Ц37-10-44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электролебедки, тяговое усилие свыше 100 кН (10 тс) до 125 кН (12,5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Ц37-10-45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электролебедки, тяговое усилие свыше 125 кН (12,5 тс) до 160 кН (16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Ц37-10-46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электролебедки, тяговое усилие свыше 160 кН (16 тс) до 320 кН (32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Ц37-10-47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электролебедки с высоты до 3 м, тяговое усилие до 12,5 кН (1,25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Ц37-10-48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электролебедки с высоты до 3 м, тяговое усилие свыше 12,5 кН (1,25 тс) до 15 кН (1,5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Ц37-10-49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электролебедки с высоты до 3 м, тяговое усилие свыше 15 кН (1,5 тс) до 20 кН (2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Ц37-10-50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электролебедки с высоты до 3 м, тяговое усилие свыше 20 кН (2 тс) до 25 кН (2,5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Ц37-10-51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электролебедки с высоты до 3 м, тяговое усилие свыше 25 кН (2,5 тс) до 32 кН (3,2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Ц37-10-52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электролебедки с высоты до 3 м, тяговое усилие свыше 32 кН (3,2 тс) до 50 кН (5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Ц37-10-53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электролебедки с высоты до 3 м, тяговое усилие свыше 50 кН (5 тс) до 70 кН (7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Ц37-10-54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электролебедки с высоты до 3 м, тяговое усилие свыше 70 кН (7 тс) до 80 кН (8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Ц37-10-55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электролебедки с высоты до 3 м, тяговое усилие свыше 80 кН (8 тс) до 100 кН (10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Ц37-10-56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электролебедки с высоты до 3 м, тяговое усилие свыше 100 кН (10 тс) до 125 кН (12,5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Ц37-10-57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электролебедки с высоты до 3 м, тяговое усилие свыше 125 кН (12,5 тс) до 160 кН (16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Ц37-10-58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свыше 3 м, при снятии электролебедки тяговым усилием до 12,5 кН (1,25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Ц37-10-59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свыше 3 м, при снятии электролебедки тяговым усилием свыше 12,5 кН (1,25 тс) до 15 кН (1,5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Ц37-10-60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свыше 3 м, при снятии электролебедки тяговым усилием свыше 15 кН (1,5 тс) до 20 кН (2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Ц37-10-61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свыше 3 м, при снятии электролебедки тяговым усилием свыше 20 кН (2 тс) до 25 кН (2,5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Ц37-10-62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свыше 3 м, при снятии электролебедки тяговым усилием свыше 25 кН (2,5 тс) до 32 кН (3,2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Ц37-10-63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свыше 3 м, при снятии электролебедки тяговым усилием свыше 32 кН (3,2 тс) до 50 кН (5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Ц37-10-64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свыше 3 м, при снятии электролебедки тяговым усилием свыше 50 кН (5 тс) до 70 кН (7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Ц37-10-65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свыше 3 м, при снятии электролебедки тяговым усилием свыше 70 кН (7 тс) до 80 кН (8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Ц37-10-66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свыше 3 м, при снятии электролебедки тяговым усилием свыше 80 кН (8 тс) до 100 кН (10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Ц37-10-67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свыше 3 м, при снятии электролебедки тяговым усилием свыше 100 кН (10 тс) до 125 кН (12,5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Ц37-10-68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свыше 3 м, при снятии электролебедки тяговым усилием свыше 125 кН (12,5 тс) до 160 кН (16 тс)</w:t>
            </w:r>
          </w:p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285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8285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8285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8285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</w:tbl>
    <w:p w:rsidR="001C6F08" w:rsidRPr="00E82856" w:rsidRDefault="001C6F08" w:rsidP="001C6F08">
      <w:pPr>
        <w:pStyle w:val="a5"/>
        <w:rPr>
          <w:rFonts w:ascii="Arial" w:hAnsi="Arial" w:cs="Arial"/>
          <w:b/>
          <w:sz w:val="2"/>
        </w:rPr>
      </w:pPr>
    </w:p>
    <w:p w:rsidR="001C6F08" w:rsidRPr="003E45CF" w:rsidRDefault="001C6F0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A908DD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37-11. Установка и снятие ручных лебедок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C6F08" w:rsidRDefault="001C6F08" w:rsidP="001C6F0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C6F08" w:rsidRPr="00A908DD" w:rsidTr="00E23FC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ручных лебедок без подъема, тяговое усилие до 12,5 кН (1,25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ручных лебедок без подъема, тяговое усилие свыше 12,5 кН (1,25 тс) до 15 кН (1,5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ручных лебедок без подъема, тяговое усилие свыше 15 кН (1,5 тс) до 20 кН (2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ручных лебедок без подъема, тяговое усилие свыше 20 кН (2 тс) до 25 кН (2,5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ручных лебедок без подъема, тяговое усилие свыше 25 кН (2,5 тс) до 32 кН (3,2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Ц37-11-6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ручных лебедок без подъема, тяговое усилие свыше 32 кН (3,2 тс) до 50 кН (5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ручных лебедок без подъема, тяговое усилие свыше 50 кН (5 тс) до 70 кН (7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ручных лебедок без подъема, тяговое усилие свыше 70 кН (7 тс) до 80 кН (8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ручных лебедок без подъема, тяговое усилие свыше 80 кН (8 тс) до 100 кН (10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ручных лебедок с подъемом на высоту до 3 м, тяговое усилие до 12,5 кН (1,25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ручных лебедок с подъемом на высоту до 3 м, тяговое усилие свыше 12,5 кН (1,25 тс) до 15 кН (1,5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ручных лебедок с подъемом на высоту до 3 м, тяговое усилие свыше 15 кН (1,5 тс) до 20 кН (2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ручных лебедок с подъемом на высоту до 3 м, тяговое усилие свыше 20 кН (2 тс) до 25 кН (2,5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ручных лебедок с подъемом на высоту до 3 м, тяговое усилие свыше 25 кН (2,5 тс) до 32 кН (3,2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ручных лебедок с подъемом на высоту до 3 м, тяговое усилие свыше 32 кН (3,2 тс) до 50 кН (5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ручных лебедок с подъемом на высоту до 3 м, тяговое усилие свыше 50 кН (5 тс) до 70 кН (7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ручных лебедок с подъемом на высоту до 3 м, тяговое усилие свыше 70 кН (7 тс) до 80 кН (8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ручных лебедок с подъемом на высоту до 3 м, тяговое усилие свыше 80 кН (8 тс) до 100 кН (10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подъема свыше 3 м при установке лебедки тяговым усилием до 12,5 кН (1,25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подъема свыше 3 м при установке лебедки тяговым усилием свыше 12,5 кН (1,25 тс) до 15 кН (1,5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подъема свыше 3 м при установке лебедки тяговым усилием свыше 15 кН (1,5 тс) до 20 кН (2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Ц37-11-22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подъема свыше 3 м при установке лебедки тяговым усилием свыше 20 кН (2 тс) до 25 кН (2,5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подъема свыше 3 м при установке лебедки тяговым усилием свыше 25 кН (2,5 тс) до 32 кН (3,2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подъема свыше 3 м при установке лебедки тяговым усилием свыше 32 кН (3,2 тс) до 50 кН (5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подъема свыше 3 м при установке лебедки тяговым усилием свыше 50 кН (5 тс) до 70 кН (7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подъема свыше 3 м при установке лебедки тяговым усилием свыше 70 кН (7 тс) до 80 кН (8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подъема свыше 3 м при установке лебедки тяговым усилием свыше 80 кН (8 тс) до 100 кН (10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ручных лебедок, тяговое усилие до 12,5 кН (1,25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ручных лебедок, тяговое усилие свыше 12,5 кН (1,25 тс) до 15 кН (1,5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ручных лебедок, тяговое усилие свыше 15 кН (1,5 тс) до 20 кН (2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ручных лебедок, тяговое усилие свыше 20 кН (2 тс) до 25 кН (2,5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ручных лебедок, тяговое усилие свыше 25 кН (2,5 тс) до 32 кН (3,2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ручных лебедок, тяговое усилие свыше 32 кН (3,2 тс) до 50 кН (5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ручных лебедок, тяговое усилие свыше 50 кН (5 тс) до 70 кН (7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ручных лебедок, тяговое усилие свыше 70 кН (7 тс) до 80 кН (8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ручных лебедок, тяговое усилие свыше 80 кН (8 тс) до 100 кН (10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ручных лебедок с отметки до 3 м, тяговое усилие до 12,5 кН (1,25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ручных лебедок с отметки до 3 м, тяговое усилие свыше 12,5 кН (1,25 тс) до 15 кН (1,5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Ц37-11-39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ручных лебедок с отметки до 3 м, тяговое усилие свыше 15 кН (1,5 тс) до 20 кН (2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ручных лебедок с отметки до 3 м, тяговое усилие свыше 20 кН (2 тс) до 25 кН (2,5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Ц37-11-41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ручных лебедок с отметки до 3 м, тяговое усилие свыше 25 кН (2,5 тс) до 32 кН (3,2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Ц37-11-42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ручных лебедок с отметки до 3 м, тяговое усилие свыше 32 кН (3,2 тс) до 50 кН (5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Ц37-11-43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ручных лебедок с отметки до 3 м, тяговое усилие свыше 50 кН (5 тс) до 70 кН (7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Ц37-11-44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ручных лебедок с отметки до 3 м, тяговое усилие свыше 70 кН (7 тс) до 80 кН (8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Ц37-11-45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ручных лебедок с отметки до 3 м, тяговое усилие свыше 80 кН (8 тс) до 100 кН (10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Ц37-11-46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снятия с отметки свыше 3 м, при снятии ручных лебедок тяговым усилием до 12,5 кН (1,25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Ц37-11-47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снятия с отметки свыше 3 м, при снятии ручных лебедок тяговым усилием свыше 12,5 кН (1,25 тс) до 15 кН (1,5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Ц37-11-48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снятия с отметки свыше 3 м, при снятии ручных лебедок тяговым усилием свыше 15 кН (1,5 тс) до 20 кН (2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Ц37-11-49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снятия с отметки свыше 3 м, при снятии ручных лебедок тяговым усилием свыше 20 кН (2 тс) до 25 кН (2,5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Ц37-11-50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снятия с отметки свыше 3 м, при снятии ручных лебедок тяговым усилием свыше 25 кН (2,5 тс) до 32 кН (3,2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Ц37-11-51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снятия с отметки свыше 3 м, при снятии ручных лебедок тяговым усилием свыше 32 кН (3,2 тс) до 50 кН (5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Ц37-11-52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снятия с отметки свыше 3 м, при снятии ручных лебедок тяговым усилием свыше 50 кН (5 тс) до 70 кН (7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Ц37-11-53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снятия с отметки свыше 3 м, при снятии ручных лебедок тяговым усилием свыше 70 кН (7 тс) до 80 кН (8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Ц37-11-54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следующий 1 м снятия с отметки свыше 3 м, при снятии ручных лебедок тяговым усилием свыше 80 кН (8 тс) до 100 кН (10 тс)</w:t>
            </w:r>
          </w:p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08D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A908D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A908D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A908D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</w:tbl>
    <w:p w:rsidR="001C6F08" w:rsidRPr="00A908DD" w:rsidRDefault="001C6F08" w:rsidP="001C6F08">
      <w:pPr>
        <w:pStyle w:val="a5"/>
        <w:rPr>
          <w:rFonts w:ascii="Arial" w:hAnsi="Arial" w:cs="Arial"/>
          <w:b/>
          <w:sz w:val="2"/>
        </w:rPr>
      </w:pPr>
    </w:p>
    <w:p w:rsidR="001C6F08" w:rsidRPr="003E45CF" w:rsidRDefault="001C6F0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4B77FE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37-12. Подвешивание и снятие талей и ручных рычажных лебедок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C6F08" w:rsidRDefault="001C6F08" w:rsidP="001C6F0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C6F08" w:rsidRPr="004B77FE" w:rsidTr="00E23FC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Подвешивание тали на высоте до 3 м, грузоподъемность тали до 2 т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Подвешивание тали на высоте до 3 м, грузоподъемность тали свыше 2 до 3 т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Подвешивание тали на высоте до 3 м, грузоподъемность тали свыше 3 до 5 т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Подвешивание тали на высоте до 3 м, грузоподъемность тали свыше 5 до 10 т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тали с высоты до 3 м, грузоподъемность тали до 2 т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Ц37-12-6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тали с высоты до 3 м, грузоподъемность тали свыше 2 до 3 т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тали с высоты до 3 м, грузоподъемность тали свыше 3 до 5 т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тали с высоты до 3 м, грузоподъемность тали свыше 5 до 10 т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Подвешивание тали на высоте свыше 3 до 5 м, грузоподъемность тали до 2 т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Подвешивание тали на высоте свыше 3 до 5 м, грузоподъемность тали свыше 2 до 3 т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Подвешивание тали на высоте свыше 3 до 5 м, грузоподъемность тали свыше 3 до 5 т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Подвешивание тали на высоте свыше 3 до 5 м, грузоподъемность тали свыше 5 до 10 т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тали с высоты свыше 3 до 5 м, грузоподъемность тали до 2 т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тали с высоты свыше 3 до 5 м, грузоподъемность тали свыше 2 до 3 т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тали с высоты свыше 3 до 5 м, грузоподъемность тали свыше 3 до 5 т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тали с высоты свыше 3 до 5 м, грузоподъемность тали свыше 5 до 10 т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1 м высоты свыше 5 м, при подвешивании тали грузоподъемностью до 2 т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1 м высоты свыше 5 м, при подвешивании тали грузоподъемностью свыше 2 до 3 т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1 м высоты свыше 5 м, при подвешивании тали грузоподъемностью свыше 3 до 5 т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1 м высоты свыше 5 м, при подвешивании тали грузоподъемностью свыше 5 до 10 т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1 м высоты свыше 5 м, при снятии тали грузоподъемностью до 2 т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1 м высоты свыше 5 м, при снятии тали грузоподъемностью свыше 2 до 3 т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1 м высоты свыше 5 м, при снятии тали грузоподъемностью свыше 3 до 5 т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1 м высоты свыше 5 м, при снятии тали грузоподъемностью свыше 5 до 10 т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Подвешивание на высоте до 5 м рычажных лебедок тяговым усилием до 16 кН (1,6 тс)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Подвешивание на высоте до 5 м рычажных лебедок тяговым усилием свыше 16 кН (1,6 тс) до 32 кН (3,2 тс)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на высоте до 5 м рычажных лебедок тяговым усилием до 16 кН (1,6 тс)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Ц37-12-28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на высоте до 5 м рычажных лебедок тяговым усилием свыше 16 кН (1,6 тс) до 32 кН (3,2 тс)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Подвешивание на высоте свыше 5 м до 10 м рычажных лебедок тяговым усилием до 16 кН (1,6 тс)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Подвешивание на высоте свыше 5 м до 10 м рычажных лебедок тяговым усилием свыше 16 кН (1,6 тс) до 32 кН (3,2 тс)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на высоте свыше 5 м до 10 м рычажных лебедок тяговым усилием до 16 кН (1,6 тс)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на высоте свыше 5 м до 10 м рычажных лебедок тяговым усилием свыше 16 кН (1,6 тс) до 32 кН (3,2 тс)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1 м высоты свыше 10 м, при подвешивании рычажной лебедки тяговым усилием до 16 кН (1,6 тс)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1 м высоты свыше 10 м, при подвешивании рычажной лебедки тяговым усилием свыше 16 кН (1,6 тс) до 32 кН (3,2 тс)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1 м высоты свыше 10 м, при снятии рычажной лебедки тяговым усилием до 16 кН (1,6 тс)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Ц37-12-36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каждый 1 м высоты свыше 10 м, при снятии рычажной лебедки тяговым усилием свыше 16 кН (1,6 тс) до 32 кН (3,2 тс)</w:t>
            </w:r>
          </w:p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B77F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B77FE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B77FE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B77FE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</w:tbl>
    <w:p w:rsidR="001C6F08" w:rsidRPr="004B77FE" w:rsidRDefault="001C6F08" w:rsidP="001C6F08">
      <w:pPr>
        <w:pStyle w:val="a5"/>
        <w:rPr>
          <w:rFonts w:ascii="Arial" w:hAnsi="Arial" w:cs="Arial"/>
          <w:b/>
          <w:sz w:val="2"/>
        </w:rPr>
      </w:pPr>
    </w:p>
    <w:p w:rsidR="001C6F08" w:rsidRPr="003E45CF" w:rsidRDefault="001C6F0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F527D7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Установка и снятие монтажных блоков и полиспастов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F527D7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37-13. Разматывание, наматывание и перемещение стального каната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C6F08" w:rsidRDefault="001C6F08" w:rsidP="001C6F0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C6F08" w:rsidRPr="00F527D7" w:rsidTr="00E23FC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Разматывание с барабана полиспаста стального каната диаметром до 20 мм</w:t>
            </w:r>
          </w:p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27D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Разматывание с барабана полиспаста стального каната диаметром свыше 20 до 28 мм</w:t>
            </w:r>
          </w:p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27D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1/10-260-210-1/77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1,2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Разматывание с барабана полиспаста стального каната диаметром свыше 28 до 40 мм</w:t>
            </w:r>
          </w:p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27D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4,21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1/25-400-200/65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Зажим U-образный для стального каната (троса) М30, оцинкованный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Ц37-13-4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Разматывание с барабана полиспаста стального каната диаметром свыше 40 до 44 мм</w:t>
            </w:r>
          </w:p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27D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4,45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1/25-400-200/50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Зажим оцинкованный для стальных канатов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Разматывание с барабана полиспаста стального каната диаметром свыше 44 до 52 мм</w:t>
            </w:r>
          </w:p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27D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5,54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1/25-400-200/50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Зажим оцинкованный для стальных канатов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Наматывание на барабан полиспаста стального каната диаметром до 20 мм</w:t>
            </w:r>
          </w:p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27D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Наматывание на барабан полиспаста стального каната диаметром свыше 20 мм до 28 мм</w:t>
            </w:r>
          </w:p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27D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Наматывание на барабан полиспаста стального каната диаметром свыше 28 мм до 40 мм</w:t>
            </w:r>
          </w:p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27D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4,52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Наматывание на барабан полиспаста стального каната диаметром свыше 40 мм до 44 мм</w:t>
            </w:r>
          </w:p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27D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4,86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Наматывание на барабан полиспаста стального каната диаметром свыше 44 мм до 52 мм</w:t>
            </w:r>
          </w:p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27D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5,97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156,96 (16)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Перемещение на расстояние 50 м стального каната диаметром до 20 мм</w:t>
            </w:r>
          </w:p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27D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1200 мм, грузоподъемностью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Перемещение на расстояние 50 м стального каната диаметром свыше 20 до 28 мм</w:t>
            </w:r>
          </w:p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27D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1200 мм, грузоподъемностью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Ц37-13-13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Перемещение на расстояние 50 м стального каната диаметром свыше 28 до 40 мм</w:t>
            </w:r>
          </w:p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27D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1200 мм, грузоподъемностью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Ц37-13-14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Перемещение на расстояние 50 м стального каната диаметром свыше 40 до 44 мм</w:t>
            </w:r>
          </w:p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27D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1200 мм, грузоподъемностью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Ц37-13-15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Перемещение на расстояние 50 м стального каната диаметром свыше 44 до 52 мм</w:t>
            </w:r>
          </w:p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27D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1200 мм, грузоподъемностью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Ц37-13-16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или уменьшать на каждые 10 м перемещения стального каната более или менее 50 м, диаметр каната до 20 мм</w:t>
            </w:r>
          </w:p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27D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1200 мм, грузоподъемностью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Ц37-13-17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или уменьшать на каждые 10 м перемещения стального каната более или менее 50 м, диаметр каната свыше 20 мм до 28 мм</w:t>
            </w:r>
          </w:p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27D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1200 мм, грузоподъемностью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Ц37-13-18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или уменьшать на каждые 10 м перемещения стального каната более или менее 50 м, диаметр каната свыше 28 мм до 40 мм</w:t>
            </w:r>
          </w:p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27D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1200 мм, грузоподъемностью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Ц37-13-19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или уменьшать на каждые 10 м перемещения стального каната более или менее 50 м, диаметр каната свыше 40 мм до 44 мм</w:t>
            </w:r>
          </w:p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27D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1200 мм, грузоподъемностью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Ц37-13-20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или уменьшать на каждые 10 м перемещения стального каната более или менее 50 м, диаметр каната свыше 44 мм до 52 мм</w:t>
            </w:r>
          </w:p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27D7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F527D7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М150704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527D7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Краны-трубоукладчики для труб диаметром 1200 мм, грузоподъемностью 50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527D7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</w:tbl>
    <w:p w:rsidR="001C6F08" w:rsidRPr="00F527D7" w:rsidRDefault="001C6F08" w:rsidP="001C6F08">
      <w:pPr>
        <w:pStyle w:val="a5"/>
        <w:rPr>
          <w:rFonts w:ascii="Arial" w:hAnsi="Arial" w:cs="Arial"/>
          <w:b/>
          <w:sz w:val="2"/>
        </w:rPr>
      </w:pPr>
    </w:p>
    <w:p w:rsidR="001C6F08" w:rsidRPr="003E45CF" w:rsidRDefault="001C6F0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2355E1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37-14. Установка и снятие монтажных блоков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C6F08" w:rsidRDefault="001C6F08" w:rsidP="001C6F0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C6F08" w:rsidRPr="002355E1" w:rsidTr="00E23FC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внизу монтажного блока полиспастной системы, грузоподъемность блока до 1,5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внизу монтажного блока полиспастной системы, грузоподъемность блока свыше 1,5 до 3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внизу монтажного блока полиспастной системы, грузоподъемность блока свыше 3 до 5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внизу монтажного блока полиспастной системы, грузоподъемность блока свыше 5 до 10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внизу монтажного блока полиспастной системы, грузоподъемность блока свыше 10 до 15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внизу монтажного блока полиспастной системы, грузоподъемность блока свыше 15 до 20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внизу монтажного блока полиспастной системы, грузоподъемность блока свыше 20 до 25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внизу монтажного блока полиспастной системы, грузоподъемность блока до 1,5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внизу монтажного блока полиспастной системы, грузоподъемность блока свыше 1,5 до 3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внизу монтажного блока полиспастной системы, грузоподъемность блока свыше 3 до 5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внизу монтажного блока полиспастной системы, грузоподъемность блока свыше 5 до 10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внизу монтажного блока полиспастной системы, грузоподъемность блока свыше 10 до 15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внизу монтажного блока полиспастной системы, грузоподъемность блока свыше 15 до 20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внизу монтажного блока полиспастной системы, грузоподъемность блока свыше 20 до 25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 высоте до 10 м монтажного блока полиспастной системы, грузоподъемность блока до 1,5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 высоте до 10 м монтажного блока полиспастной системы, грузоподъемность блока свыше 1,5 до 3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 высоте до 10 м монтажного блока полиспастной системы, грузоподъемность блока свыше 3 до 5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 высоте до 10 м монтажного блока полиспастной системы, грузоподъемность блока свыше 5 до 10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 высоте до 10 м монтажного блока полиспастной системы, грузоподъемность блока свыше 10 до 15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 высоте до 10 м монтажного блока полиспастной системы, грузоподъемность блока свыше 15 до 20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 высоте до 10 м монтажного блока полиспастной системы, грузоподъемность блока свыше 20 до 25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на высоте до 10 м монтажного блока полиспастной системы, грузоподъемность блока до 1,5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на высоте до 10 м монтажного блока полиспастной системы, грузоподъемность блока свыше 1,5 до 3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на высоте до 10 м монтажного блока полиспастной системы, грузоподъемность блока свыше 3 до 5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Ц37-14-25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на высоте до 10 м монтажного блока полиспастной системы, грузоподъемность блока свыше 5 до 10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на высоте до 10 м монтажного блока полиспастной системы, грузоподъемность блока свыше 10 до 15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на высоте до 10 м монтажного блока полиспастной системы, грузоподъемность блока свыше 15 до 20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на высоте до 10 м монтажного блока полиспастной системы, грузоподъемность блока свыше 20 до 25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 высоты при установке монтажного блока полиспастной системы, грузоподъемность блока до 1,5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 высоты при установке монтажного блока полиспастной системы, грузоподъемность блока свыше 1,5 до 3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 высоты при установке монтажного блока полиспастной системы, грузоподъемность блока свыше 3 до 5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 высоты при установке монтажного блока полиспастной системы, грузоподъемность блока свыше 5 до 10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 высоты при установке монтажного блока полиспастной системы, грузоподъемность блока свыше 10 до 15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 высоты при установке монтажного блока полиспастной системы, грузоподъемность блока свыше 15 до 20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 высоты при установке монтажного блока полиспастной системы, грузоподъемность блока свыше 20 до 25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 высоты при снятии монтажного блока полиспастной системы, грузоподъемность блока до 1,5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 высоты при снятии монтажного блока полиспастной системы, грузоподъемность блока свыше 1,5 до 3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 высоты при снятии монтажного блока полиспастной системы, грузоподъемность блока свыше 3 до 5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Ц37-14-39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 высоты при снятии монтажного блока полиспастной системы, грузоподъемность блока свыше 5 до 10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 высоты при снятии монтажного блока полиспастной системы, грузоподъемность блока свыше 10 до 15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Ц37-14-41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 высоты при снятии монтажного блока полиспастной системы, грузоподъемность блока свыше 15 до 20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Ц37-14-42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 высоты при снятии монтажного блока полиспастной системы, грузоподъемность блока свыше 20 до 25 т</w:t>
            </w:r>
          </w:p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55E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355E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355E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355E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</w:tbl>
    <w:p w:rsidR="001C6F08" w:rsidRPr="002355E1" w:rsidRDefault="001C6F08" w:rsidP="001C6F08">
      <w:pPr>
        <w:pStyle w:val="a5"/>
        <w:rPr>
          <w:rFonts w:ascii="Arial" w:hAnsi="Arial" w:cs="Arial"/>
          <w:b/>
          <w:sz w:val="2"/>
        </w:rPr>
      </w:pPr>
    </w:p>
    <w:p w:rsidR="001C6F08" w:rsidRPr="003E45CF" w:rsidRDefault="001C6F0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0E3CC4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37-15. Запасовка и распасовка монтажных полиспастов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C6F08" w:rsidRDefault="001C6F08" w:rsidP="001C6F0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C6F08" w:rsidRPr="000E3CC4" w:rsidTr="00E23FC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Запасовка полиспастов монтажных грузоподъемностью системы до 20 т</w:t>
            </w:r>
          </w:p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3CC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32,5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Запасовка полиспастов монтажных грузоподъемностью системы свыше 20 до 32 т</w:t>
            </w:r>
          </w:p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3CC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Запасовка полиспастов монтажных грузоподъемностью системы свыше 32 до 50 т</w:t>
            </w:r>
          </w:p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3CC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Запасовка полиспастов монтажных грузоподъемностью системы свыше 50 до 100 т</w:t>
            </w:r>
          </w:p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3CC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Запасовка полиспастов монтажных грузоподъемностью системы свыше 100 до 160 т</w:t>
            </w:r>
          </w:p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3CC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Ц37-15-6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Запасовка полиспастов монтажных грузоподъемностью системы свыше 160 до 280 т</w:t>
            </w:r>
          </w:p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3CC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197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Запасовка полиспастов монтажных грузоподъемностью системы свыше 280 до 630 т</w:t>
            </w:r>
          </w:p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3CC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285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56,5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47,5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Распасовка полиспастов монтажных грузоподъемностью системы до 20 т</w:t>
            </w:r>
          </w:p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3CC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Распасовка полиспастов монтажных грузоподъемностью системы свыше 20 до 32 т</w:t>
            </w:r>
          </w:p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3CC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Распасовка полиспастов монтажных грузоподъемностью системы свыше 32 до 50 т</w:t>
            </w:r>
          </w:p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3CC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Распасовка полиспастов монтажных грузоподъемностью системы свыше 50 до 100 т</w:t>
            </w:r>
          </w:p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3CC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Ц37-15-12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Распасовка полиспастов монтажных грузоподъемностью системы свыше 100 до 160 т</w:t>
            </w:r>
          </w:p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3CC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Ц37-15-13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Распасовка полиспастов монтажных грузоподъемностью системы свыше 160 до 280 т</w:t>
            </w:r>
          </w:p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3CC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Ц37-15-14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Распасовка полиспастов монтажных грузоподъемностью системы свыше 280 до 630 т</w:t>
            </w:r>
          </w:p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E3CC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48,5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39,5</w:t>
            </w:r>
          </w:p>
        </w:tc>
      </w:tr>
      <w:tr w:rsidR="001C6F08" w:rsidRPr="000E3CC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0E3CC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0E3CC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</w:tbl>
    <w:p w:rsidR="001C6F08" w:rsidRPr="000E3CC4" w:rsidRDefault="001C6F08" w:rsidP="001C6F08">
      <w:pPr>
        <w:pStyle w:val="a5"/>
        <w:rPr>
          <w:rFonts w:ascii="Arial" w:hAnsi="Arial" w:cs="Arial"/>
          <w:b/>
          <w:sz w:val="2"/>
        </w:rPr>
      </w:pPr>
    </w:p>
    <w:p w:rsidR="001C6F08" w:rsidRPr="003E45CF" w:rsidRDefault="001C6F0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141D6D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37-16. Установка и снятие запасованных полиспастов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C6F08" w:rsidRDefault="001C6F08" w:rsidP="001C6F0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C6F08" w:rsidRPr="00141D6D" w:rsidTr="00E23FC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внизу запасованного полиспаста грузоподъемностью системы до 20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внизу запасованного полиспаста грузоподъемностью системы свыше 20 до 30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внизу запасованного полиспаста грузоподъемностью системы свыше 30 т до 40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внизу запасованного полиспаста грузоподъемностью системы свыше 40 т до 50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внизу запасованного полиспаста грузоподъемностью системы свыше 50 т до 60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внизу запасованного полиспаста грузоподъемностью системы свыше 60 т до 70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внизу запасованного полиспаста грузоподъемностью системы свыше 70 т до 100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внизу запасованного полиспаста грузоподъемностью системы свыше 100 т до 130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внизу запасованного полиспаста грузоподъемностью системы свыше 130 т до 160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внизу запасованного полиспаста грузоподъемностью системы свыше 160 т до 200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Ц37-16-11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внизу запасованного полиспаста грузоподъемностью системы свыше 200 т до 240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внизу запасованного полиспаста грузоподъемностью системы свыше 240 т до 280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внизу запасованного полиспаста грузоподъемностью системы свыше 280 т до 630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 высоте до 10 м запасованного полиспаста грузоподъемностью системы до 20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 высоте до 10 м запасованного полиспаста грузоподъемностью системы свыше 20 до 30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 высоте до 10 м запасованного полиспаста грузоподъемностью системы свыше 30 до 40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 высоте до 10 м запасованного полиспаста грузоподъемностью системы свыше 40 до 50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 высоте до 10 м запасованного полиспаста грузоподъемностью системы свыше 50 до 60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 высоте до 10 м запасованного полиспаста грузоподъемностью системы свыше 60 до 70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 высоте до 10 м запасованного полиспаста грузоподъемностью системы свыше 70 до 100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 высоте до 10 м запасованного полиспаста грузоподъемностью системы свыше 100 до 130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 высоте до 10 м запасованного полиспаста грузоподъемностью системы свыше 130 до 160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 высоте до 10 м запасованного полиспаста грузоподъемностью системы свыше 160 до 200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 высоте до 10 м запасованного полиспаста грузоподъемностью системы свыше 200 до 240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 высоте до 10 м запасованного полиспаста грузоподъемностью системы свыше 240 до 280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на высоте до 10 м запасованного полиспаста грузоподъемностью системы свыше 280 до 630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 высоты при установке на высоте свыше 10 м запасованного полиспаста грузоподъемностью системы до 20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 высоты при установке на высоте свыше 10 м запасованного полиспаста грузоподъемностью системы свыше 20 до 30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 высоты при установке на высоте свыше 10 м запасованного полиспаста грузоподъемностью системы свыше 30 до 40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 высоты при установке на высоте свыше 10 м запасованного полиспаста грузоподъемностью системы свыше 40 до 50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 высоты при установке на высоте свыше 10 м запасованного полиспаста грузоподъемностью системы свыше 50 до 60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Ц37-16-32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 высоты при установке на высоте свыше 10 м запасованного полиспаста грузоподъемностью системы свыше 60 до 70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 высоты при установке на высоте свыше 10 м запасованного полиспаста грузоподъемностью системы свыше 70 до 100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 высоты при установке на высоте свыше 10 м запасованного полиспаста грузоподъемностью системы свыше 100 до 130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 высоты при установке на высоте свыше 10 м запасованного полиспаста грузоподъемностью системы свыше 130 до 160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 высоты при установке на высоте свыше 10 м запасованного полиспаста грузоподъемностью системы свыше 160 до 200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Ц37-16-37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 высоты при установке на высоте свыше 10 м запасованного полиспаста грузоподъемностью системы свыше 200 до 240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 высоты при установке на высоте свыше 10 м запасованного полиспаста грузоподъемностью системы свыше 240 до 280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Ц37-16-39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следующие 10 м высоты при установке на высоте свыше 10 м запасованного полиспаста грузоподъемностью системы свыше 280 до 630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установленного внизу запасованного полиспаста грузоподъемностью системы до 20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Ц37-16-41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установленного внизу запасованного полиспаста грузоподъемностью системы свыше 20 до 30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Ц37-16-42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установленного внизу запасованного полиспаста грузоподъемностью системы свыше 30 до 40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Ц37-16-43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установленного внизу запасованного полиспаста грузоподъемностью системы свыше 40 до 50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Ц37-16-44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установленного внизу запасованного полиспаста грузоподъемностью системы свыше 50 до 60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Ц37-16-45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установленного внизу запасованного полиспаста грузоподъемностью системы свыше 60 до 70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Ц37-16-46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установленного внизу запасованного полиспаста грузоподъемностью системы свыше 70 до 100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Ц37-16-47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установленного внизу запасованного полиспаста грузоподъемностью системы свыше 100 до 130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Ц37-16-48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установленного внизу запасованного полиспаста грузоподъемностью системы свыше 130 до 160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Ц37-16-49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установленного внизу запасованного полиспаста грузоподъемностью системы свыше 160 до 200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Ц37-16-50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установленного внизу запасованного полиспаста грузоподъемностью системы свыше 200 до 240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Ц37-16-51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установленного внизу запасованного полиспаста грузоподъемностью системы свыше 240 до 280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Ц37-16-52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установленного внизу запасованного полиспаста грузоподъемностью системы свыше 280 до 630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Ц37-16-53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установленного на высоте до 10 м запасованного полиспаста грузоподъемностью системы до 20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Ц37-16-54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установленного на высоте до 10 м запасованного полиспаста грузоподъемностью системы свыше 20 до 30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Ц37-16-55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установленного на высоте до 10 м запасованного полиспаста грузоподъемностью системы свыше 30 до 40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Ц37-16-56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установленного на высоте до 10 м запасованного полиспаста грузоподъемностью системы свыше 40 до 50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Ц37-16-57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установленного на высоте до 10 м запасованного полиспаста грузоподъемностью системы свыше 50 до 60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Ц37-16-58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установленного на высоте до 10 м запасованного полиспаста грузоподъемностью системы свыше 60 до 70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Ц37-16-59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установленного на высоте до 10 м запасованного полиспаста грузоподъемностью системы свыше 70 до 100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Ц37-16-60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установленного на высоте до 10 м запасованного полиспаста грузоподъемностью системы свыше 100 до 130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Ц37-16-61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установленного на высоте до 10 м запасованного полиспаста грузоподъемностью системы свыше 130 до 160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Ц37-16-62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установленного на высоте до 10 м запасованного полиспаста грузоподъемностью системы свыше 160 до 200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Ц37-16-63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установленного на высоте до 10 м запасованного полиспаста грузоподъемностью системы свыше 200 до 240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Ц37-16-64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установленного на высоте до 10 м запасованного полиспаста грузоподъемностью системы свыше 240 до 280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Ц37-16-65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установленного на высоте до 10 м запасованного полиспаста грузоподъемностью системы свыше 280 до 630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Ц37-16-66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снятии с отметки свыше 10 м запасованного полиспаста грузоподъемностью системы до 20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Ц37-16-67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снятии с отметки свыше 10 м запасованного полиспаста грузоподъемностью системы свыше 20 до 30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Ц37-16-68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снятии с отметки свыше 10 м запасованного полиспаста грузоподъемностью системы свыше 30 до 40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Ц37-16-69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снятии с отметки свыше 10 м запасованного полиспаста грузоподъемностью системы свыше 40 до 50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Ц37-16-70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снятии с отметки свыше 10 м запасованного полиспаста грузоподъемностью системы свыше 50 до 60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Ц37-16-71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снятии с отметки свыше 10 м запасованного полиспаста грузоподъемностью системы свыше 60 до 70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Ц37-16-72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снятии с отметки свыше 10 м запасованного полиспаста грузоподъемностью системы свыше 70 до 100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Ц37-16-73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снятии с отметки свыше 10 м запасованного полиспаста грузоподъемностью системы свыше 100 до 130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Ц37-16-74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снятии с отметки свыше 10 м запасованного полиспаста грузоподъемностью системы свыше 130 до 160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Ц37-16-75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снятии с отметки свыше 10 м запасованного полиспаста грузоподъемностью системы свыше 160 до 200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Ц37-16-76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снятии с отметки свыше 10 м запасованного полиспаста грузоподъемностью системы свыше 200 до 240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Ц37-16-77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снятии с отметки свыше 10 м запасованного полиспаста грузоподъемностью системы свыше 240 до 280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Ц37-16-78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снятии с отметки свыше 10 м запасованного полиспаста грузоподъемностью системы свыше 280 до 630 т</w:t>
            </w:r>
          </w:p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D6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141D6D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141D6D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141D6D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</w:tbl>
    <w:p w:rsidR="001C6F08" w:rsidRPr="00141D6D" w:rsidRDefault="001C6F08" w:rsidP="001C6F08">
      <w:pPr>
        <w:pStyle w:val="a5"/>
        <w:rPr>
          <w:rFonts w:ascii="Arial" w:hAnsi="Arial" w:cs="Arial"/>
          <w:b/>
          <w:sz w:val="2"/>
        </w:rPr>
      </w:pPr>
    </w:p>
    <w:p w:rsidR="001C6F08" w:rsidRPr="003E45CF" w:rsidRDefault="001C6F0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847C4F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Закрепление и снятие расчалок (оттяжек)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847C4F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37-17. Закрепление расчалок (оттяжек) внизу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C6F08" w:rsidRDefault="001C6F08" w:rsidP="001C6F0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C6F08" w:rsidRPr="00847C4F" w:rsidTr="00E23FC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50 м внизу, диаметр каната до 12,0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50 м внизу, диаметр каната свыше 12 до 13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50 м внизу, диаметр каната свыше 13 до 14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50 м внизу, диаметр каната свыше 14 до 15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50 м внизу, диаметр каната свыше 15 до 16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50 м внизу, диаметр каната свыше 16 до 18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50 м внизу, диаметр каната свыше 18 до 20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50 м внизу, диаметр каната свыше 20 до 22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50 м внизу, диаметр каната свыше 22 до 28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50 м внизу, диаметр каната свыше 28 до 32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50 м внизу, диаметр каната свыше 32 до 36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50 м внизу, диаметр каната свыше 36 до 40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50 м внизу, диаметр каната свыше 40 до 44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внизу, диаметр каната до 12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внизу, диаметр каната свыше 12 до 13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внизу, диаметр каната свыше 13 до 14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внизу, диаметр каната свыше 14 до 15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внизу, диаметр каната свыше 15 до 16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внизу, диаметр каната свыше 16 до 18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внизу, диаметр каната свыше 18 до 20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внизу, диаметр каната свыше 20 до 22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Ц37-17-22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внизу, диаметр каната свыше 22 до 24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внизу, диаметр каната свыше 24 до 26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внизу, диаметр каната свыше 26 до 28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внизу, диаметр каната свыше 28 до 30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внизу, диаметр каната свыше 30 до 32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внизу, диаметр каната свыше 32 до 36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внизу, диаметр каната свыше 36 до 40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внизу, диаметр каната свыше 40 до 44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внизу, диаметр каната до 12,0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внизу, диаметр каната свыше 12 до 13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внизу, диаметр каната свыше 13 до 14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внизу, диаметр каната свыше 14 до 15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внизу, диаметр каната свыше 15 до 16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Ц37-17-35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внизу, диаметр каната свыше 16 до 18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внизу, диаметр каната свыше 18 до 20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внизу, диаметр каната свыше 20 до 22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внизу, диаметр каната свыше 22 до 24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Ц37-17-39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внизу, диаметр каната свыше 24 до 26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внизу, диаметр каната свыше 26 до 28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Ц37-17-41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внизу, диаметр каната свыше 28 до 30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Ц37-17-42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внизу, диаметр каната свыше 30 до 32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Ц37-17-43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внизу, диаметр каната свыше 32 до 36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Ц37-17-44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внизу, диаметр каната свыше 36 до 40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Ц37-17-45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внизу, диаметр каната свыше 40 до 44 мм</w:t>
            </w:r>
          </w:p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47C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847C4F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847C4F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847C4F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</w:tbl>
    <w:p w:rsidR="001C6F08" w:rsidRPr="00847C4F" w:rsidRDefault="001C6F08" w:rsidP="001C6F08">
      <w:pPr>
        <w:pStyle w:val="a5"/>
        <w:rPr>
          <w:rFonts w:ascii="Arial" w:hAnsi="Arial" w:cs="Arial"/>
          <w:b/>
          <w:sz w:val="2"/>
        </w:rPr>
      </w:pPr>
    </w:p>
    <w:p w:rsidR="001C6F08" w:rsidRPr="003E45CF" w:rsidRDefault="001C6F0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642D5A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37-18. Закрепление расчалок (оттяжек) на высоте до 10 м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C6F08" w:rsidRDefault="001C6F08" w:rsidP="001C6F0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C6F08" w:rsidRPr="00642D5A" w:rsidTr="00E23FC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50 м на высоте до 10 м, диаметр каната до 12,0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50 м на высоте до 10 м, диаметр каната свыше 12 до 13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50 м на высоте до 10 м, диаметр каната свыше 13 до 14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50 м на высоте до 10 м, диаметр каната свыше 14 до 15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50 м на высоте до 10 м, диаметр каната свыше 15 до 16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50 м на высоте до 10 м, диаметр каната свыше 16 до 18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50 м на высоте до 10 м, диаметр каната свыше 18 до 20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50 м на высоте до 10 м, диаметр каната свыше 20 до 22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50 м на высоте до 10 м, диаметр каната свыше 22 до 24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50 м на высоте до 10 м, диаметр каната свыше 24 до 26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50 м на высоте до 10 м, диаметр каната свыше 26 до 28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Ц37-18-12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50 м на высоте до 10 м, диаметр каната свыше 28 до 30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50 м на высоте до 10 м, диаметр каната свыше 30 до 32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50 м на высоте до 10 м, диаметр каната свыше 32 до 36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50 м на высоте до 10 м, диаметр каната свыше 36 до 40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50 м на высоте до 10 м, диаметр каната свыше 40 до 44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на высоте до 10 м, диаметр каната до 12,0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на высоте до 10 м, диаметр каната свыше 12 до 13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на высоте до 10 м, диаметр каната свыше 13 до 14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на высоте до 10 м, диаметр каната свыше 14 до 15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на высоте до 10 м, диаметр каната свыше 15 до 16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на высоте до 10 м, диаметр каната свыше 16 до 18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на высоте до 10 м, диаметр каната свыше 18 до 20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на высоте до 10 м, диаметр каната свыше 20 до 22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на высоте до 10 м, диаметр каната свыше 22 до 24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на высоте до 10 м, диаметр каната свыше 24 до 26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на высоте до 10 м, диаметр каната свыше 26 до 28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на высоте до 10 м, диаметр каната свыше 28 до 30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на высоте до 10 м, диаметр каната свыше 30 до 32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на высоте до 10 м, диаметр каната свыше 32 до 36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на высоте до 10 м, диаметр каната свыше 36 до 40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100 м на высоте до 10 м, диаметр каната свыше 40 до 44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на высоте до 10 м, диаметр каната до 12,0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на высоте до 10 м, диаметр каната свыше 12 до 13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Ц37-18-35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на высоте до 10 м, диаметр каната свыше 13 до 14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на высоте до 10 м, диаметр каната свыше 14 до 15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на высоте до 10 м, диаметр каната свыше 15 до 16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на высоте до 10 м, диаметр каната свыше 16 до 18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Ц37-18-39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на высоте до 10 м, диаметр каната свыше 18 до 20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на высоте до 10 м, диаметр каната свыше 20 до 22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Ц37-18-41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на высоте до 10 м, диаметр каната свыше 22 до 24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Ц37-18-42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на высоте до 10 м, диаметр каната свыше 24 до 26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Ц37-18-43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на высоте до 10 м, диаметр каната свыше 26 до 28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Ц37-18-44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на высоте до 10 м, диаметр каната свыше 28 до 30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Ц37-18-45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на высоте до 10 м, диаметр каната свыше 30 до 32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Ц37-18-46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на высоте до 10 м, диаметр каната свыше 32 до 36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Ц37-18-47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на высоте до 10 м, диаметр каната свыше 36 до 40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Ц37-18-48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Закрепление расчалок (оттяжек) длиной до 150 м на высоте до 10 м, диаметр каната свыше 40 до 44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Ц37-18-49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50 м, диаметр каната до 12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Ц37-18-50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50 м, диаметр каната свыше 12 до 13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Ц37-18-51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50 м, диаметр каната свыше 13 до 14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Ц37-18-52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50 м, диаметр каната свыше 14 до 15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Ц37-18-53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50 м, диаметр каната свыше 15 до 16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Ц37-18-54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50 м, диаметр каната свыше 16 до 18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Ц37-18-55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50 м, диаметр каната свыше 18 до 20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Ц37-18-56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50 м, диаметр каната свыше 20 до 22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Ц37-18-57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50 м, диаметр каната свыше 22 до 24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Ц37-18-58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50 м, диаметр каната свыше 24 до 26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Ц37-18-59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50 м, диаметр каната свыше 26 до 28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Ц37-18-60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50 м, диаметр каната свыше 28 до 30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Ц37-18-61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50 м, диаметр каната свыше 30 до 32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Ц37-18-62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50 м, диаметр каната свыше 32 до 36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Ц37-18-63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50 м, диаметр каната свыше 36 до 40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Ц37-18-64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50 м, диаметр каната свыше 40 до 44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Ц37-18-65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100 м, диаметр каната до 12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Ц37-18-66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100 м, диаметр каната свыше 12 до 13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Ц37-18-67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100 м, диаметр каната свыше 13 до 14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Ц37-18-68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100 м, диаметр каната свыше 14 до 15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Ц37-18-69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100 м, диаметр каната свыше 15 до 16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Ц37-18-70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100 м, диаметр каната свыше 16 до 18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Ц37-18-71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100 м, диаметр каната свыше 18 до 20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Ц37-18-72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100 м, диаметр каната свыше 20 до 22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Ц37-18-73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100 м, диаметр каната свыше 22 до 24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Ц37-18-74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100 м, диаметр каната свыше 24 до 26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Ц37-18-75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100 м, диаметр каната свыше 26 до 28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Ц37-18-76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100 м, диаметр каната свыше 28 до 30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Ц37-18-77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100 м, диаметр каната свыше 30 до 32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Ц37-18-78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100 м, диаметр каната свыше 32 до 36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Ц37-18-79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100 м, диаметр каната свыше 36 до 40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Ц37-18-80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100 м, диаметр каната свыше 40 до 44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Ц37-18-81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150 м, диаметр каната до 12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Ц37-18-82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150 м, диаметр каната свыше 12 до 13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Ц37-18-83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150 м, диаметр каната свыше 13 до 14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Ц37-18-84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150 м, диаметр каната свыше 14 до 15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Ц37-18-85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150 м, диаметр каната свыше 15 до 16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Ц37-18-86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150 м, диаметр каната свыше 16 до 18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Ц37-18-87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150 м, диаметр каната свыше 18 до 20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Ц37-18-88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150 м, диаметр каната свыше 20 до 22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Ц37-18-89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150 м, диаметр каната свыше 22 до 24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Ц37-18-90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150 м, диаметр каната свыше 24 до 26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Ц37-18-91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150 м, диаметр каната свыше 26 до 28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Ц37-18-92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150 м, диаметр каната свыше 28 до 30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Ц37-18-93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150 м, диаметр каната свыше 30 до 32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Ц37-18-94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150 м, диаметр каната свыше 32 до 36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Ц37-18-95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150 м, диаметр каната свыше 36 до 40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Ц37-18-96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м высоты при установке расчалок (оттяжек) длиной до 150 м, диаметр каната свыше 40 до 44 мм</w:t>
            </w:r>
          </w:p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D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642D5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642D5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642D5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</w:tbl>
    <w:p w:rsidR="001C6F08" w:rsidRPr="00642D5A" w:rsidRDefault="001C6F08" w:rsidP="001C6F08">
      <w:pPr>
        <w:pStyle w:val="a5"/>
        <w:rPr>
          <w:rFonts w:ascii="Arial" w:hAnsi="Arial" w:cs="Arial"/>
          <w:b/>
          <w:sz w:val="2"/>
        </w:rPr>
      </w:pPr>
    </w:p>
    <w:p w:rsidR="001C6F08" w:rsidRPr="003E45CF" w:rsidRDefault="001C6F0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787D06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Установка и снятие треноги и опорной стойки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787D06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37-19. Установка и снятие треног с подвеской талей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C6F08" w:rsidRDefault="001C6F08" w:rsidP="001C6F0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C6F08" w:rsidRPr="00787D06" w:rsidTr="00E23FC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треноги высотой до 3 м с подвеской тали грузоподъемностью до 2 т</w:t>
            </w:r>
          </w:p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D0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треноги высотой до 3 м с подвеской тали грузоподъемностью свыше 2 до 3 т</w:t>
            </w:r>
          </w:p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D0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треноги высотой до 3 м с подвеской тали грузоподъемностью свыше 3 до 5 т</w:t>
            </w:r>
          </w:p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D0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треноги высотой до 3 м с подвеской тали грузоподъемностью свыше 5 до 10 т</w:t>
            </w:r>
          </w:p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D0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4,36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треноги высотой до 3 м со снятием тали грузоподъемностью до 2 т</w:t>
            </w:r>
          </w:p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D0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треноги высотой до 3 м со снятием тали грузоподъемностью свыше 2 до 3 т</w:t>
            </w:r>
          </w:p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D0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треноги высотой до 3 м со снятием тали грузоподъемностью свыше 3 до 5 т</w:t>
            </w:r>
          </w:p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D0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треноги высотой до 3 м со снятием тали грузоподъемностью свыше 5 до 10 т</w:t>
            </w:r>
          </w:p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D0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треноги высотой свыше 3 до 6 м с подвеской тали грузоподъемностью до 2 т</w:t>
            </w:r>
          </w:p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D0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треноги высотой свыше 3 до 6 м с подвеской тали грузоподъемностью свыше 2 до 3 т</w:t>
            </w:r>
          </w:p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D0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4,58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Ц37-19-11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треноги высотой свыше 3 до 6 м с подвеской тали грузоподъемностью свыше 3 до 5 т</w:t>
            </w:r>
          </w:p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D0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5,12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Ц37-19-12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треноги высотой свыше 3 до 6 м с подвеской тали грузоподъемностью свыше 5 до 10 т</w:t>
            </w:r>
          </w:p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D0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6,21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Ц37-19-13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треноги высотой свыше 3 до 6 м со снятием тали грузоподъемностью до 2 т</w:t>
            </w:r>
          </w:p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D0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Ц37-19-14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треноги высотой свыше 3 до 6 м со снятием тали грузоподъемностью свыше 2 до 3 т</w:t>
            </w:r>
          </w:p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D0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3,27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Ц37-19-15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треноги высотой свыше 3 до 6 м со снятием тали грузоподъемностью свыше 3 до 5 т</w:t>
            </w:r>
          </w:p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D0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Ц37-19-16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треноги высотой свыше 3 до 6 м со снятием тали грузоподъемностью свыше 5 до 10 т</w:t>
            </w:r>
          </w:p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D0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4,58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Ц37-19-17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треноги высотой свыше 6 до 9 м с подвеской тали грузоподъемностью до 2 т</w:t>
            </w:r>
          </w:p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D0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5,56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Ц37-19-18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треноги высотой свыше 6 до 9 м с подвеской тали грузоподъемностью свыше 2 до 3 т</w:t>
            </w:r>
          </w:p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D0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5,89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Ц37-19-19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треноги высотой свыше 6 до 9 м с подвеской тали грузоподъемностью свыше 3 до 5 т</w:t>
            </w:r>
          </w:p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D0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6,54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Ц37-19-20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треноги высотой свыше 6 до 9 м с подвеской тали грузоподъемностью свыше 5 до 10 т</w:t>
            </w:r>
          </w:p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D0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7,85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2,62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Ц37-19-21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треноги высотой свыше 6 до 9 м со снятием тали грузоподъемностью до 2 т</w:t>
            </w:r>
          </w:p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D0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3,92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Ц37-19-22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треноги высотой свыше 6 до 9 м со снятием тали грузоподъемностью свыше 2 до 3 т</w:t>
            </w:r>
          </w:p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D0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Ц37-19-23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треноги высотой свыше 6 до 9 м со снятием тали грузоподъемностью свыше 3 до 5 т</w:t>
            </w:r>
          </w:p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D0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4,91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1,86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Ц37-19-24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треноги высотой свыше 6 до 9 м со снятием тали грузоподъемностью свыше 5 до 10 т</w:t>
            </w:r>
          </w:p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87D0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5,78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1C6F08" w:rsidRPr="00787D06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787D06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787D06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</w:tbl>
    <w:p w:rsidR="001C6F08" w:rsidRPr="00787D06" w:rsidRDefault="001C6F08" w:rsidP="001C6F08">
      <w:pPr>
        <w:pStyle w:val="a5"/>
        <w:rPr>
          <w:rFonts w:ascii="Arial" w:hAnsi="Arial" w:cs="Arial"/>
          <w:b/>
          <w:sz w:val="2"/>
        </w:rPr>
      </w:pPr>
    </w:p>
    <w:p w:rsidR="001C6F08" w:rsidRPr="003E45CF" w:rsidRDefault="001C6F0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E52A14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37-20. Передвижка треноги на расстояние до 3 м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C6F08" w:rsidRDefault="001C6F08" w:rsidP="001C6F0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C6F08" w:rsidRPr="00E52A14" w:rsidTr="00E23FC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C6F08" w:rsidRPr="00E52A1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C6F08" w:rsidRPr="00E52A1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Передвижка на расстояние до 3 м треноги высотой до 3,0 м</w:t>
            </w:r>
          </w:p>
          <w:p w:rsidR="001C6F08" w:rsidRPr="00E52A1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52A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52A1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52A1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E52A1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1C6F08" w:rsidRPr="00E52A1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C6F08" w:rsidRPr="00E52A1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52A1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C6F08" w:rsidRPr="00E52A14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Передвижка на расстояние до 3 м треноги высотой свыше 3 до 6 м</w:t>
            </w:r>
          </w:p>
          <w:p w:rsidR="001C6F08" w:rsidRPr="00E52A1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52A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52A1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52A1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E52A1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1C6F08" w:rsidRPr="00E52A1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C6F08" w:rsidRPr="00E52A1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52A1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C6F08" w:rsidRPr="00E52A14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Передвижка на расстояние до 3 м треноги высотой свыше 6 до 9 м</w:t>
            </w:r>
          </w:p>
          <w:p w:rsidR="001C6F08" w:rsidRPr="00E52A1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52A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E52A1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E52A1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1C6F08" w:rsidRPr="00E52A1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C6F08" w:rsidRPr="00E52A1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C6F08" w:rsidRPr="00E52A1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E52A14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E52A14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E52A14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</w:tbl>
    <w:p w:rsidR="001C6F08" w:rsidRPr="00E52A14" w:rsidRDefault="001C6F08" w:rsidP="001C6F08">
      <w:pPr>
        <w:pStyle w:val="a5"/>
        <w:rPr>
          <w:rFonts w:ascii="Arial" w:hAnsi="Arial" w:cs="Arial"/>
          <w:b/>
          <w:sz w:val="2"/>
        </w:rPr>
      </w:pPr>
    </w:p>
    <w:p w:rsidR="001C6F08" w:rsidRPr="003E45CF" w:rsidRDefault="001C6F0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224AA5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37-21. Установка и снятие опорной стойки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C6F08" w:rsidRDefault="001C6F08" w:rsidP="001C6F0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C6F08" w:rsidRPr="00224AA5" w:rsidTr="00E23FC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опорной стойки массой до 2,2 т</w:t>
            </w:r>
          </w:p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24AA5">
              <w:rPr>
                <w:rFonts w:ascii="Arial" w:hAnsi="Arial" w:cs="Arial"/>
              </w:rPr>
              <w:t>(единица измерения - стойка)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8,72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6,32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опорной стойки массой свыше 2,2 до 5,6 т</w:t>
            </w:r>
          </w:p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24AA5">
              <w:rPr>
                <w:rFonts w:ascii="Arial" w:hAnsi="Arial" w:cs="Arial"/>
              </w:rPr>
              <w:t>(единица измерения - стойка)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35,4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13,63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10,14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опорной стойки массой свыше 5,6 до 10,5 т</w:t>
            </w:r>
          </w:p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24AA5">
              <w:rPr>
                <w:rFonts w:ascii="Arial" w:hAnsi="Arial" w:cs="Arial"/>
              </w:rPr>
              <w:t>(единица измерения - стойка)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62,1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23,99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17,99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опорной стойки массой до 2,2 т</w:t>
            </w:r>
          </w:p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24AA5">
              <w:rPr>
                <w:rFonts w:ascii="Arial" w:hAnsi="Arial" w:cs="Arial"/>
              </w:rPr>
              <w:t>(единица измерения - стойка)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6,76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4,36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опорной стойки массой свыше 2,2 до 5,6 т</w:t>
            </w:r>
          </w:p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24AA5">
              <w:rPr>
                <w:rFonts w:ascii="Arial" w:hAnsi="Arial" w:cs="Arial"/>
              </w:rPr>
              <w:t>(единица измерения - стойка)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10,36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6,76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опорной стойки массой свыше 5,6 до 10,5 т</w:t>
            </w:r>
          </w:p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24AA5">
              <w:rPr>
                <w:rFonts w:ascii="Arial" w:hAnsi="Arial" w:cs="Arial"/>
              </w:rPr>
              <w:t>(единица измерения - стойка)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17,99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11,99</w:t>
            </w:r>
          </w:p>
        </w:tc>
      </w:tr>
      <w:tr w:rsidR="001C6F08" w:rsidRPr="00224AA5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224AA5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224AA5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</w:tbl>
    <w:p w:rsidR="001C6F08" w:rsidRPr="00224AA5" w:rsidRDefault="001C6F08" w:rsidP="001C6F08">
      <w:pPr>
        <w:pStyle w:val="a5"/>
        <w:rPr>
          <w:rFonts w:ascii="Arial" w:hAnsi="Arial" w:cs="Arial"/>
          <w:b/>
          <w:sz w:val="2"/>
        </w:rPr>
      </w:pPr>
    </w:p>
    <w:p w:rsidR="001C6F08" w:rsidRPr="003E45CF" w:rsidRDefault="001C6F0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457B21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6. Устройство, разборка и передвижка рельсовых путей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457B21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37-22. Устройство и разборка рельсовых путей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C6F08" w:rsidRDefault="001C6F08" w:rsidP="001C6F0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C6F08" w:rsidRPr="00457B21" w:rsidTr="00E23FC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рельсовых звеньев длиной 12,5 м при устройстве рельсового пути в одну нить</w:t>
            </w:r>
          </w:p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7B2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5,31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132 (180)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Тягачи седельные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путевые сечением 12 х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1,111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 природный 2 класса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57B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М 1000, фракция 20-40 мм, группа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57B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рельсовых звеньев длиной 12,5 м при снятии рельсового пути в одну нить</w:t>
            </w:r>
          </w:p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7B2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9,08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5,31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132 (180)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Тягачи седельные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Ц37-22-3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рельсовых звеньев длиной 12,5 м при устройстве рельсового пути в две нити</w:t>
            </w:r>
          </w:p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7B2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35,5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11,15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4,69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132 (180)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Тягачи седельные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1/35-10-10-60/100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Костыли путевые сечением 12 х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1/35-10-10-150-40/10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Рельсы железнодорожные широкой колеи I группы, тип Р-50, марка стали М74Т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2,222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широкой колеи,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 природный 2 класса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57B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Щебень М 1000, фракция 20-40 мм, группа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57B2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рельсовых звеньев длиной 12,5 м при снятии рельсового пути в две нити</w:t>
            </w:r>
          </w:p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7B2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11,15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4,69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132 (180)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1C6F08" w:rsidRPr="00457B21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457B21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Тягачи седельные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457B21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</w:tbl>
    <w:p w:rsidR="001C6F08" w:rsidRPr="00457B21" w:rsidRDefault="001C6F08" w:rsidP="001C6F08">
      <w:pPr>
        <w:pStyle w:val="a5"/>
        <w:rPr>
          <w:rFonts w:ascii="Arial" w:hAnsi="Arial" w:cs="Arial"/>
          <w:b/>
          <w:sz w:val="2"/>
        </w:rPr>
      </w:pPr>
    </w:p>
    <w:p w:rsidR="001C6F08" w:rsidRPr="003E45CF" w:rsidRDefault="001C6F0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F0013A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37-23. Передвижка рельсового пути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C6F08" w:rsidRDefault="001C6F08" w:rsidP="001C6F0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C6F08" w:rsidRPr="00F0013A" w:rsidTr="00E23FC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Передвижка на расстояние 0,5 м рельсовых звеньев длиной 12,5 м при устройстве рельсового пути в одну нить</w:t>
            </w:r>
          </w:p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0013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132 (180)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0,5 м при передвижке рельсовых звеньев длиной 12,5 м при устройстве рельсового пути в одну нить</w:t>
            </w:r>
          </w:p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0013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132 (180)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Передвижка на расстояние 0,5 м рельсовых звеньев длиной 12,5 м при устройстве рельсового пути в две нити</w:t>
            </w:r>
          </w:p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0013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5,25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132 (180)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последующие 0,5 м при передвижке рельсовых звеньев длиной 12,5 м при устройстве рельсового пути в две нити</w:t>
            </w:r>
          </w:p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0013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1C6F08" w:rsidRPr="00F0013A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М070153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F0013A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Бульдозеры при работе на других видах строительства, 132 (180)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F0013A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</w:tbl>
    <w:p w:rsidR="001C6F08" w:rsidRPr="00F0013A" w:rsidRDefault="001C6F08" w:rsidP="001C6F08">
      <w:pPr>
        <w:pStyle w:val="a5"/>
        <w:rPr>
          <w:rFonts w:ascii="Arial" w:hAnsi="Arial" w:cs="Arial"/>
          <w:b/>
          <w:sz w:val="2"/>
        </w:rPr>
      </w:pPr>
    </w:p>
    <w:p w:rsidR="001C6F08" w:rsidRPr="003E45CF" w:rsidRDefault="001C6F0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3B7D3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3. Монтаж специализированного оборудования</w:t>
            </w: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C6F0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3B7D3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Монтаж оборудования на открытом воздухе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3B7D3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C6F08" w:rsidRPr="003B7D3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3B7D3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37-24. Монтаж оборудования механизма подъема и стопорения специального защитного устройства шахтных сооружений, открывающегося путем вращения вокруг горизонтальной оси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C6F08" w:rsidRPr="003B7D3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Pr="003B7D38" w:rsidRDefault="001C6F08" w:rsidP="00E23FC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монтаж опорных металлоконструкций в нише газогидравлического двигателя;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монтаж и выставка втулки;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технологической опоры;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укрупнительная сборка и монтаж механизма стопорения рычажной группы;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подготовка к монтажу и монтаж газогидравлического двигателя;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подготовка к монтажу и монтаж гидротормозов;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подготовка к монтажу и монтаж стопоров в корпус втулки;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демонтаж опоры.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C6F08" w:rsidRDefault="001C6F08" w:rsidP="00E23FC6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1C6F08" w:rsidRDefault="001C6F08" w:rsidP="001C6F0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C6F08" w:rsidRPr="003B7D38" w:rsidTr="00E23FC6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C6F08" w:rsidRPr="003B7D3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Ц37-24-1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оборудования механизма подъема и стопорения специального защитного устройства шахтных сооружений, открывающегося путем вращения вокруг горизонтальной оси</w:t>
            </w:r>
          </w:p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7D38">
              <w:rPr>
                <w:rFonts w:ascii="Arial" w:hAnsi="Arial" w:cs="Arial"/>
              </w:rPr>
              <w:t>(единица измерения - т)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84,62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8,19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7,95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4,15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М040802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Выпрямители сварочные однопостовые с номинальным сварочным током 315-500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11,76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7D3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5,04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шириной полки 63 х 63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0,01272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C6F08" w:rsidRPr="003B7D38" w:rsidTr="00E23F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6F08" w:rsidRPr="003B7D38" w:rsidRDefault="001C6F08" w:rsidP="00E23FC6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Приспособление монтажное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6F08" w:rsidRPr="003B7D38" w:rsidRDefault="001C6F08" w:rsidP="00E23FC6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1C6F08" w:rsidRPr="003B7D38" w:rsidRDefault="001C6F08" w:rsidP="001C6F08">
      <w:pPr>
        <w:pStyle w:val="a5"/>
        <w:rPr>
          <w:rFonts w:ascii="Arial" w:hAnsi="Arial" w:cs="Arial"/>
          <w:b/>
          <w:sz w:val="2"/>
        </w:rPr>
      </w:pPr>
    </w:p>
    <w:p w:rsidR="00135B66" w:rsidRPr="003E45CF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3E45CF" w:rsidSect="003E45CF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45CF" w:rsidRDefault="003E45CF" w:rsidP="003E45CF">
      <w:r>
        <w:separator/>
      </w:r>
    </w:p>
  </w:endnote>
  <w:endnote w:type="continuationSeparator" w:id="0">
    <w:p w:rsidR="003E45CF" w:rsidRDefault="003E45CF" w:rsidP="003E4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5CF" w:rsidRDefault="003E45CF" w:rsidP="00D03FA3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1C6F08">
      <w:rPr>
        <w:rStyle w:val="a4"/>
        <w:noProof/>
      </w:rPr>
      <w:t>160</w:t>
    </w:r>
    <w:r>
      <w:rPr>
        <w:rStyle w:val="a4"/>
      </w:rPr>
      <w:fldChar w:fldCharType="end"/>
    </w:r>
  </w:p>
  <w:p w:rsidR="003E45CF" w:rsidRDefault="003E45CF" w:rsidP="003E45CF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5CF" w:rsidRDefault="003E45CF" w:rsidP="00D03FA3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1C6F08">
      <w:rPr>
        <w:rStyle w:val="a4"/>
        <w:noProof/>
      </w:rPr>
      <w:t>159</w:t>
    </w:r>
    <w:r>
      <w:rPr>
        <w:rStyle w:val="a4"/>
      </w:rPr>
      <w:fldChar w:fldCharType="end"/>
    </w:r>
  </w:p>
  <w:p w:rsidR="003E45CF" w:rsidRDefault="003E45CF" w:rsidP="003E45CF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45CF" w:rsidRDefault="003E45CF" w:rsidP="003E45CF">
      <w:r>
        <w:separator/>
      </w:r>
    </w:p>
  </w:footnote>
  <w:footnote w:type="continuationSeparator" w:id="0">
    <w:p w:rsidR="003E45CF" w:rsidRDefault="003E45CF" w:rsidP="003E45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5CF" w:rsidRDefault="003E45CF" w:rsidP="003E45CF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8.03.237-2026</w:t>
    </w:r>
  </w:p>
  <w:p w:rsidR="003E45CF" w:rsidRPr="003E45CF" w:rsidRDefault="003E45CF" w:rsidP="003E45CF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5CF" w:rsidRDefault="003E45CF" w:rsidP="003E45CF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8.03.237-2026</w:t>
    </w:r>
  </w:p>
  <w:p w:rsidR="003E45CF" w:rsidRPr="003E45CF" w:rsidRDefault="003E45CF" w:rsidP="003E45CF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45CF"/>
    <w:rsid w:val="00071661"/>
    <w:rsid w:val="00135B66"/>
    <w:rsid w:val="001C6F08"/>
    <w:rsid w:val="003E45CF"/>
    <w:rsid w:val="0040791D"/>
    <w:rsid w:val="004A7AAA"/>
    <w:rsid w:val="00637FA0"/>
    <w:rsid w:val="006B207E"/>
    <w:rsid w:val="009D1DB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CE15C42-A9EE-4BD3-BDE6-2F296E332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155</Pages>
  <Words>52331</Words>
  <Characters>298289</Characters>
  <Application>Microsoft Office Word</Application>
  <DocSecurity>0</DocSecurity>
  <Lines>2485</Lines>
  <Paragraphs>699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349921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2</cp:revision>
  <cp:lastPrinted>1899-12-31T21:00:00Z</cp:lastPrinted>
  <dcterms:created xsi:type="dcterms:W3CDTF">2025-10-06T06:56:00Z</dcterms:created>
  <dcterms:modified xsi:type="dcterms:W3CDTF">2025-10-06T06:56:00Z</dcterms:modified>
</cp:coreProperties>
</file>