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55566" w:rsidTr="00A5556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55566" w:rsidRPr="00A55566" w:rsidRDefault="00A55566" w:rsidP="00A5556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Оборудование прачечных</w:t>
            </w:r>
          </w:p>
        </w:tc>
      </w:tr>
      <w:tr w:rsidR="00A55566" w:rsidTr="00A5556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55566" w:rsidRDefault="00A55566" w:rsidP="00A5556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55566" w:rsidTr="00A5556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55566" w:rsidRPr="00A55566" w:rsidRDefault="00A55566" w:rsidP="00A5556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36-1. Центрифуги</w:t>
            </w:r>
          </w:p>
        </w:tc>
      </w:tr>
      <w:tr w:rsidR="00A55566" w:rsidTr="00A5556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55566" w:rsidRDefault="00A55566" w:rsidP="00A5556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55566" w:rsidTr="00A5556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55566" w:rsidRDefault="00A55566" w:rsidP="00A5556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55566" w:rsidRDefault="00A55566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55566" w:rsidRPr="00A55566" w:rsidTr="00A5556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A5556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A5556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A5556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A5556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A5556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A5556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A5556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A5556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Центрифуга автоматизированная массой до 0,2 т</w:t>
            </w:r>
          </w:p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556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55566" w:rsidRPr="00A55566" w:rsidTr="001569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78421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78421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55566" w:rsidRPr="00A55566" w:rsidTr="00AC648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78421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55566" w:rsidRPr="00A55566" w:rsidTr="00362C3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55566" w:rsidRPr="00A55566" w:rsidTr="000520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55566" w:rsidRPr="00A55566" w:rsidTr="003451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78421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Центрифуга автоматизированная массой до 0,5 т</w:t>
            </w:r>
          </w:p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556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55566" w:rsidRPr="00A55566" w:rsidTr="00BE4F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78421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78421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A55566" w:rsidRPr="00A55566" w:rsidTr="00BC5B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78421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55566" w:rsidRPr="00A55566" w:rsidTr="00FA2A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55566" w:rsidRPr="00A55566" w:rsidTr="00A025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55566" w:rsidRPr="00A55566" w:rsidTr="009A2E0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78421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Центрифуга автоматизированная массой до 2 т</w:t>
            </w:r>
          </w:p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556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A55566" w:rsidRPr="00A55566" w:rsidTr="00F77B0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78421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78421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A55566" w:rsidRPr="00A55566" w:rsidTr="008A3B2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78421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A55566" w:rsidRPr="00A55566" w:rsidTr="00305A3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55566" w:rsidRPr="00A55566" w:rsidTr="005F0A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55566" w:rsidRPr="00A55566" w:rsidTr="001464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55566" w:rsidRPr="00A55566" w:rsidTr="00A555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A5556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55566" w:rsidRPr="00A55566" w:rsidRDefault="00A55566" w:rsidP="0078421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566" w:rsidRPr="00A55566" w:rsidRDefault="00A55566" w:rsidP="0078421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A55566" w:rsidRDefault="00A55566" w:rsidP="0040791D">
      <w:pPr>
        <w:pStyle w:val="a5"/>
        <w:rPr>
          <w:rFonts w:ascii="Arial" w:hAnsi="Arial" w:cs="Arial"/>
          <w:b/>
          <w:sz w:val="2"/>
        </w:rPr>
      </w:pPr>
    </w:p>
    <w:p w:rsidR="004C4FBE" w:rsidRPr="00A55566" w:rsidRDefault="00A55566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Pr="00E118F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36-2. Машины стиральные</w:t>
            </w: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C4FBE" w:rsidRDefault="004C4FBE" w:rsidP="004C4FB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C4FBE" w:rsidRPr="00E118FE" w:rsidTr="007455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стиральная автоматизированная массой до 0,2 т</w:t>
            </w:r>
          </w:p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8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21,79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0,898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стиральная автоматизированная массой свыше 0,2 т до 0,5 т</w:t>
            </w:r>
          </w:p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8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22,88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1,799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стиральная автоматизированная массой свыше 0,5 т до 1 т</w:t>
            </w:r>
          </w:p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8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26,15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2,008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стиральная автоматизированная массой свыше 1 т до 2 т</w:t>
            </w:r>
          </w:p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8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37,05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стиральная автоматизированная массой свыше 2 т до 4 т</w:t>
            </w:r>
          </w:p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8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50,6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3,94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стиральная массой 6,5 т</w:t>
            </w:r>
          </w:p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8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9,91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7,03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C4FBE" w:rsidRPr="00E118F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118F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118F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</w:tbl>
    <w:p w:rsidR="004C4FBE" w:rsidRPr="00E118FE" w:rsidRDefault="004C4FBE" w:rsidP="004C4FBE">
      <w:pPr>
        <w:pStyle w:val="a5"/>
        <w:rPr>
          <w:rFonts w:ascii="Arial" w:hAnsi="Arial" w:cs="Arial"/>
          <w:b/>
          <w:sz w:val="2"/>
        </w:rPr>
      </w:pPr>
    </w:p>
    <w:p w:rsidR="004C4FBE" w:rsidRPr="00A55566" w:rsidRDefault="004C4FB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Pr="00AF6A7B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36-3. Катки сушильно-гладильные вакуумные</w:t>
            </w: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C4FBE" w:rsidRDefault="004C4FBE" w:rsidP="004C4FB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C4FBE" w:rsidRPr="00AF6A7B" w:rsidTr="007455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C4FBE" w:rsidRPr="00AF6A7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C4FBE" w:rsidRPr="00AF6A7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Ц36-3-2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Каток сушильно-гладильный вакуумный массой свыше 5 т до 10 т</w:t>
            </w:r>
          </w:p>
          <w:p w:rsidR="004C4FBE" w:rsidRPr="00AF6A7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6A7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AF6A7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AF6A7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AF6A7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AF6A7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AF6A7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AF6A7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C4FBE" w:rsidRPr="00AF6A7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AF6A7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AF6A7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94,3</w:t>
            </w:r>
          </w:p>
        </w:tc>
      </w:tr>
      <w:tr w:rsidR="004C4FBE" w:rsidRPr="00AF6A7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AF6A7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AF6A7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8,32</w:t>
            </w:r>
          </w:p>
        </w:tc>
      </w:tr>
      <w:tr w:rsidR="004C4FBE" w:rsidRPr="00AF6A7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AF6A7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AF6A7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AF6A7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AF6A7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4C4FBE" w:rsidRPr="00AF6A7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AF6A7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AF6A7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C4FBE" w:rsidRPr="00AF6A7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AF6A7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4FBE" w:rsidRPr="00AF6A7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AF6A7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C4FBE" w:rsidRPr="00AF6A7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AF6A7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C4FBE" w:rsidRPr="00AF6A7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AF6A7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AF6A7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AF6A7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</w:tbl>
    <w:p w:rsidR="004C4FBE" w:rsidRPr="00AF6A7B" w:rsidRDefault="004C4FBE" w:rsidP="004C4FBE">
      <w:pPr>
        <w:pStyle w:val="a5"/>
        <w:rPr>
          <w:rFonts w:ascii="Arial" w:hAnsi="Arial" w:cs="Arial"/>
          <w:b/>
          <w:sz w:val="2"/>
        </w:rPr>
      </w:pPr>
    </w:p>
    <w:p w:rsidR="004C4FBE" w:rsidRPr="00A55566" w:rsidRDefault="004C4FB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Pr="0014571B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36-5. Прессы гладильные</w:t>
            </w: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C4FBE" w:rsidRDefault="004C4FBE" w:rsidP="004C4FB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C4FBE" w:rsidRPr="0014571B" w:rsidTr="007455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полуавтоматический массой до 0,5 т</w:t>
            </w:r>
          </w:p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571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31,39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полуавтоматический массой свыше 0,5 т до 1 т</w:t>
            </w:r>
          </w:p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571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41,5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C4FBE" w:rsidRPr="0014571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4571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4571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4C4FBE" w:rsidRPr="0014571B" w:rsidRDefault="004C4FBE" w:rsidP="004C4FBE">
      <w:pPr>
        <w:pStyle w:val="a5"/>
        <w:rPr>
          <w:rFonts w:ascii="Arial" w:hAnsi="Arial" w:cs="Arial"/>
          <w:b/>
          <w:sz w:val="2"/>
        </w:rPr>
      </w:pPr>
    </w:p>
    <w:p w:rsidR="004C4FBE" w:rsidRPr="00A55566" w:rsidRDefault="004C4FB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Pr="00153FEB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36-7. Машины для растряски белья</w:t>
            </w: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C4FBE" w:rsidRDefault="004C4FBE" w:rsidP="004C4FB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C4FBE" w:rsidRPr="00153FEB" w:rsidTr="007455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C4FBE" w:rsidRPr="00153FE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C4FBE" w:rsidRPr="00153FE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сушильно-растрясочная массой до 7 т</w:t>
            </w:r>
          </w:p>
          <w:p w:rsidR="004C4FBE" w:rsidRPr="00153FE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3FE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153FE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53FE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53FE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153FE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53FE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53FE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C4FBE" w:rsidRPr="00153FE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53FE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53FE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</w:t>
            </w:r>
          </w:p>
        </w:tc>
      </w:tr>
      <w:tr w:rsidR="004C4FBE" w:rsidRPr="00153FE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53FE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53FE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4C4FBE" w:rsidRPr="00153FE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53FE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153FE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53FE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53FE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4C4FBE" w:rsidRPr="00153FE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53FE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53FE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4C4FBE" w:rsidRPr="00153FE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53FE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4FBE" w:rsidRPr="00153FE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53FE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C4FBE" w:rsidRPr="00153FE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53FEB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C4FBE" w:rsidRPr="00153FEB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53FE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153FEB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153FEB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</w:tbl>
    <w:p w:rsidR="004C4FBE" w:rsidRPr="00153FEB" w:rsidRDefault="004C4FBE" w:rsidP="004C4FBE">
      <w:pPr>
        <w:pStyle w:val="a5"/>
        <w:rPr>
          <w:rFonts w:ascii="Arial" w:hAnsi="Arial" w:cs="Arial"/>
          <w:b/>
          <w:sz w:val="2"/>
        </w:rPr>
      </w:pPr>
    </w:p>
    <w:p w:rsidR="004C4FBE" w:rsidRPr="00A55566" w:rsidRDefault="004C4FB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Pr="00832B85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36-8. Оборудование для отжима, загрузки и замачивания белья</w:t>
            </w: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C4FBE" w:rsidRDefault="004C4FBE" w:rsidP="004C4FB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C4FBE" w:rsidRPr="00832B85" w:rsidTr="007455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отжимное массой до 4 т</w:t>
            </w:r>
          </w:p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2B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загрузки и замачивания белья массой до 1 т</w:t>
            </w:r>
          </w:p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2B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C4FBE" w:rsidRPr="00832B85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832B85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832B85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4C4FBE" w:rsidRPr="00832B85" w:rsidRDefault="004C4FBE" w:rsidP="004C4FBE">
      <w:pPr>
        <w:pStyle w:val="a5"/>
        <w:rPr>
          <w:rFonts w:ascii="Arial" w:hAnsi="Arial" w:cs="Arial"/>
          <w:b/>
          <w:sz w:val="2"/>
        </w:rPr>
      </w:pPr>
    </w:p>
    <w:p w:rsidR="004C4FBE" w:rsidRPr="00A55566" w:rsidRDefault="004C4FB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Pr="00374196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36-9. Барабаны и машины сушильные</w:t>
            </w: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C4FBE" w:rsidRDefault="004C4FBE" w:rsidP="004C4FB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C4FBE" w:rsidRPr="00374196" w:rsidTr="007455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Барабан сушильный массой до 0,2 т</w:t>
            </w:r>
          </w:p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41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29,97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2,014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Барабан сушильный массой сыше 0,2 до 1 т</w:t>
            </w:r>
          </w:p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41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37,74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2,023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сушильная автоматизированная массой до 0,5 т</w:t>
            </w:r>
          </w:p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41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C4FBE" w:rsidRPr="00374196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374196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374196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2,018</w:t>
            </w:r>
          </w:p>
        </w:tc>
      </w:tr>
    </w:tbl>
    <w:p w:rsidR="004C4FBE" w:rsidRPr="00374196" w:rsidRDefault="004C4FBE" w:rsidP="004C4FBE">
      <w:pPr>
        <w:pStyle w:val="a5"/>
        <w:rPr>
          <w:rFonts w:ascii="Arial" w:hAnsi="Arial" w:cs="Arial"/>
          <w:b/>
          <w:sz w:val="2"/>
        </w:rPr>
      </w:pPr>
    </w:p>
    <w:p w:rsidR="004C4FBE" w:rsidRPr="00A55566" w:rsidRDefault="004C4FB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Pr="00E93454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Оборудование предприятий химической чистки и крашения</w:t>
            </w: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Pr="00E93454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36-21. Машины для химической чистки одежды</w:t>
            </w: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C4FBE" w:rsidRDefault="004C4FBE" w:rsidP="004C4FB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C4FBE" w:rsidRPr="00E93454" w:rsidTr="007455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Ц36-21-3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автоматизированная для химической чистки одежды, массой до 2,9 т</w:t>
            </w:r>
          </w:p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34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68,5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автоматизированная для химической чистки ковров, ковровых изделий и одежды, массой 6 т</w:t>
            </w:r>
          </w:p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34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5,78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4C4FBE" w:rsidRPr="00E93454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93454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93454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</w:tbl>
    <w:p w:rsidR="004C4FBE" w:rsidRPr="00E93454" w:rsidRDefault="004C4FBE" w:rsidP="004C4FBE">
      <w:pPr>
        <w:pStyle w:val="a5"/>
        <w:rPr>
          <w:rFonts w:ascii="Arial" w:hAnsi="Arial" w:cs="Arial"/>
          <w:b/>
          <w:sz w:val="2"/>
        </w:rPr>
      </w:pPr>
    </w:p>
    <w:p w:rsidR="004C4FBE" w:rsidRPr="00A55566" w:rsidRDefault="004C4FB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Pr="00421EC0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36-23. Станки пятновыводные</w:t>
            </w: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C4FBE" w:rsidRDefault="004C4FBE" w:rsidP="004C4FB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C4FBE" w:rsidRPr="00421EC0" w:rsidTr="007455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C4FBE" w:rsidRPr="00421EC0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C4FBE" w:rsidRPr="00421EC0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Ц36-23-2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пятновыводной массой 0,33 т</w:t>
            </w:r>
          </w:p>
          <w:p w:rsidR="004C4FBE" w:rsidRPr="00421EC0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1EC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421EC0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21EC0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21EC0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421EC0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21EC0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21EC0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C4FBE" w:rsidRPr="00421EC0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21EC0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21EC0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</w:t>
            </w:r>
          </w:p>
        </w:tc>
      </w:tr>
      <w:tr w:rsidR="004C4FBE" w:rsidRPr="00421EC0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21EC0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21EC0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4C4FBE" w:rsidRPr="00421EC0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21EC0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421EC0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21EC0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21EC0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4C4FBE" w:rsidRPr="00421EC0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21EC0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21EC0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21EC0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</w:tbl>
    <w:p w:rsidR="004C4FBE" w:rsidRPr="00421EC0" w:rsidRDefault="004C4FBE" w:rsidP="004C4FBE">
      <w:pPr>
        <w:pStyle w:val="a5"/>
        <w:rPr>
          <w:rFonts w:ascii="Arial" w:hAnsi="Arial" w:cs="Arial"/>
          <w:b/>
          <w:sz w:val="2"/>
        </w:rPr>
      </w:pPr>
    </w:p>
    <w:p w:rsidR="004C4FBE" w:rsidRPr="00A55566" w:rsidRDefault="004C4FB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Pr="00E2626D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36-24. Оборудование сушильно-гладильное</w:t>
            </w: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C4FBE" w:rsidRDefault="004C4FBE" w:rsidP="004C4FB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C4FBE" w:rsidRPr="00E2626D" w:rsidTr="007455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C4FBE" w:rsidRPr="00E2626D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C4FBE" w:rsidRPr="00E2626D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растяжки и сушки гардинно-тюлевых изделий, массой до 1,5 т</w:t>
            </w:r>
          </w:p>
          <w:p w:rsidR="004C4FBE" w:rsidRPr="00E2626D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62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E2626D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E2626D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C4FBE" w:rsidRPr="00E2626D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</w:t>
            </w:r>
          </w:p>
        </w:tc>
      </w:tr>
      <w:tr w:rsidR="004C4FBE" w:rsidRPr="00E2626D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4C4FBE" w:rsidRPr="00E2626D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E2626D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4C4FBE" w:rsidRPr="00E2626D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4C4FBE" w:rsidRPr="00E2626D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гладильная массой до 0,75 т</w:t>
            </w:r>
          </w:p>
          <w:p w:rsidR="004C4FBE" w:rsidRPr="00E2626D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62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E2626D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E2626D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C4FBE" w:rsidRPr="00E2626D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4C4FBE" w:rsidRPr="00E2626D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4C4FBE" w:rsidRPr="00E2626D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E2626D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4C4FBE" w:rsidRPr="00E2626D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2626D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2626D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</w:tbl>
    <w:p w:rsidR="004C4FBE" w:rsidRPr="00E2626D" w:rsidRDefault="004C4FBE" w:rsidP="004C4FBE">
      <w:pPr>
        <w:pStyle w:val="a5"/>
        <w:rPr>
          <w:rFonts w:ascii="Arial" w:hAnsi="Arial" w:cs="Arial"/>
          <w:b/>
          <w:sz w:val="2"/>
        </w:rPr>
      </w:pPr>
    </w:p>
    <w:p w:rsidR="004C4FBE" w:rsidRPr="00A55566" w:rsidRDefault="004C4FB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Pr="00E055D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36-27. Оборудование разное</w:t>
            </w: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C4FBE" w:rsidRDefault="004C4FBE" w:rsidP="004C4FB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C4FBE" w:rsidRPr="00E055DE" w:rsidTr="007455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Ц36-27-2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компрессорная массой до 0,63 т</w:t>
            </w:r>
          </w:p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55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конвейерная массой до 0,33 т</w:t>
            </w:r>
          </w:p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55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конвейерная массой до 0,65 т</w:t>
            </w:r>
          </w:p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55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Ц36-27-6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конвейерная в базовом исполнении массой до 0,29 т</w:t>
            </w:r>
          </w:p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55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Ц36-27-7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конвейерная в модульном исполнении массой до 0,71 т</w:t>
            </w:r>
          </w:p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55D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4C4FBE" w:rsidRPr="00E055DE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E055DE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E055DE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</w:tbl>
    <w:p w:rsidR="004C4FBE" w:rsidRPr="00E055DE" w:rsidRDefault="004C4FBE" w:rsidP="004C4FBE">
      <w:pPr>
        <w:pStyle w:val="a5"/>
        <w:rPr>
          <w:rFonts w:ascii="Arial" w:hAnsi="Arial" w:cs="Arial"/>
          <w:b/>
          <w:sz w:val="2"/>
        </w:rPr>
      </w:pPr>
    </w:p>
    <w:p w:rsidR="004C4FBE" w:rsidRPr="00A55566" w:rsidRDefault="004C4FB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Pr="004A4E8A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3. Оборудование предприятий ремонта бытовых машин и приборов, и предприятий ремонта и пошива швейных изделий</w:t>
            </w: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Pr="004A4E8A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36-31. Оборудование для ремонта бытовых машин и приборов</w:t>
            </w: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C4FBE" w:rsidTr="007455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C4FBE" w:rsidRDefault="004C4FBE" w:rsidP="007455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4C4FBE" w:rsidRDefault="004C4FBE" w:rsidP="004C4FB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C4FBE" w:rsidRPr="004A4E8A" w:rsidTr="007455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Ц36-31-4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испытания холодильных агрегатов бытовых холодильников на герметичность, массой до 0,51 т</w:t>
            </w:r>
          </w:p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E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Ц36-31-6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Печь вакуумная универсальная массой до 0,36 т</w:t>
            </w:r>
          </w:p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E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Ц36-31-7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окрасочная массой до 0,71 т</w:t>
            </w:r>
          </w:p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E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Ц36-31-8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сушильная массой до 1,45 т</w:t>
            </w:r>
          </w:p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E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Ц36-31-9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вакуумирования и заполнения хололильных агрегатов фреоном, маслом массой до 0,3 т</w:t>
            </w:r>
          </w:p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E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Ц36-31-10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вакуумирования и заполнения хололильных агрегатов фреоном, маслом массой свыше 0,3 т</w:t>
            </w:r>
          </w:p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E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Ц36-31-11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C4FBE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для мойки холодильных агрегатов массой до 0,6 т</w:t>
            </w:r>
          </w:p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E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4C4FBE" w:rsidRPr="004A4E8A" w:rsidTr="007455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4FBE" w:rsidRPr="004A4E8A" w:rsidRDefault="004C4FBE" w:rsidP="007455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4FBE" w:rsidRPr="004A4E8A" w:rsidRDefault="004C4FBE" w:rsidP="007455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</w:tbl>
    <w:p w:rsidR="004C4FBE" w:rsidRPr="004A4E8A" w:rsidRDefault="004C4FBE" w:rsidP="004C4FBE">
      <w:pPr>
        <w:pStyle w:val="a5"/>
        <w:rPr>
          <w:rFonts w:ascii="Arial" w:hAnsi="Arial" w:cs="Arial"/>
          <w:b/>
          <w:sz w:val="2"/>
        </w:rPr>
      </w:pPr>
    </w:p>
    <w:p w:rsidR="00135B66" w:rsidRPr="00A55566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A55566" w:rsidSect="00A5556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566" w:rsidRDefault="00A55566" w:rsidP="00A55566">
      <w:r>
        <w:separator/>
      </w:r>
    </w:p>
  </w:endnote>
  <w:endnote w:type="continuationSeparator" w:id="0">
    <w:p w:rsidR="00A55566" w:rsidRDefault="00A55566" w:rsidP="00A55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566" w:rsidRDefault="00A55566" w:rsidP="00CF01A5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4C4FBE">
      <w:rPr>
        <w:rStyle w:val="a4"/>
        <w:noProof/>
      </w:rPr>
      <w:t>16</w:t>
    </w:r>
    <w:r>
      <w:rPr>
        <w:rStyle w:val="a4"/>
      </w:rPr>
      <w:fldChar w:fldCharType="end"/>
    </w:r>
  </w:p>
  <w:p w:rsidR="00A55566" w:rsidRDefault="00A55566" w:rsidP="00A55566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566" w:rsidRDefault="00A55566" w:rsidP="00CF01A5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4C4FBE">
      <w:rPr>
        <w:rStyle w:val="a4"/>
        <w:noProof/>
      </w:rPr>
      <w:t>15</w:t>
    </w:r>
    <w:r>
      <w:rPr>
        <w:rStyle w:val="a4"/>
      </w:rPr>
      <w:fldChar w:fldCharType="end"/>
    </w:r>
  </w:p>
  <w:p w:rsidR="00A55566" w:rsidRDefault="00A55566" w:rsidP="00A55566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566" w:rsidRDefault="00A55566" w:rsidP="00A55566">
      <w:r>
        <w:separator/>
      </w:r>
    </w:p>
  </w:footnote>
  <w:footnote w:type="continuationSeparator" w:id="0">
    <w:p w:rsidR="00A55566" w:rsidRDefault="00A55566" w:rsidP="00A555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566" w:rsidRDefault="00A55566" w:rsidP="00A55566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8.03.236-2026</w:t>
    </w:r>
  </w:p>
  <w:p w:rsidR="00A55566" w:rsidRPr="00A55566" w:rsidRDefault="00A55566" w:rsidP="00A55566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566" w:rsidRDefault="00A55566" w:rsidP="00A55566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8.03.236-2026</w:t>
    </w:r>
  </w:p>
  <w:p w:rsidR="00A55566" w:rsidRPr="00A55566" w:rsidRDefault="00A55566" w:rsidP="00A55566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5566"/>
    <w:rsid w:val="00071661"/>
    <w:rsid w:val="00135B66"/>
    <w:rsid w:val="0040791D"/>
    <w:rsid w:val="004A7AAA"/>
    <w:rsid w:val="004C4FBE"/>
    <w:rsid w:val="00637FA0"/>
    <w:rsid w:val="006B207E"/>
    <w:rsid w:val="009D1DBB"/>
    <w:rsid w:val="00A55566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EE5100F-098D-44B1-B7E8-34D82B4CC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13</Pages>
  <Words>3050</Words>
  <Characters>17389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20399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2025-10-03T11:12:00Z</dcterms:created>
  <dcterms:modified xsi:type="dcterms:W3CDTF">2025-10-03T11:12:00Z</dcterms:modified>
</cp:coreProperties>
</file>